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7520" behindDoc="0" locked="0" layoutInCell="1" allowOverlap="1" wp14:anchorId="5E1B55C5" wp14:editId="09309BDD">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6496" behindDoc="0" locked="0" layoutInCell="1" allowOverlap="1" wp14:anchorId="7E904A01" wp14:editId="28D82A34">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3D6CAC4" id="Groupe 50" o:spid="_x0000_s1026" style="position:absolute;margin-left:12pt;margin-top:-29.3pt;width:118.95pt;height:756pt;z-index:2516264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8544" behindDoc="0" locked="0" layoutInCell="1" allowOverlap="1" wp14:anchorId="01EEE829" wp14:editId="07D7DA38">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58460" id="Rectangle 5" o:spid="_x0000_s1026" style="position:absolute;margin-left:175.2pt;margin-top:-20.3pt;width:78.5pt;height:94.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7280" behindDoc="0" locked="0" layoutInCell="1" allowOverlap="1" wp14:anchorId="525C153A" wp14:editId="7EDB5B33">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27B7D" id="Forme libre 33" o:spid="_x0000_s1026" style="position:absolute;margin-left:-32pt;margin-top:-21pt;width:147.55pt;height:7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5472" behindDoc="0" locked="0" layoutInCell="1" allowOverlap="1" wp14:anchorId="7BE4522A" wp14:editId="4046B0F5">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7274BE9" id="Groupe 49" o:spid="_x0000_s1026" style="position:absolute;margin-left:1059.05pt;margin-top:-14.25pt;width:107.8pt;height:756pt;z-index:25162547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4448" behindDoc="0" locked="0" layoutInCell="1" allowOverlap="1" wp14:anchorId="73BCD8C1" wp14:editId="72FF838A">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E92D" id="Forme libre 25" o:spid="_x0000_s1026" style="position:absolute;margin-left:1064.75pt;margin-top:18pt;width:123.25pt;height:7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CC828C3" w:rsidR="00902688" w:rsidRDefault="00931103" w:rsidP="00F576BD">
      <w:pPr>
        <w:rPr>
          <w:noProof/>
          <w:lang w:bidi="fr-FR"/>
        </w:rPr>
      </w:pPr>
      <w:r>
        <w:rPr>
          <w:noProof/>
        </w:rPr>
        <mc:AlternateContent>
          <mc:Choice Requires="wps">
            <w:drawing>
              <wp:anchor distT="0" distB="0" distL="114300" distR="114300" simplePos="0" relativeHeight="251708416" behindDoc="0" locked="0" layoutInCell="1" allowOverlap="1" wp14:anchorId="15D07B96" wp14:editId="4DA44FD7">
                <wp:simplePos x="0" y="0"/>
                <wp:positionH relativeFrom="column">
                  <wp:posOffset>7943850</wp:posOffset>
                </wp:positionH>
                <wp:positionV relativeFrom="paragraph">
                  <wp:posOffset>3263900</wp:posOffset>
                </wp:positionV>
                <wp:extent cx="3124200" cy="400050"/>
                <wp:effectExtent l="0" t="0" r="19050" b="19050"/>
                <wp:wrapNone/>
                <wp:docPr id="42" name="Zone de texte 42"/>
                <wp:cNvGraphicFramePr/>
                <a:graphic xmlns:a="http://schemas.openxmlformats.org/drawingml/2006/main">
                  <a:graphicData uri="http://schemas.microsoft.com/office/word/2010/wordprocessingShape">
                    <wps:wsp>
                      <wps:cNvSpPr txBox="1"/>
                      <wps:spPr>
                        <a:xfrm>
                          <a:off x="0" y="0"/>
                          <a:ext cx="3124200" cy="400050"/>
                        </a:xfrm>
                        <a:prstGeom prst="rect">
                          <a:avLst/>
                        </a:prstGeom>
                        <a:solidFill>
                          <a:schemeClr val="accent2">
                            <a:lumMod val="20000"/>
                            <a:lumOff val="80000"/>
                          </a:schemeClr>
                        </a:solidFill>
                        <a:ln w="6350">
                          <a:solidFill>
                            <a:prstClr val="black"/>
                          </a:solidFill>
                        </a:ln>
                      </wps:spPr>
                      <wps:txbx>
                        <w:txbxContent>
                          <w:p w14:paraId="08CC2D01" w14:textId="54549E1E" w:rsidR="00931103" w:rsidRPr="00931103" w:rsidRDefault="00931103">
                            <w:pPr>
                              <w:rPr>
                                <w:rFonts w:asciiTheme="minorHAnsi" w:hAnsiTheme="minorHAnsi" w:cstheme="minorHAnsi"/>
                                <w:lang w:val="fr-BE"/>
                              </w:rPr>
                            </w:pPr>
                            <w:r w:rsidRPr="00931103">
                              <w:rPr>
                                <w:rFonts w:asciiTheme="minorHAnsi" w:hAnsiTheme="minorHAnsi" w:cstheme="minorHAnsi"/>
                                <w:lang w:val="fr-BE"/>
                              </w:rPr>
                              <w:t xml:space="preserve">Ouverture en septembre 2021 : </w:t>
                            </w:r>
                            <w:r w:rsidR="003B4D57">
                              <w:rPr>
                                <w:rFonts w:asciiTheme="minorHAnsi" w:hAnsiTheme="minorHAnsi" w:cstheme="minorHAnsi"/>
                                <w:lang w:val="fr-BE"/>
                              </w:rPr>
                              <w:t>T</w:t>
                            </w:r>
                            <w:r w:rsidRPr="00931103">
                              <w:rPr>
                                <w:rFonts w:asciiTheme="minorHAnsi" w:hAnsiTheme="minorHAnsi" w:cstheme="minorHAnsi"/>
                                <w:lang w:val="fr-BE"/>
                              </w:rPr>
                              <w:t xml:space="preserve">echnicien du froid </w:t>
                            </w:r>
                            <w:r w:rsidR="003B4D57">
                              <w:rPr>
                                <w:rFonts w:asciiTheme="minorHAnsi" w:hAnsiTheme="minorHAnsi" w:cstheme="minorHAnsi"/>
                                <w:lang w:val="fr-BE"/>
                              </w:rPr>
                              <w:t>au</w:t>
                            </w:r>
                          </w:p>
                          <w:p w14:paraId="29EB133F" w14:textId="6A55EEE3" w:rsidR="00931103" w:rsidRPr="00931103" w:rsidRDefault="00931103">
                            <w:pPr>
                              <w:rPr>
                                <w:rFonts w:asciiTheme="minorHAnsi" w:hAnsiTheme="minorHAnsi" w:cstheme="minorHAnsi"/>
                                <w:lang w:val="fr-BE"/>
                              </w:rPr>
                            </w:pPr>
                            <w:r w:rsidRPr="00931103">
                              <w:rPr>
                                <w:rFonts w:asciiTheme="minorHAnsi" w:hAnsiTheme="minorHAnsi" w:cstheme="minorHAnsi"/>
                                <w:lang w:val="fr-BE"/>
                              </w:rPr>
                              <w:t>LPHC Hornu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D07B96" id="_x0000_t202" coordsize="21600,21600" o:spt="202" path="m,l,21600r21600,l21600,xe">
                <v:stroke joinstyle="miter"/>
                <v:path gradientshapeok="t" o:connecttype="rect"/>
              </v:shapetype>
              <v:shape id="Zone de texte 42" o:spid="_x0000_s1027" type="#_x0000_t202" style="position:absolute;margin-left:625.5pt;margin-top:257pt;width:246pt;height: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" fillcolor="#f4f7da [661]" strokeweight=".5pt">
                <v:textbox>
                  <w:txbxContent>
                    <w:p w14:paraId="08CC2D01" w14:textId="54549E1E" w:rsidR="00931103" w:rsidRPr="00931103" w:rsidRDefault="00931103">
                      <w:pPr>
                        <w:rPr>
                          <w:rFonts w:asciiTheme="minorHAnsi" w:hAnsiTheme="minorHAnsi" w:cstheme="minorHAnsi"/>
                          <w:lang w:val="fr-BE"/>
                        </w:rPr>
                      </w:pPr>
                      <w:r w:rsidRPr="00931103">
                        <w:rPr>
                          <w:rFonts w:asciiTheme="minorHAnsi" w:hAnsiTheme="minorHAnsi" w:cstheme="minorHAnsi"/>
                          <w:lang w:val="fr-BE"/>
                        </w:rPr>
                        <w:t xml:space="preserve">Ouverture en septembre 2021 : </w:t>
                      </w:r>
                      <w:r w:rsidR="003B4D57">
                        <w:rPr>
                          <w:rFonts w:asciiTheme="minorHAnsi" w:hAnsiTheme="minorHAnsi" w:cstheme="minorHAnsi"/>
                          <w:lang w:val="fr-BE"/>
                        </w:rPr>
                        <w:t>T</w:t>
                      </w:r>
                      <w:r w:rsidRPr="00931103">
                        <w:rPr>
                          <w:rFonts w:asciiTheme="minorHAnsi" w:hAnsiTheme="minorHAnsi" w:cstheme="minorHAnsi"/>
                          <w:lang w:val="fr-BE"/>
                        </w:rPr>
                        <w:t xml:space="preserve">echnicien du froid </w:t>
                      </w:r>
                      <w:r w:rsidR="003B4D57">
                        <w:rPr>
                          <w:rFonts w:asciiTheme="minorHAnsi" w:hAnsiTheme="minorHAnsi" w:cstheme="minorHAnsi"/>
                          <w:lang w:val="fr-BE"/>
                        </w:rPr>
                        <w:t>au</w:t>
                      </w:r>
                    </w:p>
                    <w:p w14:paraId="29EB133F" w14:textId="6A55EEE3" w:rsidR="00931103" w:rsidRPr="00931103" w:rsidRDefault="00931103">
                      <w:pPr>
                        <w:rPr>
                          <w:rFonts w:asciiTheme="minorHAnsi" w:hAnsiTheme="minorHAnsi" w:cstheme="minorHAnsi"/>
                          <w:lang w:val="fr-BE"/>
                        </w:rPr>
                      </w:pPr>
                      <w:r w:rsidRPr="00931103">
                        <w:rPr>
                          <w:rFonts w:asciiTheme="minorHAnsi" w:hAnsiTheme="minorHAnsi" w:cstheme="minorHAnsi"/>
                          <w:lang w:val="fr-BE"/>
                        </w:rPr>
                        <w:t xml:space="preserve">LPHC </w:t>
                      </w:r>
                      <w:proofErr w:type="spellStart"/>
                      <w:r w:rsidRPr="00931103">
                        <w:rPr>
                          <w:rFonts w:asciiTheme="minorHAnsi" w:hAnsiTheme="minorHAnsi" w:cstheme="minorHAnsi"/>
                          <w:lang w:val="fr-BE"/>
                        </w:rPr>
                        <w:t>Hornu</w:t>
                      </w:r>
                      <w:proofErr w:type="spellEnd"/>
                    </w:p>
                  </w:txbxContent>
                </v:textbox>
              </v:shape>
            </w:pict>
          </mc:Fallback>
        </mc:AlternateContent>
      </w:r>
      <w:r w:rsidR="00325F6F">
        <w:rPr>
          <w:noProof/>
        </w:rPr>
        <mc:AlternateContent>
          <mc:Choice Requires="wps">
            <w:drawing>
              <wp:anchor distT="0" distB="0" distL="114300" distR="114300" simplePos="0" relativeHeight="251707392" behindDoc="0" locked="0" layoutInCell="1" allowOverlap="1" wp14:anchorId="34BF4CE6" wp14:editId="33319DA7">
                <wp:simplePos x="0" y="0"/>
                <wp:positionH relativeFrom="column">
                  <wp:posOffset>10591800</wp:posOffset>
                </wp:positionH>
                <wp:positionV relativeFrom="paragraph">
                  <wp:posOffset>4927600</wp:posOffset>
                </wp:positionV>
                <wp:extent cx="82550" cy="88900"/>
                <wp:effectExtent l="0" t="0" r="12700" b="25400"/>
                <wp:wrapNone/>
                <wp:docPr id="41" name="Ellipse 41">
                  <a:hlinkClick xmlns:a="http://schemas.openxmlformats.org/drawingml/2006/main" r:id="rId14" tooltip="IFAPME :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6"/>
                        </a:solidFill>
                        <a:ln w="635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277FBC" id="Ellipse 41" o:spid="_x0000_s1026" href="https://www.ifapme.be/centre-ifapme-mons-borinage-centre" title="IFAPME : frigoriste" style="position:absolute;margin-left:834pt;margin-top:388pt;width:6.5pt;height: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" o:button="t" fillcolor="#63a7da [3209]" strokecolor="#63a7da [3209]" strokeweight=".5pt">
                <v:fill o:detectmouseclick="t"/>
                <v:stroke joinstyle="miter"/>
              </v:oval>
            </w:pict>
          </mc:Fallback>
        </mc:AlternateContent>
      </w:r>
      <w:r w:rsidR="00C77043">
        <w:rPr>
          <w:noProof/>
        </w:rPr>
        <mc:AlternateContent>
          <mc:Choice Requires="wps">
            <w:drawing>
              <wp:anchor distT="0" distB="0" distL="114300" distR="114300" simplePos="0" relativeHeight="251701248" behindDoc="0" locked="0" layoutInCell="1" allowOverlap="1" wp14:anchorId="14DA8B49" wp14:editId="2F8C45D3">
                <wp:simplePos x="0" y="0"/>
                <wp:positionH relativeFrom="column">
                  <wp:posOffset>8372475</wp:posOffset>
                </wp:positionH>
                <wp:positionV relativeFrom="paragraph">
                  <wp:posOffset>3121025</wp:posOffset>
                </wp:positionV>
                <wp:extent cx="5111750" cy="3434715"/>
                <wp:effectExtent l="0" t="0" r="0" b="0"/>
                <wp:wrapNone/>
                <wp:docPr id="10" name="Rectangle 10"/>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90CEA" id="Rectangle 10" o:spid="_x0000_s1026" style="position:absolute;margin-left:659.25pt;margin-top:245.75pt;width:402.5pt;height:270.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&#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" stroked="f" strokeweight="1pt">
                <v:fill r:id="rId16" o:title="" recolor="t" rotate="t" type="frame"/>
              </v:rect>
            </w:pict>
          </mc:Fallback>
        </mc:AlternateContent>
      </w:r>
      <w:r w:rsidR="00C77043">
        <w:rPr>
          <w:noProof/>
        </w:rPr>
        <mc:AlternateContent>
          <mc:Choice Requires="wps">
            <w:drawing>
              <wp:anchor distT="0" distB="0" distL="114300" distR="114300" simplePos="0" relativeHeight="251702272" behindDoc="0" locked="0" layoutInCell="1" allowOverlap="1" wp14:anchorId="330AE919" wp14:editId="4869C792">
                <wp:simplePos x="0" y="0"/>
                <wp:positionH relativeFrom="column">
                  <wp:posOffset>10239375</wp:posOffset>
                </wp:positionH>
                <wp:positionV relativeFrom="paragraph">
                  <wp:posOffset>5016500</wp:posOffset>
                </wp:positionV>
                <wp:extent cx="82550" cy="88900"/>
                <wp:effectExtent l="0" t="0" r="12700" b="25400"/>
                <wp:wrapNone/>
                <wp:docPr id="14" name="Ellipse 14">
                  <a:hlinkClick xmlns:a="http://schemas.openxmlformats.org/drawingml/2006/main" r:id="rId17" tooltip="Le Forem : Monteur frigoriste, Technicien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AEA97" id="Ellipse 14" o:spid="_x0000_s1026" href="https://www.leforem.be/particuliers/formations-forem.html" title="Le Forem : Monteur frigoriste, Technicien frigoriste" style="position:absolute;margin-left:806.25pt;margin-top:395pt;width:6.5pt;height: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" o:button="t" fillcolor="#e26973 [1943]" strokecolor="#e26973 [1943]" strokeweight=".5pt">
                <v:fill o:detectmouseclick="t"/>
                <v:stroke joinstyle="miter"/>
              </v:oval>
            </w:pict>
          </mc:Fallback>
        </mc:AlternateContent>
      </w:r>
      <w:r w:rsidR="00C77043">
        <w:rPr>
          <w:noProof/>
        </w:rPr>
        <mc:AlternateContent>
          <mc:Choice Requires="wps">
            <w:drawing>
              <wp:anchor distT="0" distB="0" distL="114300" distR="114300" simplePos="0" relativeHeight="251703296" behindDoc="0" locked="0" layoutInCell="1" allowOverlap="1" wp14:anchorId="44E3F64B" wp14:editId="372D2C46">
                <wp:simplePos x="0" y="0"/>
                <wp:positionH relativeFrom="column">
                  <wp:posOffset>10848975</wp:posOffset>
                </wp:positionH>
                <wp:positionV relativeFrom="paragraph">
                  <wp:posOffset>4806950</wp:posOffset>
                </wp:positionV>
                <wp:extent cx="82550" cy="88900"/>
                <wp:effectExtent l="0" t="0" r="0" b="6350"/>
                <wp:wrapNone/>
                <wp:docPr id="15" name="Ellipse 15">
                  <a:hlinkClick xmlns:a="http://schemas.openxmlformats.org/drawingml/2006/main" r:id="rId18" tooltip="Centre de compétence Environnement : Technicien frigoriste, Agent de maintenance en énergie renouvelable, Technicien HVAC"/>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B18BD" id="Ellipse 15" o:spid="_x0000_s1026" href="https://www.formation-environnement.be/" title="Centre de compétence Environnement : Technicien frigoriste, Agent de maintenance en énergie renouvelable, Technicien HVAC" style="position:absolute;margin-left:854.25pt;margin-top:378.5pt;width:6.5pt;height: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" o:button="t" fillcolor="#b4222f" stroked="f" strokeweight=".5pt">
                <v:fill o:detectmouseclick="t"/>
                <v:stroke joinstyle="miter"/>
              </v:oval>
            </w:pict>
          </mc:Fallback>
        </mc:AlternateContent>
      </w:r>
      <w:r w:rsidR="00C77043">
        <w:rPr>
          <w:noProof/>
        </w:rPr>
        <mc:AlternateContent>
          <mc:Choice Requires="wps">
            <w:drawing>
              <wp:anchor distT="0" distB="0" distL="114300" distR="114300" simplePos="0" relativeHeight="251704320" behindDoc="0" locked="0" layoutInCell="1" allowOverlap="1" wp14:anchorId="4BFBB816" wp14:editId="51815D66">
                <wp:simplePos x="0" y="0"/>
                <wp:positionH relativeFrom="column">
                  <wp:posOffset>10791825</wp:posOffset>
                </wp:positionH>
                <wp:positionV relativeFrom="paragraph">
                  <wp:posOffset>5092700</wp:posOffset>
                </wp:positionV>
                <wp:extent cx="82550" cy="88900"/>
                <wp:effectExtent l="0" t="0" r="12700" b="25400"/>
                <wp:wrapNone/>
                <wp:docPr id="20" name="Ellipse 20">
                  <a:hlinkClick xmlns:a="http://schemas.openxmlformats.org/drawingml/2006/main" r:id="rId19" tooltip="Institut Saint-Luc : Technicine du froid; technicien en climatisation et conditionnement d'ai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63F054" id="Ellipse 20" o:spid="_x0000_s1026" href="http://www.saint-luc-mons.be/stluc/accueil.html" title="Institut Saint-Luc : Technicine du froid; technicien en climatisation et conditionnement d'air" style="position:absolute;margin-left:849.75pt;margin-top:401pt;width:6.5pt;height: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" o:button="t" fillcolor="#fae3b4" strokecolor="#fae3b4" strokeweight=".5pt">
                <v:fill o:detectmouseclick="t"/>
                <v:stroke joinstyle="miter"/>
              </v:oval>
            </w:pict>
          </mc:Fallback>
        </mc:AlternateContent>
      </w:r>
      <w:r w:rsidR="00C77043">
        <w:rPr>
          <w:noProof/>
        </w:rPr>
        <mc:AlternateContent>
          <mc:Choice Requires="wps">
            <w:drawing>
              <wp:anchor distT="0" distB="0" distL="114300" distR="114300" simplePos="0" relativeHeight="251705344" behindDoc="0" locked="0" layoutInCell="1" allowOverlap="1" wp14:anchorId="75BC61F5" wp14:editId="66F40C51">
                <wp:simplePos x="0" y="0"/>
                <wp:positionH relativeFrom="column">
                  <wp:posOffset>10563225</wp:posOffset>
                </wp:positionH>
                <wp:positionV relativeFrom="paragraph">
                  <wp:posOffset>5311775</wp:posOffset>
                </wp:positionV>
                <wp:extent cx="82550" cy="88900"/>
                <wp:effectExtent l="0" t="0" r="12700" b="25400"/>
                <wp:wrapNone/>
                <wp:docPr id="21" name="Ellipse 21">
                  <a:hlinkClick xmlns:a="http://schemas.openxmlformats.org/drawingml/2006/main" r:id="rId20" tooltip="Centre de validation des compétences : technicien frigoriste, monteur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23A878" id="Ellipse 21" o:spid="_x0000_s1026" href="http://www.cvdc.be/metiers/technicienne-frigoriste-54" title="Centre de validation des compétences : technicien frigoriste, monteur frigoriste" style="position:absolute;margin-left:831.75pt;margin-top:418.25pt;width:6.5pt;height: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" o:button="t" fillcolor="window" strokecolor="windowText" strokeweight=".5pt">
                <v:fill o:detectmouseclick="t"/>
                <v:stroke joinstyle="miter"/>
              </v:oval>
            </w:pict>
          </mc:Fallback>
        </mc:AlternateContent>
      </w:r>
      <w:r w:rsidR="00F068B9">
        <w:rPr>
          <w:noProof/>
        </w:rPr>
        <w:drawing>
          <wp:anchor distT="0" distB="0" distL="114300" distR="114300" simplePos="0" relativeHeight="251698176" behindDoc="0" locked="0" layoutInCell="1" allowOverlap="1" wp14:anchorId="5EC03B03" wp14:editId="6BDDB182">
            <wp:simplePos x="0" y="0"/>
            <wp:positionH relativeFrom="column">
              <wp:posOffset>3581400</wp:posOffset>
            </wp:positionH>
            <wp:positionV relativeFrom="paragraph">
              <wp:posOffset>704215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61201" cy="781159"/>
                    </a:xfrm>
                    <a:prstGeom prst="rect">
                      <a:avLst/>
                    </a:prstGeom>
                  </pic:spPr>
                </pic:pic>
              </a:graphicData>
            </a:graphic>
          </wp:anchor>
        </w:drawing>
      </w:r>
      <w:r w:rsidR="00945DB5">
        <w:rPr>
          <w:noProof/>
          <w:color w:val="auto"/>
          <w:kern w:val="0"/>
          <w:sz w:val="24"/>
          <w:szCs w:val="24"/>
          <w:lang w:bidi="fr-FR"/>
        </w:rPr>
        <mc:AlternateContent>
          <mc:Choice Requires="wps">
            <w:drawing>
              <wp:anchor distT="0" distB="0" distL="114300" distR="114300" simplePos="0" relativeHeight="251610112" behindDoc="0" locked="0" layoutInCell="1" allowOverlap="1" wp14:anchorId="38B36D2C" wp14:editId="32EFA810">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11DE03E1" w14:textId="77777777" w:rsidR="00CA1DD9" w:rsidRPr="00CA1DD9" w:rsidRDefault="00FD7158" w:rsidP="00CA1DD9">
                            <w:pPr>
                              <w:pBdr>
                                <w:bottom w:val="dashed" w:sz="4" w:space="1" w:color="63A7DA"/>
                              </w:pBdr>
                              <w:jc w:val="center"/>
                              <w:rPr>
                                <w:rFonts w:ascii="Arial" w:hAnsi="Arial" w:cs="Arial"/>
                                <w:b/>
                                <w:bCs/>
                                <w:color w:val="63A7DA"/>
                                <w:sz w:val="40"/>
                                <w:szCs w:val="40"/>
                              </w:rPr>
                            </w:pPr>
                            <w:r>
                              <w:rPr>
                                <w:rFonts w:ascii="Arial" w:hAnsi="Arial" w:cs="Arial"/>
                                <w:b/>
                                <w:bCs/>
                                <w:color w:val="63A7DA"/>
                                <w:sz w:val="40"/>
                                <w:szCs w:val="40"/>
                              </w:rPr>
                              <w:t>I130</w:t>
                            </w:r>
                            <w:r w:rsidR="00CC6428">
                              <w:rPr>
                                <w:rFonts w:ascii="Arial" w:hAnsi="Arial" w:cs="Arial"/>
                                <w:b/>
                                <w:bCs/>
                                <w:color w:val="63A7DA"/>
                                <w:sz w:val="40"/>
                                <w:szCs w:val="40"/>
                              </w:rPr>
                              <w:t>6</w:t>
                            </w:r>
                            <w:r w:rsidR="00A30A86">
                              <w:rPr>
                                <w:rFonts w:ascii="Arial" w:hAnsi="Arial" w:cs="Arial"/>
                                <w:b/>
                                <w:bCs/>
                                <w:color w:val="63A7DA"/>
                                <w:sz w:val="40"/>
                                <w:szCs w:val="40"/>
                              </w:rPr>
                              <w:t xml:space="preserve"> – </w:t>
                            </w:r>
                            <w:r w:rsidR="00CA1DD9" w:rsidRPr="00CA1DD9">
                              <w:rPr>
                                <w:rFonts w:ascii="Arial" w:hAnsi="Arial" w:cs="Arial"/>
                                <w:b/>
                                <w:bCs/>
                                <w:color w:val="63A7DA"/>
                                <w:sz w:val="40"/>
                                <w:szCs w:val="40"/>
                              </w:rPr>
                              <w:t>Monteur/Technicien froid et climatisation</w:t>
                            </w:r>
                          </w:p>
                          <w:p w14:paraId="7CAC3E5B" w14:textId="0D479806" w:rsidR="00A72224" w:rsidRPr="00036493" w:rsidRDefault="00CA1DD9" w:rsidP="00CA1DD9">
                            <w:pPr>
                              <w:pBdr>
                                <w:bottom w:val="dashed" w:sz="4" w:space="1" w:color="63A7DA"/>
                              </w:pBdr>
                              <w:jc w:val="center"/>
                              <w:rPr>
                                <w:rFonts w:ascii="Arial" w:hAnsi="Arial" w:cs="Arial"/>
                                <w:b/>
                                <w:bCs/>
                                <w:color w:val="63A7DA"/>
                                <w:lang w:val="fr-BE"/>
                              </w:rPr>
                            </w:pPr>
                            <w:r w:rsidRPr="00CA1DD9">
                              <w:rPr>
                                <w:rFonts w:ascii="Arial" w:hAnsi="Arial" w:cs="Arial"/>
                                <w:b/>
                                <w:bCs/>
                                <w:color w:val="63A7DA"/>
                                <w:sz w:val="40"/>
                                <w:szCs w:val="40"/>
                              </w:rPr>
                              <w:t>Monteuse/Technicienne froid et climatisation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8" type="#_x0000_t202" style="position:absolute;margin-left:318.7pt;margin-top:53pt;width:530.25pt;height:86.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eP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11DE03E1" w14:textId="77777777" w:rsidR="00CA1DD9" w:rsidRPr="00CA1DD9" w:rsidRDefault="00FD7158" w:rsidP="00CA1DD9">
                      <w:pPr>
                        <w:pBdr>
                          <w:bottom w:val="dashed" w:sz="4" w:space="1" w:color="63A7DA"/>
                        </w:pBdr>
                        <w:jc w:val="center"/>
                        <w:rPr>
                          <w:rFonts w:ascii="Arial" w:hAnsi="Arial" w:cs="Arial"/>
                          <w:b/>
                          <w:bCs/>
                          <w:color w:val="63A7DA"/>
                          <w:sz w:val="40"/>
                          <w:szCs w:val="40"/>
                        </w:rPr>
                      </w:pPr>
                      <w:r>
                        <w:rPr>
                          <w:rFonts w:ascii="Arial" w:hAnsi="Arial" w:cs="Arial"/>
                          <w:b/>
                          <w:bCs/>
                          <w:color w:val="63A7DA"/>
                          <w:sz w:val="40"/>
                          <w:szCs w:val="40"/>
                        </w:rPr>
                        <w:t>I130</w:t>
                      </w:r>
                      <w:r w:rsidR="00CC6428">
                        <w:rPr>
                          <w:rFonts w:ascii="Arial" w:hAnsi="Arial" w:cs="Arial"/>
                          <w:b/>
                          <w:bCs/>
                          <w:color w:val="63A7DA"/>
                          <w:sz w:val="40"/>
                          <w:szCs w:val="40"/>
                        </w:rPr>
                        <w:t>6</w:t>
                      </w:r>
                      <w:r w:rsidR="00A30A86">
                        <w:rPr>
                          <w:rFonts w:ascii="Arial" w:hAnsi="Arial" w:cs="Arial"/>
                          <w:b/>
                          <w:bCs/>
                          <w:color w:val="63A7DA"/>
                          <w:sz w:val="40"/>
                          <w:szCs w:val="40"/>
                        </w:rPr>
                        <w:t xml:space="preserve"> – </w:t>
                      </w:r>
                      <w:r w:rsidR="00CA1DD9" w:rsidRPr="00CA1DD9">
                        <w:rPr>
                          <w:rFonts w:ascii="Arial" w:hAnsi="Arial" w:cs="Arial"/>
                          <w:b/>
                          <w:bCs/>
                          <w:color w:val="63A7DA"/>
                          <w:sz w:val="40"/>
                          <w:szCs w:val="40"/>
                        </w:rPr>
                        <w:t>Monteur/Technicien froid et climatisation</w:t>
                      </w:r>
                    </w:p>
                    <w:p w14:paraId="7CAC3E5B" w14:textId="0D479806" w:rsidR="00A72224" w:rsidRPr="00036493" w:rsidRDefault="00CA1DD9" w:rsidP="00CA1DD9">
                      <w:pPr>
                        <w:pBdr>
                          <w:bottom w:val="dashed" w:sz="4" w:space="1" w:color="63A7DA"/>
                        </w:pBdr>
                        <w:jc w:val="center"/>
                        <w:rPr>
                          <w:rFonts w:ascii="Arial" w:hAnsi="Arial" w:cs="Arial"/>
                          <w:b/>
                          <w:bCs/>
                          <w:color w:val="63A7DA"/>
                          <w:lang w:val="fr-BE"/>
                        </w:rPr>
                      </w:pPr>
                      <w:r w:rsidRPr="00CA1DD9">
                        <w:rPr>
                          <w:rFonts w:ascii="Arial" w:hAnsi="Arial" w:cs="Arial"/>
                          <w:b/>
                          <w:bCs/>
                          <w:color w:val="63A7DA"/>
                          <w:sz w:val="40"/>
                          <w:szCs w:val="40"/>
                        </w:rPr>
                        <w:t>Monteuse/Technicienne froid et climatisation</w:t>
                      </w:r>
                    </w:p>
                  </w:txbxContent>
                </v:textbox>
                <w10:wrap anchorx="margin"/>
              </v:shape>
            </w:pict>
          </mc:Fallback>
        </mc:AlternateContent>
      </w:r>
      <w:r w:rsidR="00856D5A">
        <w:rPr>
          <w:noProof/>
          <w:lang w:bidi="fr-FR"/>
        </w:rPr>
        <mc:AlternateContent>
          <mc:Choice Requires="wps">
            <w:drawing>
              <wp:anchor distT="0" distB="0" distL="114300" distR="114300" simplePos="0" relativeHeight="251631616" behindDoc="0" locked="0" layoutInCell="1" allowOverlap="1" wp14:anchorId="6CB6C4B8" wp14:editId="2F0F2D94">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26FCAD88" w:rsidR="004D161A" w:rsidRPr="00B55B0E" w:rsidRDefault="003E68C5">
                            <w:pPr>
                              <w:rPr>
                                <w:rFonts w:asciiTheme="minorHAnsi" w:hAnsiTheme="minorHAnsi" w:cstheme="minorHAnsi"/>
                                <w:color w:val="63A7DA" w:themeColor="accent6"/>
                                <w:sz w:val="22"/>
                                <w:szCs w:val="22"/>
                              </w:rPr>
                            </w:pPr>
                            <w:r w:rsidRPr="003E68C5">
                              <w:rPr>
                                <w:rFonts w:asciiTheme="minorHAnsi" w:hAnsiTheme="minorHAnsi" w:cstheme="minorHAnsi"/>
                                <w:color w:val="63A7DA" w:themeColor="accent6"/>
                                <w:sz w:val="22"/>
                                <w:szCs w:val="22"/>
                              </w:rPr>
                              <w:t>Le métier est très attractif et est à nouveau repris dans la liste 2021 des métiers en pénurie. L’IBEFE constate que l’offre de formation et d’enseignement est peu développée notamment sur le Bassin d’emploi du Centre, et souligne les possibilités de collaboration avec le Centre de compétence Technocampus de Gosselies.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29" type="#_x0000_t202" style="position:absolute;margin-left:109.5pt;margin-top:262.25pt;width:443.3pt;height:12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" fillcolor="white [3201]" stroked="f" strokeweight=".5pt">
                <v:textbox>
                  <w:txbxContent>
                    <w:p w14:paraId="03031E02" w14:textId="26FCAD88" w:rsidR="004D161A" w:rsidRPr="00B55B0E" w:rsidRDefault="003E68C5">
                      <w:pPr>
                        <w:rPr>
                          <w:rFonts w:asciiTheme="minorHAnsi" w:hAnsiTheme="minorHAnsi" w:cstheme="minorHAnsi"/>
                          <w:color w:val="63A7DA" w:themeColor="accent6"/>
                          <w:sz w:val="22"/>
                          <w:szCs w:val="22"/>
                        </w:rPr>
                      </w:pPr>
                      <w:r w:rsidRPr="003E68C5">
                        <w:rPr>
                          <w:rFonts w:asciiTheme="minorHAnsi" w:hAnsiTheme="minorHAnsi" w:cstheme="minorHAnsi"/>
                          <w:color w:val="63A7DA" w:themeColor="accent6"/>
                          <w:sz w:val="22"/>
                          <w:szCs w:val="22"/>
                        </w:rPr>
                        <w:t xml:space="preserve">Le métier est très attractif et est à nouveau repris dans la liste 2021 des métiers en pénurie. L’IBEFE constate que l’offre de formation et d’enseignement est peu développée notamment sur le Bassin d’emploi du Centre, et souligne les possibilités de collaboration avec le Centre de compétence </w:t>
                      </w:r>
                      <w:proofErr w:type="spellStart"/>
                      <w:r w:rsidRPr="003E68C5">
                        <w:rPr>
                          <w:rFonts w:asciiTheme="minorHAnsi" w:hAnsiTheme="minorHAnsi" w:cstheme="minorHAnsi"/>
                          <w:color w:val="63A7DA" w:themeColor="accent6"/>
                          <w:sz w:val="22"/>
                          <w:szCs w:val="22"/>
                        </w:rPr>
                        <w:t>Technocampus</w:t>
                      </w:r>
                      <w:proofErr w:type="spellEnd"/>
                      <w:r w:rsidRPr="003E68C5">
                        <w:rPr>
                          <w:rFonts w:asciiTheme="minorHAnsi" w:hAnsiTheme="minorHAnsi" w:cstheme="minorHAnsi"/>
                          <w:color w:val="63A7DA" w:themeColor="accent6"/>
                          <w:sz w:val="22"/>
                          <w:szCs w:val="22"/>
                        </w:rPr>
                        <w:t xml:space="preserve"> de Gosselies.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6256" behindDoc="0" locked="0" layoutInCell="1" allowOverlap="1" wp14:anchorId="3F1E436D" wp14:editId="74545058">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Y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8wH32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0048" behindDoc="0" locked="0" layoutInCell="1" allowOverlap="1" wp14:anchorId="5E64AFE9" wp14:editId="619B280B">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4D42D18B" w:rsidR="007F77C0" w:rsidRPr="0073618A" w:rsidRDefault="00931103"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3B4D57">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651AAAD3" w:rsidR="007F77C0" w:rsidRPr="0073618A" w:rsidRDefault="005F19C8"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Forem</w:t>
                            </w:r>
                            <w:r w:rsidR="007F77C0" w:rsidRPr="0073618A">
                              <w:rPr>
                                <w:rFonts w:asciiTheme="minorHAnsi" w:hAnsiTheme="minorHAnsi" w:cstheme="minorHAnsi"/>
                                <w:sz w:val="16"/>
                                <w:szCs w:val="16"/>
                              </w:rPr>
                              <w:t xml:space="preserve"> </w:t>
                            </w:r>
                          </w:p>
                          <w:p w14:paraId="0C1AD2B9" w14:textId="05F2EF7F" w:rsidR="007F77C0" w:rsidRPr="0073618A" w:rsidRDefault="005F19C8"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de compétence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0527917C" w:rsidR="007F77C0" w:rsidRPr="0073618A" w:rsidRDefault="005F19C8"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de validation des compétences</w:t>
                            </w:r>
                            <w:r w:rsidR="007F77C0" w:rsidRPr="0073618A">
                              <w:rPr>
                                <w:rFonts w:asciiTheme="minorHAnsi" w:hAnsiTheme="minorHAnsi" w:cstheme="minorHAnsi"/>
                                <w:sz w:val="16"/>
                                <w:szCs w:val="16"/>
                              </w:rPr>
                              <w:t xml:space="preserv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43pt;margin-top:566pt;width:312.5pt;height: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CT&#10;20f1SgIAAIsEAAAOAAAAAAAAAAAAAAAAAC4CAABkcnMvZTJvRG9jLnhtbFBLAQItABQABgAIAAAA&#10;IQDrtWau4AAAAA8BAAAPAAAAAAAAAAAAAAAAAKQEAABkcnMvZG93bnJldi54bWxQSwUGAAAAAAQA&#10;BADzAAAAsQUAAAAA&#10;" fillcolor="white [3201]" stroked="f" strokeweight=".5pt">
                <v:textbox>
                  <w:txbxContent>
                    <w:p w14:paraId="784EFCBB" w14:textId="4D42D18B" w:rsidR="007F77C0" w:rsidRPr="0073618A" w:rsidRDefault="00931103"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3B4D57">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651AAAD3" w:rsidR="007F77C0" w:rsidRPr="0073618A" w:rsidRDefault="005F19C8"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Forem</w:t>
                      </w:r>
                      <w:r w:rsidR="007F77C0" w:rsidRPr="0073618A">
                        <w:rPr>
                          <w:rFonts w:asciiTheme="minorHAnsi" w:hAnsiTheme="minorHAnsi" w:cstheme="minorHAnsi"/>
                          <w:sz w:val="16"/>
                          <w:szCs w:val="16"/>
                        </w:rPr>
                        <w:t xml:space="preserve"> </w:t>
                      </w:r>
                    </w:p>
                    <w:p w14:paraId="0C1AD2B9" w14:textId="05F2EF7F" w:rsidR="007F77C0" w:rsidRPr="0073618A" w:rsidRDefault="005F19C8"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de compétence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0527917C" w:rsidR="007F77C0" w:rsidRPr="0073618A" w:rsidRDefault="005F19C8"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de validation des compétences</w:t>
                      </w:r>
                      <w:r w:rsidR="007F77C0" w:rsidRPr="0073618A">
                        <w:rPr>
                          <w:rFonts w:asciiTheme="minorHAnsi" w:hAnsiTheme="minorHAnsi" w:cstheme="minorHAnsi"/>
                          <w:sz w:val="16"/>
                          <w:szCs w:val="16"/>
                        </w:rPr>
                        <w:t xml:space="preserve"> </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653120" behindDoc="0" locked="0" layoutInCell="1" allowOverlap="1" wp14:anchorId="1FEC62C7" wp14:editId="4AC3FB4C">
                <wp:simplePos x="0" y="0"/>
                <wp:positionH relativeFrom="column">
                  <wp:posOffset>8985250</wp:posOffset>
                </wp:positionH>
                <wp:positionV relativeFrom="paragraph">
                  <wp:posOffset>7283450</wp:posOffset>
                </wp:positionV>
                <wp:extent cx="84474" cy="706785"/>
                <wp:effectExtent l="0" t="0" r="10795" b="17145"/>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chemeClr val="accent4"/>
                          </a:solidFill>
                          <a:ln w="6350" cap="flat" cmpd="sng" algn="ctr">
                            <a:solidFill>
                              <a:schemeClr val="accent4"/>
                            </a:solid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chemeClr val="bg1"/>
                              </a:solidFill>
                              <a:ln w="6350" cap="flat" cmpd="sng" algn="ctr">
                                <a:solidFill>
                                  <a:schemeClr val="tx1"/>
                                </a:solid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2" style="position:absolute;margin-left:707.5pt;margin-top:573.5pt;width:6.65pt;height:55.65pt;z-index:251653120"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">
                <v:rect id="Rectangle 3" o:spid="_x0000_s1033"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" fillcolor="#b4222f [3207]" strokecolor="#b4222f [3207]"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4"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5"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6"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" fillcolor="#e26973 [1943]" strokecolor="#e26973 [1943]"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7"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8"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39"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" fillcolor="white [3212]" strokecolor="black [3213]"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13184" behindDoc="0" locked="0" layoutInCell="1" allowOverlap="1" wp14:anchorId="759E37EC" wp14:editId="1F601A80">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0" type="#_x0000_t202" style="position:absolute;margin-left:747.2pt;margin-top:521.8pt;width:264.4pt;height:34.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PONw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3424" behindDoc="0" locked="0" layoutInCell="1" allowOverlap="1" wp14:anchorId="0A455BD4" wp14:editId="44E5650F">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1" style="position:absolute;margin-left:374.15pt;margin-top:402.95pt;width:42.85pt;height:50.6pt;flip:x;z-index:25162342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">
                <v:oval id="Ellipse 143" o:spid="_x0000_s1042"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3"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0352" behindDoc="0" locked="0" layoutInCell="1" allowOverlap="1" wp14:anchorId="71AA49BE" wp14:editId="2F62D202">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4" style="position:absolute;margin-left:255.5pt;margin-top:421.5pt;width:44.95pt;height:34pt;z-index:25162035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k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hg8kQVAMAAPsIAAAOAAAAAAAA&#10;AAAAAAAAAC4CAABkcnMvZTJvRG9jLnhtbFBLAQItABQABgAIAAAAIQDZ8wBc4QAAAAsBAAAPAAAA&#10;AAAAAAAAAAAAAK4FAABkcnMvZG93bnJldi54bWxQSwUGAAAAAAQABADzAAAAvAYAAAAA&#10;">
                <v:oval id="Ellipse 140" o:spid="_x0000_s104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6"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8720" behindDoc="0" locked="0" layoutInCell="1" allowOverlap="1" wp14:anchorId="27A47926" wp14:editId="7D1F5D3B">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7" type="#_x0000_t202" style="position:absolute;margin-left:175.35pt;margin-top:212.45pt;width:404.45pt;height:5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9Q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2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Csx19Q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3904" behindDoc="0" locked="0" layoutInCell="1" allowOverlap="1" wp14:anchorId="1932ED54" wp14:editId="37489DB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3">
                              <a:extLst>
                                <a:ext uri="{96DAC541-7B7A-43D3-8B79-37D633B846F1}">
                                  <asvg:svgBlip xmlns:asvg="http://schemas.microsoft.com/office/drawing/2016/SVG/main" r:embed="rId2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8" style="position:absolute;margin-left:611.2pt;margin-top:158.45pt;width:467.7pt;height:80.3pt;z-index:25164390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5gn+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htlYdd/+NkDpWUzes/TirPB2zvVc4GjV/O3yijLmFPozAPgCIWyynA1ojskLDh&#10;spBP4YKDCTvOo+hby+YlZOihasZ3dw+F0uvgFnrktg4Www33UhTrjnFtr+ySQQUN3wtU3fQKFHHG&#10;uiVmIPl+5ZKQ0pLpokaXS0ghu3w0DgB39s36mZt+zOLb5Cb4NGILOPsZB7+97LdNsb772HT+LwA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zeYJ/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9"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0"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1"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2"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3"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5" o:title="" recolor="t" rotate="t" type="frame"/>
                </v:rect>
              </v:group>
            </w:pict>
          </mc:Fallback>
        </mc:AlternateContent>
      </w:r>
      <w:r w:rsidR="00E8470E">
        <w:rPr>
          <w:noProof/>
          <w:lang w:bidi="fr-FR"/>
        </w:rPr>
        <mc:AlternateContent>
          <mc:Choice Requires="wps">
            <w:drawing>
              <wp:anchor distT="0" distB="0" distL="114300" distR="114300" simplePos="0" relativeHeight="251675648" behindDoc="0" locked="0" layoutInCell="1" allowOverlap="1" wp14:anchorId="015156C8" wp14:editId="77D743ED">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61" name="Graphique 161"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4" type="#_x0000_t202" style="position:absolute;margin-left:92.85pt;margin-top:163.7pt;width:103.8pt;height:5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V0hPJj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61" name="Graphique 161"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4688" behindDoc="0" locked="0" layoutInCell="1" allowOverlap="1" wp14:anchorId="03F92E38" wp14:editId="1855E21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0B48E0A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C71F55">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5" style="position:absolute;margin-left:96.25pt;margin-top:161.85pt;width:467.7pt;height:79.4pt;z-index:25163468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A9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ck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MfOID24AwAA+woAAA4AAAAAAAAAAAAAAAAALgIAAGRy&#10;cy9lMm9Eb2MueG1sUEsBAi0AFAAGAAgAAAAhANXq7uHiAAAADAEAAA8AAAAAAAAAAAAAAAAAEgYA&#10;AGRycy9kb3ducmV2LnhtbFBLBQYAAAAABAAEAPMAAAAhBwAAAAA=&#10;">
                <v:rect id="Rectangle 1535" o:spid="_x0000_s1056"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0B48E0A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C71F55">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7"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2576" behindDoc="0" locked="0" layoutInCell="1" allowOverlap="1" wp14:anchorId="2A4402D7" wp14:editId="31D07F07">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62" name="Graphique 162"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8" type="#_x0000_t202" style="position:absolute;margin-left:128.95pt;margin-top:656.5pt;width:51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62" name="Graphique 162"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6432" behindDoc="0" locked="0" layoutInCell="1" allowOverlap="1" wp14:anchorId="470B2FA0" wp14:editId="26A5F920">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9" style="position:absolute;margin-left:186pt;margin-top:657.5pt;width:28.35pt;height:28.35pt;z-index:25166643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">
                <v:oval id="Ellipse 17" o:spid="_x0000_s106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1"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9504" behindDoc="0" locked="0" layoutInCell="1" allowOverlap="1" wp14:anchorId="45917FCE" wp14:editId="48530256">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2" style="position:absolute;margin-left:185pt;margin-top:676.5pt;width:20.85pt;height:48.2pt;flip:x;z-index:25166950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4MdQMAAEAJAAAOAAAAZHJzL2Uyb0RvYy54bWzcVk1v3DYQvRfIfyB4j3ellSWv4HXg2LFb&#10;wEkMOEWA3rgU9QFQIktyrXV/fR9Jab1x3B5SoCh6kcghNZx58+Z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">
                <v:oval id="Ellipse 29" o:spid="_x0000_s106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4"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3360" behindDoc="0" locked="0" layoutInCell="1" allowOverlap="1" wp14:anchorId="615BCBE5" wp14:editId="338D828C">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9A27A7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B4D57">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5" type="#_x0000_t202" style="position:absolute;margin-left:244pt;margin-top:656.5pt;width:325pt;height: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fZ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4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Z3tX2TUCAABhBAAADgAAAAAAAAAA&#10;AAAAAAAuAgAAZHJzL2Uyb0RvYy54bWxQSwECLQAUAAYACAAAACEA0b8Z2+EAAAAOAQAADwAAAAAA&#10;AAAAAAAAAACPBAAAZHJzL2Rvd25yZXYueG1sUEsFBgAAAAAEAAQA8wAAAJ0FAAAAAA==&#10;" filled="f" stroked="f" strokeweight=".5pt">
                <v:textbox>
                  <w:txbxContent>
                    <w:p w14:paraId="5F502D03" w14:textId="09A27A7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B4D57">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40832" behindDoc="0" locked="0" layoutInCell="1" allowOverlap="1" wp14:anchorId="5C753A8E" wp14:editId="56D5FE83">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6FFD4EFE" w:rsidR="00A72224" w:rsidRPr="000247A1" w:rsidRDefault="003B4D57" w:rsidP="00D80D05">
                            <w:pPr>
                              <w:jc w:val="center"/>
                              <w:rPr>
                                <w:rFonts w:ascii="Calibri" w:hAnsi="Calibri" w:cs="Calibri"/>
                                <w:color w:val="FFFFFF"/>
                                <w:sz w:val="96"/>
                                <w:szCs w:val="96"/>
                              </w:rPr>
                            </w:pPr>
                            <w:bookmarkStart w:id="0" w:name="_Hlk91055582"/>
                            <w:bookmarkEnd w:id="0"/>
                            <w:r>
                              <w:rPr>
                                <w:rFonts w:ascii="Calibri" w:hAnsi="Calibri" w:cs="Calibri"/>
                                <w:color w:val="FFFFFF"/>
                                <w:sz w:val="44"/>
                                <w:szCs w:val="44"/>
                              </w:rPr>
                              <w:t>Frigoriste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6" style="position:absolute;margin-left:116.6pt;margin-top:501.7pt;width:182.95pt;height:47.1pt;rotation:-90;z-index:25164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oMPYX4C&#10;AADwBAAADgAAAAAAAAAAAAAAAAAuAgAAZHJzL2Uyb0RvYy54bWxQSwECLQAUAAYACAAAACEAETuH&#10;SuAAAAAMAQAADwAAAAAAAAAAAAAAAADYBAAAZHJzL2Rvd25yZXYueG1sUEsFBgAAAAAEAAQA8wAA&#10;AOUFAAAAAA==&#10;" fillcolor="#63a7da" stroked="f" strokeweight="1pt">
                <v:textbox>
                  <w:txbxContent>
                    <w:p w14:paraId="06F157E7" w14:textId="6FFD4EFE" w:rsidR="00A72224" w:rsidRPr="000247A1" w:rsidRDefault="003B4D57" w:rsidP="00D80D05">
                      <w:pPr>
                        <w:jc w:val="center"/>
                        <w:rPr>
                          <w:rFonts w:ascii="Calibri" w:hAnsi="Calibri" w:cs="Calibri"/>
                          <w:color w:val="FFFFFF"/>
                          <w:sz w:val="96"/>
                          <w:szCs w:val="96"/>
                        </w:rPr>
                      </w:pPr>
                      <w:bookmarkStart w:id="1" w:name="_Hlk91055582"/>
                      <w:bookmarkEnd w:id="1"/>
                      <w:proofErr w:type="spellStart"/>
                      <w:r>
                        <w:rPr>
                          <w:rFonts w:ascii="Calibri" w:hAnsi="Calibri" w:cs="Calibri"/>
                          <w:color w:val="FFFFFF"/>
                          <w:sz w:val="44"/>
                          <w:szCs w:val="44"/>
                        </w:rPr>
                        <w:t>Frigoriste</w:t>
                      </w:r>
                      <w:proofErr w:type="spellEnd"/>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7760" behindDoc="0" locked="0" layoutInCell="1" allowOverlap="1" wp14:anchorId="0F8AEA63" wp14:editId="6A91D6A2">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4DE19F">
                                  <wp:extent cx="3263265" cy="2071194"/>
                                  <wp:effectExtent l="0" t="38100" r="0" b="24765"/>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7" type="#_x0000_t118" style="position:absolute;margin-left:98.85pt;margin-top:278.3pt;width:467.15pt;height:374.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AECzi9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4DE19F">
                            <wp:extent cx="3263265" cy="2071194"/>
                            <wp:effectExtent l="0" t="38100" r="0" b="24765"/>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0288" behindDoc="0" locked="0" layoutInCell="1" allowOverlap="1" wp14:anchorId="6395DC2B" wp14:editId="77E3E608">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3FFE9" id="Connecteur droit 5207"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12D0DD9"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CFCB14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3476" cy="403476"/>
                          </a:xfrm>
                          <a:prstGeom prst="rect">
                            <a:avLst/>
                          </a:prstGeom>
                        </pic:spPr>
                      </pic:pic>
                    </a:graphicData>
                  </a:graphic>
                </wp:inline>
              </w:drawing>
            </w:r>
            <w:r w:rsidR="00BA640F">
              <w:rPr>
                <w:b/>
                <w:color w:val="63A7DA"/>
                <w:kern w:val="0"/>
                <w:szCs w:val="24"/>
              </w:rPr>
              <w:t>71</w:t>
            </w:r>
            <w:r w:rsidRPr="002D374E">
              <w:rPr>
                <w:b/>
                <w:color w:val="63A7DA"/>
                <w:kern w:val="0"/>
                <w:szCs w:val="24"/>
              </w:rPr>
              <w:t xml:space="preserve"> DEI</w:t>
            </w:r>
            <w:r w:rsidRPr="002D374E">
              <w:rPr>
                <w:b/>
                <w:color w:val="63A7DA"/>
                <w:kern w:val="0"/>
                <w:szCs w:val="24"/>
                <w:vertAlign w:val="superscript"/>
              </w:rPr>
              <w:footnoteRef/>
            </w:r>
          </w:p>
          <w:p w14:paraId="4EB1CB03" w14:textId="496F5517"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sur le métier de</w:t>
            </w:r>
            <w:r w:rsidR="002761EC">
              <w:rPr>
                <w:color w:val="63A7DA"/>
                <w:kern w:val="0"/>
                <w:szCs w:val="24"/>
              </w:rPr>
              <w:t xml:space="preserve"> frigoriste</w:t>
            </w:r>
            <w:r w:rsidR="00F36F13">
              <w:t xml:space="preserve"> </w:t>
            </w:r>
          </w:p>
        </w:tc>
      </w:tr>
      <w:tr w:rsidR="002D374E" w:rsidRPr="002D374E" w14:paraId="10653164" w14:textId="77777777" w:rsidTr="00A41966">
        <w:tc>
          <w:tcPr>
            <w:tcW w:w="4335" w:type="dxa"/>
            <w:vAlign w:val="center"/>
          </w:tcPr>
          <w:p w14:paraId="67292E82" w14:textId="6D30163D"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52A9C23">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32784" cy="332784"/>
                          </a:xfrm>
                          <a:prstGeom prst="rect">
                            <a:avLst/>
                          </a:prstGeom>
                        </pic:spPr>
                      </pic:pic>
                    </a:graphicData>
                  </a:graphic>
                </wp:inline>
              </w:drawing>
            </w:r>
            <w:r w:rsidR="00EE6660">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sont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4EB49101">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002BA63D">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25952197">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653676DF">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757B292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10E64C02">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6DFE9B00">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5B8D4AA1">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5674F79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604BA51C">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FA1D60F"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EE6660">
              <w:rPr>
                <w:b/>
                <w:noProof/>
                <w:color w:val="63A7DA"/>
                <w:kern w:val="0"/>
                <w:szCs w:val="24"/>
              </w:rPr>
              <w:t>5</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70C254FE" w:rsidR="003A2DA2" w:rsidRDefault="00C94146" w:rsidP="00092369">
      <w:pPr>
        <w:ind w:left="720" w:hanging="720"/>
        <w:rPr>
          <w:lang w:bidi="fr-FR"/>
        </w:rPr>
      </w:pPr>
      <w:r>
        <w:rPr>
          <w:noProof/>
          <w:lang w:bidi="fr-FR"/>
        </w:rPr>
        <mc:AlternateContent>
          <mc:Choice Requires="wpg">
            <w:drawing>
              <wp:anchor distT="0" distB="0" distL="114300" distR="114300" simplePos="0" relativeHeight="251646976" behindDoc="0" locked="0" layoutInCell="1" allowOverlap="1" wp14:anchorId="0B4524A4" wp14:editId="510A1F07">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8" style="position:absolute;left:0;text-align:left;margin-left:632.25pt;margin-top:123pt;width:247.5pt;height:147.5pt;z-index:25164697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">
                <v:shape id="Zone de texte 225" o:spid="_x0000_s1069"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70"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1"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72"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1792" behindDoc="0" locked="0" layoutInCell="1" allowOverlap="1" wp14:anchorId="182A45B8" wp14:editId="0C55330D">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3" type="#_x0000_t202" style="position:absolute;left:0;text-align:left;margin-left:801.75pt;margin-top:187.8pt;width:47.9pt;height:25.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3328" behindDoc="0" locked="0" layoutInCell="1" allowOverlap="1" wp14:anchorId="46D86921" wp14:editId="500D628B">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4" type="#_x0000_t202" style="position:absolute;left:0;text-align:left;margin-left:125.25pt;margin-top:615.2pt;width:382.8pt;height:29.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Cdvc1d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49536" behindDoc="0" locked="0" layoutInCell="1" allowOverlap="1" wp14:anchorId="39874CE3" wp14:editId="6ADE4A11">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33A25199" w:rsidR="00A24434" w:rsidRPr="00A24434" w:rsidRDefault="00EE6660"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5" type="#_x0000_t202" style="position:absolute;left:0;text-align:left;margin-left:647.9pt;margin-top:732.2pt;width:139.25pt;height:27.8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" filled="f" stroked="f" strokeweight=".5pt">
                <v:textbox>
                  <w:txbxContent>
                    <w:p w14:paraId="092208E5" w14:textId="33A25199" w:rsidR="00A24434" w:rsidRPr="00A24434" w:rsidRDefault="00EE6660"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v:textbox>
              </v:shape>
            </w:pict>
          </mc:Fallback>
        </mc:AlternateContent>
      </w:r>
      <w:r w:rsidR="005E4DFD">
        <w:rPr>
          <w:noProof/>
        </w:rPr>
        <mc:AlternateContent>
          <mc:Choice Requires="wps">
            <w:drawing>
              <wp:anchor distT="0" distB="0" distL="114300" distR="114300" simplePos="0" relativeHeight="251638272" behindDoc="0" locked="0" layoutInCell="1" allowOverlap="1" wp14:anchorId="79498E79" wp14:editId="5716CD48">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12C9B116" w:rsidR="00DD3AC6" w:rsidRPr="00E8742B" w:rsidRDefault="00F96EF1" w:rsidP="00DD3AC6">
                            <w:pPr>
                              <w:jc w:val="center"/>
                              <w:rPr>
                                <w:rFonts w:ascii="Calibri" w:hAnsi="Calibri" w:cs="Calibri"/>
                                <w:color w:val="FFFFFF"/>
                                <w:sz w:val="18"/>
                                <w:szCs w:val="18"/>
                              </w:rPr>
                            </w:pPr>
                            <w:r>
                              <w:rPr>
                                <w:rFonts w:ascii="Calibri" w:hAnsi="Calibri" w:cs="Calibri"/>
                                <w:color w:val="FFFFFF"/>
                                <w:sz w:val="18"/>
                                <w:szCs w:val="18"/>
                              </w:rPr>
                              <w:t>20</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76" style="position:absolute;left:0;text-align:left;margin-left:758.25pt;margin-top:690.25pt;width:67.45pt;height:40.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baeA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" fillcolor="#63a7da" strokecolor="#63a7da" strokeweight="1pt">
                <v:stroke joinstyle="miter"/>
                <v:textbox>
                  <w:txbxContent>
                    <w:p w14:paraId="1FB229A2" w14:textId="12C9B116" w:rsidR="00DD3AC6" w:rsidRPr="00E8742B" w:rsidRDefault="00F96EF1" w:rsidP="00DD3AC6">
                      <w:pPr>
                        <w:jc w:val="center"/>
                        <w:rPr>
                          <w:rFonts w:ascii="Calibri" w:hAnsi="Calibri" w:cs="Calibri"/>
                          <w:color w:val="FFFFFF"/>
                          <w:sz w:val="18"/>
                          <w:szCs w:val="18"/>
                        </w:rPr>
                      </w:pPr>
                      <w:r>
                        <w:rPr>
                          <w:rFonts w:ascii="Calibri" w:hAnsi="Calibri" w:cs="Calibri"/>
                          <w:color w:val="FFFFFF"/>
                          <w:sz w:val="18"/>
                          <w:szCs w:val="18"/>
                        </w:rPr>
                        <w:t>20</w:t>
                      </w:r>
                      <w:r w:rsidR="00DD3AC6"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623936" behindDoc="0" locked="0" layoutInCell="1" allowOverlap="1" wp14:anchorId="644DEEB1" wp14:editId="22E923D4">
                <wp:simplePos x="0" y="0"/>
                <wp:positionH relativeFrom="column">
                  <wp:posOffset>10601325</wp:posOffset>
                </wp:positionH>
                <wp:positionV relativeFrom="paragraph">
                  <wp:posOffset>8752840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26689D23" w:rsidR="00DD3AC6" w:rsidRPr="00E8742B" w:rsidRDefault="004F388E" w:rsidP="00DD3AC6">
                            <w:pPr>
                              <w:jc w:val="center"/>
                              <w:rPr>
                                <w:rFonts w:ascii="Calibri" w:hAnsi="Calibri" w:cs="Calibri"/>
                                <w:color w:val="FFFFFF"/>
                                <w:sz w:val="18"/>
                                <w:szCs w:val="18"/>
                              </w:rPr>
                            </w:pPr>
                            <w:r>
                              <w:rPr>
                                <w:rFonts w:ascii="Calibri" w:hAnsi="Calibri" w:cs="Calibri"/>
                                <w:color w:val="FFFFFF"/>
                                <w:sz w:val="18"/>
                                <w:szCs w:val="18"/>
                              </w:rPr>
                              <w:t>14</w:t>
                            </w:r>
                            <w:r w:rsidR="00BA5C77">
                              <w:rPr>
                                <w:rFonts w:ascii="Calibri" w:hAnsi="Calibri" w:cs="Calibri"/>
                                <w:color w:val="FFFFFF"/>
                                <w:sz w:val="18"/>
                                <w:szCs w:val="18"/>
                              </w:rPr>
                              <w:t xml:space="preserve">7 </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77" style="position:absolute;left:0;text-align:left;margin-left:834.75pt;margin-top:689.2pt;width:67.45pt;height:39.7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" fillcolor="#63a7da" strokecolor="#63a7da" strokeweight="1pt">
                <v:stroke joinstyle="miter"/>
                <v:textbox>
                  <w:txbxContent>
                    <w:p w14:paraId="10607B4C" w14:textId="26689D23" w:rsidR="00DD3AC6" w:rsidRPr="00E8742B" w:rsidRDefault="004F388E" w:rsidP="00DD3AC6">
                      <w:pPr>
                        <w:jc w:val="center"/>
                        <w:rPr>
                          <w:rFonts w:ascii="Calibri" w:hAnsi="Calibri" w:cs="Calibri"/>
                          <w:color w:val="FFFFFF"/>
                          <w:sz w:val="18"/>
                          <w:szCs w:val="18"/>
                        </w:rPr>
                      </w:pPr>
                      <w:r>
                        <w:rPr>
                          <w:rFonts w:ascii="Calibri" w:hAnsi="Calibri" w:cs="Calibri"/>
                          <w:color w:val="FFFFFF"/>
                          <w:sz w:val="18"/>
                          <w:szCs w:val="18"/>
                        </w:rPr>
                        <w:t>14</w:t>
                      </w:r>
                      <w:r w:rsidR="00BA5C77">
                        <w:rPr>
                          <w:rFonts w:ascii="Calibri" w:hAnsi="Calibri" w:cs="Calibri"/>
                          <w:color w:val="FFFFFF"/>
                          <w:sz w:val="18"/>
                          <w:szCs w:val="18"/>
                        </w:rPr>
                        <w:t xml:space="preserve">7 </w:t>
                      </w:r>
                      <w:r w:rsidR="00DD3AC6" w:rsidRPr="00E8742B">
                        <w:rPr>
                          <w:rFonts w:ascii="Calibri" w:hAnsi="Calibri" w:cs="Calibri"/>
                          <w:color w:val="FFFFFF"/>
                          <w:sz w:val="18"/>
                          <w:szCs w:val="18"/>
                        </w:rPr>
                        <w:t xml:space="preserve"> 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45440" behindDoc="0" locked="0" layoutInCell="1" allowOverlap="1" wp14:anchorId="741A3B35" wp14:editId="65102E97">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d'oeuvre</w:t>
                              </w:r>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8" style="position:absolute;left:0;text-align:left;margin-left:606.95pt;margin-top:349.1pt;width:467.7pt;height:75.8pt;z-index:25164544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zgmovW0EAAAXDwAADgAAAAAAAAAA&#10;AAAAAAAuAgAAZHJzL2Uyb0RvYy54bWxQSwECLQAUAAYACAAAACEAta/gmeMAAAANAQAADwAAAAAA&#10;AAAAAAAAAADHBgAAZHJzL2Rvd25yZXYueG1sUEsFBgAAAAAEAAQA8wAAANcHAAAAAA==&#10;">
                <v:group id="Groupe 179" o:spid="_x0000_s107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2608" behindDoc="0" locked="0" layoutInCell="1" allowOverlap="1" wp14:anchorId="3C05BDC8" wp14:editId="38D847F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3" style="position:absolute;left:0;text-align:left;margin-left:127.25pt;margin-top:345.75pt;width:464.1pt;height:81.35pt;z-index:25165260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Qw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Rta&#10;yH91DUdfFMr5P6GCe5DjayhUgvDl5j63Duc+Xvvvy9M/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zEDgfUME&#10;AACnDgAADgAAAAAAAAAAAAAAAAAuAgAAZHJzL2Uyb0RvYy54bWxQSwECLQAUAAYACAAAACEAVtqJ&#10;xuMAAAAMAQAADwAAAAAAAAAAAAAAAACdBgAAZHJzL2Rvd25yZXYueG1sUEsFBgAAAAAEAAQA8wAA&#10;AK0HAAAAAA==&#10;">
                <v:group id="Groupe 87" o:spid="_x0000_s108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5136" behindDoc="0" locked="0" layoutInCell="1" allowOverlap="1" wp14:anchorId="1EF3F0B3" wp14:editId="5C4EE61D">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8" type="#_x0000_t202" style="position:absolute;left:0;text-align:left;margin-left:189.6pt;margin-top:347.35pt;width:68.05pt;height:6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Ahglbw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4112" behindDoc="0" locked="0" layoutInCell="1" allowOverlap="1" wp14:anchorId="24534709" wp14:editId="59DED6A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9" type="#_x0000_t202" style="position:absolute;left:0;text-align:left;margin-left:616.95pt;margin-top:338.2pt;width:79.35pt;height: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ow5L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2128" behindDoc="0" locked="0" layoutInCell="1" allowOverlap="1" wp14:anchorId="70C2B691" wp14:editId="54DCAE23">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2682173" id="Groupe 51" o:spid="_x0000_s1026" style="position:absolute;margin-left:13.55pt;margin-top:-23.7pt;width:118.95pt;height:756pt;z-index:25163212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0080" behindDoc="0" locked="0" layoutInCell="1" allowOverlap="1" wp14:anchorId="2A383BE6" wp14:editId="311151C7">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D1EE3" id="Forme libre 33" o:spid="_x0000_s1026" style="position:absolute;margin-left:-29.1pt;margin-top:19.8pt;width:147.55pt;height:7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3152" behindDoc="0" locked="0" layoutInCell="1" allowOverlap="1" wp14:anchorId="0F85DA7E" wp14:editId="007B09B3">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BA2732" id="Groupe 102" o:spid="_x0000_s1026" style="position:absolute;margin-left:1062.05pt;margin-top:-16pt;width:120.8pt;height:749.3pt;z-index:25163315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9840" behindDoc="0" locked="0" layoutInCell="1" allowOverlap="1" wp14:anchorId="08AD7774" wp14:editId="0B2FD9A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6A05FAFB">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0" type="#_x0000_t202" style="position:absolute;left:0;text-align:left;margin-left:581.5pt;margin-top:104.6pt;width:513.3pt;height:203.5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q/MQ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6A05FAFB">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6464" behindDoc="0" locked="0" layoutInCell="1" allowOverlap="1" wp14:anchorId="2A6E3250" wp14:editId="45BE2D18">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1" type="#_x0000_t118" style="position:absolute;left:0;text-align:left;margin-left:289.4pt;margin-top:23.15pt;width:820.5pt;height:1in;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0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k/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1tep0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8512" behindDoc="0" locked="0" layoutInCell="1" allowOverlap="1" wp14:anchorId="4BDC7816" wp14:editId="2BD4CAFF">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2" style="position:absolute;left:0;text-align:left;margin-left:257.8pt;margin-top:111.6pt;width:114.9pt;height:202.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6944" behindDoc="0" locked="0" layoutInCell="1" allowOverlap="1" wp14:anchorId="080656D6" wp14:editId="1D7C6F8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B930" id="Rectangle 5268" o:spid="_x0000_s1026" style="position:absolute;margin-left:-854.85pt;margin-top:188.55pt;width:198.4pt;height:47.5pt;rotation:90;z-index:251666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5920" behindDoc="0" locked="0" layoutInCell="1" allowOverlap="1" wp14:anchorId="650D4DCF" wp14:editId="49D06909">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6A05C" id="Rectangle 46" o:spid="_x0000_s1026" style="position:absolute;margin-left:-1017.75pt;margin-top:186.7pt;width:198.4pt;height:48.65pt;rotation:-90;z-index:251665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8992" behindDoc="0" locked="0" layoutInCell="1" allowOverlap="1" wp14:anchorId="7C52EB52" wp14:editId="5B5A5EED">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AF846" id="Graphique 85" o:spid="_x0000_s1026" alt="Croissance commerciale" style="position:absolute;margin-left:647.7pt;margin-top:303.55pt;width:36.85pt;height:31.2pt;z-index:25166899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7968" behindDoc="0" locked="0" layoutInCell="1" allowOverlap="1" wp14:anchorId="0EC1A0DA" wp14:editId="34F8901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3" type="#_x0000_t202" style="position:absolute;left:0;text-align:left;margin-left:664.1pt;margin-top:291.7pt;width:340.15pt;height:5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8mHMQ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8752" behindDoc="0" locked="0" layoutInCell="1" allowOverlap="1" wp14:anchorId="427656C9" wp14:editId="3EBC0AE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02A77E9">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4" type="#_x0000_t202" style="position:absolute;left:0;text-align:left;margin-left:164.8pt;margin-top:402.65pt;width:289.25pt;height:21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Rw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k/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DF3MRw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02A77E9">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2848" behindDoc="0" locked="0" layoutInCell="1" allowOverlap="1" wp14:anchorId="6B0CC94D" wp14:editId="4EFB5699">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F2E19F8" id="Connecteur droit 5253" o:spid="_x0000_s1026" style="position:absolute;flip:x y;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1824" behindDoc="0" locked="0" layoutInCell="1" allowOverlap="1" wp14:anchorId="5AA01BEE" wp14:editId="1B361023">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5" type="#_x0000_t202" style="position:absolute;left:0;text-align:left;margin-left:609.75pt;margin-top:605.25pt;width:281.15pt;height:2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NkNsD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0800" behindDoc="0" locked="0" layoutInCell="1" allowOverlap="1" wp14:anchorId="566B79DE" wp14:editId="0415DF6B">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6" type="#_x0000_t202" style="position:absolute;left:0;text-align:left;margin-left:602.65pt;margin-top:424.35pt;width:304.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6uNg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30FUbWB6oD9OehHxVu+bLCIFfPhhTmcDWwJ5z084yEVYDI4SpTU4H79TR/9kTK0&#10;UtLirJXU/9wxJyhR3wyS+Xk4HsfhTJfx5HaEF3dt2VxbzE4/AI4zsoXVJTH6B3USpQP9hmuxiFnR&#10;xAzH3CUNJ/Eh9BuAa8XFYpGccBwtCyuztjyGjlhGiF+7N+bskYc4Dk9wmkpWvKOj9+0JWewCyCZx&#10;dUH1iD+OcmL7uHZxV67vyevy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wLH+r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4896" behindDoc="0" locked="0" layoutInCell="1" allowOverlap="1" wp14:anchorId="1B3BAA04" wp14:editId="22599C76">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5" w:history="1">
                              <w:r w:rsidR="00792F8E" w:rsidRPr="00A239D1">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1CEE9AFE"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A239D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7" type="#_x0000_t202" style="position:absolute;left:0;text-align:left;margin-left:1044pt;margin-top:621.7pt;width:172.45pt;height:118.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tu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nvV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p8Jtu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17C70" w:rsidP="00792F8E">
                      <w:pPr>
                        <w:jc w:val="center"/>
                        <w:rPr>
                          <w:b/>
                          <w:bCs/>
                          <w:color w:val="FFFFFF" w:themeColor="background1"/>
                          <w:sz w:val="24"/>
                          <w:szCs w:val="24"/>
                          <w:u w:val="single"/>
                        </w:rPr>
                      </w:pPr>
                      <w:hyperlink r:id="rId88" w:history="1">
                        <w:proofErr w:type="gramStart"/>
                        <w:r w:rsidR="00792F8E" w:rsidRPr="00A239D1">
                          <w:rPr>
                            <w:b/>
                            <w:bCs/>
                            <w:color w:val="FFFFFF" w:themeColor="background1"/>
                            <w:sz w:val="24"/>
                            <w:szCs w:val="24"/>
                            <w:u w:val="single"/>
                          </w:rPr>
                          <w:t>cliquez</w:t>
                        </w:r>
                        <w:proofErr w:type="gramEnd"/>
                        <w:r w:rsidR="00792F8E" w:rsidRPr="00A239D1">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CEE9AFE"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A239D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1104" behindDoc="0" locked="0" layoutInCell="1" allowOverlap="1" wp14:anchorId="12BFACE2" wp14:editId="4AF57DA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D8A9" id="Forme libre 25" o:spid="_x0000_s1026" style="position:absolute;margin-left:86.05pt;margin-top:18pt;width:137.25pt;height:756pt;z-index:25163110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7488" behindDoc="0" locked="0" layoutInCell="1" allowOverlap="1" wp14:anchorId="1456645E" wp14:editId="46E1A9C3">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9" style="position:absolute;left:0;text-align:left;margin-left:130.6pt;margin-top:-10.9pt;width:963.35pt;height:88.85pt;z-index:25164748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4k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5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B8QuJL0DAAAECwAADgAAAAAAAAAAAAAAAAAu&#10;AgAAZHJzL2Uyb0RvYy54bWxQSwECLQAUAAYACAAAACEATKuws+IAAAAMAQAADwAAAAAAAAAAAAAA&#10;AAAXBgAAZHJzL2Rvd25yZXYueG1sUEsFBgAAAAAEAAQA8wAAACYHAAAAAA==&#10;">
                <v:rect id="Rectangle 193" o:spid="_x0000_s110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4176" behindDoc="0" locked="0" layoutInCell="1" allowOverlap="1" wp14:anchorId="24F489E7" wp14:editId="5A3A659F">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2" type="#_x0000_t202" style="position:absolute;left:0;text-align:left;margin-left:887pt;margin-top:666.15pt;width:22.7pt;height:2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QAsH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6224" behindDoc="0" locked="0" layoutInCell="1" allowOverlap="1" wp14:anchorId="6F486F7D" wp14:editId="0D595F0E">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3" type="#_x0000_t202" style="position:absolute;left:0;text-align:left;margin-left:439pt;margin-top:6.05pt;width:22pt;height:30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zXNQ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1AA67A75" w14:textId="3CDD97AA" w:rsidR="00C204E9" w:rsidRPr="00C204E9" w:rsidRDefault="00C204E9" w:rsidP="00C204E9">
      <w:pPr>
        <w:rPr>
          <w:lang w:bidi="fr-FR"/>
        </w:rPr>
      </w:pPr>
    </w:p>
    <w:p w14:paraId="1C103857" w14:textId="354E2471" w:rsidR="00C204E9" w:rsidRPr="00C204E9" w:rsidRDefault="00C204E9" w:rsidP="00C204E9">
      <w:pPr>
        <w:rPr>
          <w:lang w:bidi="fr-FR"/>
        </w:rPr>
      </w:pPr>
    </w:p>
    <w:p w14:paraId="11D8DDCB" w14:textId="47C166F3" w:rsidR="00C204E9" w:rsidRPr="00C204E9" w:rsidRDefault="00C204E9" w:rsidP="00C204E9">
      <w:pPr>
        <w:rPr>
          <w:lang w:bidi="fr-FR"/>
        </w:rPr>
      </w:pPr>
    </w:p>
    <w:p w14:paraId="61974693" w14:textId="037B6E7E" w:rsidR="00C204E9" w:rsidRPr="00C204E9" w:rsidRDefault="00C204E9" w:rsidP="00C204E9">
      <w:pPr>
        <w:rPr>
          <w:lang w:bidi="fr-FR"/>
        </w:rPr>
      </w:pPr>
    </w:p>
    <w:p w14:paraId="314A7945" w14:textId="111B06F7" w:rsidR="00C204E9" w:rsidRPr="00C204E9" w:rsidRDefault="00C204E9" w:rsidP="00C204E9">
      <w:pPr>
        <w:rPr>
          <w:lang w:bidi="fr-FR"/>
        </w:rPr>
      </w:pPr>
    </w:p>
    <w:p w14:paraId="54E6DC5D" w14:textId="37A0C330" w:rsidR="00C204E9" w:rsidRPr="00C204E9" w:rsidRDefault="00C204E9" w:rsidP="00C204E9">
      <w:pPr>
        <w:rPr>
          <w:lang w:bidi="fr-FR"/>
        </w:rPr>
      </w:pPr>
    </w:p>
    <w:p w14:paraId="2D6CD564" w14:textId="434325B5" w:rsidR="00C204E9" w:rsidRPr="00C204E9" w:rsidRDefault="00C204E9" w:rsidP="00C204E9">
      <w:pPr>
        <w:rPr>
          <w:lang w:bidi="fr-FR"/>
        </w:rPr>
      </w:pPr>
    </w:p>
    <w:p w14:paraId="020A7C6E" w14:textId="67543C1C" w:rsidR="00C204E9" w:rsidRPr="00C204E9" w:rsidRDefault="00C204E9" w:rsidP="00C204E9">
      <w:pPr>
        <w:rPr>
          <w:lang w:bidi="fr-FR"/>
        </w:rPr>
      </w:pPr>
    </w:p>
    <w:p w14:paraId="2592E833" w14:textId="0FE2B7D5" w:rsidR="00C204E9" w:rsidRPr="00C204E9" w:rsidRDefault="00C204E9" w:rsidP="00C204E9">
      <w:pPr>
        <w:rPr>
          <w:lang w:bidi="fr-FR"/>
        </w:rPr>
      </w:pPr>
    </w:p>
    <w:p w14:paraId="07B32EEA" w14:textId="001B73E5" w:rsidR="00C204E9" w:rsidRPr="00C204E9" w:rsidRDefault="00C204E9" w:rsidP="00C204E9">
      <w:pPr>
        <w:rPr>
          <w:lang w:bidi="fr-FR"/>
        </w:rPr>
      </w:pPr>
    </w:p>
    <w:p w14:paraId="3839C41A" w14:textId="1B24DDDC" w:rsidR="00C204E9" w:rsidRPr="00C204E9" w:rsidRDefault="00C204E9" w:rsidP="00C204E9">
      <w:pPr>
        <w:rPr>
          <w:lang w:bidi="fr-FR"/>
        </w:rPr>
      </w:pPr>
    </w:p>
    <w:p w14:paraId="705FFC90" w14:textId="2D6910A2" w:rsidR="00C204E9" w:rsidRPr="00C204E9" w:rsidRDefault="00C204E9" w:rsidP="00C204E9">
      <w:pPr>
        <w:rPr>
          <w:lang w:bidi="fr-FR"/>
        </w:rPr>
      </w:pPr>
    </w:p>
    <w:p w14:paraId="32AFD51E" w14:textId="1E8FB791" w:rsidR="00C204E9" w:rsidRPr="00C204E9" w:rsidRDefault="00C204E9" w:rsidP="00C204E9">
      <w:pPr>
        <w:rPr>
          <w:lang w:bidi="fr-FR"/>
        </w:rPr>
      </w:pPr>
    </w:p>
    <w:p w14:paraId="0A81FD16" w14:textId="37D6EC71" w:rsidR="00C204E9" w:rsidRPr="00C204E9" w:rsidRDefault="00C204E9" w:rsidP="00C204E9">
      <w:pPr>
        <w:rPr>
          <w:lang w:bidi="fr-FR"/>
        </w:rPr>
      </w:pPr>
    </w:p>
    <w:p w14:paraId="4B396E69" w14:textId="754D974B" w:rsidR="00C204E9" w:rsidRPr="00C204E9" w:rsidRDefault="00C204E9" w:rsidP="00C204E9">
      <w:pPr>
        <w:rPr>
          <w:lang w:bidi="fr-FR"/>
        </w:rPr>
      </w:pPr>
    </w:p>
    <w:p w14:paraId="3CB220B1" w14:textId="189CF74D" w:rsidR="00C204E9" w:rsidRPr="00C204E9" w:rsidRDefault="00C204E9" w:rsidP="00C204E9">
      <w:pPr>
        <w:rPr>
          <w:lang w:bidi="fr-FR"/>
        </w:rPr>
      </w:pPr>
    </w:p>
    <w:p w14:paraId="58C80602" w14:textId="0C9B6E0B" w:rsidR="00C204E9" w:rsidRPr="00C204E9" w:rsidRDefault="00C204E9" w:rsidP="00C204E9">
      <w:pPr>
        <w:rPr>
          <w:lang w:bidi="fr-FR"/>
        </w:rPr>
      </w:pPr>
    </w:p>
    <w:p w14:paraId="41D96461" w14:textId="4BECA28C" w:rsidR="00C204E9" w:rsidRPr="00C204E9" w:rsidRDefault="00C204E9" w:rsidP="00C204E9">
      <w:pPr>
        <w:rPr>
          <w:lang w:bidi="fr-FR"/>
        </w:rPr>
      </w:pPr>
    </w:p>
    <w:p w14:paraId="5024AF5F" w14:textId="2A68B989" w:rsidR="00C204E9" w:rsidRPr="00C204E9" w:rsidRDefault="00C204E9" w:rsidP="00C204E9">
      <w:pPr>
        <w:rPr>
          <w:lang w:bidi="fr-FR"/>
        </w:rPr>
      </w:pPr>
    </w:p>
    <w:p w14:paraId="0EA29770" w14:textId="0E984EED" w:rsidR="00C204E9" w:rsidRPr="00C204E9" w:rsidRDefault="00C204E9" w:rsidP="00C204E9">
      <w:pPr>
        <w:rPr>
          <w:lang w:bidi="fr-FR"/>
        </w:rPr>
      </w:pPr>
    </w:p>
    <w:p w14:paraId="04188629" w14:textId="3BDF7EE1" w:rsidR="00C204E9" w:rsidRPr="00C204E9" w:rsidRDefault="00C204E9" w:rsidP="00C204E9">
      <w:pPr>
        <w:rPr>
          <w:lang w:bidi="fr-FR"/>
        </w:rPr>
      </w:pPr>
    </w:p>
    <w:p w14:paraId="0813491F" w14:textId="66E8D365" w:rsidR="00C204E9" w:rsidRPr="00C204E9" w:rsidRDefault="00C204E9" w:rsidP="00C204E9">
      <w:pPr>
        <w:rPr>
          <w:lang w:bidi="fr-FR"/>
        </w:rPr>
      </w:pPr>
    </w:p>
    <w:p w14:paraId="0D02BF2F" w14:textId="3D6D1A5B" w:rsidR="00C204E9" w:rsidRPr="00C204E9" w:rsidRDefault="00C204E9" w:rsidP="00C204E9">
      <w:pPr>
        <w:rPr>
          <w:lang w:bidi="fr-FR"/>
        </w:rPr>
      </w:pPr>
    </w:p>
    <w:p w14:paraId="1D98FC50" w14:textId="11144815" w:rsidR="00C204E9" w:rsidRPr="00C204E9" w:rsidRDefault="00C204E9" w:rsidP="00C204E9">
      <w:pPr>
        <w:rPr>
          <w:lang w:bidi="fr-FR"/>
        </w:rPr>
      </w:pPr>
    </w:p>
    <w:p w14:paraId="521DF7E3" w14:textId="62BBAA63" w:rsidR="00C204E9" w:rsidRPr="00C204E9" w:rsidRDefault="00C204E9" w:rsidP="00C204E9">
      <w:pPr>
        <w:rPr>
          <w:lang w:bidi="fr-FR"/>
        </w:rPr>
      </w:pPr>
    </w:p>
    <w:p w14:paraId="54847985" w14:textId="7936D02F" w:rsidR="00C204E9" w:rsidRPr="00C204E9" w:rsidRDefault="00C204E9" w:rsidP="00C204E9">
      <w:pPr>
        <w:rPr>
          <w:lang w:bidi="fr-FR"/>
        </w:rPr>
      </w:pPr>
    </w:p>
    <w:p w14:paraId="46DD985B" w14:textId="3E2AA982" w:rsidR="00C204E9" w:rsidRPr="00C204E9" w:rsidRDefault="00C204E9" w:rsidP="00C204E9">
      <w:pPr>
        <w:rPr>
          <w:lang w:bidi="fr-FR"/>
        </w:rPr>
      </w:pPr>
    </w:p>
    <w:p w14:paraId="05B5C0E3" w14:textId="28B58415" w:rsidR="00C204E9" w:rsidRPr="00C204E9" w:rsidRDefault="00C204E9" w:rsidP="00C204E9">
      <w:pPr>
        <w:rPr>
          <w:lang w:bidi="fr-FR"/>
        </w:rPr>
      </w:pPr>
    </w:p>
    <w:p w14:paraId="5698D545" w14:textId="403AA862" w:rsidR="00C204E9" w:rsidRPr="00C204E9" w:rsidRDefault="00C204E9" w:rsidP="00C204E9">
      <w:pPr>
        <w:rPr>
          <w:lang w:bidi="fr-FR"/>
        </w:rPr>
      </w:pPr>
    </w:p>
    <w:p w14:paraId="255A9C28" w14:textId="20257B3B" w:rsidR="00C204E9" w:rsidRPr="00C204E9" w:rsidRDefault="00C204E9" w:rsidP="00C204E9">
      <w:pPr>
        <w:rPr>
          <w:lang w:bidi="fr-FR"/>
        </w:rPr>
      </w:pPr>
    </w:p>
    <w:p w14:paraId="58F551F6" w14:textId="565627CD" w:rsidR="00C204E9" w:rsidRPr="00C204E9" w:rsidRDefault="00C204E9" w:rsidP="00C204E9">
      <w:pPr>
        <w:rPr>
          <w:lang w:bidi="fr-FR"/>
        </w:rPr>
      </w:pPr>
    </w:p>
    <w:p w14:paraId="4241D0B8" w14:textId="71F0F63C" w:rsidR="00C204E9" w:rsidRPr="00C204E9" w:rsidRDefault="00C204E9" w:rsidP="00C204E9">
      <w:pPr>
        <w:rPr>
          <w:lang w:bidi="fr-FR"/>
        </w:rPr>
      </w:pPr>
    </w:p>
    <w:p w14:paraId="4423625E" w14:textId="1C8192AE" w:rsidR="00C204E9" w:rsidRPr="00C204E9" w:rsidRDefault="00C204E9" w:rsidP="00C204E9">
      <w:pPr>
        <w:rPr>
          <w:lang w:bidi="fr-FR"/>
        </w:rPr>
      </w:pPr>
    </w:p>
    <w:p w14:paraId="31E4F195" w14:textId="3714A8D6" w:rsidR="00C204E9" w:rsidRPr="00C204E9" w:rsidRDefault="00C204E9" w:rsidP="00C204E9">
      <w:pPr>
        <w:rPr>
          <w:lang w:bidi="fr-FR"/>
        </w:rPr>
      </w:pPr>
    </w:p>
    <w:p w14:paraId="2E9DED10" w14:textId="7B9C580C" w:rsidR="00C204E9" w:rsidRPr="00C204E9" w:rsidRDefault="00C204E9" w:rsidP="00C204E9">
      <w:pPr>
        <w:rPr>
          <w:lang w:bidi="fr-FR"/>
        </w:rPr>
      </w:pPr>
    </w:p>
    <w:p w14:paraId="37EAD160" w14:textId="466F2405" w:rsidR="00C204E9" w:rsidRPr="00C204E9" w:rsidRDefault="00C204E9" w:rsidP="00C204E9">
      <w:pPr>
        <w:rPr>
          <w:lang w:bidi="fr-FR"/>
        </w:rPr>
      </w:pPr>
    </w:p>
    <w:p w14:paraId="30C5ACFB" w14:textId="2A89F8DE" w:rsidR="00C204E9" w:rsidRPr="00C204E9" w:rsidRDefault="00C204E9" w:rsidP="00C204E9">
      <w:pPr>
        <w:rPr>
          <w:lang w:bidi="fr-FR"/>
        </w:rPr>
      </w:pPr>
    </w:p>
    <w:p w14:paraId="0A1D34C5" w14:textId="1D7E0E0F" w:rsidR="00C204E9" w:rsidRPr="00C204E9" w:rsidRDefault="00C204E9" w:rsidP="00C204E9">
      <w:pPr>
        <w:rPr>
          <w:lang w:bidi="fr-FR"/>
        </w:rPr>
      </w:pPr>
    </w:p>
    <w:p w14:paraId="07EE1A89" w14:textId="547CBF61" w:rsidR="00C204E9" w:rsidRPr="00C204E9" w:rsidRDefault="00C204E9" w:rsidP="00C204E9">
      <w:pPr>
        <w:rPr>
          <w:lang w:bidi="fr-FR"/>
        </w:rPr>
      </w:pPr>
    </w:p>
    <w:p w14:paraId="50C6BC43" w14:textId="73312FE0" w:rsidR="00C204E9" w:rsidRPr="00C204E9" w:rsidRDefault="00C204E9" w:rsidP="00C204E9">
      <w:pPr>
        <w:rPr>
          <w:lang w:bidi="fr-FR"/>
        </w:rPr>
      </w:pPr>
    </w:p>
    <w:p w14:paraId="4106A6E6" w14:textId="373DAF94" w:rsidR="00C204E9" w:rsidRPr="00C204E9" w:rsidRDefault="00C204E9" w:rsidP="00C204E9">
      <w:pPr>
        <w:rPr>
          <w:lang w:bidi="fr-FR"/>
        </w:rPr>
      </w:pPr>
    </w:p>
    <w:p w14:paraId="54859B6E" w14:textId="24A89C8F" w:rsidR="00C204E9" w:rsidRPr="00C204E9" w:rsidRDefault="00C204E9" w:rsidP="00C204E9">
      <w:pPr>
        <w:rPr>
          <w:lang w:bidi="fr-FR"/>
        </w:rPr>
      </w:pPr>
    </w:p>
    <w:p w14:paraId="738AEC5E" w14:textId="339ACADC" w:rsidR="00C204E9" w:rsidRPr="00C204E9" w:rsidRDefault="00C204E9" w:rsidP="00C204E9">
      <w:pPr>
        <w:rPr>
          <w:lang w:bidi="fr-FR"/>
        </w:rPr>
      </w:pPr>
    </w:p>
    <w:p w14:paraId="54652560" w14:textId="4757AA58" w:rsidR="00C204E9" w:rsidRPr="00C204E9" w:rsidRDefault="00C204E9" w:rsidP="00C204E9">
      <w:pPr>
        <w:rPr>
          <w:lang w:bidi="fr-FR"/>
        </w:rPr>
      </w:pPr>
    </w:p>
    <w:p w14:paraId="092EBCFA" w14:textId="61146F7A" w:rsidR="00C204E9" w:rsidRPr="00C204E9" w:rsidRDefault="00C204E9" w:rsidP="00C204E9">
      <w:pPr>
        <w:rPr>
          <w:lang w:bidi="fr-FR"/>
        </w:rPr>
      </w:pPr>
    </w:p>
    <w:p w14:paraId="68057F0C" w14:textId="35E7E67F" w:rsidR="00C204E9" w:rsidRPr="00C204E9" w:rsidRDefault="00C204E9" w:rsidP="00C204E9">
      <w:pPr>
        <w:rPr>
          <w:lang w:bidi="fr-FR"/>
        </w:rPr>
      </w:pPr>
    </w:p>
    <w:p w14:paraId="1C8268A3" w14:textId="51F4E82A" w:rsidR="00C204E9" w:rsidRPr="00C204E9" w:rsidRDefault="00C204E9" w:rsidP="00C204E9">
      <w:pPr>
        <w:rPr>
          <w:lang w:bidi="fr-FR"/>
        </w:rPr>
      </w:pPr>
    </w:p>
    <w:p w14:paraId="3B7B80E1" w14:textId="0C0C079E" w:rsidR="00C204E9" w:rsidRPr="00C204E9" w:rsidRDefault="00C204E9" w:rsidP="00C204E9">
      <w:pPr>
        <w:rPr>
          <w:lang w:bidi="fr-FR"/>
        </w:rPr>
      </w:pPr>
    </w:p>
    <w:p w14:paraId="448CDDA3" w14:textId="6B1F9A9E" w:rsidR="00C204E9" w:rsidRPr="00C204E9" w:rsidRDefault="00C204E9" w:rsidP="00C204E9">
      <w:pPr>
        <w:rPr>
          <w:lang w:bidi="fr-FR"/>
        </w:rPr>
      </w:pPr>
    </w:p>
    <w:p w14:paraId="367B8886" w14:textId="3C315086" w:rsidR="00C204E9" w:rsidRPr="00C204E9" w:rsidRDefault="00C204E9" w:rsidP="00C204E9">
      <w:pPr>
        <w:rPr>
          <w:lang w:bidi="fr-FR"/>
        </w:rPr>
      </w:pPr>
    </w:p>
    <w:p w14:paraId="4AEB0855" w14:textId="6A437C7F" w:rsidR="00C204E9" w:rsidRPr="00C204E9" w:rsidRDefault="00A239D1" w:rsidP="00C204E9">
      <w:pPr>
        <w:rPr>
          <w:lang w:bidi="fr-FR"/>
        </w:rPr>
      </w:pPr>
      <w:r w:rsidRPr="00792F8E">
        <w:rPr>
          <w:noProof/>
          <w:lang w:bidi="fr-FR"/>
        </w:rPr>
        <mc:AlternateContent>
          <mc:Choice Requires="wps">
            <w:drawing>
              <wp:anchor distT="0" distB="0" distL="114300" distR="114300" simplePos="0" relativeHeight="251663872" behindDoc="0" locked="0" layoutInCell="1" allowOverlap="1" wp14:anchorId="6137442D" wp14:editId="3A0C0774">
                <wp:simplePos x="0" y="0"/>
                <wp:positionH relativeFrom="margin">
                  <wp:align>right</wp:align>
                </wp:positionH>
                <wp:positionV relativeFrom="paragraph">
                  <wp:posOffset>32385</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92">
                            <a:extLst>
                              <a:ext uri="{96DAC541-7B7A-43D3-8B79-37D633B846F1}">
                                <asvg:svgBlip xmlns:asvg="http://schemas.microsoft.com/office/drawing/2016/SVG/main" r:embed="rId93"/>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3" style="position:absolute;margin-left:-16.7pt;margin-top:2.55pt;width:34.5pt;height:31.3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gbjoA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OenKcr6WhpmzeM3lvgjRKD4zcSee9YiI/MYwlwiMWOD/i0yqIZO0iUdNb//NN5&#10;8scMYKVki6VC8T/WzAtK1K0Bay/KyQRhY1YmZ+djKP7Ysjy2mLW+tgCgzNVlMflHtRdbb/Ur9n+e&#10;ssLEDEfuHtJBuY79suMF4WI+z27YPMfinXl2PAXfI/6ye2XeDQyMoO693S8gqz4QsfdNN42dr6Nt&#10;ZabDO65gd1KwtZnnwwuTnoVjPXu9v4Oz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zD1AOtwAAAAEAQAADwAA&#10;AGRycy9kb3ducmV2LnhtbEyPQUvDQBCF70L/wzIFL2I3EUzbmE3RQj0oCk1tz9vsmIRmZ0N226T/&#10;3vGkp8fjDe99k61G24oL9r5xpCCeRSCQSmcaqhR87Tb3CxA+aDK6dYQKruhhlU9uMp0aN9AWL0Wo&#10;BJeQT7WCOoQuldKXNVrtZ65D4uzb9VYHtn0lTa8HLretfIiiRFrdEC/UusN1jeWpOFsFhxf3Pnx8&#10;0n53uq6xuHt92xziRKnb6fj8BCLgGP6O4Ref0SFnpqM7k/GiVcCPBAWPMQgOkyXbI+t8ATLP5H/4&#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" stroked="f" strokeweight="1pt">
                <v:fill r:id="rId94"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1281C3FB" w14:textId="174826C3" w:rsidR="00C204E9" w:rsidRPr="00C204E9" w:rsidRDefault="00C204E9" w:rsidP="00C204E9">
      <w:pPr>
        <w:rPr>
          <w:lang w:bidi="fr-FR"/>
        </w:rPr>
      </w:pPr>
    </w:p>
    <w:p w14:paraId="4603D19E" w14:textId="1B8D7EE1" w:rsidR="00C204E9" w:rsidRPr="00C204E9" w:rsidRDefault="00C204E9" w:rsidP="00C204E9">
      <w:pPr>
        <w:rPr>
          <w:lang w:bidi="fr-FR"/>
        </w:rPr>
      </w:pPr>
    </w:p>
    <w:p w14:paraId="1E494778" w14:textId="7C47963D" w:rsidR="00C204E9" w:rsidRPr="00C204E9" w:rsidRDefault="00C204E9" w:rsidP="00C204E9">
      <w:pPr>
        <w:rPr>
          <w:lang w:bidi="fr-FR"/>
        </w:rPr>
      </w:pPr>
    </w:p>
    <w:p w14:paraId="615BA595" w14:textId="0177F18D" w:rsidR="00C204E9" w:rsidRPr="00C204E9" w:rsidRDefault="00817C70" w:rsidP="00C204E9">
      <w:pPr>
        <w:rPr>
          <w:lang w:bidi="fr-FR"/>
        </w:rPr>
      </w:pPr>
      <w:r w:rsidRPr="00EC4912">
        <w:rPr>
          <w:noProof/>
          <w:lang w:bidi="fr-FR"/>
        </w:rPr>
        <mc:AlternateContent>
          <mc:Choice Requires="wpg">
            <w:drawing>
              <wp:anchor distT="0" distB="0" distL="114300" distR="114300" simplePos="0" relativeHeight="251616768" behindDoc="0" locked="0" layoutInCell="1" allowOverlap="1" wp14:anchorId="50595FB6" wp14:editId="107F97F6">
                <wp:simplePos x="0" y="0"/>
                <wp:positionH relativeFrom="column">
                  <wp:posOffset>7219950</wp:posOffset>
                </wp:positionH>
                <wp:positionV relativeFrom="paragraph">
                  <wp:posOffset>83185</wp:posOffset>
                </wp:positionV>
                <wp:extent cx="580707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075"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08BCB681" w:rsidR="00EC4912" w:rsidRPr="00E8742B" w:rsidRDefault="00F96EF1" w:rsidP="00EC4912">
                              <w:pPr>
                                <w:jc w:val="center"/>
                                <w:rPr>
                                  <w:rFonts w:ascii="Calibri" w:hAnsi="Calibri" w:cs="Calibri"/>
                                  <w:color w:val="FFFFFF"/>
                                  <w:sz w:val="18"/>
                                  <w:szCs w:val="18"/>
                                </w:rPr>
                              </w:pPr>
                              <w:r>
                                <w:rPr>
                                  <w:rFonts w:ascii="Calibri" w:hAnsi="Calibri" w:cs="Calibri"/>
                                  <w:color w:val="FFFFFF"/>
                                  <w:sz w:val="18"/>
                                  <w:szCs w:val="18"/>
                                </w:rPr>
                                <w:t>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669683" y="1070430"/>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5D412D4C" w:rsidR="00EC4912" w:rsidRPr="00E8742B" w:rsidRDefault="00F96EF1" w:rsidP="00EC4912">
                              <w:pPr>
                                <w:jc w:val="center"/>
                                <w:rPr>
                                  <w:rFonts w:ascii="Calibri" w:hAnsi="Calibri" w:cs="Calibri"/>
                                  <w:color w:val="FFFFFF"/>
                                  <w:sz w:val="18"/>
                                  <w:szCs w:val="18"/>
                                </w:rPr>
                              </w:pPr>
                              <w:r>
                                <w:rPr>
                                  <w:rFonts w:ascii="Calibri" w:hAnsi="Calibri" w:cs="Calibri"/>
                                  <w:color w:val="FFFFFF"/>
                                  <w:sz w:val="18"/>
                                  <w:szCs w:val="18"/>
                                </w:rPr>
                                <w:t>2</w:t>
                              </w:r>
                              <w:r w:rsidR="00DA3462">
                                <w:rPr>
                                  <w:rFonts w:ascii="Calibri" w:hAnsi="Calibri" w:cs="Calibri"/>
                                  <w:color w:val="FFFFFF"/>
                                  <w:sz w:val="18"/>
                                  <w:szCs w:val="18"/>
                                </w:rPr>
                                <w:t>5</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r>
                                <w:rPr>
                                  <w:rFonts w:ascii="Calibri" w:hAnsi="Calibri" w:cs="Calibri"/>
                                  <w:b/>
                                  <w:bCs/>
                                  <w:color w:val="63A7DA"/>
                                  <w:sz w:val="18"/>
                                  <w:szCs w:val="18"/>
                                </w:rPr>
                                <w:t>plein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4" style="position:absolute;margin-left:568.5pt;margin-top:6.55pt;width:457.25pt;height:118pt;z-index:251616768;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">
                <v:oval id="Ellipse 185" o:spid="_x0000_s1105"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08BCB681" w:rsidR="00EC4912" w:rsidRPr="00E8742B" w:rsidRDefault="00F96EF1" w:rsidP="00EC4912">
                        <w:pPr>
                          <w:jc w:val="center"/>
                          <w:rPr>
                            <w:rFonts w:ascii="Calibri" w:hAnsi="Calibri" w:cs="Calibri"/>
                            <w:color w:val="FFFFFF"/>
                            <w:sz w:val="18"/>
                            <w:szCs w:val="18"/>
                          </w:rPr>
                        </w:pPr>
                        <w:proofErr w:type="gramStart"/>
                        <w:r>
                          <w:rPr>
                            <w:rFonts w:ascii="Calibri" w:hAnsi="Calibri" w:cs="Calibri"/>
                            <w:color w:val="FFFFFF"/>
                            <w:sz w:val="18"/>
                            <w:szCs w:val="18"/>
                          </w:rPr>
                          <w:t>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w:t>
                        </w:r>
                        <w:proofErr w:type="gramEnd"/>
                      </w:p>
                    </w:txbxContent>
                  </v:textbox>
                </v:oval>
                <v:oval id="Ellipse 186" o:spid="_x0000_s1106" style="position:absolute;left:6696;top:10704;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5D412D4C" w:rsidR="00EC4912" w:rsidRPr="00E8742B" w:rsidRDefault="00F96EF1" w:rsidP="00EC4912">
                        <w:pPr>
                          <w:jc w:val="center"/>
                          <w:rPr>
                            <w:rFonts w:ascii="Calibri" w:hAnsi="Calibri" w:cs="Calibri"/>
                            <w:color w:val="FFFFFF"/>
                            <w:sz w:val="18"/>
                            <w:szCs w:val="18"/>
                          </w:rPr>
                        </w:pPr>
                        <w:r>
                          <w:rPr>
                            <w:rFonts w:ascii="Calibri" w:hAnsi="Calibri" w:cs="Calibri"/>
                            <w:color w:val="FFFFFF"/>
                            <w:sz w:val="18"/>
                            <w:szCs w:val="18"/>
                          </w:rPr>
                          <w:t>2</w:t>
                        </w:r>
                        <w:r w:rsidR="00DA3462">
                          <w:rPr>
                            <w:rFonts w:ascii="Calibri" w:hAnsi="Calibri" w:cs="Calibri"/>
                            <w:color w:val="FFFFFF"/>
                            <w:sz w:val="18"/>
                            <w:szCs w:val="18"/>
                          </w:rPr>
                          <w:t>5</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87" o:spid="_x0000_s1107"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90" o:spid="_x0000_s1108"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09"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10"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1"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67E239EE" w14:textId="717A649E" w:rsidR="00C204E9" w:rsidRPr="00C204E9" w:rsidRDefault="00817C70" w:rsidP="00C204E9">
      <w:pPr>
        <w:rPr>
          <w:lang w:bidi="fr-FR"/>
        </w:rPr>
      </w:pPr>
      <w:r>
        <w:rPr>
          <w:noProof/>
        </w:rPr>
        <mc:AlternateContent>
          <mc:Choice Requires="wps">
            <w:drawing>
              <wp:anchor distT="0" distB="0" distL="114300" distR="114300" simplePos="0" relativeHeight="251713536" behindDoc="0" locked="0" layoutInCell="1" allowOverlap="1" wp14:anchorId="2D93F203" wp14:editId="5B88F809">
                <wp:simplePos x="0" y="0"/>
                <wp:positionH relativeFrom="column">
                  <wp:posOffset>10318750</wp:posOffset>
                </wp:positionH>
                <wp:positionV relativeFrom="paragraph">
                  <wp:posOffset>64135</wp:posOffset>
                </wp:positionV>
                <wp:extent cx="6350" cy="331377"/>
                <wp:effectExtent l="0" t="0" r="31750" b="31115"/>
                <wp:wrapNone/>
                <wp:docPr id="8" name="Connecteur droit 8"/>
                <wp:cNvGraphicFramePr/>
                <a:graphic xmlns:a="http://schemas.openxmlformats.org/drawingml/2006/main">
                  <a:graphicData uri="http://schemas.microsoft.com/office/word/2010/wordprocessingShape">
                    <wps:wsp>
                      <wps:cNvCnPr/>
                      <wps:spPr>
                        <a:xfrm>
                          <a:off x="0" y="0"/>
                          <a:ext cx="6350" cy="331377"/>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F0B9458" id="Connecteur droit 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5pt,5.05pt" to="813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" strokecolor="#63a7da">
                <v:stroke dashstyle="dash"/>
              </v:line>
            </w:pict>
          </mc:Fallback>
        </mc:AlternateContent>
      </w:r>
    </w:p>
    <w:p w14:paraId="503414E5" w14:textId="79127CD0" w:rsidR="00C204E9" w:rsidRDefault="00C204E9" w:rsidP="00C204E9">
      <w:pPr>
        <w:rPr>
          <w:lang w:bidi="fr-FR"/>
        </w:rPr>
      </w:pPr>
    </w:p>
    <w:p w14:paraId="554B3FC8" w14:textId="71AE3A94" w:rsidR="00C204E9" w:rsidRPr="00C204E9" w:rsidRDefault="00C204E9" w:rsidP="00C204E9">
      <w:pPr>
        <w:rPr>
          <w:lang w:bidi="fr-FR"/>
        </w:rPr>
      </w:pPr>
      <w:r w:rsidRPr="00C204E9">
        <w:rPr>
          <w:noProof/>
          <w:lang w:bidi="fr-FR"/>
        </w:rPr>
        <mc:AlternateContent>
          <mc:Choice Requires="wpg">
            <w:drawing>
              <wp:anchor distT="0" distB="0" distL="114300" distR="114300" simplePos="0" relativeHeight="251710464" behindDoc="0" locked="0" layoutInCell="1" allowOverlap="1" wp14:anchorId="56B7482E" wp14:editId="1E9BFA11">
                <wp:simplePos x="0" y="0"/>
                <wp:positionH relativeFrom="column">
                  <wp:posOffset>2777757</wp:posOffset>
                </wp:positionH>
                <wp:positionV relativeFrom="paragraph">
                  <wp:posOffset>4107</wp:posOffset>
                </wp:positionV>
                <wp:extent cx="2247599"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2247599" cy="941619"/>
                          <a:chOff x="406483" y="-47767"/>
                          <a:chExt cx="2247926"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381C97F3" w14:textId="77777777" w:rsidR="00C204E9" w:rsidRPr="00F13403" w:rsidRDefault="00C204E9" w:rsidP="00C204E9">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3BFE2646" w14:textId="4CCBB4D5" w:rsidR="00C204E9" w:rsidRPr="00F13403" w:rsidRDefault="00066C2E" w:rsidP="00C204E9">
                              <w:pPr>
                                <w:rPr>
                                  <w:rFonts w:ascii="Calibri" w:hAnsi="Calibri" w:cs="Calibri"/>
                                  <w:b/>
                                  <w:bCs/>
                                  <w:color w:val="63A7DA"/>
                                  <w:sz w:val="22"/>
                                  <w:szCs w:val="22"/>
                                </w:rPr>
                              </w:pPr>
                              <w:r>
                                <w:rPr>
                                  <w:rFonts w:ascii="Calibri" w:hAnsi="Calibri" w:cs="Calibri"/>
                                  <w:b/>
                                  <w:bCs/>
                                  <w:color w:val="63A7DA"/>
                                  <w:sz w:val="22"/>
                                  <w:szCs w:val="22"/>
                                </w:rPr>
                                <w:t>20</w:t>
                              </w:r>
                              <w:r w:rsidR="00C204E9"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200F1742" w14:textId="33703170" w:rsidR="00C204E9" w:rsidRPr="00F13403" w:rsidRDefault="00066C2E" w:rsidP="00C204E9">
                              <w:pPr>
                                <w:rPr>
                                  <w:rFonts w:ascii="Calibri" w:hAnsi="Calibri" w:cs="Calibri"/>
                                  <w:b/>
                                  <w:bCs/>
                                  <w:color w:val="63A7DA"/>
                                  <w:sz w:val="22"/>
                                  <w:szCs w:val="22"/>
                                </w:rPr>
                              </w:pPr>
                              <w:r>
                                <w:rPr>
                                  <w:rFonts w:ascii="Calibri" w:hAnsi="Calibri" w:cs="Calibri"/>
                                  <w:b/>
                                  <w:bCs/>
                                  <w:color w:val="63A7DA"/>
                                  <w:sz w:val="22"/>
                                  <w:szCs w:val="22"/>
                                </w:rPr>
                                <w:t>37</w:t>
                              </w:r>
                              <w:r w:rsidR="00C204E9"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7482E" id="Groupe 84" o:spid="_x0000_s1113" style="position:absolute;margin-left:218.7pt;margin-top:.3pt;width:177pt;height:74.15pt;z-index:251710464;mso-width-relative:margin;mso-height-relative:margin" coordorigin="4064,-477" coordsize="22479,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">
                <v:group id="Groupe 75" o:spid="_x0000_s1114"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115"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97" o:title=""/>
                  </v:shape>
                  <v:shape id="Zone de texte 77" o:spid="_x0000_s1116"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81C97F3" w14:textId="77777777" w:rsidR="00C204E9" w:rsidRPr="00F13403" w:rsidRDefault="00C204E9" w:rsidP="00C204E9">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117"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3BFE2646" w14:textId="4CCBB4D5" w:rsidR="00C204E9" w:rsidRPr="00F13403" w:rsidRDefault="00066C2E" w:rsidP="00C204E9">
                        <w:pPr>
                          <w:rPr>
                            <w:rFonts w:ascii="Calibri" w:hAnsi="Calibri" w:cs="Calibri"/>
                            <w:b/>
                            <w:bCs/>
                            <w:color w:val="63A7DA"/>
                            <w:sz w:val="22"/>
                            <w:szCs w:val="22"/>
                          </w:rPr>
                        </w:pPr>
                        <w:r>
                          <w:rPr>
                            <w:rFonts w:ascii="Calibri" w:hAnsi="Calibri" w:cs="Calibri"/>
                            <w:b/>
                            <w:bCs/>
                            <w:color w:val="63A7DA"/>
                            <w:sz w:val="22"/>
                            <w:szCs w:val="22"/>
                          </w:rPr>
                          <w:t>20</w:t>
                        </w:r>
                        <w:r w:rsidR="00C204E9" w:rsidRPr="00F13403">
                          <w:rPr>
                            <w:rFonts w:ascii="Calibri" w:hAnsi="Calibri" w:cs="Calibri"/>
                            <w:b/>
                            <w:bCs/>
                            <w:color w:val="63A7DA"/>
                            <w:sz w:val="22"/>
                            <w:szCs w:val="22"/>
                          </w:rPr>
                          <w:t xml:space="preserve"> OE</w:t>
                        </w:r>
                      </w:p>
                    </w:txbxContent>
                  </v:textbox>
                </v:shape>
                <v:shape id="Zone de texte 83" o:spid="_x0000_s1118"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200F1742" w14:textId="33703170" w:rsidR="00C204E9" w:rsidRPr="00F13403" w:rsidRDefault="00066C2E" w:rsidP="00C204E9">
                        <w:pPr>
                          <w:rPr>
                            <w:rFonts w:ascii="Calibri" w:hAnsi="Calibri" w:cs="Calibri"/>
                            <w:b/>
                            <w:bCs/>
                            <w:color w:val="63A7DA"/>
                            <w:sz w:val="22"/>
                            <w:szCs w:val="22"/>
                          </w:rPr>
                        </w:pPr>
                        <w:r>
                          <w:rPr>
                            <w:rFonts w:ascii="Calibri" w:hAnsi="Calibri" w:cs="Calibri"/>
                            <w:b/>
                            <w:bCs/>
                            <w:color w:val="63A7DA"/>
                            <w:sz w:val="22"/>
                            <w:szCs w:val="22"/>
                          </w:rPr>
                          <w:t>37</w:t>
                        </w:r>
                        <w:r w:rsidR="00C204E9" w:rsidRPr="00F13403">
                          <w:rPr>
                            <w:rFonts w:ascii="Calibri" w:hAnsi="Calibri" w:cs="Calibri"/>
                            <w:b/>
                            <w:bCs/>
                            <w:color w:val="63A7DA"/>
                            <w:sz w:val="22"/>
                            <w:szCs w:val="22"/>
                          </w:rPr>
                          <w:t xml:space="preserve"> OE</w:t>
                        </w:r>
                      </w:p>
                    </w:txbxContent>
                  </v:textbox>
                </v:shape>
              </v:group>
            </w:pict>
          </mc:Fallback>
        </mc:AlternateContent>
      </w:r>
    </w:p>
    <w:p w14:paraId="0C7F569B" w14:textId="7E58F295" w:rsidR="00C204E9" w:rsidRDefault="004F388E" w:rsidP="00C204E9">
      <w:pPr>
        <w:rPr>
          <w:lang w:bidi="fr-FR"/>
        </w:rPr>
      </w:pPr>
      <w:r>
        <w:rPr>
          <w:noProof/>
        </w:rPr>
        <mc:AlternateContent>
          <mc:Choice Requires="wps">
            <w:drawing>
              <wp:anchor distT="0" distB="0" distL="114300" distR="114300" simplePos="0" relativeHeight="251642368" behindDoc="0" locked="0" layoutInCell="1" allowOverlap="1" wp14:anchorId="371FCF34" wp14:editId="025E061B">
                <wp:simplePos x="0" y="0"/>
                <wp:positionH relativeFrom="column">
                  <wp:posOffset>11620500</wp:posOffset>
                </wp:positionH>
                <wp:positionV relativeFrom="paragraph">
                  <wp:posOffset>127635</wp:posOffset>
                </wp:positionV>
                <wp:extent cx="1498600" cy="533398"/>
                <wp:effectExtent l="0" t="0" r="25400" b="19685"/>
                <wp:wrapNone/>
                <wp:docPr id="228" name="Ellipse 228"/>
                <wp:cNvGraphicFramePr/>
                <a:graphic xmlns:a="http://schemas.openxmlformats.org/drawingml/2006/main">
                  <a:graphicData uri="http://schemas.microsoft.com/office/word/2010/wordprocessingShape">
                    <wps:wsp>
                      <wps:cNvSpPr/>
                      <wps:spPr>
                        <a:xfrm>
                          <a:off x="0" y="0"/>
                          <a:ext cx="1498600" cy="533398"/>
                        </a:xfrm>
                        <a:prstGeom prst="ellipse">
                          <a:avLst/>
                        </a:prstGeom>
                        <a:solidFill>
                          <a:srgbClr val="63A7DA"/>
                        </a:solidFill>
                        <a:ln w="12700" cap="flat" cmpd="sng" algn="ctr">
                          <a:solidFill>
                            <a:srgbClr val="63A7DA"/>
                          </a:solidFill>
                          <a:prstDash val="solid"/>
                          <a:miter lim="800000"/>
                        </a:ln>
                        <a:effectLst/>
                      </wps:spPr>
                      <wps:txbx>
                        <w:txbxContent>
                          <w:p w14:paraId="3CDBC110" w14:textId="24600924" w:rsidR="00A24434" w:rsidRPr="00E8742B" w:rsidRDefault="00A239D1" w:rsidP="00A24434">
                            <w:pPr>
                              <w:jc w:val="center"/>
                              <w:rPr>
                                <w:rFonts w:ascii="Calibri" w:hAnsi="Calibri" w:cs="Calibri"/>
                                <w:color w:val="FFFFFF"/>
                                <w:sz w:val="18"/>
                                <w:szCs w:val="18"/>
                              </w:rPr>
                            </w:pPr>
                            <w:r>
                              <w:rPr>
                                <w:rFonts w:ascii="Calibri" w:hAnsi="Calibri" w:cs="Calibri"/>
                                <w:color w:val="FFFFFF"/>
                                <w:sz w:val="18"/>
                                <w:szCs w:val="18"/>
                              </w:rPr>
                              <w:t>Nb d’i</w:t>
                            </w:r>
                            <w:r w:rsidR="00A24434" w:rsidRPr="00E8742B">
                              <w:rPr>
                                <w:rFonts w:ascii="Calibri" w:hAnsi="Calibri" w:cs="Calibri"/>
                                <w:color w:val="FFFFFF"/>
                                <w:sz w:val="18"/>
                                <w:szCs w:val="18"/>
                              </w:rPr>
                              <w:t>nscrits</w:t>
                            </w:r>
                            <w:r>
                              <w:rPr>
                                <w:rFonts w:ascii="Calibri" w:hAnsi="Calibri" w:cs="Calibri"/>
                                <w:color w:val="FFFFFF"/>
                                <w:sz w:val="18"/>
                                <w:szCs w:val="18"/>
                              </w:rPr>
                              <w:t xml:space="preserve"> non communiqué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FCF34" id="Ellipse 228" o:spid="_x0000_s1118" style="position:absolute;margin-left:915pt;margin-top:10.05pt;width:118pt;height:4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" fillcolor="#63a7da" strokecolor="#63a7da" strokeweight="1pt">
                <v:stroke joinstyle="miter"/>
                <v:textbox>
                  <w:txbxContent>
                    <w:p w14:paraId="3CDBC110" w14:textId="24600924" w:rsidR="00A24434" w:rsidRPr="00E8742B" w:rsidRDefault="00A239D1" w:rsidP="00A24434">
                      <w:pPr>
                        <w:jc w:val="center"/>
                        <w:rPr>
                          <w:rFonts w:ascii="Calibri" w:hAnsi="Calibri" w:cs="Calibri"/>
                          <w:color w:val="FFFFFF"/>
                          <w:sz w:val="18"/>
                          <w:szCs w:val="18"/>
                        </w:rPr>
                      </w:pPr>
                      <w:r>
                        <w:rPr>
                          <w:rFonts w:ascii="Calibri" w:hAnsi="Calibri" w:cs="Calibri"/>
                          <w:color w:val="FFFFFF"/>
                          <w:sz w:val="18"/>
                          <w:szCs w:val="18"/>
                        </w:rPr>
                        <w:t>Nb d’i</w:t>
                      </w:r>
                      <w:r w:rsidR="00A24434" w:rsidRPr="00E8742B">
                        <w:rPr>
                          <w:rFonts w:ascii="Calibri" w:hAnsi="Calibri" w:cs="Calibri"/>
                          <w:color w:val="FFFFFF"/>
                          <w:sz w:val="18"/>
                          <w:szCs w:val="18"/>
                        </w:rPr>
                        <w:t>nscrits</w:t>
                      </w:r>
                      <w:r>
                        <w:rPr>
                          <w:rFonts w:ascii="Calibri" w:hAnsi="Calibri" w:cs="Calibri"/>
                          <w:color w:val="FFFFFF"/>
                          <w:sz w:val="18"/>
                          <w:szCs w:val="18"/>
                        </w:rPr>
                        <w:t xml:space="preserve"> non </w:t>
                      </w:r>
                      <w:proofErr w:type="spellStart"/>
                      <w:r>
                        <w:rPr>
                          <w:rFonts w:ascii="Calibri" w:hAnsi="Calibri" w:cs="Calibri"/>
                          <w:color w:val="FFFFFF"/>
                          <w:sz w:val="18"/>
                          <w:szCs w:val="18"/>
                        </w:rPr>
                        <w:t>communiqué</w:t>
                      </w:r>
                      <w:proofErr w:type="spellEnd"/>
                    </w:p>
                  </w:txbxContent>
                </v:textbox>
              </v:oval>
            </w:pict>
          </mc:Fallback>
        </mc:AlternateContent>
      </w:r>
    </w:p>
    <w:p w14:paraId="48C790BA" w14:textId="053E9D24" w:rsidR="00C204E9" w:rsidRPr="00C204E9" w:rsidRDefault="00EE6660" w:rsidP="00C204E9">
      <w:pPr>
        <w:tabs>
          <w:tab w:val="left" w:pos="3645"/>
        </w:tabs>
        <w:rPr>
          <w:lang w:bidi="fr-FR"/>
        </w:rPr>
      </w:pPr>
      <w:r>
        <w:rPr>
          <w:noProof/>
        </w:rPr>
        <mc:AlternateContent>
          <mc:Choice Requires="wps">
            <w:drawing>
              <wp:anchor distT="0" distB="0" distL="114300" distR="114300" simplePos="0" relativeHeight="251655680" behindDoc="0" locked="0" layoutInCell="1" allowOverlap="1" wp14:anchorId="59F0EF6D" wp14:editId="2CAFE710">
                <wp:simplePos x="0" y="0"/>
                <wp:positionH relativeFrom="column">
                  <wp:posOffset>11807825</wp:posOffset>
                </wp:positionH>
                <wp:positionV relativeFrom="paragraph">
                  <wp:posOffset>476885</wp:posOffset>
                </wp:positionV>
                <wp:extent cx="948690" cy="35306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948690" cy="353060"/>
                        </a:xfrm>
                        <a:prstGeom prst="rect">
                          <a:avLst/>
                        </a:prstGeom>
                        <a:noFill/>
                        <a:ln w="6350">
                          <a:noFill/>
                        </a:ln>
                      </wps:spPr>
                      <wps:txbx>
                        <w:txbxContent>
                          <w:p w14:paraId="721A62DD" w14:textId="699269D4" w:rsidR="005E4DFD" w:rsidRPr="00A24434" w:rsidRDefault="00EE6660"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Validation des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0EF6D" id="Zone de texte 37" o:spid="_x0000_s1119" type="#_x0000_t202" style="position:absolute;margin-left:929.75pt;margin-top:37.55pt;width:74.7pt;height:27.8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" filled="f" stroked="f" strokeweight=".5pt">
                <v:textbox>
                  <w:txbxContent>
                    <w:p w14:paraId="721A62DD" w14:textId="699269D4" w:rsidR="005E4DFD" w:rsidRPr="00A24434" w:rsidRDefault="00EE6660"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Validation des compétences</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1EF9B2C0" wp14:editId="3A4CDA19">
                <wp:simplePos x="0" y="0"/>
                <wp:positionH relativeFrom="column">
                  <wp:posOffset>10625455</wp:posOffset>
                </wp:positionH>
                <wp:positionV relativeFrom="paragraph">
                  <wp:posOffset>508297</wp:posOffset>
                </wp:positionV>
                <wp:extent cx="852662" cy="3530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852662" cy="353060"/>
                        </a:xfrm>
                        <a:prstGeom prst="rect">
                          <a:avLst/>
                        </a:prstGeom>
                        <a:noFill/>
                        <a:ln w="6350">
                          <a:noFill/>
                        </a:ln>
                      </wps:spPr>
                      <wps:txbx>
                        <w:txbxContent>
                          <w:p w14:paraId="22E51A26" w14:textId="4BA99F4C" w:rsidR="00A24434" w:rsidRPr="00A24434" w:rsidRDefault="00EE6660"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B2C0" id="Zone de texte 229" o:spid="_x0000_s1121" type="#_x0000_t202" style="position:absolute;margin-left:836.65pt;margin-top:40pt;width:67.15pt;height:27.8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" filled="f" stroked="f" strokeweight=".5pt">
                <v:textbox>
                  <w:txbxContent>
                    <w:p w14:paraId="22E51A26" w14:textId="4BA99F4C" w:rsidR="00A24434" w:rsidRPr="00A24434" w:rsidRDefault="00EE6660"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compétences</w:t>
                      </w:r>
                    </w:p>
                  </w:txbxContent>
                </v:textbox>
              </v:shape>
            </w:pict>
          </mc:Fallback>
        </mc:AlternateContent>
      </w:r>
      <w:r w:rsidR="00C204E9" w:rsidRPr="00C204E9">
        <w:rPr>
          <w:rFonts w:eastAsia="Calibri"/>
          <w:noProof/>
        </w:rPr>
        <mc:AlternateContent>
          <mc:Choice Requires="wpg">
            <w:drawing>
              <wp:anchor distT="0" distB="0" distL="114300" distR="114300" simplePos="0" relativeHeight="251711488" behindDoc="0" locked="0" layoutInCell="1" allowOverlap="1" wp14:anchorId="7E801628" wp14:editId="6A7A552C">
                <wp:simplePos x="0" y="0"/>
                <wp:positionH relativeFrom="column">
                  <wp:posOffset>2406282</wp:posOffset>
                </wp:positionH>
                <wp:positionV relativeFrom="paragraph">
                  <wp:posOffset>10457</wp:posOffset>
                </wp:positionV>
                <wp:extent cx="1219200" cy="1176020"/>
                <wp:effectExtent l="0" t="0" r="0" b="5080"/>
                <wp:wrapNone/>
                <wp:docPr id="1099" name="Groupe 1099"/>
                <wp:cNvGraphicFramePr/>
                <a:graphic xmlns:a="http://schemas.openxmlformats.org/drawingml/2006/main">
                  <a:graphicData uri="http://schemas.microsoft.com/office/word/2010/wordprocessingGroup">
                    <wpg:wgp>
                      <wpg:cNvGrpSpPr/>
                      <wpg:grpSpPr>
                        <a:xfrm>
                          <a:off x="0" y="0"/>
                          <a:ext cx="1219200" cy="1176020"/>
                          <a:chOff x="-341007" y="-147548"/>
                          <a:chExt cx="1503163" cy="1436712"/>
                        </a:xfrm>
                      </wpg:grpSpPr>
                      <pic:pic xmlns:pic="http://schemas.openxmlformats.org/drawingml/2006/picture">
                        <pic:nvPicPr>
                          <pic:cNvPr id="1100" name="Graphique 1100"/>
                          <pic:cNvPicPr>
                            <a:picLocks noChangeAspect="1"/>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174915" y="-147548"/>
                            <a:ext cx="564515" cy="564515"/>
                          </a:xfrm>
                          <a:prstGeom prst="rect">
                            <a:avLst/>
                          </a:prstGeom>
                        </pic:spPr>
                      </pic:pic>
                      <wps:wsp>
                        <wps:cNvPr id="1101" name="Zone de texte 1101"/>
                        <wps:cNvSpPr txBox="1"/>
                        <wps:spPr>
                          <a:xfrm>
                            <a:off x="-341007" y="468770"/>
                            <a:ext cx="1503163" cy="820394"/>
                          </a:xfrm>
                          <a:prstGeom prst="rect">
                            <a:avLst/>
                          </a:prstGeom>
                          <a:noFill/>
                          <a:ln w="6350">
                            <a:noFill/>
                          </a:ln>
                        </wps:spPr>
                        <wps:txbx>
                          <w:txbxContent>
                            <w:p w14:paraId="7DFC11EB" w14:textId="77777777" w:rsidR="00C204E9" w:rsidRPr="00CE1BDE" w:rsidRDefault="00C204E9" w:rsidP="00C204E9">
                              <w:pPr>
                                <w:jc w:val="center"/>
                                <w:rPr>
                                  <w:rFonts w:ascii="HELVETICA NEUE CONDENSED" w:hAnsi="HELVETICA NEUE CONDENSED"/>
                                  <w:b/>
                                  <w:bCs/>
                                  <w:color w:val="63A7DA" w:themeColor="accent6"/>
                                  <w:lang w:val="nl-NL"/>
                                </w:rPr>
                              </w:pPr>
                              <w:r w:rsidRPr="00CE1BDE">
                                <w:rPr>
                                  <w:rFonts w:ascii="HELVETICA NEUE CONDENSED" w:hAnsi="HELVETICA NEUE CONDENSED"/>
                                  <w:color w:val="63A7DA" w:themeColor="accent6"/>
                                  <w:lang w:val="nl-NL"/>
                                </w:rPr>
                                <w:t xml:space="preserve">CONSTRUCTION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801628" id="Groupe 1099" o:spid="_x0000_s1122" style="position:absolute;margin-left:189.45pt;margin-top:.8pt;width:96pt;height:92.6pt;z-index:251711488;mso-width-relative:margin;mso-height-relative:margin" coordorigin="-3410,-1475" coordsize="15031,1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">
                <v:shape id="Graphique 1100" o:spid="_x0000_s1123"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100" o:title=""/>
                </v:shape>
                <v:shape id="Zone de texte 1101" o:spid="_x0000_s1124" type="#_x0000_t202" style="position:absolute;left:-3410;top:4687;width:15031;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7DFC11EB" w14:textId="77777777" w:rsidR="00C204E9" w:rsidRPr="00CE1BDE" w:rsidRDefault="00C204E9" w:rsidP="00C204E9">
                        <w:pPr>
                          <w:jc w:val="center"/>
                          <w:rPr>
                            <w:rFonts w:ascii="HELVETICA NEUE CONDENSED" w:hAnsi="HELVETICA NEUE CONDENSED"/>
                            <w:b/>
                            <w:bCs/>
                            <w:color w:val="63A7DA" w:themeColor="accent6"/>
                            <w:lang w:val="nl-NL"/>
                          </w:rPr>
                        </w:pPr>
                        <w:r w:rsidRPr="00CE1BDE">
                          <w:rPr>
                            <w:rFonts w:ascii="HELVETICA NEUE CONDENSED" w:hAnsi="HELVETICA NEUE CONDENSED"/>
                            <w:color w:val="63A7DA" w:themeColor="accent6"/>
                            <w:lang w:val="nl-NL"/>
                          </w:rPr>
                          <w:t xml:space="preserve">CONSTRUCTION </w:t>
                        </w:r>
                      </w:p>
                    </w:txbxContent>
                  </v:textbox>
                </v:shape>
              </v:group>
            </w:pict>
          </mc:Fallback>
        </mc:AlternateContent>
      </w:r>
      <w:r w:rsidR="00C204E9">
        <w:rPr>
          <w:lang w:bidi="fr-FR"/>
        </w:rPr>
        <w:tab/>
      </w:r>
    </w:p>
    <w:sectPr w:rsidR="00C204E9" w:rsidRPr="00C204E9"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C0332" w14:textId="77777777" w:rsidR="008B4616" w:rsidRDefault="008B4616" w:rsidP="0063464B">
      <w:r>
        <w:separator/>
      </w:r>
    </w:p>
  </w:endnote>
  <w:endnote w:type="continuationSeparator" w:id="0">
    <w:p w14:paraId="2A40C135" w14:textId="77777777" w:rsidR="008B4616" w:rsidRDefault="008B4616" w:rsidP="0063464B">
      <w:r>
        <w:continuationSeparator/>
      </w:r>
    </w:p>
  </w:endnote>
  <w:endnote w:type="continuationNotice" w:id="1">
    <w:p w14:paraId="0111FE09" w14:textId="77777777" w:rsidR="008B4616" w:rsidRDefault="008B4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86BE3" w14:textId="77777777" w:rsidR="008B4616" w:rsidRDefault="008B4616" w:rsidP="0063464B">
      <w:r>
        <w:separator/>
      </w:r>
    </w:p>
  </w:footnote>
  <w:footnote w:type="continuationSeparator" w:id="0">
    <w:p w14:paraId="0DAA28C6" w14:textId="77777777" w:rsidR="008B4616" w:rsidRDefault="008B4616" w:rsidP="0063464B">
      <w:r>
        <w:continuationSeparator/>
      </w:r>
    </w:p>
  </w:footnote>
  <w:footnote w:type="continuationNotice" w:id="1">
    <w:p w14:paraId="74FBBB1D" w14:textId="77777777" w:rsidR="008B4616" w:rsidRDefault="008B46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9"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1584994264">
    <w:abstractNumId w:val="1"/>
  </w:num>
  <w:num w:numId="2" w16cid:durableId="1586113658">
    <w:abstractNumId w:val="0"/>
  </w:num>
  <w:num w:numId="3" w16cid:durableId="1924991847">
    <w:abstractNumId w:val="2"/>
  </w:num>
  <w:num w:numId="4" w16cid:durableId="1428036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E15"/>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66C2E"/>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59BA"/>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1FB5"/>
    <w:rsid w:val="002126EB"/>
    <w:rsid w:val="00215A88"/>
    <w:rsid w:val="00216BBF"/>
    <w:rsid w:val="00222E6A"/>
    <w:rsid w:val="002230D6"/>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761EC"/>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25F6F"/>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DF2"/>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4D57"/>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1BAA"/>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388E"/>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19C8"/>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2C36"/>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17C70"/>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4616"/>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31103"/>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39D1"/>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868A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640F"/>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04E9"/>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1F55"/>
    <w:rsid w:val="00C721DA"/>
    <w:rsid w:val="00C77043"/>
    <w:rsid w:val="00C86195"/>
    <w:rsid w:val="00C869B3"/>
    <w:rsid w:val="00C87B26"/>
    <w:rsid w:val="00C90B7E"/>
    <w:rsid w:val="00C94146"/>
    <w:rsid w:val="00C95546"/>
    <w:rsid w:val="00CA0140"/>
    <w:rsid w:val="00CA1DD9"/>
    <w:rsid w:val="00CA43FB"/>
    <w:rsid w:val="00CA5C9C"/>
    <w:rsid w:val="00CA73ED"/>
    <w:rsid w:val="00CB45B3"/>
    <w:rsid w:val="00CB4B08"/>
    <w:rsid w:val="00CB4B94"/>
    <w:rsid w:val="00CB6F53"/>
    <w:rsid w:val="00CC0317"/>
    <w:rsid w:val="00CC0B50"/>
    <w:rsid w:val="00CC1EB7"/>
    <w:rsid w:val="00CC6428"/>
    <w:rsid w:val="00CD67E5"/>
    <w:rsid w:val="00CE05AF"/>
    <w:rsid w:val="00CE1245"/>
    <w:rsid w:val="00CE4909"/>
    <w:rsid w:val="00CE5EF5"/>
    <w:rsid w:val="00CF17D9"/>
    <w:rsid w:val="00CF37D4"/>
    <w:rsid w:val="00D000D6"/>
    <w:rsid w:val="00D02F28"/>
    <w:rsid w:val="00D033BE"/>
    <w:rsid w:val="00D06803"/>
    <w:rsid w:val="00D115E1"/>
    <w:rsid w:val="00D1283F"/>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1949"/>
    <w:rsid w:val="00EE4563"/>
    <w:rsid w:val="00EE6660"/>
    <w:rsid w:val="00EE7954"/>
    <w:rsid w:val="00EF26FC"/>
    <w:rsid w:val="00EF2B57"/>
    <w:rsid w:val="00EF50CD"/>
    <w:rsid w:val="00F0208A"/>
    <w:rsid w:val="00F020CD"/>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6EF1"/>
    <w:rsid w:val="00F975B1"/>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19.svg"/><Relationship Id="rId47" Type="http://schemas.openxmlformats.org/officeDocument/2006/relationships/image" Target="media/image24.png"/><Relationship Id="rId63" Type="http://schemas.openxmlformats.org/officeDocument/2006/relationships/image" Target="media/image330.svg"/><Relationship Id="rId68" Type="http://schemas.openxmlformats.org/officeDocument/2006/relationships/diagramData" Target="diagrams/data2.xml"/><Relationship Id="rId84" Type="http://schemas.microsoft.com/office/2007/relationships/diagramDrawing" Target="diagrams/drawing3.xml"/><Relationship Id="rId89" Type="http://schemas.openxmlformats.org/officeDocument/2006/relationships/image" Target="media/image45.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140.png"/><Relationship Id="rId37" Type="http://schemas.openxmlformats.org/officeDocument/2006/relationships/diagramColors" Target="diagrams/colors1.xml"/><Relationship Id="rId58" Type="http://schemas.openxmlformats.org/officeDocument/2006/relationships/image" Target="media/image31.png"/><Relationship Id="rId74" Type="http://schemas.openxmlformats.org/officeDocument/2006/relationships/image" Target="media/image36.svg"/><Relationship Id="rId79" Type="http://schemas.openxmlformats.org/officeDocument/2006/relationships/image" Target="media/image39.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46.svg"/><Relationship Id="rId95" Type="http://schemas.openxmlformats.org/officeDocument/2006/relationships/image" Target="media/image49.png"/><Relationship Id="rId22" Type="http://schemas.openxmlformats.org/officeDocument/2006/relationships/image" Target="media/image8.svg"/><Relationship Id="rId27" Type="http://schemas.openxmlformats.org/officeDocument/2006/relationships/image" Target="media/image13.svg"/><Relationship Id="rId43" Type="http://schemas.openxmlformats.org/officeDocument/2006/relationships/image" Target="media/image20.png"/><Relationship Id="rId48" Type="http://schemas.openxmlformats.org/officeDocument/2006/relationships/image" Target="media/image25.svg"/><Relationship Id="rId64" Type="http://schemas.openxmlformats.org/officeDocument/2006/relationships/image" Target="media/image33.png"/><Relationship Id="rId69" Type="http://schemas.openxmlformats.org/officeDocument/2006/relationships/diagramLayout" Target="diagrams/layout2.xml"/><Relationship Id="rId80" Type="http://schemas.openxmlformats.org/officeDocument/2006/relationships/diagramData" Target="diagrams/data3.xml"/><Relationship Id="rId85" Type="http://schemas.openxmlformats.org/officeDocument/2006/relationships/hyperlink" Target="http://www.bassinefe-hainautcentre.be/le-rapport-analytique-et-prospectif" TargetMode="Externa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leforem.be/particuliers/formations-forem.html" TargetMode="External"/><Relationship Id="rId25" Type="http://schemas.openxmlformats.org/officeDocument/2006/relationships/image" Target="media/image11.png"/><Relationship Id="rId33" Type="http://schemas.openxmlformats.org/officeDocument/2006/relationships/image" Target="media/image150.svg"/><Relationship Id="rId38" Type="http://schemas.microsoft.com/office/2007/relationships/diagramDrawing" Target="diagrams/drawing1.xml"/><Relationship Id="rId46" Type="http://schemas.openxmlformats.org/officeDocument/2006/relationships/image" Target="media/image23.svg"/><Relationship Id="rId59" Type="http://schemas.openxmlformats.org/officeDocument/2006/relationships/image" Target="media/image32.svg"/><Relationship Id="rId67" Type="http://schemas.openxmlformats.org/officeDocument/2006/relationships/image" Target="media/image350.svg"/><Relationship Id="rId20" Type="http://schemas.openxmlformats.org/officeDocument/2006/relationships/hyperlink" Target="http://www.cvdc.be/metiers/technicienne-frigoriste-54" TargetMode="External"/><Relationship Id="rId41" Type="http://schemas.openxmlformats.org/officeDocument/2006/relationships/image" Target="media/image18.png"/><Relationship Id="rId54" Type="http://schemas.openxmlformats.org/officeDocument/2006/relationships/image" Target="media/image280.png"/><Relationship Id="rId62" Type="http://schemas.openxmlformats.org/officeDocument/2006/relationships/image" Target="media/image320.png"/><Relationship Id="rId70" Type="http://schemas.openxmlformats.org/officeDocument/2006/relationships/diagramQuickStyle" Target="diagrams/quickStyle2.xml"/><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2.png"/><Relationship Id="rId96" Type="http://schemas.openxmlformats.org/officeDocument/2006/relationships/image" Target="media/image50.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0.png"/><Relationship Id="rId36" Type="http://schemas.openxmlformats.org/officeDocument/2006/relationships/diagramQuickStyle" Target="diagrams/quickStyle1.xml"/><Relationship Id="rId49" Type="http://schemas.openxmlformats.org/officeDocument/2006/relationships/image" Target="media/image26.svg"/><Relationship Id="rId57" Type="http://schemas.openxmlformats.org/officeDocument/2006/relationships/image" Target="media/image30.svg"/><Relationship Id="rId10" Type="http://schemas.openxmlformats.org/officeDocument/2006/relationships/endnotes" Target="endnotes.xml"/><Relationship Id="rId31" Type="http://schemas.openxmlformats.org/officeDocument/2006/relationships/image" Target="media/image15.svg"/><Relationship Id="rId44" Type="http://schemas.openxmlformats.org/officeDocument/2006/relationships/image" Target="media/image21.svg"/><Relationship Id="rId60" Type="http://schemas.openxmlformats.org/officeDocument/2006/relationships/image" Target="media/image300.png"/><Relationship Id="rId65" Type="http://schemas.openxmlformats.org/officeDocument/2006/relationships/image" Target="media/image34.svg"/><Relationship Id="rId73" Type="http://schemas.openxmlformats.org/officeDocument/2006/relationships/image" Target="media/image35.png"/><Relationship Id="rId78" Type="http://schemas.openxmlformats.org/officeDocument/2006/relationships/image" Target="media/image37.png"/><Relationship Id="rId81" Type="http://schemas.openxmlformats.org/officeDocument/2006/relationships/diagramLayout" Target="diagrams/layout3.xml"/><Relationship Id="rId86" Type="http://schemas.openxmlformats.org/officeDocument/2006/relationships/image" Target="media/image44.emf"/><Relationship Id="rId94" Type="http://schemas.openxmlformats.org/officeDocument/2006/relationships/image" Target="media/image51.png"/><Relationship Id="rId99" Type="http://schemas.openxmlformats.org/officeDocument/2006/relationships/image" Target="media/image54.sv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formation-environnement.be/" TargetMode="External"/><Relationship Id="rId39" Type="http://schemas.openxmlformats.org/officeDocument/2006/relationships/image" Target="media/image16.png"/><Relationship Id="rId34" Type="http://schemas.openxmlformats.org/officeDocument/2006/relationships/diagramData" Target="diagrams/data1.xml"/><Relationship Id="rId50" Type="http://schemas.openxmlformats.org/officeDocument/2006/relationships/image" Target="media/image27.png"/><Relationship Id="rId55" Type="http://schemas.openxmlformats.org/officeDocument/2006/relationships/image" Target="media/image290.svg"/><Relationship Id="rId76" Type="http://schemas.openxmlformats.org/officeDocument/2006/relationships/image" Target="media/image360.png"/><Relationship Id="rId97"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30.svg"/><Relationship Id="rId24" Type="http://schemas.openxmlformats.org/officeDocument/2006/relationships/image" Target="media/image10.svg"/><Relationship Id="rId40" Type="http://schemas.openxmlformats.org/officeDocument/2006/relationships/image" Target="media/image17.svg"/><Relationship Id="rId45" Type="http://schemas.openxmlformats.org/officeDocument/2006/relationships/image" Target="media/image22.png"/><Relationship Id="rId66" Type="http://schemas.openxmlformats.org/officeDocument/2006/relationships/image" Target="media/image340.png"/><Relationship Id="rId87" Type="http://schemas.openxmlformats.org/officeDocument/2006/relationships/image" Target="media/image46.emf"/><Relationship Id="rId61" Type="http://schemas.openxmlformats.org/officeDocument/2006/relationships/image" Target="media/image310.svg"/><Relationship Id="rId82" Type="http://schemas.openxmlformats.org/officeDocument/2006/relationships/diagramQuickStyle" Target="diagrams/quickStyle3.xml"/><Relationship Id="rId19" Type="http://schemas.openxmlformats.org/officeDocument/2006/relationships/hyperlink" Target="http://www.saint-luc-mons.be/stluc/accueil.html" TargetMode="External"/><Relationship Id="rId14" Type="http://schemas.openxmlformats.org/officeDocument/2006/relationships/hyperlink" Target="https://www.ifapme.be/centre-ifapme-mons-borinage-centre" TargetMode="External"/><Relationship Id="rId30" Type="http://schemas.openxmlformats.org/officeDocument/2006/relationships/image" Target="media/image14.png"/><Relationship Id="rId35" Type="http://schemas.openxmlformats.org/officeDocument/2006/relationships/diagramLayout" Target="diagrams/layout1.xml"/><Relationship Id="rId56" Type="http://schemas.openxmlformats.org/officeDocument/2006/relationships/image" Target="media/image29.png"/><Relationship Id="rId77" Type="http://schemas.openxmlformats.org/officeDocument/2006/relationships/image" Target="media/image370.svg"/><Relationship Id="rId100"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28.svg"/><Relationship Id="rId72" Type="http://schemas.microsoft.com/office/2007/relationships/diagramDrawing" Target="diagrams/drawing2.xml"/><Relationship Id="rId93" Type="http://schemas.openxmlformats.org/officeDocument/2006/relationships/image" Target="media/image48.svg"/><Relationship Id="rId98" Type="http://schemas.openxmlformats.org/officeDocument/2006/relationships/image" Target="media/image5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36852FB-ED35-4098-A56E-F3B961A9CDCA}">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A47C6CE2-4D62-4E90-9329-86400EAE072D}" type="parTrans" cxnId="{B1103577-F506-4DFA-9B63-AD2EDFCA7034}">
      <dgm:prSet/>
      <dgm:spPr>
        <a:ln>
          <a:solidFill>
            <a:srgbClr val="63A7DA"/>
          </a:solidFill>
        </a:ln>
      </dgm:spPr>
      <dgm:t>
        <a:bodyPr/>
        <a:lstStyle/>
        <a:p>
          <a:endParaRPr lang="fr-BE"/>
        </a:p>
      </dgm:t>
    </dgm:pt>
    <dgm:pt modelId="{CEDAC936-B9B5-4941-8958-AEC6A9EF21BB}" type="sibTrans" cxnId="{B1103577-F506-4DFA-9B63-AD2EDFCA7034}">
      <dgm:prSet/>
      <dgm:spPr/>
      <dgm:t>
        <a:bodyPr/>
        <a:lstStyle/>
        <a:p>
          <a:endParaRPr lang="fr-BE"/>
        </a:p>
      </dgm:t>
    </dgm:pt>
    <dgm:pt modelId="{AC0131BA-0B9D-4399-9286-1DC679C11F83}">
      <dgm:prSet custT="1"/>
      <dgm:spPr/>
      <dgm:t>
        <a:bodyPr/>
        <a:lstStyle/>
        <a:p>
          <a:pPr>
            <a:buNone/>
          </a:pPr>
          <a:r>
            <a:rPr lang="fr-BE" sz="1200">
              <a:latin typeface="Calibri" panose="020F0502020204030204"/>
              <a:ea typeface="+mn-ea"/>
              <a:cs typeface="+mn-cs"/>
            </a:rPr>
            <a:t>Formation pour adultes</a:t>
          </a:r>
        </a:p>
      </dgm:t>
    </dgm:pt>
    <dgm:pt modelId="{28071C73-8DAF-4C7B-A46D-8097BFEA3B8F}" type="parTrans" cxnId="{C74BD579-7938-4179-9C62-62DBBAF892B3}">
      <dgm:prSet/>
      <dgm:spPr>
        <a:ln>
          <a:solidFill>
            <a:srgbClr val="63A7DA"/>
          </a:solidFill>
        </a:ln>
      </dgm:spPr>
      <dgm:t>
        <a:bodyPr/>
        <a:lstStyle/>
        <a:p>
          <a:endParaRPr lang="fr-BE"/>
        </a:p>
      </dgm:t>
    </dgm:pt>
    <dgm:pt modelId="{C2902F97-AC26-4904-B808-00459C378953}" type="sibTrans" cxnId="{C74BD579-7938-4179-9C62-62DBBAF892B3}">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9CF76729-CBC8-4A47-AED5-F38619CFE1C1}" type="pres">
      <dgm:prSet presAssocID="{A47C6CE2-4D62-4E90-9329-86400EAE072D}" presName="Name13" presStyleLbl="parChTrans1D2" presStyleIdx="0" presStyleCnt="2"/>
      <dgm:spPr/>
    </dgm:pt>
    <dgm:pt modelId="{0F763B1A-75BD-489D-81D2-EB1302D92CE3}" type="pres">
      <dgm:prSet presAssocID="{236852FB-ED35-4098-A56E-F3B961A9CDCA}" presName="childText" presStyleLbl="bgAcc1" presStyleIdx="0" presStyleCnt="2">
        <dgm:presLayoutVars>
          <dgm:bulletEnabled val="1"/>
        </dgm:presLayoutVars>
      </dgm:prSet>
      <dgm:spPr/>
    </dgm:pt>
    <dgm:pt modelId="{7AF2AEB6-8CDC-4D6D-9F52-4B7BB29F641E}" type="pres">
      <dgm:prSet presAssocID="{28071C73-8DAF-4C7B-A46D-8097BFEA3B8F}" presName="Name13" presStyleLbl="parChTrans1D2" presStyleIdx="1" presStyleCnt="2"/>
      <dgm:spPr/>
    </dgm:pt>
    <dgm:pt modelId="{9052F089-4373-43FB-9860-0D7DF8131615}" type="pres">
      <dgm:prSet presAssocID="{AC0131BA-0B9D-4399-9286-1DC679C11F83}"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6C1E8720-6E08-460B-8848-69A8D2DDB15E}" type="presOf" srcId="{28071C73-8DAF-4C7B-A46D-8097BFEA3B8F}" destId="{7AF2AEB6-8CDC-4D6D-9F52-4B7BB29F641E}" srcOrd="0"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7CB05A2A-3EB3-4543-A38F-B72CFE8A8B6F}" type="presOf" srcId="{AC0131BA-0B9D-4399-9286-1DC679C11F83}" destId="{9052F089-4373-43FB-9860-0D7DF813161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B1103577-F506-4DFA-9B63-AD2EDFCA7034}" srcId="{E1E31A27-682F-4524-8836-4107CDEC5323}" destId="{236852FB-ED35-4098-A56E-F3B961A9CDCA}" srcOrd="0" destOrd="0" parTransId="{A47C6CE2-4D62-4E90-9329-86400EAE072D}" sibTransId="{CEDAC936-B9B5-4941-8958-AEC6A9EF21BB}"/>
    <dgm:cxn modelId="{E6BF1578-1306-465F-AF49-0975A459E495}" srcId="{E6907043-9763-40E3-861A-1324E33D6196}" destId="{A43A57F3-AF3F-455F-BBE4-707E4AA03B66}" srcOrd="1" destOrd="0" parTransId="{BF1E8218-BEB7-42D1-96BD-7AF5B7AAF265}" sibTransId="{861CD624-2E87-4A5D-80CD-19543F55BC3D}"/>
    <dgm:cxn modelId="{C74BD579-7938-4179-9C62-62DBBAF892B3}" srcId="{E1E31A27-682F-4524-8836-4107CDEC5323}" destId="{AC0131BA-0B9D-4399-9286-1DC679C11F83}" srcOrd="1" destOrd="0" parTransId="{28071C73-8DAF-4C7B-A46D-8097BFEA3B8F}" sibTransId="{C2902F97-AC26-4904-B808-00459C378953}"/>
    <dgm:cxn modelId="{07066E82-38F1-4B03-B365-1FCCC15D4AFB}" type="presOf" srcId="{A47C6CE2-4D62-4E90-9329-86400EAE072D}" destId="{9CF76729-CBC8-4A47-AED5-F38619CFE1C1}" srcOrd="0" destOrd="0" presId="urn:microsoft.com/office/officeart/2005/8/layout/hierarchy3"/>
    <dgm:cxn modelId="{1D7E6696-E83A-4F38-BD8E-896855426FD5}" type="presOf" srcId="{236852FB-ED35-4098-A56E-F3B961A9CDCA}" destId="{0F763B1A-75BD-489D-81D2-EB1302D92CE3}"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D147CC93-6A72-4598-848D-E05B34F5A586}" type="presParOf" srcId="{D9F353A7-6BA6-4618-9297-C380F5C53C3D}" destId="{9CF76729-CBC8-4A47-AED5-F38619CFE1C1}" srcOrd="0" destOrd="0" presId="urn:microsoft.com/office/officeart/2005/8/layout/hierarchy3"/>
    <dgm:cxn modelId="{2BDED89C-C690-4D67-B286-EB04A581AE7A}" type="presParOf" srcId="{D9F353A7-6BA6-4618-9297-C380F5C53C3D}" destId="{0F763B1A-75BD-489D-81D2-EB1302D92CE3}" srcOrd="1" destOrd="0" presId="urn:microsoft.com/office/officeart/2005/8/layout/hierarchy3"/>
    <dgm:cxn modelId="{378AC0EC-63B4-4DA5-98E4-F085629DDC12}" type="presParOf" srcId="{D9F353A7-6BA6-4618-9297-C380F5C53C3D}" destId="{7AF2AEB6-8CDC-4D6D-9F52-4B7BB29F641E}" srcOrd="2" destOrd="0" presId="urn:microsoft.com/office/officeart/2005/8/layout/hierarchy3"/>
    <dgm:cxn modelId="{E0F559D3-C1FF-499D-9F7A-D847B850724F}" type="presParOf" srcId="{D9F353A7-6BA6-4618-9297-C380F5C53C3D}" destId="{9052F089-4373-43FB-9860-0D7DF8131615}"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78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1292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-45%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9CF76729-CBC8-4A47-AED5-F38619CFE1C1}">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0F763B1A-75BD-489D-81D2-EB1302D92CE3}">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7AF2AEB6-8CDC-4D6D-9F52-4B7BB29F641E}">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052F089-4373-43FB-9860-0D7DF8131615}">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2312" y="322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542312" y="322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78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-45%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1292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506AF-151F-42F9-A648-0408A04438CE}">
  <ds:schemaRefs>
    <ds:schemaRef ds:uri="http://schemas.microsoft.com/sharepoint/v3/contenttype/forms"/>
  </ds:schemaRefs>
</ds:datastoreItem>
</file>

<file path=customXml/itemProps2.xml><?xml version="1.0" encoding="utf-8"?>
<ds:datastoreItem xmlns:ds="http://schemas.openxmlformats.org/officeDocument/2006/customXml" ds:itemID="{B963BA6C-5090-4344-B2E6-7D64367B7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7DEDB9-D707-4184-B52B-62DC266105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23</TotalTime>
  <Pages>2</Pages>
  <Words>50</Words>
  <Characters>281</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24</cp:revision>
  <cp:lastPrinted>2021-12-24T10:51:00Z</cp:lastPrinted>
  <dcterms:created xsi:type="dcterms:W3CDTF">2022-03-03T14:42:00Z</dcterms:created>
  <dcterms:modified xsi:type="dcterms:W3CDTF">2023-11-28T14:28:00Z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