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A10AA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7DD6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01E3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31534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4744D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7647D06E" w:rsidR="00902688" w:rsidRDefault="007A2EEB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49B2A8A8">
                <wp:simplePos x="0" y="0"/>
                <wp:positionH relativeFrom="leftMargin">
                  <wp:posOffset>1625441</wp:posOffset>
                </wp:positionH>
                <wp:positionV relativeFrom="paragraph">
                  <wp:posOffset>6222523</wp:posOffset>
                </wp:positionV>
                <wp:extent cx="2323465" cy="889952"/>
                <wp:effectExtent l="0" t="6985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88995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19815C8" w:rsidR="00A72224" w:rsidRPr="008A1A37" w:rsidRDefault="007A2EE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7A2EEB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Etancheur / Etancheuse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8pt;margin-top:489.95pt;width:182.95pt;height:70.05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" fillcolor="#63a7da" stroked="f" strokeweight="1pt">
                <v:textbox>
                  <w:txbxContent>
                    <w:p w14:paraId="06F157E7" w14:textId="119815C8" w:rsidR="00A72224" w:rsidRPr="008A1A37" w:rsidRDefault="007A2EE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7A2EEB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Etancheur / Etancheuse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1A3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99B755" wp14:editId="0352E3F0">
                <wp:simplePos x="0" y="0"/>
                <wp:positionH relativeFrom="column">
                  <wp:posOffset>9522962</wp:posOffset>
                </wp:positionH>
                <wp:positionV relativeFrom="paragraph">
                  <wp:posOffset>4589760</wp:posOffset>
                </wp:positionV>
                <wp:extent cx="2396021" cy="352425"/>
                <wp:effectExtent l="0" t="0" r="2349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021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1D42C" w14:textId="0B35AC41" w:rsidR="00835124" w:rsidRPr="00835124" w:rsidRDefault="00835124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83512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 xml:space="preserve">Pas de formation sur le 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>B</w:t>
                            </w:r>
                            <w:r w:rsidRPr="00835124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fr-BE"/>
                              </w:rPr>
                              <w:t>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9B75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749.85pt;margin-top:361.4pt;width:188.6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" fillcolor="#f4f7da [661]" strokeweight=".5pt">
                <v:textbox>
                  <w:txbxContent>
                    <w:p w14:paraId="1AD1D42C" w14:textId="0B35AC41" w:rsidR="00835124" w:rsidRPr="00835124" w:rsidRDefault="00835124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</w:pPr>
                      <w:r w:rsidRPr="0083512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 xml:space="preserve">Pas de formation sur le </w:t>
                      </w:r>
                      <w:r w:rsidR="008A1A37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>B</w:t>
                      </w:r>
                      <w:r w:rsidRPr="00835124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fr-BE"/>
                        </w:rPr>
                        <w:t>assin</w:t>
                      </w:r>
                    </w:p>
                  </w:txbxContent>
                </v:textbox>
              </v:shape>
            </w:pict>
          </mc:Fallback>
        </mc:AlternateContent>
      </w:r>
      <w:r w:rsidR="00D706BD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394F6A49">
            <wp:simplePos x="0" y="0"/>
            <wp:positionH relativeFrom="column">
              <wp:posOffset>3782500</wp:posOffset>
            </wp:positionH>
            <wp:positionV relativeFrom="paragraph">
              <wp:posOffset>737870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6A9A27FD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1778C8BA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</w:t>
                            </w:r>
                            <w:r w:rsidR="00C23E2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1</w:t>
                            </w:r>
                            <w:r w:rsidR="00D76D6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7A2EEB" w:rsidRPr="007A2EE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Etancheur / Etancheuse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9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oWWmFBkCAAAz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1778C8BA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</w:t>
                      </w:r>
                      <w:r w:rsidR="00C23E2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1</w:t>
                      </w:r>
                      <w:r w:rsidR="00D76D63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7A2EEB" w:rsidRPr="007A2EEB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Etancheur / Etancheuse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7C4655C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F5CE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FFDBEF" wp14:editId="4B9E1551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1B2BD" id="Rectangle 41" o:spid="_x0000_s1026" style="position:absolute;margin-left:636pt;margin-top:243.25pt;width:402.5pt;height:270.4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0957A39B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6A2AB129" w:rsidR="004D161A" w:rsidRPr="00B55B0E" w:rsidRDefault="001C0974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1C0974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est repris dans la liste des fonctions critiques 2021. Il s’agit d’aborder les compétences touchant à l’ensemble des questions d’étanchéité et d’isolation d’un bâtiment et pas uniquement à la toiture (ventilation, isolation, PEB, ponts thermiques, …). Des formations transversales complémentaires à différents métiers pourraient également être envisagées afin de sensibiliser sur les aspects étanchéité/isolation/ventilation.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29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" fillcolor="white [3201]" stroked="f" strokeweight=".5pt">
                <v:textbox>
                  <w:txbxContent>
                    <w:p w14:paraId="03031E02" w14:textId="6A2AB129" w:rsidR="004D161A" w:rsidRPr="00B55B0E" w:rsidRDefault="001C0974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1C0974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est repris dans la liste des fonctions critiques 2021. Il s’agit d’aborder les compétences touchant à l’ensemble des questions d’étanchéité et d’isolation d’un bâtiment et pas uniquement à la toiture (ventilation, isolation, PEB, ponts thermiques, …). Des formations transversales complémentaires à différents métiers pourraient également être envisagées afin de sensibiliser sur les aspects étanchéité/isolation/ventilation.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20160805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691.85pt;margin-top:647.8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Y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8wH32D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0BBF8232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47.2pt;margin-top:521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2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LfgMAAEQ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">
                <v:oval id="Ellipse 143" o:spid="_x0000_s1033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4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5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">
                <v:oval id="Ellipse 140" o:spid="_x0000_s103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7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38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39" style="position:absolute;margin-left:611.2pt;margin-top:158.45pt;width:467.7pt;height:80.3pt;z-index:25165107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k3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aX/cTKHSsrm9R8nlecDtvcqZ4PGL+dvlFGXsKdRmAdAEYvlFGBrRHZI2HBZ&#10;yKdwwcGEHedR9K1l8xIy9FA147u7h0LpdXALPXJbB4vhhnspinXHuLZXdsmggobvBapuegWKOGPd&#10;EjOQfL9ySUhpyXRRo8slpJBdPhoHgDv7Zv3MTT9m8W1yE3wasQWc/YyD317226ZY331sOv8X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6zKTf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0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1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2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3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4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5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lL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4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VaZpSz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7F1A48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D706B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6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">
                <v:rect id="Rectangle 1535" o:spid="_x0000_s1047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7F1A48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D706B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48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49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BTZDqM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0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AplTw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A9AplTwMAAPUIAAAOAAAAAAAAAAAA&#10;AAAAAC4CAABkcnMvZTJvRG9jLnhtbFBLAQItABQABgAIAAAAIQC3EFLx4wAAAA0BAAAPAAAAAAAA&#10;AAAAAAAAAKkFAABkcnMvZG93bnJldi54bWxQSwUGAAAAAAQABADzAAAAuQYAAAAA&#10;">
                <v:oval id="Ellipse 17" o:spid="_x0000_s105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2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3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B5rDYJ3AwAAQAkAAA4AAAAAAAAAAAAAAAAALgIAAGRycy9lMm9Eb2Mu&#10;eG1sUEsBAi0AFAAGAAgAAAAhAOJoMTXhAAAADQEAAA8AAAAAAAAAAAAAAAAA0QUAAGRycy9kb3du&#10;cmV2LnhtbFBLBQYAAAAABAAEAPMAAADfBgAAAAA=&#10;">
                <v:oval id="Ellipse 29" o:spid="_x0000_s105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5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7132CEE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5185FE7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7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" filled="f" stroked="f" strokeweight=".5pt">
                <v:textbox>
                  <w:txbxContent>
                    <w:p w14:paraId="5F502D03" w14:textId="5185FE7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8A1A37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67066219">
                                  <wp:extent cx="3263265" cy="2071194"/>
                                  <wp:effectExtent l="0" t="38100" r="0" b="24765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58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21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6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HdAnb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67066219">
                            <wp:extent cx="3263265" cy="2071194"/>
                            <wp:effectExtent l="0" t="38100" r="0" b="24765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9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B9AE7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E63DBE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4905">
              <w:rPr>
                <w:b/>
                <w:color w:val="63A7DA"/>
                <w:kern w:val="0"/>
                <w:szCs w:val="24"/>
              </w:rPr>
              <w:t>29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66A39F3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</w:t>
            </w:r>
            <w:r w:rsidR="00CA4905">
              <w:rPr>
                <w:color w:val="63A7DA"/>
                <w:kern w:val="0"/>
                <w:szCs w:val="24"/>
              </w:rPr>
              <w:t>d’ouvrier de l’étanchéité et de l’isolation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09CB2F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CF8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12E28E5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187B361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35A40E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58181E1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2BA694F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470D49D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64FEB">
              <w:rPr>
                <w:b/>
                <w:noProof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1BAC631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664FEB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664FEB">
              <w:rPr>
                <w:noProof/>
                <w:color w:val="63A7DA"/>
                <w:kern w:val="0"/>
                <w:szCs w:val="24"/>
              </w:rPr>
              <w:t xml:space="preserve"> et 50 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4999C751" w:rsidR="003A2DA2" w:rsidRPr="00B2027D" w:rsidRDefault="00607F0C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2B80578D">
                <wp:simplePos x="0" y="0"/>
                <wp:positionH relativeFrom="margin">
                  <wp:align>right</wp:align>
                </wp:positionH>
                <wp:positionV relativeFrom="paragraph">
                  <wp:posOffset>7478202</wp:posOffset>
                </wp:positionV>
                <wp:extent cx="445273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398145"/>
                        </a:xfrm>
                        <a:prstGeom prst="rect">
                          <a:avLst/>
                        </a:prstGeom>
                        <a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59" style="position:absolute;left:0;text-align:left;margin-left:-16.15pt;margin-top:588.85pt;width:35.05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" stroked="f" strokeweight="1pt">
                <v:fill r:id="rId4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4FE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310B72" wp14:editId="59695DD4">
                <wp:simplePos x="0" y="0"/>
                <wp:positionH relativeFrom="column">
                  <wp:posOffset>9648825</wp:posOffset>
                </wp:positionH>
                <wp:positionV relativeFrom="paragraph">
                  <wp:posOffset>8639175</wp:posOffset>
                </wp:positionV>
                <wp:extent cx="1724025" cy="24765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18CB6D" w14:textId="66C93C64" w:rsidR="00664FEB" w:rsidRPr="00664FEB" w:rsidRDefault="00664FEB">
                            <w:pPr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</w:pPr>
                            <w:r w:rsidRPr="00664FE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 xml:space="preserve">Pas de filières sur le </w:t>
                            </w:r>
                            <w:r w:rsidR="008A1A37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B</w:t>
                            </w:r>
                            <w:r w:rsidRPr="00664FEB">
                              <w:rPr>
                                <w:rFonts w:asciiTheme="minorHAnsi" w:hAnsiTheme="minorHAnsi" w:cstheme="minorHAnsi"/>
                                <w:lang w:val="fr-BE"/>
                              </w:rPr>
                              <w:t>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0B72" id="Zone de texte 14" o:spid="_x0000_s1060" type="#_x0000_t202" style="position:absolute;left:0;text-align:left;margin-left:759.75pt;margin-top:680.25pt;width:135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" fillcolor="white [3201]" strokeweight=".5pt">
                <v:textbox>
                  <w:txbxContent>
                    <w:p w14:paraId="2318CB6D" w14:textId="66C93C64" w:rsidR="00664FEB" w:rsidRPr="00664FEB" w:rsidRDefault="00664FEB">
                      <w:pPr>
                        <w:rPr>
                          <w:rFonts w:asciiTheme="minorHAnsi" w:hAnsiTheme="minorHAnsi" w:cstheme="minorHAnsi"/>
                          <w:lang w:val="fr-BE"/>
                        </w:rPr>
                      </w:pPr>
                      <w:r w:rsidRPr="00664FEB">
                        <w:rPr>
                          <w:rFonts w:asciiTheme="minorHAnsi" w:hAnsiTheme="minorHAnsi" w:cstheme="minorHAnsi"/>
                          <w:lang w:val="fr-BE"/>
                        </w:rPr>
                        <w:t xml:space="preserve">Pas de filières sur le </w:t>
                      </w:r>
                      <w:r w:rsidR="008A1A37">
                        <w:rPr>
                          <w:rFonts w:asciiTheme="minorHAnsi" w:hAnsiTheme="minorHAnsi" w:cstheme="minorHAnsi"/>
                          <w:lang w:val="fr-BE"/>
                        </w:rPr>
                        <w:t>B</w:t>
                      </w:r>
                      <w:r w:rsidRPr="00664FEB">
                        <w:rPr>
                          <w:rFonts w:asciiTheme="minorHAnsi" w:hAnsiTheme="minorHAnsi" w:cstheme="minorHAnsi"/>
                          <w:lang w:val="fr-BE"/>
                        </w:rPr>
                        <w:t>assin</w:t>
                      </w:r>
                    </w:p>
                  </w:txbxContent>
                </v:textbox>
              </v:shape>
            </w:pict>
          </mc:Fallback>
        </mc:AlternateContent>
      </w:r>
      <w:r w:rsidR="00664FE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5C8073D8">
                <wp:simplePos x="0" y="0"/>
                <wp:positionH relativeFrom="column">
                  <wp:posOffset>7667625</wp:posOffset>
                </wp:positionH>
                <wp:positionV relativeFrom="paragraph">
                  <wp:posOffset>8026400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60" type="#_x0000_t202" style="position:absolute;left:0;text-align:left;margin-left:603.75pt;margin-top:632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7O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EA5A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33E5371C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1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32pt;margin-top:126pt;width:282.1pt;height:142.85pt;z-index:251654144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">
                <v:shape id="Zone de texte 225" o:spid="_x0000_s1062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64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41DBC441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7" type="#_x0000_t202" style="position:absolute;left:0;text-align:left;margin-left:827.5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0E0FE072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8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9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0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1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2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3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74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5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6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7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8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9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D378F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AA050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B6163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557E12A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6" r:lo="rId67" r:qs="rId68" r:cs="rId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1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Vhw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y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LUJWHA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557E12A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7" r:qs="rId68" r:cs="rId6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1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2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A01A1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D777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7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08402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4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dzYtI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6C7AAD1C">
                                  <wp:extent cx="3405351" cy="2490470"/>
                                  <wp:effectExtent l="0" t="0" r="508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8" r:lo="rId79" r:qs="rId80" r:cs="rId8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5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6j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50f95kC+URF7TQc+8MX9U4&#10;xJo5/8osko07oYD9Cx5SATaDk0VJBfbX3+5DPnKAUUpaFE9B3c89s4IS9V0jO7PhZBLUFp3J9G6E&#10;jr2NbG8jet88AupziE/F8GiGfK/OprTQvKPOl6Erhpjm2Lug/mw++l7S+E64WC5jEurLML/WG8ND&#10;6QBrgPite2fWnHjwSOEznGXG8g909Lk9Icu9B1lHrgLQPaon/FGbke3TOwriv/Vj1vW1L34D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CYdk6j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6C7AAD1C">
                            <wp:extent cx="3405351" cy="2490470"/>
                            <wp:effectExtent l="0" t="0" r="508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8" r:lo="rId79" r:qs="rId80" r:cs="rId81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1C52E22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211E7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52FCB4B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6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01FC3F6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3" w:history="1">
                              <w:proofErr w:type="gramStart"/>
                              <w:r w:rsidR="00792F8E" w:rsidRPr="00607F0C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607F0C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38B5CF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607F0C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7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NyNw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607F0C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6" w:history="1">
                        <w:proofErr w:type="gramStart"/>
                        <w:r w:rsidR="00792F8E" w:rsidRPr="00607F0C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607F0C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38B5CF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607F0C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62CF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8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xM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7z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wfEsTL0DAAAECwAADgAAAAAAAAAAAAAAAAAu&#10;AgAAZHJzL2Uyb0RvYy54bWxQSwECLQAUAAYACAAAACEATKuws+IAAAAMAQAADwAAAAAAAAAAAAAA&#10;AAAXBgAAZHJzL2Rvd25yZXYueG1sUEsFBgAAAAAEAAQA8wAAACYHAAAAAA==&#10;">
                <v:rect id="Rectangle 193" o:spid="_x0000_s108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1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" stroked="f" strokeweight=".5pt">
                <v:fill r:id="rId8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2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1m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ej4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FWP1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BF27A" w14:textId="77777777" w:rsidR="00B12180" w:rsidRDefault="00B12180" w:rsidP="0063464B">
      <w:r>
        <w:separator/>
      </w:r>
    </w:p>
  </w:endnote>
  <w:endnote w:type="continuationSeparator" w:id="0">
    <w:p w14:paraId="7A2A97F0" w14:textId="77777777" w:rsidR="00B12180" w:rsidRDefault="00B12180" w:rsidP="0063464B">
      <w:r>
        <w:continuationSeparator/>
      </w:r>
    </w:p>
  </w:endnote>
  <w:endnote w:type="continuationNotice" w:id="1">
    <w:p w14:paraId="46ABF5CD" w14:textId="77777777" w:rsidR="00B12180" w:rsidRDefault="00B121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FA2C4" w14:textId="77777777" w:rsidR="00B12180" w:rsidRDefault="00B12180" w:rsidP="0063464B">
      <w:r>
        <w:separator/>
      </w:r>
    </w:p>
  </w:footnote>
  <w:footnote w:type="continuationSeparator" w:id="0">
    <w:p w14:paraId="4CAC61D4" w14:textId="77777777" w:rsidR="00B12180" w:rsidRDefault="00B12180" w:rsidP="0063464B">
      <w:r>
        <w:continuationSeparator/>
      </w:r>
    </w:p>
  </w:footnote>
  <w:footnote w:type="continuationNotice" w:id="1">
    <w:p w14:paraId="6FFD1007" w14:textId="77777777" w:rsidR="00B12180" w:rsidRDefault="00B1218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Homme" style="width:5pt;height:8.5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91328170">
    <w:abstractNumId w:val="1"/>
  </w:num>
  <w:num w:numId="2" w16cid:durableId="1008946972">
    <w:abstractNumId w:val="0"/>
  </w:num>
  <w:num w:numId="3" w16cid:durableId="217253218">
    <w:abstractNumId w:val="2"/>
  </w:num>
  <w:num w:numId="4" w16cid:durableId="752167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4CF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0974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39A2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07F0C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4FEB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2EEB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5124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A37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401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180"/>
    <w:rsid w:val="00B12E7A"/>
    <w:rsid w:val="00B16C0D"/>
    <w:rsid w:val="00B2027D"/>
    <w:rsid w:val="00B2036E"/>
    <w:rsid w:val="00B20F53"/>
    <w:rsid w:val="00B260BA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C0555A"/>
    <w:rsid w:val="00C1193B"/>
    <w:rsid w:val="00C12EAC"/>
    <w:rsid w:val="00C14AF6"/>
    <w:rsid w:val="00C17F7C"/>
    <w:rsid w:val="00C2116F"/>
    <w:rsid w:val="00C23867"/>
    <w:rsid w:val="00C23E23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4905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06BD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63B7E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svg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63" Type="http://schemas.openxmlformats.org/officeDocument/2006/relationships/image" Target="media/image36.svg"/><Relationship Id="rId68" Type="http://schemas.openxmlformats.org/officeDocument/2006/relationships/diagramQuickStyle" Target="diagrams/quickStyle2.xml"/><Relationship Id="rId84" Type="http://schemas.openxmlformats.org/officeDocument/2006/relationships/image" Target="media/image46.emf"/><Relationship Id="rId89" Type="http://schemas.openxmlformats.org/officeDocument/2006/relationships/image" Target="media/image52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diagramColors" Target="diagrams/colors1.xml"/><Relationship Id="rId37" Type="http://schemas.openxmlformats.org/officeDocument/2006/relationships/image" Target="media/image19.svg"/><Relationship Id="rId53" Type="http://schemas.openxmlformats.org/officeDocument/2006/relationships/image" Target="media/image290.svg"/><Relationship Id="rId58" Type="http://schemas.openxmlformats.org/officeDocument/2006/relationships/image" Target="media/image300.png"/><Relationship Id="rId74" Type="http://schemas.openxmlformats.org/officeDocument/2006/relationships/image" Target="media/image36.png"/><Relationship Id="rId79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9" Type="http://schemas.openxmlformats.org/officeDocument/2006/relationships/image" Target="media/image10.svg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40.png"/><Relationship Id="rId30" Type="http://schemas.openxmlformats.org/officeDocument/2006/relationships/diagramLayout" Target="diagrams/layout1.xml"/><Relationship Id="rId35" Type="http://schemas.openxmlformats.org/officeDocument/2006/relationships/image" Target="media/image17.svg"/><Relationship Id="rId43" Type="http://schemas.openxmlformats.org/officeDocument/2006/relationships/image" Target="media/image25.svg"/><Relationship Id="rId56" Type="http://schemas.openxmlformats.org/officeDocument/2006/relationships/image" Target="media/image33.png"/><Relationship Id="rId64" Type="http://schemas.openxmlformats.org/officeDocument/2006/relationships/image" Target="media/image34.png"/><Relationship Id="rId69" Type="http://schemas.openxmlformats.org/officeDocument/2006/relationships/diagramColors" Target="diagrams/colors2.xml"/><Relationship Id="rId77" Type="http://schemas.openxmlformats.org/officeDocument/2006/relationships/image" Target="media/image390.png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72" Type="http://schemas.openxmlformats.org/officeDocument/2006/relationships/image" Target="media/image38.svg"/><Relationship Id="rId80" Type="http://schemas.openxmlformats.org/officeDocument/2006/relationships/diagramQuickStyle" Target="diagrams/quickStyle3.xml"/><Relationship Id="rId85" Type="http://schemas.openxmlformats.org/officeDocument/2006/relationships/image" Target="media/image48.emf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microsoft.com/office/2007/relationships/diagramDrawing" Target="diagrams/drawing1.xml"/><Relationship Id="rId38" Type="http://schemas.openxmlformats.org/officeDocument/2006/relationships/image" Target="media/image20.png"/><Relationship Id="rId46" Type="http://schemas.openxmlformats.org/officeDocument/2006/relationships/image" Target="media/image28.svg"/><Relationship Id="rId59" Type="http://schemas.openxmlformats.org/officeDocument/2006/relationships/image" Target="media/image31.svg"/><Relationship Id="rId67" Type="http://schemas.openxmlformats.org/officeDocument/2006/relationships/diagramLayout" Target="diagrams/layout2.xml"/><Relationship Id="rId20" Type="http://schemas.openxmlformats.org/officeDocument/2006/relationships/image" Target="media/image11.png"/><Relationship Id="rId41" Type="http://schemas.openxmlformats.org/officeDocument/2006/relationships/image" Target="media/image23.svg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microsoft.com/office/2007/relationships/diagramDrawing" Target="diagrams/drawing2.xml"/><Relationship Id="rId75" Type="http://schemas.openxmlformats.org/officeDocument/2006/relationships/image" Target="media/image37.svg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48.sv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20.png"/><Relationship Id="rId28" Type="http://schemas.openxmlformats.org/officeDocument/2006/relationships/image" Target="media/image150.sv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4.sv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6.svg"/><Relationship Id="rId52" Type="http://schemas.openxmlformats.org/officeDocument/2006/relationships/image" Target="media/image280.png"/><Relationship Id="rId60" Type="http://schemas.openxmlformats.org/officeDocument/2006/relationships/image" Target="media/image32.png"/><Relationship Id="rId65" Type="http://schemas.openxmlformats.org/officeDocument/2006/relationships/image" Target="media/image35.svg"/><Relationship Id="rId78" Type="http://schemas.openxmlformats.org/officeDocument/2006/relationships/diagramData" Target="diagrams/data3.xml"/><Relationship Id="rId81" Type="http://schemas.openxmlformats.org/officeDocument/2006/relationships/diagramColors" Target="diagrams/colors3.xml"/><Relationship Id="rId86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1.svg"/><Relationship Id="rId34" Type="http://schemas.openxmlformats.org/officeDocument/2006/relationships/image" Target="media/image16.png"/><Relationship Id="rId50" Type="http://schemas.openxmlformats.org/officeDocument/2006/relationships/image" Target="media/image29.png"/><Relationship Id="rId55" Type="http://schemas.openxmlformats.org/officeDocument/2006/relationships/image" Target="media/image32.svg"/><Relationship Id="rId76" Type="http://schemas.openxmlformats.org/officeDocument/2006/relationships/image" Target="media/image39.png"/><Relationship Id="rId7" Type="http://schemas.openxmlformats.org/officeDocument/2006/relationships/settings" Target="settings.xml"/><Relationship Id="rId71" Type="http://schemas.openxmlformats.org/officeDocument/2006/relationships/image" Target="media/image37.png"/><Relationship Id="rId2" Type="http://schemas.openxmlformats.org/officeDocument/2006/relationships/customXml" Target="../customXml/item2.xml"/><Relationship Id="rId29" Type="http://schemas.openxmlformats.org/officeDocument/2006/relationships/diagramData" Target="diagrams/data1.xml"/><Relationship Id="rId24" Type="http://schemas.openxmlformats.org/officeDocument/2006/relationships/image" Target="media/image130.sv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diagramData" Target="diagrams/data2.xml"/><Relationship Id="rId87" Type="http://schemas.openxmlformats.org/officeDocument/2006/relationships/image" Target="media/image47.png"/><Relationship Id="rId61" Type="http://schemas.openxmlformats.org/officeDocument/2006/relationships/image" Target="media/image33.svg"/><Relationship Id="rId82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A5D03C-3668-48F3-9EC0-DE6DD653EC03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B5566EB-5E2E-4940-B29B-B8B73D1EF265}" type="parTrans" cxnId="{777B64BC-8D2B-42CA-B218-E0C89B917A0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0C1CC59-F88A-4B59-B219-024D8DA4BF8B}" type="sibTrans" cxnId="{777B64BC-8D2B-42CA-B218-E0C89B917A0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CBD4F81B-E0A4-4ECC-AB3C-0ACCE0E4D82B}" type="pres">
      <dgm:prSet presAssocID="{4B5566EB-5E2E-4940-B29B-B8B73D1EF265}" presName="Name13" presStyleLbl="parChTrans1D2" presStyleIdx="1" presStyleCnt="2"/>
      <dgm:spPr/>
    </dgm:pt>
    <dgm:pt modelId="{A3EB3068-A5BD-4356-B8CD-9324379697D2}" type="pres">
      <dgm:prSet presAssocID="{67A5D03C-3668-48F3-9EC0-DE6DD653EC03}" presName="childText" presStyleLbl="bgAcc1" presStyleIdx="1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F250CE6B-9577-4DEC-9CF4-3D60F2B303A7}" type="presOf" srcId="{4B5566EB-5E2E-4940-B29B-B8B73D1EF265}" destId="{CBD4F81B-E0A4-4ECC-AB3C-0ACCE0E4D82B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9E46C08C-6189-4661-A5D1-4E38341FFBCA}" type="presOf" srcId="{67A5D03C-3668-48F3-9EC0-DE6DD653EC03}" destId="{A3EB3068-A5BD-4356-B8CD-9324379697D2}" srcOrd="0" destOrd="0" presId="urn:microsoft.com/office/officeart/2005/8/layout/hierarchy3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777B64BC-8D2B-42CA-B218-E0C89B917A0A}" srcId="{E1E31A27-682F-4524-8836-4107CDEC5323}" destId="{67A5D03C-3668-48F3-9EC0-DE6DD653EC03}" srcOrd="1" destOrd="0" parTransId="{4B5566EB-5E2E-4940-B29B-B8B73D1EF265}" sibTransId="{00C1CC59-F88A-4B59-B219-024D8DA4BF8B}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E6B50A18-11FE-403B-A1EE-D0959A3B9798}" type="presParOf" srcId="{D9F353A7-6BA6-4618-9297-C380F5C53C3D}" destId="{CBD4F81B-E0A4-4ECC-AB3C-0ACCE0E4D82B}" srcOrd="2" destOrd="0" presId="urn:microsoft.com/office/officeart/2005/8/layout/hierarchy3"/>
    <dgm:cxn modelId="{1DF2BB4F-6705-415F-818D-9A6587874E07}" type="presParOf" srcId="{D9F353A7-6BA6-4618-9297-C380F5C53C3D}" destId="{A3EB3068-A5BD-4356-B8CD-9324379697D2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5005" custLinFactNeighborY="-245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756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 offres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CBD4F81B-E0A4-4ECC-AB3C-0ACCE0E4D82B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EB3068-A5BD-4356-B8CD-9324379697D2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53572" y="1655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53572" y="1655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+3 offres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756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BC6DB2-C512-4297-A1E3-732BE4B60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1E14DC-6ABA-4771-89D4-52A0F422DC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3806BD-0E0B-4064-965D-0246E919FC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11</TotalTime>
  <Pages>2</Pages>
  <Words>43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14</cp:revision>
  <cp:lastPrinted>2021-12-24T10:51:00Z</cp:lastPrinted>
  <dcterms:created xsi:type="dcterms:W3CDTF">2022-02-24T14:39:00Z</dcterms:created>
  <dcterms:modified xsi:type="dcterms:W3CDTF">2023-11-28T13:39:00Z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