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3424" behindDoc="0" locked="0" layoutInCell="1" allowOverlap="1" wp14:anchorId="5E1B55C5" wp14:editId="53F21752">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2400" behindDoc="0" locked="0" layoutInCell="1" allowOverlap="1" wp14:anchorId="7E904A01" wp14:editId="0975812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4D070CB" id="Groupe 50" o:spid="_x0000_s1026" style="position:absolute;margin-left:12pt;margin-top:-29.3pt;width:118.95pt;height:756pt;z-index:2516224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4448" behindDoc="0" locked="0" layoutInCell="1" allowOverlap="1" wp14:anchorId="01EEE829" wp14:editId="7BE973C2">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FE3D" id="Rectangle 5" o:spid="_x0000_s1026" style="position:absolute;margin-left:175.2pt;margin-top:-20.3pt;width:78.5pt;height:94.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3184" behindDoc="0" locked="0" layoutInCell="1" allowOverlap="1" wp14:anchorId="525C153A" wp14:editId="460AE691">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980B" id="Forme libre 33" o:spid="_x0000_s1026" style="position:absolute;margin-left:-32pt;margin-top:-21pt;width:147.55pt;height:7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1376" behindDoc="0" locked="0" layoutInCell="1" allowOverlap="1" wp14:anchorId="7BE4522A" wp14:editId="2B3C23B7">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A0D17C7" id="Groupe 49" o:spid="_x0000_s1026" style="position:absolute;margin-left:1059.05pt;margin-top:-14.25pt;width:107.8pt;height:756pt;z-index:25162137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0352" behindDoc="0" locked="0" layoutInCell="1" allowOverlap="1" wp14:anchorId="73BCD8C1" wp14:editId="3D32F18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9357D" id="Forme libre 25" o:spid="_x0000_s1026" style="position:absolute;margin-left:1064.75pt;margin-top:18pt;width:123.25pt;height:7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963E983" w:rsidR="00902688" w:rsidRDefault="00F56BFB" w:rsidP="00F576BD">
      <w:pPr>
        <w:rPr>
          <w:noProof/>
          <w:lang w:bidi="fr-FR"/>
        </w:rPr>
      </w:pPr>
      <w:r w:rsidRPr="00D80D05">
        <w:rPr>
          <w:noProof/>
          <w:lang w:bidi="fr-FR"/>
        </w:rPr>
        <mc:AlternateContent>
          <mc:Choice Requires="wps">
            <w:drawing>
              <wp:anchor distT="0" distB="0" distL="114300" distR="114300" simplePos="0" relativeHeight="251636736" behindDoc="0" locked="0" layoutInCell="1" allowOverlap="1" wp14:anchorId="5C753A8E" wp14:editId="7D93CD4F">
                <wp:simplePos x="0" y="0"/>
                <wp:positionH relativeFrom="leftMargin">
                  <wp:posOffset>1279844</wp:posOffset>
                </wp:positionH>
                <wp:positionV relativeFrom="paragraph">
                  <wp:posOffset>6429057</wp:posOffset>
                </wp:positionV>
                <wp:extent cx="2672397" cy="597535"/>
                <wp:effectExtent l="8572" t="0" r="3493" b="3492"/>
                <wp:wrapNone/>
                <wp:docPr id="1124" name="Rectangle 1124"/>
                <wp:cNvGraphicFramePr/>
                <a:graphic xmlns:a="http://schemas.openxmlformats.org/drawingml/2006/main">
                  <a:graphicData uri="http://schemas.microsoft.com/office/word/2010/wordprocessingShape">
                    <wps:wsp>
                      <wps:cNvSpPr/>
                      <wps:spPr>
                        <a:xfrm rot="16200000">
                          <a:off x="0" y="0"/>
                          <a:ext cx="2672397" cy="597535"/>
                        </a:xfrm>
                        <a:prstGeom prst="rect">
                          <a:avLst/>
                        </a:prstGeom>
                        <a:solidFill>
                          <a:srgbClr val="63A7DA"/>
                        </a:solidFill>
                        <a:ln w="12700" cap="flat" cmpd="sng" algn="ctr">
                          <a:noFill/>
                          <a:prstDash val="solid"/>
                          <a:miter lim="800000"/>
                        </a:ln>
                        <a:effectLst/>
                      </wps:spPr>
                      <wps:txbx>
                        <w:txbxContent>
                          <w:p w14:paraId="06F157E7" w14:textId="1CCA1608" w:rsidR="00A72224" w:rsidRPr="000247A1" w:rsidRDefault="00BC4DF4" w:rsidP="00D80D05">
                            <w:pPr>
                              <w:jc w:val="center"/>
                              <w:rPr>
                                <w:rFonts w:ascii="Calibri" w:hAnsi="Calibri" w:cs="Calibri"/>
                                <w:color w:val="FFFFFF"/>
                                <w:sz w:val="96"/>
                                <w:szCs w:val="96"/>
                              </w:rPr>
                            </w:pPr>
                            <w:bookmarkStart w:id="0" w:name="_Hlk91055582"/>
                            <w:bookmarkEnd w:id="0"/>
                            <w:r>
                              <w:rPr>
                                <w:rFonts w:ascii="Calibri" w:hAnsi="Calibri" w:cs="Calibri"/>
                                <w:color w:val="FFFFFF"/>
                                <w:sz w:val="44"/>
                                <w:szCs w:val="44"/>
                              </w:rPr>
                              <w:t>Electromécanicien</w:t>
                            </w:r>
                            <w:r w:rsidR="00F56BFB">
                              <w:rPr>
                                <w:rFonts w:ascii="Calibri" w:hAnsi="Calibri" w:cs="Calibri"/>
                                <w:color w:val="FFFFFF"/>
                                <w:sz w:val="44"/>
                                <w:szCs w:val="44"/>
                              </w:rPr>
                              <w:t>.ne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0.8pt;margin-top:506.2pt;width:210.4pt;height:47.05pt;rotation:-90;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" fillcolor="#63a7da" stroked="f" strokeweight="1pt">
                <v:textbox>
                  <w:txbxContent>
                    <w:p w14:paraId="06F157E7" w14:textId="1CCA1608" w:rsidR="00A72224" w:rsidRPr="000247A1" w:rsidRDefault="00BC4DF4"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Electromécanicien</w:t>
                      </w:r>
                      <w:r w:rsidR="00F56BFB">
                        <w:rPr>
                          <w:rFonts w:ascii="Calibri" w:hAnsi="Calibri" w:cs="Calibri"/>
                          <w:color w:val="FFFFFF"/>
                          <w:sz w:val="44"/>
                          <w:szCs w:val="44"/>
                        </w:rPr>
                        <w:t>.ne</w:t>
                      </w:r>
                    </w:p>
                  </w:txbxContent>
                </v:textbox>
                <w10:wrap anchorx="margin"/>
              </v:rect>
            </w:pict>
          </mc:Fallback>
        </mc:AlternateContent>
      </w:r>
      <w:r>
        <w:rPr>
          <w:noProof/>
        </w:rPr>
        <w:drawing>
          <wp:anchor distT="0" distB="0" distL="114300" distR="114300" simplePos="0" relativeHeight="251694080" behindDoc="0" locked="0" layoutInCell="1" allowOverlap="1" wp14:anchorId="5EC03B03" wp14:editId="1F1828DE">
            <wp:simplePos x="0" y="0"/>
            <wp:positionH relativeFrom="column">
              <wp:posOffset>3302000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61201" cy="781159"/>
                    </a:xfrm>
                    <a:prstGeom prst="rect">
                      <a:avLst/>
                    </a:prstGeom>
                  </pic:spPr>
                </pic:pic>
              </a:graphicData>
            </a:graphic>
          </wp:anchor>
        </w:drawing>
      </w:r>
      <w:r w:rsidR="00F039DE">
        <w:rPr>
          <w:noProof/>
        </w:rPr>
        <mc:AlternateContent>
          <mc:Choice Requires="wps">
            <w:drawing>
              <wp:anchor distT="0" distB="0" distL="114300" distR="114300" simplePos="0" relativeHeight="251703296" behindDoc="0" locked="0" layoutInCell="1" allowOverlap="1" wp14:anchorId="7D0D0625" wp14:editId="5BC37CA1">
                <wp:simplePos x="0" y="0"/>
                <wp:positionH relativeFrom="column">
                  <wp:posOffset>9686925</wp:posOffset>
                </wp:positionH>
                <wp:positionV relativeFrom="paragraph">
                  <wp:posOffset>5286375</wp:posOffset>
                </wp:positionV>
                <wp:extent cx="82550" cy="88900"/>
                <wp:effectExtent l="0" t="0" r="0" b="6350"/>
                <wp:wrapNone/>
                <wp:docPr id="171" name="Ellipse 171">
                  <a:hlinkClick xmlns:a="http://schemas.openxmlformats.org/drawingml/2006/main" r:id="rId16" tooltip="Enseignement communal de promotion sociale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BDF93" id="Ellipse 171" o:spid="_x0000_s1026" href="http://www.epsquaregnon.be/" title="Enseignement communal de promotion sociale : Agent de maintenance en électromécanique" style="position:absolute;margin-left:762.75pt;margin-top:416.25pt;width:6.5pt;height: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" o:button="t" fillcolor="#cdd84b" stroked="f" strokeweight=".5pt">
                <v:fill o:detectmouseclick="t"/>
                <v:stroke joinstyle="miter"/>
              </v:oval>
            </w:pict>
          </mc:Fallback>
        </mc:AlternateContent>
      </w:r>
      <w:r w:rsidR="00F039DE">
        <w:rPr>
          <w:noProof/>
        </w:rPr>
        <mc:AlternateContent>
          <mc:Choice Requires="wps">
            <w:drawing>
              <wp:anchor distT="0" distB="0" distL="114300" distR="114300" simplePos="0" relativeHeight="251697152" behindDoc="0" locked="0" layoutInCell="1" allowOverlap="1" wp14:anchorId="681E967F" wp14:editId="12BB97F5">
                <wp:simplePos x="0" y="0"/>
                <wp:positionH relativeFrom="column">
                  <wp:posOffset>8248650</wp:posOffset>
                </wp:positionH>
                <wp:positionV relativeFrom="paragraph">
                  <wp:posOffset>3073400</wp:posOffset>
                </wp:positionV>
                <wp:extent cx="5111750" cy="3434715"/>
                <wp:effectExtent l="0" t="0" r="0" b="0"/>
                <wp:wrapNone/>
                <wp:docPr id="165" name="Rectangle 165"/>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78461" id="Rectangle 165" o:spid="_x0000_s1026" style="position:absolute;margin-left:649.5pt;margin-top:242pt;width:402.5pt;height:270.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" stroked="f" strokeweight="1pt">
                <v:fill r:id="rId18" o:title="" recolor="t" rotate="t" type="frame"/>
              </v:rect>
            </w:pict>
          </mc:Fallback>
        </mc:AlternateContent>
      </w:r>
      <w:r w:rsidR="00F039DE">
        <w:rPr>
          <w:noProof/>
        </w:rPr>
        <mc:AlternateContent>
          <mc:Choice Requires="wps">
            <w:drawing>
              <wp:anchor distT="0" distB="0" distL="114300" distR="114300" simplePos="0" relativeHeight="251698176" behindDoc="0" locked="0" layoutInCell="1" allowOverlap="1" wp14:anchorId="314B6D2C" wp14:editId="685DF690">
                <wp:simplePos x="0" y="0"/>
                <wp:positionH relativeFrom="column">
                  <wp:posOffset>10115550</wp:posOffset>
                </wp:positionH>
                <wp:positionV relativeFrom="paragraph">
                  <wp:posOffset>4968875</wp:posOffset>
                </wp:positionV>
                <wp:extent cx="82550" cy="88900"/>
                <wp:effectExtent l="0" t="0" r="0" b="6350"/>
                <wp:wrapNone/>
                <wp:docPr id="166" name="Ellipse 166">
                  <a:hlinkClick xmlns:a="http://schemas.openxmlformats.org/drawingml/2006/main" r:id="rId19" tooltip="Le Forem : Electromécanicien de maintenance, Agent de maintenance en électromécanique (partenaria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6D592" id="Ellipse 166" o:spid="_x0000_s1026" href="https://www.leforem.be/particuliers/formations-forem.html" title="Le Forem : Electromécanicien de maintenance, Agent de maintenance en électromécanique (partenariat)" style="position:absolute;margin-left:796.5pt;margin-top:391.25pt;width:6.5pt;height: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" o:button="t" fillcolor="#dc4856" stroked="f" strokeweight=".5pt">
                <v:fill o:detectmouseclick="t"/>
                <v:stroke joinstyle="miter"/>
              </v:oval>
            </w:pict>
          </mc:Fallback>
        </mc:AlternateContent>
      </w:r>
      <w:r w:rsidR="00F039DE">
        <w:rPr>
          <w:noProof/>
        </w:rPr>
        <mc:AlternateContent>
          <mc:Choice Requires="wps">
            <w:drawing>
              <wp:anchor distT="0" distB="0" distL="114300" distR="114300" simplePos="0" relativeHeight="251699200" behindDoc="0" locked="0" layoutInCell="1" allowOverlap="1" wp14:anchorId="4BD7AE9D" wp14:editId="4CCF0A76">
                <wp:simplePos x="0" y="0"/>
                <wp:positionH relativeFrom="column">
                  <wp:posOffset>10725150</wp:posOffset>
                </wp:positionH>
                <wp:positionV relativeFrom="paragraph">
                  <wp:posOffset>4759325</wp:posOffset>
                </wp:positionV>
                <wp:extent cx="82550" cy="88900"/>
                <wp:effectExtent l="0" t="0" r="0" b="6350"/>
                <wp:wrapNone/>
                <wp:docPr id="167" name="Ellipse 167">
                  <a:hlinkClick xmlns:a="http://schemas.openxmlformats.org/drawingml/2006/main" r:id="rId20" tooltip="Centre de compétence tEnvironnement : techn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87B929" id="Ellipse 167" o:spid="_x0000_s1026" href="https://www.formation-environnement.be/" title="Centre de compétence tEnvironnement : technicien automaticien" style="position:absolute;margin-left:844.5pt;margin-top:374.75pt;width:6.5pt;height: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" o:button="t" fillcolor="#b4222f" stroked="f" strokeweight=".5pt">
                <v:fill o:detectmouseclick="t"/>
                <v:stroke joinstyle="miter"/>
              </v:oval>
            </w:pict>
          </mc:Fallback>
        </mc:AlternateContent>
      </w:r>
      <w:r w:rsidR="00F039DE">
        <w:rPr>
          <w:noProof/>
        </w:rPr>
        <mc:AlternateContent>
          <mc:Choice Requires="wps">
            <w:drawing>
              <wp:anchor distT="0" distB="0" distL="114300" distR="114300" simplePos="0" relativeHeight="251700224" behindDoc="0" locked="0" layoutInCell="1" allowOverlap="1" wp14:anchorId="3E65150D" wp14:editId="71C4D25E">
                <wp:simplePos x="0" y="0"/>
                <wp:positionH relativeFrom="column">
                  <wp:posOffset>10477500</wp:posOffset>
                </wp:positionH>
                <wp:positionV relativeFrom="paragraph">
                  <wp:posOffset>5245100</wp:posOffset>
                </wp:positionV>
                <wp:extent cx="82550" cy="88900"/>
                <wp:effectExtent l="0" t="0" r="12700" b="25400"/>
                <wp:wrapNone/>
                <wp:docPr id="168" name="Ellipse 168">
                  <a:hlinkClick xmlns:a="http://schemas.openxmlformats.org/drawingml/2006/main" r:id="rId21" tooltip="Académie provincial des métiers : Tech. Maintenance des systèmes automatisés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31361" id="Ellipse 168" o:spid="_x0000_s1026" href="https://www.etudierenhainaut.be/academie-provinciale-des-metiers-mons.html" title="Académie provincial des métiers : Tech. Maintenance des systèmes automatisés industriel" style="position:absolute;margin-left:825pt;margin-top:413pt;width:6.5pt;height: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" o:button="t" fillcolor="#f6cd79" strokecolor="#f6cd79" strokeweight=".5pt">
                <v:fill o:detectmouseclick="t"/>
                <v:stroke joinstyle="miter"/>
              </v:oval>
            </w:pict>
          </mc:Fallback>
        </mc:AlternateContent>
      </w:r>
      <w:r w:rsidR="00F039DE">
        <w:rPr>
          <w:noProof/>
        </w:rPr>
        <mc:AlternateContent>
          <mc:Choice Requires="wps">
            <w:drawing>
              <wp:anchor distT="0" distB="0" distL="114300" distR="114300" simplePos="0" relativeHeight="251701248" behindDoc="0" locked="0" layoutInCell="1" allowOverlap="1" wp14:anchorId="01AFB5AF" wp14:editId="38DE0415">
                <wp:simplePos x="0" y="0"/>
                <wp:positionH relativeFrom="column">
                  <wp:posOffset>10668000</wp:posOffset>
                </wp:positionH>
                <wp:positionV relativeFrom="paragraph">
                  <wp:posOffset>5045075</wp:posOffset>
                </wp:positionV>
                <wp:extent cx="82550" cy="88900"/>
                <wp:effectExtent l="0" t="0" r="12700" b="25400"/>
                <wp:wrapNone/>
                <wp:docPr id="169" name="Ellipse 169">
                  <a:hlinkClick xmlns:a="http://schemas.openxmlformats.org/drawingml/2006/main" r:id="rId22" tooltip="Institut Saint-Luc : Tech. Maintenance des systèmes automatisés industriels; scientifique industrielle : E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C0DB06" id="Ellipse 169" o:spid="_x0000_s1026" href="http://www.saint-luc-mons.be/stluc/accueil.html" title="Institut Saint-Luc : Tech. Maintenance des systèmes automatisés industriels; scientifique industrielle : Electromécanique" style="position:absolute;margin-left:840pt;margin-top:397.25pt;width:6.5pt;height: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" o:button="t" fillcolor="#fae3b4" strokecolor="#fae3b4" strokeweight=".5pt">
                <v:fill o:detectmouseclick="t"/>
                <v:stroke joinstyle="miter"/>
              </v:oval>
            </w:pict>
          </mc:Fallback>
        </mc:AlternateContent>
      </w:r>
      <w:r w:rsidR="00F039DE">
        <w:rPr>
          <w:noProof/>
        </w:rPr>
        <mc:AlternateContent>
          <mc:Choice Requires="wps">
            <w:drawing>
              <wp:anchor distT="0" distB="0" distL="114300" distR="114300" simplePos="0" relativeHeight="251702272" behindDoc="0" locked="0" layoutInCell="1" allowOverlap="1" wp14:anchorId="35B98B9E" wp14:editId="6C75A13E">
                <wp:simplePos x="0" y="0"/>
                <wp:positionH relativeFrom="column">
                  <wp:posOffset>9124950</wp:posOffset>
                </wp:positionH>
                <wp:positionV relativeFrom="paragraph">
                  <wp:posOffset>5330825</wp:posOffset>
                </wp:positionV>
                <wp:extent cx="82550" cy="88900"/>
                <wp:effectExtent l="0" t="0" r="0" b="6350"/>
                <wp:wrapNone/>
                <wp:docPr id="170" name="Ellipse 170">
                  <a:hlinkClick xmlns:a="http://schemas.openxmlformats.org/drawingml/2006/main" r:id="rId23" tooltip="Institut technique et professionnel du Borinage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E4BC3" id="Ellipse 170" o:spid="_x0000_s1026" href="http://www.eps-boussu-ath.be/" title="Institut technique et professionnel du Borinage : Agent de maintenance en électromécanique" style="position:absolute;margin-left:718.5pt;margin-top:419.75pt;width:6.5pt;height: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" o:button="t" fillcolor="#cdd84b" stroked="f" strokeweight=".5pt">
                <v:fill o:detectmouseclick="t"/>
                <v:stroke joinstyle="miter"/>
              </v:oval>
            </w:pict>
          </mc:Fallback>
        </mc:AlternateContent>
      </w:r>
      <w:r w:rsidR="00F039DE">
        <w:rPr>
          <w:noProof/>
        </w:rPr>
        <mc:AlternateContent>
          <mc:Choice Requires="wps">
            <w:drawing>
              <wp:anchor distT="0" distB="0" distL="114300" distR="114300" simplePos="0" relativeHeight="251704320" behindDoc="0" locked="0" layoutInCell="1" allowOverlap="1" wp14:anchorId="3CF3B751" wp14:editId="5EF207C3">
                <wp:simplePos x="0" y="0"/>
                <wp:positionH relativeFrom="column">
                  <wp:posOffset>12382500</wp:posOffset>
                </wp:positionH>
                <wp:positionV relativeFrom="paragraph">
                  <wp:posOffset>5197475</wp:posOffset>
                </wp:positionV>
                <wp:extent cx="82550" cy="88900"/>
                <wp:effectExtent l="0" t="0" r="0" b="6350"/>
                <wp:wrapNone/>
                <wp:docPr id="173" name="Ellipse 173">
                  <a:hlinkClick xmlns:a="http://schemas.openxmlformats.org/drawingml/2006/main" r:id="rId24" tooltip="IEPSCF Morlanwelz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35CDB" id="Ellipse 173" o:spid="_x0000_s1026" href="http://www.ineps-mlz.be/" title="IEPSCF Morlanwelz : Agent de maintenance en électromécanique" style="position:absolute;margin-left:975pt;margin-top:409.25pt;width:6.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" o:button="t" fillcolor="#cdd84b" stroked="f" strokeweight=".5pt">
                <v:fill o:detectmouseclick="t"/>
                <v:stroke joinstyle="miter"/>
              </v:oval>
            </w:pict>
          </mc:Fallback>
        </mc:AlternateContent>
      </w:r>
      <w:r w:rsidR="00F039DE">
        <w:rPr>
          <w:noProof/>
        </w:rPr>
        <mc:AlternateContent>
          <mc:Choice Requires="wps">
            <w:drawing>
              <wp:anchor distT="0" distB="0" distL="114300" distR="114300" simplePos="0" relativeHeight="251705344" behindDoc="0" locked="0" layoutInCell="1" allowOverlap="1" wp14:anchorId="2B7A8B71" wp14:editId="6BD31A52">
                <wp:simplePos x="0" y="0"/>
                <wp:positionH relativeFrom="column">
                  <wp:posOffset>11830050</wp:posOffset>
                </wp:positionH>
                <wp:positionV relativeFrom="paragraph">
                  <wp:posOffset>4645025</wp:posOffset>
                </wp:positionV>
                <wp:extent cx="82550" cy="88900"/>
                <wp:effectExtent l="0" t="0" r="0" b="6350"/>
                <wp:wrapNone/>
                <wp:docPr id="174" name="Ellipse 174">
                  <a:hlinkClick xmlns:a="http://schemas.openxmlformats.org/drawingml/2006/main" r:id="rId25" tooltip="Institut provincial des arts et métiers du Centre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F4044" id="Ellipse 174" o:spid="_x0000_s1026" href="https://www.etudierenhainaut.be/institut-provincial-arts-et-metiers-centre.html" title="Institut provincial des arts et métiers du Centre : Agent de maintenance en électromécanique" style="position:absolute;margin-left:931.5pt;margin-top:365.75pt;width:6.5pt;height: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" o:button="t" fillcolor="#cdd84b" stroked="f" strokeweight=".5pt">
                <v:fill o:detectmouseclick="t"/>
                <v:stroke joinstyle="miter"/>
              </v:oval>
            </w:pict>
          </mc:Fallback>
        </mc:AlternateContent>
      </w:r>
      <w:r w:rsidR="00945DB5">
        <w:rPr>
          <w:noProof/>
          <w:color w:val="auto"/>
          <w:kern w:val="0"/>
          <w:sz w:val="24"/>
          <w:szCs w:val="24"/>
          <w:lang w:bidi="fr-FR"/>
        </w:rPr>
        <mc:AlternateContent>
          <mc:Choice Requires="wps">
            <w:drawing>
              <wp:anchor distT="0" distB="0" distL="114300" distR="114300" simplePos="0" relativeHeight="251606016" behindDoc="0" locked="0" layoutInCell="1" allowOverlap="1" wp14:anchorId="38B36D2C" wp14:editId="5671BF1F">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2304768B"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I1304</w:t>
                            </w:r>
                            <w:r w:rsidR="00A30A86">
                              <w:rPr>
                                <w:rFonts w:ascii="Arial" w:hAnsi="Arial" w:cs="Arial"/>
                                <w:b/>
                                <w:bCs/>
                                <w:color w:val="63A7DA"/>
                                <w:sz w:val="40"/>
                                <w:szCs w:val="40"/>
                              </w:rPr>
                              <w:t xml:space="preserve"> – </w:t>
                            </w:r>
                            <w:r w:rsidR="00F56BFB" w:rsidRPr="00F56BFB">
                              <w:rPr>
                                <w:rFonts w:ascii="Arial" w:hAnsi="Arial" w:cs="Arial"/>
                                <w:b/>
                                <w:bCs/>
                                <w:color w:val="63A7DA"/>
                                <w:sz w:val="40"/>
                                <w:szCs w:val="40"/>
                              </w:rPr>
                              <w:t>Électromécanicien / Electromécanicienne de maintenance industrielle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318.7pt;margin-top:53pt;width:530.25pt;height:86.2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eP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2304768B"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I1304</w:t>
                      </w:r>
                      <w:r w:rsidR="00A30A86">
                        <w:rPr>
                          <w:rFonts w:ascii="Arial" w:hAnsi="Arial" w:cs="Arial"/>
                          <w:b/>
                          <w:bCs/>
                          <w:color w:val="63A7DA"/>
                          <w:sz w:val="40"/>
                          <w:szCs w:val="40"/>
                        </w:rPr>
                        <w:t xml:space="preserve"> – </w:t>
                      </w:r>
                      <w:r w:rsidR="00F56BFB" w:rsidRPr="00F56BFB">
                        <w:rPr>
                          <w:rFonts w:ascii="Arial" w:hAnsi="Arial" w:cs="Arial"/>
                          <w:b/>
                          <w:bCs/>
                          <w:color w:val="63A7DA"/>
                          <w:sz w:val="40"/>
                          <w:szCs w:val="40"/>
                        </w:rPr>
                        <w:t>Électromécanicien / Electromécanicienne de maintenance industrielle</w:t>
                      </w:r>
                    </w:p>
                  </w:txbxContent>
                </v:textbox>
                <w10:wrap anchorx="margin"/>
              </v:shape>
            </w:pict>
          </mc:Fallback>
        </mc:AlternateContent>
      </w:r>
      <w:r w:rsidR="00856D5A">
        <w:rPr>
          <w:noProof/>
          <w:lang w:bidi="fr-FR"/>
        </w:rPr>
        <mc:AlternateContent>
          <mc:Choice Requires="wps">
            <w:drawing>
              <wp:anchor distT="0" distB="0" distL="114300" distR="114300" simplePos="0" relativeHeight="251627520" behindDoc="0" locked="0" layoutInCell="1" allowOverlap="1" wp14:anchorId="6CB6C4B8" wp14:editId="64BDF5CE">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0B74071" w:rsidR="004D161A" w:rsidRPr="00B55B0E" w:rsidRDefault="003C266E">
                            <w:pPr>
                              <w:rPr>
                                <w:rFonts w:asciiTheme="minorHAnsi" w:hAnsiTheme="minorHAnsi" w:cstheme="minorHAnsi"/>
                                <w:color w:val="63A7DA" w:themeColor="accent6"/>
                                <w:sz w:val="22"/>
                                <w:szCs w:val="22"/>
                              </w:rPr>
                            </w:pPr>
                            <w:r w:rsidRPr="003C266E">
                              <w:rPr>
                                <w:rFonts w:asciiTheme="minorHAnsi" w:hAnsiTheme="minorHAnsi" w:cstheme="minorHAnsi"/>
                                <w:color w:val="63A7DA" w:themeColor="accent6"/>
                                <w:sz w:val="22"/>
                                <w:szCs w:val="22"/>
                              </w:rPr>
                              <w:t>Le métier est dans la liste des métiers en pénurie de manière récurrente. Les acteurs de terrain réunis par l’IBEFE confirment, de manière forte et unanime, la priorité à accorder aux métiers de la maintenance de manière générale et aux profils polyvalents, alliant mécanique et électricité, en particulier. Au niveau des formations proposées par l’enseignement qualifiant, l’IBEFE constate que la 7</w:t>
                            </w:r>
                            <w:r w:rsidRPr="00BC4DF4">
                              <w:rPr>
                                <w:rFonts w:asciiTheme="minorHAnsi" w:hAnsiTheme="minorHAnsi" w:cstheme="minorHAnsi"/>
                                <w:color w:val="63A7DA" w:themeColor="accent6"/>
                                <w:sz w:val="22"/>
                                <w:szCs w:val="22"/>
                                <w:vertAlign w:val="superscript"/>
                              </w:rPr>
                              <w:t>ème</w:t>
                            </w:r>
                            <w:r w:rsidR="00BC4DF4">
                              <w:rPr>
                                <w:rFonts w:asciiTheme="minorHAnsi" w:hAnsiTheme="minorHAnsi" w:cstheme="minorHAnsi"/>
                                <w:color w:val="63A7DA" w:themeColor="accent6"/>
                                <w:sz w:val="22"/>
                                <w:szCs w:val="22"/>
                              </w:rPr>
                              <w:t xml:space="preserve"> </w:t>
                            </w:r>
                            <w:r w:rsidRPr="003C266E">
                              <w:rPr>
                                <w:rFonts w:asciiTheme="minorHAnsi" w:hAnsiTheme="minorHAnsi" w:cstheme="minorHAnsi"/>
                                <w:color w:val="63A7DA" w:themeColor="accent6"/>
                                <w:sz w:val="22"/>
                                <w:szCs w:val="22"/>
                              </w:rPr>
                              <w:t>maintenance des systèmes automatisés industriels, peu organisée sur notre Bassin, pourrait permettre de favoriser la polyvalence des élèves formés en électricien ou mécanicien de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C4B8" id="_x0000_t202" coordsize="21600,21600" o:spt="202" path="m,l,21600r21600,l21600,xe">
                <v:stroke joinstyle="miter"/>
                <v:path gradientshapeok="t" o:connecttype="rect"/>
              </v:shapetype>
              <v:shape id="Zone de texte 115" o:spid="_x0000_s1028" type="#_x0000_t202" style="position:absolute;margin-left:109.5pt;margin-top:262.25pt;width:443.3pt;height:12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mJ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8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hnmYlMAgAAigQAAA4AAAAAAAAAAAAAAAAALgIAAGRycy9lMm9Eb2MueG1sUEsBAi0AFAAG&#10;AAgAAAAhAA7eh7TjAAAADAEAAA8AAAAAAAAAAAAAAAAApgQAAGRycy9kb3ducmV2LnhtbFBLBQYA&#10;AAAABAAEAPMAAAC2BQAAAAA=&#10;" fillcolor="white [3201]" stroked="f" strokeweight=".5pt">
                <v:textbox>
                  <w:txbxContent>
                    <w:p w14:paraId="03031E02" w14:textId="40B74071" w:rsidR="004D161A" w:rsidRPr="00B55B0E" w:rsidRDefault="003C266E">
                      <w:pPr>
                        <w:rPr>
                          <w:rFonts w:asciiTheme="minorHAnsi" w:hAnsiTheme="minorHAnsi" w:cstheme="minorHAnsi"/>
                          <w:color w:val="63A7DA" w:themeColor="accent6"/>
                          <w:sz w:val="22"/>
                          <w:szCs w:val="22"/>
                        </w:rPr>
                      </w:pPr>
                      <w:r w:rsidRPr="003C266E">
                        <w:rPr>
                          <w:rFonts w:asciiTheme="minorHAnsi" w:hAnsiTheme="minorHAnsi" w:cstheme="minorHAnsi"/>
                          <w:color w:val="63A7DA" w:themeColor="accent6"/>
                          <w:sz w:val="22"/>
                          <w:szCs w:val="22"/>
                        </w:rPr>
                        <w:t>Le métier est dans la liste des métiers en pénurie de manière récurrente. Les acteurs de terrain réunis par l’IBEFE confirment, de manière forte et unanime, la priorité à accorder aux métiers de la maintenance de manière générale et aux profils polyvalents, alliant mécanique et électricité, en particulier. Au niveau des formations proposées par l’enseignement qualifiant, l’IBEFE constate que la 7</w:t>
                      </w:r>
                      <w:r w:rsidRPr="00BC4DF4">
                        <w:rPr>
                          <w:rFonts w:asciiTheme="minorHAnsi" w:hAnsiTheme="minorHAnsi" w:cstheme="minorHAnsi"/>
                          <w:color w:val="63A7DA" w:themeColor="accent6"/>
                          <w:sz w:val="22"/>
                          <w:szCs w:val="22"/>
                          <w:vertAlign w:val="superscript"/>
                        </w:rPr>
                        <w:t>ème</w:t>
                      </w:r>
                      <w:r w:rsidR="00BC4DF4">
                        <w:rPr>
                          <w:rFonts w:asciiTheme="minorHAnsi" w:hAnsiTheme="minorHAnsi" w:cstheme="minorHAnsi"/>
                          <w:color w:val="63A7DA" w:themeColor="accent6"/>
                          <w:sz w:val="22"/>
                          <w:szCs w:val="22"/>
                        </w:rPr>
                        <w:t xml:space="preserve"> </w:t>
                      </w:r>
                      <w:r w:rsidRPr="003C266E">
                        <w:rPr>
                          <w:rFonts w:asciiTheme="minorHAnsi" w:hAnsiTheme="minorHAnsi" w:cstheme="minorHAnsi"/>
                          <w:color w:val="63A7DA" w:themeColor="accent6"/>
                          <w:sz w:val="22"/>
                          <w:szCs w:val="22"/>
                        </w:rPr>
                        <w:t>maintenance des systèmes automatisés industriels, peu organisée sur notre Bassin, pourrait permettre de favoriser la polyvalence des élèves formés en électricien ou mécanicien de maintenance.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2160" behindDoc="0" locked="0" layoutInCell="1" allowOverlap="1" wp14:anchorId="3F1E436D" wp14:editId="668BCF1A">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9" type="#_x0000_t202" style="position:absolute;margin-left:691.85pt;margin-top:647.8pt;width:404.7pt;height:21.8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qf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RSKn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5952" behindDoc="0" locked="0" layoutInCell="1" allowOverlap="1" wp14:anchorId="5E64AFE9" wp14:editId="1C950E89">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4B8E1200"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494E6AA9"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secondaire en alternance</w:t>
                            </w:r>
                            <w:r w:rsidR="007F77C0" w:rsidRPr="0073618A">
                              <w:rPr>
                                <w:rFonts w:asciiTheme="minorHAnsi" w:hAnsiTheme="minorHAnsi" w:cstheme="minorHAnsi"/>
                                <w:sz w:val="16"/>
                                <w:szCs w:val="16"/>
                              </w:rPr>
                              <w:t xml:space="preserve"> </w:t>
                            </w:r>
                          </w:p>
                          <w:p w14:paraId="0C1AD2B9" w14:textId="3903BD0F"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751C3">
                              <w:rPr>
                                <w:rFonts w:asciiTheme="minorHAnsi" w:hAnsiTheme="minorHAnsi" w:cstheme="minorHAnsi"/>
                                <w:sz w:val="16"/>
                                <w:szCs w:val="16"/>
                              </w:rPr>
                              <w:t xml:space="preserve"> sociale</w:t>
                            </w:r>
                          </w:p>
                          <w:p w14:paraId="7C12B7BA" w14:textId="0593F1A2"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w:t>
                            </w:r>
                            <w:r w:rsidR="00140165">
                              <w:rPr>
                                <w:rFonts w:asciiTheme="minorHAnsi" w:hAnsiTheme="minorHAnsi" w:cstheme="minorHAnsi"/>
                                <w:sz w:val="16"/>
                                <w:szCs w:val="16"/>
                              </w:rPr>
                              <w:t>Forem</w:t>
                            </w:r>
                          </w:p>
                          <w:p w14:paraId="55ACE7EE" w14:textId="018CAF53"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751C3">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0" type="#_x0000_t202" style="position:absolute;margin-left:643pt;margin-top:566pt;width:312.5pt;height: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g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LGp3rXVBxAg6NuoryVdxVyXQkfHoXDCKE8rEV4&#10;wFFqQiw6Spxtyf382330R2dh5azBSObc/9gJpzjTXw16fj0Yj+MMJ2U8uRxCcW8t67cWs6uXBAIG&#10;WEArkxj9gz6JpaP6BduziFFhEkYids7DSVyGblGwfVItFskJU2tFWJknKyN05C524rl9Ec4e2xWn&#10;5p5Owyum77rW+XasL3aByiq1NPLcsXqkHxOfhuK4nXGl3urJ6/UfMv8F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Ds&#10;aQggSgIAAIsEAAAOAAAAAAAAAAAAAAAAAC4CAABkcnMvZTJvRG9jLnhtbFBLAQItABQABgAIAAAA&#10;IQDrtWau4AAAAA8BAAAPAAAAAAAAAAAAAAAAAKQEAABkcnMvZG93bnJldi54bWxQSwUGAAAAAAQA&#10;BADzAAAAsQUAAAAA&#10;" fillcolor="white [3201]" stroked="f" strokeweight=".5pt">
                <v:textbox>
                  <w:txbxContent>
                    <w:p w14:paraId="784EFCBB" w14:textId="4B8E1200"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494E6AA9"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secondaire en alternance</w:t>
                      </w:r>
                      <w:r w:rsidR="007F77C0" w:rsidRPr="0073618A">
                        <w:rPr>
                          <w:rFonts w:asciiTheme="minorHAnsi" w:hAnsiTheme="minorHAnsi" w:cstheme="minorHAnsi"/>
                          <w:sz w:val="16"/>
                          <w:szCs w:val="16"/>
                        </w:rPr>
                        <w:t xml:space="preserve"> </w:t>
                      </w:r>
                    </w:p>
                    <w:p w14:paraId="0C1AD2B9" w14:textId="3903BD0F"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751C3">
                        <w:rPr>
                          <w:rFonts w:asciiTheme="minorHAnsi" w:hAnsiTheme="minorHAnsi" w:cstheme="minorHAnsi"/>
                          <w:sz w:val="16"/>
                          <w:szCs w:val="16"/>
                        </w:rPr>
                        <w:t xml:space="preserve"> sociale</w:t>
                      </w:r>
                    </w:p>
                    <w:p w14:paraId="7C12B7BA" w14:textId="0593F1A2"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w:t>
                      </w:r>
                      <w:r w:rsidR="00140165">
                        <w:rPr>
                          <w:rFonts w:asciiTheme="minorHAnsi" w:hAnsiTheme="minorHAnsi" w:cstheme="minorHAnsi"/>
                          <w:sz w:val="16"/>
                          <w:szCs w:val="16"/>
                        </w:rPr>
                        <w:t>Forem</w:t>
                      </w:r>
                    </w:p>
                    <w:p w14:paraId="55ACE7EE" w14:textId="018CAF53"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751C3">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49024" behindDoc="0" locked="0" layoutInCell="1" allowOverlap="1" wp14:anchorId="1FEC62C7" wp14:editId="20DBCEB5">
                <wp:simplePos x="0" y="0"/>
                <wp:positionH relativeFrom="column">
                  <wp:posOffset>8985250</wp:posOffset>
                </wp:positionH>
                <wp:positionV relativeFrom="paragraph">
                  <wp:posOffset>7283450</wp:posOffset>
                </wp:positionV>
                <wp:extent cx="84474" cy="706785"/>
                <wp:effectExtent l="0" t="0" r="10795" b="17145"/>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chemeClr val="accent5"/>
                            </a:solidFill>
                            <a:ln w="6350" cap="flat" cmpd="sng" algn="ctr">
                              <a:solidFill>
                                <a:schemeClr val="accent5"/>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chemeClr val="accent4"/>
                              </a:solidFill>
                              <a:ln w="6350" cap="flat" cmpd="sng" algn="ctr">
                                <a:solidFill>
                                  <a:schemeClr val="accent4"/>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1" style="position:absolute;margin-left:707.5pt;margin-top:573.5pt;width:6.65pt;height:55.65pt;z-index:251649024"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">
                <v:rect id="Rectangle 3" o:spid="_x0000_s1032"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3"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" fillcolor="#e26973 [1943]" strokecolor="#e26973 [1943]"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4"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5"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" fillcolor="#f1b372 [3208]" strokecolor="#f1b372 [3208]"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6"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7"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8"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" fillcolor="#b4222f [3207]" strokecolor="#b4222f [3207]"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09088" behindDoc="0" locked="0" layoutInCell="1" allowOverlap="1" wp14:anchorId="759E37EC" wp14:editId="54CF9DF8">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9" type="#_x0000_t202" style="position:absolute;margin-left:747.2pt;margin-top:521.8pt;width:264.4pt;height:34.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wb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k4CUG1pvyA/ix1o+KMXJYo4lE4/yIsZgN1Y979M46iIiSjo8TZluyvv+mDPyiD&#10;lbMGs5Zx93MnrOKs+qZB5ufBeByGM17Gk9shLvbasr626F19TxjnATbLyCgGf1+dxMJS/Ya1WISs&#10;MAktkTvj/iTe+24DsFZSLRbRCeNohH/UKyND6IBlgPi1fRPWHHkI4/BEp6kU6Ts6Ot+OkMXOU1FG&#10;ri6oHvHHKEe2j2sXduX6Hr0uP4f5bwA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GaAMGz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9328" behindDoc="0" locked="0" layoutInCell="1" allowOverlap="1" wp14:anchorId="0A455BD4" wp14:editId="3BEC1B7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0" style="position:absolute;margin-left:374.15pt;margin-top:402.95pt;width:42.85pt;height:50.6pt;flip:x;z-index:25161932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">
                <v:oval id="Ellipse 143" o:spid="_x0000_s104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6256" behindDoc="0" locked="0" layoutInCell="1" allowOverlap="1" wp14:anchorId="71AA49BE" wp14:editId="6BE6A568">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3" style="position:absolute;margin-left:255.5pt;margin-top:421.5pt;width:44.95pt;height:34pt;z-index:25161625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B/UWs0VAMAAPsIAAAOAAAAAAAA&#10;AAAAAAAAAC4CAABkcnMvZTJvRG9jLnhtbFBLAQItABQABgAIAAAAIQDZ8wBc4QAAAAsBAAAPAAAA&#10;AAAAAAAAAAAAAK4FAABkcnMvZG93bnJldi54bWxQSwUGAAAAAAQABADzAAAAvAYAAAAA&#10;">
                <v:oval id="Ellipse 140" o:spid="_x0000_s104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5"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4624" behindDoc="0" locked="0" layoutInCell="1" allowOverlap="1" wp14:anchorId="27A47926" wp14:editId="0A6466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6" type="#_x0000_t202" style="position:absolute;margin-left:175.35pt;margin-top:212.45pt;width:404.45pt;height:5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bBf+9D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9808" behindDoc="0" locked="0" layoutInCell="1" allowOverlap="1" wp14:anchorId="1932ED54" wp14:editId="48B5FBAE">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6">
                              <a:extLst>
                                <a:ext uri="{96DAC541-7B7A-43D3-8B79-37D633B846F1}">
                                  <asvg:svgBlip xmlns:asvg="http://schemas.microsoft.com/office/drawing/2016/SVG/main" r:embed="rId27"/>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7" style="position:absolute;margin-left:611.2pt;margin-top:158.45pt;width:467.7pt;height:80.3pt;z-index:25163980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ejN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sZr6HydzqKRsXv9xUnk+YHuvcjZo/HL+Rhl1CXsahXkAFLFYTgG2RmSHhA2X&#10;hXwKFxxM2HEeRd9aNi8hQw9VM767eyiUXge30CO3dbAYbriXolh3jGt7ZZcMKmj4XqDqplegiDPW&#10;LTEDyfcrl4SUlkwXNbpcQgrZ5aNxALizb9bP3PRjFt8mN8GnEVvA2c84+O1lv22K9d3HpvN/AQ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9ejN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8"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9"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0"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1"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2"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8" o:title="" recolor="t" rotate="t" type="frame"/>
                </v:rect>
              </v:group>
            </w:pict>
          </mc:Fallback>
        </mc:AlternateContent>
      </w:r>
      <w:r w:rsidR="00E8470E">
        <w:rPr>
          <w:noProof/>
          <w:lang w:bidi="fr-FR"/>
        </w:rPr>
        <mc:AlternateContent>
          <mc:Choice Requires="wps">
            <w:drawing>
              <wp:anchor distT="0" distB="0" distL="114300" distR="114300" simplePos="0" relativeHeight="251671552" behindDoc="0" locked="0" layoutInCell="1" allowOverlap="1" wp14:anchorId="015156C8" wp14:editId="08851C4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3" type="#_x0000_t202" style="position:absolute;margin-left:92.85pt;margin-top:163.7pt;width:103.8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FTR+n0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0592" behindDoc="0" locked="0" layoutInCell="1" allowOverlap="1" wp14:anchorId="03F92E38" wp14:editId="759A9001">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4181EDB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4D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4" style="position:absolute;margin-left:96.25pt;margin-top:161.85pt;width:467.7pt;height:79.4pt;z-index:25163059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OL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Yk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BaZY4u4AwAA+woAAA4AAAAAAAAAAAAAAAAALgIAAGRy&#10;cy9lMm9Eb2MueG1sUEsBAi0AFAAGAAgAAAAhANXq7uHiAAAADAEAAA8AAAAAAAAAAAAAAAAAEgYA&#10;AGRycy9kb3ducmV2LnhtbFBLBQYAAAAABAAEAPMAAAAhBwAAAAA=&#10;">
                <v:rect id="Rectangle 1535" o:spid="_x0000_s1055"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4181EDB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4D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6"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8480" behindDoc="0" locked="0" layoutInCell="1" allowOverlap="1" wp14:anchorId="2A4402D7" wp14:editId="459369C1">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7" type="#_x0000_t202" style="position:absolute;margin-left:128.95pt;margin-top:656.5pt;width:51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m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zbe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O+fYaY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2336" behindDoc="0" locked="0" layoutInCell="1" allowOverlap="1" wp14:anchorId="470B2FA0" wp14:editId="434CE07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8" style="position:absolute;margin-left:186pt;margin-top:657.5pt;width:28.35pt;height:28.35pt;z-index:251662336;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RrclTwMAAPUIAAAOAAAAAAAAAAAA&#10;AAAAAC4CAABkcnMvZTJvRG9jLnhtbFBLAQItABQABgAIAAAAIQC3EFLx4wAAAA0BAAAPAAAAAAAA&#10;AAAAAAAAAKkFAABkcnMvZG93bnJldi54bWxQSwUGAAAAAAQABADzAAAAuQYAAAAA&#10;">
                <v:oval id="Ellipse 17" o:spid="_x0000_s105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0"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5408" behindDoc="0" locked="0" layoutInCell="1" allowOverlap="1" wp14:anchorId="45917FCE" wp14:editId="774BF66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1" style="position:absolute;margin-left:185pt;margin-top:676.5pt;width:20.85pt;height:48.2pt;flip:x;z-index:25166540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CFeg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">
                <v:oval id="Ellipse 29" o:spid="_x0000_s106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3"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9264" behindDoc="0" locked="0" layoutInCell="1" allowOverlap="1" wp14:anchorId="615BCBE5" wp14:editId="19EF5009">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72CA21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C4DF4">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5" type="#_x0000_t202" style="position:absolute;margin-left:244pt;margin-top:656.5pt;width:325pt;height: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1RHAIAADU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ASVP1RHAIAADUEAAAOAAAAAAAAAAAAAAAAAC4CAABkcnMvZTJvRG9jLnhtbFBL&#10;AQItABQABgAIAAAAIQDRvxnb4QAAAA4BAAAPAAAAAAAAAAAAAAAAAHYEAABkcnMvZG93bnJldi54&#10;bWxQSwUGAAAAAAQABADzAAAAhAUAAAAA&#10;" filled="f" stroked="f" strokeweight=".5pt">
                <v:textbox>
                  <w:txbxContent>
                    <w:p w14:paraId="5F502D03" w14:textId="172CA21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C4DF4">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3664" behindDoc="0" locked="0" layoutInCell="1" allowOverlap="1" wp14:anchorId="0F8AEA63" wp14:editId="1D35641D">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61A3A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6" type="#_x0000_t118" style="position:absolute;margin-left:98.85pt;margin-top:278.3pt;width:467.15pt;height:374.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NdgBqJ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61A3A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6192" behindDoc="0" locked="0" layoutInCell="1" allowOverlap="1" wp14:anchorId="6395DC2B" wp14:editId="244E7BE3">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AE882" id="Connecteur droit 5207"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4C3AFB67"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1F374A6">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r w:rsidR="00C24656">
              <w:rPr>
                <w:b/>
                <w:color w:val="63A7DA"/>
                <w:kern w:val="0"/>
                <w:szCs w:val="24"/>
              </w:rPr>
              <w:t>107</w:t>
            </w:r>
            <w:r w:rsidRPr="002D374E">
              <w:rPr>
                <w:b/>
                <w:color w:val="63A7DA"/>
                <w:kern w:val="0"/>
                <w:szCs w:val="24"/>
              </w:rPr>
              <w:t xml:space="preserve"> DEI</w:t>
            </w:r>
            <w:r w:rsidRPr="002D374E">
              <w:rPr>
                <w:b/>
                <w:color w:val="63A7DA"/>
                <w:kern w:val="0"/>
                <w:szCs w:val="24"/>
                <w:vertAlign w:val="superscript"/>
              </w:rPr>
              <w:footnoteRef/>
            </w:r>
          </w:p>
          <w:p w14:paraId="4EB1CB03" w14:textId="086F1E5D"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C24656">
              <w:rPr>
                <w:color w:val="63A7DA"/>
                <w:kern w:val="0"/>
                <w:szCs w:val="24"/>
              </w:rPr>
              <w:t xml:space="preserve"> </w:t>
            </w:r>
            <w:proofErr w:type="spellStart"/>
            <w:r w:rsidR="00C24656">
              <w:rPr>
                <w:color w:val="63A7DA"/>
                <w:kern w:val="0"/>
                <w:szCs w:val="24"/>
              </w:rPr>
              <w:t>polymaintenicien</w:t>
            </w:r>
            <w:proofErr w:type="spellEnd"/>
            <w:r w:rsidR="00F36F13">
              <w:t xml:space="preserve"> </w:t>
            </w:r>
          </w:p>
        </w:tc>
      </w:tr>
      <w:tr w:rsidR="002D374E" w:rsidRPr="002D374E" w14:paraId="10653164" w14:textId="77777777" w:rsidTr="00A41966">
        <w:tc>
          <w:tcPr>
            <w:tcW w:w="4335" w:type="dxa"/>
            <w:vAlign w:val="center"/>
          </w:tcPr>
          <w:p w14:paraId="67292E82" w14:textId="52D5B454"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23CF058F">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3819D5">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5814FF2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388DBB4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056AED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087F6234">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19E7196B">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51C6DE02">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53FDF26">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0E608847">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2858CC9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71AE34B7">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5EB75A0"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3819D5">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3BFD610" w:rsidR="003A2DA2" w:rsidRDefault="00ED3127" w:rsidP="00092369">
      <w:pPr>
        <w:ind w:left="720" w:hanging="720"/>
        <w:rPr>
          <w:lang w:bidi="fr-FR"/>
        </w:rPr>
      </w:pPr>
      <w:r w:rsidRPr="00432A63">
        <w:rPr>
          <w:noProof/>
          <w:lang w:bidi="fr-FR"/>
        </w:rPr>
        <mc:AlternateContent>
          <mc:Choice Requires="wpg">
            <w:drawing>
              <wp:anchor distT="0" distB="0" distL="114300" distR="114300" simplePos="0" relativeHeight="251680256" behindDoc="0" locked="0" layoutInCell="1" allowOverlap="1" wp14:anchorId="52A4B622" wp14:editId="66365FF9">
                <wp:simplePos x="0" y="0"/>
                <wp:positionH relativeFrom="column">
                  <wp:posOffset>1943100</wp:posOffset>
                </wp:positionH>
                <wp:positionV relativeFrom="paragraph">
                  <wp:posOffset>8324850</wp:posOffset>
                </wp:positionV>
                <wp:extent cx="4438650" cy="1130935"/>
                <wp:effectExtent l="0" t="0" r="0" b="0"/>
                <wp:wrapNone/>
                <wp:docPr id="84" name="Groupe 84"/>
                <wp:cNvGraphicFramePr/>
                <a:graphic xmlns:a="http://schemas.openxmlformats.org/drawingml/2006/main">
                  <a:graphicData uri="http://schemas.microsoft.com/office/word/2010/wordprocessingGroup">
                    <wpg:wgp>
                      <wpg:cNvGrpSpPr/>
                      <wpg:grpSpPr>
                        <a:xfrm>
                          <a:off x="0" y="0"/>
                          <a:ext cx="4438650" cy="1130935"/>
                          <a:chOff x="217297" y="-54321"/>
                          <a:chExt cx="4439295" cy="1132062"/>
                        </a:xfrm>
                      </wpg:grpSpPr>
                      <wpg:grpSp>
                        <wpg:cNvPr id="72" name="Groupe 72"/>
                        <wpg:cNvGrpSpPr/>
                        <wpg:grpSpPr>
                          <a:xfrm>
                            <a:off x="217297" y="250453"/>
                            <a:ext cx="965835" cy="827288"/>
                            <a:chOff x="294764" y="-33660"/>
                            <a:chExt cx="1202690" cy="1585793"/>
                          </a:xfrm>
                        </wpg:grpSpPr>
                        <pic:pic xmlns:pic="http://schemas.openxmlformats.org/drawingml/2006/picture">
                          <pic:nvPicPr>
                            <pic:cNvPr id="73" name="Graphique 73"/>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624265" y="-33660"/>
                              <a:ext cx="601624" cy="781696"/>
                            </a:xfrm>
                            <a:prstGeom prst="rect">
                              <a:avLst/>
                            </a:prstGeom>
                          </pic:spPr>
                        </pic:pic>
                        <wps:wsp>
                          <wps:cNvPr id="74" name="Zone de texte 74"/>
                          <wps:cNvSpPr txBox="1"/>
                          <wps:spPr>
                            <a:xfrm>
                              <a:off x="294764" y="691549"/>
                              <a:ext cx="1202690" cy="860584"/>
                            </a:xfrm>
                            <a:prstGeom prst="rect">
                              <a:avLst/>
                            </a:prstGeom>
                            <a:noFill/>
                            <a:ln w="6350">
                              <a:noFill/>
                            </a:ln>
                          </wps:spPr>
                          <wps:txbx>
                            <w:txbxContent>
                              <w:p w14:paraId="31E6D0D0" w14:textId="2A15D28B"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r w:rsidR="00ED3127">
                                  <w:rPr>
                                    <w:rFonts w:ascii="Calibri" w:hAnsi="Calibri" w:cs="Calibri"/>
                                    <w:color w:val="63A7DA"/>
                                    <w:sz w:val="22"/>
                                    <w:szCs w:val="2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Zone de texte 80"/>
                        <wps:cNvSpPr txBox="1"/>
                        <wps:spPr>
                          <a:xfrm>
                            <a:off x="3286856" y="592865"/>
                            <a:ext cx="1369736" cy="459880"/>
                          </a:xfrm>
                          <a:prstGeom prst="rect">
                            <a:avLst/>
                          </a:prstGeom>
                          <a:noFill/>
                          <a:ln w="6350">
                            <a:noFill/>
                          </a:ln>
                        </wps:spPr>
                        <wps:txbx>
                          <w:txbxContent>
                            <w:p w14:paraId="4845663A" w14:textId="5AD9180A" w:rsidR="00432A63" w:rsidRPr="00F13403" w:rsidRDefault="00D20D41" w:rsidP="00432A63">
                              <w:pPr>
                                <w:jc w:val="center"/>
                                <w:rPr>
                                  <w:rFonts w:ascii="Calibri" w:hAnsi="Calibri" w:cs="Calibri"/>
                                  <w:b/>
                                  <w:bCs/>
                                  <w:color w:val="63A7DA"/>
                                  <w:sz w:val="22"/>
                                  <w:szCs w:val="22"/>
                                  <w:lang w:val="nl-NL"/>
                                </w:rPr>
                              </w:pPr>
                              <w:proofErr w:type="spellStart"/>
                              <w:r>
                                <w:rPr>
                                  <w:rFonts w:ascii="Calibri" w:hAnsi="Calibri" w:cs="Calibri"/>
                                  <w:color w:val="63A7DA"/>
                                  <w:sz w:val="22"/>
                                  <w:szCs w:val="22"/>
                                  <w:lang w:val="nl-NL"/>
                                </w:rPr>
                                <w:t>Activité</w:t>
                              </w:r>
                              <w:proofErr w:type="spellEnd"/>
                              <w:r>
                                <w:rPr>
                                  <w:rFonts w:ascii="Calibri" w:hAnsi="Calibri" w:cs="Calibri"/>
                                  <w:color w:val="63A7DA"/>
                                  <w:sz w:val="22"/>
                                  <w:szCs w:val="22"/>
                                  <w:lang w:val="nl-NL"/>
                                </w:rPr>
                                <w:t xml:space="preserve"> </w:t>
                              </w:r>
                              <w:proofErr w:type="spellStart"/>
                              <w:r>
                                <w:rPr>
                                  <w:rFonts w:ascii="Calibri" w:hAnsi="Calibri" w:cs="Calibri"/>
                                  <w:color w:val="63A7DA"/>
                                  <w:sz w:val="22"/>
                                  <w:szCs w:val="22"/>
                                  <w:lang w:val="nl-NL"/>
                                </w:rPr>
                                <w:t>scientifiques</w:t>
                              </w:r>
                              <w:proofErr w:type="spellEnd"/>
                              <w:r>
                                <w:rPr>
                                  <w:rFonts w:ascii="Calibri" w:hAnsi="Calibri" w:cs="Calibri"/>
                                  <w:color w:val="63A7DA"/>
                                  <w:sz w:val="22"/>
                                  <w:szCs w:val="22"/>
                                  <w:lang w:val="nl-NL"/>
                                </w:rPr>
                                <w:t xml:space="preserve"> et </w:t>
                              </w:r>
                              <w:proofErr w:type="spellStart"/>
                              <w:r>
                                <w:rPr>
                                  <w:rFonts w:ascii="Calibri" w:hAnsi="Calibri" w:cs="Calibri"/>
                                  <w:color w:val="63A7DA"/>
                                  <w:sz w:val="22"/>
                                  <w:szCs w:val="22"/>
                                  <w:lang w:val="nl-NL"/>
                                </w:rPr>
                                <w:t>techniques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Zone de texte 82"/>
                        <wps:cNvSpPr txBox="1"/>
                        <wps:spPr>
                          <a:xfrm>
                            <a:off x="406483" y="-17560"/>
                            <a:ext cx="667385" cy="330200"/>
                          </a:xfrm>
                          <a:prstGeom prst="rect">
                            <a:avLst/>
                          </a:prstGeom>
                          <a:noFill/>
                          <a:ln w="6350">
                            <a:noFill/>
                          </a:ln>
                        </wps:spPr>
                        <wps:txbx>
                          <w:txbxContent>
                            <w:p w14:paraId="296FA965" w14:textId="4FCD9515" w:rsidR="00432A63" w:rsidRPr="00F13403" w:rsidRDefault="00ED3127" w:rsidP="00432A63">
                              <w:pPr>
                                <w:rPr>
                                  <w:rFonts w:ascii="Calibri" w:hAnsi="Calibri" w:cs="Calibri"/>
                                  <w:b/>
                                  <w:bCs/>
                                  <w:color w:val="63A7DA"/>
                                  <w:sz w:val="22"/>
                                  <w:szCs w:val="22"/>
                                </w:rPr>
                              </w:pPr>
                              <w:r>
                                <w:rPr>
                                  <w:rFonts w:ascii="Calibri" w:hAnsi="Calibri" w:cs="Calibri"/>
                                  <w:b/>
                                  <w:bCs/>
                                  <w:color w:val="63A7DA"/>
                                  <w:sz w:val="22"/>
                                  <w:szCs w:val="22"/>
                                </w:rPr>
                                <w:t>2</w:t>
                              </w:r>
                              <w:r w:rsidR="00432A63" w:rsidRPr="00F13403">
                                <w:rPr>
                                  <w:rFonts w:ascii="Calibri" w:hAnsi="Calibri" w:cs="Calibri"/>
                                  <w:b/>
                                  <w:bCs/>
                                  <w:color w:val="63A7DA"/>
                                  <w:sz w:val="22"/>
                                  <w:szCs w:val="22"/>
                                </w:rPr>
                                <w:t>1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2A2C076C" w:rsidR="00432A63" w:rsidRPr="00F13403" w:rsidRDefault="00C742B9" w:rsidP="00432A63">
                              <w:pPr>
                                <w:rPr>
                                  <w:rFonts w:ascii="Calibri" w:hAnsi="Calibri" w:cs="Calibri"/>
                                  <w:b/>
                                  <w:bCs/>
                                  <w:color w:val="63A7DA"/>
                                  <w:sz w:val="22"/>
                                  <w:szCs w:val="22"/>
                                </w:rPr>
                              </w:pPr>
                              <w:r>
                                <w:rPr>
                                  <w:rFonts w:ascii="Calibri" w:hAnsi="Calibri" w:cs="Calibri"/>
                                  <w:b/>
                                  <w:bCs/>
                                  <w:color w:val="63A7DA"/>
                                  <w:sz w:val="22"/>
                                  <w:szCs w:val="22"/>
                                </w:rPr>
                                <w:t>204</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3586401" y="-54321"/>
                            <a:ext cx="638810" cy="340360"/>
                          </a:xfrm>
                          <a:prstGeom prst="rect">
                            <a:avLst/>
                          </a:prstGeom>
                          <a:noFill/>
                          <a:ln w="6350">
                            <a:noFill/>
                          </a:ln>
                        </wps:spPr>
                        <wps:txbx>
                          <w:txbxContent>
                            <w:p w14:paraId="1E712CC3" w14:textId="27296293" w:rsidR="00432A63" w:rsidRPr="00F13403" w:rsidRDefault="00225AC9" w:rsidP="00432A63">
                              <w:pPr>
                                <w:rPr>
                                  <w:rFonts w:ascii="Calibri" w:hAnsi="Calibri" w:cs="Calibri"/>
                                  <w:b/>
                                  <w:bCs/>
                                  <w:color w:val="63A7DA"/>
                                  <w:sz w:val="22"/>
                                  <w:szCs w:val="22"/>
                                </w:rPr>
                              </w:pPr>
                              <w:r>
                                <w:rPr>
                                  <w:rFonts w:ascii="Calibri" w:hAnsi="Calibri" w:cs="Calibri"/>
                                  <w:b/>
                                  <w:bCs/>
                                  <w:color w:val="63A7DA"/>
                                  <w:sz w:val="22"/>
                                  <w:szCs w:val="22"/>
                                </w:rPr>
                                <w:t>21</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7" style="position:absolute;left:0;text-align:left;margin-left:153pt;margin-top:655.5pt;width:349.5pt;height:89.05pt;z-index:251680256;mso-width-relative:margin;mso-height-relative:margin" coordorigin="2172,-543" coordsize="44392,1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">
                <v:group id="Groupe 72" o:spid="_x0000_s1068" style="position:absolute;left:2172;top:2504;width:9659;height:8273" coordorigin="2947,-336" coordsize="12026,1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Graphique 73" o:spid="_x0000_s1069"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9" o:title=""/>
                  </v:shape>
                  <v:shape id="Zone de texte 74" o:spid="_x0000_s1070" type="#_x0000_t202" style="position:absolute;left:2947;top:6915;width:12027;height:8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2A15D28B"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r w:rsidR="00ED3127">
                            <w:rPr>
                              <w:rFonts w:ascii="Calibri" w:hAnsi="Calibri" w:cs="Calibri"/>
                              <w:color w:val="63A7DA"/>
                              <w:sz w:val="22"/>
                              <w:szCs w:val="22"/>
                              <w:lang w:val="nl-NL"/>
                            </w:rPr>
                            <w:t xml:space="preserve"> </w:t>
                          </w:r>
                        </w:p>
                      </w:txbxContent>
                    </v:textbox>
                  </v:shape>
                </v:group>
                <v:group id="Groupe 75" o:spid="_x0000_s107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60" o:title=""/>
                  </v:shape>
                  <v:shape id="Zone de texte 77" o:spid="_x0000_s107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0" o:spid="_x0000_s1074" type="#_x0000_t202" style="position:absolute;left:32868;top:5928;width:13697;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845663A" w14:textId="5AD9180A" w:rsidR="00432A63" w:rsidRPr="00F13403" w:rsidRDefault="00D20D41" w:rsidP="00432A63">
                        <w:pPr>
                          <w:jc w:val="center"/>
                          <w:rPr>
                            <w:rFonts w:ascii="Calibri" w:hAnsi="Calibri" w:cs="Calibri"/>
                            <w:b/>
                            <w:bCs/>
                            <w:color w:val="63A7DA"/>
                            <w:sz w:val="22"/>
                            <w:szCs w:val="22"/>
                            <w:lang w:val="nl-NL"/>
                          </w:rPr>
                        </w:pPr>
                        <w:proofErr w:type="spellStart"/>
                        <w:r>
                          <w:rPr>
                            <w:rFonts w:ascii="Calibri" w:hAnsi="Calibri" w:cs="Calibri"/>
                            <w:color w:val="63A7DA"/>
                            <w:sz w:val="22"/>
                            <w:szCs w:val="22"/>
                            <w:lang w:val="nl-NL"/>
                          </w:rPr>
                          <w:t>Activité</w:t>
                        </w:r>
                        <w:proofErr w:type="spellEnd"/>
                        <w:r>
                          <w:rPr>
                            <w:rFonts w:ascii="Calibri" w:hAnsi="Calibri" w:cs="Calibri"/>
                            <w:color w:val="63A7DA"/>
                            <w:sz w:val="22"/>
                            <w:szCs w:val="22"/>
                            <w:lang w:val="nl-NL"/>
                          </w:rPr>
                          <w:t xml:space="preserve"> </w:t>
                        </w:r>
                        <w:proofErr w:type="spellStart"/>
                        <w:r>
                          <w:rPr>
                            <w:rFonts w:ascii="Calibri" w:hAnsi="Calibri" w:cs="Calibri"/>
                            <w:color w:val="63A7DA"/>
                            <w:sz w:val="22"/>
                            <w:szCs w:val="22"/>
                            <w:lang w:val="nl-NL"/>
                          </w:rPr>
                          <w:t>scientifiques</w:t>
                        </w:r>
                        <w:proofErr w:type="spellEnd"/>
                        <w:r>
                          <w:rPr>
                            <w:rFonts w:ascii="Calibri" w:hAnsi="Calibri" w:cs="Calibri"/>
                            <w:color w:val="63A7DA"/>
                            <w:sz w:val="22"/>
                            <w:szCs w:val="22"/>
                            <w:lang w:val="nl-NL"/>
                          </w:rPr>
                          <w:t xml:space="preserve"> et </w:t>
                        </w:r>
                        <w:proofErr w:type="spellStart"/>
                        <w:r>
                          <w:rPr>
                            <w:rFonts w:ascii="Calibri" w:hAnsi="Calibri" w:cs="Calibri"/>
                            <w:color w:val="63A7DA"/>
                            <w:sz w:val="22"/>
                            <w:szCs w:val="22"/>
                            <w:lang w:val="nl-NL"/>
                          </w:rPr>
                          <w:t>techniques</w:t>
                        </w:r>
                        <w:proofErr w:type="spellEnd"/>
                      </w:p>
                    </w:txbxContent>
                  </v:textbox>
                </v:shape>
                <v:shape id="Zone de texte 82" o:spid="_x0000_s1075"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4FCD9515" w:rsidR="00432A63" w:rsidRPr="00F13403" w:rsidRDefault="00ED3127" w:rsidP="00432A63">
                        <w:pPr>
                          <w:rPr>
                            <w:rFonts w:ascii="Calibri" w:hAnsi="Calibri" w:cs="Calibri"/>
                            <w:b/>
                            <w:bCs/>
                            <w:color w:val="63A7DA"/>
                            <w:sz w:val="22"/>
                            <w:szCs w:val="22"/>
                          </w:rPr>
                        </w:pPr>
                        <w:r>
                          <w:rPr>
                            <w:rFonts w:ascii="Calibri" w:hAnsi="Calibri" w:cs="Calibri"/>
                            <w:b/>
                            <w:bCs/>
                            <w:color w:val="63A7DA"/>
                            <w:sz w:val="22"/>
                            <w:szCs w:val="22"/>
                          </w:rPr>
                          <w:t>2</w:t>
                        </w:r>
                        <w:r w:rsidR="00432A63" w:rsidRPr="00F13403">
                          <w:rPr>
                            <w:rFonts w:ascii="Calibri" w:hAnsi="Calibri" w:cs="Calibri"/>
                            <w:b/>
                            <w:bCs/>
                            <w:color w:val="63A7DA"/>
                            <w:sz w:val="22"/>
                            <w:szCs w:val="22"/>
                          </w:rPr>
                          <w:t>1 OE</w:t>
                        </w:r>
                      </w:p>
                    </w:txbxContent>
                  </v:textbox>
                </v:shape>
                <v:shape id="Zone de texte 83" o:spid="_x0000_s1076"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2A2C076C" w:rsidR="00432A63" w:rsidRPr="00F13403" w:rsidRDefault="00C742B9" w:rsidP="00432A63">
                        <w:pPr>
                          <w:rPr>
                            <w:rFonts w:ascii="Calibri" w:hAnsi="Calibri" w:cs="Calibri"/>
                            <w:b/>
                            <w:bCs/>
                            <w:color w:val="63A7DA"/>
                            <w:sz w:val="22"/>
                            <w:szCs w:val="22"/>
                          </w:rPr>
                        </w:pPr>
                        <w:r>
                          <w:rPr>
                            <w:rFonts w:ascii="Calibri" w:hAnsi="Calibri" w:cs="Calibri"/>
                            <w:b/>
                            <w:bCs/>
                            <w:color w:val="63A7DA"/>
                            <w:sz w:val="22"/>
                            <w:szCs w:val="22"/>
                          </w:rPr>
                          <w:t>204</w:t>
                        </w:r>
                        <w:r w:rsidR="00432A63" w:rsidRPr="00F13403">
                          <w:rPr>
                            <w:rFonts w:ascii="Calibri" w:hAnsi="Calibri" w:cs="Calibri"/>
                            <w:b/>
                            <w:bCs/>
                            <w:color w:val="63A7DA"/>
                            <w:sz w:val="22"/>
                            <w:szCs w:val="22"/>
                          </w:rPr>
                          <w:t xml:space="preserve"> OE</w:t>
                        </w:r>
                      </w:p>
                    </w:txbxContent>
                  </v:textbox>
                </v:shape>
                <v:shape id="Zone de texte 172" o:spid="_x0000_s1077" type="#_x0000_t202" style="position:absolute;left:35864;top:-543;width:638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E712CC3" w14:textId="27296293" w:rsidR="00432A63" w:rsidRPr="00F13403" w:rsidRDefault="00225AC9" w:rsidP="00432A63">
                        <w:pPr>
                          <w:rPr>
                            <w:rFonts w:ascii="Calibri" w:hAnsi="Calibri" w:cs="Calibri"/>
                            <w:b/>
                            <w:bCs/>
                            <w:color w:val="63A7DA"/>
                            <w:sz w:val="22"/>
                            <w:szCs w:val="22"/>
                          </w:rPr>
                        </w:pPr>
                        <w:r>
                          <w:rPr>
                            <w:rFonts w:ascii="Calibri" w:hAnsi="Calibri" w:cs="Calibri"/>
                            <w:b/>
                            <w:bCs/>
                            <w:color w:val="63A7DA"/>
                            <w:sz w:val="22"/>
                            <w:szCs w:val="22"/>
                          </w:rPr>
                          <w:t>21</w:t>
                        </w:r>
                        <w:r w:rsidR="00432A63"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42880" behindDoc="0" locked="0" layoutInCell="1" allowOverlap="1" wp14:anchorId="0B4524A4" wp14:editId="43294B96">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616BBF" w:rsidRDefault="000857DB" w:rsidP="00094BDC">
                                <w:pPr>
                                  <w:rPr>
                                    <w:rFonts w:asciiTheme="minorHAnsi" w:hAnsiTheme="minorHAnsi" w:cstheme="minorHAnsi"/>
                                    <w:color w:val="FFFFFF" w:themeColor="background1"/>
                                    <w:sz w:val="22"/>
                                    <w:szCs w:val="22"/>
                                  </w:rPr>
                                </w:pPr>
                                <w:r w:rsidRPr="00616BBF">
                                  <w:rPr>
                                    <w:rFonts w:asciiTheme="minorHAnsi" w:hAnsiTheme="minorHAnsi" w:cstheme="minorHAnsi"/>
                                    <w:color w:val="FFFFFF" w:themeColor="background1"/>
                                    <w:sz w:val="22"/>
                                    <w:szCs w:val="22"/>
                                  </w:rPr>
                                  <w:t>18</w:t>
                                </w:r>
                                <w:r w:rsidR="00C94146" w:rsidRPr="00616BBF">
                                  <w:rPr>
                                    <w:rFonts w:asciiTheme="minorHAnsi" w:hAnsiTheme="minorHAnsi" w:cstheme="minorHAnsi"/>
                                    <w:color w:val="FFFFFF" w:themeColor="background1"/>
                                    <w:sz w:val="22"/>
                                    <w:szCs w:val="22"/>
                                  </w:rPr>
                                  <w:t>,</w:t>
                                </w:r>
                                <w:r w:rsidRPr="00616BBF">
                                  <w:rPr>
                                    <w:rFonts w:asciiTheme="minorHAnsi" w:hAnsiTheme="minorHAnsi" w:cstheme="minorHAnsi"/>
                                    <w:color w:val="FFFFFF" w:themeColor="background1"/>
                                    <w:sz w:val="22"/>
                                    <w:szCs w:val="22"/>
                                  </w:rPr>
                                  <w:t>8</w:t>
                                </w:r>
                                <w:r w:rsidR="00094BDC" w:rsidRPr="00616BBF">
                                  <w:rPr>
                                    <w:rFonts w:asciiTheme="minorHAnsi" w:hAnsiTheme="minorHAnsi" w:cstheme="minorHAnsi"/>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8" style="position:absolute;left:0;text-align:left;margin-left:632.25pt;margin-top:123pt;width:247.5pt;height:147.5pt;z-index:251642880;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">
                <v:shapetype id="_x0000_t202" coordsize="21600,21600" o:spt="202" path="m,l,21600r21600,l21600,xe">
                  <v:stroke joinstyle="miter"/>
                  <v:path gradientshapeok="t" o:connecttype="rect"/>
                </v:shapetype>
                <v:shape id="Zone de texte 225" o:spid="_x0000_s1079"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476" cy="403476"/>
                                      </a:xfrm>
                                      <a:prstGeom prst="rect">
                                        <a:avLst/>
                                      </a:prstGeom>
                                    </pic:spPr>
                                  </pic:pic>
                                </a:graphicData>
                              </a:graphic>
                            </wp:inline>
                          </w:drawing>
                        </w:r>
                      </w:p>
                    </w:txbxContent>
                  </v:textbox>
                </v:shape>
                <v:group id="Groupe 750" o:spid="_x0000_s1080"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1"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82"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616BBF" w:rsidRDefault="000857DB" w:rsidP="00094BDC">
                          <w:pPr>
                            <w:rPr>
                              <w:rFonts w:asciiTheme="minorHAnsi" w:hAnsiTheme="minorHAnsi" w:cstheme="minorHAnsi"/>
                              <w:color w:val="FFFFFF" w:themeColor="background1"/>
                              <w:sz w:val="22"/>
                              <w:szCs w:val="22"/>
                            </w:rPr>
                          </w:pPr>
                          <w:r w:rsidRPr="00616BBF">
                            <w:rPr>
                              <w:rFonts w:asciiTheme="minorHAnsi" w:hAnsiTheme="minorHAnsi" w:cstheme="minorHAnsi"/>
                              <w:color w:val="FFFFFF" w:themeColor="background1"/>
                              <w:sz w:val="22"/>
                              <w:szCs w:val="22"/>
                            </w:rPr>
                            <w:t>18</w:t>
                          </w:r>
                          <w:r w:rsidR="00C94146" w:rsidRPr="00616BBF">
                            <w:rPr>
                              <w:rFonts w:asciiTheme="minorHAnsi" w:hAnsiTheme="minorHAnsi" w:cstheme="minorHAnsi"/>
                              <w:color w:val="FFFFFF" w:themeColor="background1"/>
                              <w:sz w:val="22"/>
                              <w:szCs w:val="22"/>
                            </w:rPr>
                            <w:t>,</w:t>
                          </w:r>
                          <w:r w:rsidRPr="00616BBF">
                            <w:rPr>
                              <w:rFonts w:asciiTheme="minorHAnsi" w:hAnsiTheme="minorHAnsi" w:cstheme="minorHAnsi"/>
                              <w:color w:val="FFFFFF" w:themeColor="background1"/>
                              <w:sz w:val="22"/>
                              <w:szCs w:val="22"/>
                            </w:rPr>
                            <w:t>8</w:t>
                          </w:r>
                          <w:r w:rsidR="00094BDC" w:rsidRPr="00616BBF">
                            <w:rPr>
                              <w:rFonts w:asciiTheme="minorHAnsi" w:hAnsiTheme="minorHAnsi" w:cstheme="minorHAnsi"/>
                              <w:color w:val="FFFFFF" w:themeColor="background1"/>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77696" behindDoc="0" locked="0" layoutInCell="1" allowOverlap="1" wp14:anchorId="182A45B8" wp14:editId="2AA8CC28">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3" type="#_x0000_t202" style="position:absolute;left:0;text-align:left;margin-left:801.75pt;margin-top:187.8pt;width:47.9pt;height:25.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DTRSy/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79232" behindDoc="0" locked="0" layoutInCell="1" allowOverlap="1" wp14:anchorId="46D86921" wp14:editId="2F42A31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4" type="#_x0000_t202" style="position:absolute;left:0;text-align:left;margin-left:125.25pt;margin-top:615.2pt;width:382.8pt;height:2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Ccyl5r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1344" behindDoc="0" locked="0" layoutInCell="1" allowOverlap="1" wp14:anchorId="741A3B35" wp14:editId="0741D44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5" style="position:absolute;left:0;text-align:left;margin-left:606.95pt;margin-top:349.1pt;width:467.7pt;height:75.8pt;z-index:25164134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pC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P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yR/aQm0EAAAXDwAADgAAAAAAAAAA&#10;AAAAAAAuAgAAZHJzL2Uyb0RvYy54bWxQSwECLQAUAAYACAAAACEAta/gmeMAAAANAQAADwAAAAAA&#10;AAAAAAAAAADHBgAAZHJzL2Rvd25yZXYueG1sUEsFBgAAAAAEAAQA8wAAANcHAAAAAA==&#10;">
                <v:group id="Groupe 179" o:spid="_x0000_s1086"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7"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8"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9"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8512" behindDoc="0" locked="0" layoutInCell="1" allowOverlap="1" wp14:anchorId="3C05BDC8" wp14:editId="7A4E0FA1">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5" style="position:absolute;left:0;text-align:left;margin-left:127.25pt;margin-top:345.75pt;width:464.1pt;height:81.35pt;z-index:25164851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Uq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rz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Bk75UqQgQA&#10;AKcOAAAOAAAAAAAAAAAAAAAAAC4CAABkcnMvZTJvRG9jLnhtbFBLAQItABQABgAIAAAAIQBW2onG&#10;4wAAAAwBAAAPAAAAAAAAAAAAAAAAAJwGAABkcnMvZG93bnJldi54bWxQSwUGAAAAAAQABADzAAAA&#10;rAcAAAAA&#10;">
                <v:group id="Groupe 87" o:spid="_x0000_s109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1040" behindDoc="0" locked="0" layoutInCell="1" allowOverlap="1" wp14:anchorId="1EF3F0B3" wp14:editId="1FBA7FFD">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0" type="#_x0000_t202" style="position:absolute;left:0;text-align:left;margin-left:189.6pt;margin-top:347.35pt;width:68.05pt;height:6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P2NQ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k5zH+dbU3HAeJZ6lTgjlxWaeBDOPwsLWaBvSN0/YSlrwmV0tDjbkv31N3/IB1uIctZC&#10;Zjl3P3fCKs7qbxo83gzH46DLuBlPrkbY2MvI+jKid80dQclDPCojoxnyfX0yS0vNK17EItyKkNAS&#10;d+fcn8w734sfL0qqxSImQYlG+Ae9MjKUDrAGiF+6V2HNkYeghUc6CVJk7+joc3tCFjtPZRW5CkD3&#10;qB7xh4ojhccXF57J5T5mvf0X5r8B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A5qT9j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0016" behindDoc="0" locked="0" layoutInCell="1" allowOverlap="1" wp14:anchorId="24534709" wp14:editId="50CCC0FC">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1" type="#_x0000_t202" style="position:absolute;left:0;text-align:left;margin-left:616.95pt;margin-top:338.2pt;width:79.35pt;height: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mvNw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fHpuZAvVEftz0MvEW75qsIg18+GJOdQFtoRaD4+4SAX4GJwsSmpwP/92HuORLvRS&#10;0qLOSup/7JkTlKivBon8NByPozDTZjyZjXDjrj3ba4/Z6ztAKQ9xqixPZowP6mxKB/oFR2IZX0UX&#10;MxzfLmk4m3ehVz+OFBfLZQpCKVoW1mZjeUwdwYsQP3cvzNkTD1EMD3BWJCve0NHH9rAv9wFkk7iK&#10;QPeonvBHGScKTyMX5+R6n6Jefwy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1ubmv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8032" behindDoc="0" locked="0" layoutInCell="1" allowOverlap="1" wp14:anchorId="70C2B691" wp14:editId="5A14669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41B5652" id="Groupe 51" o:spid="_x0000_s1026" style="position:absolute;margin-left:13.55pt;margin-top:-23.7pt;width:118.95pt;height:756pt;z-index:25162803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5984" behindDoc="0" locked="0" layoutInCell="1" allowOverlap="1" wp14:anchorId="2A383BE6" wp14:editId="5BB100B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5FA70" id="Forme libre 33" o:spid="_x0000_s1026" style="position:absolute;margin-left:-29.1pt;margin-top:19.8pt;width:147.55pt;height:75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9056" behindDoc="0" locked="0" layoutInCell="1" allowOverlap="1" wp14:anchorId="0F85DA7E" wp14:editId="3075D728">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B11DD" id="Groupe 102" o:spid="_x0000_s1026" style="position:absolute;margin-left:1062.05pt;margin-top:-16pt;width:120.8pt;height:749.3pt;z-index:25162905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5744" behindDoc="0" locked="0" layoutInCell="1" allowOverlap="1" wp14:anchorId="08AD7774" wp14:editId="33CBEF7A">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9D0A99D">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7" type="#_x0000_t202" style="position:absolute;left:0;text-align:left;margin-left:581.5pt;margin-top:104.6pt;width:513.3pt;height:203.5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TO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JOxueOt1AdkQgLg0ac4asGi10z55+YRVFggyh0/4iLVICXwcmipAb782/7IR9nhVFKOhRZSd2P&#10;PbOCEvVd4xRvs8kkqDI6k/zLGB17HdleR/S+XQIykOGTMjyaId+rsykttK/4HhbhVgwxzfHukvqz&#10;ufSD9PE9cbFYxCTUoWF+rTeGB+jAeBjFc//KrDnNy+OoH+AsR1a8G9uQG05qWOw9yCbONBA9sHri&#10;HzUcVXF6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OpN9M4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9D0A99D">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2368" behindDoc="0" locked="0" layoutInCell="1" allowOverlap="1" wp14:anchorId="2A6E3250" wp14:editId="31AEDBE9">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3" type="#_x0000_t118" style="position:absolute;left:0;text-align:left;margin-left:289.4pt;margin-top:23.15pt;width:820.5pt;height: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CV1EdM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4416" behindDoc="0" locked="0" layoutInCell="1" allowOverlap="1" wp14:anchorId="4BDC7816" wp14:editId="1C37432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4" style="position:absolute;left:0;text-align:left;margin-left:257.8pt;margin-top:111.6pt;width:114.9pt;height:202.1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t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vkpPaGrjaufcGbBDWSOXlwqzHsFMd1CQPZig7iR6QaPRjts2o0SZ1sXfv7p&#10;nvyRVGjlrMNtQER+7CBIzvQ3i3Q7nc7ntD5ZmS+OZ6iEt5bNW4vdmQuHw5ji7nuRRfJP+llsgjOP&#10;uLgryoomsAJzD9iPykUathRXX8jVKrvhynhIV/beCwpO0BHiD/0jBD9SJyHrrt3z5kD5gUGDL720&#10;brVLrlGZXq+4Ii1JwXXLBB0/DbTPb/Xs9foBW/4C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CEbbst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2848" behindDoc="0" locked="0" layoutInCell="1" allowOverlap="1" wp14:anchorId="080656D6" wp14:editId="0F17E9EA">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4CE53" id="Rectangle 5268" o:spid="_x0000_s1026" style="position:absolute;margin-left:-854.85pt;margin-top:188.55pt;width:198.4pt;height:47.5pt;rotation:90;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1824" behindDoc="0" locked="0" layoutInCell="1" allowOverlap="1" wp14:anchorId="650D4DCF" wp14:editId="23757912">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6A4DF" id="Rectangle 46" o:spid="_x0000_s1026" style="position:absolute;margin-left:-1017.75pt;margin-top:186.7pt;width:198.4pt;height:48.65pt;rotation:-90;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4896" behindDoc="0" locked="0" layoutInCell="1" allowOverlap="1" wp14:anchorId="7C52EB52" wp14:editId="6CB270D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F692D" id="Graphique 85" o:spid="_x0000_s1026" alt="Croissance commerciale" style="position:absolute;margin-left:647.7pt;margin-top:303.55pt;width:36.85pt;height:31.2pt;z-index:25166489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3872" behindDoc="0" locked="0" layoutInCell="1" allowOverlap="1" wp14:anchorId="0EC1A0DA" wp14:editId="149EF4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0" type="#_x0000_t202" style="position:absolute;left:0;text-align:left;margin-left:664.1pt;margin-top:291.7pt;width:340.15pt;height:5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sVMg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CWWPj43vIXyiDxY6CXiDF/VWOyaOf/CLGoCW0ed+2dcpAK8DE4WJRXYn3/bD/k4KoxS0qLGCup+&#10;7JkVlKhvGoc4HWZZEGV0svFkhI69jWxvI3rfLAEZGOKLMjyaId+rsyktNG/4HBbhVgwxzfHugvqz&#10;ufS98vE5cbFYxCSUoWF+rTeGB+jAeBjFa/fGrDnNy+Okn+CsRpa/G1ufG05qWOw9yDrONBDds3ri&#10;HyUcVXF6buGN3Pox6/pTmP8C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DxM+xU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4656" behindDoc="0" locked="0" layoutInCell="1" allowOverlap="1" wp14:anchorId="427656C9" wp14:editId="31165546">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4FD9A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1" type="#_x0000_t202" style="position:absolute;left:0;text-align:left;margin-left:164.8pt;margin-top:402.65pt;width:289.25pt;height:21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oB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2XmTLZRHXNBCz70zfFXj&#10;EGvm/CuzSDbuhAL2L3hIBdgMThYlFdhff7sP+cgBRilpUTwFdT/3zApK1HeN7MyGk0lQW3Qm07sR&#10;OvY2sr2N6H3zCKjPIT4Vw6MZ8r06m9JC8446X4auGGKaY++C+rP56HtJ4zvhYrmMSagvw/xabwwP&#10;pQOsAeK37p1Zc+LBI4XPcJYZyz/Q0ef2hCz3HmQduQpA96ie8EdtRrZP7yiI/9aPWdfXvvgN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B6vioB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4FD9A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8752" behindDoc="0" locked="0" layoutInCell="1" allowOverlap="1" wp14:anchorId="6B0CC94D" wp14:editId="40D22D8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BBF3F82" id="Connecteur droit 5253" o:spid="_x0000_s1026" style="position:absolute;flip:x y;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7728" behindDoc="0" locked="0" layoutInCell="1" allowOverlap="1" wp14:anchorId="5AA01BEE" wp14:editId="5A2A733B">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7" type="#_x0000_t202" style="position:absolute;left:0;text-align:left;margin-left:609.75pt;margin-top:605.25pt;width:281.15pt;height: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8e8fNz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56704" behindDoc="0" locked="0" layoutInCell="1" allowOverlap="1" wp14:anchorId="566B79DE" wp14:editId="299385B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8" type="#_x0000_t202" style="position:absolute;left:0;text-align:left;margin-left:602.65pt;margin-top:424.35pt;width:304.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JYNgIAAGQ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3uUCWD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0800" behindDoc="0" locked="0" layoutInCell="1" allowOverlap="1" wp14:anchorId="1B3BAA04" wp14:editId="22AC286D">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4" w:history="1">
                              <w:proofErr w:type="gramStart"/>
                              <w:r w:rsidR="00792F8E" w:rsidRPr="00D2231C">
                                <w:rPr>
                                  <w:b/>
                                  <w:bCs/>
                                  <w:color w:val="FFFFFF" w:themeColor="background1"/>
                                  <w:sz w:val="24"/>
                                  <w:szCs w:val="24"/>
                                  <w:u w:val="single"/>
                                </w:rPr>
                                <w:t>cliquez</w:t>
                              </w:r>
                              <w:proofErr w:type="gramEnd"/>
                              <w:r w:rsidR="00792F8E" w:rsidRPr="00D2231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17ECAC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D2231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4" type="#_x0000_t202" style="position:absolute;left:0;text-align:left;margin-left:1044pt;margin-top:621.7pt;width:172.45pt;height:118.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E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mfR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BKKK+E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D2231C" w:rsidP="00792F8E">
                      <w:pPr>
                        <w:jc w:val="center"/>
                        <w:rPr>
                          <w:b/>
                          <w:bCs/>
                          <w:color w:val="FFFFFF" w:themeColor="background1"/>
                          <w:sz w:val="24"/>
                          <w:szCs w:val="24"/>
                          <w:u w:val="single"/>
                        </w:rPr>
                      </w:pPr>
                      <w:hyperlink r:id="rId97" w:history="1">
                        <w:proofErr w:type="gramStart"/>
                        <w:r w:rsidR="00792F8E" w:rsidRPr="00D2231C">
                          <w:rPr>
                            <w:b/>
                            <w:bCs/>
                            <w:color w:val="FFFFFF" w:themeColor="background1"/>
                            <w:sz w:val="24"/>
                            <w:szCs w:val="24"/>
                            <w:u w:val="single"/>
                          </w:rPr>
                          <w:t>cliquez</w:t>
                        </w:r>
                        <w:proofErr w:type="gramEnd"/>
                        <w:r w:rsidR="00792F8E" w:rsidRPr="00D2231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17ECAC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D2231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7008" behindDoc="0" locked="0" layoutInCell="1" allowOverlap="1" wp14:anchorId="12BFACE2" wp14:editId="14135944">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9DACD" id="Forme libre 25" o:spid="_x0000_s1026" style="position:absolute;margin-left:86.05pt;margin-top:18pt;width:137.25pt;height:756pt;z-index:2516270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3392" behindDoc="0" locked="0" layoutInCell="1" allowOverlap="1" wp14:anchorId="1456645E" wp14:editId="455440E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1" style="position:absolute;left:0;text-align:left;margin-left:130.6pt;margin-top:-10.9pt;width:963.35pt;height:88.85pt;z-index:25164339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wX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5bV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zY28F70DAAAECwAADgAAAAAAAAAAAAAAAAAu&#10;AgAAZHJzL2Uyb0RvYy54bWxQSwECLQAUAAYACAAAACEATKuws+IAAAAMAQAADwAAAAAAAAAAAAAA&#10;AAAXBgAAZHJzL2Rvd25yZXYueG1sUEsFBgAAAAAEAAQA8wAAACYHAAAAAA==&#10;">
                <v:rect id="Rectangle 193" o:spid="_x0000_s1112"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3"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0080" behindDoc="0" locked="0" layoutInCell="1" allowOverlap="1" wp14:anchorId="24F489E7" wp14:editId="4C4A7E10">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8">
                            <a:extLst>
                              <a:ext uri="{96DAC541-7B7A-43D3-8B79-37D633B846F1}">
                                <asvg:svgBlip xmlns:asvg="http://schemas.microsoft.com/office/drawing/2016/SVG/main" r:embed="rId99"/>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4" type="#_x0000_t202" style="position:absolute;left:0;text-align:left;margin-left:887pt;margin-top:666.15pt;width:22.7pt;height:2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lV2Q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100"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2128" behindDoc="0" locked="0" layoutInCell="1" allowOverlap="1" wp14:anchorId="6F486F7D" wp14:editId="60D302B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5" type="#_x0000_t202" style="position:absolute;left:0;text-align:left;margin-left:439pt;margin-top:6.05pt;width:22pt;height:30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nJ/se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5E208208" w14:textId="20294ADE" w:rsidR="00067CE6" w:rsidRPr="00067CE6" w:rsidRDefault="00067CE6" w:rsidP="00067CE6">
      <w:pPr>
        <w:rPr>
          <w:lang w:bidi="fr-FR"/>
        </w:rPr>
      </w:pPr>
    </w:p>
    <w:p w14:paraId="6B29F7F1" w14:textId="6A2211B4" w:rsidR="00067CE6" w:rsidRPr="00067CE6" w:rsidRDefault="00067CE6" w:rsidP="00067CE6">
      <w:pPr>
        <w:rPr>
          <w:lang w:bidi="fr-FR"/>
        </w:rPr>
      </w:pPr>
    </w:p>
    <w:p w14:paraId="2F13107C" w14:textId="02F522DC" w:rsidR="00067CE6" w:rsidRPr="00067CE6" w:rsidRDefault="00067CE6" w:rsidP="00067CE6">
      <w:pPr>
        <w:rPr>
          <w:lang w:bidi="fr-FR"/>
        </w:rPr>
      </w:pPr>
    </w:p>
    <w:p w14:paraId="165117B0" w14:textId="10672773" w:rsidR="00067CE6" w:rsidRPr="00067CE6" w:rsidRDefault="00067CE6" w:rsidP="00067CE6">
      <w:pPr>
        <w:rPr>
          <w:lang w:bidi="fr-FR"/>
        </w:rPr>
      </w:pPr>
    </w:p>
    <w:p w14:paraId="510612D8" w14:textId="19318A3A" w:rsidR="00067CE6" w:rsidRPr="00067CE6" w:rsidRDefault="00067CE6" w:rsidP="00067CE6">
      <w:pPr>
        <w:rPr>
          <w:lang w:bidi="fr-FR"/>
        </w:rPr>
      </w:pPr>
    </w:p>
    <w:p w14:paraId="38F53616" w14:textId="6829F2B4" w:rsidR="00067CE6" w:rsidRPr="00067CE6" w:rsidRDefault="00067CE6" w:rsidP="00067CE6">
      <w:pPr>
        <w:rPr>
          <w:lang w:bidi="fr-FR"/>
        </w:rPr>
      </w:pPr>
    </w:p>
    <w:p w14:paraId="5FB16246" w14:textId="05B6440A" w:rsidR="00067CE6" w:rsidRPr="00067CE6" w:rsidRDefault="00067CE6" w:rsidP="00067CE6">
      <w:pPr>
        <w:rPr>
          <w:lang w:bidi="fr-FR"/>
        </w:rPr>
      </w:pPr>
    </w:p>
    <w:p w14:paraId="23BC0075" w14:textId="7E6A5800" w:rsidR="00067CE6" w:rsidRPr="00067CE6" w:rsidRDefault="00067CE6" w:rsidP="00067CE6">
      <w:pPr>
        <w:rPr>
          <w:lang w:bidi="fr-FR"/>
        </w:rPr>
      </w:pPr>
    </w:p>
    <w:p w14:paraId="50BEED7D" w14:textId="47A9A70E" w:rsidR="00067CE6" w:rsidRPr="00067CE6" w:rsidRDefault="00067CE6" w:rsidP="00067CE6">
      <w:pPr>
        <w:rPr>
          <w:lang w:bidi="fr-FR"/>
        </w:rPr>
      </w:pPr>
    </w:p>
    <w:p w14:paraId="527AAB56" w14:textId="44235433" w:rsidR="00067CE6" w:rsidRPr="00067CE6" w:rsidRDefault="00067CE6" w:rsidP="00067CE6">
      <w:pPr>
        <w:rPr>
          <w:lang w:bidi="fr-FR"/>
        </w:rPr>
      </w:pPr>
    </w:p>
    <w:p w14:paraId="2EC18F63" w14:textId="3F30F346" w:rsidR="00067CE6" w:rsidRPr="00067CE6" w:rsidRDefault="00067CE6" w:rsidP="00067CE6">
      <w:pPr>
        <w:rPr>
          <w:lang w:bidi="fr-FR"/>
        </w:rPr>
      </w:pPr>
    </w:p>
    <w:p w14:paraId="5A902F3C" w14:textId="6870FDAA" w:rsidR="00067CE6" w:rsidRPr="00067CE6" w:rsidRDefault="00067CE6" w:rsidP="00067CE6">
      <w:pPr>
        <w:rPr>
          <w:lang w:bidi="fr-FR"/>
        </w:rPr>
      </w:pPr>
    </w:p>
    <w:p w14:paraId="51C0600A" w14:textId="0D4B8682" w:rsidR="00067CE6" w:rsidRPr="00067CE6" w:rsidRDefault="00067CE6" w:rsidP="00067CE6">
      <w:pPr>
        <w:rPr>
          <w:lang w:bidi="fr-FR"/>
        </w:rPr>
      </w:pPr>
    </w:p>
    <w:p w14:paraId="65C1BC49" w14:textId="5461227F" w:rsidR="00067CE6" w:rsidRPr="00067CE6" w:rsidRDefault="00067CE6" w:rsidP="00067CE6">
      <w:pPr>
        <w:rPr>
          <w:lang w:bidi="fr-FR"/>
        </w:rPr>
      </w:pPr>
    </w:p>
    <w:p w14:paraId="2D754425" w14:textId="28660898" w:rsidR="00067CE6" w:rsidRPr="00067CE6" w:rsidRDefault="00067CE6" w:rsidP="00067CE6">
      <w:pPr>
        <w:rPr>
          <w:lang w:bidi="fr-FR"/>
        </w:rPr>
      </w:pPr>
    </w:p>
    <w:p w14:paraId="29A94C3F" w14:textId="5EDEDD95" w:rsidR="00067CE6" w:rsidRPr="00067CE6" w:rsidRDefault="00067CE6" w:rsidP="00067CE6">
      <w:pPr>
        <w:rPr>
          <w:lang w:bidi="fr-FR"/>
        </w:rPr>
      </w:pPr>
    </w:p>
    <w:p w14:paraId="26E78F06" w14:textId="1C669041" w:rsidR="00067CE6" w:rsidRPr="00067CE6" w:rsidRDefault="00067CE6" w:rsidP="00067CE6">
      <w:pPr>
        <w:rPr>
          <w:lang w:bidi="fr-FR"/>
        </w:rPr>
      </w:pPr>
    </w:p>
    <w:p w14:paraId="25B8D47F" w14:textId="3EBCDF88" w:rsidR="00067CE6" w:rsidRPr="00067CE6" w:rsidRDefault="00067CE6" w:rsidP="00067CE6">
      <w:pPr>
        <w:rPr>
          <w:lang w:bidi="fr-FR"/>
        </w:rPr>
      </w:pPr>
    </w:p>
    <w:p w14:paraId="6ED8449D" w14:textId="79CD1D90" w:rsidR="00067CE6" w:rsidRPr="00067CE6" w:rsidRDefault="00067CE6" w:rsidP="00067CE6">
      <w:pPr>
        <w:rPr>
          <w:lang w:bidi="fr-FR"/>
        </w:rPr>
      </w:pPr>
    </w:p>
    <w:p w14:paraId="4CF4181F" w14:textId="4B4E2C03" w:rsidR="00067CE6" w:rsidRPr="00067CE6" w:rsidRDefault="00067CE6" w:rsidP="00067CE6">
      <w:pPr>
        <w:rPr>
          <w:lang w:bidi="fr-FR"/>
        </w:rPr>
      </w:pPr>
    </w:p>
    <w:p w14:paraId="10FB4543" w14:textId="129CCA79" w:rsidR="00067CE6" w:rsidRPr="00067CE6" w:rsidRDefault="00067CE6" w:rsidP="00067CE6">
      <w:pPr>
        <w:rPr>
          <w:lang w:bidi="fr-FR"/>
        </w:rPr>
      </w:pPr>
    </w:p>
    <w:p w14:paraId="2410411A" w14:textId="770C7529" w:rsidR="00067CE6" w:rsidRPr="00067CE6" w:rsidRDefault="00067CE6" w:rsidP="00067CE6">
      <w:pPr>
        <w:rPr>
          <w:lang w:bidi="fr-FR"/>
        </w:rPr>
      </w:pPr>
    </w:p>
    <w:p w14:paraId="37C961EC" w14:textId="43BE72ED" w:rsidR="00067CE6" w:rsidRPr="00067CE6" w:rsidRDefault="00067CE6" w:rsidP="00067CE6">
      <w:pPr>
        <w:rPr>
          <w:lang w:bidi="fr-FR"/>
        </w:rPr>
      </w:pPr>
    </w:p>
    <w:p w14:paraId="7C4BBFEA" w14:textId="010E81B4" w:rsidR="00067CE6" w:rsidRPr="00067CE6" w:rsidRDefault="00067CE6" w:rsidP="00067CE6">
      <w:pPr>
        <w:rPr>
          <w:lang w:bidi="fr-FR"/>
        </w:rPr>
      </w:pPr>
    </w:p>
    <w:p w14:paraId="24927616" w14:textId="21C8FD77" w:rsidR="00067CE6" w:rsidRPr="00067CE6" w:rsidRDefault="00067CE6" w:rsidP="00067CE6">
      <w:pPr>
        <w:rPr>
          <w:lang w:bidi="fr-FR"/>
        </w:rPr>
      </w:pPr>
    </w:p>
    <w:p w14:paraId="36B08A8C" w14:textId="2DBFE38E" w:rsidR="00067CE6" w:rsidRPr="00067CE6" w:rsidRDefault="00067CE6" w:rsidP="00067CE6">
      <w:pPr>
        <w:rPr>
          <w:lang w:bidi="fr-FR"/>
        </w:rPr>
      </w:pPr>
    </w:p>
    <w:p w14:paraId="358993B5" w14:textId="79F4476A" w:rsidR="00067CE6" w:rsidRPr="00067CE6" w:rsidRDefault="00067CE6" w:rsidP="00067CE6">
      <w:pPr>
        <w:rPr>
          <w:lang w:bidi="fr-FR"/>
        </w:rPr>
      </w:pPr>
    </w:p>
    <w:p w14:paraId="2B64A458" w14:textId="21E23996" w:rsidR="00067CE6" w:rsidRPr="00067CE6" w:rsidRDefault="00067CE6" w:rsidP="00067CE6">
      <w:pPr>
        <w:rPr>
          <w:lang w:bidi="fr-FR"/>
        </w:rPr>
      </w:pPr>
    </w:p>
    <w:p w14:paraId="0C8E5A2F" w14:textId="4C267A97" w:rsidR="00067CE6" w:rsidRPr="00067CE6" w:rsidRDefault="00067CE6" w:rsidP="00067CE6">
      <w:pPr>
        <w:rPr>
          <w:lang w:bidi="fr-FR"/>
        </w:rPr>
      </w:pPr>
    </w:p>
    <w:p w14:paraId="7B39D190" w14:textId="09851DDB" w:rsidR="00067CE6" w:rsidRPr="00067CE6" w:rsidRDefault="00067CE6" w:rsidP="00067CE6">
      <w:pPr>
        <w:rPr>
          <w:lang w:bidi="fr-FR"/>
        </w:rPr>
      </w:pPr>
    </w:p>
    <w:p w14:paraId="75049199" w14:textId="53E4B824" w:rsidR="00067CE6" w:rsidRPr="00067CE6" w:rsidRDefault="00067CE6" w:rsidP="00067CE6">
      <w:pPr>
        <w:rPr>
          <w:lang w:bidi="fr-FR"/>
        </w:rPr>
      </w:pPr>
    </w:p>
    <w:p w14:paraId="384002D7" w14:textId="0AB9C4AE" w:rsidR="00067CE6" w:rsidRPr="00067CE6" w:rsidRDefault="00067CE6" w:rsidP="00067CE6">
      <w:pPr>
        <w:rPr>
          <w:lang w:bidi="fr-FR"/>
        </w:rPr>
      </w:pPr>
    </w:p>
    <w:p w14:paraId="13BB0122" w14:textId="7404EE21" w:rsidR="00067CE6" w:rsidRPr="00067CE6" w:rsidRDefault="00067CE6" w:rsidP="00067CE6">
      <w:pPr>
        <w:rPr>
          <w:lang w:bidi="fr-FR"/>
        </w:rPr>
      </w:pPr>
    </w:p>
    <w:p w14:paraId="63AEE3A8" w14:textId="3E13F0A4" w:rsidR="00067CE6" w:rsidRPr="00067CE6" w:rsidRDefault="00067CE6" w:rsidP="00067CE6">
      <w:pPr>
        <w:rPr>
          <w:lang w:bidi="fr-FR"/>
        </w:rPr>
      </w:pPr>
    </w:p>
    <w:p w14:paraId="5EE0221E" w14:textId="5789C3E5" w:rsidR="00067CE6" w:rsidRPr="00067CE6" w:rsidRDefault="00067CE6" w:rsidP="00067CE6">
      <w:pPr>
        <w:rPr>
          <w:lang w:bidi="fr-FR"/>
        </w:rPr>
      </w:pPr>
    </w:p>
    <w:p w14:paraId="5B2D10B7" w14:textId="1255E1AA" w:rsidR="00067CE6" w:rsidRPr="00067CE6" w:rsidRDefault="00067CE6" w:rsidP="00067CE6">
      <w:pPr>
        <w:rPr>
          <w:lang w:bidi="fr-FR"/>
        </w:rPr>
      </w:pPr>
    </w:p>
    <w:p w14:paraId="408C1FBA" w14:textId="02F7A88A" w:rsidR="00067CE6" w:rsidRPr="00067CE6" w:rsidRDefault="00067CE6" w:rsidP="00067CE6">
      <w:pPr>
        <w:rPr>
          <w:lang w:bidi="fr-FR"/>
        </w:rPr>
      </w:pPr>
    </w:p>
    <w:p w14:paraId="440BF36C" w14:textId="198659F7" w:rsidR="00067CE6" w:rsidRPr="00067CE6" w:rsidRDefault="00067CE6" w:rsidP="00067CE6">
      <w:pPr>
        <w:rPr>
          <w:lang w:bidi="fr-FR"/>
        </w:rPr>
      </w:pPr>
    </w:p>
    <w:p w14:paraId="52362981" w14:textId="577D777F" w:rsidR="00067CE6" w:rsidRPr="00067CE6" w:rsidRDefault="00067CE6" w:rsidP="00067CE6">
      <w:pPr>
        <w:rPr>
          <w:lang w:bidi="fr-FR"/>
        </w:rPr>
      </w:pPr>
    </w:p>
    <w:p w14:paraId="5B5DFEBC" w14:textId="14EEA0A5" w:rsidR="00067CE6" w:rsidRPr="00067CE6" w:rsidRDefault="00067CE6" w:rsidP="00067CE6">
      <w:pPr>
        <w:rPr>
          <w:lang w:bidi="fr-FR"/>
        </w:rPr>
      </w:pPr>
    </w:p>
    <w:p w14:paraId="3626A140" w14:textId="0304D6CA" w:rsidR="00067CE6" w:rsidRPr="00067CE6" w:rsidRDefault="00067CE6" w:rsidP="00067CE6">
      <w:pPr>
        <w:rPr>
          <w:lang w:bidi="fr-FR"/>
        </w:rPr>
      </w:pPr>
    </w:p>
    <w:p w14:paraId="6BB0C23F" w14:textId="7718D3EF" w:rsidR="00067CE6" w:rsidRPr="00067CE6" w:rsidRDefault="00067CE6" w:rsidP="00067CE6">
      <w:pPr>
        <w:rPr>
          <w:lang w:bidi="fr-FR"/>
        </w:rPr>
      </w:pPr>
    </w:p>
    <w:p w14:paraId="0E878212" w14:textId="2B95C223" w:rsidR="00067CE6" w:rsidRPr="00067CE6" w:rsidRDefault="00067CE6" w:rsidP="00067CE6">
      <w:pPr>
        <w:rPr>
          <w:lang w:bidi="fr-FR"/>
        </w:rPr>
      </w:pPr>
    </w:p>
    <w:p w14:paraId="2AE64297" w14:textId="5E9570CC" w:rsidR="00067CE6" w:rsidRPr="00067CE6" w:rsidRDefault="00067CE6" w:rsidP="00067CE6">
      <w:pPr>
        <w:rPr>
          <w:lang w:bidi="fr-FR"/>
        </w:rPr>
      </w:pPr>
    </w:p>
    <w:p w14:paraId="26152910" w14:textId="14D51452" w:rsidR="00067CE6" w:rsidRPr="00067CE6" w:rsidRDefault="00067CE6" w:rsidP="00067CE6">
      <w:pPr>
        <w:rPr>
          <w:lang w:bidi="fr-FR"/>
        </w:rPr>
      </w:pPr>
    </w:p>
    <w:p w14:paraId="4D794888" w14:textId="40E072D5" w:rsidR="00067CE6" w:rsidRPr="00067CE6" w:rsidRDefault="00067CE6" w:rsidP="00067CE6">
      <w:pPr>
        <w:rPr>
          <w:lang w:bidi="fr-FR"/>
        </w:rPr>
      </w:pPr>
    </w:p>
    <w:p w14:paraId="7DA21EA8" w14:textId="14576B6B" w:rsidR="00067CE6" w:rsidRPr="00067CE6" w:rsidRDefault="00067CE6" w:rsidP="00067CE6">
      <w:pPr>
        <w:rPr>
          <w:lang w:bidi="fr-FR"/>
        </w:rPr>
      </w:pPr>
    </w:p>
    <w:p w14:paraId="57068E14" w14:textId="31858AC1" w:rsidR="00067CE6" w:rsidRPr="00067CE6" w:rsidRDefault="00067CE6" w:rsidP="00067CE6">
      <w:pPr>
        <w:rPr>
          <w:lang w:bidi="fr-FR"/>
        </w:rPr>
      </w:pPr>
    </w:p>
    <w:p w14:paraId="6B28E0C2" w14:textId="1A4359BB" w:rsidR="00067CE6" w:rsidRPr="00067CE6" w:rsidRDefault="00067CE6" w:rsidP="00067CE6">
      <w:pPr>
        <w:rPr>
          <w:lang w:bidi="fr-FR"/>
        </w:rPr>
      </w:pPr>
    </w:p>
    <w:p w14:paraId="24D61A1A" w14:textId="3962F113" w:rsidR="00067CE6" w:rsidRPr="00067CE6" w:rsidRDefault="00067CE6" w:rsidP="00067CE6">
      <w:pPr>
        <w:rPr>
          <w:lang w:bidi="fr-FR"/>
        </w:rPr>
      </w:pPr>
    </w:p>
    <w:p w14:paraId="4AC8E942" w14:textId="0183F497" w:rsidR="00067CE6" w:rsidRPr="00067CE6" w:rsidRDefault="00D2231C" w:rsidP="00067CE6">
      <w:pPr>
        <w:rPr>
          <w:lang w:bidi="fr-FR"/>
        </w:rPr>
      </w:pPr>
      <w:r w:rsidRPr="00792F8E">
        <w:rPr>
          <w:noProof/>
          <w:lang w:bidi="fr-FR"/>
        </w:rPr>
        <mc:AlternateContent>
          <mc:Choice Requires="wps">
            <w:drawing>
              <wp:anchor distT="0" distB="0" distL="114300" distR="114300" simplePos="0" relativeHeight="251659776" behindDoc="0" locked="0" layoutInCell="1" allowOverlap="1" wp14:anchorId="6137442D" wp14:editId="3E4AF0FD">
                <wp:simplePos x="0" y="0"/>
                <wp:positionH relativeFrom="margin">
                  <wp:align>right</wp:align>
                </wp:positionH>
                <wp:positionV relativeFrom="paragraph">
                  <wp:posOffset>32385</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101">
                            <a:extLst>
                              <a:ext uri="{96DAC541-7B7A-43D3-8B79-37D633B846F1}">
                                <asvg:svgBlip xmlns:asvg="http://schemas.microsoft.com/office/drawing/2016/SVG/main" r:embed="rId102"/>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10" style="position:absolute;margin-left:-16.2pt;margin-top:2.55pt;width:35pt;height:31.3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d8V1V2wAAAAQBAAAPAAAA&#10;ZHJzL2Rvd25yZXYueG1sTI9BS8NAFITvgv9heYIXsZsIpiXmpWihHhQFU+15mzyT0OzbkN026b/v&#10;60mPwwwz32TLyXbqSINvHSPEswgUcemqlmuE7836fgHKB8OV6RwTwok8LPPrq8yklRv5i45FqJWU&#10;sE8NQhNCn2rty4as8TPXE4v36wZrgsih1tVgRim3nX6IokRb07IsNKanVUPlvjhYhO2Lex8/Pvln&#10;sz+tqLh7fVtv4wTx9mZ6fgIVaAp/YbjgCzrkwrRzB6686hDkSEB4jEGJOY9E7hCS+QJ0nun/8PkZ&#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" stroked="f" strokeweight="1pt">
                <v:fill r:id="rId103"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36858EFC" w14:textId="3CCB2D9E" w:rsidR="00067CE6" w:rsidRPr="00067CE6" w:rsidRDefault="00067CE6" w:rsidP="00067CE6">
      <w:pPr>
        <w:rPr>
          <w:lang w:bidi="fr-FR"/>
        </w:rPr>
      </w:pPr>
    </w:p>
    <w:p w14:paraId="59A1D898" w14:textId="30FF2306" w:rsidR="00067CE6" w:rsidRPr="00067CE6" w:rsidRDefault="00067CE6" w:rsidP="00067CE6">
      <w:pPr>
        <w:rPr>
          <w:lang w:bidi="fr-FR"/>
        </w:rPr>
      </w:pPr>
    </w:p>
    <w:p w14:paraId="46EF74EC" w14:textId="30BFF429" w:rsidR="00067CE6" w:rsidRPr="00067CE6" w:rsidRDefault="00067CE6" w:rsidP="00067CE6">
      <w:pPr>
        <w:rPr>
          <w:lang w:bidi="fr-FR"/>
        </w:rPr>
      </w:pPr>
    </w:p>
    <w:p w14:paraId="28BF1BDD" w14:textId="51455991" w:rsidR="00067CE6" w:rsidRPr="00067CE6" w:rsidRDefault="007751C3" w:rsidP="00067CE6">
      <w:pPr>
        <w:rPr>
          <w:lang w:bidi="fr-FR"/>
        </w:rPr>
      </w:pPr>
      <w:r w:rsidRPr="00EC4912">
        <w:rPr>
          <w:noProof/>
          <w:lang w:bidi="fr-FR"/>
        </w:rPr>
        <mc:AlternateContent>
          <mc:Choice Requires="wpg">
            <w:drawing>
              <wp:anchor distT="0" distB="0" distL="114300" distR="114300" simplePos="0" relativeHeight="251612672" behindDoc="0" locked="0" layoutInCell="1" allowOverlap="1" wp14:anchorId="50595FB6" wp14:editId="40BCE516">
                <wp:simplePos x="0" y="0"/>
                <wp:positionH relativeFrom="column">
                  <wp:posOffset>7219950</wp:posOffset>
                </wp:positionH>
                <wp:positionV relativeFrom="paragraph">
                  <wp:posOffset>83185</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729680C5" w:rsidR="00EC4912" w:rsidRPr="00E8742B" w:rsidRDefault="00EC12B0" w:rsidP="00EC4912">
                              <w:pPr>
                                <w:jc w:val="center"/>
                                <w:rPr>
                                  <w:rFonts w:ascii="Calibri" w:hAnsi="Calibri" w:cs="Calibri"/>
                                  <w:color w:val="FFFFFF"/>
                                  <w:sz w:val="18"/>
                                  <w:szCs w:val="18"/>
                                </w:rPr>
                              </w:pPr>
                              <w:proofErr w:type="gramStart"/>
                              <w:r>
                                <w:rPr>
                                  <w:rFonts w:ascii="Calibri" w:hAnsi="Calibri" w:cs="Calibri"/>
                                  <w:color w:val="FFFFFF"/>
                                  <w:sz w:val="18"/>
                                  <w:szCs w:val="18"/>
                                </w:rPr>
                                <w:t>53</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740293" y="1065945"/>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4BA26C5D" w:rsidR="00EC4912" w:rsidRPr="00E8742B" w:rsidRDefault="00000454" w:rsidP="00EC4912">
                              <w:pPr>
                                <w:jc w:val="center"/>
                                <w:rPr>
                                  <w:rFonts w:ascii="Calibri" w:hAnsi="Calibri" w:cs="Calibri"/>
                                  <w:color w:val="FFFFFF"/>
                                  <w:sz w:val="18"/>
                                  <w:szCs w:val="18"/>
                                </w:rPr>
                              </w:pPr>
                              <w:r>
                                <w:rPr>
                                  <w:rFonts w:ascii="Calibri" w:hAnsi="Calibri" w:cs="Calibri"/>
                                  <w:color w:val="FFFFFF"/>
                                  <w:sz w:val="18"/>
                                  <w:szCs w:val="18"/>
                                </w:rPr>
                                <w:t>39</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0C93084B" w:rsidR="00EC4912" w:rsidRPr="00A24434" w:rsidRDefault="003819D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125944"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11" style="position:absolute;margin-left:568.5pt;margin-top:6.55pt;width:457.25pt;height:118pt;z-index:251612672;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">
                <v:oval id="Ellipse 185" o:spid="_x0000_s1112"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729680C5" w:rsidR="00EC4912" w:rsidRPr="00E8742B" w:rsidRDefault="00EC12B0" w:rsidP="00EC4912">
                        <w:pPr>
                          <w:jc w:val="center"/>
                          <w:rPr>
                            <w:rFonts w:ascii="Calibri" w:hAnsi="Calibri" w:cs="Calibri"/>
                            <w:color w:val="FFFFFF"/>
                            <w:sz w:val="18"/>
                            <w:szCs w:val="18"/>
                          </w:rPr>
                        </w:pPr>
                        <w:proofErr w:type="gramStart"/>
                        <w:r>
                          <w:rPr>
                            <w:rFonts w:ascii="Calibri" w:hAnsi="Calibri" w:cs="Calibri"/>
                            <w:color w:val="FFFFFF"/>
                            <w:sz w:val="18"/>
                            <w:szCs w:val="18"/>
                          </w:rPr>
                          <w:t>53</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113" style="position:absolute;left:7402;top:10659;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4BA26C5D" w:rsidR="00EC4912" w:rsidRPr="00E8742B" w:rsidRDefault="00000454" w:rsidP="00EC4912">
                        <w:pPr>
                          <w:jc w:val="center"/>
                          <w:rPr>
                            <w:rFonts w:ascii="Calibri" w:hAnsi="Calibri" w:cs="Calibri"/>
                            <w:color w:val="FFFFFF"/>
                            <w:sz w:val="18"/>
                            <w:szCs w:val="18"/>
                          </w:rPr>
                        </w:pPr>
                        <w:r>
                          <w:rPr>
                            <w:rFonts w:ascii="Calibri" w:hAnsi="Calibri" w:cs="Calibri"/>
                            <w:color w:val="FFFFFF"/>
                            <w:sz w:val="18"/>
                            <w:szCs w:val="18"/>
                          </w:rPr>
                          <w:t>39</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114"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0C93084B" w:rsidR="00EC4912" w:rsidRPr="00A24434" w:rsidRDefault="003819D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v:shape id="Zone de texte 190" o:spid="_x0000_s1115" type="#_x0000_t202" style="position:absolute;left:11259;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16"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7"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0442CE53" w14:textId="178D2553" w:rsidR="00067CE6" w:rsidRPr="00067CE6" w:rsidRDefault="00067CE6" w:rsidP="00067CE6">
      <w:pPr>
        <w:rPr>
          <w:lang w:bidi="fr-FR"/>
        </w:rPr>
      </w:pPr>
    </w:p>
    <w:p w14:paraId="088A039E" w14:textId="6C89FE31" w:rsidR="00067CE6" w:rsidRPr="00067CE6" w:rsidRDefault="007751C3" w:rsidP="00067CE6">
      <w:pPr>
        <w:rPr>
          <w:lang w:bidi="fr-FR"/>
        </w:rPr>
      </w:pPr>
      <w:r>
        <w:rPr>
          <w:noProof/>
        </w:rPr>
        <mc:AlternateContent>
          <mc:Choice Requires="wps">
            <w:drawing>
              <wp:anchor distT="0" distB="0" distL="114300" distR="114300" simplePos="0" relativeHeight="251711488" behindDoc="0" locked="0" layoutInCell="1" allowOverlap="1" wp14:anchorId="7F0BA22F" wp14:editId="18E3D687">
                <wp:simplePos x="0" y="0"/>
                <wp:positionH relativeFrom="column">
                  <wp:posOffset>10223500</wp:posOffset>
                </wp:positionH>
                <wp:positionV relativeFrom="paragraph">
                  <wp:posOffset>6985</wp:posOffset>
                </wp:positionV>
                <wp:extent cx="6350" cy="267943"/>
                <wp:effectExtent l="0" t="0" r="31750" b="0"/>
                <wp:wrapNone/>
                <wp:docPr id="8" name="Connecteur droit 8"/>
                <wp:cNvGraphicFramePr/>
                <a:graphic xmlns:a="http://schemas.openxmlformats.org/drawingml/2006/main">
                  <a:graphicData uri="http://schemas.microsoft.com/office/word/2010/wordprocessingShape">
                    <wps:wsp>
                      <wps:cNvCnPr/>
                      <wps:spPr>
                        <a:xfrm flipH="1">
                          <a:off x="0" y="0"/>
                          <a:ext cx="6350" cy="267943"/>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4A1DC4A" id="Connecteur droit 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55pt" to="80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" strokecolor="#63a7da">
                <v:stroke dashstyle="dash"/>
              </v:line>
            </w:pict>
          </mc:Fallback>
        </mc:AlternateContent>
      </w:r>
    </w:p>
    <w:p w14:paraId="310AF723" w14:textId="1E2D922A" w:rsidR="00067CE6" w:rsidRDefault="00067CE6" w:rsidP="00067CE6">
      <w:pPr>
        <w:rPr>
          <w:lang w:bidi="fr-FR"/>
        </w:rPr>
      </w:pPr>
    </w:p>
    <w:p w14:paraId="023ECBA4" w14:textId="6AE95016" w:rsidR="00067CE6" w:rsidRPr="00067CE6" w:rsidRDefault="00D2231C" w:rsidP="00067CE6">
      <w:pPr>
        <w:rPr>
          <w:lang w:bidi="fr-FR"/>
        </w:rPr>
      </w:pPr>
      <w:r>
        <w:rPr>
          <w:noProof/>
        </w:rPr>
        <mc:AlternateContent>
          <mc:Choice Requires="wps">
            <w:drawing>
              <wp:anchor distT="0" distB="0" distL="114300" distR="114300" simplePos="0" relativeHeight="251619840" behindDoc="0" locked="0" layoutInCell="1" allowOverlap="1" wp14:anchorId="644DEEB1" wp14:editId="7ABD9D2F">
                <wp:simplePos x="0" y="0"/>
                <wp:positionH relativeFrom="column">
                  <wp:posOffset>10861675</wp:posOffset>
                </wp:positionH>
                <wp:positionV relativeFrom="paragraph">
                  <wp:posOffset>120650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1A15302B" w:rsidR="00DD3AC6" w:rsidRPr="00E8742B" w:rsidRDefault="00C53EED" w:rsidP="00DD3AC6">
                            <w:pPr>
                              <w:jc w:val="center"/>
                              <w:rPr>
                                <w:rFonts w:ascii="Calibri" w:hAnsi="Calibri" w:cs="Calibri"/>
                                <w:color w:val="FFFFFF"/>
                                <w:sz w:val="18"/>
                                <w:szCs w:val="18"/>
                              </w:rPr>
                            </w:pPr>
                            <w:proofErr w:type="gramStart"/>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9" style="position:absolute;margin-left:855.25pt;margin-top:9.5pt;width:67.45pt;height:39.7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" fillcolor="#63a7da" strokecolor="#63a7da" strokeweight="1pt">
                <v:stroke joinstyle="miter"/>
                <v:textbox>
                  <w:txbxContent>
                    <w:p w14:paraId="10607B4C" w14:textId="1A15302B" w:rsidR="00DD3AC6" w:rsidRPr="00E8742B" w:rsidRDefault="00C53EED" w:rsidP="00DD3AC6">
                      <w:pPr>
                        <w:jc w:val="center"/>
                        <w:rPr>
                          <w:rFonts w:ascii="Calibri" w:hAnsi="Calibri" w:cs="Calibri"/>
                          <w:color w:val="FFFFFF"/>
                          <w:sz w:val="18"/>
                          <w:szCs w:val="18"/>
                        </w:rPr>
                      </w:pPr>
                      <w:proofErr w:type="gramStart"/>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638272" behindDoc="0" locked="0" layoutInCell="1" allowOverlap="1" wp14:anchorId="371FCF34" wp14:editId="4DCEBF59">
                <wp:simplePos x="0" y="0"/>
                <wp:positionH relativeFrom="column">
                  <wp:posOffset>11938000</wp:posOffset>
                </wp:positionH>
                <wp:positionV relativeFrom="paragraph">
                  <wp:posOffset>133350</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53421C13" w:rsidR="00A24434" w:rsidRPr="00E8742B" w:rsidRDefault="00A24434" w:rsidP="00A24434">
                            <w:pPr>
                              <w:jc w:val="center"/>
                              <w:rPr>
                                <w:rFonts w:ascii="Calibri" w:hAnsi="Calibri" w:cs="Calibri"/>
                                <w:color w:val="FFFFFF"/>
                                <w:sz w:val="18"/>
                                <w:szCs w:val="18"/>
                              </w:rPr>
                            </w:pPr>
                            <w:r w:rsidRPr="00E8742B">
                              <w:rPr>
                                <w:rFonts w:ascii="Calibri" w:hAnsi="Calibri" w:cs="Calibri"/>
                                <w:color w:val="FFFFFF"/>
                                <w:sz w:val="18"/>
                                <w:szCs w:val="18"/>
                              </w:rPr>
                              <w:t>1</w:t>
                            </w:r>
                            <w:r w:rsidR="00C53EED">
                              <w:rPr>
                                <w:rFonts w:ascii="Calibri" w:hAnsi="Calibri" w:cs="Calibri"/>
                                <w:color w:val="FFFFFF"/>
                                <w:sz w:val="18"/>
                                <w:szCs w:val="18"/>
                              </w:rPr>
                              <w:t>4</w:t>
                            </w:r>
                            <w:r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120" style="position:absolute;margin-left:940pt;margin-top:10.5pt;width:67.45pt;height:39.3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Psdw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" fillcolor="#63a7da" strokecolor="#63a7da" strokeweight="1pt">
                <v:stroke joinstyle="miter"/>
                <v:textbox>
                  <w:txbxContent>
                    <w:p w14:paraId="3CDBC110" w14:textId="53421C13" w:rsidR="00A24434" w:rsidRPr="00E8742B" w:rsidRDefault="00A24434" w:rsidP="00A24434">
                      <w:pPr>
                        <w:jc w:val="center"/>
                        <w:rPr>
                          <w:rFonts w:ascii="Calibri" w:hAnsi="Calibri" w:cs="Calibri"/>
                          <w:color w:val="FFFFFF"/>
                          <w:sz w:val="18"/>
                          <w:szCs w:val="18"/>
                        </w:rPr>
                      </w:pPr>
                      <w:r w:rsidRPr="00E8742B">
                        <w:rPr>
                          <w:rFonts w:ascii="Calibri" w:hAnsi="Calibri" w:cs="Calibri"/>
                          <w:color w:val="FFFFFF"/>
                          <w:sz w:val="18"/>
                          <w:szCs w:val="18"/>
                        </w:rPr>
                        <w:t>1</w:t>
                      </w:r>
                      <w:r w:rsidR="00C53EED">
                        <w:rPr>
                          <w:rFonts w:ascii="Calibri" w:hAnsi="Calibri" w:cs="Calibri"/>
                          <w:color w:val="FFFFFF"/>
                          <w:sz w:val="18"/>
                          <w:szCs w:val="18"/>
                        </w:rPr>
                        <w:t>4</w:t>
                      </w:r>
                      <w:r w:rsidRPr="00E8742B">
                        <w:rPr>
                          <w:rFonts w:ascii="Calibri" w:hAnsi="Calibri" w:cs="Calibri"/>
                          <w:color w:val="FFFFFF"/>
                          <w:sz w:val="18"/>
                          <w:szCs w:val="18"/>
                        </w:rPr>
                        <w:t xml:space="preserve"> inscrits</w:t>
                      </w:r>
                    </w:p>
                  </w:txbxContent>
                </v:textbox>
              </v:oval>
            </w:pict>
          </mc:Fallback>
        </mc:AlternateContent>
      </w:r>
      <w:r w:rsidR="00225AC9">
        <w:rPr>
          <w:noProof/>
          <w:lang w:bidi="fr-FR"/>
        </w:rPr>
        <w:drawing>
          <wp:anchor distT="0" distB="0" distL="114300" distR="114300" simplePos="0" relativeHeight="251709440" behindDoc="1" locked="0" layoutInCell="1" allowOverlap="1" wp14:anchorId="3DF6E7D0" wp14:editId="150ACE78">
            <wp:simplePos x="0" y="0"/>
            <wp:positionH relativeFrom="margin">
              <wp:posOffset>5287010</wp:posOffset>
            </wp:positionH>
            <wp:positionV relativeFrom="paragraph">
              <wp:posOffset>52366</wp:posOffset>
            </wp:positionV>
            <wp:extent cx="385644" cy="385644"/>
            <wp:effectExtent l="0" t="0" r="0" b="0"/>
            <wp:wrapNone/>
            <wp:docPr id="59" name="Graphique 59" descr="Sciences de l’apprentissage à distanc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que 59" descr="Sciences de l’apprentissage à distance avec un remplissage uni"/>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85644" cy="385644"/>
                    </a:xfrm>
                    <a:prstGeom prst="rect">
                      <a:avLst/>
                    </a:prstGeom>
                  </pic:spPr>
                </pic:pic>
              </a:graphicData>
            </a:graphic>
            <wp14:sizeRelH relativeFrom="margin">
              <wp14:pctWidth>0</wp14:pctWidth>
            </wp14:sizeRelH>
            <wp14:sizeRelV relativeFrom="margin">
              <wp14:pctHeight>0</wp14:pctHeight>
            </wp14:sizeRelV>
          </wp:anchor>
        </w:drawing>
      </w:r>
      <w:r w:rsidR="00067CE6">
        <w:rPr>
          <w:noProof/>
        </w:rPr>
        <mc:AlternateContent>
          <mc:Choice Requires="wpg">
            <w:drawing>
              <wp:anchor distT="0" distB="0" distL="114300" distR="114300" simplePos="0" relativeHeight="251708416" behindDoc="1" locked="0" layoutInCell="1" allowOverlap="1" wp14:anchorId="468B83A5" wp14:editId="42BD04ED">
                <wp:simplePos x="0" y="0"/>
                <wp:positionH relativeFrom="column">
                  <wp:posOffset>5238750</wp:posOffset>
                </wp:positionH>
                <wp:positionV relativeFrom="paragraph">
                  <wp:posOffset>22860</wp:posOffset>
                </wp:positionV>
                <wp:extent cx="481671" cy="446814"/>
                <wp:effectExtent l="0" t="0" r="0" b="0"/>
                <wp:wrapNone/>
                <wp:docPr id="10" name="Graphique 8"/>
                <wp:cNvGraphicFramePr/>
                <a:graphic xmlns:a="http://schemas.openxmlformats.org/drawingml/2006/main">
                  <a:graphicData uri="http://schemas.microsoft.com/office/word/2010/wordprocessingGroup">
                    <wpg:wgp>
                      <wpg:cNvGrpSpPr/>
                      <wpg:grpSpPr>
                        <a:xfrm>
                          <a:off x="0" y="0"/>
                          <a:ext cx="481671" cy="446814"/>
                          <a:chOff x="0" y="0"/>
                          <a:chExt cx="481671" cy="446814"/>
                        </a:xfrm>
                        <a:solidFill>
                          <a:srgbClr val="63A7DA"/>
                        </a:solidFill>
                      </wpg:grpSpPr>
                      <wps:wsp>
                        <wps:cNvPr id="14" name="Forme libre : forme 14"/>
                        <wps:cNvSpPr/>
                        <wps:spPr>
                          <a:xfrm>
                            <a:off x="335904" y="312456"/>
                            <a:ext cx="10327" cy="9525"/>
                          </a:xfrm>
                          <a:custGeom>
                            <a:avLst/>
                            <a:gdLst>
                              <a:gd name="connsiteX0" fmla="*/ 5628 w 10327"/>
                              <a:gd name="connsiteY0" fmla="*/ 55 h 9525"/>
                              <a:gd name="connsiteX1" fmla="*/ 59 w 10327"/>
                              <a:gd name="connsiteY1" fmla="*/ 4360 h 9525"/>
                              <a:gd name="connsiteX2" fmla="*/ 4700 w 10327"/>
                              <a:gd name="connsiteY2" fmla="*/ 9525 h 9525"/>
                              <a:gd name="connsiteX3" fmla="*/ 5628 w 10327"/>
                              <a:gd name="connsiteY3" fmla="*/ 9525 h 9525"/>
                              <a:gd name="connsiteX4" fmla="*/ 10268 w 10327"/>
                              <a:gd name="connsiteY4" fmla="*/ 4360 h 9525"/>
                              <a:gd name="connsiteX5" fmla="*/ 5628 w 10327"/>
                              <a:gd name="connsiteY5" fmla="*/ 55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327" h="9525">
                                <a:moveTo>
                                  <a:pt x="5628" y="55"/>
                                </a:moveTo>
                                <a:cubicBezTo>
                                  <a:pt x="2844" y="-375"/>
                                  <a:pt x="59" y="1777"/>
                                  <a:pt x="59" y="4360"/>
                                </a:cubicBezTo>
                                <a:cubicBezTo>
                                  <a:pt x="-405" y="6942"/>
                                  <a:pt x="1916" y="9525"/>
                                  <a:pt x="4700" y="9525"/>
                                </a:cubicBezTo>
                                <a:cubicBezTo>
                                  <a:pt x="5164" y="9525"/>
                                  <a:pt x="5164" y="9525"/>
                                  <a:pt x="5628" y="9525"/>
                                </a:cubicBezTo>
                                <a:cubicBezTo>
                                  <a:pt x="8412" y="9095"/>
                                  <a:pt x="10732" y="6942"/>
                                  <a:pt x="10268" y="4360"/>
                                </a:cubicBezTo>
                                <a:cubicBezTo>
                                  <a:pt x="10268" y="1777"/>
                                  <a:pt x="7948" y="55"/>
                                  <a:pt x="5628" y="55"/>
                                </a:cubicBez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orme libre : forme 15"/>
                        <wps:cNvSpPr/>
                        <wps:spPr>
                          <a:xfrm>
                            <a:off x="303945"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orme libre : forme 20"/>
                        <wps:cNvSpPr/>
                        <wps:spPr>
                          <a:xfrm>
                            <a:off x="273318"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orme libre : forme 21"/>
                        <wps:cNvSpPr/>
                        <wps:spPr>
                          <a:xfrm>
                            <a:off x="239443"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e libre : forme 41"/>
                        <wps:cNvSpPr/>
                        <wps:spPr>
                          <a:xfrm>
                            <a:off x="208353"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e libre : forme 42"/>
                        <wps:cNvSpPr/>
                        <wps:spPr>
                          <a:xfrm>
                            <a:off x="177726"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e libre : forme 44"/>
                        <wps:cNvSpPr/>
                        <wps:spPr>
                          <a:xfrm>
                            <a:off x="147100"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 forme 55"/>
                        <wps:cNvSpPr/>
                        <wps:spPr>
                          <a:xfrm>
                            <a:off x="303945" y="116223"/>
                            <a:ext cx="30626" cy="28410"/>
                          </a:xfrm>
                          <a:custGeom>
                            <a:avLst/>
                            <a:gdLst>
                              <a:gd name="connsiteX0" fmla="*/ 15313 w 30626"/>
                              <a:gd name="connsiteY0" fmla="*/ 28410 h 28410"/>
                              <a:gd name="connsiteX1" fmla="*/ 30627 w 30626"/>
                              <a:gd name="connsiteY1" fmla="*/ 14205 h 28410"/>
                              <a:gd name="connsiteX2" fmla="*/ 15313 w 30626"/>
                              <a:gd name="connsiteY2" fmla="*/ 0 h 28410"/>
                              <a:gd name="connsiteX3" fmla="*/ 0 w 30626"/>
                              <a:gd name="connsiteY3" fmla="*/ 14205 h 28410"/>
                              <a:gd name="connsiteX4" fmla="*/ 0 w 30626"/>
                              <a:gd name="connsiteY4" fmla="*/ 14205 h 28410"/>
                              <a:gd name="connsiteX5" fmla="*/ 15313 w 30626"/>
                              <a:gd name="connsiteY5" fmla="*/ 28410 h 28410"/>
                              <a:gd name="connsiteX6" fmla="*/ 15313 w 30626"/>
                              <a:gd name="connsiteY6" fmla="*/ 9470 h 28410"/>
                              <a:gd name="connsiteX7" fmla="*/ 19954 w 30626"/>
                              <a:gd name="connsiteY7" fmla="*/ 14636 h 28410"/>
                              <a:gd name="connsiteX8" fmla="*/ 15313 w 30626"/>
                              <a:gd name="connsiteY8" fmla="*/ 18940 h 28410"/>
                              <a:gd name="connsiteX9" fmla="*/ 9745 w 30626"/>
                              <a:gd name="connsiteY9" fmla="*/ 14636 h 28410"/>
                              <a:gd name="connsiteX10" fmla="*/ 14385 w 30626"/>
                              <a:gd name="connsiteY10" fmla="*/ 9470 h 28410"/>
                              <a:gd name="connsiteX11" fmla="*/ 15313 w 30626"/>
                              <a:gd name="connsiteY11" fmla="*/ 9470 h 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626" h="28410">
                                <a:moveTo>
                                  <a:pt x="15313" y="28410"/>
                                </a:moveTo>
                                <a:cubicBezTo>
                                  <a:pt x="23666" y="28410"/>
                                  <a:pt x="30627" y="21953"/>
                                  <a:pt x="30627" y="14205"/>
                                </a:cubicBezTo>
                                <a:cubicBezTo>
                                  <a:pt x="30627" y="6457"/>
                                  <a:pt x="23666" y="0"/>
                                  <a:pt x="15313" y="0"/>
                                </a:cubicBezTo>
                                <a:cubicBezTo>
                                  <a:pt x="6961" y="0"/>
                                  <a:pt x="0" y="6457"/>
                                  <a:pt x="0" y="14205"/>
                                </a:cubicBezTo>
                                <a:lnTo>
                                  <a:pt x="0" y="14205"/>
                                </a:lnTo>
                                <a:cubicBezTo>
                                  <a:pt x="0" y="21953"/>
                                  <a:pt x="6961" y="28410"/>
                                  <a:pt x="15313" y="28410"/>
                                </a:cubicBezTo>
                                <a:close/>
                                <a:moveTo>
                                  <a:pt x="15313" y="9470"/>
                                </a:moveTo>
                                <a:cubicBezTo>
                                  <a:pt x="18098" y="9901"/>
                                  <a:pt x="20418" y="12053"/>
                                  <a:pt x="19954" y="14636"/>
                                </a:cubicBezTo>
                                <a:cubicBezTo>
                                  <a:pt x="19490" y="16788"/>
                                  <a:pt x="17633" y="18510"/>
                                  <a:pt x="15313" y="18940"/>
                                </a:cubicBezTo>
                                <a:cubicBezTo>
                                  <a:pt x="12529" y="19371"/>
                                  <a:pt x="9745" y="17218"/>
                                  <a:pt x="9745" y="14636"/>
                                </a:cubicBezTo>
                                <a:cubicBezTo>
                                  <a:pt x="9281" y="12053"/>
                                  <a:pt x="11601" y="9470"/>
                                  <a:pt x="14385" y="9470"/>
                                </a:cubicBezTo>
                                <a:cubicBezTo>
                                  <a:pt x="14849" y="9470"/>
                                  <a:pt x="15313" y="9470"/>
                                  <a:pt x="15313" y="9470"/>
                                </a:cubicBez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 forme 56"/>
                        <wps:cNvSpPr/>
                        <wps:spPr>
                          <a:xfrm>
                            <a:off x="136891" y="135163"/>
                            <a:ext cx="30626" cy="28410"/>
                          </a:xfrm>
                          <a:custGeom>
                            <a:avLst/>
                            <a:gdLst>
                              <a:gd name="connsiteX0" fmla="*/ 15313 w 30626"/>
                              <a:gd name="connsiteY0" fmla="*/ 0 h 28410"/>
                              <a:gd name="connsiteX1" fmla="*/ 0 w 30626"/>
                              <a:gd name="connsiteY1" fmla="*/ 14205 h 28410"/>
                              <a:gd name="connsiteX2" fmla="*/ 15313 w 30626"/>
                              <a:gd name="connsiteY2" fmla="*/ 28410 h 28410"/>
                              <a:gd name="connsiteX3" fmla="*/ 30627 w 30626"/>
                              <a:gd name="connsiteY3" fmla="*/ 14205 h 28410"/>
                              <a:gd name="connsiteX4" fmla="*/ 15313 w 30626"/>
                              <a:gd name="connsiteY4" fmla="*/ 0 h 28410"/>
                              <a:gd name="connsiteX5" fmla="*/ 15313 w 30626"/>
                              <a:gd name="connsiteY5" fmla="*/ 0 h 28410"/>
                              <a:gd name="connsiteX6" fmla="*/ 15313 w 30626"/>
                              <a:gd name="connsiteY6" fmla="*/ 18940 h 28410"/>
                              <a:gd name="connsiteX7" fmla="*/ 10209 w 30626"/>
                              <a:gd name="connsiteY7" fmla="*/ 14205 h 28410"/>
                              <a:gd name="connsiteX8" fmla="*/ 15313 w 30626"/>
                              <a:gd name="connsiteY8" fmla="*/ 9470 h 28410"/>
                              <a:gd name="connsiteX9" fmla="*/ 20418 w 30626"/>
                              <a:gd name="connsiteY9" fmla="*/ 14205 h 28410"/>
                              <a:gd name="connsiteX10" fmla="*/ 15313 w 30626"/>
                              <a:gd name="connsiteY10" fmla="*/ 18940 h 28410"/>
                              <a:gd name="connsiteX11" fmla="*/ 15313 w 30626"/>
                              <a:gd name="connsiteY11" fmla="*/ 18940 h 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626" h="28410">
                                <a:moveTo>
                                  <a:pt x="15313" y="0"/>
                                </a:moveTo>
                                <a:cubicBezTo>
                                  <a:pt x="6961" y="0"/>
                                  <a:pt x="0" y="6457"/>
                                  <a:pt x="0" y="14205"/>
                                </a:cubicBezTo>
                                <a:cubicBezTo>
                                  <a:pt x="0" y="21953"/>
                                  <a:pt x="6961" y="28410"/>
                                  <a:pt x="15313" y="28410"/>
                                </a:cubicBezTo>
                                <a:cubicBezTo>
                                  <a:pt x="23666" y="28410"/>
                                  <a:pt x="30627" y="21953"/>
                                  <a:pt x="30627" y="14205"/>
                                </a:cubicBezTo>
                                <a:cubicBezTo>
                                  <a:pt x="30627" y="6457"/>
                                  <a:pt x="23666" y="0"/>
                                  <a:pt x="15313" y="0"/>
                                </a:cubicBezTo>
                                <a:lnTo>
                                  <a:pt x="15313" y="0"/>
                                </a:lnTo>
                                <a:close/>
                                <a:moveTo>
                                  <a:pt x="15313" y="18940"/>
                                </a:moveTo>
                                <a:cubicBezTo>
                                  <a:pt x="12529" y="18940"/>
                                  <a:pt x="10209" y="16788"/>
                                  <a:pt x="10209" y="14205"/>
                                </a:cubicBezTo>
                                <a:cubicBezTo>
                                  <a:pt x="10209" y="11622"/>
                                  <a:pt x="12529" y="9470"/>
                                  <a:pt x="15313" y="9470"/>
                                </a:cubicBezTo>
                                <a:cubicBezTo>
                                  <a:pt x="18098" y="9470"/>
                                  <a:pt x="20418" y="11622"/>
                                  <a:pt x="20418" y="14205"/>
                                </a:cubicBezTo>
                                <a:cubicBezTo>
                                  <a:pt x="20418" y="16788"/>
                                  <a:pt x="18098" y="18940"/>
                                  <a:pt x="15313" y="18940"/>
                                </a:cubicBezTo>
                                <a:cubicBezTo>
                                  <a:pt x="15313" y="18940"/>
                                  <a:pt x="15313" y="18940"/>
                                  <a:pt x="15313" y="18940"/>
                                </a:cubicBez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 forme 57"/>
                        <wps:cNvSpPr/>
                        <wps:spPr>
                          <a:xfrm>
                            <a:off x="187935" y="211784"/>
                            <a:ext cx="40835" cy="37880"/>
                          </a:xfrm>
                          <a:custGeom>
                            <a:avLst/>
                            <a:gdLst>
                              <a:gd name="connsiteX0" fmla="*/ 20418 w 40835"/>
                              <a:gd name="connsiteY0" fmla="*/ 37880 h 37880"/>
                              <a:gd name="connsiteX1" fmla="*/ 40835 w 40835"/>
                              <a:gd name="connsiteY1" fmla="*/ 18940 h 37880"/>
                              <a:gd name="connsiteX2" fmla="*/ 20418 w 40835"/>
                              <a:gd name="connsiteY2" fmla="*/ 0 h 37880"/>
                              <a:gd name="connsiteX3" fmla="*/ 0 w 40835"/>
                              <a:gd name="connsiteY3" fmla="*/ 18940 h 37880"/>
                              <a:gd name="connsiteX4" fmla="*/ 20418 w 40835"/>
                              <a:gd name="connsiteY4" fmla="*/ 37880 h 37880"/>
                              <a:gd name="connsiteX5" fmla="*/ 20418 w 40835"/>
                              <a:gd name="connsiteY5" fmla="*/ 37880 h 37880"/>
                              <a:gd name="connsiteX6" fmla="*/ 20418 w 40835"/>
                              <a:gd name="connsiteY6" fmla="*/ 9470 h 37880"/>
                              <a:gd name="connsiteX7" fmla="*/ 30627 w 40835"/>
                              <a:gd name="connsiteY7" fmla="*/ 18940 h 37880"/>
                              <a:gd name="connsiteX8" fmla="*/ 20418 w 40835"/>
                              <a:gd name="connsiteY8" fmla="*/ 28410 h 37880"/>
                              <a:gd name="connsiteX9" fmla="*/ 10209 w 40835"/>
                              <a:gd name="connsiteY9" fmla="*/ 18940 h 37880"/>
                              <a:gd name="connsiteX10" fmla="*/ 20418 w 40835"/>
                              <a:gd name="connsiteY10" fmla="*/ 9470 h 37880"/>
                              <a:gd name="connsiteX11" fmla="*/ 20418 w 40835"/>
                              <a:gd name="connsiteY11" fmla="*/ 9470 h 37880"/>
                              <a:gd name="connsiteX12" fmla="*/ 20418 w 40835"/>
                              <a:gd name="connsiteY12" fmla="*/ 9470 h 3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835" h="37880">
                                <a:moveTo>
                                  <a:pt x="20418" y="37880"/>
                                </a:moveTo>
                                <a:cubicBezTo>
                                  <a:pt x="31555" y="37880"/>
                                  <a:pt x="40835" y="29271"/>
                                  <a:pt x="40835" y="18940"/>
                                </a:cubicBezTo>
                                <a:cubicBezTo>
                                  <a:pt x="40835" y="8609"/>
                                  <a:pt x="31555" y="0"/>
                                  <a:pt x="20418" y="0"/>
                                </a:cubicBezTo>
                                <a:cubicBezTo>
                                  <a:pt x="9281" y="0"/>
                                  <a:pt x="0" y="8609"/>
                                  <a:pt x="0" y="18940"/>
                                </a:cubicBezTo>
                                <a:cubicBezTo>
                                  <a:pt x="0" y="29271"/>
                                  <a:pt x="9281" y="37880"/>
                                  <a:pt x="20418" y="37880"/>
                                </a:cubicBezTo>
                                <a:lnTo>
                                  <a:pt x="20418" y="37880"/>
                                </a:lnTo>
                                <a:close/>
                                <a:moveTo>
                                  <a:pt x="20418" y="9470"/>
                                </a:moveTo>
                                <a:cubicBezTo>
                                  <a:pt x="25986" y="9470"/>
                                  <a:pt x="30627" y="13775"/>
                                  <a:pt x="30627" y="18940"/>
                                </a:cubicBezTo>
                                <a:cubicBezTo>
                                  <a:pt x="30627" y="24106"/>
                                  <a:pt x="25986" y="28410"/>
                                  <a:pt x="20418" y="28410"/>
                                </a:cubicBezTo>
                                <a:cubicBezTo>
                                  <a:pt x="14849" y="28410"/>
                                  <a:pt x="10209" y="24106"/>
                                  <a:pt x="10209" y="18940"/>
                                </a:cubicBezTo>
                                <a:cubicBezTo>
                                  <a:pt x="10209" y="13344"/>
                                  <a:pt x="14849" y="9040"/>
                                  <a:pt x="20418" y="9470"/>
                                </a:cubicBezTo>
                                <a:cubicBezTo>
                                  <a:pt x="20418" y="9040"/>
                                  <a:pt x="20418" y="9040"/>
                                  <a:pt x="20418" y="9470"/>
                                </a:cubicBezTo>
                                <a:lnTo>
                                  <a:pt x="20418" y="947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e libre : forme 58"/>
                        <wps:cNvSpPr/>
                        <wps:spPr>
                          <a:xfrm>
                            <a:off x="0" y="0"/>
                            <a:ext cx="481671" cy="446814"/>
                          </a:xfrm>
                          <a:custGeom>
                            <a:avLst/>
                            <a:gdLst>
                              <a:gd name="connsiteX0" fmla="*/ 240836 w 481671"/>
                              <a:gd name="connsiteY0" fmla="*/ 446814 h 446814"/>
                              <a:gd name="connsiteX1" fmla="*/ 0 w 481671"/>
                              <a:gd name="connsiteY1" fmla="*/ 223407 h 446814"/>
                              <a:gd name="connsiteX2" fmla="*/ 240836 w 481671"/>
                              <a:gd name="connsiteY2" fmla="*/ 0 h 446814"/>
                              <a:gd name="connsiteX3" fmla="*/ 481672 w 481671"/>
                              <a:gd name="connsiteY3" fmla="*/ 223407 h 446814"/>
                              <a:gd name="connsiteX4" fmla="*/ 481672 w 481671"/>
                              <a:gd name="connsiteY4" fmla="*/ 223407 h 446814"/>
                              <a:gd name="connsiteX5" fmla="*/ 240836 w 481671"/>
                              <a:gd name="connsiteY5" fmla="*/ 446814 h 446814"/>
                              <a:gd name="connsiteX6" fmla="*/ 240836 w 481671"/>
                              <a:gd name="connsiteY6" fmla="*/ 16357 h 446814"/>
                              <a:gd name="connsiteX7" fmla="*/ 17633 w 481671"/>
                              <a:gd name="connsiteY7" fmla="*/ 223407 h 446814"/>
                              <a:gd name="connsiteX8" fmla="*/ 240836 w 481671"/>
                              <a:gd name="connsiteY8" fmla="*/ 430457 h 446814"/>
                              <a:gd name="connsiteX9" fmla="*/ 464038 w 481671"/>
                              <a:gd name="connsiteY9" fmla="*/ 223838 h 446814"/>
                              <a:gd name="connsiteX10" fmla="*/ 464038 w 481671"/>
                              <a:gd name="connsiteY10" fmla="*/ 223838 h 446814"/>
                              <a:gd name="connsiteX11" fmla="*/ 240836 w 481671"/>
                              <a:gd name="connsiteY11" fmla="*/ 16357 h 446814"/>
                              <a:gd name="connsiteX12" fmla="*/ 240836 w 481671"/>
                              <a:gd name="connsiteY12" fmla="*/ 16357 h 446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1671" h="446814">
                                <a:moveTo>
                                  <a:pt x="240836" y="446814"/>
                                </a:moveTo>
                                <a:cubicBezTo>
                                  <a:pt x="107657" y="446814"/>
                                  <a:pt x="0" y="346948"/>
                                  <a:pt x="0" y="223407"/>
                                </a:cubicBezTo>
                                <a:cubicBezTo>
                                  <a:pt x="0" y="99866"/>
                                  <a:pt x="107657" y="0"/>
                                  <a:pt x="240836" y="0"/>
                                </a:cubicBezTo>
                                <a:cubicBezTo>
                                  <a:pt x="374015" y="0"/>
                                  <a:pt x="481672" y="99866"/>
                                  <a:pt x="481672" y="223407"/>
                                </a:cubicBezTo>
                                <a:lnTo>
                                  <a:pt x="481672" y="223407"/>
                                </a:lnTo>
                                <a:cubicBezTo>
                                  <a:pt x="481672" y="346948"/>
                                  <a:pt x="374015" y="446814"/>
                                  <a:pt x="240836" y="446814"/>
                                </a:cubicBezTo>
                                <a:close/>
                                <a:moveTo>
                                  <a:pt x="240836" y="16357"/>
                                </a:moveTo>
                                <a:cubicBezTo>
                                  <a:pt x="117866" y="16357"/>
                                  <a:pt x="17633" y="109336"/>
                                  <a:pt x="17633" y="223407"/>
                                </a:cubicBezTo>
                                <a:cubicBezTo>
                                  <a:pt x="17633" y="337909"/>
                                  <a:pt x="117402" y="430457"/>
                                  <a:pt x="240836" y="430457"/>
                                </a:cubicBezTo>
                                <a:cubicBezTo>
                                  <a:pt x="364270" y="430457"/>
                                  <a:pt x="464038" y="337909"/>
                                  <a:pt x="464038" y="223838"/>
                                </a:cubicBezTo>
                                <a:cubicBezTo>
                                  <a:pt x="464038" y="223838"/>
                                  <a:pt x="464038" y="223838"/>
                                  <a:pt x="464038" y="223838"/>
                                </a:cubicBezTo>
                                <a:cubicBezTo>
                                  <a:pt x="464038" y="109336"/>
                                  <a:pt x="364270" y="16788"/>
                                  <a:pt x="240836" y="16357"/>
                                </a:cubicBezTo>
                                <a:lnTo>
                                  <a:pt x="240836" y="16357"/>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928381" id="Graphique 8" o:spid="_x0000_s1026" style="position:absolute;margin-left:412.5pt;margin-top:1.8pt;width:37.95pt;height:35.2pt;z-index:-251608064" coordsize="481671,44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">
                <v:shape id="Forme libre : forme 14" o:spid="_x0000_s1027" style="position:absolute;left:335904;top:312456;width:10327;height:9525;visibility:visible;mso-wrap-style:square;v-text-anchor:middle" coordsize="1032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" path="m5628,55c2844,-375,59,1777,59,4360,-405,6942,1916,9525,4700,9525v464,,464,,928,c8412,9095,10732,6942,10268,4360,10268,1777,7948,55,5628,55xe" fillcolor="#63a7da" stroked="f" strokeweight=".1272mm">
                  <v:stroke joinstyle="miter"/>
                  <v:path arrowok="t" o:connecttype="custom" o:connectlocs="5628,55;59,4360;4700,9525;5628,9525;10268,4360;5628,55" o:connectangles="0,0,0,0,0,0"/>
                </v:shape>
                <v:shape id="Forme libre : forme 15" o:spid="_x0000_s1028" style="position:absolute;left:303945;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20" o:spid="_x0000_s1029" style="position:absolute;left:273318;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21" o:spid="_x0000_s1030" style="position:absolute;left:239443;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41" o:spid="_x0000_s1031" style="position:absolute;left:208353;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42" o:spid="_x0000_s1032" style="position:absolute;left:177726;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44" o:spid="_x0000_s1033" style="position:absolute;left:147100;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55" o:spid="_x0000_s1034" style="position:absolute;left:303945;top:116223;width:30626;height:28410;visibility:visible;mso-wrap-style:square;v-text-anchor:middle" coordsize="30626,2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" path="m15313,28410v8353,,15314,-6457,15314,-14205c30627,6457,23666,,15313,,6961,,,6457,,14205r,c,21953,6961,28410,15313,28410xm15313,9470v2785,431,5105,2583,4641,5166c19490,16788,17633,18510,15313,18940,12529,19371,9745,17218,9745,14636,9281,12053,11601,9470,14385,9470v464,,928,,928,xe" fillcolor="#63a7da" stroked="f" strokeweight=".1272mm">
                  <v:stroke joinstyle="miter"/>
                  <v:path arrowok="t" o:connecttype="custom" o:connectlocs="15313,28410;30627,14205;15313,0;0,14205;0,14205;15313,28410;15313,9470;19954,14636;15313,18940;9745,14636;14385,9470;15313,9470" o:connectangles="0,0,0,0,0,0,0,0,0,0,0,0"/>
                </v:shape>
                <v:shape id="Forme libre : forme 56" o:spid="_x0000_s1035" style="position:absolute;left:136891;top:135163;width:30626;height:28410;visibility:visible;mso-wrap-style:square;v-text-anchor:middle" coordsize="30626,2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" path="m15313,c6961,,,6457,,14205v,7748,6961,14205,15313,14205c23666,28410,30627,21953,30627,14205,30627,6457,23666,,15313,r,xm15313,18940v-2784,,-5104,-2152,-5104,-4735c10209,11622,12529,9470,15313,9470v2785,,5105,2152,5105,4735c20418,16788,18098,18940,15313,18940v,,,,,xe" fillcolor="#63a7da" stroked="f" strokeweight=".1272mm">
                  <v:stroke joinstyle="miter"/>
                  <v:path arrowok="t" o:connecttype="custom" o:connectlocs="15313,0;0,14205;15313,28410;30627,14205;15313,0;15313,0;15313,18940;10209,14205;15313,9470;20418,14205;15313,18940;15313,18940" o:connectangles="0,0,0,0,0,0,0,0,0,0,0,0"/>
                </v:shape>
                <v:shape id="Forme libre : forme 57" o:spid="_x0000_s1036" style="position:absolute;left:187935;top:211784;width:40835;height:37880;visibility:visible;mso-wrap-style:square;v-text-anchor:middle" coordsize="40835,3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" path="m20418,37880v11137,,20417,-8609,20417,-18940c40835,8609,31555,,20418,,9281,,,8609,,18940,,29271,9281,37880,20418,37880r,xm20418,9470v5568,,10209,4305,10209,9470c30627,24106,25986,28410,20418,28410v-5569,,-10209,-4304,-10209,-9470c10209,13344,14849,9040,20418,9470v,-430,,-430,,l20418,9470xe" fillcolor="#63a7da" stroked="f" strokeweight=".1272mm">
                  <v:stroke joinstyle="miter"/>
                  <v:path arrowok="t" o:connecttype="custom" o:connectlocs="20418,37880;40835,18940;20418,0;0,18940;20418,37880;20418,37880;20418,9470;30627,18940;20418,28410;10209,18940;20418,9470;20418,9470;20418,9470" o:connectangles="0,0,0,0,0,0,0,0,0,0,0,0,0"/>
                </v:shape>
                <v:shape id="Forme libre : forme 58" o:spid="_x0000_s1037" style="position:absolute;width:481671;height:446814;visibility:visible;mso-wrap-style:square;v-text-anchor:middle" coordsize="481671,44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" path="m240836,446814c107657,446814,,346948,,223407,,99866,107657,,240836,,374015,,481672,99866,481672,223407r,c481672,346948,374015,446814,240836,446814xm240836,16357v-122970,,-223203,92979,-223203,207050c17633,337909,117402,430457,240836,430457v123434,,223202,-92548,223202,-206619c464038,223838,464038,223838,464038,223838,464038,109336,364270,16788,240836,16357r,xe" fillcolor="#63a7da" stroked="f" strokeweight=".1272mm">
                  <v:stroke joinstyle="miter"/>
                  <v:path arrowok="t" o:connecttype="custom" o:connectlocs="240836,446814;0,223407;240836,0;481672,223407;481672,223407;240836,446814;240836,16357;17633,223407;240836,430457;464038,223838;464038,223838;240836,16357;240836,16357" o:connectangles="0,0,0,0,0,0,0,0,0,0,0,0,0"/>
                </v:shape>
              </v:group>
            </w:pict>
          </mc:Fallback>
        </mc:AlternateContent>
      </w:r>
    </w:p>
    <w:p w14:paraId="16D9BB89" w14:textId="218CB010" w:rsidR="00067CE6" w:rsidRDefault="00D2231C" w:rsidP="00067CE6">
      <w:pPr>
        <w:tabs>
          <w:tab w:val="left" w:pos="8655"/>
        </w:tabs>
        <w:rPr>
          <w:lang w:bidi="fr-FR"/>
        </w:rPr>
      </w:pPr>
      <w:r>
        <w:rPr>
          <w:noProof/>
        </w:rPr>
        <mc:AlternateContent>
          <mc:Choice Requires="wps">
            <w:drawing>
              <wp:anchor distT="0" distB="0" distL="114300" distR="114300" simplePos="0" relativeHeight="251634176" behindDoc="0" locked="0" layoutInCell="1" allowOverlap="1" wp14:anchorId="79498E79" wp14:editId="5DEECCC1">
                <wp:simplePos x="0" y="0"/>
                <wp:positionH relativeFrom="column">
                  <wp:posOffset>9832975</wp:posOffset>
                </wp:positionH>
                <wp:positionV relativeFrom="paragraph">
                  <wp:posOffset>3810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14BCBC42" w:rsidR="00DD3AC6" w:rsidRPr="00E8742B" w:rsidRDefault="00EC12B0" w:rsidP="00DD3AC6">
                            <w:pPr>
                              <w:jc w:val="center"/>
                              <w:rPr>
                                <w:rFonts w:ascii="Calibri" w:hAnsi="Calibri" w:cs="Calibri"/>
                                <w:color w:val="FFFFFF"/>
                                <w:sz w:val="18"/>
                                <w:szCs w:val="18"/>
                              </w:rPr>
                            </w:pPr>
                            <w:r>
                              <w:rPr>
                                <w:rFonts w:ascii="Calibri" w:hAnsi="Calibri" w:cs="Calibri"/>
                                <w:color w:val="FFFFFF"/>
                                <w:sz w:val="18"/>
                                <w:szCs w:val="18"/>
                              </w:rPr>
                              <w:t>15</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21" style="position:absolute;margin-left:774.25pt;margin-top:.3pt;width:67.45pt;height:40.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" fillcolor="#63a7da" strokecolor="#63a7da" strokeweight="1pt">
                <v:stroke joinstyle="miter"/>
                <v:textbox>
                  <w:txbxContent>
                    <w:p w14:paraId="1FB229A2" w14:textId="14BCBC42" w:rsidR="00DD3AC6" w:rsidRPr="00E8742B" w:rsidRDefault="00EC12B0" w:rsidP="00DD3AC6">
                      <w:pPr>
                        <w:jc w:val="center"/>
                        <w:rPr>
                          <w:rFonts w:ascii="Calibri" w:hAnsi="Calibri" w:cs="Calibri"/>
                          <w:color w:val="FFFFFF"/>
                          <w:sz w:val="18"/>
                          <w:szCs w:val="18"/>
                        </w:rPr>
                      </w:pPr>
                      <w:r>
                        <w:rPr>
                          <w:rFonts w:ascii="Calibri" w:hAnsi="Calibri" w:cs="Calibri"/>
                          <w:color w:val="FFFFFF"/>
                          <w:sz w:val="18"/>
                          <w:szCs w:val="18"/>
                        </w:rPr>
                        <w:t>15</w:t>
                      </w:r>
                      <w:r w:rsidR="00DD3AC6" w:rsidRPr="00E8742B">
                        <w:rPr>
                          <w:rFonts w:ascii="Calibri" w:hAnsi="Calibri" w:cs="Calibri"/>
                          <w:color w:val="FFFFFF"/>
                          <w:sz w:val="18"/>
                          <w:szCs w:val="18"/>
                        </w:rPr>
                        <w:t xml:space="preserve"> inscrits</w:t>
                      </w:r>
                    </w:p>
                  </w:txbxContent>
                </v:textbox>
              </v:oval>
            </w:pict>
          </mc:Fallback>
        </mc:AlternateContent>
      </w:r>
      <w:r w:rsidR="00067CE6">
        <w:rPr>
          <w:lang w:bidi="fr-FR"/>
        </w:rPr>
        <w:tab/>
      </w:r>
    </w:p>
    <w:p w14:paraId="1BB69000" w14:textId="1A12F4C0" w:rsidR="00067CE6" w:rsidRPr="00067CE6" w:rsidRDefault="00D2231C" w:rsidP="00067CE6">
      <w:pPr>
        <w:tabs>
          <w:tab w:val="left" w:pos="1710"/>
        </w:tabs>
        <w:rPr>
          <w:lang w:bidi="fr-FR"/>
        </w:rPr>
      </w:pPr>
      <w:r>
        <w:rPr>
          <w:noProof/>
        </w:rPr>
        <mc:AlternateContent>
          <mc:Choice Requires="wps">
            <w:drawing>
              <wp:anchor distT="0" distB="0" distL="114300" distR="114300" simplePos="0" relativeHeight="251645440" behindDoc="0" locked="0" layoutInCell="1" allowOverlap="1" wp14:anchorId="39874CE3" wp14:editId="6881ED49">
                <wp:simplePos x="0" y="0"/>
                <wp:positionH relativeFrom="column">
                  <wp:posOffset>8298180</wp:posOffset>
                </wp:positionH>
                <wp:positionV relativeFrom="paragraph">
                  <wp:posOffset>387690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122" type="#_x0000_t202" style="position:absolute;margin-left:653.4pt;margin-top:30.55pt;width:139.25pt;height:27.8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EF9B2C0" wp14:editId="1CBBB6FE">
                <wp:simplePos x="0" y="0"/>
                <wp:positionH relativeFrom="column">
                  <wp:posOffset>10407650</wp:posOffset>
                </wp:positionH>
                <wp:positionV relativeFrom="paragraph">
                  <wp:posOffset>328295</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123" type="#_x0000_t202" style="position:absolute;margin-left:819.5pt;margin-top:25.85pt;width:139.25pt;height:27.8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3819D5">
        <w:rPr>
          <w:noProof/>
        </w:rPr>
        <mc:AlternateContent>
          <mc:Choice Requires="wps">
            <w:drawing>
              <wp:anchor distT="0" distB="0" distL="114300" distR="114300" simplePos="0" relativeHeight="251651584" behindDoc="0" locked="0" layoutInCell="1" allowOverlap="1" wp14:anchorId="59F0EF6D" wp14:editId="25EEC390">
                <wp:simplePos x="0" y="0"/>
                <wp:positionH relativeFrom="column">
                  <wp:posOffset>11934825</wp:posOffset>
                </wp:positionH>
                <wp:positionV relativeFrom="paragraph">
                  <wp:posOffset>330835</wp:posOffset>
                </wp:positionV>
                <wp:extent cx="933450" cy="35306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933450" cy="353060"/>
                        </a:xfrm>
                        <a:prstGeom prst="rect">
                          <a:avLst/>
                        </a:prstGeom>
                        <a:noFill/>
                        <a:ln w="6350">
                          <a:noFill/>
                        </a:ln>
                      </wps:spPr>
                      <wps:txbx>
                        <w:txbxContent>
                          <w:p w14:paraId="721A62DD" w14:textId="53D13471" w:rsidR="005E4DFD" w:rsidRPr="00A24434" w:rsidRDefault="003819D5"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0EF6D" id="Zone de texte 37" o:spid="_x0000_s1124" type="#_x0000_t202" style="position:absolute;margin-left:939.75pt;margin-top:26.05pt;width:73.5pt;height:27.8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" filled="f" stroked="f" strokeweight=".5pt">
                <v:textbox>
                  <w:txbxContent>
                    <w:p w14:paraId="721A62DD" w14:textId="53D13471" w:rsidR="005E4DFD" w:rsidRPr="00A24434" w:rsidRDefault="003819D5"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067CE6">
        <w:rPr>
          <w:lang w:bidi="fr-FR"/>
        </w:rPr>
        <w:tab/>
      </w:r>
    </w:p>
    <w:sectPr w:rsidR="00067CE6" w:rsidRPr="00067CE6"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9AEA8" w14:textId="77777777" w:rsidR="005E0C30" w:rsidRDefault="005E0C30" w:rsidP="0063464B">
      <w:r>
        <w:separator/>
      </w:r>
    </w:p>
  </w:endnote>
  <w:endnote w:type="continuationSeparator" w:id="0">
    <w:p w14:paraId="62EB9CCD" w14:textId="77777777" w:rsidR="005E0C30" w:rsidRDefault="005E0C30" w:rsidP="0063464B">
      <w:r>
        <w:continuationSeparator/>
      </w:r>
    </w:p>
  </w:endnote>
  <w:endnote w:type="continuationNotice" w:id="1">
    <w:p w14:paraId="745D623D" w14:textId="77777777" w:rsidR="005E0C30" w:rsidRDefault="005E0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ADFEF" w14:textId="77777777" w:rsidR="005E0C30" w:rsidRDefault="005E0C30" w:rsidP="0063464B">
      <w:r>
        <w:separator/>
      </w:r>
    </w:p>
  </w:footnote>
  <w:footnote w:type="continuationSeparator" w:id="0">
    <w:p w14:paraId="7C047952" w14:textId="77777777" w:rsidR="005E0C30" w:rsidRDefault="005E0C30" w:rsidP="0063464B">
      <w:r>
        <w:continuationSeparator/>
      </w:r>
    </w:p>
  </w:footnote>
  <w:footnote w:type="continuationNotice" w:id="1">
    <w:p w14:paraId="27A04CFE" w14:textId="77777777" w:rsidR="005E0C30" w:rsidRDefault="005E0C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343674395">
    <w:abstractNumId w:val="1"/>
  </w:num>
  <w:num w:numId="2" w16cid:durableId="1483349555">
    <w:abstractNumId w:val="0"/>
  </w:num>
  <w:num w:numId="3" w16cid:durableId="830566127">
    <w:abstractNumId w:val="2"/>
  </w:num>
  <w:num w:numId="4" w16cid:durableId="1846330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0454"/>
    <w:rsid w:val="00001B75"/>
    <w:rsid w:val="00001D47"/>
    <w:rsid w:val="00002943"/>
    <w:rsid w:val="0000295E"/>
    <w:rsid w:val="00012244"/>
    <w:rsid w:val="00015E15"/>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67CE6"/>
    <w:rsid w:val="00071BA5"/>
    <w:rsid w:val="00072DC7"/>
    <w:rsid w:val="00072E3C"/>
    <w:rsid w:val="0007309D"/>
    <w:rsid w:val="00082E88"/>
    <w:rsid w:val="000857DB"/>
    <w:rsid w:val="00091517"/>
    <w:rsid w:val="00092369"/>
    <w:rsid w:val="000949EC"/>
    <w:rsid w:val="00094BDC"/>
    <w:rsid w:val="0009587E"/>
    <w:rsid w:val="000A008C"/>
    <w:rsid w:val="000A0257"/>
    <w:rsid w:val="000A314F"/>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165"/>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5AC9"/>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19D5"/>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539"/>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A6F5B"/>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0C30"/>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16BBF"/>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1C3"/>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04FF"/>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4DF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4656"/>
    <w:rsid w:val="00C26D21"/>
    <w:rsid w:val="00C33C1E"/>
    <w:rsid w:val="00C432CA"/>
    <w:rsid w:val="00C46879"/>
    <w:rsid w:val="00C50EFD"/>
    <w:rsid w:val="00C53EED"/>
    <w:rsid w:val="00C54908"/>
    <w:rsid w:val="00C57310"/>
    <w:rsid w:val="00C615A7"/>
    <w:rsid w:val="00C62C18"/>
    <w:rsid w:val="00C64C93"/>
    <w:rsid w:val="00C657C8"/>
    <w:rsid w:val="00C6598E"/>
    <w:rsid w:val="00C71C7C"/>
    <w:rsid w:val="00C71DBC"/>
    <w:rsid w:val="00C721DA"/>
    <w:rsid w:val="00C742B9"/>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0D41"/>
    <w:rsid w:val="00D2231C"/>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EE8"/>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12B0"/>
    <w:rsid w:val="00EC2B13"/>
    <w:rsid w:val="00EC3FE2"/>
    <w:rsid w:val="00EC4912"/>
    <w:rsid w:val="00EC542E"/>
    <w:rsid w:val="00EC678A"/>
    <w:rsid w:val="00EC793E"/>
    <w:rsid w:val="00ED0D56"/>
    <w:rsid w:val="00ED1178"/>
    <w:rsid w:val="00ED2D03"/>
    <w:rsid w:val="00ED3127"/>
    <w:rsid w:val="00ED416E"/>
    <w:rsid w:val="00ED61AF"/>
    <w:rsid w:val="00ED75F1"/>
    <w:rsid w:val="00EE1949"/>
    <w:rsid w:val="00EE4563"/>
    <w:rsid w:val="00EE7954"/>
    <w:rsid w:val="00EF26FC"/>
    <w:rsid w:val="00EF2B57"/>
    <w:rsid w:val="00EF50CD"/>
    <w:rsid w:val="00F0208A"/>
    <w:rsid w:val="00F020CD"/>
    <w:rsid w:val="00F02CD6"/>
    <w:rsid w:val="00F039DE"/>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6BFB"/>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tudierenhainaut.be/academie-provinciale-des-metiers-mons.html" TargetMode="External"/><Relationship Id="rId42" Type="http://schemas.openxmlformats.org/officeDocument/2006/relationships/image" Target="media/image14.png"/><Relationship Id="rId47" Type="http://schemas.openxmlformats.org/officeDocument/2006/relationships/image" Target="media/image19.svg"/><Relationship Id="rId63" Type="http://schemas.openxmlformats.org/officeDocument/2006/relationships/image" Target="media/image340.png"/><Relationship Id="rId68" Type="http://schemas.openxmlformats.org/officeDocument/2006/relationships/image" Target="media/image35.svg"/><Relationship Id="rId89" Type="http://schemas.openxmlformats.org/officeDocument/2006/relationships/diagramData" Target="diagrams/data3.xml"/><Relationship Id="rId16" Type="http://schemas.openxmlformats.org/officeDocument/2006/relationships/hyperlink" Target="http://www.epsquaregnon.be/" TargetMode="External"/><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130.svg"/><Relationship Id="rId37" Type="http://schemas.openxmlformats.org/officeDocument/2006/relationships/diagramData" Target="diagrams/data1.xml"/><Relationship Id="rId53" Type="http://schemas.openxmlformats.org/officeDocument/2006/relationships/image" Target="media/image25.png"/><Relationship Id="rId74" Type="http://schemas.openxmlformats.org/officeDocument/2006/relationships/image" Target="media/image37.svg"/><Relationship Id="rId79" Type="http://schemas.openxmlformats.org/officeDocument/2006/relationships/diagramQuickStyle" Target="diagrams/quickStyle2.xml"/><Relationship Id="rId102" Type="http://schemas.openxmlformats.org/officeDocument/2006/relationships/image" Target="media/image52.svg"/><Relationship Id="rId5" Type="http://schemas.openxmlformats.org/officeDocument/2006/relationships/numbering" Target="numbering.xml"/><Relationship Id="rId90" Type="http://schemas.openxmlformats.org/officeDocument/2006/relationships/diagramLayout" Target="diagrams/layout3.xml"/><Relationship Id="rId95" Type="http://schemas.openxmlformats.org/officeDocument/2006/relationships/image" Target="media/image48.emf"/><Relationship Id="rId22" Type="http://schemas.openxmlformats.org/officeDocument/2006/relationships/hyperlink" Target="http://www.saint-luc-mons.be/stluc/accueil.html" TargetMode="External"/><Relationship Id="rId27" Type="http://schemas.openxmlformats.org/officeDocument/2006/relationships/image" Target="media/image9.svg"/><Relationship Id="rId43" Type="http://schemas.openxmlformats.org/officeDocument/2006/relationships/image" Target="media/image15.svg"/><Relationship Id="rId48" Type="http://schemas.openxmlformats.org/officeDocument/2006/relationships/image" Target="media/image20.png"/><Relationship Id="rId64" Type="http://schemas.openxmlformats.org/officeDocument/2006/relationships/image" Target="media/image350.svg"/><Relationship Id="rId69" Type="http://schemas.openxmlformats.org/officeDocument/2006/relationships/image" Target="media/image360.png"/><Relationship Id="rId80" Type="http://schemas.openxmlformats.org/officeDocument/2006/relationships/diagramColors" Target="diagrams/colors2.xml"/><Relationship Id="rId85" Type="http://schemas.openxmlformats.org/officeDocument/2006/relationships/image" Target="media/image420.png"/><Relationship Id="rId12" Type="http://schemas.openxmlformats.org/officeDocument/2006/relationships/image" Target="media/image3.svg"/><Relationship Id="rId17" Type="http://schemas.openxmlformats.org/officeDocument/2006/relationships/image" Target="media/image7.png"/><Relationship Id="rId25" Type="http://schemas.openxmlformats.org/officeDocument/2006/relationships/hyperlink" Target="https://www.etudierenhainaut.be/institut-provincial-arts-et-metiers-centre.html" TargetMode="External"/><Relationship Id="rId33" Type="http://schemas.openxmlformats.org/officeDocument/2006/relationships/image" Target="media/image12.png"/><Relationship Id="rId38" Type="http://schemas.openxmlformats.org/officeDocument/2006/relationships/diagramLayout" Target="diagrams/layout1.xml"/><Relationship Id="rId46" Type="http://schemas.openxmlformats.org/officeDocument/2006/relationships/image" Target="media/image18.png"/><Relationship Id="rId59" Type="http://schemas.openxmlformats.org/officeDocument/2006/relationships/image" Target="media/image32.png"/><Relationship Id="rId67" Type="http://schemas.openxmlformats.org/officeDocument/2006/relationships/image" Target="media/image34.png"/><Relationship Id="rId103" Type="http://schemas.openxmlformats.org/officeDocument/2006/relationships/image" Target="media/image57.png"/><Relationship Id="rId20" Type="http://schemas.openxmlformats.org/officeDocument/2006/relationships/hyperlink" Target="https://www.formation-environnement.be/" TargetMode="External"/><Relationship Id="rId41" Type="http://schemas.microsoft.com/office/2007/relationships/diagramDrawing" Target="diagrams/drawing1.xml"/><Relationship Id="rId54" Type="http://schemas.openxmlformats.org/officeDocument/2006/relationships/image" Target="media/image26.svg"/><Relationship Id="rId62" Type="http://schemas.openxmlformats.org/officeDocument/2006/relationships/image" Target="media/image30.svg"/><Relationship Id="rId70" Type="http://schemas.openxmlformats.org/officeDocument/2006/relationships/image" Target="media/image370.svg"/><Relationship Id="rId75" Type="http://schemas.openxmlformats.org/officeDocument/2006/relationships/image" Target="media/image400.png"/><Relationship Id="rId83" Type="http://schemas.openxmlformats.org/officeDocument/2006/relationships/image" Target="media/image39.svg"/><Relationship Id="rId88" Type="http://schemas.openxmlformats.org/officeDocument/2006/relationships/image" Target="media/image45.png"/><Relationship Id="rId91" Type="http://schemas.openxmlformats.org/officeDocument/2006/relationships/diagramQuickStyle" Target="diagrams/quickStyle3.xml"/><Relationship Id="rId96"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yperlink" Target="http://www.eps-boussu-ath.be/" TargetMode="External"/><Relationship Id="rId28" Type="http://schemas.openxmlformats.org/officeDocument/2006/relationships/image" Target="media/image11.png"/><Relationship Id="rId36" Type="http://schemas.openxmlformats.org/officeDocument/2006/relationships/image" Target="media/image150.svg"/><Relationship Id="rId49" Type="http://schemas.openxmlformats.org/officeDocument/2006/relationships/image" Target="media/image21.sv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0.png"/><Relationship Id="rId44" Type="http://schemas.openxmlformats.org/officeDocument/2006/relationships/image" Target="media/image16.png"/><Relationship Id="rId52" Type="http://schemas.openxmlformats.org/officeDocument/2006/relationships/image" Target="media/image24.svg"/><Relationship Id="rId60" Type="http://schemas.openxmlformats.org/officeDocument/2006/relationships/image" Target="media/image33.png"/><Relationship Id="rId65" Type="http://schemas.openxmlformats.org/officeDocument/2006/relationships/image" Target="media/image31.png"/><Relationship Id="rId73" Type="http://schemas.openxmlformats.org/officeDocument/2006/relationships/image" Target="media/image36.png"/><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image" Target="media/image430.svg"/><Relationship Id="rId94" Type="http://schemas.openxmlformats.org/officeDocument/2006/relationships/hyperlink" Target="http://www.bassinefe-hainautcentre.be/le-rapport-analytique-et-prospectif" TargetMode="External"/><Relationship Id="rId99" Type="http://schemas.openxmlformats.org/officeDocument/2006/relationships/image" Target="media/image50.svg"/><Relationship Id="rId101"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diagramQuickStyle" Target="diagrams/quickStyle1.xml"/><Relationship Id="rId34" Type="http://schemas.openxmlformats.org/officeDocument/2006/relationships/image" Target="media/image13.sv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10.svg"/><Relationship Id="rId97" Type="http://schemas.openxmlformats.org/officeDocument/2006/relationships/hyperlink" Target="http://www.bassinefe-hainautcentre.be/le-rapport-analytique-et-prospectif" TargetMode="External"/><Relationship Id="rId104"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380.png"/><Relationship Id="rId92" Type="http://schemas.openxmlformats.org/officeDocument/2006/relationships/diagramColors" Target="diagrams/colors3.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www.ineps-mlz.be/" TargetMode="External"/><Relationship Id="rId40" Type="http://schemas.openxmlformats.org/officeDocument/2006/relationships/diagramColors" Target="diagrams/colors1.xml"/><Relationship Id="rId45" Type="http://schemas.openxmlformats.org/officeDocument/2006/relationships/image" Target="media/image17.svg"/><Relationship Id="rId66" Type="http://schemas.openxmlformats.org/officeDocument/2006/relationships/image" Target="media/image32.svg"/><Relationship Id="rId87" Type="http://schemas.openxmlformats.org/officeDocument/2006/relationships/image" Target="media/image40.png"/><Relationship Id="rId61" Type="http://schemas.openxmlformats.org/officeDocument/2006/relationships/image" Target="media/image29.png"/><Relationship Id="rId82" Type="http://schemas.openxmlformats.org/officeDocument/2006/relationships/image" Target="media/image38.png"/><Relationship Id="rId19" Type="http://schemas.openxmlformats.org/officeDocument/2006/relationships/hyperlink" Target="https://www.leforem.be/particuliers/formations-forem.html" TargetMode="External"/><Relationship Id="rId14" Type="http://schemas.openxmlformats.org/officeDocument/2006/relationships/image" Target="media/image5.png"/><Relationship Id="rId30" Type="http://schemas.openxmlformats.org/officeDocument/2006/relationships/image" Target="media/image11.svg"/><Relationship Id="rId35" Type="http://schemas.openxmlformats.org/officeDocument/2006/relationships/image" Target="media/image140.png"/><Relationship Id="rId56" Type="http://schemas.openxmlformats.org/officeDocument/2006/relationships/image" Target="media/image28.svg"/><Relationship Id="rId77" Type="http://schemas.openxmlformats.org/officeDocument/2006/relationships/diagramData" Target="diagrams/data2.xml"/><Relationship Id="rId100" Type="http://schemas.openxmlformats.org/officeDocument/2006/relationships/image" Target="media/image58.png"/><Relationship Id="rId105" Type="http://schemas.openxmlformats.org/officeDocument/2006/relationships/image" Target="media/image54.svg"/><Relationship Id="rId8" Type="http://schemas.openxmlformats.org/officeDocument/2006/relationships/webSettings" Target="webSettings.xml"/><Relationship Id="rId51" Type="http://schemas.openxmlformats.org/officeDocument/2006/relationships/image" Target="media/image23.svg"/><Relationship Id="rId72" Type="http://schemas.openxmlformats.org/officeDocument/2006/relationships/image" Target="media/image390.svg"/><Relationship Id="rId93" Type="http://schemas.microsoft.com/office/2007/relationships/diagramDrawing" Target="diagrams/drawing3.xml"/><Relationship Id="rId98" Type="http://schemas.openxmlformats.org/officeDocument/2006/relationships/image" Target="media/image49.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4.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4.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36852FB-ED35-4098-A56E-F3B961A9CDCA}">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A47C6CE2-4D62-4E90-9329-86400EAE072D}" type="parTrans" cxnId="{B1103577-F506-4DFA-9B63-AD2EDFCA7034}">
      <dgm:prSet/>
      <dgm:spPr>
        <a:ln>
          <a:solidFill>
            <a:srgbClr val="63A7DA"/>
          </a:solidFill>
        </a:ln>
      </dgm:spPr>
      <dgm:t>
        <a:bodyPr/>
        <a:lstStyle/>
        <a:p>
          <a:endParaRPr lang="fr-BE"/>
        </a:p>
      </dgm:t>
    </dgm:pt>
    <dgm:pt modelId="{CEDAC936-B9B5-4941-8958-AEC6A9EF21BB}" type="sibTrans" cxnId="{B1103577-F506-4DFA-9B63-AD2EDFCA7034}">
      <dgm:prSet/>
      <dgm:spPr/>
      <dgm:t>
        <a:bodyPr/>
        <a:lstStyle/>
        <a:p>
          <a:endParaRPr lang="fr-BE"/>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CF76729-CBC8-4A47-AED5-F38619CFE1C1}" type="pres">
      <dgm:prSet presAssocID="{A47C6CE2-4D62-4E90-9329-86400EAE072D}" presName="Name13" presStyleLbl="parChTrans1D2" presStyleIdx="0" presStyleCnt="2"/>
      <dgm:spPr/>
    </dgm:pt>
    <dgm:pt modelId="{0F763B1A-75BD-489D-81D2-EB1302D92CE3}" type="pres">
      <dgm:prSet presAssocID="{236852FB-ED35-4098-A56E-F3B961A9CDCA}" presName="childText" presStyleLbl="bgAcc1" presStyleIdx="0" presStyleCnt="2">
        <dgm:presLayoutVars>
          <dgm:bulletEnabled val="1"/>
        </dgm:presLayoutVars>
      </dgm:prSet>
      <dgm:spPr/>
    </dgm:pt>
    <dgm:pt modelId="{7AF2AEB6-8CDC-4D6D-9F52-4B7BB29F641E}" type="pres">
      <dgm:prSet presAssocID="{28071C73-8DAF-4C7B-A46D-8097BFEA3B8F}" presName="Name13" presStyleLbl="parChTrans1D2" presStyleIdx="1" presStyleCnt="2"/>
      <dgm:spPr/>
    </dgm:pt>
    <dgm:pt modelId="{9052F089-4373-43FB-9860-0D7DF8131615}" type="pres">
      <dgm:prSet presAssocID="{AC0131BA-0B9D-4399-9286-1DC679C11F83}"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B1103577-F506-4DFA-9B63-AD2EDFCA7034}" srcId="{E1E31A27-682F-4524-8836-4107CDEC5323}" destId="{236852FB-ED35-4098-A56E-F3B961A9CDCA}" srcOrd="0" destOrd="0" parTransId="{A47C6CE2-4D62-4E90-9329-86400EAE072D}" sibTransId="{CEDAC936-B9B5-4941-8958-AEC6A9EF21BB}"/>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1" destOrd="0" parTransId="{28071C73-8DAF-4C7B-A46D-8097BFEA3B8F}" sibTransId="{C2902F97-AC26-4904-B808-00459C378953}"/>
    <dgm:cxn modelId="{07066E82-38F1-4B03-B365-1FCCC15D4AFB}" type="presOf" srcId="{A47C6CE2-4D62-4E90-9329-86400EAE072D}" destId="{9CF76729-CBC8-4A47-AED5-F38619CFE1C1}" srcOrd="0" destOrd="0" presId="urn:microsoft.com/office/officeart/2005/8/layout/hierarchy3"/>
    <dgm:cxn modelId="{1D7E6696-E83A-4F38-BD8E-896855426FD5}" type="presOf" srcId="{236852FB-ED35-4098-A56E-F3B961A9CDCA}" destId="{0F763B1A-75BD-489D-81D2-EB1302D92CE3}"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D147CC93-6A72-4598-848D-E05B34F5A586}" type="presParOf" srcId="{D9F353A7-6BA6-4618-9297-C380F5C53C3D}" destId="{9CF76729-CBC8-4A47-AED5-F38619CFE1C1}" srcOrd="0" destOrd="0" presId="urn:microsoft.com/office/officeart/2005/8/layout/hierarchy3"/>
    <dgm:cxn modelId="{2BDED89C-C690-4D67-B286-EB04A581AE7A}" type="presParOf" srcId="{D9F353A7-6BA6-4618-9297-C380F5C53C3D}" destId="{0F763B1A-75BD-489D-81D2-EB1302D92CE3}" srcOrd="1" destOrd="0" presId="urn:microsoft.com/office/officeart/2005/8/layout/hierarchy3"/>
    <dgm:cxn modelId="{378AC0EC-63B4-4DA5-98E4-F085629DDC12}" type="presParOf" srcId="{D9F353A7-6BA6-4618-9297-C380F5C53C3D}" destId="{7AF2AEB6-8CDC-4D6D-9F52-4B7BB29F641E}" srcOrd="2" destOrd="0" presId="urn:microsoft.com/office/officeart/2005/8/layout/hierarchy3"/>
    <dgm:cxn modelId="{E0F559D3-C1FF-499D-9F7A-D847B850724F}" type="presParOf" srcId="{D9F353A7-6BA6-4618-9297-C380F5C53C3D}" destId="{9052F089-4373-43FB-9860-0D7DF8131615}"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7278" custLinFactNeighborY="-198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537</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5415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-33%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9CF76729-CBC8-4A47-AED5-F38619CFE1C1}">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0F763B1A-75BD-489D-81D2-EB1302D92CE3}">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7AF2AEB6-8CDC-4D6D-9F52-4B7BB29F641E}">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52F089-4373-43FB-9860-0D7DF8131615}">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43914" y="0"/>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43914" y="0"/>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537</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5415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A07000-EC67-4DF5-9A63-E64042EAA3B8}">
  <ds:schemaRefs>
    <ds:schemaRef ds:uri="http://schemas.microsoft.com/sharepoint/v3/contenttype/forms"/>
  </ds:schemaRefs>
</ds:datastoreItem>
</file>

<file path=customXml/itemProps2.xml><?xml version="1.0" encoding="utf-8"?>
<ds:datastoreItem xmlns:ds="http://schemas.openxmlformats.org/officeDocument/2006/customXml" ds:itemID="{6ECBD157-CB2A-453C-A6CF-52B88E748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72CC6002-D12B-4890-A66C-B22193FBC7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52</Words>
  <Characters>291</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22</cp:revision>
  <cp:lastPrinted>2021-12-24T10:51:00Z</cp:lastPrinted>
  <dcterms:created xsi:type="dcterms:W3CDTF">2022-03-03T14:23:00Z</dcterms:created>
  <dcterms:modified xsi:type="dcterms:W3CDTF">2023-11-28T14:25:00Z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