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7008" behindDoc="0" locked="0" layoutInCell="1" allowOverlap="1" wp14:anchorId="5E1B55C5" wp14:editId="7F6DC4F9">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5984" behindDoc="0" locked="0" layoutInCell="1" allowOverlap="1" wp14:anchorId="7E904A01" wp14:editId="312A7B98">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E73D5EC" id="Groupe 50" o:spid="_x0000_s1026" style="position:absolute;margin-left:12pt;margin-top:-29.3pt;width:118.95pt;height:756pt;z-index:25162598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152" behindDoc="0" locked="0" layoutInCell="1" allowOverlap="1" wp14:anchorId="01EEE829" wp14:editId="45D448DD">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F24B4" id="Rectangle 5" o:spid="_x0000_s1026" style="position:absolute;margin-left:175.2pt;margin-top:-20.3pt;width:78.5pt;height:94.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9840" behindDoc="0" locked="0" layoutInCell="1" allowOverlap="1" wp14:anchorId="525C153A" wp14:editId="7BFC2D88">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E624" id="Forme libre 33" o:spid="_x0000_s1026" style="position:absolute;margin-left:-32pt;margin-top:-21pt;width:147.55pt;height:75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4960" behindDoc="0" locked="0" layoutInCell="1" allowOverlap="1" wp14:anchorId="7BE4522A" wp14:editId="146BC627">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E6DD7CE" id="Groupe 49" o:spid="_x0000_s1026" style="position:absolute;margin-left:1059.05pt;margin-top:-14.25pt;width:107.8pt;height:756pt;z-index:25162496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3936" behindDoc="0" locked="0" layoutInCell="1" allowOverlap="1" wp14:anchorId="73BCD8C1" wp14:editId="059D7082">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80FB" id="Forme libre 25" o:spid="_x0000_s1026" style="position:absolute;margin-left:1064.75pt;margin-top:18pt;width:123.25pt;height:75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101C325" w:rsidR="00902688" w:rsidRDefault="00CB3E16" w:rsidP="00F576BD">
      <w:pPr>
        <w:rPr>
          <w:noProof/>
          <w:lang w:bidi="fr-FR"/>
        </w:rPr>
      </w:pPr>
      <w:r w:rsidRPr="00D80D05">
        <w:rPr>
          <w:noProof/>
          <w:lang w:bidi="fr-FR"/>
        </w:rPr>
        <mc:AlternateContent>
          <mc:Choice Requires="wps">
            <w:drawing>
              <wp:anchor distT="0" distB="0" distL="114300" distR="114300" simplePos="0" relativeHeight="251639296" behindDoc="0" locked="0" layoutInCell="1" allowOverlap="1" wp14:anchorId="5C753A8E" wp14:editId="2952858D">
                <wp:simplePos x="0" y="0"/>
                <wp:positionH relativeFrom="leftMargin">
                  <wp:posOffset>1180247</wp:posOffset>
                </wp:positionH>
                <wp:positionV relativeFrom="paragraph">
                  <wp:posOffset>6221411</wp:posOffset>
                </wp:positionV>
                <wp:extent cx="2885758" cy="918845"/>
                <wp:effectExtent l="0" t="7303" r="2858" b="2857"/>
                <wp:wrapNone/>
                <wp:docPr id="1124" name="Rectangle 1124"/>
                <wp:cNvGraphicFramePr/>
                <a:graphic xmlns:a="http://schemas.openxmlformats.org/drawingml/2006/main">
                  <a:graphicData uri="http://schemas.microsoft.com/office/word/2010/wordprocessingShape">
                    <wps:wsp>
                      <wps:cNvSpPr/>
                      <wps:spPr>
                        <a:xfrm rot="16200000">
                          <a:off x="0" y="0"/>
                          <a:ext cx="2885758" cy="918845"/>
                        </a:xfrm>
                        <a:prstGeom prst="rect">
                          <a:avLst/>
                        </a:prstGeom>
                        <a:solidFill>
                          <a:srgbClr val="63A7DA"/>
                        </a:solidFill>
                        <a:ln w="12700" cap="flat" cmpd="sng" algn="ctr">
                          <a:noFill/>
                          <a:prstDash val="solid"/>
                          <a:miter lim="800000"/>
                        </a:ln>
                        <a:effectLst/>
                      </wps:spPr>
                      <wps:txbx>
                        <w:txbxContent>
                          <w:p w14:paraId="06F157E7" w14:textId="7DBB1DEF" w:rsidR="00A72224" w:rsidRPr="00CB3E16" w:rsidRDefault="00A51A63" w:rsidP="00D80D05">
                            <w:pPr>
                              <w:jc w:val="center"/>
                              <w:rPr>
                                <w:rFonts w:ascii="Calibri" w:hAnsi="Calibri" w:cs="Calibri"/>
                                <w:color w:val="FFFFFF"/>
                                <w:sz w:val="40"/>
                                <w:szCs w:val="40"/>
                                <w:lang w:val="fr-BE"/>
                              </w:rPr>
                            </w:pPr>
                            <w:r w:rsidRPr="00CB3E16">
                              <w:rPr>
                                <w:rFonts w:ascii="Calibri" w:hAnsi="Calibri" w:cs="Calibri"/>
                                <w:color w:val="FFFFFF"/>
                                <w:sz w:val="40"/>
                                <w:szCs w:val="40"/>
                              </w:rPr>
                              <w:t>Dessinateur</w:t>
                            </w:r>
                            <w:r w:rsidR="00CB3E16" w:rsidRPr="00CB3E16">
                              <w:rPr>
                                <w:rFonts w:ascii="Calibri" w:hAnsi="Calibri" w:cs="Calibri"/>
                                <w:color w:val="FFFFFF"/>
                                <w:sz w:val="40"/>
                                <w:szCs w:val="40"/>
                              </w:rPr>
                              <w:t>/Dessinatrice</w:t>
                            </w:r>
                            <w:r w:rsidRPr="00CB3E16">
                              <w:rPr>
                                <w:rFonts w:ascii="Calibri" w:hAnsi="Calibri" w:cs="Calibri"/>
                                <w:color w:val="FFFFFF"/>
                                <w:sz w:val="40"/>
                                <w:szCs w:val="40"/>
                              </w:rPr>
                              <w:t xml:space="preserve"> de la 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2.95pt;margin-top:489.85pt;width:227.25pt;height:72.35pt;rotation:-90;z-index:251639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" fillcolor="#63a7da" stroked="f" strokeweight="1pt">
                <v:textbox>
                  <w:txbxContent>
                    <w:p w14:paraId="06F157E7" w14:textId="7DBB1DEF" w:rsidR="00A72224" w:rsidRPr="00CB3E16" w:rsidRDefault="00A51A63" w:rsidP="00D80D05">
                      <w:pPr>
                        <w:jc w:val="center"/>
                        <w:rPr>
                          <w:rFonts w:ascii="Calibri" w:hAnsi="Calibri" w:cs="Calibri"/>
                          <w:color w:val="FFFFFF"/>
                          <w:sz w:val="40"/>
                          <w:szCs w:val="40"/>
                          <w:lang w:val="fr-BE"/>
                        </w:rPr>
                      </w:pPr>
                      <w:r w:rsidRPr="00CB3E16">
                        <w:rPr>
                          <w:rFonts w:ascii="Calibri" w:hAnsi="Calibri" w:cs="Calibri"/>
                          <w:color w:val="FFFFFF"/>
                          <w:sz w:val="40"/>
                          <w:szCs w:val="40"/>
                        </w:rPr>
                        <w:t>Dessinateur</w:t>
                      </w:r>
                      <w:r w:rsidR="00CB3E16" w:rsidRPr="00CB3E16">
                        <w:rPr>
                          <w:rFonts w:ascii="Calibri" w:hAnsi="Calibri" w:cs="Calibri"/>
                          <w:color w:val="FFFFFF"/>
                          <w:sz w:val="40"/>
                          <w:szCs w:val="40"/>
                        </w:rPr>
                        <w:t>/Dessinatrice</w:t>
                      </w:r>
                      <w:r w:rsidRPr="00CB3E16">
                        <w:rPr>
                          <w:rFonts w:ascii="Calibri" w:hAnsi="Calibri" w:cs="Calibri"/>
                          <w:color w:val="FFFFFF"/>
                          <w:sz w:val="40"/>
                          <w:szCs w:val="40"/>
                        </w:rPr>
                        <w:t xml:space="preserve"> de la construction</w:t>
                      </w:r>
                    </w:p>
                  </w:txbxContent>
                </v:textbox>
                <w10:wrap anchorx="margin"/>
              </v:rect>
            </w:pict>
          </mc:Fallback>
        </mc:AlternateContent>
      </w:r>
      <w:r>
        <w:rPr>
          <w:noProof/>
        </w:rPr>
        <w:drawing>
          <wp:anchor distT="0" distB="0" distL="114300" distR="114300" simplePos="0" relativeHeight="251709952" behindDoc="0" locked="0" layoutInCell="1" allowOverlap="1" wp14:anchorId="4116BD41" wp14:editId="7D9B2B9A">
            <wp:simplePos x="0" y="0"/>
            <wp:positionH relativeFrom="column">
              <wp:posOffset>3343910</wp:posOffset>
            </wp:positionH>
            <wp:positionV relativeFrom="paragraph">
              <wp:posOffset>697865</wp:posOffset>
            </wp:positionV>
            <wp:extent cx="592455" cy="592455"/>
            <wp:effectExtent l="0" t="0" r="0" b="0"/>
            <wp:wrapNone/>
            <wp:docPr id="41" name="Graphique 41"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455" cy="592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928" behindDoc="0" locked="0" layoutInCell="1" allowOverlap="1" wp14:anchorId="1B667037" wp14:editId="44C1A03C">
                <wp:simplePos x="0" y="0"/>
                <wp:positionH relativeFrom="column">
                  <wp:posOffset>3295650</wp:posOffset>
                </wp:positionH>
                <wp:positionV relativeFrom="paragraph">
                  <wp:posOffset>730250</wp:posOffset>
                </wp:positionV>
                <wp:extent cx="632460" cy="619760"/>
                <wp:effectExtent l="19050" t="19050" r="15240" b="27940"/>
                <wp:wrapNone/>
                <wp:docPr id="40" name="Organigramme : Connecteur 40"/>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95165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0" o:spid="_x0000_s1026" type="#_x0000_t120" style="position:absolute;margin-left:259.5pt;margin-top:57.5pt;width:49.8pt;height:48.8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" fillcolor="white [3201]" strokecolor="#dd026f [3206]" strokeweight="2.25pt">
                <v:stroke joinstyle="miter"/>
              </v:shape>
            </w:pict>
          </mc:Fallback>
        </mc:AlternateContent>
      </w:r>
      <w:r>
        <w:rPr>
          <w:noProof/>
        </w:rPr>
        <w:drawing>
          <wp:anchor distT="0" distB="0" distL="114300" distR="114300" simplePos="0" relativeHeight="251706880" behindDoc="0" locked="0" layoutInCell="1" allowOverlap="1" wp14:anchorId="4161E484" wp14:editId="3EFA2AB8">
            <wp:simplePos x="0" y="0"/>
            <wp:positionH relativeFrom="column">
              <wp:posOffset>3350260</wp:posOffset>
            </wp:positionH>
            <wp:positionV relativeFrom="paragraph">
              <wp:posOffset>723265</wp:posOffset>
            </wp:positionV>
            <wp:extent cx="592667" cy="592667"/>
            <wp:effectExtent l="0" t="0" r="0" b="0"/>
            <wp:wrapNone/>
            <wp:docPr id="37" name="Graphique 37"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17418E" w:rsidRPr="006261B0">
        <w:rPr>
          <w:noProof/>
          <w:lang w:bidi="fr-FR"/>
        </w:rPr>
        <mc:AlternateContent>
          <mc:Choice Requires="wps">
            <w:drawing>
              <wp:anchor distT="0" distB="0" distL="114300" distR="114300" simplePos="0" relativeHeight="251682303" behindDoc="0" locked="0" layoutInCell="1" allowOverlap="1" wp14:anchorId="08C5DAF7" wp14:editId="03F1D065">
                <wp:simplePos x="0" y="0"/>
                <wp:positionH relativeFrom="column">
                  <wp:posOffset>11632777</wp:posOffset>
                </wp:positionH>
                <wp:positionV relativeFrom="paragraph">
                  <wp:posOffset>3595370</wp:posOffset>
                </wp:positionV>
                <wp:extent cx="82550" cy="88900"/>
                <wp:effectExtent l="0" t="0" r="0" b="6350"/>
                <wp:wrapNone/>
                <wp:docPr id="42" name="Ellipse 42">
                  <a:hlinkClick xmlns:a="http://schemas.openxmlformats.org/drawingml/2006/main" r:id="rId16" tooltip="IFAPME : Bim coordina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AF0DD" id="Ellipse 42" o:spid="_x0000_s1026" href="https://www.ifapme.be/centre-de-formations/braine-le-comte" title="IFAPME : Bim coordination" style="position:absolute;margin-left:915.95pt;margin-top:283.1pt;width:6.5pt;height:7pt;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" o:button="t" fillcolor="#63a7da" stroked="f" strokeweight=".5pt">
                <v:fill o:detectmouseclick="t"/>
                <v:stroke joinstyle="miter"/>
              </v:oval>
            </w:pict>
          </mc:Fallback>
        </mc:AlternateContent>
      </w:r>
      <w:r w:rsidR="0017418E" w:rsidRPr="00AD3CF0">
        <w:rPr>
          <w:noProof/>
          <w:lang w:bidi="fr-FR"/>
        </w:rPr>
        <mc:AlternateContent>
          <mc:Choice Requires="wps">
            <w:drawing>
              <wp:anchor distT="0" distB="0" distL="114300" distR="114300" simplePos="0" relativeHeight="251612670" behindDoc="0" locked="0" layoutInCell="1" allowOverlap="1" wp14:anchorId="5BA7A093" wp14:editId="6ED469C3">
                <wp:simplePos x="0" y="0"/>
                <wp:positionH relativeFrom="column">
                  <wp:posOffset>8372899</wp:posOffset>
                </wp:positionH>
                <wp:positionV relativeFrom="paragraph">
                  <wp:posOffset>2978362</wp:posOffset>
                </wp:positionV>
                <wp:extent cx="5111750" cy="3434715"/>
                <wp:effectExtent l="0" t="0" r="0" b="0"/>
                <wp:wrapNone/>
                <wp:docPr id="9" name="Rectangle 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1D6A6" id="Rectangle 9" o:spid="_x0000_s1026" style="position:absolute;margin-left:659.3pt;margin-top:234.5pt;width:402.5pt;height:270.45pt;z-index:2516126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AEGvwIAAIQ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&#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" stroked="f" strokeweight="1pt">
                <v:fill r:id="rId18" o:title="" recolor="t" rotate="t" type="frame"/>
              </v:rect>
            </w:pict>
          </mc:Fallback>
        </mc:AlternateContent>
      </w:r>
      <w:r w:rsidR="003F5134" w:rsidRPr="00AD3CF0">
        <w:rPr>
          <w:noProof/>
          <w:lang w:bidi="fr-FR"/>
        </w:rPr>
        <mc:AlternateContent>
          <mc:Choice Requires="wps">
            <w:drawing>
              <wp:anchor distT="0" distB="0" distL="114300" distR="114300" simplePos="0" relativeHeight="251699712" behindDoc="0" locked="0" layoutInCell="1" allowOverlap="1" wp14:anchorId="3C8851D3" wp14:editId="65EA4B15">
                <wp:simplePos x="0" y="0"/>
                <wp:positionH relativeFrom="column">
                  <wp:posOffset>9291744</wp:posOffset>
                </wp:positionH>
                <wp:positionV relativeFrom="paragraph">
                  <wp:posOffset>5193242</wp:posOffset>
                </wp:positionV>
                <wp:extent cx="82550" cy="88900"/>
                <wp:effectExtent l="0" t="0" r="0" b="6350"/>
                <wp:wrapNone/>
                <wp:docPr id="12" name="Ellipse 12">
                  <a:hlinkClick xmlns:a="http://schemas.openxmlformats.org/drawingml/2006/main" r:id="rId19" tooltip="Lycée Institut provincial Hornu -Colfontaine : Dessinateur de la construc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4CF69" id="Ellipse 12" o:spid="_x0000_s1026" href="https://www.etudierenhainaut.be/lycee-provincial-hornu-colfontaine.html" title="Lycée Institut provincial Hornu -Colfontaine : Dessinateur de la construction" style="position:absolute;margin-left:731.65pt;margin-top:408.9pt;width:6.5pt;height: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" o:button="t" fillcolor="#f9e0c6 [1304]" stroked="f" strokeweight=".5pt">
                <v:fill o:detectmouseclick="t"/>
                <v:stroke joinstyle="miter"/>
              </v:oval>
            </w:pict>
          </mc:Fallback>
        </mc:AlternateContent>
      </w:r>
      <w:r w:rsidR="00EA1432" w:rsidRPr="00AD3CF0">
        <w:rPr>
          <w:noProof/>
          <w:lang w:bidi="fr-FR"/>
        </w:rPr>
        <mc:AlternateContent>
          <mc:Choice Requires="wps">
            <w:drawing>
              <wp:anchor distT="0" distB="0" distL="114300" distR="114300" simplePos="0" relativeHeight="251702784" behindDoc="0" locked="0" layoutInCell="1" allowOverlap="1" wp14:anchorId="0B51BCCE" wp14:editId="684F5E89">
                <wp:simplePos x="0" y="0"/>
                <wp:positionH relativeFrom="column">
                  <wp:posOffset>12039177</wp:posOffset>
                </wp:positionH>
                <wp:positionV relativeFrom="paragraph">
                  <wp:posOffset>5543126</wp:posOffset>
                </wp:positionV>
                <wp:extent cx="82550" cy="88900"/>
                <wp:effectExtent l="0" t="0" r="0" b="6350"/>
                <wp:wrapNone/>
                <wp:docPr id="15" name="Ellipse 15">
                  <a:hlinkClick xmlns:a="http://schemas.openxmlformats.org/drawingml/2006/main" r:id="rId20" tooltip="Institut supérieur Plus oultre : Dessinateur polyvalent en bureau d’étud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680AD" id="Ellipse 15" o:spid="_x0000_s1026" href="https://www.plusoultre.net/" title="Institut supérieur Plus oultre : Dessinateur polyvalent en bureau d’étude" style="position:absolute;margin-left:947.95pt;margin-top:436.45pt;width:6.5pt;height: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" o:button="t" fillcolor="#cdd84b" stroked="f" strokeweight=".5pt">
                <v:fill o:detectmouseclick="t"/>
                <v:stroke joinstyle="miter"/>
              </v:oval>
            </w:pict>
          </mc:Fallback>
        </mc:AlternateContent>
      </w:r>
      <w:r w:rsidR="00AD3CF0" w:rsidRPr="00AD3CF0">
        <w:rPr>
          <w:noProof/>
          <w:lang w:bidi="fr-FR"/>
        </w:rPr>
        <mc:AlternateContent>
          <mc:Choice Requires="wps">
            <w:drawing>
              <wp:anchor distT="0" distB="0" distL="114300" distR="114300" simplePos="0" relativeHeight="251700736" behindDoc="0" locked="0" layoutInCell="1" allowOverlap="1" wp14:anchorId="2D258D5F" wp14:editId="3457115B">
                <wp:simplePos x="0" y="0"/>
                <wp:positionH relativeFrom="column">
                  <wp:posOffset>9609455</wp:posOffset>
                </wp:positionH>
                <wp:positionV relativeFrom="paragraph">
                  <wp:posOffset>5374859</wp:posOffset>
                </wp:positionV>
                <wp:extent cx="82550" cy="88900"/>
                <wp:effectExtent l="0" t="0" r="0" b="6350"/>
                <wp:wrapNone/>
                <wp:docPr id="14" name="Ellipse 14">
                  <a:hlinkClick xmlns:a="http://schemas.openxmlformats.org/drawingml/2006/main" r:id="rId21" tooltip="IEPSCF Colfontaine : dessinateur de la construc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AC2AB" id="Ellipse 14" o:spid="_x0000_s1026" href="http://www.iepscol.be/" title="IEPSCF Colfontaine : dessinateur de la construction" style="position:absolute;margin-left:756.65pt;margin-top:423.2pt;width:6.5pt;height: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" o:button="t" fillcolor="#cdd84b" stroked="f" strokeweight=".5pt">
                <v:fill o:detectmouseclick="t"/>
                <v:stroke joinstyle="miter"/>
              </v:oval>
            </w:pict>
          </mc:Fallback>
        </mc:AlternateContent>
      </w:r>
      <w:r w:rsidR="005C7620">
        <w:rPr>
          <w:noProof/>
          <w:sz w:val="16"/>
          <w:szCs w:val="16"/>
        </w:rPr>
        <mc:AlternateContent>
          <mc:Choice Requires="wpg">
            <w:drawing>
              <wp:anchor distT="0" distB="0" distL="114300" distR="114300" simplePos="0" relativeHeight="251651584" behindDoc="0" locked="0" layoutInCell="1" allowOverlap="1" wp14:anchorId="1FEC62C7" wp14:editId="0B41A7E1">
                <wp:simplePos x="0" y="0"/>
                <wp:positionH relativeFrom="column">
                  <wp:posOffset>8983133</wp:posOffset>
                </wp:positionH>
                <wp:positionV relativeFrom="paragraph">
                  <wp:posOffset>7279217</wp:posOffset>
                </wp:positionV>
                <wp:extent cx="78106" cy="385846"/>
                <wp:effectExtent l="0" t="0" r="17145" b="0"/>
                <wp:wrapNone/>
                <wp:docPr id="1512" name="Groupe 1512"/>
                <wp:cNvGraphicFramePr/>
                <a:graphic xmlns:a="http://schemas.openxmlformats.org/drawingml/2006/main">
                  <a:graphicData uri="http://schemas.microsoft.com/office/word/2010/wordprocessingGroup">
                    <wpg:wgp>
                      <wpg:cNvGrpSpPr/>
                      <wpg:grpSpPr>
                        <a:xfrm>
                          <a:off x="0" y="0"/>
                          <a:ext cx="78106" cy="385846"/>
                          <a:chOff x="0" y="0"/>
                          <a:chExt cx="78350" cy="385934"/>
                        </a:xfrm>
                      </wpg:grpSpPr>
                      <wps:wsp>
                        <wps:cNvPr id="1513" name="Rectangle 3"/>
                        <wps:cNvSpPr/>
                        <wps:spPr>
                          <a:xfrm>
                            <a:off x="6350" y="162918"/>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313934"/>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8" style="position:absolute;margin-left:707.35pt;margin-top:573.15pt;width:6.15pt;height:30.4pt;z-index:251651584;mso-width-relative:margin;mso-height-relative:margin" coordsize="78350,38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">
                <v:rect id="Rectangle 3" o:spid="_x0000_s1029" style="position:absolute;left:6350;top:162918;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0" style="position:absolute;left:6350;top:313934;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rect id="Rectangle 9" o:spid="_x0000_s1031"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41365E">
        <w:rPr>
          <w:noProof/>
          <w:color w:val="auto"/>
          <w:kern w:val="0"/>
          <w:sz w:val="24"/>
          <w:szCs w:val="24"/>
          <w:lang w:bidi="fr-FR"/>
        </w:rPr>
        <mc:AlternateContent>
          <mc:Choice Requires="wps">
            <w:drawing>
              <wp:anchor distT="0" distB="0" distL="114300" distR="114300" simplePos="0" relativeHeight="251615744" behindDoc="0" locked="0" layoutInCell="1" allowOverlap="1" wp14:anchorId="38B36D2C" wp14:editId="58E91CB9">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2C32AF5A"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 xml:space="preserve">F1104 – </w:t>
                            </w:r>
                            <w:r w:rsidR="00CB3E16" w:rsidRPr="00CB3E16">
                              <w:rPr>
                                <w:rFonts w:ascii="Arial" w:hAnsi="Arial" w:cs="Arial"/>
                                <w:b/>
                                <w:bCs/>
                                <w:color w:val="63A7DA"/>
                                <w:sz w:val="40"/>
                                <w:szCs w:val="40"/>
                              </w:rPr>
                              <w:t>Dessinateur / Dessinatrice de la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2" type="#_x0000_t202" style="position:absolute;margin-left:288.75pt;margin-top:53pt;width:606pt;height:1in;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2C32AF5A"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 xml:space="preserve">F1104 – </w:t>
                      </w:r>
                      <w:r w:rsidR="00CB3E16" w:rsidRPr="00CB3E16">
                        <w:rPr>
                          <w:rFonts w:ascii="Arial" w:hAnsi="Arial" w:cs="Arial"/>
                          <w:b/>
                          <w:bCs/>
                          <w:color w:val="63A7DA"/>
                          <w:sz w:val="40"/>
                          <w:szCs w:val="40"/>
                        </w:rPr>
                        <w:t>Dessinateur / Dessinatrice de la Construction</w:t>
                      </w:r>
                    </w:p>
                  </w:txbxContent>
                </v:textbox>
                <w10:wrap anchorx="margin"/>
              </v:shape>
            </w:pict>
          </mc:Fallback>
        </mc:AlternateContent>
      </w:r>
      <w:r w:rsidR="00856D5A">
        <w:rPr>
          <w:noProof/>
          <w:lang w:bidi="fr-FR"/>
        </w:rPr>
        <mc:AlternateContent>
          <mc:Choice Requires="wps">
            <w:drawing>
              <wp:anchor distT="0" distB="0" distL="114300" distR="114300" simplePos="0" relativeHeight="251635200" behindDoc="0" locked="0" layoutInCell="1" allowOverlap="1" wp14:anchorId="6CB6C4B8" wp14:editId="195AE413">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B59747A" w:rsidR="004D161A" w:rsidRPr="00B55B0E" w:rsidRDefault="0017418E">
                            <w:pPr>
                              <w:rPr>
                                <w:rFonts w:asciiTheme="minorHAnsi" w:hAnsiTheme="minorHAnsi" w:cstheme="minorHAnsi"/>
                                <w:color w:val="63A7DA" w:themeColor="accent6"/>
                                <w:sz w:val="22"/>
                                <w:szCs w:val="22"/>
                              </w:rPr>
                            </w:pPr>
                            <w:r w:rsidRPr="0017418E">
                              <w:rPr>
                                <w:rFonts w:asciiTheme="minorHAnsi" w:hAnsiTheme="minorHAnsi" w:cstheme="minorHAnsi"/>
                                <w:color w:val="63A7DA" w:themeColor="accent6"/>
                                <w:sz w:val="22"/>
                                <w:szCs w:val="22"/>
                              </w:rPr>
                              <w:t>Le métier est particulièrement attractif et fait partie de la liste 2021 des métiers en pénurie.  La transition écologique et les évolutions technologiques du secteur offrent des perspectives de développement intéressantes pour le métier. Une attention particulière devrait porter sur ces deux points dans la mise en œuvre des profils de formation (BIM, déconstruction, économie circulaire,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" fillcolor="white [3201]" stroked="f" strokeweight=".5pt">
                <v:textbox>
                  <w:txbxContent>
                    <w:p w14:paraId="03031E02" w14:textId="5B59747A" w:rsidR="004D161A" w:rsidRPr="00B55B0E" w:rsidRDefault="0017418E">
                      <w:pPr>
                        <w:rPr>
                          <w:rFonts w:asciiTheme="minorHAnsi" w:hAnsiTheme="minorHAnsi" w:cstheme="minorHAnsi"/>
                          <w:color w:val="63A7DA" w:themeColor="accent6"/>
                          <w:sz w:val="22"/>
                          <w:szCs w:val="22"/>
                        </w:rPr>
                      </w:pPr>
                      <w:r w:rsidRPr="0017418E">
                        <w:rPr>
                          <w:rFonts w:asciiTheme="minorHAnsi" w:hAnsiTheme="minorHAnsi" w:cstheme="minorHAnsi"/>
                          <w:color w:val="63A7DA" w:themeColor="accent6"/>
                          <w:sz w:val="22"/>
                          <w:szCs w:val="22"/>
                        </w:rPr>
                        <w:t>Le métier est particulièrement attractif et fait partie de la liste 2021 des métiers en pénurie.  La transition écologique et les évolutions technologiques du secteur offrent des perspectives de développement intéressantes pour le métier. Une attention particulière devrait porter sur ces deux points dans la mise en œuvre des profils de formation (BIM, déconstruction, économie circulaire, …).</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8816" behindDoc="0" locked="0" layoutInCell="1" allowOverlap="1" wp14:anchorId="3F1E436D" wp14:editId="4EEC7056">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mp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1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GMZqT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9536" behindDoc="0" locked="0" layoutInCell="1" allowOverlap="1" wp14:anchorId="5E64AFE9" wp14:editId="5F9E7F5D">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7893C81" w:rsidR="007F77C0" w:rsidRPr="0073618A" w:rsidRDefault="005C762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C1AD2B9" w14:textId="718E3DD3"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51A6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A51A6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31CBAE8E"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5" type="#_x0000_t202" style="position:absolute;margin-left:643pt;margin-top:566pt;width:312.5pt;height:7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As&#10;uamESgIAAIsEAAAOAAAAAAAAAAAAAAAAAC4CAABkcnMvZTJvRG9jLnhtbFBLAQItABQABgAIAAAA&#10;IQDrtWau4AAAAA8BAAAPAAAAAAAAAAAAAAAAAKQEAABkcnMvZG93bnJldi54bWxQSwUGAAAAAAQA&#10;BADzAAAAsQUAAAAA&#10;" fillcolor="white [3201]" stroked="f" strokeweight=".5pt">
                <v:textbox>
                  <w:txbxContent>
                    <w:p w14:paraId="784EFCBB" w14:textId="67893C81" w:rsidR="007F77C0" w:rsidRPr="0073618A" w:rsidRDefault="005C762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C1AD2B9" w14:textId="718E3DD3"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51A6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A51A6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31CBAE8E"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6768" behindDoc="0" locked="0" layoutInCell="1" allowOverlap="1" wp14:anchorId="759E37EC" wp14:editId="5E88F0BE">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0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wlKyY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2912" behindDoc="0" locked="0" layoutInCell="1" allowOverlap="1" wp14:anchorId="0A455BD4" wp14:editId="4688A0A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2291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0864" behindDoc="0" locked="0" layoutInCell="1" allowOverlap="1" wp14:anchorId="71AA49BE" wp14:editId="0289367D">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2086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5136" behindDoc="0" locked="0" layoutInCell="1" allowOverlap="1" wp14:anchorId="27A47926" wp14:editId="64FC15E0">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1344" behindDoc="0" locked="0" layoutInCell="1" allowOverlap="1" wp14:anchorId="1932ED54" wp14:editId="35E0229F">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2">
                              <a:extLst>
                                <a:ext uri="{96DAC541-7B7A-43D3-8B79-37D633B846F1}">
                                  <asvg:svgBlip xmlns:asvg="http://schemas.microsoft.com/office/drawing/2016/SVG/main" r:embed="rId2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4134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XZ4w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4" o:title="" recolor="t" rotate="t" type="frame"/>
                </v:rect>
              </v:group>
            </w:pict>
          </mc:Fallback>
        </mc:AlternateContent>
      </w:r>
      <w:r w:rsidR="00E8470E">
        <w:rPr>
          <w:noProof/>
          <w:lang w:bidi="fr-FR"/>
        </w:rPr>
        <mc:AlternateContent>
          <mc:Choice Requires="wps">
            <w:drawing>
              <wp:anchor distT="0" distB="0" distL="114300" distR="114300" simplePos="0" relativeHeight="251674112" behindDoc="0" locked="0" layoutInCell="1" allowOverlap="1" wp14:anchorId="015156C8" wp14:editId="729CFBF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7248" behindDoc="0" locked="0" layoutInCell="1" allowOverlap="1" wp14:anchorId="03F92E38" wp14:editId="0B7BE4A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3724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1040" behindDoc="0" locked="0" layoutInCell="1" allowOverlap="1" wp14:anchorId="2A4402D7" wp14:editId="2B0019D0">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8992" behindDoc="0" locked="0" layoutInCell="1" allowOverlap="1" wp14:anchorId="470B2FA0" wp14:editId="3DEB020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6899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0016" behindDoc="0" locked="0" layoutInCell="1" allowOverlap="1" wp14:anchorId="45917FCE" wp14:editId="7BBA7D1E">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70016;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7968" behindDoc="0" locked="0" layoutInCell="1" allowOverlap="1" wp14:anchorId="615BCBE5" wp14:editId="677D940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46B6838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51A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1" type="#_x0000_t202" style="position:absolute;margin-left:244pt;margin-top:656.5pt;width:325pt;height:8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46B6838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51A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8272" behindDoc="0" locked="0" layoutInCell="1" allowOverlap="1" wp14:anchorId="0F8AEA63" wp14:editId="0312E2DE">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D58C45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2" type="#_x0000_t118" style="position:absolute;margin-left:98.85pt;margin-top:278.3pt;width:467.15pt;height:374.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i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5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Dqj52J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D58C45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7728" behindDoc="0" locked="0" layoutInCell="1" allowOverlap="1" wp14:anchorId="6395DC2B" wp14:editId="069619C5">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4478D" id="Connecteur droit 5207"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36C3531"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7675A1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3476" cy="403476"/>
                          </a:xfrm>
                          <a:prstGeom prst="rect">
                            <a:avLst/>
                          </a:prstGeom>
                        </pic:spPr>
                      </pic:pic>
                    </a:graphicData>
                  </a:graphic>
                </wp:inline>
              </w:drawing>
            </w:r>
            <w:r w:rsidR="00D85FB1">
              <w:rPr>
                <w:b/>
                <w:color w:val="63A7DA"/>
                <w:kern w:val="0"/>
                <w:szCs w:val="24"/>
              </w:rPr>
              <w:t>83</w:t>
            </w:r>
            <w:r w:rsidRPr="002D374E">
              <w:rPr>
                <w:b/>
                <w:color w:val="63A7DA"/>
                <w:kern w:val="0"/>
                <w:szCs w:val="24"/>
              </w:rPr>
              <w:t xml:space="preserve"> DEI</w:t>
            </w:r>
            <w:r w:rsidRPr="002D374E">
              <w:rPr>
                <w:b/>
                <w:color w:val="63A7DA"/>
                <w:kern w:val="0"/>
                <w:szCs w:val="24"/>
                <w:vertAlign w:val="superscript"/>
              </w:rPr>
              <w:footnoteRef/>
            </w:r>
          </w:p>
          <w:p w14:paraId="4EB1CB03" w14:textId="426CEFBB"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992EB9">
              <w:rPr>
                <w:color w:val="63A7DA"/>
                <w:kern w:val="0"/>
                <w:szCs w:val="24"/>
              </w:rPr>
              <w:t>dessinateur du BTP</w:t>
            </w:r>
          </w:p>
        </w:tc>
      </w:tr>
      <w:tr w:rsidR="002D374E" w:rsidRPr="002D374E" w14:paraId="10653164" w14:textId="77777777" w:rsidTr="00A41966">
        <w:tc>
          <w:tcPr>
            <w:tcW w:w="4335" w:type="dxa"/>
            <w:vAlign w:val="center"/>
          </w:tcPr>
          <w:p w14:paraId="67292E82" w14:textId="3A6A216E"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62F8AFD7">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32784" cy="332784"/>
                          </a:xfrm>
                          <a:prstGeom prst="rect">
                            <a:avLst/>
                          </a:prstGeom>
                        </pic:spPr>
                      </pic:pic>
                    </a:graphicData>
                  </a:graphic>
                </wp:inline>
              </w:drawing>
            </w:r>
            <w:r w:rsidR="00141457">
              <w:rPr>
                <w:b/>
                <w:color w:val="63A7DA"/>
                <w:kern w:val="0"/>
                <w:szCs w:val="24"/>
              </w:rPr>
              <w:t>8</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797EA730">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AE0E5B6">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70D9219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54EAEA69">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532F937D">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6339F7FA">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1EB1C4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73A9475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40234D4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25590AF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32286FC7" w14:textId="2E6F03D0"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582E4E">
              <w:rPr>
                <w:b/>
                <w:noProof/>
                <w:color w:val="63A7DA"/>
                <w:kern w:val="0"/>
                <w:szCs w:val="24"/>
              </w:rPr>
              <w:t>1</w:t>
            </w:r>
            <w:r w:rsidRPr="002D374E">
              <w:rPr>
                <w:b/>
                <w:noProof/>
                <w:color w:val="63A7DA"/>
                <w:kern w:val="0"/>
                <w:szCs w:val="24"/>
              </w:rPr>
              <w:t xml:space="preserve"> DEI sur 10 </w:t>
            </w:r>
          </w:p>
          <w:p w14:paraId="5454FEE8" w14:textId="5D6DC810"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582E4E">
              <w:rPr>
                <w:bCs/>
                <w:noProof/>
                <w:color w:val="63A7DA"/>
                <w:kern w:val="0"/>
                <w:szCs w:val="24"/>
              </w:rPr>
              <w:t>a</w:t>
            </w:r>
            <w:r w:rsidRPr="002D374E">
              <w:rPr>
                <w:noProof/>
                <w:color w:val="63A7DA"/>
                <w:kern w:val="0"/>
                <w:szCs w:val="24"/>
              </w:rPr>
              <w:t xml:space="preserve"> </w:t>
            </w:r>
            <w:r w:rsidR="003B1EC6">
              <w:rPr>
                <w:noProof/>
                <w:color w:val="63A7DA"/>
                <w:kern w:val="0"/>
                <w:szCs w:val="24"/>
              </w:rPr>
              <w:t>moins de 25 ans</w:t>
            </w:r>
          </w:p>
        </w:tc>
      </w:tr>
    </w:tbl>
    <w:p w14:paraId="7A5E464D" w14:textId="334C3263" w:rsidR="003A2DA2" w:rsidRPr="00B2027D" w:rsidRDefault="00463E95" w:rsidP="00092369">
      <w:pPr>
        <w:ind w:left="720" w:hanging="720"/>
        <w:rPr>
          <w:lang w:bidi="fr-FR"/>
        </w:rPr>
      </w:pPr>
      <w:r>
        <w:rPr>
          <w:noProof/>
        </w:rPr>
        <mc:AlternateContent>
          <mc:Choice Requires="wps">
            <w:drawing>
              <wp:anchor distT="0" distB="0" distL="114300" distR="114300" simplePos="0" relativeHeight="251704832" behindDoc="0" locked="0" layoutInCell="1" allowOverlap="1" wp14:anchorId="595D8EA8" wp14:editId="5BB09EE5">
                <wp:simplePos x="0" y="0"/>
                <wp:positionH relativeFrom="margin">
                  <wp:posOffset>10234148</wp:posOffset>
                </wp:positionH>
                <wp:positionV relativeFrom="paragraph">
                  <wp:posOffset>8342142</wp:posOffset>
                </wp:positionV>
                <wp:extent cx="0" cy="232996"/>
                <wp:effectExtent l="0" t="0" r="38100" b="34290"/>
                <wp:wrapNone/>
                <wp:docPr id="21" name="Connecteur droit 21"/>
                <wp:cNvGraphicFramePr/>
                <a:graphic xmlns:a="http://schemas.openxmlformats.org/drawingml/2006/main">
                  <a:graphicData uri="http://schemas.microsoft.com/office/word/2010/wordprocessingShape">
                    <wps:wsp>
                      <wps:cNvCnPr/>
                      <wps:spPr>
                        <a:xfrm>
                          <a:off x="0" y="0"/>
                          <a:ext cx="0" cy="232996"/>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453FFB9" id="Connecteur droit 21" o:spid="_x0000_s1026"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5.85pt,656.85pt" to="805.85pt,6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" strokecolor="#63a7da">
                <v:stroke dashstyle="dash"/>
                <w10:wrap anchorx="margin"/>
              </v:line>
            </w:pict>
          </mc:Fallback>
        </mc:AlternateContent>
      </w:r>
      <w:r w:rsidRPr="00EC4912">
        <w:rPr>
          <w:noProof/>
          <w:lang w:bidi="fr-FR"/>
        </w:rPr>
        <mc:AlternateContent>
          <mc:Choice Requires="wpg">
            <w:drawing>
              <wp:anchor distT="0" distB="0" distL="114300" distR="114300" simplePos="0" relativeHeight="251614720" behindDoc="0" locked="0" layoutInCell="1" allowOverlap="1" wp14:anchorId="50595FB6" wp14:editId="4CBE33FC">
                <wp:simplePos x="0" y="0"/>
                <wp:positionH relativeFrom="column">
                  <wp:posOffset>7223760</wp:posOffset>
                </wp:positionH>
                <wp:positionV relativeFrom="paragraph">
                  <wp:posOffset>8116570</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1EF9CAB4" w:rsidR="00EC4912" w:rsidRPr="00E8742B" w:rsidRDefault="00D97517" w:rsidP="00EC4912">
                              <w:pPr>
                                <w:jc w:val="center"/>
                                <w:rPr>
                                  <w:rFonts w:ascii="Calibri" w:hAnsi="Calibri" w:cs="Calibri"/>
                                  <w:color w:val="FFFFFF"/>
                                  <w:sz w:val="18"/>
                                  <w:szCs w:val="18"/>
                                </w:rPr>
                              </w:pPr>
                              <w:proofErr w:type="gramStart"/>
                              <w:r>
                                <w:rPr>
                                  <w:rFonts w:ascii="Calibri" w:hAnsi="Calibri" w:cs="Calibri"/>
                                  <w:color w:val="FFFFFF"/>
                                  <w:sz w:val="18"/>
                                  <w:szCs w:val="18"/>
                                </w:rPr>
                                <w:t>9</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1401936" y="1089853"/>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6531ECF0" w:rsidR="00EC4912" w:rsidRPr="00E8742B" w:rsidRDefault="00D97517" w:rsidP="00EC4912">
                              <w:pPr>
                                <w:jc w:val="center"/>
                                <w:rPr>
                                  <w:rFonts w:ascii="Calibri" w:hAnsi="Calibri" w:cs="Calibri"/>
                                  <w:color w:val="FFFFFF"/>
                                  <w:sz w:val="18"/>
                                  <w:szCs w:val="18"/>
                                </w:rPr>
                              </w:pPr>
                              <w:r>
                                <w:rPr>
                                  <w:rFonts w:ascii="Calibri" w:hAnsi="Calibri" w:cs="Calibri"/>
                                  <w:color w:val="FFFFFF"/>
                                  <w:sz w:val="18"/>
                                  <w:szCs w:val="18"/>
                                </w:rPr>
                                <w:t xml:space="preserve">7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455276"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3" style="position:absolute;left:0;text-align:left;margin-left:568.8pt;margin-top:639.1pt;width:457.25pt;height:118pt;z-index:251614720;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">
                <v:oval id="Ellipse 185" o:spid="_x0000_s1064"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1EF9CAB4" w:rsidR="00EC4912" w:rsidRPr="00E8742B" w:rsidRDefault="00D97517" w:rsidP="00EC4912">
                        <w:pPr>
                          <w:jc w:val="center"/>
                          <w:rPr>
                            <w:rFonts w:ascii="Calibri" w:hAnsi="Calibri" w:cs="Calibri"/>
                            <w:color w:val="FFFFFF"/>
                            <w:sz w:val="18"/>
                            <w:szCs w:val="18"/>
                          </w:rPr>
                        </w:pPr>
                        <w:proofErr w:type="gramStart"/>
                        <w:r>
                          <w:rPr>
                            <w:rFonts w:ascii="Calibri" w:hAnsi="Calibri" w:cs="Calibri"/>
                            <w:color w:val="FFFFFF"/>
                            <w:sz w:val="18"/>
                            <w:szCs w:val="18"/>
                          </w:rPr>
                          <w:t>9</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065" style="position:absolute;left:14019;top:10898;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6531ECF0" w:rsidR="00EC4912" w:rsidRPr="00E8742B" w:rsidRDefault="00D97517" w:rsidP="00EC4912">
                        <w:pPr>
                          <w:jc w:val="center"/>
                          <w:rPr>
                            <w:rFonts w:ascii="Calibri" w:hAnsi="Calibri" w:cs="Calibri"/>
                            <w:color w:val="FFFFFF"/>
                            <w:sz w:val="18"/>
                            <w:szCs w:val="18"/>
                          </w:rPr>
                        </w:pPr>
                        <w:r>
                          <w:rPr>
                            <w:rFonts w:ascii="Calibri" w:hAnsi="Calibri" w:cs="Calibri"/>
                            <w:color w:val="FFFFFF"/>
                            <w:sz w:val="18"/>
                            <w:szCs w:val="18"/>
                          </w:rPr>
                          <w:t xml:space="preserve">7 </w:t>
                        </w:r>
                        <w:r w:rsidR="00EC4912" w:rsidRPr="00E8742B">
                          <w:rPr>
                            <w:rFonts w:ascii="Calibri" w:hAnsi="Calibri" w:cs="Calibri"/>
                            <w:color w:val="FFFFFF"/>
                            <w:sz w:val="18"/>
                            <w:szCs w:val="18"/>
                          </w:rPr>
                          <w:t>inscrits</w:t>
                        </w:r>
                      </w:p>
                    </w:txbxContent>
                  </v:textbox>
                </v:oval>
                <v:shape id="Zone de texte 187" o:spid="_x0000_s1066"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90" o:spid="_x0000_s1067" type="#_x0000_t202" style="position:absolute;left:10082;top:18082;width:1455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68"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69"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070"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Pr="00792F8E">
        <w:rPr>
          <w:noProof/>
          <w:lang w:bidi="fr-FR"/>
        </w:rPr>
        <mc:AlternateContent>
          <mc:Choice Requires="wps">
            <w:drawing>
              <wp:anchor distT="0" distB="0" distL="114300" distR="114300" simplePos="0" relativeHeight="251661824" behindDoc="0" locked="0" layoutInCell="1" allowOverlap="1" wp14:anchorId="6137442D" wp14:editId="1AD6758D">
                <wp:simplePos x="0" y="0"/>
                <wp:positionH relativeFrom="margin">
                  <wp:align>right</wp:align>
                </wp:positionH>
                <wp:positionV relativeFrom="paragraph">
                  <wp:posOffset>7476978</wp:posOffset>
                </wp:positionV>
                <wp:extent cx="43609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6098" cy="398145"/>
                        </a:xfrm>
                        <a:prstGeom prst="rect">
                          <a:avLst/>
                        </a:prstGeom>
                        <a:blipFill>
                          <a:blip r:embed="rId50">
                            <a:extLst>
                              <a:ext uri="{96DAC541-7B7A-43D3-8B79-37D633B846F1}">
                                <asvg:svgBlip xmlns:asvg="http://schemas.microsoft.com/office/drawing/2016/SVG/main" r:embed="rId51"/>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1" style="position:absolute;left:0;text-align:left;margin-left:-16.85pt;margin-top:588.75pt;width:34.35pt;height:31.3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" stroked="f" strokeweight="1pt">
                <v:fill r:id="rId5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676AF2">
        <w:rPr>
          <w:noProof/>
          <w:lang w:bidi="fr-FR"/>
        </w:rPr>
        <mc:AlternateContent>
          <mc:Choice Requires="wpg">
            <w:drawing>
              <wp:anchor distT="0" distB="0" distL="114300" distR="114300" simplePos="0" relativeHeight="251696640" behindDoc="0" locked="0" layoutInCell="1" allowOverlap="1" wp14:anchorId="3CC92A73" wp14:editId="743290F6">
                <wp:simplePos x="0" y="0"/>
                <wp:positionH relativeFrom="column">
                  <wp:posOffset>1938655</wp:posOffset>
                </wp:positionH>
                <wp:positionV relativeFrom="paragraph">
                  <wp:posOffset>8621183</wp:posOffset>
                </wp:positionV>
                <wp:extent cx="4512098" cy="799610"/>
                <wp:effectExtent l="0" t="0" r="22225" b="635"/>
                <wp:wrapNone/>
                <wp:docPr id="20" name="Groupe 20"/>
                <wp:cNvGraphicFramePr/>
                <a:graphic xmlns:a="http://schemas.openxmlformats.org/drawingml/2006/main">
                  <a:graphicData uri="http://schemas.microsoft.com/office/word/2010/wordprocessingGroup">
                    <wpg:wgp>
                      <wpg:cNvGrpSpPr/>
                      <wpg:grpSpPr>
                        <a:xfrm>
                          <a:off x="0" y="0"/>
                          <a:ext cx="4512098" cy="799610"/>
                          <a:chOff x="0" y="0"/>
                          <a:chExt cx="4512098" cy="799610"/>
                        </a:xfrm>
                      </wpg:grpSpPr>
                      <wpg:grpSp>
                        <wpg:cNvPr id="72" name="Groupe 72"/>
                        <wpg:cNvGrpSpPr/>
                        <wpg:grpSpPr>
                          <a:xfrm>
                            <a:off x="0" y="0"/>
                            <a:ext cx="1370619" cy="799610"/>
                            <a:chOff x="294764" y="-104874"/>
                            <a:chExt cx="1444599" cy="1534294"/>
                          </a:xfrm>
                        </wpg:grpSpPr>
                        <pic:pic xmlns:pic="http://schemas.openxmlformats.org/drawingml/2006/picture">
                          <pic:nvPicPr>
                            <pic:cNvPr id="73" name="Graphique 73" descr="Pelleteuse avec un remplissage uni"/>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rcRect/>
                            <a:stretch/>
                          </pic:blipFill>
                          <pic:spPr>
                            <a:xfrm>
                              <a:off x="710365" y="-104874"/>
                              <a:ext cx="429425" cy="852912"/>
                            </a:xfrm>
                            <a:prstGeom prst="rect">
                              <a:avLst/>
                            </a:prstGeom>
                          </pic:spPr>
                        </pic:pic>
                        <wps:wsp>
                          <wps:cNvPr id="74" name="Zone de texte 74"/>
                          <wps:cNvSpPr txBox="1"/>
                          <wps:spPr>
                            <a:xfrm>
                              <a:off x="294764" y="691549"/>
                              <a:ext cx="1444599" cy="737871"/>
                            </a:xfrm>
                            <a:prstGeom prst="rect">
                              <a:avLst/>
                            </a:prstGeom>
                            <a:noFill/>
                            <a:ln w="6350">
                              <a:noFill/>
                            </a:ln>
                          </wps:spPr>
                          <wps:txbx>
                            <w:txbxContent>
                              <w:p w14:paraId="31E6D0D0" w14:textId="135B6AC6" w:rsidR="00432A63" w:rsidRPr="002F4950" w:rsidRDefault="00432A63" w:rsidP="00432A63">
                                <w:pPr>
                                  <w:jc w:val="center"/>
                                  <w:rPr>
                                    <w:rFonts w:ascii="Calibri" w:hAnsi="Calibri" w:cs="Calibri"/>
                                    <w:b/>
                                    <w:bCs/>
                                    <w:color w:val="63A7DA"/>
                                    <w:sz w:val="22"/>
                                    <w:szCs w:val="22"/>
                                    <w:lang w:val="nl-NL"/>
                                  </w:rPr>
                                </w:pPr>
                                <w:r w:rsidRPr="002F4950">
                                  <w:rPr>
                                    <w:rFonts w:ascii="Calibri" w:hAnsi="Calibri" w:cs="Calibri"/>
                                    <w:color w:val="63A7DA"/>
                                    <w:sz w:val="22"/>
                                    <w:szCs w:val="22"/>
                                    <w:lang w:val="nl-NL"/>
                                  </w:rPr>
                                  <w:t>C</w:t>
                                </w:r>
                                <w:r w:rsidR="00AB77CC" w:rsidRPr="002F4950">
                                  <w:rPr>
                                    <w:rFonts w:ascii="Calibri" w:hAnsi="Calibri" w:cs="Calibri"/>
                                    <w:color w:val="63A7DA"/>
                                    <w:sz w:val="22"/>
                                    <w:szCs w:val="22"/>
                                    <w:lang w:val="nl-NL"/>
                                  </w:rPr>
                                  <w:t>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aphique 76"/>
                        <wpg:cNvGrpSpPr/>
                        <wpg:grpSpPr>
                          <a:xfrm>
                            <a:off x="2015066" y="25400"/>
                            <a:ext cx="569870" cy="446997"/>
                            <a:chOff x="0" y="0"/>
                            <a:chExt cx="569870" cy="446997"/>
                          </a:xfrm>
                          <a:solidFill>
                            <a:srgbClr val="63A7DA"/>
                          </a:solidFill>
                        </wpg:grpSpPr>
                        <wps:wsp>
                          <wps:cNvPr id="59" name="Forme libre : forme 59"/>
                          <wps:cNvSpPr/>
                          <wps:spPr>
                            <a:xfrm>
                              <a:off x="397411" y="3125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e libre : forme 61"/>
                          <wps:cNvSpPr/>
                          <wps:spPr>
                            <a:xfrm>
                              <a:off x="359600"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323365"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283287"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246504"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210269"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174035"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136153" y="969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359600" y="1162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161957" y="1352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22348" y="2118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0" y="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5" name="Organigramme : Connecteur 95"/>
                        <wps:cNvSpPr/>
                        <wps:spPr>
                          <a:xfrm>
                            <a:off x="3979333" y="59266"/>
                            <a:ext cx="532765" cy="43180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Graphique 94" descr="Plan contour"/>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4047066" y="76200"/>
                            <a:ext cx="372110" cy="372110"/>
                          </a:xfrm>
                          <a:prstGeom prst="rect">
                            <a:avLst/>
                          </a:prstGeom>
                        </pic:spPr>
                      </pic:pic>
                    </wpg:wgp>
                  </a:graphicData>
                </a:graphic>
              </wp:anchor>
            </w:drawing>
          </mc:Choice>
          <mc:Fallback>
            <w:pict>
              <v:group w14:anchorId="3CC92A73" id="Groupe 20" o:spid="_x0000_s1072" style="position:absolute;left:0;text-align:left;margin-left:152.65pt;margin-top:678.85pt;width:355.3pt;height:62.95pt;z-index:251696640" coordsize="45120,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">
                <v:group id="Groupe 72" o:spid="_x0000_s1073" style="position:absolute;width:13706;height:7996" coordorigin="2947,-1048" coordsize="1444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74" type="#_x0000_t75" alt="Pelleteuse avec un remplissage uni" style="position:absolute;left:7103;top:-1048;width:4294;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">
                    <v:imagedata r:id="rId59" o:title="Pelleteuse avec un remplissage uni"/>
                  </v:shape>
                  <v:shape id="Zone de texte 74" o:spid="_x0000_s1075" type="#_x0000_t202" style="position:absolute;left:2947;top:6915;width:14446;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135B6AC6" w:rsidR="00432A63" w:rsidRPr="002F4950" w:rsidRDefault="00432A63" w:rsidP="00432A63">
                          <w:pPr>
                            <w:jc w:val="center"/>
                            <w:rPr>
                              <w:rFonts w:ascii="Calibri" w:hAnsi="Calibri" w:cs="Calibri"/>
                              <w:b/>
                              <w:bCs/>
                              <w:color w:val="63A7DA"/>
                              <w:sz w:val="22"/>
                              <w:szCs w:val="22"/>
                              <w:lang w:val="nl-NL"/>
                            </w:rPr>
                          </w:pPr>
                          <w:r w:rsidRPr="002F4950">
                            <w:rPr>
                              <w:rFonts w:ascii="Calibri" w:hAnsi="Calibri" w:cs="Calibri"/>
                              <w:color w:val="63A7DA"/>
                              <w:sz w:val="22"/>
                              <w:szCs w:val="22"/>
                              <w:lang w:val="nl-NL"/>
                            </w:rPr>
                            <w:t>C</w:t>
                          </w:r>
                          <w:r w:rsidR="00AB77CC" w:rsidRPr="002F4950">
                            <w:rPr>
                              <w:rFonts w:ascii="Calibri" w:hAnsi="Calibri" w:cs="Calibri"/>
                              <w:color w:val="63A7DA"/>
                              <w:sz w:val="22"/>
                              <w:szCs w:val="22"/>
                              <w:lang w:val="nl-NL"/>
                            </w:rPr>
                            <w:t>ONSTRUCTION</w:t>
                          </w:r>
                        </w:p>
                      </w:txbxContent>
                    </v:textbox>
                  </v:shape>
                </v:group>
                <v:group id="Graphique 76" o:spid="_x0000_s1076" style="position:absolute;left:20150;top:254;width:5699;height:4469"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orme libre : forme 59" o:spid="_x0000_s1077" style="position:absolute;left:3974;top:3125;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61" o:spid="_x0000_s1078" style="position:absolute;left:3596;top:3126;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2" o:spid="_x0000_s1079" style="position:absolute;left:3233;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3" o:spid="_x0000_s1080" style="position:absolute;left:2832;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4" o:spid="_x0000_s1081" style="position:absolute;left:2465;top:3126;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5" o:spid="_x0000_s1082" style="position:absolute;left:2102;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6" o:spid="_x0000_s1083" style="position:absolute;left:1740;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7" o:spid="_x0000_s1084" style="position:absolute;left:1361;top:969;width:3130;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71" o:spid="_x0000_s1085" style="position:absolute;left:3596;top:1162;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85" o:spid="_x0000_s1086" style="position:absolute;left:1619;top:1352;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91" o:spid="_x0000_s1087" style="position:absolute;left:2223;top:2118;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92" o:spid="_x0000_s1088" style="position:absolute;width:5698;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5" o:spid="_x0000_s1089" type="#_x0000_t120" style="position:absolute;left:39793;top:592;width:532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" fillcolor="white [3201]" strokecolor="#63a7da [3209]" strokeweight="1.5pt">
                  <v:stroke joinstyle="miter"/>
                </v:shape>
                <v:shape id="Graphique 94" o:spid="_x0000_s1090" type="#_x0000_t75" alt="Plan contour" style="position:absolute;left:40470;top:762;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">
                  <v:imagedata r:id="rId60" o:title="Plan contour"/>
                </v:shape>
              </v:group>
            </w:pict>
          </mc:Fallback>
        </mc:AlternateContent>
      </w:r>
      <w:r w:rsidR="00933A12">
        <w:rPr>
          <w:noProof/>
        </w:rPr>
        <mc:AlternateContent>
          <mc:Choice Requires="wps">
            <w:drawing>
              <wp:anchor distT="0" distB="0" distL="114300" distR="114300" simplePos="0" relativeHeight="251647488" behindDoc="0" locked="0" layoutInCell="1" allowOverlap="1" wp14:anchorId="39874CE3" wp14:editId="0F586E3F">
                <wp:simplePos x="0" y="0"/>
                <wp:positionH relativeFrom="column">
                  <wp:posOffset>11548957</wp:posOffset>
                </wp:positionH>
                <wp:positionV relativeFrom="paragraph">
                  <wp:posOffset>9341273</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91" type="#_x0000_t202" style="position:absolute;left:0;text-align:left;margin-left:909.35pt;margin-top:735.55pt;width:139.25pt;height:27.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933A12">
        <w:rPr>
          <w:noProof/>
        </w:rPr>
        <mc:AlternateContent>
          <mc:Choice Requires="wps">
            <w:drawing>
              <wp:anchor distT="0" distB="0" distL="114300" distR="114300" simplePos="0" relativeHeight="251636224" behindDoc="0" locked="0" layoutInCell="1" allowOverlap="1" wp14:anchorId="79498E79" wp14:editId="4E3AB8C2">
                <wp:simplePos x="0" y="0"/>
                <wp:positionH relativeFrom="column">
                  <wp:posOffset>11958108</wp:posOffset>
                </wp:positionH>
                <wp:positionV relativeFrom="paragraph">
                  <wp:posOffset>8783404</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E56A124" w:rsidR="00DD3AC6" w:rsidRPr="00E8742B" w:rsidRDefault="00D97517" w:rsidP="00DD3AC6">
                            <w:pPr>
                              <w:jc w:val="center"/>
                              <w:rPr>
                                <w:rFonts w:ascii="Calibri" w:hAnsi="Calibri" w:cs="Calibri"/>
                                <w:color w:val="FFFFFF"/>
                                <w:sz w:val="18"/>
                                <w:szCs w:val="18"/>
                              </w:rPr>
                            </w:pPr>
                            <w:r>
                              <w:rPr>
                                <w:rFonts w:ascii="Calibri" w:hAnsi="Calibri" w:cs="Calibri"/>
                                <w:color w:val="FFFFFF"/>
                                <w:sz w:val="18"/>
                                <w:szCs w:val="18"/>
                              </w:rPr>
                              <w:t>49</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2" style="position:absolute;left:0;text-align:left;margin-left:941.6pt;margin-top:691.6pt;width:67.45pt;height:40.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V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" fillcolor="#63a7da" strokecolor="#63a7da" strokeweight="1pt">
                <v:stroke joinstyle="miter"/>
                <v:textbox>
                  <w:txbxContent>
                    <w:p w14:paraId="1FB229A2" w14:textId="7E56A124" w:rsidR="00DD3AC6" w:rsidRPr="00E8742B" w:rsidRDefault="00D97517" w:rsidP="00DD3AC6">
                      <w:pPr>
                        <w:jc w:val="center"/>
                        <w:rPr>
                          <w:rFonts w:ascii="Calibri" w:hAnsi="Calibri" w:cs="Calibri"/>
                          <w:color w:val="FFFFFF"/>
                          <w:sz w:val="18"/>
                          <w:szCs w:val="18"/>
                        </w:rPr>
                      </w:pPr>
                      <w:r>
                        <w:rPr>
                          <w:rFonts w:ascii="Calibri" w:hAnsi="Calibri" w:cs="Calibri"/>
                          <w:color w:val="FFFFFF"/>
                          <w:sz w:val="18"/>
                          <w:szCs w:val="18"/>
                        </w:rPr>
                        <w:t>49</w:t>
                      </w:r>
                      <w:r w:rsidR="00DD3AC6" w:rsidRPr="00E8742B">
                        <w:rPr>
                          <w:rFonts w:ascii="Calibri" w:hAnsi="Calibri" w:cs="Calibri"/>
                          <w:color w:val="FFFFFF"/>
                          <w:sz w:val="18"/>
                          <w:szCs w:val="18"/>
                        </w:rPr>
                        <w:t xml:space="preserve"> inscrits</w:t>
                      </w:r>
                    </w:p>
                  </w:txbxContent>
                </v:textbox>
              </v:oval>
            </w:pict>
          </mc:Fallback>
        </mc:AlternateContent>
      </w:r>
      <w:r w:rsidR="00991357">
        <w:rPr>
          <w:noProof/>
          <w:lang w:bidi="fr-FR"/>
        </w:rPr>
        <mc:AlternateContent>
          <mc:Choice Requires="wps">
            <w:drawing>
              <wp:anchor distT="0" distB="0" distL="114300" distR="114300" simplePos="0" relativeHeight="251687424" behindDoc="0" locked="0" layoutInCell="1" allowOverlap="1" wp14:anchorId="7616C4EB" wp14:editId="3DCEB841">
                <wp:simplePos x="0" y="0"/>
                <wp:positionH relativeFrom="column">
                  <wp:posOffset>5097145</wp:posOffset>
                </wp:positionH>
                <wp:positionV relativeFrom="paragraph">
                  <wp:posOffset>9093788</wp:posOffset>
                </wp:positionV>
                <wp:extent cx="2256792" cy="431013"/>
                <wp:effectExtent l="0" t="0" r="0" b="7620"/>
                <wp:wrapNone/>
                <wp:docPr id="80" name="Zone de texte 80"/>
                <wp:cNvGraphicFramePr/>
                <a:graphic xmlns:a="http://schemas.openxmlformats.org/drawingml/2006/main">
                  <a:graphicData uri="http://schemas.microsoft.com/office/word/2010/wordprocessingShape">
                    <wps:wsp>
                      <wps:cNvSpPr txBox="1"/>
                      <wps:spPr>
                        <a:xfrm>
                          <a:off x="0" y="0"/>
                          <a:ext cx="2256792" cy="431013"/>
                        </a:xfrm>
                        <a:prstGeom prst="rect">
                          <a:avLst/>
                        </a:prstGeom>
                        <a:noFill/>
                        <a:ln w="6350">
                          <a:noFill/>
                        </a:ln>
                      </wps:spPr>
                      <wps:txbx>
                        <w:txbxContent>
                          <w:p w14:paraId="4845663A" w14:textId="517D8278" w:rsidR="00432A63" w:rsidRPr="00F13403" w:rsidRDefault="00D70F29"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ACTIVITE SPECIALISEES SCIENTIFIQUES ET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6C4EB" id="Zone de texte 80" o:spid="_x0000_s1093" type="#_x0000_t202" style="position:absolute;left:0;text-align:left;margin-left:401.35pt;margin-top:716.05pt;width:177.7pt;height:33.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7zNgIAAGA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" filled="f" stroked="f" strokeweight=".5pt">
                <v:textbox>
                  <w:txbxContent>
                    <w:p w14:paraId="4845663A" w14:textId="517D8278" w:rsidR="00432A63" w:rsidRPr="00F13403" w:rsidRDefault="00D70F29"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ACTIVITE SPECIALISEES SCIENTIFIQUES ET TECHNIQUES</w:t>
                      </w:r>
                    </w:p>
                  </w:txbxContent>
                </v:textbox>
              </v:shape>
            </w:pict>
          </mc:Fallback>
        </mc:AlternateContent>
      </w:r>
      <w:r w:rsidR="0003232D">
        <w:rPr>
          <w:noProof/>
        </w:rPr>
        <w:drawing>
          <wp:inline distT="0" distB="0" distL="0" distR="0" wp14:anchorId="3D8B1BCC" wp14:editId="3E7F5DEB">
            <wp:extent cx="914400" cy="914400"/>
            <wp:effectExtent l="0" t="0" r="0" b="0"/>
            <wp:docPr id="93" name="Graphique 93" descr="Pla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que 93" descr="Plan contou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inline>
        </w:drawing>
      </w:r>
      <w:r w:rsidR="00F23313">
        <w:rPr>
          <w:noProof/>
          <w:lang w:bidi="fr-FR"/>
        </w:rPr>
        <mc:AlternateContent>
          <mc:Choice Requires="wps">
            <w:drawing>
              <wp:anchor distT="0" distB="0" distL="114300" distR="114300" simplePos="0" relativeHeight="251686400" behindDoc="0" locked="0" layoutInCell="1" allowOverlap="1" wp14:anchorId="5D743D7B" wp14:editId="3742E513">
                <wp:simplePos x="0" y="0"/>
                <wp:positionH relativeFrom="column">
                  <wp:posOffset>3733800</wp:posOffset>
                </wp:positionH>
                <wp:positionV relativeFrom="paragraph">
                  <wp:posOffset>9077072</wp:posOffset>
                </wp:positionV>
                <wp:extent cx="1046570" cy="248019"/>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1046570" cy="248019"/>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43D7B" id="Zone de texte 77" o:spid="_x0000_s1094" type="#_x0000_t202" style="position:absolute;left:0;text-align:left;margin-left:294pt;margin-top:714.75pt;width:82.4pt;height:19.5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w:pict>
          </mc:Fallback>
        </mc:AlternateContent>
      </w:r>
      <w:r w:rsidR="00F23313">
        <w:rPr>
          <w:noProof/>
          <w:lang w:bidi="fr-FR"/>
        </w:rPr>
        <mc:AlternateContent>
          <mc:Choice Requires="wps">
            <w:drawing>
              <wp:anchor distT="0" distB="0" distL="114300" distR="114300" simplePos="0" relativeHeight="251688448" behindDoc="0" locked="0" layoutInCell="1" allowOverlap="1" wp14:anchorId="5C6FD9D5" wp14:editId="1C5AE88A">
                <wp:simplePos x="0" y="0"/>
                <wp:positionH relativeFrom="column">
                  <wp:posOffset>2170849</wp:posOffset>
                </wp:positionH>
                <wp:positionV relativeFrom="paragraph">
                  <wp:posOffset>8367924</wp:posOffset>
                </wp:positionV>
                <wp:extent cx="788491" cy="329866"/>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788491" cy="329866"/>
                        </a:xfrm>
                        <a:prstGeom prst="rect">
                          <a:avLst/>
                        </a:prstGeom>
                        <a:noFill/>
                        <a:ln w="6350">
                          <a:noFill/>
                        </a:ln>
                      </wps:spPr>
                      <wps:txbx>
                        <w:txbxContent>
                          <w:p w14:paraId="296FA965" w14:textId="52BCFEC4"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33</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FD9D5" id="Zone de texte 82" o:spid="_x0000_s1095" type="#_x0000_t202" style="position:absolute;left:0;text-align:left;margin-left:170.95pt;margin-top:658.9pt;width:62.1pt;height:25.9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" filled="f" stroked="f" strokeweight=".5pt">
                <v:textbox>
                  <w:txbxContent>
                    <w:p w14:paraId="296FA965" w14:textId="52BCFEC4"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33</w:t>
                      </w:r>
                      <w:r w:rsidR="00432A63" w:rsidRPr="00F13403">
                        <w:rPr>
                          <w:rFonts w:ascii="Calibri" w:hAnsi="Calibri" w:cs="Calibri"/>
                          <w:b/>
                          <w:bCs/>
                          <w:color w:val="63A7DA"/>
                          <w:sz w:val="22"/>
                          <w:szCs w:val="22"/>
                        </w:rPr>
                        <w:t xml:space="preserve"> OE</w:t>
                      </w:r>
                    </w:p>
                  </w:txbxContent>
                </v:textbox>
              </v:shape>
            </w:pict>
          </mc:Fallback>
        </mc:AlternateContent>
      </w:r>
      <w:r w:rsidR="00F23313">
        <w:rPr>
          <w:noProof/>
          <w:lang w:bidi="fr-FR"/>
        </w:rPr>
        <mc:AlternateContent>
          <mc:Choice Requires="wps">
            <w:drawing>
              <wp:anchor distT="0" distB="0" distL="114300" distR="114300" simplePos="0" relativeHeight="251689472" behindDoc="0" locked="0" layoutInCell="1" allowOverlap="1" wp14:anchorId="333D9B88" wp14:editId="6697B96B">
                <wp:simplePos x="0" y="0"/>
                <wp:positionH relativeFrom="column">
                  <wp:posOffset>3966383</wp:posOffset>
                </wp:positionH>
                <wp:positionV relativeFrom="paragraph">
                  <wp:posOffset>8337747</wp:posOffset>
                </wp:positionV>
                <wp:extent cx="721721" cy="329866"/>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721721" cy="329866"/>
                        </a:xfrm>
                        <a:prstGeom prst="rect">
                          <a:avLst/>
                        </a:prstGeom>
                        <a:noFill/>
                        <a:ln w="6350">
                          <a:noFill/>
                        </a:ln>
                      </wps:spPr>
                      <wps:txbx>
                        <w:txbxContent>
                          <w:p w14:paraId="3BC257DE" w14:textId="33A04ECE"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D9B88" id="Zone de texte 83" o:spid="_x0000_s1096" type="#_x0000_t202" style="position:absolute;left:0;text-align:left;margin-left:312.3pt;margin-top:656.5pt;width:56.85pt;height:25.9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" filled="f" stroked="f" strokeweight=".5pt">
                <v:textbox>
                  <w:txbxContent>
                    <w:p w14:paraId="3BC257DE" w14:textId="33A04ECE"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30</w:t>
                      </w:r>
                      <w:r w:rsidR="00432A63" w:rsidRPr="00F13403">
                        <w:rPr>
                          <w:rFonts w:ascii="Calibri" w:hAnsi="Calibri" w:cs="Calibri"/>
                          <w:b/>
                          <w:bCs/>
                          <w:color w:val="63A7DA"/>
                          <w:sz w:val="22"/>
                          <w:szCs w:val="22"/>
                        </w:rPr>
                        <w:t xml:space="preserve"> OE</w:t>
                      </w:r>
                    </w:p>
                  </w:txbxContent>
                </v:textbox>
              </v:shape>
            </w:pict>
          </mc:Fallback>
        </mc:AlternateContent>
      </w:r>
      <w:r w:rsidR="00F23313">
        <w:rPr>
          <w:noProof/>
          <w:lang w:bidi="fr-FR"/>
        </w:rPr>
        <mc:AlternateContent>
          <mc:Choice Requires="wps">
            <w:drawing>
              <wp:anchor distT="0" distB="0" distL="114300" distR="114300" simplePos="0" relativeHeight="251690496" behindDoc="0" locked="0" layoutInCell="1" allowOverlap="1" wp14:anchorId="006BF021" wp14:editId="65B11C0E">
                <wp:simplePos x="0" y="0"/>
                <wp:positionH relativeFrom="column">
                  <wp:posOffset>5927806</wp:posOffset>
                </wp:positionH>
                <wp:positionV relativeFrom="paragraph">
                  <wp:posOffset>8331200</wp:posOffset>
                </wp:positionV>
                <wp:extent cx="754731" cy="340016"/>
                <wp:effectExtent l="0" t="0" r="0" b="3175"/>
                <wp:wrapNone/>
                <wp:docPr id="172" name="Zone de texte 172"/>
                <wp:cNvGraphicFramePr/>
                <a:graphic xmlns:a="http://schemas.openxmlformats.org/drawingml/2006/main">
                  <a:graphicData uri="http://schemas.microsoft.com/office/word/2010/wordprocessingShape">
                    <wps:wsp>
                      <wps:cNvSpPr txBox="1"/>
                      <wps:spPr>
                        <a:xfrm>
                          <a:off x="0" y="0"/>
                          <a:ext cx="754731" cy="340016"/>
                        </a:xfrm>
                        <a:prstGeom prst="rect">
                          <a:avLst/>
                        </a:prstGeom>
                        <a:noFill/>
                        <a:ln w="6350">
                          <a:noFill/>
                        </a:ln>
                      </wps:spPr>
                      <wps:txbx>
                        <w:txbxContent>
                          <w:p w14:paraId="1E712CC3" w14:textId="28C27386" w:rsidR="00432A63" w:rsidRPr="00F13403" w:rsidRDefault="002F4950" w:rsidP="00432A63">
                            <w:pPr>
                              <w:rPr>
                                <w:rFonts w:ascii="Calibri" w:hAnsi="Calibri" w:cs="Calibri"/>
                                <w:b/>
                                <w:bCs/>
                                <w:color w:val="63A7DA"/>
                                <w:sz w:val="22"/>
                                <w:szCs w:val="22"/>
                              </w:rPr>
                            </w:pPr>
                            <w:r>
                              <w:rPr>
                                <w:rFonts w:ascii="Calibri" w:hAnsi="Calibri" w:cs="Calibri"/>
                                <w:b/>
                                <w:bCs/>
                                <w:color w:val="63A7DA"/>
                                <w:sz w:val="22"/>
                                <w:szCs w:val="22"/>
                              </w:rPr>
                              <w:t xml:space="preserve">11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BF021" id="Zone de texte 172" o:spid="_x0000_s1097" type="#_x0000_t202" style="position:absolute;left:0;text-align:left;margin-left:466.75pt;margin-top:656pt;width:59.45pt;height:26.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" filled="f" stroked="f" strokeweight=".5pt">
                <v:textbox>
                  <w:txbxContent>
                    <w:p w14:paraId="1E712CC3" w14:textId="28C27386" w:rsidR="00432A63" w:rsidRPr="00F13403" w:rsidRDefault="002F4950" w:rsidP="00432A63">
                      <w:pPr>
                        <w:rPr>
                          <w:rFonts w:ascii="Calibri" w:hAnsi="Calibri" w:cs="Calibri"/>
                          <w:b/>
                          <w:bCs/>
                          <w:color w:val="63A7DA"/>
                          <w:sz w:val="22"/>
                          <w:szCs w:val="22"/>
                        </w:rPr>
                      </w:pPr>
                      <w:r>
                        <w:rPr>
                          <w:rFonts w:ascii="Calibri" w:hAnsi="Calibri" w:cs="Calibri"/>
                          <w:b/>
                          <w:bCs/>
                          <w:color w:val="63A7DA"/>
                          <w:sz w:val="22"/>
                          <w:szCs w:val="22"/>
                        </w:rPr>
                        <w:t xml:space="preserve">11 </w:t>
                      </w:r>
                      <w:r w:rsidR="00432A63" w:rsidRPr="00F13403">
                        <w:rPr>
                          <w:rFonts w:ascii="Calibri" w:hAnsi="Calibri" w:cs="Calibri"/>
                          <w:b/>
                          <w:bCs/>
                          <w:color w:val="63A7DA"/>
                          <w:sz w:val="22"/>
                          <w:szCs w:val="22"/>
                        </w:rPr>
                        <w:t>OE</w:t>
                      </w:r>
                    </w:p>
                  </w:txbxContent>
                </v:textbox>
              </v:shape>
            </w:pict>
          </mc:Fallback>
        </mc:AlternateContent>
      </w:r>
      <w:r w:rsidR="00724560">
        <w:rPr>
          <w:noProof/>
          <w:lang w:bidi="fr-FR"/>
        </w:rPr>
        <mc:AlternateContent>
          <mc:Choice Requires="wps">
            <w:drawing>
              <wp:anchor distT="0" distB="0" distL="114300" distR="114300" simplePos="0" relativeHeight="251613695" behindDoc="0" locked="0" layoutInCell="1" allowOverlap="1" wp14:anchorId="004A61A1" wp14:editId="38FBCF08">
                <wp:simplePos x="0" y="0"/>
                <wp:positionH relativeFrom="column">
                  <wp:posOffset>2277533</wp:posOffset>
                </wp:positionH>
                <wp:positionV relativeFrom="paragraph">
                  <wp:posOffset>8645525</wp:posOffset>
                </wp:positionV>
                <wp:extent cx="491067" cy="430451"/>
                <wp:effectExtent l="0" t="0" r="23495" b="27305"/>
                <wp:wrapNone/>
                <wp:docPr id="8" name="Organigramme : Connecteur 8"/>
                <wp:cNvGraphicFramePr/>
                <a:graphic xmlns:a="http://schemas.openxmlformats.org/drawingml/2006/main">
                  <a:graphicData uri="http://schemas.microsoft.com/office/word/2010/wordprocessingShape">
                    <wps:wsp>
                      <wps:cNvSpPr/>
                      <wps:spPr>
                        <a:xfrm>
                          <a:off x="0" y="0"/>
                          <a:ext cx="491067" cy="430451"/>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81345" id="Organigramme : Connecteur 8" o:spid="_x0000_s1026" type="#_x0000_t120" style="position:absolute;margin-left:179.35pt;margin-top:680.75pt;width:38.65pt;height:33.9pt;z-index:2516136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" fillcolor="white [3201]" strokecolor="#63a7da [3209]" strokeweight="1.5pt">
                <v:stroke joinstyle="miter"/>
              </v:shape>
            </w:pict>
          </mc:Fallback>
        </mc:AlternateContent>
      </w:r>
      <w:r w:rsidR="00EA5A05">
        <w:rPr>
          <w:noProof/>
          <w:lang w:bidi="fr-FR"/>
        </w:rPr>
        <mc:AlternateContent>
          <mc:Choice Requires="wpg">
            <w:drawing>
              <wp:anchor distT="0" distB="0" distL="114300" distR="114300" simplePos="0" relativeHeight="251648512" behindDoc="0" locked="0" layoutInCell="1" allowOverlap="1" wp14:anchorId="0B4524A4" wp14:editId="2F423DB9">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54" name="Graphique 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98" style="position:absolute;left:0;text-align:left;margin-left:632pt;margin-top:126pt;width:282.1pt;height:142.85pt;z-index:251648512;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">
                <v:shape id="Zone de texte 225" o:spid="_x0000_s1099"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54" name="Graphique 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03476" cy="403476"/>
                                      </a:xfrm>
                                      <a:prstGeom prst="rect">
                                        <a:avLst/>
                                      </a:prstGeom>
                                    </pic:spPr>
                                  </pic:pic>
                                </a:graphicData>
                              </a:graphic>
                            </wp:inline>
                          </w:drawing>
                        </w:r>
                      </w:p>
                    </w:txbxContent>
                  </v:textbox>
                </v:shape>
                <v:group id="Groupe 750" o:spid="_x0000_s1100"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101"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102"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103"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76160" behindDoc="0" locked="0" layoutInCell="1" allowOverlap="1" wp14:anchorId="182A45B8" wp14:editId="1B46B78E">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104" type="#_x0000_t202" style="position:absolute;left:0;text-align:left;margin-left:827.5pt;margin-top:245.55pt;width:47.9pt;height:25.6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DNjbnA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1280" behindDoc="0" locked="0" layoutInCell="1" allowOverlap="1" wp14:anchorId="46D86921" wp14:editId="02FC71CB">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105" type="#_x0000_t202" style="position:absolute;left:0;text-align:left;margin-left:125.25pt;margin-top:615.2pt;width:382.8pt;height:29.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B87Byk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3392" behindDoc="0" locked="0" layoutInCell="1" allowOverlap="1" wp14:anchorId="741A3B35" wp14:editId="29A63CDC">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106" style="position:absolute;left:0;text-align:left;margin-left:606.95pt;margin-top:349.1pt;width:467.7pt;height:75.8pt;z-index:25164339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uC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91ddl9v/pN1HC5RvqT/E6q4&#10;Qzl8fflS4L8U8fNu3Hf52n/PXv4B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DLbEuCbwQAABcPAAAOAAAAAAAA&#10;AAAAAAAAAC4CAABkcnMvZTJvRG9jLnhtbFBLAQItABQABgAIAAAAIQC1r+CZ4wAAAA0BAAAPAAAA&#10;AAAAAAAAAAAAAMkGAABkcnMvZG93bnJldi54bWxQSwUGAAAAAAQABADzAAAA2QcAAAAA&#10;">
                <v:group id="Groupe 179" o:spid="_x0000_s1107"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108"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109"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110"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0560" behindDoc="0" locked="0" layoutInCell="1" allowOverlap="1" wp14:anchorId="3C05BDC8" wp14:editId="69797BAB">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11" style="position:absolute;left:0;text-align:left;margin-left:127.25pt;margin-top:345.75pt;width:464.1pt;height:81.35pt;z-index:25165056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NCQw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oht0Ok&#10;/+I7HO+icJ3/E25wD3J8DYWbIHy5uc+tw76v1/778vQP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ySUDQkME&#10;AACnDgAADgAAAAAAAAAAAAAAAAAuAgAAZHJzL2Uyb0RvYy54bWxQSwECLQAUAAYACAAAACEAVtqJ&#10;xuMAAAAMAQAADwAAAAAAAAAAAAAAAACdBgAAZHJzL2Rvd25yZXYueG1sUEsFBgAAAAAEAAQA8wAA&#10;AK0HAAAAAA==&#10;">
                <v:group id="Groupe 87" o:spid="_x0000_s1112"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13"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14"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15"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3088" behindDoc="0" locked="0" layoutInCell="1" allowOverlap="1" wp14:anchorId="1EF3F0B3" wp14:editId="748A455B">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55" name="Graphique 5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6" name="Graphique 5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16" type="#_x0000_t202" style="position:absolute;left:0;text-align:left;margin-left:189.6pt;margin-top:347.35pt;width:68.05pt;height:62.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JS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vq5p6c51lQcMJ6lXiXOyGWFJh6E88/CQhboG1L3T1jKmnAZHS3OtmR//c0f8sEWopy1&#10;kFnO3c+dsIqz+psGjzfD8TjoMm7Gk6sRNvYysr6M6F1zR1DyEI/KyGiGfF+fzNJS84oXsQi3IiS0&#10;xN059yfzzvfix4uSarGISVCiEf5Br4wMpQOsAeKX7lVYc+QhaOGRToIU2Ts6+tyekMXOU1lFrgLQ&#10;PapH/KHiSOHxxYVncrmPWW//hflv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MNKMlI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55" name="Graphique 5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6" name="Graphique 5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2064" behindDoc="0" locked="0" layoutInCell="1" allowOverlap="1" wp14:anchorId="24534709" wp14:editId="7793A60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7" name="Graphique 5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17" type="#_x0000_t202" style="position:absolute;left:0;text-align:left;margin-left:616.95pt;margin-top:338.2pt;width:79.35pt;height: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6Nw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fHZuZAvVEftz0MvEW75qsIg18+GJOdQFtoRaD4+4SAX4GJwsSmpwP/92HuORLvRS&#10;0qLOSup/7JkTlKivBon8NByPozDTZjyZjXDjrj3ba4/Z6ztAKQ9xqixPZowP6mxKB/oFR2IZX0UX&#10;MxzfLmk4m3ehVz+OFBfLZQpCKVoW1mZjeUwdwYsQP3cvzNkTD1EMD3BWJCve0NHH9rAv9wFkk7iK&#10;QPeonvBHGScKTyMX5+R6n6Jefwy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DKC/Z6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7" name="Graphique 5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0080" behindDoc="0" locked="0" layoutInCell="1" allowOverlap="1" wp14:anchorId="70C2B691" wp14:editId="765518A8">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85C2F40" id="Groupe 51" o:spid="_x0000_s1026" style="position:absolute;margin-left:13.55pt;margin-top:-23.7pt;width:118.95pt;height:756pt;z-index:25163008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94592" behindDoc="0" locked="0" layoutInCell="1" allowOverlap="1" wp14:anchorId="2A383BE6" wp14:editId="399FD533">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1C8A5" id="Forme libre 33" o:spid="_x0000_s1026" style="position:absolute;margin-left:-29.1pt;margin-top:19.8pt;width:147.55pt;height:75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1104" behindDoc="0" locked="0" layoutInCell="1" allowOverlap="1" wp14:anchorId="0F85DA7E" wp14:editId="43C2DC38">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32651B" id="Groupe 102" o:spid="_x0000_s1026" style="position:absolute;margin-left:1062.05pt;margin-top:-16pt;width:120.8pt;height:749.3pt;z-index:251631104;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7792" behindDoc="0" locked="0" layoutInCell="1" allowOverlap="1" wp14:anchorId="08AD7774" wp14:editId="25873041">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C9C3B88">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18" type="#_x0000_t202" style="position:absolute;left:0;text-align:left;margin-left:581.5pt;margin-top:104.6pt;width:513.3pt;height:203.5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JcRnXY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C9C3B88">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4416" behindDoc="0" locked="0" layoutInCell="1" allowOverlap="1" wp14:anchorId="2A6E3250" wp14:editId="4E52F44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9" type="#_x0000_t118" style="position:absolute;left:0;text-align:left;margin-left:289.4pt;margin-top:23.15pt;width:820.5pt;height:1in;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Q7aPw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6464" behindDoc="0" locked="0" layoutInCell="1" allowOverlap="1" wp14:anchorId="4BDC7816" wp14:editId="5F71DFEB">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2E030B3" w:rsidR="00094BDC" w:rsidRPr="005546BC" w:rsidRDefault="00DC3DC8" w:rsidP="00094BDC">
                            <w:pPr>
                              <w:jc w:val="center"/>
                              <w:rPr>
                                <w:rFonts w:ascii="Calibri" w:hAnsi="Calibri" w:cs="Calibri"/>
                                <w:color w:val="FFFFFF"/>
                                <w:sz w:val="28"/>
                                <w:szCs w:val="28"/>
                              </w:rPr>
                            </w:pPr>
                            <w:r>
                              <w:rPr>
                                <w:rFonts w:ascii="Calibri" w:hAnsi="Calibri" w:cs="Calibri"/>
                                <w:color w:val="FFFFFF"/>
                                <w:sz w:val="28"/>
                                <w:szCs w:val="28"/>
                              </w:rPr>
                              <w:t xml:space="preserve">F - </w:t>
                            </w:r>
                            <w:r w:rsidR="00A51A63">
                              <w:rPr>
                                <w:rFonts w:ascii="Calibri" w:hAnsi="Calibri" w:cs="Calibri"/>
                                <w:color w:val="FFFFFF"/>
                                <w:sz w:val="28"/>
                                <w:szCs w:val="28"/>
                              </w:rPr>
                              <w:t>C</w:t>
                            </w:r>
                            <w:r>
                              <w:rPr>
                                <w:rFonts w:ascii="Calibri" w:hAnsi="Calibri" w:cs="Calibri"/>
                                <w:color w:val="FFFFFF"/>
                                <w:sz w:val="28"/>
                                <w:szCs w:val="28"/>
                              </w:rPr>
                              <w:t>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20" style="position:absolute;left:0;text-align:left;margin-left:257.8pt;margin-top:111.6pt;width:114.9pt;height:202.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OezK3p2AgAACAUAAA4A&#10;AAAAAAAAAAAAAAAALgIAAGRycy9lMm9Eb2MueG1sUEsBAi0AFAAGAAgAAAAhAFaTcGTgAAAACwEA&#10;AA8AAAAAAAAAAAAAAAAA0AQAAGRycy9kb3ducmV2LnhtbFBLBQYAAAAABAAEAPMAAADdBQAAAAA=&#10;" fillcolor="#63a7da" strokecolor="#63a7da" strokeweight=".5pt">
                <v:textbox>
                  <w:txbxContent>
                    <w:p w14:paraId="7C8B5F73" w14:textId="62E030B3" w:rsidR="00094BDC" w:rsidRPr="005546BC" w:rsidRDefault="00DC3DC8" w:rsidP="00094BDC">
                      <w:pPr>
                        <w:jc w:val="center"/>
                        <w:rPr>
                          <w:rFonts w:ascii="Calibri" w:hAnsi="Calibri" w:cs="Calibri"/>
                          <w:color w:val="FFFFFF"/>
                          <w:sz w:val="28"/>
                          <w:szCs w:val="28"/>
                        </w:rPr>
                      </w:pPr>
                      <w:r>
                        <w:rPr>
                          <w:rFonts w:ascii="Calibri" w:hAnsi="Calibri" w:cs="Calibri"/>
                          <w:color w:val="FFFFFF"/>
                          <w:sz w:val="28"/>
                          <w:szCs w:val="28"/>
                        </w:rPr>
                        <w:t xml:space="preserve">F - </w:t>
                      </w:r>
                      <w:r w:rsidR="00A51A63">
                        <w:rPr>
                          <w:rFonts w:ascii="Calibri" w:hAnsi="Calibri" w:cs="Calibri"/>
                          <w:color w:val="FFFFFF"/>
                          <w:sz w:val="28"/>
                          <w:szCs w:val="28"/>
                        </w:rPr>
                        <w:t>C</w:t>
                      </w:r>
                      <w:r>
                        <w:rPr>
                          <w:rFonts w:ascii="Calibri" w:hAnsi="Calibri" w:cs="Calibri"/>
                          <w:color w:val="FFFFFF"/>
                          <w:sz w:val="28"/>
                          <w:szCs w:val="28"/>
                        </w:rPr>
                        <w:t>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4896" behindDoc="0" locked="0" layoutInCell="1" allowOverlap="1" wp14:anchorId="080656D6" wp14:editId="2EA826F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51A63" id="Rectangle 5268" o:spid="_x0000_s1026" style="position:absolute;margin-left:-854.85pt;margin-top:188.55pt;width:198.4pt;height:47.5pt;rotation:90;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3872" behindDoc="0" locked="0" layoutInCell="1" allowOverlap="1" wp14:anchorId="650D4DCF" wp14:editId="03EACCF6">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1B58" id="Rectangle 46" o:spid="_x0000_s1026" style="position:absolute;margin-left:-1017.75pt;margin-top:186.7pt;width:198.4pt;height:48.65pt;rotation:-90;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6944" behindDoc="0" locked="0" layoutInCell="1" allowOverlap="1" wp14:anchorId="7C52EB52" wp14:editId="61C5B1F0">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C5197" id="Graphique 85" o:spid="_x0000_s1026" alt="Croissance commerciale" style="position:absolute;margin-left:647.7pt;margin-top:303.55pt;width:36.85pt;height:31.2pt;z-index:25166694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5920" behindDoc="0" locked="0" layoutInCell="1" allowOverlap="1" wp14:anchorId="0EC1A0DA" wp14:editId="78482358">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21" type="#_x0000_t202" style="position:absolute;left:0;text-align:left;margin-left:664.1pt;margin-top:291.7pt;width:340.15pt;height:5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deumS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6704" behindDoc="0" locked="0" layoutInCell="1" allowOverlap="1" wp14:anchorId="427656C9" wp14:editId="0280DB0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873B361">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22" type="#_x0000_t202" style="position:absolute;left:0;text-align:left;margin-left:164.8pt;margin-top:402.65pt;width:289.25pt;height:21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873B361">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0800" behindDoc="0" locked="0" layoutInCell="1" allowOverlap="1" wp14:anchorId="6B0CC94D" wp14:editId="245FA9A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2F81E91" id="Connecteur droit 5253" o:spid="_x0000_s1026" style="position:absolute;flip:x y;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9776" behindDoc="0" locked="0" layoutInCell="1" allowOverlap="1" wp14:anchorId="5AA01BEE" wp14:editId="04FD6803">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23" type="#_x0000_t202" style="position:absolute;left:0;text-align:left;margin-left:609.75pt;margin-top:605.25pt;width:281.1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DiOgIAAGQEAAAOAAAAZHJzL2Uyb0RvYy54bWysVEtv2zAMvg/YfxB0X+w4cbIa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jl1Q4j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58752" behindDoc="0" locked="0" layoutInCell="1" allowOverlap="1" wp14:anchorId="566B79DE" wp14:editId="2DF21EF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24" type="#_x0000_t202" style="position:absolute;left:0;text-align:left;margin-left:602.65pt;margin-top:424.35pt;width:304.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8fOA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n65senRjZQHbA/B/2oeMuXDRaxYj68MIezgS3hvIdnPKQCTAZHiZIa3K+/6aM/UoZW&#10;SlqctZL6nzvmBCXqm0EyPw/H4zic6TKe3I7w4q4tm2uL2ekHwHFGtrC6JEb/oE6idKDfcC0WMSua&#10;mOGYu6ThJD6EfgNwrbhYLJITjqNlYWXWlsfQEcsI8Wv3xpw98hDH4QlOU8mKd3T0vj0hi10A2SSu&#10;ItA9qkf8cZQT28e1i7tyfU9el5/D/Dc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Bg8H8f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2848" behindDoc="0" locked="0" layoutInCell="1" allowOverlap="1" wp14:anchorId="1B3BAA04" wp14:editId="18B9C5B3">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5" w:history="1">
                              <w:proofErr w:type="gramStart"/>
                              <w:r w:rsidR="00792F8E" w:rsidRPr="00463E95">
                                <w:rPr>
                                  <w:b/>
                                  <w:bCs/>
                                  <w:color w:val="FFFFFF" w:themeColor="background1"/>
                                  <w:sz w:val="24"/>
                                  <w:szCs w:val="24"/>
                                  <w:u w:val="single"/>
                                </w:rPr>
                                <w:t>cliquez</w:t>
                              </w:r>
                              <w:proofErr w:type="gramEnd"/>
                              <w:r w:rsidR="00792F8E" w:rsidRPr="00463E9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E0B518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63E9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25" type="#_x0000_t202" style="position:absolute;left:0;text-align:left;margin-left:1044pt;margin-top:621.7pt;width:172.45pt;height:118.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g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FPrgh3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Ir4DiA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C90E09" w:rsidP="00792F8E">
                      <w:pPr>
                        <w:jc w:val="center"/>
                        <w:rPr>
                          <w:b/>
                          <w:bCs/>
                          <w:color w:val="FFFFFF" w:themeColor="background1"/>
                          <w:sz w:val="24"/>
                          <w:szCs w:val="24"/>
                          <w:u w:val="single"/>
                        </w:rPr>
                      </w:pPr>
                      <w:hyperlink r:id="rId97" w:history="1">
                        <w:proofErr w:type="gramStart"/>
                        <w:r w:rsidR="00792F8E" w:rsidRPr="00463E95">
                          <w:rPr>
                            <w:b/>
                            <w:bCs/>
                            <w:color w:val="FFFFFF" w:themeColor="background1"/>
                            <w:sz w:val="24"/>
                            <w:szCs w:val="24"/>
                            <w:u w:val="single"/>
                          </w:rPr>
                          <w:t>cliquez</w:t>
                        </w:r>
                        <w:proofErr w:type="gramEnd"/>
                        <w:r w:rsidR="00792F8E" w:rsidRPr="00463E9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E0B518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63E9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9056" behindDoc="0" locked="0" layoutInCell="1" allowOverlap="1" wp14:anchorId="12BFACE2" wp14:editId="29E233AE">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1A74" id="Forme libre 25" o:spid="_x0000_s1026" style="position:absolute;margin-left:86.05pt;margin-top:18pt;width:137.25pt;height:756pt;z-index:2516290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5440" behindDoc="0" locked="0" layoutInCell="1" allowOverlap="1" wp14:anchorId="1456645E" wp14:editId="65E550E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27" style="position:absolute;left:0;text-align:left;margin-left:130.6pt;margin-top:-10.9pt;width:963.35pt;height:88.85pt;z-index:25164544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iB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xQnYgb0DAAAECwAADgAAAAAAAAAAAAAAAAAu&#10;AgAAZHJzL2Uyb0RvYy54bWxQSwECLQAUAAYACAAAACEATKuws+IAAAAMAQAADwAAAAAAAAAAAAAA&#10;AAAXBgAAZHJzL2Rvd25yZXYueG1sUEsFBgAAAAAEAAQA8wAAACYHAAAAAA==&#10;">
                <v:rect id="Rectangle 193" o:spid="_x0000_s112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2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2128" behindDoc="0" locked="0" layoutInCell="1" allowOverlap="1" wp14:anchorId="24F489E7" wp14:editId="295DC50D">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9">
                            <a:extLst>
                              <a:ext uri="{96DAC541-7B7A-43D3-8B79-37D633B846F1}">
                                <asvg:svgBlip xmlns:asvg="http://schemas.microsoft.com/office/drawing/2016/SVG/main" r:embed="rId10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30" type="#_x0000_t202" style="position:absolute;left:0;text-align:left;margin-left:887pt;margin-top:666.15pt;width:22.7pt;height:2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3Mwxt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10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4176" behindDoc="0" locked="0" layoutInCell="1" allowOverlap="1" wp14:anchorId="6F486F7D" wp14:editId="0D5D455D">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31" type="#_x0000_t202" style="position:absolute;left:0;text-align:left;margin-left:439pt;margin-top:6.05pt;width:22pt;height:30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YlbTL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r w:rsidR="0003232D">
        <w:rPr>
          <w:lang w:bidi="fr-FR"/>
        </w:rPr>
        <w:t xml:space="preserve">                                                                 </w:t>
      </w:r>
      <w:r w:rsidR="0003232D">
        <w:rPr>
          <w:noProof/>
          <w:lang w:bidi="fr-FR"/>
        </w:rPr>
        <w:t xml:space="preserve">    </w: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B8221" w14:textId="77777777" w:rsidR="003A66DC" w:rsidRDefault="003A66DC" w:rsidP="0063464B">
      <w:r>
        <w:separator/>
      </w:r>
    </w:p>
  </w:endnote>
  <w:endnote w:type="continuationSeparator" w:id="0">
    <w:p w14:paraId="156DBB9B" w14:textId="77777777" w:rsidR="003A66DC" w:rsidRDefault="003A66DC" w:rsidP="0063464B">
      <w:r>
        <w:continuationSeparator/>
      </w:r>
    </w:p>
  </w:endnote>
  <w:endnote w:type="continuationNotice" w:id="1">
    <w:p w14:paraId="2AAAB984" w14:textId="77777777" w:rsidR="003A66DC" w:rsidRDefault="003A6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CED0" w14:textId="77777777" w:rsidR="003A66DC" w:rsidRDefault="003A66DC" w:rsidP="0063464B">
      <w:r>
        <w:separator/>
      </w:r>
    </w:p>
  </w:footnote>
  <w:footnote w:type="continuationSeparator" w:id="0">
    <w:p w14:paraId="482CCC02" w14:textId="77777777" w:rsidR="003A66DC" w:rsidRDefault="003A66DC" w:rsidP="0063464B">
      <w:r>
        <w:continuationSeparator/>
      </w:r>
    </w:p>
  </w:footnote>
  <w:footnote w:type="continuationNotice" w:id="1">
    <w:p w14:paraId="546F652F" w14:textId="77777777" w:rsidR="003A66DC" w:rsidRDefault="003A66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52831858">
    <w:abstractNumId w:val="1"/>
  </w:num>
  <w:num w:numId="2" w16cid:durableId="1520657323">
    <w:abstractNumId w:val="0"/>
  </w:num>
  <w:num w:numId="3" w16cid:durableId="718632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3E3"/>
    <w:rsid w:val="000304DA"/>
    <w:rsid w:val="0003232D"/>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06EF"/>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5779B"/>
    <w:rsid w:val="00165B27"/>
    <w:rsid w:val="00171086"/>
    <w:rsid w:val="0017418E"/>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B7848"/>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4950"/>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45205"/>
    <w:rsid w:val="00350C48"/>
    <w:rsid w:val="0035228A"/>
    <w:rsid w:val="00352BD4"/>
    <w:rsid w:val="00354092"/>
    <w:rsid w:val="003578BD"/>
    <w:rsid w:val="003636D5"/>
    <w:rsid w:val="003653D6"/>
    <w:rsid w:val="00365F54"/>
    <w:rsid w:val="00366670"/>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A66DC"/>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3F5134"/>
    <w:rsid w:val="00402891"/>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3E95"/>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2E4E"/>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C7620"/>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6AF2"/>
    <w:rsid w:val="00677297"/>
    <w:rsid w:val="00684228"/>
    <w:rsid w:val="0069702F"/>
    <w:rsid w:val="006977DF"/>
    <w:rsid w:val="00697EFD"/>
    <w:rsid w:val="006A00CE"/>
    <w:rsid w:val="006A0F41"/>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4560"/>
    <w:rsid w:val="0072546A"/>
    <w:rsid w:val="00725579"/>
    <w:rsid w:val="00726092"/>
    <w:rsid w:val="007309A4"/>
    <w:rsid w:val="007321CE"/>
    <w:rsid w:val="007344EA"/>
    <w:rsid w:val="00734A54"/>
    <w:rsid w:val="007357CE"/>
    <w:rsid w:val="0073618A"/>
    <w:rsid w:val="00741837"/>
    <w:rsid w:val="007426D9"/>
    <w:rsid w:val="00746023"/>
    <w:rsid w:val="0074610B"/>
    <w:rsid w:val="0074615B"/>
    <w:rsid w:val="0074641A"/>
    <w:rsid w:val="007471B3"/>
    <w:rsid w:val="00752557"/>
    <w:rsid w:val="00756079"/>
    <w:rsid w:val="00756C68"/>
    <w:rsid w:val="00760806"/>
    <w:rsid w:val="0076255B"/>
    <w:rsid w:val="007669DB"/>
    <w:rsid w:val="0077088D"/>
    <w:rsid w:val="00771136"/>
    <w:rsid w:val="00771BF8"/>
    <w:rsid w:val="007745DE"/>
    <w:rsid w:val="007752F4"/>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33A12"/>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91357"/>
    <w:rsid w:val="00992EB9"/>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42F"/>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51A63"/>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7CC"/>
    <w:rsid w:val="00AB7B3A"/>
    <w:rsid w:val="00AC3AB1"/>
    <w:rsid w:val="00AD203C"/>
    <w:rsid w:val="00AD21E3"/>
    <w:rsid w:val="00AD2B29"/>
    <w:rsid w:val="00AD3CF0"/>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20FDA"/>
    <w:rsid w:val="00B30861"/>
    <w:rsid w:val="00B33A88"/>
    <w:rsid w:val="00B33AEE"/>
    <w:rsid w:val="00B374C7"/>
    <w:rsid w:val="00B3761E"/>
    <w:rsid w:val="00B41645"/>
    <w:rsid w:val="00B4177E"/>
    <w:rsid w:val="00B43415"/>
    <w:rsid w:val="00B44396"/>
    <w:rsid w:val="00B44F85"/>
    <w:rsid w:val="00B452A4"/>
    <w:rsid w:val="00B55B0E"/>
    <w:rsid w:val="00B5672C"/>
    <w:rsid w:val="00B62942"/>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195C"/>
    <w:rsid w:val="00C86195"/>
    <w:rsid w:val="00C869B3"/>
    <w:rsid w:val="00C87B26"/>
    <w:rsid w:val="00C90B7E"/>
    <w:rsid w:val="00C90E09"/>
    <w:rsid w:val="00C95546"/>
    <w:rsid w:val="00CA0140"/>
    <w:rsid w:val="00CA43FB"/>
    <w:rsid w:val="00CA5C9C"/>
    <w:rsid w:val="00CA73ED"/>
    <w:rsid w:val="00CB3E16"/>
    <w:rsid w:val="00CB45B3"/>
    <w:rsid w:val="00CB4B08"/>
    <w:rsid w:val="00CB4B94"/>
    <w:rsid w:val="00CB6F53"/>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0F29"/>
    <w:rsid w:val="00D77581"/>
    <w:rsid w:val="00D80D05"/>
    <w:rsid w:val="00D81040"/>
    <w:rsid w:val="00D81713"/>
    <w:rsid w:val="00D81B39"/>
    <w:rsid w:val="00D85403"/>
    <w:rsid w:val="00D85FB1"/>
    <w:rsid w:val="00D97517"/>
    <w:rsid w:val="00DA1676"/>
    <w:rsid w:val="00DA2104"/>
    <w:rsid w:val="00DA2706"/>
    <w:rsid w:val="00DA3462"/>
    <w:rsid w:val="00DA5C39"/>
    <w:rsid w:val="00DB1FF7"/>
    <w:rsid w:val="00DB4E1C"/>
    <w:rsid w:val="00DB6720"/>
    <w:rsid w:val="00DC0AF7"/>
    <w:rsid w:val="00DC3DC8"/>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1432"/>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3313"/>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0C67"/>
    <w:rsid w:val="00FD24EC"/>
    <w:rsid w:val="00FE2D17"/>
    <w:rsid w:val="00FE4C4C"/>
    <w:rsid w:val="00FE636D"/>
    <w:rsid w:val="00FF0DD7"/>
    <w:rsid w:val="00FF69A1"/>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hyperlink" Target="http://www.iepscol.be/" TargetMode="External"/><Relationship Id="rId42" Type="http://schemas.openxmlformats.org/officeDocument/2006/relationships/image" Target="media/image17.png"/><Relationship Id="rId47" Type="http://schemas.openxmlformats.org/officeDocument/2006/relationships/image" Target="media/image22.svg"/><Relationship Id="rId63" Type="http://schemas.openxmlformats.org/officeDocument/2006/relationships/image" Target="media/image33.png"/><Relationship Id="rId68" Type="http://schemas.openxmlformats.org/officeDocument/2006/relationships/image" Target="media/image38.svg"/><Relationship Id="rId84" Type="http://schemas.openxmlformats.org/officeDocument/2006/relationships/image" Target="media/image43.png"/><Relationship Id="rId89" Type="http://schemas.openxmlformats.org/officeDocument/2006/relationships/image" Target="media/image470.png"/><Relationship Id="rId16" Type="http://schemas.openxmlformats.org/officeDocument/2006/relationships/hyperlink" Target="https://www.ifapme.be/centre-de-formations/braine-le-comte" TargetMode="External"/><Relationship Id="rId11" Type="http://schemas.openxmlformats.org/officeDocument/2006/relationships/image" Target="media/image1.png"/><Relationship Id="rId32" Type="http://schemas.openxmlformats.org/officeDocument/2006/relationships/image" Target="media/image140.svg"/><Relationship Id="rId37" Type="http://schemas.microsoft.com/office/2007/relationships/diagramDrawing" Target="diagrams/drawing1.xml"/><Relationship Id="rId58" Type="http://schemas.openxmlformats.org/officeDocument/2006/relationships/image" Target="media/image30.svg"/><Relationship Id="rId74" Type="http://schemas.openxmlformats.org/officeDocument/2006/relationships/image" Target="media/image410.svg"/><Relationship Id="rId79" Type="http://schemas.openxmlformats.org/officeDocument/2006/relationships/diagramData" Target="diagrams/data2.xm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diagramData" Target="diagrams/data3.xml"/><Relationship Id="rId95" Type="http://schemas.openxmlformats.org/officeDocument/2006/relationships/hyperlink" Target="http://www.bassinefe-hainautcentre.be/le-rapport-analytique-et-prospectif" TargetMode="External"/><Relationship Id="rId22" Type="http://schemas.openxmlformats.org/officeDocument/2006/relationships/image" Target="media/image7.png"/><Relationship Id="rId27" Type="http://schemas.openxmlformats.org/officeDocument/2006/relationships/image" Target="media/image110.png"/><Relationship Id="rId43" Type="http://schemas.openxmlformats.org/officeDocument/2006/relationships/image" Target="media/image18.svg"/><Relationship Id="rId48" Type="http://schemas.openxmlformats.org/officeDocument/2006/relationships/image" Target="media/image23.svg"/><Relationship Id="rId64" Type="http://schemas.openxmlformats.org/officeDocument/2006/relationships/image" Target="media/image34.svg"/><Relationship Id="rId69" Type="http://schemas.openxmlformats.org/officeDocument/2006/relationships/image" Target="media/image39.png"/><Relationship Id="rId80" Type="http://schemas.openxmlformats.org/officeDocument/2006/relationships/diagramLayout" Target="diagrams/layout2.xml"/><Relationship Id="rId85" Type="http://schemas.openxmlformats.org/officeDocument/2006/relationships/image" Target="media/image44.svg"/><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diagramData" Target="diagrams/data1.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5.png"/><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hyperlink" Target="https://www.plusoultre.net/" TargetMode="External"/><Relationship Id="rId41" Type="http://schemas.openxmlformats.org/officeDocument/2006/relationships/image" Target="media/image16.svg"/><Relationship Id="rId54" Type="http://schemas.openxmlformats.org/officeDocument/2006/relationships/image" Target="media/image30.png"/><Relationship Id="rId62" Type="http://schemas.openxmlformats.org/officeDocument/2006/relationships/image" Target="media/image32.svg"/><Relationship Id="rId70" Type="http://schemas.openxmlformats.org/officeDocument/2006/relationships/image" Target="media/image40.svg"/><Relationship Id="rId75" Type="http://schemas.openxmlformats.org/officeDocument/2006/relationships/image" Target="media/image41.png"/><Relationship Id="rId83" Type="http://schemas.microsoft.com/office/2007/relationships/diagramDrawing" Target="diagrams/drawing2.xml"/><Relationship Id="rId88" Type="http://schemas.openxmlformats.org/officeDocument/2006/relationships/image" Target="media/image45.png"/><Relationship Id="rId91" Type="http://schemas.openxmlformats.org/officeDocument/2006/relationships/diagramLayout" Target="diagrams/layout3.xml"/><Relationship Id="rId96"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8.svg"/><Relationship Id="rId28" Type="http://schemas.openxmlformats.org/officeDocument/2006/relationships/image" Target="media/image120.svg"/><Relationship Id="rId36" Type="http://schemas.openxmlformats.org/officeDocument/2006/relationships/diagramColors" Target="diagrams/colors1.xml"/><Relationship Id="rId49" Type="http://schemas.openxmlformats.org/officeDocument/2006/relationships/image" Target="media/image24.sv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30.png"/><Relationship Id="rId44" Type="http://schemas.openxmlformats.org/officeDocument/2006/relationships/image" Target="media/image19.png"/><Relationship Id="rId60" Type="http://schemas.openxmlformats.org/officeDocument/2006/relationships/image" Target="media/image36.png"/><Relationship Id="rId65" Type="http://schemas.openxmlformats.org/officeDocument/2006/relationships/image" Target="media/image360.png"/><Relationship Id="rId73" Type="http://schemas.openxmlformats.org/officeDocument/2006/relationships/image" Target="media/image400.png"/><Relationship Id="rId78" Type="http://schemas.openxmlformats.org/officeDocument/2006/relationships/image" Target="media/image430.svg"/><Relationship Id="rId81" Type="http://schemas.openxmlformats.org/officeDocument/2006/relationships/diagramQuickStyle" Target="diagrams/quickStyle2.xml"/><Relationship Id="rId86" Type="http://schemas.openxmlformats.org/officeDocument/2006/relationships/image" Target="media/image47.png"/><Relationship Id="rId94" Type="http://schemas.microsoft.com/office/2007/relationships/diagramDrawing" Target="diagrams/drawing3.xml"/><Relationship Id="rId99" Type="http://schemas.openxmlformats.org/officeDocument/2006/relationships/image" Target="media/image53.png"/><Relationship Id="rId101"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4.svg"/><Relationship Id="rId34" Type="http://schemas.openxmlformats.org/officeDocument/2006/relationships/diagramLayout" Target="diagrams/layout1.xml"/><Relationship Id="rId50" Type="http://schemas.openxmlformats.org/officeDocument/2006/relationships/image" Target="media/image25.png"/><Relationship Id="rId55" Type="http://schemas.openxmlformats.org/officeDocument/2006/relationships/image" Target="media/image27.png"/><Relationship Id="rId76" Type="http://schemas.openxmlformats.org/officeDocument/2006/relationships/image" Target="media/image42.svg"/><Relationship Id="rId97" Type="http://schemas.openxmlformats.org/officeDocument/2006/relationships/hyperlink" Target="http://www.bassinefe-hainautcentre.be/le-rapport-analytique-et-prospectif" TargetMode="External"/><Relationship Id="rId7" Type="http://schemas.openxmlformats.org/officeDocument/2006/relationships/settings" Target="settings.xml"/><Relationship Id="rId71" Type="http://schemas.openxmlformats.org/officeDocument/2006/relationships/image" Target="media/image380.png"/><Relationship Id="rId92" Type="http://schemas.openxmlformats.org/officeDocument/2006/relationships/diagramQuickStyle" Target="diagrams/quickStyle3.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10.png"/><Relationship Id="rId40" Type="http://schemas.openxmlformats.org/officeDocument/2006/relationships/image" Target="media/image15.png"/><Relationship Id="rId45" Type="http://schemas.openxmlformats.org/officeDocument/2006/relationships/image" Target="media/image20.svg"/><Relationship Id="rId66" Type="http://schemas.openxmlformats.org/officeDocument/2006/relationships/image" Target="media/image370.svg"/><Relationship Id="rId87" Type="http://schemas.openxmlformats.org/officeDocument/2006/relationships/image" Target="media/image48.svg"/><Relationship Id="rId61" Type="http://schemas.openxmlformats.org/officeDocument/2006/relationships/image" Target="media/image31.png"/><Relationship Id="rId82" Type="http://schemas.openxmlformats.org/officeDocument/2006/relationships/diagramColors" Target="diagrams/colors2.xml"/><Relationship Id="rId19" Type="http://schemas.openxmlformats.org/officeDocument/2006/relationships/hyperlink" Target="https://www.etudierenhainaut.be/lycee-provincial-hornu-colfontaine.html" TargetMode="External"/><Relationship Id="rId14" Type="http://schemas.openxmlformats.org/officeDocument/2006/relationships/image" Target="media/image4.png"/><Relationship Id="rId30" Type="http://schemas.openxmlformats.org/officeDocument/2006/relationships/image" Target="media/image12.svg"/><Relationship Id="rId35" Type="http://schemas.openxmlformats.org/officeDocument/2006/relationships/diagramQuickStyle" Target="diagrams/quickStyle1.xml"/><Relationship Id="rId56" Type="http://schemas.openxmlformats.org/officeDocument/2006/relationships/image" Target="media/image28.svg"/><Relationship Id="rId77" Type="http://schemas.openxmlformats.org/officeDocument/2006/relationships/image" Target="media/image420.png"/><Relationship Id="rId100" Type="http://schemas.openxmlformats.org/officeDocument/2006/relationships/image" Target="media/image54.svg"/><Relationship Id="rId8" Type="http://schemas.openxmlformats.org/officeDocument/2006/relationships/webSettings" Target="webSettings.xml"/><Relationship Id="rId51" Type="http://schemas.openxmlformats.org/officeDocument/2006/relationships/image" Target="media/image26.svg"/><Relationship Id="rId72" Type="http://schemas.openxmlformats.org/officeDocument/2006/relationships/image" Target="media/image390.svg"/><Relationship Id="rId93" Type="http://schemas.openxmlformats.org/officeDocument/2006/relationships/diagramColors" Target="diagrams/colors3.xml"/><Relationship Id="rId98" Type="http://schemas.openxmlformats.org/officeDocument/2006/relationships/image" Target="media/image56.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3148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13820" y="322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613820" y="322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93</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+45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3148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575A9-9966-4793-B6F7-793C59A345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74C8CF-6DA5-415C-9DD7-D87477D27455}">
  <ds:schemaRefs>
    <ds:schemaRef ds:uri="http://schemas.microsoft.com/sharepoint/v3/contenttype/forms"/>
  </ds:schemaRefs>
</ds:datastoreItem>
</file>

<file path=customXml/itemProps3.xml><?xml version="1.0" encoding="utf-8"?>
<ds:datastoreItem xmlns:ds="http://schemas.openxmlformats.org/officeDocument/2006/customXml" ds:itemID="{31CE84E7-AD42-4724-838F-E19B661BB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74</TotalTime>
  <Pages>2</Pages>
  <Words>46</Words>
  <Characters>256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56</cp:revision>
  <cp:lastPrinted>2021-12-24T10:51:00Z</cp:lastPrinted>
  <dcterms:created xsi:type="dcterms:W3CDTF">2022-02-14T09:57:00Z</dcterms:created>
  <dcterms:modified xsi:type="dcterms:W3CDTF">2023-11-28T13:23:00Z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