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1B55C5" wp14:editId="1D52D203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6CF2F24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EE64A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06CF2F24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EE64A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904A01" wp14:editId="0D4F766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022D8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1EEE829" wp14:editId="3C7E724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36C6" id="Rectangle 5" o:spid="_x0000_s1026" style="position:absolute;margin-left:175.2pt;margin-top:-20.3pt;width:78.5pt;height:9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25C153A" wp14:editId="59F23F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ECE4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3D6F264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B81D9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BCD8C1" wp14:editId="6C1B2AD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74DB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F0A9417" w:rsidR="00902688" w:rsidRDefault="009823DA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753A8E" wp14:editId="5226D835">
                <wp:simplePos x="0" y="0"/>
                <wp:positionH relativeFrom="leftMargin">
                  <wp:posOffset>1380490</wp:posOffset>
                </wp:positionH>
                <wp:positionV relativeFrom="paragraph">
                  <wp:posOffset>6136640</wp:posOffset>
                </wp:positionV>
                <wp:extent cx="2323465" cy="1201102"/>
                <wp:effectExtent l="8890" t="0" r="9525" b="952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201102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30644FD" w:rsidR="00A72224" w:rsidRPr="00D161BD" w:rsidRDefault="009823DA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9823DA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Conducteur / Conductrice de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08.7pt;margin-top:483.2pt;width:182.95pt;height:94.55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" fillcolor="#63a7da" stroked="f" strokeweight="1pt">
                <v:textbox>
                  <w:txbxContent>
                    <w:p w14:paraId="06F157E7" w14:textId="730644FD" w:rsidR="00A72224" w:rsidRPr="00D161BD" w:rsidRDefault="009823DA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9823DA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Conducteur / Conductrice de travaux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426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8F82A8F" wp14:editId="30F900B0">
                <wp:simplePos x="0" y="0"/>
                <wp:positionH relativeFrom="column">
                  <wp:posOffset>10115550</wp:posOffset>
                </wp:positionH>
                <wp:positionV relativeFrom="paragraph">
                  <wp:posOffset>4838065</wp:posOffset>
                </wp:positionV>
                <wp:extent cx="82550" cy="88900"/>
                <wp:effectExtent l="0" t="0" r="12700" b="25400"/>
                <wp:wrapNone/>
                <wp:docPr id="123" name="Ellipse 123">
                  <a:hlinkClick xmlns:a="http://schemas.openxmlformats.org/drawingml/2006/main" r:id="rId14" tooltip="Le frorem (partenariat) : Assistant chef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4CAD9" id="Ellipse 123" o:spid="_x0000_s1026" href="https://www.leforem.be/FORMAPass/catalogue-des-formations-insertions.html" title="Le frorem (partenariat) : Assistant chef de chantier" style="position:absolute;margin-left:796.5pt;margin-top:380.95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" o:button="t" fillcolor="#e26973 [1943]" strokecolor="#e26973 [1943]" strokeweight=".5pt">
                <v:fill o:detectmouseclick="t"/>
                <v:stroke joinstyle="miter"/>
              </v:oval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62848" behindDoc="0" locked="0" layoutInCell="1" allowOverlap="1" wp14:anchorId="631B8ED0" wp14:editId="7ABB79BD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48E422" wp14:editId="5577D84D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A095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B36D2C" wp14:editId="71B1EBD8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5109D00E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6C7F0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9823DA" w:rsidRPr="009823D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Conducteur / Conductrice de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288.75pt;margin-top:53pt;width:606pt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nBGQIAADMEAAAOAAAAZHJzL2Uyb0RvYy54bWysU01vGyEQvVfqf0Dc67Vdx2lWXkduIleV&#10;rCSSU+WMWfAiAUMBe9f99R1YfyntqepldmBm5+O9x+y+M5rshQ8KbEVHgyElwnKold1W9Mfr8tMX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5109D00E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6C7F0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9823DA" w:rsidRPr="009823D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Conducteur / Conductrice de travaux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FFDBEF" wp14:editId="51B1B08F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7B4AC" id="Rectangle 41" o:spid="_x0000_s1026" style="position:absolute;margin-left:636pt;margin-top:243.25pt;width:402.5pt;height:270.4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7D322FA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92BAD" w14:textId="5950B53C" w:rsidR="00EF7361" w:rsidRPr="00EF7361" w:rsidRDefault="00EF7361" w:rsidP="00EF736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 chef de chantier, et les métiers de l’encadrement de chantier de manière plus globale, font partie de la liste 2022 des </w:t>
                            </w:r>
                            <w:proofErr w:type="spell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métiersen</w:t>
                            </w:r>
                            <w:proofErr w:type="spell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pénurie. L’offre de formation sur le territoire s’est développée mais reste réduite. Elle pourrait être renforcée au niveau des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filières pour adultes en y intégrant les enjeux de la transition écologique (</w:t>
                            </w:r>
                            <w:proofErr w:type="spell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upcycling</w:t>
                            </w:r>
                            <w:proofErr w:type="spell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, durabilité, adaptabilité, …) et de la </w:t>
                            </w:r>
                            <w:proofErr w:type="spell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transitionnumérique</w:t>
                            </w:r>
                            <w:proofErr w:type="spell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dont notamment les outils collaboratifs de gestion de chantier (mobilité, partage de l’information via les réseaux,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gestion des outils collaboratifs, …) pour lesquels il existe un déficit de maîtrise des compétences dans le secteur. Au niveau de</w:t>
                            </w:r>
                          </w:p>
                          <w:p w14:paraId="03031E02" w14:textId="4D0D4817" w:rsidR="004D161A" w:rsidRPr="00B55B0E" w:rsidRDefault="00EF7361" w:rsidP="00EF736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l’enseignement</w:t>
                            </w:r>
                            <w:proofErr w:type="gramEnd"/>
                            <w:r w:rsidRPr="00EF73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de plein exercice, l’IBEFE met en avant la 7ème TQ Technicien en encadrement de chantier.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28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gJMgIAAFwEAAAOAAAAZHJzL2Uyb0RvYy54bWysVE1v2zAMvQ/YfxB0X/yxJG2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BbJxgJ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17F92BAD" w14:textId="5950B53C" w:rsidR="00EF7361" w:rsidRPr="00EF7361" w:rsidRDefault="00EF7361" w:rsidP="00EF736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 chef de chantier, et les métiers de l’encadrement de chantier de manière plus globale, font partie de la liste 2022 des </w:t>
                      </w:r>
                      <w:proofErr w:type="spell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métiersen</w:t>
                      </w:r>
                      <w:proofErr w:type="spell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pénurie. L’offre de formation sur le territoire s’est développée mais reste réduite. Elle pourrait être renforcée au niveau des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filières pour adultes en y intégrant les enjeux de la transition écologique (</w:t>
                      </w:r>
                      <w:proofErr w:type="spell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upcycling</w:t>
                      </w:r>
                      <w:proofErr w:type="spell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, durabilité, adaptabilité, …) et de la </w:t>
                      </w:r>
                      <w:proofErr w:type="spell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transitionnumérique</w:t>
                      </w:r>
                      <w:proofErr w:type="spell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dont notamment les outils collaboratifs de gestion de chantier (mobilité, partage de l’information via les réseaux,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gestion des outils collaboratifs, …) pour lesquels il existe un déficit de maîtrise des compétences dans le secteur. Au niveau de</w:t>
                      </w:r>
                    </w:p>
                    <w:p w14:paraId="03031E02" w14:textId="4D0D4817" w:rsidR="004D161A" w:rsidRPr="00B55B0E" w:rsidRDefault="00EF7361" w:rsidP="00EF736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l’enseignement</w:t>
                      </w:r>
                      <w:proofErr w:type="gramEnd"/>
                      <w:r w:rsidRPr="00EF73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de plein exercice, l’IBEFE met en avant la 7ème TQ Technicien en encadrement de chantier.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E436D" wp14:editId="6E6D7C79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9" type="#_x0000_t202" style="position:absolute;margin-left:691.85pt;margin-top:647.8pt;width:404.7pt;height:21.8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uCGg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je7gh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64AFE9" wp14:editId="794D228B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CE7EE" w14:textId="0E5FA5E3" w:rsidR="007F77C0" w:rsidRPr="0073618A" w:rsidRDefault="007F77C0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8A2102A" w14:textId="4ECFB295" w:rsidR="007F77C0" w:rsidRDefault="009C2274">
                            <w:r w:rsidRPr="009C2274">
                              <w:rPr>
                                <w:noProof/>
                              </w:rPr>
                              <w:drawing>
                                <wp:inline distT="0" distB="0" distL="0" distR="0" wp14:anchorId="51E21D91" wp14:editId="089947A9">
                                  <wp:extent cx="76200" cy="762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 centre 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0" type="#_x0000_t202" style="position:absolute;margin-left:643pt;margin-top:566pt;width:312.5pt;height:7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AWqcbv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55ACE7EE" w14:textId="0E5FA5E3" w:rsidR="007F77C0" w:rsidRPr="0073618A" w:rsidRDefault="007F77C0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8A2102A" w14:textId="4ECFB295" w:rsidR="007F77C0" w:rsidRDefault="009C2274">
                      <w:r w:rsidRPr="009C2274">
                        <w:rPr>
                          <w:noProof/>
                        </w:rPr>
                        <w:drawing>
                          <wp:inline distT="0" distB="0" distL="0" distR="0" wp14:anchorId="51E21D91" wp14:editId="089947A9">
                            <wp:extent cx="76200" cy="762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1 centre Forem</w:t>
                      </w:r>
                    </w:p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9E37EC" wp14:editId="1F33209D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47.2pt;margin-top:521.8pt;width:264.4pt;height:34.7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A455BD4" wp14:editId="0776F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2" style="position:absolute;margin-left:374.15pt;margin-top:402.95pt;width:42.85pt;height:50.6pt;flip:x;z-index:25163212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1LcAMAAB0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3WRtS3ADAAAdCQAADgAAAAAAAAAAAAAAAAAuAgAAZHJzL2Uyb0RvYy54bWxQSwEC&#10;LQAUAAYACAAAACEAyqP5L+EAAAALAQAADwAAAAAAAAAAAAAAAADKBQAAZHJzL2Rvd25yZXYueG1s&#10;UEsFBgAAAAAEAAQA8wAAANgGAAAAAA==&#10;">
                <v:oval id="Ellipse 143" o:spid="_x0000_s103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1AA49BE" wp14:editId="79587AD7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55.5pt;margin-top:421.5pt;width:44.95pt;height:34pt;z-index:25163110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3iQAMAANI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ceet4kADAADSCAAADgAAAAAAAAAAAAAAAAAuAgAAZHJzL2Uyb0Rv&#10;Yy54bWxQSwECLQAUAAYACAAAACEA2fMAXOEAAAALAQAADwAAAAAAAAAAAAAAAACaBQAAZHJzL2Rv&#10;d25yZXYueG1sUEsFBgAAAAAEAAQA8wAAAKgGAAAAAA=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A47926" wp14:editId="526D80D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38" type="#_x0000_t202" style="position:absolute;margin-left:175.35pt;margin-top:212.45pt;width:404.45pt;height:57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32ED54" wp14:editId="4DF59AB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39" style="position:absolute;margin-left:611.2pt;margin-top:158.45pt;width:467.7pt;height:80.3pt;z-index:25165260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BmN8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0j/42IOnZSt6z9OKc8dtvc6Z4PGL9dvlNGhYE+jMA+AIhbLKcDWiKwr2HBYyKdwwMGC&#10;HedR9K1t8xIqtOua8X44XkLr9exweeQQDh7DwfVSFOuOcW1P4pJBBw2fAVTd9AoUcca6JVYg+X41&#10;FCGlJdNFjSGXUEJ29WicAO7su/WzNv2YzbepTfDFwzZw9usMflLZH5tmffcN6fxfAA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IoGY3z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0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1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2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3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4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5156C8" wp14:editId="623E398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5" type="#_x0000_t202" style="position:absolute;margin-left:92.85pt;margin-top:163.7pt;width:103.8pt;height:50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v/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h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GfWi/8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083297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6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">
                <v:rect id="Rectangle 1535" o:spid="_x0000_s1047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48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4402D7" wp14:editId="17EA51E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49" type="#_x0000_t202" style="position:absolute;margin-left:128.95pt;margin-top:656.5pt;width:51pt;height:5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sE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2FY0yPc2ygOuB4DnrlveXLBptYMR+emUOp&#10;sW9c3/CEh1SAxWCwKKnB/fnffcxHBTBKSYurU1L/e8ecoET9NKjN7Xg6jbuWnOnVtwk67jKyuYyY&#10;nb4H3M4xPhTLkxnzgzqa0oF+xS1fxKoYYoZj7ZKGo3kf+oXGV8LFYpGScLssCyuztjxCR1ojxS/d&#10;K3N20CGggI9wXDJWvJGjz+0FWewCyCZpFYnuWR34x81Mag+vKK7+pZ+yzm99/hc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IwcqwQ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70B2FA0" wp14:editId="1354ED4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0" style="position:absolute;margin-left:186pt;margin-top:657.5pt;width:28.35pt;height:28.35pt;z-index:25167411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hcPAMAANAIAAAOAAAAZHJzL2Uyb0RvYy54bWzcVltv2jAUfp+0/2D5fQ2BkELUUDFYq0lV&#10;W6mdKu3NOM5FcmzPNoTu1+/YDhTarg+dJk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PCB2Fw8AwAA0AgAAA4AAAAAAAAAAAAAAAAALgIAAGRycy9lMm9Eb2Mu&#10;eG1sUEsBAi0AFAAGAAgAAAAhALcQUvHjAAAADQEAAA8AAAAAAAAAAAAAAAAAlgUAAGRycy9kb3du&#10;cmV2LnhtbFBLBQYAAAAABAAEAPMAAACmBgAAAAA=&#10;">
                <v:oval id="Ellipse 17" o:spid="_x0000_s105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917FCE" wp14:editId="3C20696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3" style="position:absolute;margin-left:185pt;margin-top:676.5pt;width:20.85pt;height:48.2pt;flip:x;z-index:25167923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JXu&#10;c8BlAwAAGwkAAA4AAAAAAAAAAAAAAAAALgIAAGRycy9lMm9Eb2MueG1sUEsBAi0AFAAGAAgAAAAh&#10;AOJoMTXhAAAADQEAAA8AAAAAAAAAAAAAAAAAvwUAAGRycy9kb3ducmV2LnhtbFBLBQYAAAAABAAE&#10;APMAAADNBgAAAAA=&#10;">
                <v:oval id="Ellipse 29" o:spid="_x0000_s105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5BCBE5" wp14:editId="1EDEBCBF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'une offre de formation et/ou d'enseignement qualifiant nouvelle ou supplémentaire est recommandée lorsque celle-ci est estimée </w:t>
                            </w:r>
                            <w:r w:rsidR="00A76B3E" w:rsidRPr="002362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ins</w:t>
                            </w:r>
                            <w:r w:rsidR="001B413D" w:rsidRPr="0023628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2E7DFF15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7" type="#_x0000_t202" style="position:absolute;margin-left:244pt;margin-top:656.5pt;width:325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'une offre de formation et/ou d'enseignement qualifiant nouvelle ou supplémentaire est recommandée lorsque celle-ci est estimée </w:t>
                      </w:r>
                      <w:r w:rsidR="00A76B3E" w:rsidRPr="0023628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ins</w:t>
                      </w:r>
                      <w:r w:rsidR="001B413D" w:rsidRPr="0023628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2E7DFF15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8AEA63" wp14:editId="2D8D0726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62B3CDF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8" type="#_x0000_t118" style="position:absolute;margin-left:98.85pt;margin-top:278.3pt;width:467.15pt;height:3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21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HdAnb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62B3CDF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1657FFF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7F44B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861"/>
      </w:tblGrid>
      <w:tr w:rsidR="002D374E" w:rsidRPr="002D374E" w14:paraId="24262A15" w14:textId="77777777" w:rsidTr="00CD3B85">
        <w:trPr>
          <w:trHeight w:val="1308"/>
        </w:trPr>
        <w:tc>
          <w:tcPr>
            <w:tcW w:w="4861" w:type="dxa"/>
            <w:vAlign w:val="center"/>
          </w:tcPr>
          <w:p w14:paraId="43988EF9" w14:textId="366E869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90290C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139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09F5B23" w:rsidR="004E11B5" w:rsidRPr="002D374E" w:rsidRDefault="004E11B5" w:rsidP="00047F40">
            <w:pPr>
              <w:spacing w:after="160" w:line="259" w:lineRule="auto"/>
              <w:ind w:firstLine="602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4A3C16">
              <w:rPr>
                <w:color w:val="63A7DA"/>
                <w:kern w:val="0"/>
                <w:szCs w:val="24"/>
              </w:rPr>
              <w:t>Chef de chantier du BTP</w:t>
            </w:r>
          </w:p>
        </w:tc>
      </w:tr>
      <w:tr w:rsidR="002D374E" w:rsidRPr="002D374E" w14:paraId="10653164" w14:textId="77777777" w:rsidTr="00CD3B85">
        <w:trPr>
          <w:trHeight w:val="953"/>
        </w:trPr>
        <w:tc>
          <w:tcPr>
            <w:tcW w:w="4861" w:type="dxa"/>
            <w:vAlign w:val="center"/>
          </w:tcPr>
          <w:p w14:paraId="67292E82" w14:textId="0033A45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66E9E8E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5681810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CD3B85">
        <w:trPr>
          <w:trHeight w:val="1088"/>
        </w:trPr>
        <w:tc>
          <w:tcPr>
            <w:tcW w:w="4861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642A76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44AD6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07F509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26F57D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48A44A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7796BB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1825B47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989333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F7E93BC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5F6432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27DBD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A13B6">
              <w:rPr>
                <w:b/>
                <w:noProof/>
                <w:color w:val="63A7DA"/>
                <w:kern w:val="0"/>
                <w:szCs w:val="24"/>
              </w:rPr>
              <w:t>Moins de 1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3D6BC8F7" w:rsidR="003A2DA2" w:rsidRPr="00B2027D" w:rsidRDefault="00D95487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2435AC8" wp14:editId="75CC717F">
                <wp:simplePos x="0" y="0"/>
                <wp:positionH relativeFrom="column">
                  <wp:posOffset>9411140</wp:posOffset>
                </wp:positionH>
                <wp:positionV relativeFrom="paragraph">
                  <wp:posOffset>8489364</wp:posOffset>
                </wp:positionV>
                <wp:extent cx="1666777" cy="566469"/>
                <wp:effectExtent l="0" t="0" r="10160" b="24130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777" cy="566469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C5196C" w14:textId="06C29D51" w:rsidR="00CD3B85" w:rsidRPr="00E8742B" w:rsidRDefault="002E69AB" w:rsidP="00CD3B8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r w:rsidR="00CD3B85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548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contrats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35AC8" id="Ellipse 186" o:spid="_x0000_s1059" style="position:absolute;left:0;text-align:left;margin-left:741.05pt;margin-top:668.45pt;width:131.25pt;height:44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" fillcolor="#63a7da" strokecolor="#63a7da" strokeweight="1pt">
                <v:stroke joinstyle="miter"/>
                <v:textbox>
                  <w:txbxContent>
                    <w:p w14:paraId="06C5196C" w14:textId="06C29D51" w:rsidR="00CD3B85" w:rsidRPr="00E8742B" w:rsidRDefault="002E69AB" w:rsidP="00CD3B8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7</w:t>
                      </w:r>
                      <w:r w:rsidR="00CD3B85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9548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contrats de formation</w:t>
                      </w:r>
                    </w:p>
                  </w:txbxContent>
                </v:textbox>
              </v:oval>
            </w:pict>
          </mc:Fallback>
        </mc:AlternateContent>
      </w:r>
      <w:r w:rsidR="006D2EC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7E0FC2" wp14:editId="64B0F1AC">
                <wp:simplePos x="0" y="0"/>
                <wp:positionH relativeFrom="column">
                  <wp:posOffset>9816465</wp:posOffset>
                </wp:positionH>
                <wp:positionV relativeFrom="paragraph">
                  <wp:posOffset>9156065</wp:posOffset>
                </wp:positionV>
                <wp:extent cx="782702" cy="216822"/>
                <wp:effectExtent l="0" t="0" r="0" b="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02" cy="216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4C1E" w14:textId="189D98C9" w:rsidR="006D2EC4" w:rsidRPr="005866FF" w:rsidRDefault="006D2EC4" w:rsidP="006D2EC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E0FC2" id="Zone de texte 188" o:spid="_x0000_s1060" type="#_x0000_t202" style="position:absolute;left:0;text-align:left;margin-left:772.95pt;margin-top:720.95pt;width:61.65pt;height:17.0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" filled="f" stroked="f" strokeweight=".5pt">
                <v:textbox>
                  <w:txbxContent>
                    <w:p w14:paraId="49A14C1E" w14:textId="189D98C9" w:rsidR="006D2EC4" w:rsidRPr="005866FF" w:rsidRDefault="006D2EC4" w:rsidP="006D2EC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 w:rsidR="00125A6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A27606" wp14:editId="4518E24E">
                <wp:simplePos x="0" y="0"/>
                <wp:positionH relativeFrom="column">
                  <wp:posOffset>8086725</wp:posOffset>
                </wp:positionH>
                <wp:positionV relativeFrom="paragraph">
                  <wp:posOffset>8258175</wp:posOffset>
                </wp:positionV>
                <wp:extent cx="4429760" cy="273034"/>
                <wp:effectExtent l="0" t="0" r="0" b="0"/>
                <wp:wrapNone/>
                <wp:docPr id="1544" name="Zone de texte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7141" w14:textId="77777777" w:rsidR="00125A67" w:rsidRPr="002D374E" w:rsidRDefault="00125A67" w:rsidP="00125A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Inscrits dans la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7606" id="Zone de texte 1544" o:spid="_x0000_s1061" type="#_x0000_t202" style="position:absolute;left:0;text-align:left;margin-left:636.75pt;margin-top:650.25pt;width:348.8pt;height:21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" filled="f" stroked="f" strokeweight=".5pt">
                <v:textbox>
                  <w:txbxContent>
                    <w:p w14:paraId="56E57141" w14:textId="77777777" w:rsidR="00125A67" w:rsidRPr="002D374E" w:rsidRDefault="00125A67" w:rsidP="00125A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Inscrits dans la filière</w:t>
                      </w:r>
                    </w:p>
                  </w:txbxContent>
                </v:textbox>
              </v:shape>
            </w:pict>
          </mc:Fallback>
        </mc:AlternateContent>
      </w:r>
      <w:r w:rsidR="00A173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C30820" wp14:editId="2CBD48D3">
                <wp:simplePos x="0" y="0"/>
                <wp:positionH relativeFrom="column">
                  <wp:posOffset>7760970</wp:posOffset>
                </wp:positionH>
                <wp:positionV relativeFrom="paragraph">
                  <wp:posOffset>7972425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63D2B" w14:textId="77777777" w:rsidR="00A17384" w:rsidRPr="002D374E" w:rsidRDefault="00A17384" w:rsidP="00A173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0820" id="Zone de texte 5252" o:spid="_x0000_s1062" type="#_x0000_t202" style="position:absolute;left:0;text-align:left;margin-left:611.1pt;margin-top:627.75pt;width:281.15pt;height:26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9J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" filled="f" stroked="f" strokeweight=".5pt">
                <v:textbox>
                  <w:txbxContent>
                    <w:p w14:paraId="0F463D2B" w14:textId="77777777" w:rsidR="00A17384" w:rsidRPr="002D374E" w:rsidRDefault="00A17384" w:rsidP="00A1738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B61160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B4524A4" wp14:editId="2A706FBB">
                <wp:simplePos x="0" y="0"/>
                <wp:positionH relativeFrom="column">
                  <wp:posOffset>8029575</wp:posOffset>
                </wp:positionH>
                <wp:positionV relativeFrom="paragraph">
                  <wp:posOffset>1600200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D7BE7ED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0714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CEAAD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0714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75" name="Graphique 7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0C5EA3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84817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39F73A0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3" style="position:absolute;left:0;text-align:left;margin-left:632.25pt;margin-top:126pt;width:243.2pt;height:127.4pt;z-index:251649536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">
                <v:shape id="Zone de texte 225" o:spid="_x0000_s1064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D7BE7ED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0714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CEAAD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0714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75" name="Graphique 7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5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6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0C5EA3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84817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39F73A0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6FA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C543E54" wp14:editId="4CB1DE66">
                <wp:simplePos x="0" y="0"/>
                <wp:positionH relativeFrom="column">
                  <wp:posOffset>1744133</wp:posOffset>
                </wp:positionH>
                <wp:positionV relativeFrom="paragraph">
                  <wp:posOffset>8644467</wp:posOffset>
                </wp:positionV>
                <wp:extent cx="2635492" cy="926465"/>
                <wp:effectExtent l="0" t="0" r="0" b="698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492" cy="926465"/>
                          <a:chOff x="-50800" y="0"/>
                          <a:chExt cx="2635736" cy="926610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-50800" y="0"/>
                            <a:ext cx="1370619" cy="926610"/>
                            <a:chOff x="241222" y="-104874"/>
                            <a:chExt cx="1444599" cy="1777982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 descr="Pelleteuse avec un remplissage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10365" y="-104874"/>
                              <a:ext cx="429425" cy="8529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41222" y="935236"/>
                              <a:ext cx="1444599" cy="737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489C3A" w14:textId="77777777" w:rsidR="00E0050B" w:rsidRPr="002F4950" w:rsidRDefault="00E0050B" w:rsidP="00E0050B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2F4950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aphique 76"/>
                        <wpg:cNvGrpSpPr/>
                        <wpg:grpSpPr>
                          <a:xfrm>
                            <a:off x="2015066" y="25400"/>
                            <a:ext cx="569870" cy="446997"/>
                            <a:chOff x="0" y="0"/>
                            <a:chExt cx="569870" cy="446997"/>
                          </a:xfrm>
                          <a:solidFill>
                            <a:srgbClr val="63A7DA"/>
                          </a:solidFill>
                        </wpg:grpSpPr>
                        <wps:wsp>
                          <wps:cNvPr id="59" name="Forme libre : forme 59"/>
                          <wps:cNvSpPr/>
                          <wps:spPr>
                            <a:xfrm>
                              <a:off x="397411" y="312584"/>
                              <a:ext cx="12218" cy="9529"/>
                            </a:xfrm>
                            <a:custGeom>
                              <a:avLst/>
                              <a:gdLst>
                                <a:gd name="connsiteX0" fmla="*/ 6658 w 12218"/>
                                <a:gd name="connsiteY0" fmla="*/ 55 h 9529"/>
                                <a:gd name="connsiteX1" fmla="*/ 70 w 12218"/>
                                <a:gd name="connsiteY1" fmla="*/ 4361 h 9529"/>
                                <a:gd name="connsiteX2" fmla="*/ 5560 w 12218"/>
                                <a:gd name="connsiteY2" fmla="*/ 9529 h 9529"/>
                                <a:gd name="connsiteX3" fmla="*/ 6658 w 12218"/>
                                <a:gd name="connsiteY3" fmla="*/ 9529 h 9529"/>
                                <a:gd name="connsiteX4" fmla="*/ 12148 w 12218"/>
                                <a:gd name="connsiteY4" fmla="*/ 4361 h 9529"/>
                                <a:gd name="connsiteX5" fmla="*/ 6658 w 12218"/>
                                <a:gd name="connsiteY5" fmla="*/ 55 h 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218" h="9529">
                                  <a:moveTo>
                                    <a:pt x="6658" y="55"/>
                                  </a:moveTo>
                                  <a:cubicBezTo>
                                    <a:pt x="3364" y="-375"/>
                                    <a:pt x="70" y="1778"/>
                                    <a:pt x="70" y="4361"/>
                                  </a:cubicBezTo>
                                  <a:cubicBezTo>
                                    <a:pt x="-479" y="6945"/>
                                    <a:pt x="2266" y="9529"/>
                                    <a:pt x="5560" y="9529"/>
                                  </a:cubicBezTo>
                                  <a:cubicBezTo>
                                    <a:pt x="6109" y="9529"/>
                                    <a:pt x="6109" y="9529"/>
                                    <a:pt x="6658" y="9529"/>
                                  </a:cubicBezTo>
                                  <a:cubicBezTo>
                                    <a:pt x="9952" y="9098"/>
                                    <a:pt x="12697" y="6945"/>
                                    <a:pt x="12148" y="4361"/>
                                  </a:cubicBezTo>
                                  <a:cubicBezTo>
                                    <a:pt x="12148" y="1778"/>
                                    <a:pt x="9403" y="55"/>
                                    <a:pt x="6658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orme libre : forme 61"/>
                          <wps:cNvSpPr/>
                          <wps:spPr>
                            <a:xfrm>
                              <a:off x="359600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orme libre : forme 62"/>
                          <wps:cNvSpPr/>
                          <wps:spPr>
                            <a:xfrm>
                              <a:off x="32336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orme libre : forme 63"/>
                          <wps:cNvSpPr/>
                          <wps:spPr>
                            <a:xfrm>
                              <a:off x="283287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orme libre : forme 64"/>
                          <wps:cNvSpPr/>
                          <wps:spPr>
                            <a:xfrm>
                              <a:off x="246504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orme libre : forme 65"/>
                          <wps:cNvSpPr/>
                          <wps:spPr>
                            <a:xfrm>
                              <a:off x="210269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Forme libre : forme 66"/>
                          <wps:cNvSpPr/>
                          <wps:spPr>
                            <a:xfrm>
                              <a:off x="17403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orme libre : forme 67"/>
                          <wps:cNvSpPr/>
                          <wps:spPr>
                            <a:xfrm>
                              <a:off x="136153" y="96989"/>
                              <a:ext cx="312951" cy="244086"/>
                            </a:xfrm>
                            <a:custGeom>
                              <a:avLst/>
                              <a:gdLst>
                                <a:gd name="connsiteX0" fmla="*/ 282190 w 312951"/>
                                <a:gd name="connsiteY0" fmla="*/ 196272 h 244086"/>
                                <a:gd name="connsiteX1" fmla="*/ 274504 w 312951"/>
                                <a:gd name="connsiteY1" fmla="*/ 196272 h 244086"/>
                                <a:gd name="connsiteX2" fmla="*/ 274504 w 312951"/>
                                <a:gd name="connsiteY2" fmla="*/ 147611 h 244086"/>
                                <a:gd name="connsiteX3" fmla="*/ 268465 w 312951"/>
                                <a:gd name="connsiteY3" fmla="*/ 142874 h 244086"/>
                                <a:gd name="connsiteX4" fmla="*/ 217956 w 312951"/>
                                <a:gd name="connsiteY4" fmla="*/ 142874 h 244086"/>
                                <a:gd name="connsiteX5" fmla="*/ 211917 w 312951"/>
                                <a:gd name="connsiteY5" fmla="*/ 147611 h 244086"/>
                                <a:gd name="connsiteX6" fmla="*/ 211917 w 312951"/>
                                <a:gd name="connsiteY6" fmla="*/ 147611 h 244086"/>
                                <a:gd name="connsiteX7" fmla="*/ 211917 w 312951"/>
                                <a:gd name="connsiteY7" fmla="*/ 196272 h 244086"/>
                                <a:gd name="connsiteX8" fmla="*/ 159761 w 312951"/>
                                <a:gd name="connsiteY8" fmla="*/ 196272 h 244086"/>
                                <a:gd name="connsiteX9" fmla="*/ 159761 w 312951"/>
                                <a:gd name="connsiteY9" fmla="*/ 133400 h 244086"/>
                                <a:gd name="connsiteX10" fmla="*/ 149879 w 312951"/>
                                <a:gd name="connsiteY10" fmla="*/ 110576 h 244086"/>
                                <a:gd name="connsiteX11" fmla="*/ 126272 w 312951"/>
                                <a:gd name="connsiteY11" fmla="*/ 97227 h 244086"/>
                                <a:gd name="connsiteX12" fmla="*/ 86194 w 312951"/>
                                <a:gd name="connsiteY12" fmla="*/ 67513 h 244086"/>
                                <a:gd name="connsiteX13" fmla="*/ 210270 w 312951"/>
                                <a:gd name="connsiteY13" fmla="*/ 55455 h 244086"/>
                                <a:gd name="connsiteX14" fmla="*/ 217407 w 312951"/>
                                <a:gd name="connsiteY14" fmla="*/ 60623 h 244086"/>
                                <a:gd name="connsiteX15" fmla="*/ 217407 w 312951"/>
                                <a:gd name="connsiteY15" fmla="*/ 76126 h 244086"/>
                                <a:gd name="connsiteX16" fmla="*/ 211368 w 312951"/>
                                <a:gd name="connsiteY16" fmla="*/ 76126 h 244086"/>
                                <a:gd name="connsiteX17" fmla="*/ 205878 w 312951"/>
                                <a:gd name="connsiteY17" fmla="*/ 78709 h 244086"/>
                                <a:gd name="connsiteX18" fmla="*/ 193800 w 312951"/>
                                <a:gd name="connsiteY18" fmla="*/ 97657 h 244086"/>
                                <a:gd name="connsiteX19" fmla="*/ 194898 w 312951"/>
                                <a:gd name="connsiteY19" fmla="*/ 103256 h 244086"/>
                                <a:gd name="connsiteX20" fmla="*/ 219054 w 312951"/>
                                <a:gd name="connsiteY20" fmla="*/ 122204 h 244086"/>
                                <a:gd name="connsiteX21" fmla="*/ 227838 w 312951"/>
                                <a:gd name="connsiteY21" fmla="*/ 122204 h 244086"/>
                                <a:gd name="connsiteX22" fmla="*/ 227838 w 312951"/>
                                <a:gd name="connsiteY22" fmla="*/ 115313 h 244086"/>
                                <a:gd name="connsiteX23" fmla="*/ 227838 w 312951"/>
                                <a:gd name="connsiteY23" fmla="*/ 115313 h 244086"/>
                                <a:gd name="connsiteX24" fmla="*/ 206427 w 312951"/>
                                <a:gd name="connsiteY24" fmla="*/ 98519 h 244086"/>
                                <a:gd name="connsiteX25" fmla="*/ 215211 w 312951"/>
                                <a:gd name="connsiteY25" fmla="*/ 85169 h 244086"/>
                                <a:gd name="connsiteX26" fmla="*/ 268465 w 312951"/>
                                <a:gd name="connsiteY26" fmla="*/ 85169 h 244086"/>
                                <a:gd name="connsiteX27" fmla="*/ 277249 w 312951"/>
                                <a:gd name="connsiteY27" fmla="*/ 98519 h 244086"/>
                                <a:gd name="connsiteX28" fmla="*/ 255838 w 312951"/>
                                <a:gd name="connsiteY28" fmla="*/ 115313 h 244086"/>
                                <a:gd name="connsiteX29" fmla="*/ 255838 w 312951"/>
                                <a:gd name="connsiteY29" fmla="*/ 122204 h 244086"/>
                                <a:gd name="connsiteX30" fmla="*/ 264622 w 312951"/>
                                <a:gd name="connsiteY30" fmla="*/ 122204 h 244086"/>
                                <a:gd name="connsiteX31" fmla="*/ 264622 w 312951"/>
                                <a:gd name="connsiteY31" fmla="*/ 122204 h 244086"/>
                                <a:gd name="connsiteX32" fmla="*/ 288778 w 312951"/>
                                <a:gd name="connsiteY32" fmla="*/ 103256 h 244086"/>
                                <a:gd name="connsiteX33" fmla="*/ 289876 w 312951"/>
                                <a:gd name="connsiteY33" fmla="*/ 97657 h 244086"/>
                                <a:gd name="connsiteX34" fmla="*/ 277798 w 312951"/>
                                <a:gd name="connsiteY34" fmla="*/ 78709 h 244086"/>
                                <a:gd name="connsiteX35" fmla="*/ 272308 w 312951"/>
                                <a:gd name="connsiteY35" fmla="*/ 76126 h 244086"/>
                                <a:gd name="connsiteX36" fmla="*/ 265720 w 312951"/>
                                <a:gd name="connsiteY36" fmla="*/ 76126 h 244086"/>
                                <a:gd name="connsiteX37" fmla="*/ 265720 w 312951"/>
                                <a:gd name="connsiteY37" fmla="*/ 60623 h 244086"/>
                                <a:gd name="connsiteX38" fmla="*/ 276151 w 312951"/>
                                <a:gd name="connsiteY38" fmla="*/ 14114 h 244086"/>
                                <a:gd name="connsiteX39" fmla="*/ 216858 w 312951"/>
                                <a:gd name="connsiteY39" fmla="*/ 5932 h 244086"/>
                                <a:gd name="connsiteX40" fmla="*/ 203682 w 312951"/>
                                <a:gd name="connsiteY40" fmla="*/ 17560 h 244086"/>
                                <a:gd name="connsiteX41" fmla="*/ 55450 w 312951"/>
                                <a:gd name="connsiteY41" fmla="*/ 20143 h 244086"/>
                                <a:gd name="connsiteX42" fmla="*/ 53803 w 312951"/>
                                <a:gd name="connsiteY42" fmla="*/ 20143 h 244086"/>
                                <a:gd name="connsiteX43" fmla="*/ 42823 w 312951"/>
                                <a:gd name="connsiteY43" fmla="*/ 18851 h 244086"/>
                                <a:gd name="connsiteX44" fmla="*/ 0 w 312951"/>
                                <a:gd name="connsiteY44" fmla="*/ 52010 h 244086"/>
                                <a:gd name="connsiteX45" fmla="*/ 40627 w 312951"/>
                                <a:gd name="connsiteY45" fmla="*/ 85600 h 244086"/>
                                <a:gd name="connsiteX46" fmla="*/ 68077 w 312951"/>
                                <a:gd name="connsiteY46" fmla="*/ 113591 h 244086"/>
                                <a:gd name="connsiteX47" fmla="*/ 60940 w 312951"/>
                                <a:gd name="connsiteY47" fmla="*/ 133400 h 244086"/>
                                <a:gd name="connsiteX48" fmla="*/ 60940 w 312951"/>
                                <a:gd name="connsiteY48" fmla="*/ 196272 h 244086"/>
                                <a:gd name="connsiteX49" fmla="*/ 30744 w 312951"/>
                                <a:gd name="connsiteY49" fmla="*/ 196272 h 244086"/>
                                <a:gd name="connsiteX50" fmla="*/ 1647 w 312951"/>
                                <a:gd name="connsiteY50" fmla="*/ 221249 h 244086"/>
                                <a:gd name="connsiteX51" fmla="*/ 30744 w 312951"/>
                                <a:gd name="connsiteY51" fmla="*/ 244073 h 244086"/>
                                <a:gd name="connsiteX52" fmla="*/ 281092 w 312951"/>
                                <a:gd name="connsiteY52" fmla="*/ 244073 h 244086"/>
                                <a:gd name="connsiteX53" fmla="*/ 312934 w 312951"/>
                                <a:gd name="connsiteY53" fmla="*/ 221249 h 244086"/>
                                <a:gd name="connsiteX54" fmla="*/ 283837 w 312951"/>
                                <a:gd name="connsiteY54" fmla="*/ 196272 h 244086"/>
                                <a:gd name="connsiteX55" fmla="*/ 282190 w 312951"/>
                                <a:gd name="connsiteY55" fmla="*/ 196272 h 244086"/>
                                <a:gd name="connsiteX56" fmla="*/ 282190 w 312951"/>
                                <a:gd name="connsiteY56" fmla="*/ 196272 h 244086"/>
                                <a:gd name="connsiteX57" fmla="*/ 254191 w 312951"/>
                                <a:gd name="connsiteY57" fmla="*/ 76126 h 244086"/>
                                <a:gd name="connsiteX58" fmla="*/ 230034 w 312951"/>
                                <a:gd name="connsiteY58" fmla="*/ 76126 h 244086"/>
                                <a:gd name="connsiteX59" fmla="*/ 230034 w 312951"/>
                                <a:gd name="connsiteY59" fmla="*/ 65360 h 244086"/>
                                <a:gd name="connsiteX60" fmla="*/ 254191 w 312951"/>
                                <a:gd name="connsiteY60" fmla="*/ 65360 h 244086"/>
                                <a:gd name="connsiteX61" fmla="*/ 254191 w 312951"/>
                                <a:gd name="connsiteY61" fmla="*/ 76126 h 244086"/>
                                <a:gd name="connsiteX62" fmla="*/ 213564 w 312951"/>
                                <a:gd name="connsiteY62" fmla="*/ 24019 h 244086"/>
                                <a:gd name="connsiteX63" fmla="*/ 213564 w 312951"/>
                                <a:gd name="connsiteY63" fmla="*/ 24019 h 244086"/>
                                <a:gd name="connsiteX64" fmla="*/ 253642 w 312951"/>
                                <a:gd name="connsiteY64" fmla="*/ 11531 h 244086"/>
                                <a:gd name="connsiteX65" fmla="*/ 269563 w 312951"/>
                                <a:gd name="connsiteY65" fmla="*/ 42967 h 244086"/>
                                <a:gd name="connsiteX66" fmla="*/ 229485 w 312951"/>
                                <a:gd name="connsiteY66" fmla="*/ 55455 h 244086"/>
                                <a:gd name="connsiteX67" fmla="*/ 226191 w 312951"/>
                                <a:gd name="connsiteY67" fmla="*/ 54163 h 244086"/>
                                <a:gd name="connsiteX68" fmla="*/ 210819 w 312951"/>
                                <a:gd name="connsiteY68" fmla="*/ 33493 h 244086"/>
                                <a:gd name="connsiteX69" fmla="*/ 213564 w 312951"/>
                                <a:gd name="connsiteY69" fmla="*/ 24019 h 244086"/>
                                <a:gd name="connsiteX70" fmla="*/ 223446 w 312951"/>
                                <a:gd name="connsiteY70" fmla="*/ 152778 h 244086"/>
                                <a:gd name="connsiteX71" fmla="*/ 261877 w 312951"/>
                                <a:gd name="connsiteY71" fmla="*/ 152778 h 244086"/>
                                <a:gd name="connsiteX72" fmla="*/ 261877 w 312951"/>
                                <a:gd name="connsiteY72" fmla="*/ 196272 h 244086"/>
                                <a:gd name="connsiteX73" fmla="*/ 223446 w 312951"/>
                                <a:gd name="connsiteY73" fmla="*/ 196272 h 244086"/>
                                <a:gd name="connsiteX74" fmla="*/ 223446 w 312951"/>
                                <a:gd name="connsiteY74" fmla="*/ 152778 h 244086"/>
                                <a:gd name="connsiteX75" fmla="*/ 120782 w 312951"/>
                                <a:gd name="connsiteY75" fmla="*/ 106270 h 244086"/>
                                <a:gd name="connsiteX76" fmla="*/ 120782 w 312951"/>
                                <a:gd name="connsiteY76" fmla="*/ 106270 h 244086"/>
                                <a:gd name="connsiteX77" fmla="*/ 145487 w 312951"/>
                                <a:gd name="connsiteY77" fmla="*/ 142013 h 244086"/>
                                <a:gd name="connsiteX78" fmla="*/ 99919 w 312951"/>
                                <a:gd name="connsiteY78" fmla="*/ 161391 h 244086"/>
                                <a:gd name="connsiteX79" fmla="*/ 74116 w 312951"/>
                                <a:gd name="connsiteY79" fmla="*/ 133831 h 244086"/>
                                <a:gd name="connsiteX80" fmla="*/ 110351 w 312951"/>
                                <a:gd name="connsiteY80" fmla="*/ 105409 h 244086"/>
                                <a:gd name="connsiteX81" fmla="*/ 110351 w 312951"/>
                                <a:gd name="connsiteY81" fmla="*/ 105409 h 244086"/>
                                <a:gd name="connsiteX82" fmla="*/ 120782 w 312951"/>
                                <a:gd name="connsiteY82" fmla="*/ 106270 h 244086"/>
                                <a:gd name="connsiteX83" fmla="*/ 120782 w 312951"/>
                                <a:gd name="connsiteY83" fmla="*/ 106270 h 244086"/>
                                <a:gd name="connsiteX84" fmla="*/ 147134 w 312951"/>
                                <a:gd name="connsiteY84" fmla="*/ 158807 h 244086"/>
                                <a:gd name="connsiteX85" fmla="*/ 147134 w 312951"/>
                                <a:gd name="connsiteY85" fmla="*/ 196703 h 244086"/>
                                <a:gd name="connsiteX86" fmla="*/ 74116 w 312951"/>
                                <a:gd name="connsiteY86" fmla="*/ 196703 h 244086"/>
                                <a:gd name="connsiteX87" fmla="*/ 74116 w 312951"/>
                                <a:gd name="connsiteY87" fmla="*/ 158807 h 244086"/>
                                <a:gd name="connsiteX88" fmla="*/ 142742 w 312951"/>
                                <a:gd name="connsiteY88" fmla="*/ 162252 h 244086"/>
                                <a:gd name="connsiteX89" fmla="*/ 147134 w 312951"/>
                                <a:gd name="connsiteY89" fmla="*/ 158807 h 244086"/>
                                <a:gd name="connsiteX90" fmla="*/ 147134 w 312951"/>
                                <a:gd name="connsiteY90" fmla="*/ 158807 h 244086"/>
                                <a:gd name="connsiteX91" fmla="*/ 199839 w 312951"/>
                                <a:gd name="connsiteY91" fmla="*/ 27464 h 244086"/>
                                <a:gd name="connsiteX92" fmla="*/ 199290 w 312951"/>
                                <a:gd name="connsiteY92" fmla="*/ 33493 h 244086"/>
                                <a:gd name="connsiteX93" fmla="*/ 203133 w 312951"/>
                                <a:gd name="connsiteY93" fmla="*/ 46843 h 244086"/>
                                <a:gd name="connsiteX94" fmla="*/ 85645 w 312951"/>
                                <a:gd name="connsiteY94" fmla="*/ 58039 h 244086"/>
                                <a:gd name="connsiteX95" fmla="*/ 86194 w 312951"/>
                                <a:gd name="connsiteY95" fmla="*/ 52441 h 244086"/>
                                <a:gd name="connsiteX96" fmla="*/ 74116 w 312951"/>
                                <a:gd name="connsiteY96" fmla="*/ 29187 h 244086"/>
                                <a:gd name="connsiteX97" fmla="*/ 199839 w 312951"/>
                                <a:gd name="connsiteY97" fmla="*/ 27464 h 244086"/>
                                <a:gd name="connsiteX98" fmla="*/ 42274 w 312951"/>
                                <a:gd name="connsiteY98" fmla="*/ 76556 h 244086"/>
                                <a:gd name="connsiteX99" fmla="*/ 12627 w 312951"/>
                                <a:gd name="connsiteY99" fmla="*/ 52441 h 244086"/>
                                <a:gd name="connsiteX100" fmla="*/ 43372 w 312951"/>
                                <a:gd name="connsiteY100" fmla="*/ 29187 h 244086"/>
                                <a:gd name="connsiteX101" fmla="*/ 53254 w 312951"/>
                                <a:gd name="connsiteY101" fmla="*/ 30479 h 244086"/>
                                <a:gd name="connsiteX102" fmla="*/ 74116 w 312951"/>
                                <a:gd name="connsiteY102" fmla="*/ 52871 h 244086"/>
                                <a:gd name="connsiteX103" fmla="*/ 71920 w 312951"/>
                                <a:gd name="connsiteY103" fmla="*/ 62345 h 244086"/>
                                <a:gd name="connsiteX104" fmla="*/ 70273 w 312951"/>
                                <a:gd name="connsiteY104" fmla="*/ 64499 h 244086"/>
                                <a:gd name="connsiteX105" fmla="*/ 45568 w 312951"/>
                                <a:gd name="connsiteY105" fmla="*/ 76556 h 244086"/>
                                <a:gd name="connsiteX106" fmla="*/ 42274 w 312951"/>
                                <a:gd name="connsiteY106" fmla="*/ 76556 h 244086"/>
                                <a:gd name="connsiteX107" fmla="*/ 42274 w 312951"/>
                                <a:gd name="connsiteY107" fmla="*/ 76556 h 244086"/>
                                <a:gd name="connsiteX108" fmla="*/ 55450 w 312951"/>
                                <a:gd name="connsiteY108" fmla="*/ 84738 h 244086"/>
                                <a:gd name="connsiteX109" fmla="*/ 76312 w 312951"/>
                                <a:gd name="connsiteY109" fmla="*/ 73973 h 244086"/>
                                <a:gd name="connsiteX110" fmla="*/ 105409 w 312951"/>
                                <a:gd name="connsiteY110" fmla="*/ 95935 h 244086"/>
                                <a:gd name="connsiteX111" fmla="*/ 76312 w 312951"/>
                                <a:gd name="connsiteY111" fmla="*/ 106270 h 244086"/>
                                <a:gd name="connsiteX112" fmla="*/ 55450 w 312951"/>
                                <a:gd name="connsiteY112" fmla="*/ 84738 h 244086"/>
                                <a:gd name="connsiteX113" fmla="*/ 294817 w 312951"/>
                                <a:gd name="connsiteY113" fmla="*/ 230293 h 244086"/>
                                <a:gd name="connsiteX114" fmla="*/ 282190 w 312951"/>
                                <a:gd name="connsiteY114" fmla="*/ 234599 h 244086"/>
                                <a:gd name="connsiteX115" fmla="*/ 31293 w 312951"/>
                                <a:gd name="connsiteY115" fmla="*/ 234599 h 244086"/>
                                <a:gd name="connsiteX116" fmla="*/ 13176 w 312951"/>
                                <a:gd name="connsiteY116" fmla="*/ 220388 h 244086"/>
                                <a:gd name="connsiteX117" fmla="*/ 18666 w 312951"/>
                                <a:gd name="connsiteY117" fmla="*/ 210483 h 244086"/>
                                <a:gd name="connsiteX118" fmla="*/ 31293 w 312951"/>
                                <a:gd name="connsiteY118" fmla="*/ 206177 h 244086"/>
                                <a:gd name="connsiteX119" fmla="*/ 281641 w 312951"/>
                                <a:gd name="connsiteY119" fmla="*/ 206177 h 244086"/>
                                <a:gd name="connsiteX120" fmla="*/ 299758 w 312951"/>
                                <a:gd name="connsiteY120" fmla="*/ 220388 h 244086"/>
                                <a:gd name="connsiteX121" fmla="*/ 294817 w 312951"/>
                                <a:gd name="connsiteY121" fmla="*/ 230293 h 244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</a:cxnLst>
                              <a:rect l="l" t="t" r="r" b="b"/>
                              <a:pathLst>
                                <a:path w="312951" h="244086">
                                  <a:moveTo>
                                    <a:pt x="282190" y="196272"/>
                                  </a:moveTo>
                                  <a:lnTo>
                                    <a:pt x="274504" y="196272"/>
                                  </a:lnTo>
                                  <a:lnTo>
                                    <a:pt x="274504" y="147611"/>
                                  </a:lnTo>
                                  <a:cubicBezTo>
                                    <a:pt x="274504" y="145027"/>
                                    <a:pt x="271759" y="142874"/>
                                    <a:pt x="268465" y="142874"/>
                                  </a:cubicBezTo>
                                  <a:lnTo>
                                    <a:pt x="217956" y="142874"/>
                                  </a:lnTo>
                                  <a:cubicBezTo>
                                    <a:pt x="214662" y="142874"/>
                                    <a:pt x="211917" y="145027"/>
                                    <a:pt x="211917" y="147611"/>
                                  </a:cubicBezTo>
                                  <a:lnTo>
                                    <a:pt x="211917" y="147611"/>
                                  </a:lnTo>
                                  <a:lnTo>
                                    <a:pt x="211917" y="196272"/>
                                  </a:lnTo>
                                  <a:lnTo>
                                    <a:pt x="159761" y="196272"/>
                                  </a:lnTo>
                                  <a:lnTo>
                                    <a:pt x="159761" y="133400"/>
                                  </a:lnTo>
                                  <a:cubicBezTo>
                                    <a:pt x="159761" y="125218"/>
                                    <a:pt x="156467" y="117036"/>
                                    <a:pt x="149879" y="110576"/>
                                  </a:cubicBezTo>
                                  <a:cubicBezTo>
                                    <a:pt x="143840" y="104548"/>
                                    <a:pt x="135605" y="99811"/>
                                    <a:pt x="126272" y="97227"/>
                                  </a:cubicBezTo>
                                  <a:lnTo>
                                    <a:pt x="86194" y="67513"/>
                                  </a:lnTo>
                                  <a:lnTo>
                                    <a:pt x="210270" y="55455"/>
                                  </a:lnTo>
                                  <a:cubicBezTo>
                                    <a:pt x="212466" y="57178"/>
                                    <a:pt x="214662" y="58900"/>
                                    <a:pt x="217407" y="60623"/>
                                  </a:cubicBezTo>
                                  <a:lnTo>
                                    <a:pt x="217407" y="76126"/>
                                  </a:lnTo>
                                  <a:lnTo>
                                    <a:pt x="211368" y="76126"/>
                                  </a:lnTo>
                                  <a:cubicBezTo>
                                    <a:pt x="209172" y="76126"/>
                                    <a:pt x="206976" y="76987"/>
                                    <a:pt x="205878" y="78709"/>
                                  </a:cubicBezTo>
                                  <a:lnTo>
                                    <a:pt x="193800" y="97657"/>
                                  </a:lnTo>
                                  <a:cubicBezTo>
                                    <a:pt x="192702" y="99380"/>
                                    <a:pt x="193251" y="101533"/>
                                    <a:pt x="194898" y="103256"/>
                                  </a:cubicBezTo>
                                  <a:lnTo>
                                    <a:pt x="219054" y="122204"/>
                                  </a:lnTo>
                                  <a:cubicBezTo>
                                    <a:pt x="221250" y="123926"/>
                                    <a:pt x="225093" y="123926"/>
                                    <a:pt x="227838" y="122204"/>
                                  </a:cubicBezTo>
                                  <a:cubicBezTo>
                                    <a:pt x="230034" y="120481"/>
                                    <a:pt x="230034" y="117467"/>
                                    <a:pt x="227838" y="115313"/>
                                  </a:cubicBezTo>
                                  <a:cubicBezTo>
                                    <a:pt x="227838" y="115313"/>
                                    <a:pt x="227838" y="115313"/>
                                    <a:pt x="227838" y="115313"/>
                                  </a:cubicBezTo>
                                  <a:lnTo>
                                    <a:pt x="206427" y="98519"/>
                                  </a:lnTo>
                                  <a:lnTo>
                                    <a:pt x="215211" y="85169"/>
                                  </a:lnTo>
                                  <a:lnTo>
                                    <a:pt x="268465" y="85169"/>
                                  </a:lnTo>
                                  <a:lnTo>
                                    <a:pt x="277249" y="98519"/>
                                  </a:lnTo>
                                  <a:lnTo>
                                    <a:pt x="255838" y="115313"/>
                                  </a:lnTo>
                                  <a:cubicBezTo>
                                    <a:pt x="253642" y="117036"/>
                                    <a:pt x="253642" y="120481"/>
                                    <a:pt x="255838" y="122204"/>
                                  </a:cubicBezTo>
                                  <a:cubicBezTo>
                                    <a:pt x="258034" y="123926"/>
                                    <a:pt x="262426" y="123926"/>
                                    <a:pt x="264622" y="122204"/>
                                  </a:cubicBezTo>
                                  <a:lnTo>
                                    <a:pt x="264622" y="122204"/>
                                  </a:lnTo>
                                  <a:lnTo>
                                    <a:pt x="288778" y="103256"/>
                                  </a:lnTo>
                                  <a:cubicBezTo>
                                    <a:pt x="290425" y="101964"/>
                                    <a:pt x="290974" y="99811"/>
                                    <a:pt x="289876" y="97657"/>
                                  </a:cubicBezTo>
                                  <a:lnTo>
                                    <a:pt x="277798" y="78709"/>
                                  </a:lnTo>
                                  <a:cubicBezTo>
                                    <a:pt x="276700" y="76987"/>
                                    <a:pt x="274504" y="76126"/>
                                    <a:pt x="272308" y="76126"/>
                                  </a:cubicBezTo>
                                  <a:lnTo>
                                    <a:pt x="265720" y="76126"/>
                                  </a:lnTo>
                                  <a:lnTo>
                                    <a:pt x="265720" y="60623"/>
                                  </a:lnTo>
                                  <a:cubicBezTo>
                                    <a:pt x="284935" y="49857"/>
                                    <a:pt x="289327" y="29187"/>
                                    <a:pt x="276151" y="14114"/>
                                  </a:cubicBezTo>
                                  <a:cubicBezTo>
                                    <a:pt x="262975" y="-958"/>
                                    <a:pt x="236073" y="-4403"/>
                                    <a:pt x="216858" y="5932"/>
                                  </a:cubicBezTo>
                                  <a:cubicBezTo>
                                    <a:pt x="211368" y="8947"/>
                                    <a:pt x="206976" y="12823"/>
                                    <a:pt x="203682" y="17560"/>
                                  </a:cubicBezTo>
                                  <a:lnTo>
                                    <a:pt x="55450" y="20143"/>
                                  </a:lnTo>
                                  <a:cubicBezTo>
                                    <a:pt x="54901" y="20143"/>
                                    <a:pt x="54352" y="20143"/>
                                    <a:pt x="53803" y="20143"/>
                                  </a:cubicBezTo>
                                  <a:cubicBezTo>
                                    <a:pt x="49960" y="19282"/>
                                    <a:pt x="46666" y="18851"/>
                                    <a:pt x="42823" y="18851"/>
                                  </a:cubicBezTo>
                                  <a:cubicBezTo>
                                    <a:pt x="19215" y="18851"/>
                                    <a:pt x="0" y="33493"/>
                                    <a:pt x="0" y="52010"/>
                                  </a:cubicBezTo>
                                  <a:cubicBezTo>
                                    <a:pt x="0" y="69666"/>
                                    <a:pt x="17568" y="84738"/>
                                    <a:pt x="40627" y="85600"/>
                                  </a:cubicBezTo>
                                  <a:lnTo>
                                    <a:pt x="68077" y="113591"/>
                                  </a:lnTo>
                                  <a:cubicBezTo>
                                    <a:pt x="63685" y="119620"/>
                                    <a:pt x="60940" y="126510"/>
                                    <a:pt x="60940" y="133400"/>
                                  </a:cubicBezTo>
                                  <a:lnTo>
                                    <a:pt x="60940" y="196272"/>
                                  </a:lnTo>
                                  <a:lnTo>
                                    <a:pt x="30744" y="196272"/>
                                  </a:lnTo>
                                  <a:cubicBezTo>
                                    <a:pt x="13725" y="196703"/>
                                    <a:pt x="1098" y="207900"/>
                                    <a:pt x="1647" y="221249"/>
                                  </a:cubicBezTo>
                                  <a:cubicBezTo>
                                    <a:pt x="2196" y="233738"/>
                                    <a:pt x="14823" y="243642"/>
                                    <a:pt x="30744" y="244073"/>
                                  </a:cubicBezTo>
                                  <a:lnTo>
                                    <a:pt x="281092" y="244073"/>
                                  </a:lnTo>
                                  <a:cubicBezTo>
                                    <a:pt x="298111" y="244503"/>
                                    <a:pt x="312385" y="234599"/>
                                    <a:pt x="312934" y="221249"/>
                                  </a:cubicBezTo>
                                  <a:cubicBezTo>
                                    <a:pt x="313483" y="207900"/>
                                    <a:pt x="300856" y="196703"/>
                                    <a:pt x="283837" y="196272"/>
                                  </a:cubicBezTo>
                                  <a:cubicBezTo>
                                    <a:pt x="283837" y="196272"/>
                                    <a:pt x="282739" y="196272"/>
                                    <a:pt x="282190" y="196272"/>
                                  </a:cubicBezTo>
                                  <a:lnTo>
                                    <a:pt x="282190" y="196272"/>
                                  </a:lnTo>
                                  <a:close/>
                                  <a:moveTo>
                                    <a:pt x="254191" y="76126"/>
                                  </a:moveTo>
                                  <a:lnTo>
                                    <a:pt x="230034" y="76126"/>
                                  </a:lnTo>
                                  <a:lnTo>
                                    <a:pt x="230034" y="65360"/>
                                  </a:lnTo>
                                  <a:cubicBezTo>
                                    <a:pt x="237720" y="67082"/>
                                    <a:pt x="246504" y="67082"/>
                                    <a:pt x="254191" y="65360"/>
                                  </a:cubicBezTo>
                                  <a:lnTo>
                                    <a:pt x="254191" y="76126"/>
                                  </a:lnTo>
                                  <a:close/>
                                  <a:moveTo>
                                    <a:pt x="213564" y="24019"/>
                                  </a:moveTo>
                                  <a:lnTo>
                                    <a:pt x="213564" y="24019"/>
                                  </a:lnTo>
                                  <a:cubicBezTo>
                                    <a:pt x="220152" y="11961"/>
                                    <a:pt x="238269" y="6363"/>
                                    <a:pt x="253642" y="11531"/>
                                  </a:cubicBezTo>
                                  <a:cubicBezTo>
                                    <a:pt x="269014" y="16698"/>
                                    <a:pt x="276151" y="30909"/>
                                    <a:pt x="269563" y="42967"/>
                                  </a:cubicBezTo>
                                  <a:cubicBezTo>
                                    <a:pt x="262975" y="55025"/>
                                    <a:pt x="244857" y="60623"/>
                                    <a:pt x="229485" y="55455"/>
                                  </a:cubicBezTo>
                                  <a:cubicBezTo>
                                    <a:pt x="228387" y="55025"/>
                                    <a:pt x="227289" y="54594"/>
                                    <a:pt x="226191" y="54163"/>
                                  </a:cubicBezTo>
                                  <a:cubicBezTo>
                                    <a:pt x="216858" y="49857"/>
                                    <a:pt x="210819" y="42106"/>
                                    <a:pt x="210819" y="33493"/>
                                  </a:cubicBezTo>
                                  <a:cubicBezTo>
                                    <a:pt x="211368" y="30479"/>
                                    <a:pt x="212466" y="27033"/>
                                    <a:pt x="213564" y="24019"/>
                                  </a:cubicBezTo>
                                  <a:close/>
                                  <a:moveTo>
                                    <a:pt x="223446" y="152778"/>
                                  </a:moveTo>
                                  <a:lnTo>
                                    <a:pt x="261877" y="152778"/>
                                  </a:lnTo>
                                  <a:lnTo>
                                    <a:pt x="261877" y="196272"/>
                                  </a:lnTo>
                                  <a:lnTo>
                                    <a:pt x="223446" y="196272"/>
                                  </a:lnTo>
                                  <a:lnTo>
                                    <a:pt x="223446" y="152778"/>
                                  </a:lnTo>
                                  <a:close/>
                                  <a:moveTo>
                                    <a:pt x="120782" y="106270"/>
                                  </a:moveTo>
                                  <a:lnTo>
                                    <a:pt x="120782" y="106270"/>
                                  </a:lnTo>
                                  <a:cubicBezTo>
                                    <a:pt x="139997" y="110576"/>
                                    <a:pt x="150977" y="126510"/>
                                    <a:pt x="145487" y="142013"/>
                                  </a:cubicBezTo>
                                  <a:cubicBezTo>
                                    <a:pt x="139997" y="157085"/>
                                    <a:pt x="119684" y="165697"/>
                                    <a:pt x="99919" y="161391"/>
                                  </a:cubicBezTo>
                                  <a:cubicBezTo>
                                    <a:pt x="84547" y="157946"/>
                                    <a:pt x="74116" y="146750"/>
                                    <a:pt x="74116" y="133831"/>
                                  </a:cubicBezTo>
                                  <a:cubicBezTo>
                                    <a:pt x="74116" y="117897"/>
                                    <a:pt x="90586" y="105409"/>
                                    <a:pt x="110351" y="105409"/>
                                  </a:cubicBezTo>
                                  <a:cubicBezTo>
                                    <a:pt x="110351" y="105409"/>
                                    <a:pt x="110351" y="105409"/>
                                    <a:pt x="110351" y="105409"/>
                                  </a:cubicBezTo>
                                  <a:cubicBezTo>
                                    <a:pt x="114194" y="104978"/>
                                    <a:pt x="117488" y="105409"/>
                                    <a:pt x="120782" y="106270"/>
                                  </a:cubicBezTo>
                                  <a:lnTo>
                                    <a:pt x="120782" y="106270"/>
                                  </a:lnTo>
                                  <a:close/>
                                  <a:moveTo>
                                    <a:pt x="147134" y="158807"/>
                                  </a:moveTo>
                                  <a:lnTo>
                                    <a:pt x="147134" y="196703"/>
                                  </a:lnTo>
                                  <a:lnTo>
                                    <a:pt x="74116" y="196703"/>
                                  </a:lnTo>
                                  <a:lnTo>
                                    <a:pt x="74116" y="158807"/>
                                  </a:lnTo>
                                  <a:cubicBezTo>
                                    <a:pt x="91684" y="174741"/>
                                    <a:pt x="122429" y="176033"/>
                                    <a:pt x="142742" y="162252"/>
                                  </a:cubicBezTo>
                                  <a:cubicBezTo>
                                    <a:pt x="144389" y="160961"/>
                                    <a:pt x="145487" y="160099"/>
                                    <a:pt x="147134" y="158807"/>
                                  </a:cubicBezTo>
                                  <a:lnTo>
                                    <a:pt x="147134" y="158807"/>
                                  </a:lnTo>
                                  <a:close/>
                                  <a:moveTo>
                                    <a:pt x="199839" y="27464"/>
                                  </a:moveTo>
                                  <a:cubicBezTo>
                                    <a:pt x="199290" y="29617"/>
                                    <a:pt x="199290" y="31770"/>
                                    <a:pt x="199290" y="33493"/>
                                  </a:cubicBezTo>
                                  <a:cubicBezTo>
                                    <a:pt x="199290" y="38230"/>
                                    <a:pt x="200388" y="42536"/>
                                    <a:pt x="203133" y="46843"/>
                                  </a:cubicBezTo>
                                  <a:lnTo>
                                    <a:pt x="85645" y="58039"/>
                                  </a:lnTo>
                                  <a:cubicBezTo>
                                    <a:pt x="86194" y="56317"/>
                                    <a:pt x="86194" y="54163"/>
                                    <a:pt x="86194" y="52441"/>
                                  </a:cubicBezTo>
                                  <a:cubicBezTo>
                                    <a:pt x="86194" y="43828"/>
                                    <a:pt x="81802" y="35646"/>
                                    <a:pt x="74116" y="29187"/>
                                  </a:cubicBezTo>
                                  <a:lnTo>
                                    <a:pt x="199839" y="27464"/>
                                  </a:lnTo>
                                  <a:close/>
                                  <a:moveTo>
                                    <a:pt x="42274" y="76556"/>
                                  </a:moveTo>
                                  <a:cubicBezTo>
                                    <a:pt x="25254" y="76126"/>
                                    <a:pt x="12078" y="65360"/>
                                    <a:pt x="12627" y="52441"/>
                                  </a:cubicBezTo>
                                  <a:cubicBezTo>
                                    <a:pt x="13176" y="39522"/>
                                    <a:pt x="26901" y="28756"/>
                                    <a:pt x="43372" y="29187"/>
                                  </a:cubicBezTo>
                                  <a:cubicBezTo>
                                    <a:pt x="46666" y="29187"/>
                                    <a:pt x="49960" y="29617"/>
                                    <a:pt x="53254" y="30479"/>
                                  </a:cubicBezTo>
                                  <a:cubicBezTo>
                                    <a:pt x="65332" y="33924"/>
                                    <a:pt x="74116" y="42967"/>
                                    <a:pt x="74116" y="52871"/>
                                  </a:cubicBezTo>
                                  <a:cubicBezTo>
                                    <a:pt x="74116" y="55886"/>
                                    <a:pt x="73567" y="59331"/>
                                    <a:pt x="71920" y="62345"/>
                                  </a:cubicBezTo>
                                  <a:cubicBezTo>
                                    <a:pt x="71371" y="63207"/>
                                    <a:pt x="70822" y="64068"/>
                                    <a:pt x="70273" y="64499"/>
                                  </a:cubicBezTo>
                                  <a:cubicBezTo>
                                    <a:pt x="65332" y="71389"/>
                                    <a:pt x="55999" y="76126"/>
                                    <a:pt x="45568" y="76556"/>
                                  </a:cubicBezTo>
                                  <a:cubicBezTo>
                                    <a:pt x="44470" y="76126"/>
                                    <a:pt x="43372" y="76126"/>
                                    <a:pt x="42274" y="76556"/>
                                  </a:cubicBezTo>
                                  <a:lnTo>
                                    <a:pt x="42274" y="76556"/>
                                  </a:lnTo>
                                  <a:close/>
                                  <a:moveTo>
                                    <a:pt x="55450" y="84738"/>
                                  </a:moveTo>
                                  <a:cubicBezTo>
                                    <a:pt x="63685" y="83016"/>
                                    <a:pt x="70822" y="79140"/>
                                    <a:pt x="76312" y="73973"/>
                                  </a:cubicBezTo>
                                  <a:lnTo>
                                    <a:pt x="105409" y="95935"/>
                                  </a:lnTo>
                                  <a:cubicBezTo>
                                    <a:pt x="94429" y="96796"/>
                                    <a:pt x="83998" y="100672"/>
                                    <a:pt x="76312" y="106270"/>
                                  </a:cubicBezTo>
                                  <a:lnTo>
                                    <a:pt x="55450" y="84738"/>
                                  </a:lnTo>
                                  <a:close/>
                                  <a:moveTo>
                                    <a:pt x="294817" y="230293"/>
                                  </a:moveTo>
                                  <a:cubicBezTo>
                                    <a:pt x="291523" y="232876"/>
                                    <a:pt x="286582" y="234599"/>
                                    <a:pt x="282190" y="234599"/>
                                  </a:cubicBezTo>
                                  <a:lnTo>
                                    <a:pt x="31293" y="234599"/>
                                  </a:lnTo>
                                  <a:cubicBezTo>
                                    <a:pt x="21411" y="234599"/>
                                    <a:pt x="13176" y="228139"/>
                                    <a:pt x="13176" y="220388"/>
                                  </a:cubicBezTo>
                                  <a:cubicBezTo>
                                    <a:pt x="13176" y="216512"/>
                                    <a:pt x="14823" y="213067"/>
                                    <a:pt x="18666" y="210483"/>
                                  </a:cubicBezTo>
                                  <a:cubicBezTo>
                                    <a:pt x="21960" y="207900"/>
                                    <a:pt x="26901" y="206177"/>
                                    <a:pt x="31293" y="206177"/>
                                  </a:cubicBezTo>
                                  <a:lnTo>
                                    <a:pt x="281641" y="206177"/>
                                  </a:lnTo>
                                  <a:cubicBezTo>
                                    <a:pt x="291523" y="206177"/>
                                    <a:pt x="299758" y="212637"/>
                                    <a:pt x="299758" y="220388"/>
                                  </a:cubicBezTo>
                                  <a:cubicBezTo>
                                    <a:pt x="300307" y="223833"/>
                                    <a:pt x="298111" y="227709"/>
                                    <a:pt x="294817" y="2302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orme libre : forme 71"/>
                          <wps:cNvSpPr/>
                          <wps:spPr>
                            <a:xfrm>
                              <a:off x="359600" y="116271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28422 h 28421"/>
                                <a:gd name="connsiteX1" fmla="*/ 36235 w 36234"/>
                                <a:gd name="connsiteY1" fmla="*/ 14211 h 28421"/>
                                <a:gd name="connsiteX2" fmla="*/ 18117 w 36234"/>
                                <a:gd name="connsiteY2" fmla="*/ 0 h 28421"/>
                                <a:gd name="connsiteX3" fmla="*/ 0 w 36234"/>
                                <a:gd name="connsiteY3" fmla="*/ 14211 h 28421"/>
                                <a:gd name="connsiteX4" fmla="*/ 0 w 36234"/>
                                <a:gd name="connsiteY4" fmla="*/ 14211 h 28421"/>
                                <a:gd name="connsiteX5" fmla="*/ 18117 w 36234"/>
                                <a:gd name="connsiteY5" fmla="*/ 28422 h 28421"/>
                                <a:gd name="connsiteX6" fmla="*/ 18117 w 36234"/>
                                <a:gd name="connsiteY6" fmla="*/ 9474 h 28421"/>
                                <a:gd name="connsiteX7" fmla="*/ 23607 w 36234"/>
                                <a:gd name="connsiteY7" fmla="*/ 14642 h 28421"/>
                                <a:gd name="connsiteX8" fmla="*/ 18117 w 36234"/>
                                <a:gd name="connsiteY8" fmla="*/ 18948 h 28421"/>
                                <a:gd name="connsiteX9" fmla="*/ 11529 w 36234"/>
                                <a:gd name="connsiteY9" fmla="*/ 14642 h 28421"/>
                                <a:gd name="connsiteX10" fmla="*/ 17019 w 36234"/>
                                <a:gd name="connsiteY10" fmla="*/ 9474 h 28421"/>
                                <a:gd name="connsiteX11" fmla="*/ 18117 w 36234"/>
                                <a:gd name="connsiteY11" fmla="*/ 9474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28422"/>
                                  </a:move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lnTo>
                                    <a:pt x="0" y="14211"/>
                                  </a:ln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lose/>
                                  <a:moveTo>
                                    <a:pt x="18117" y="9474"/>
                                  </a:moveTo>
                                  <a:cubicBezTo>
                                    <a:pt x="21411" y="9905"/>
                                    <a:pt x="24156" y="12058"/>
                                    <a:pt x="23607" y="14642"/>
                                  </a:cubicBezTo>
                                  <a:cubicBezTo>
                                    <a:pt x="23058" y="16795"/>
                                    <a:pt x="20862" y="18517"/>
                                    <a:pt x="18117" y="18948"/>
                                  </a:cubicBezTo>
                                  <a:cubicBezTo>
                                    <a:pt x="14823" y="19379"/>
                                    <a:pt x="11529" y="17225"/>
                                    <a:pt x="11529" y="14642"/>
                                  </a:cubicBezTo>
                                  <a:cubicBezTo>
                                    <a:pt x="10980" y="12058"/>
                                    <a:pt x="13725" y="9474"/>
                                    <a:pt x="17019" y="9474"/>
                                  </a:cubicBezTo>
                                  <a:cubicBezTo>
                                    <a:pt x="17568" y="9474"/>
                                    <a:pt x="18117" y="9474"/>
                                    <a:pt x="18117" y="94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orme libre : forme 85"/>
                          <wps:cNvSpPr/>
                          <wps:spPr>
                            <a:xfrm>
                              <a:off x="161957" y="135218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0 h 28421"/>
                                <a:gd name="connsiteX1" fmla="*/ 0 w 36234"/>
                                <a:gd name="connsiteY1" fmla="*/ 14211 h 28421"/>
                                <a:gd name="connsiteX2" fmla="*/ 18117 w 36234"/>
                                <a:gd name="connsiteY2" fmla="*/ 28422 h 28421"/>
                                <a:gd name="connsiteX3" fmla="*/ 36235 w 36234"/>
                                <a:gd name="connsiteY3" fmla="*/ 14211 h 28421"/>
                                <a:gd name="connsiteX4" fmla="*/ 18117 w 36234"/>
                                <a:gd name="connsiteY4" fmla="*/ 0 h 28421"/>
                                <a:gd name="connsiteX5" fmla="*/ 18117 w 36234"/>
                                <a:gd name="connsiteY5" fmla="*/ 0 h 28421"/>
                                <a:gd name="connsiteX6" fmla="*/ 18117 w 36234"/>
                                <a:gd name="connsiteY6" fmla="*/ 18948 h 28421"/>
                                <a:gd name="connsiteX7" fmla="*/ 12078 w 36234"/>
                                <a:gd name="connsiteY7" fmla="*/ 14211 h 28421"/>
                                <a:gd name="connsiteX8" fmla="*/ 18117 w 36234"/>
                                <a:gd name="connsiteY8" fmla="*/ 9474 h 28421"/>
                                <a:gd name="connsiteX9" fmla="*/ 24156 w 36234"/>
                                <a:gd name="connsiteY9" fmla="*/ 14211 h 28421"/>
                                <a:gd name="connsiteX10" fmla="*/ 18117 w 36234"/>
                                <a:gd name="connsiteY10" fmla="*/ 18948 h 28421"/>
                                <a:gd name="connsiteX11" fmla="*/ 18117 w 36234"/>
                                <a:gd name="connsiteY11" fmla="*/ 18948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0"/>
                                  </a:move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lnTo>
                                    <a:pt x="18117" y="0"/>
                                  </a:lnTo>
                                  <a:close/>
                                  <a:moveTo>
                                    <a:pt x="18117" y="18948"/>
                                  </a:moveTo>
                                  <a:cubicBezTo>
                                    <a:pt x="14823" y="18948"/>
                                    <a:pt x="12078" y="16795"/>
                                    <a:pt x="12078" y="14211"/>
                                  </a:cubicBezTo>
                                  <a:cubicBezTo>
                                    <a:pt x="12078" y="11627"/>
                                    <a:pt x="14823" y="9474"/>
                                    <a:pt x="18117" y="9474"/>
                                  </a:cubicBezTo>
                                  <a:cubicBezTo>
                                    <a:pt x="21411" y="9474"/>
                                    <a:pt x="24156" y="11627"/>
                                    <a:pt x="24156" y="14211"/>
                                  </a:cubicBezTo>
                                  <a:cubicBezTo>
                                    <a:pt x="24156" y="16795"/>
                                    <a:pt x="21411" y="18948"/>
                                    <a:pt x="18117" y="18948"/>
                                  </a:cubicBezTo>
                                  <a:cubicBezTo>
                                    <a:pt x="18117" y="18948"/>
                                    <a:pt x="18117" y="18948"/>
                                    <a:pt x="18117" y="189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orme libre : forme 91"/>
                          <wps:cNvSpPr/>
                          <wps:spPr>
                            <a:xfrm>
                              <a:off x="222348" y="211871"/>
                              <a:ext cx="48312" cy="37895"/>
                            </a:xfrm>
                            <a:custGeom>
                              <a:avLst/>
                              <a:gdLst>
                                <a:gd name="connsiteX0" fmla="*/ 24156 w 48312"/>
                                <a:gd name="connsiteY0" fmla="*/ 37896 h 37895"/>
                                <a:gd name="connsiteX1" fmla="*/ 48313 w 48312"/>
                                <a:gd name="connsiteY1" fmla="*/ 18948 h 37895"/>
                                <a:gd name="connsiteX2" fmla="*/ 24156 w 48312"/>
                                <a:gd name="connsiteY2" fmla="*/ 0 h 37895"/>
                                <a:gd name="connsiteX3" fmla="*/ 0 w 48312"/>
                                <a:gd name="connsiteY3" fmla="*/ 18948 h 37895"/>
                                <a:gd name="connsiteX4" fmla="*/ 24156 w 48312"/>
                                <a:gd name="connsiteY4" fmla="*/ 37896 h 37895"/>
                                <a:gd name="connsiteX5" fmla="*/ 24156 w 48312"/>
                                <a:gd name="connsiteY5" fmla="*/ 37896 h 37895"/>
                                <a:gd name="connsiteX6" fmla="*/ 24156 w 48312"/>
                                <a:gd name="connsiteY6" fmla="*/ 9474 h 37895"/>
                                <a:gd name="connsiteX7" fmla="*/ 36235 w 48312"/>
                                <a:gd name="connsiteY7" fmla="*/ 18948 h 37895"/>
                                <a:gd name="connsiteX8" fmla="*/ 24156 w 48312"/>
                                <a:gd name="connsiteY8" fmla="*/ 28422 h 37895"/>
                                <a:gd name="connsiteX9" fmla="*/ 12078 w 48312"/>
                                <a:gd name="connsiteY9" fmla="*/ 18948 h 37895"/>
                                <a:gd name="connsiteX10" fmla="*/ 24156 w 48312"/>
                                <a:gd name="connsiteY10" fmla="*/ 9474 h 37895"/>
                                <a:gd name="connsiteX11" fmla="*/ 24156 w 48312"/>
                                <a:gd name="connsiteY11" fmla="*/ 9474 h 37895"/>
                                <a:gd name="connsiteX12" fmla="*/ 24156 w 48312"/>
                                <a:gd name="connsiteY12" fmla="*/ 9474 h 37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8312" h="37895">
                                  <a:moveTo>
                                    <a:pt x="24156" y="37896"/>
                                  </a:moveTo>
                                  <a:cubicBezTo>
                                    <a:pt x="37333" y="37896"/>
                                    <a:pt x="48313" y="29283"/>
                                    <a:pt x="48313" y="18948"/>
                                  </a:cubicBezTo>
                                  <a:cubicBezTo>
                                    <a:pt x="48313" y="8613"/>
                                    <a:pt x="37333" y="0"/>
                                    <a:pt x="24156" y="0"/>
                                  </a:cubicBezTo>
                                  <a:cubicBezTo>
                                    <a:pt x="10980" y="0"/>
                                    <a:pt x="0" y="8613"/>
                                    <a:pt x="0" y="18948"/>
                                  </a:cubicBezTo>
                                  <a:cubicBezTo>
                                    <a:pt x="0" y="29283"/>
                                    <a:pt x="10980" y="37896"/>
                                    <a:pt x="24156" y="37896"/>
                                  </a:cubicBezTo>
                                  <a:lnTo>
                                    <a:pt x="24156" y="37896"/>
                                  </a:lnTo>
                                  <a:close/>
                                  <a:moveTo>
                                    <a:pt x="24156" y="9474"/>
                                  </a:moveTo>
                                  <a:cubicBezTo>
                                    <a:pt x="30744" y="9474"/>
                                    <a:pt x="36235" y="13780"/>
                                    <a:pt x="36235" y="18948"/>
                                  </a:cubicBezTo>
                                  <a:cubicBezTo>
                                    <a:pt x="36235" y="24115"/>
                                    <a:pt x="30744" y="28422"/>
                                    <a:pt x="24156" y="28422"/>
                                  </a:cubicBezTo>
                                  <a:cubicBezTo>
                                    <a:pt x="17568" y="28422"/>
                                    <a:pt x="12078" y="24115"/>
                                    <a:pt x="12078" y="18948"/>
                                  </a:cubicBezTo>
                                  <a:cubicBezTo>
                                    <a:pt x="12078" y="13350"/>
                                    <a:pt x="17568" y="9043"/>
                                    <a:pt x="24156" y="9474"/>
                                  </a:cubicBezTo>
                                  <a:cubicBezTo>
                                    <a:pt x="24156" y="9043"/>
                                    <a:pt x="24156" y="9043"/>
                                    <a:pt x="24156" y="9474"/>
                                  </a:cubicBezTo>
                                  <a:lnTo>
                                    <a:pt x="24156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orme libre : forme 92"/>
                          <wps:cNvSpPr/>
                          <wps:spPr>
                            <a:xfrm>
                              <a:off x="0" y="0"/>
                              <a:ext cx="569870" cy="446997"/>
                            </a:xfrm>
                            <a:custGeom>
                              <a:avLst/>
                              <a:gdLst>
                                <a:gd name="connsiteX0" fmla="*/ 284935 w 569870"/>
                                <a:gd name="connsiteY0" fmla="*/ 446998 h 446997"/>
                                <a:gd name="connsiteX1" fmla="*/ 0 w 569870"/>
                                <a:gd name="connsiteY1" fmla="*/ 223499 h 446997"/>
                                <a:gd name="connsiteX2" fmla="*/ 284935 w 569870"/>
                                <a:gd name="connsiteY2" fmla="*/ 0 h 446997"/>
                                <a:gd name="connsiteX3" fmla="*/ 569870 w 569870"/>
                                <a:gd name="connsiteY3" fmla="*/ 223499 h 446997"/>
                                <a:gd name="connsiteX4" fmla="*/ 569870 w 569870"/>
                                <a:gd name="connsiteY4" fmla="*/ 223499 h 446997"/>
                                <a:gd name="connsiteX5" fmla="*/ 284935 w 569870"/>
                                <a:gd name="connsiteY5" fmla="*/ 446998 h 446997"/>
                                <a:gd name="connsiteX6" fmla="*/ 284935 w 569870"/>
                                <a:gd name="connsiteY6" fmla="*/ 16364 h 446997"/>
                                <a:gd name="connsiteX7" fmla="*/ 20862 w 569870"/>
                                <a:gd name="connsiteY7" fmla="*/ 223499 h 446997"/>
                                <a:gd name="connsiteX8" fmla="*/ 284935 w 569870"/>
                                <a:gd name="connsiteY8" fmla="*/ 430634 h 446997"/>
                                <a:gd name="connsiteX9" fmla="*/ 549008 w 569870"/>
                                <a:gd name="connsiteY9" fmla="*/ 223930 h 446997"/>
                                <a:gd name="connsiteX10" fmla="*/ 549008 w 569870"/>
                                <a:gd name="connsiteY10" fmla="*/ 223930 h 446997"/>
                                <a:gd name="connsiteX11" fmla="*/ 284935 w 569870"/>
                                <a:gd name="connsiteY11" fmla="*/ 16364 h 446997"/>
                                <a:gd name="connsiteX12" fmla="*/ 284935 w 569870"/>
                                <a:gd name="connsiteY12" fmla="*/ 16364 h 4469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569870" h="446997">
                                  <a:moveTo>
                                    <a:pt x="284935" y="446998"/>
                                  </a:moveTo>
                                  <a:cubicBezTo>
                                    <a:pt x="127370" y="446998"/>
                                    <a:pt x="0" y="347091"/>
                                    <a:pt x="0" y="223499"/>
                                  </a:cubicBezTo>
                                  <a:cubicBezTo>
                                    <a:pt x="0" y="99907"/>
                                    <a:pt x="127370" y="0"/>
                                    <a:pt x="284935" y="0"/>
                                  </a:cubicBezTo>
                                  <a:cubicBezTo>
                                    <a:pt x="442500" y="0"/>
                                    <a:pt x="569870" y="99907"/>
                                    <a:pt x="569870" y="223499"/>
                                  </a:cubicBezTo>
                                  <a:lnTo>
                                    <a:pt x="569870" y="223499"/>
                                  </a:lnTo>
                                  <a:cubicBezTo>
                                    <a:pt x="569870" y="347091"/>
                                    <a:pt x="442500" y="446998"/>
                                    <a:pt x="284935" y="446998"/>
                                  </a:cubicBezTo>
                                  <a:close/>
                                  <a:moveTo>
                                    <a:pt x="284935" y="16364"/>
                                  </a:moveTo>
                                  <a:cubicBezTo>
                                    <a:pt x="139448" y="16364"/>
                                    <a:pt x="20862" y="109381"/>
                                    <a:pt x="20862" y="223499"/>
                                  </a:cubicBezTo>
                                  <a:cubicBezTo>
                                    <a:pt x="20862" y="338047"/>
                                    <a:pt x="138899" y="430634"/>
                                    <a:pt x="284935" y="430634"/>
                                  </a:cubicBezTo>
                                  <a:cubicBezTo>
                                    <a:pt x="430971" y="430634"/>
                                    <a:pt x="549008" y="338047"/>
                                    <a:pt x="549008" y="223930"/>
                                  </a:cubicBezTo>
                                  <a:cubicBezTo>
                                    <a:pt x="549008" y="223930"/>
                                    <a:pt x="549008" y="223930"/>
                                    <a:pt x="549008" y="223930"/>
                                  </a:cubicBezTo>
                                  <a:cubicBezTo>
                                    <a:pt x="549008" y="109381"/>
                                    <a:pt x="430971" y="16795"/>
                                    <a:pt x="284935" y="16364"/>
                                  </a:cubicBezTo>
                                  <a:lnTo>
                                    <a:pt x="284935" y="16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43E54" id="Groupe 20" o:spid="_x0000_s1068" style="position:absolute;left:0;text-align:left;margin-left:137.35pt;margin-top:680.65pt;width:207.5pt;height:72.95pt;z-index:251664896;mso-width-relative:margin;mso-height-relative:margin" coordorigin="-508" coordsize="26357,92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">
                <v:group id="Groupe 72" o:spid="_x0000_s1069" style="position:absolute;left:-508;width:13706;height:9266" coordorigin="2412,-1048" coordsize="14445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0" type="#_x0000_t75" alt="Pelleteuse avec un remplissage uni" style="position:absolute;left:7103;top:-1048;width:429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">
                    <v:imagedata r:id="rId56" o:title="Pelleteuse avec un remplissage uni"/>
                  </v:shape>
                  <v:shape id="Zone de texte 74" o:spid="_x0000_s1071" type="#_x0000_t202" style="position:absolute;left:2412;top:9352;width:14446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0489C3A" w14:textId="77777777" w:rsidR="00E0050B" w:rsidRPr="002F4950" w:rsidRDefault="00E0050B" w:rsidP="00E0050B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2F4950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CONSTRUCTION</w:t>
                          </w:r>
                        </w:p>
                      </w:txbxContent>
                    </v:textbox>
                  </v:shape>
                </v:group>
                <v:group id="Graphique 76" o:spid="_x0000_s1072" style="position:absolute;left:20150;top:254;width:5699;height:4469" coordsize="5698,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orme libre : forme 59" o:spid="_x0000_s1073" style="position:absolute;left:3974;top:3125;width:122;height:96;visibility:visible;mso-wrap-style:square;v-text-anchor:middle" coordsize="12218,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" path="m6658,55c3364,-375,70,1778,70,4361,-479,6945,2266,9529,5560,9529v549,,549,,1098,c9952,9098,12697,6945,12148,4361,12148,1778,9403,55,6658,55xe" fillcolor="#63a7da" stroked="f" strokeweight=".15011mm">
                    <v:stroke joinstyle="miter"/>
                    <v:path arrowok="t" o:connecttype="custom" o:connectlocs="6658,55;70,4361;5560,9529;6658,9529;12148,4361;6658,55" o:connectangles="0,0,0,0,0,0"/>
                  </v:shape>
                  <v:shape id="Forme libre : forme 61" o:spid="_x0000_s1074" style="position:absolute;left:3596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2" o:spid="_x0000_s1075" style="position:absolute;left:3233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3" o:spid="_x0000_s1076" style="position:absolute;left:283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4" o:spid="_x0000_s1077" style="position:absolute;left:2465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5" o:spid="_x0000_s1078" style="position:absolute;left:210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6" o:spid="_x0000_s1079" style="position:absolute;left:1740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7" o:spid="_x0000_s1080" style="position:absolute;left:1361;top:969;width:3130;height:2441;visibility:visible;mso-wrap-style:square;v-text-anchor:middle" coordsize="312951,2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" path="m282190,196272r-7686,l274504,147611v,-2584,-2745,-4737,-6039,-4737l217956,142874v-3294,,-6039,2153,-6039,4737l211917,147611r,48661l159761,196272r,-62872c159761,125218,156467,117036,149879,110576,143840,104548,135605,99811,126272,97227l86194,67513,210270,55455v2196,1723,4392,3445,7137,5168l217407,76126r-6039,c209172,76126,206976,76987,205878,78709l193800,97657v-1098,1723,-549,3876,1098,5599l219054,122204v2196,1722,6039,1722,8784,c230034,120481,230034,117467,227838,115313v,,,,,l206427,98519r8784,-13350l268465,85169r8784,13350l255838,115313v-2196,1723,-2196,5168,,6891c258034,123926,262426,123926,264622,122204r,l288778,103256v1647,-1292,2196,-3445,1098,-5599l277798,78709v-1098,-1722,-3294,-2583,-5490,-2583l265720,76126r,-15503c284935,49857,289327,29187,276151,14114,262975,-958,236073,-4403,216858,5932v-5490,3015,-9882,6891,-13176,11628l55450,20143v-549,,-1098,,-1647,c49960,19282,46666,18851,42823,18851,19215,18851,,33493,,52010,,69666,17568,84738,40627,85600r27450,27991c63685,119620,60940,126510,60940,133400r,62872l30744,196272c13725,196703,1098,207900,1647,221249v549,12489,13176,22393,29097,22824l281092,244073v17019,430,31293,-9474,31842,-22824c313483,207900,300856,196703,283837,196272v,,-1098,,-1647,l282190,196272xm254191,76126r-24157,l230034,65360v7686,1722,16470,1722,24157,l254191,76126xm213564,24019r,c220152,11961,238269,6363,253642,11531v15372,5167,22509,19378,15921,31436c262975,55025,244857,60623,229485,55455v-1098,-430,-2196,-861,-3294,-1292c216858,49857,210819,42106,210819,33493v549,-3014,1647,-6460,2745,-9474xm223446,152778r38431,l261877,196272r-38431,l223446,152778xm120782,106270r,c139997,110576,150977,126510,145487,142013v-5490,15072,-25803,23684,-45568,19378c84547,157946,74116,146750,74116,133831v,-15934,16470,-28422,36235,-28422c110351,105409,110351,105409,110351,105409v3843,-431,7137,,10431,861l120782,106270xm147134,158807r,37896l74116,196703r,-37896c91684,174741,122429,176033,142742,162252v1647,-1291,2745,-2153,4392,-3445l147134,158807xm199839,27464v-549,2153,-549,4306,-549,6029c199290,38230,200388,42536,203133,46843l85645,58039v549,-1722,549,-3876,549,-5598c86194,43828,81802,35646,74116,29187l199839,27464xm42274,76556c25254,76126,12078,65360,12627,52441,13176,39522,26901,28756,43372,29187v3294,,6588,430,9882,1292c65332,33924,74116,42967,74116,52871v,3015,-549,6460,-2196,9474c71371,63207,70822,64068,70273,64499,65332,71389,55999,76126,45568,76556v-1098,-430,-2196,-430,-3294,l42274,76556xm55450,84738c63685,83016,70822,79140,76312,73973r29097,21962c94429,96796,83998,100672,76312,106270l55450,84738xm294817,230293v-3294,2583,-8235,4306,-12627,4306l31293,234599v-9882,,-18117,-6460,-18117,-14211c13176,216512,14823,213067,18666,210483v3294,-2583,8235,-4306,12627,-4306l281641,206177v9882,,18117,6460,18117,14211c300307,223833,298111,227709,294817,230293xe" fillcolor="#63a7da" stroked="f" strokeweight=".15011mm">
                    <v:stroke joinstyle="miter"/>
                    <v:path arrowok="t" o:connecttype="custom" o:connectlocs="282190,196272;274504,196272;274504,147611;268465,142874;217956,142874;211917,147611;211917,147611;211917,196272;159761,196272;159761,133400;149879,110576;126272,97227;86194,67513;210270,55455;217407,60623;217407,76126;211368,76126;205878,78709;193800,97657;194898,103256;219054,122204;227838,122204;227838,115313;227838,115313;206427,98519;215211,85169;268465,85169;277249,98519;255838,115313;255838,122204;264622,122204;264622,122204;288778,103256;289876,97657;277798,78709;272308,76126;265720,76126;265720,60623;276151,14114;216858,5932;203682,17560;55450,20143;53803,20143;42823,18851;0,52010;40627,85600;68077,113591;60940,133400;60940,196272;30744,196272;1647,221249;30744,244073;281092,244073;312934,221249;283837,196272;282190,196272;282190,196272;254191,76126;230034,76126;230034,65360;254191,65360;254191,76126;213564,24019;213564,24019;253642,11531;269563,42967;229485,55455;226191,54163;210819,33493;213564,24019;223446,152778;261877,152778;261877,196272;223446,196272;223446,152778;120782,106270;120782,106270;145487,142013;99919,161391;74116,133831;110351,105409;110351,105409;120782,106270;120782,106270;147134,158807;147134,196703;74116,196703;74116,158807;142742,162252;147134,158807;147134,158807;199839,27464;199290,33493;203133,46843;85645,58039;86194,52441;74116,29187;199839,27464;42274,76556;12627,52441;43372,29187;53254,30479;74116,52871;71920,62345;70273,64499;45568,76556;42274,76556;42274,76556;55450,84738;76312,73973;105409,95935;76312,106270;55450,84738;294817,230293;282190,234599;31293,234599;13176,220388;18666,210483;31293,206177;281641,206177;299758,220388;294817,230293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e libre : forme 71" o:spid="_x0000_s1081" style="position:absolute;left:3596;top:116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" path="m18117,28422v9882,,18118,-6460,18118,-14211c36235,6460,27999,,18117,,8235,,,6460,,14211r,c,21962,8235,28422,18117,28422xm18117,9474v3294,431,6039,2584,5490,5168c23058,16795,20862,18517,18117,18948v-3294,431,-6588,-1723,-6588,-4306c10980,12058,13725,9474,17019,9474v549,,1098,,1098,xe" fillcolor="#63a7da" stroked="f" strokeweight=".15011mm">
                    <v:stroke joinstyle="miter"/>
                    <v:path arrowok="t" o:connecttype="custom" o:connectlocs="18117,28422;36235,14211;18117,0;0,14211;0,14211;18117,28422;18117,9474;23607,14642;18117,18948;11529,14642;17019,9474;18117,9474" o:connectangles="0,0,0,0,0,0,0,0,0,0,0,0"/>
                  </v:shape>
                  <v:shape id="Forme libre : forme 85" o:spid="_x0000_s1082" style="position:absolute;left:1619;top:135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" path="m18117,c8235,,,6460,,14211v,7751,8235,14211,18117,14211c27999,28422,36235,21962,36235,14211,36235,6460,27999,,18117,r,xm18117,18948v-3294,,-6039,-2153,-6039,-4737c12078,11627,14823,9474,18117,9474v3294,,6039,2153,6039,4737c24156,16795,21411,18948,18117,18948v,,,,,xe" fillcolor="#63a7da" stroked="f" strokeweight=".15011mm">
                    <v:stroke joinstyle="miter"/>
                    <v:path arrowok="t" o:connecttype="custom" o:connectlocs="18117,0;0,14211;18117,28422;36235,14211;18117,0;18117,0;18117,18948;12078,14211;18117,9474;24156,14211;18117,18948;18117,18948" o:connectangles="0,0,0,0,0,0,0,0,0,0,0,0"/>
                  </v:shape>
                  <v:shape id="Forme libre : forme 91" o:spid="_x0000_s1083" style="position:absolute;left:2223;top:2118;width:483;height:379;visibility:visible;mso-wrap-style:square;v-text-anchor:middle" coordsize="48312,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" path="m24156,37896v13177,,24157,-8613,24157,-18948c48313,8613,37333,,24156,,10980,,,8613,,18948,,29283,10980,37896,24156,37896r,xm24156,9474v6588,,12079,4306,12079,9474c36235,24115,30744,28422,24156,28422v-6588,,-12078,-4307,-12078,-9474c12078,13350,17568,9043,24156,9474v,-431,,-431,,l24156,9474xe" fillcolor="#63a7da" stroked="f" strokeweight=".15011mm">
                    <v:stroke joinstyle="miter"/>
                    <v:path arrowok="t" o:connecttype="custom" o:connectlocs="24156,37896;48313,18948;24156,0;0,18948;24156,37896;24156,37896;24156,9474;36235,18948;24156,28422;12078,18948;24156,9474;24156,9474;24156,9474" o:connectangles="0,0,0,0,0,0,0,0,0,0,0,0,0"/>
                  </v:shape>
                  <v:shape id="Forme libre : forme 92" o:spid="_x0000_s1084" style="position:absolute;width:5698;height:4469;visibility:visible;mso-wrap-style:square;v-text-anchor:middle" coordsize="569870,44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" path="m284935,446998c127370,446998,,347091,,223499,,99907,127370,,284935,,442500,,569870,99907,569870,223499r,c569870,347091,442500,446998,284935,446998xm284935,16364v-145487,,-264073,93017,-264073,207135c20862,338047,138899,430634,284935,430634v146036,,264073,-92587,264073,-206704c549008,223930,549008,223930,549008,223930,549008,109381,430971,16795,284935,16364r,xe" fillcolor="#63a7da" stroked="f" strokeweight=".15011mm">
                    <v:stroke joinstyle="miter"/>
                    <v:path arrowok="t" o:connecttype="custom" o:connectlocs="284935,446998;0,223499;284935,0;569870,223499;569870,223499;284935,446998;284935,16364;20862,223499;284935,430634;549008,223930;549008,223930;284935,16364;284935,16364" o:connectangles="0,0,0,0,0,0,0,0,0,0,0,0,0"/>
                  </v:shape>
                </v:group>
              </v:group>
            </w:pict>
          </mc:Fallback>
        </mc:AlternateContent>
      </w:r>
      <w:r w:rsidR="009C1AA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95FBBF6" wp14:editId="232FBA05">
                <wp:simplePos x="0" y="0"/>
                <wp:positionH relativeFrom="column">
                  <wp:posOffset>3750522</wp:posOffset>
                </wp:positionH>
                <wp:positionV relativeFrom="paragraph">
                  <wp:posOffset>9219777</wp:posOffset>
                </wp:positionV>
                <wp:extent cx="1540933" cy="237067"/>
                <wp:effectExtent l="0" t="0" r="254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93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EE349" w14:textId="08076D3E" w:rsidR="00E72820" w:rsidRPr="00E72820" w:rsidRDefault="00E7282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</w:pPr>
                            <w:r w:rsidRPr="00E72820"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FBBF6" id="Zone de texte 133" o:spid="_x0000_s1085" type="#_x0000_t202" style="position:absolute;left:0;text-align:left;margin-left:295.3pt;margin-top:725.95pt;width:121.35pt;height:18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7yMAIAAFw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" fillcolor="white [3201]" stroked="f" strokeweight=".5pt">
                <v:textbox>
                  <w:txbxContent>
                    <w:p w14:paraId="79EEE349" w14:textId="08076D3E" w:rsidR="00E72820" w:rsidRPr="00E72820" w:rsidRDefault="00E7282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</w:pPr>
                      <w:r w:rsidRPr="00E72820"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985EAF0" wp14:editId="3BD1BE1D">
                <wp:simplePos x="0" y="0"/>
                <wp:positionH relativeFrom="column">
                  <wp:posOffset>2184188</wp:posOffset>
                </wp:positionH>
                <wp:positionV relativeFrom="paragraph">
                  <wp:posOffset>8362802</wp:posOffset>
                </wp:positionV>
                <wp:extent cx="754731" cy="340016"/>
                <wp:effectExtent l="0" t="0" r="0" b="317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4C56" w14:textId="00C31710" w:rsidR="00E72820" w:rsidRPr="00F13403" w:rsidRDefault="00254CFB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98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EAF0" id="Zone de texte 134" o:spid="_x0000_s1086" type="#_x0000_t202" style="position:absolute;left:0;text-align:left;margin-left:172pt;margin-top:658.5pt;width:59.45pt;height:26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" filled="f" stroked="f" strokeweight=".5pt">
                <v:textbox>
                  <w:txbxContent>
                    <w:p w14:paraId="62C94C56" w14:textId="00C31710" w:rsidR="00E72820" w:rsidRPr="00F13403" w:rsidRDefault="00254CFB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98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A95EF8" wp14:editId="43F4FB84">
                <wp:simplePos x="0" y="0"/>
                <wp:positionH relativeFrom="column">
                  <wp:posOffset>3866727</wp:posOffset>
                </wp:positionH>
                <wp:positionV relativeFrom="paragraph">
                  <wp:posOffset>8364634</wp:posOffset>
                </wp:positionV>
                <wp:extent cx="754731" cy="340016"/>
                <wp:effectExtent l="0" t="0" r="0" b="317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015BA" w14:textId="4498BCD0" w:rsidR="00E72820" w:rsidRPr="00F13403" w:rsidRDefault="00F12DA6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49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5EF8" id="Zone de texte 132" o:spid="_x0000_s1087" type="#_x0000_t202" style="position:absolute;left:0;text-align:left;margin-left:304.45pt;margin-top:658.65pt;width:59.45pt;height:26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" filled="f" stroked="f" strokeweight=".5pt">
                <v:textbox>
                  <w:txbxContent>
                    <w:p w14:paraId="52E015BA" w14:textId="4498BCD0" w:rsidR="00E72820" w:rsidRPr="00F13403" w:rsidRDefault="00F12DA6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49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67DE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3C3897" wp14:editId="661B6FCD">
                <wp:simplePos x="0" y="0"/>
                <wp:positionH relativeFrom="column">
                  <wp:posOffset>2116667</wp:posOffset>
                </wp:positionH>
                <wp:positionV relativeFrom="paragraph">
                  <wp:posOffset>8636000</wp:posOffset>
                </wp:positionV>
                <wp:extent cx="575733" cy="480778"/>
                <wp:effectExtent l="0" t="0" r="15240" b="14605"/>
                <wp:wrapNone/>
                <wp:docPr id="129" name="Organigramme : Connecteu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480778"/>
                        </a:xfrm>
                        <a:prstGeom prst="flowChartConnector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BC9F9" id="Organigramme : Connecteur 129" o:spid="_x0000_s1026" type="#_x0000_t120" style="position:absolute;margin-left:166.65pt;margin-top:680pt;width:45.35pt;height:37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" fillcolor="white [3201]" strokecolor="#63a7da [3209]" strokeweight="1.5pt">
                <v:stroke joinstyle="miter"/>
              </v:shape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A45B8" wp14:editId="24F87196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8C958D6" w:rsidR="007344EA" w:rsidRPr="003E2D6C" w:rsidRDefault="00084817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8" type="#_x0000_t202" style="position:absolute;left:0;text-align:left;margin-left:827.5pt;margin-top:245.55pt;width:47.9pt;height:25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" filled="f" stroked="f" strokeweight=".5pt">
                <v:textbox>
                  <w:txbxContent>
                    <w:p w14:paraId="31070F26" w14:textId="58C958D6" w:rsidR="007344EA" w:rsidRPr="003E2D6C" w:rsidRDefault="00084817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D86921" wp14:editId="336F8578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9" type="#_x0000_t202" style="position:absolute;left:0;text-align:left;margin-left:125.25pt;margin-top:615.2pt;width:382.8pt;height:29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1A3B35" wp14:editId="5BD3B5A1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0" style="position:absolute;left:0;text-align:left;margin-left:606.95pt;margin-top:349.1pt;width:467.7pt;height:75.8pt;z-index:2516536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aMZg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">
                <v:group id="Groupe 179" o:spid="_x0000_s109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05BDC8" wp14:editId="111F79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5" style="position:absolute;left:0;text-align:left;margin-left:127.25pt;margin-top:345.75pt;width:464.1pt;height:81.35pt;z-index:25166182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fL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QLFu6V9cw9EXhXL+&#10;T6jgHuT40AmVIHyUuS+pw7mP1/7T8fRPAA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y1SHyzoEAACCDgAADgAA&#10;AAAAAAAAAAAAAAAuAgAAZHJzL2Uyb0RvYy54bWxQSwECLQAUAAYACAAAACEAVtqJxuMAAAAMAQAA&#10;DwAAAAAAAAAAAAAAAACUBgAAZHJzL2Rvd25yZXYueG1sUEsFBgAAAAAEAAQA8wAAAKQHAAAAAA==&#10;">
                <v:group id="Groupe 87" o:spid="_x0000_s109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3F0B3" wp14:editId="7F8A198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76" name="Graphique 7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77" name="Graphique 7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0" type="#_x0000_t202" style="position:absolute;left:0;text-align:left;margin-left:189.6pt;margin-top:347.35pt;width:68.05pt;height:6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OhGw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BrRE6E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76" name="Graphique 7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77" name="Graphique 7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4534709" wp14:editId="7001926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78" name="Graphique 7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1" type="#_x0000_t202" style="position:absolute;left:0;text-align:left;margin-left:616.95pt;margin-top:338.2pt;width:79.35pt;height:5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9O3GwIAADQEAAAOAAAAZHJzL2Uyb0RvYy54bWysU9tuGyEQfa/Uf0C817t2fElXXkduIleV&#10;oiSSU+UZs+BFYhkK2Lvu13dgfWvap6ovMDDDXM45zO+6RpO9cF6BKelwkFMiDIdKmW1Jv7+uPt1S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zeY8jcPvtAGH156jVboNh1RVUlvbk+DbKA64HwOeuq95SuFTTwy&#10;H16YQ65xJNRveMZFasBicLQoqcH9/Nt9jEcK0EtJi9opqf+xY05Qor8ZJOfzcDyOYkuH8WQ2woO7&#10;9myuPWbX3APKc4g/xfJkxvigT6Z00LyhzJexKrqY4Vi7pOFk3ode0fhNuFguUxDKy7LwaNaWx9QR&#10;vAjxa/fGnD3yEJDBJzipjBXv6Ohje9iXuwBSJa4i0D2qR/xRmonC4zeK2r8+p6jLZ1/8Ag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PT307c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78" name="Graphique 7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0C2B691" wp14:editId="07595A5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D6183" id="Groupe 51" o:spid="_x0000_s1026" style="position:absolute;margin-left:13.55pt;margin-top:-23.7pt;width:118.95pt;height:756pt;z-index:2516423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383BE6" wp14:editId="09EBCA59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1A4C" id="Forme libre 33" o:spid="_x0000_s1026" style="position:absolute;margin-left:-29.1pt;margin-top:19.8pt;width:147.55pt;height:75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F85DA7E" wp14:editId="35BE6CC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31168" id="Groupe 102" o:spid="_x0000_s1026" style="position:absolute;margin-left:1062.05pt;margin-top:-16pt;width:120.8pt;height:749.3pt;z-index:2516433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8AD7774" wp14:editId="6560143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BB0A480">
                                  <wp:extent cx="5972810" cy="2133600"/>
                                  <wp:effectExtent l="0" t="38100" r="0" b="57150"/>
                                  <wp:docPr id="79" name="Diagramme 7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9" r:lo="rId70" r:qs="rId71" r:cs="rId7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2" type="#_x0000_t202" style="position:absolute;left:0;text-align:left;margin-left:581.5pt;margin-top:104.6pt;width:513.3pt;height:203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nyA1o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BB0A480">
                            <wp:extent cx="5972810" cy="2133600"/>
                            <wp:effectExtent l="0" t="38100" r="0" b="57150"/>
                            <wp:docPr id="79" name="Diagramme 7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9" r:lo="rId70" r:qs="rId71" r:cs="rId7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E3250" wp14:editId="31F365F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3" type="#_x0000_t118" style="position:absolute;left:0;text-align:left;margin-left:289.4pt;margin-top:23.15pt;width:820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qmVQ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DC7816" wp14:editId="619C214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80" name="Graphique 80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140D296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B0714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4" style="position:absolute;left:0;text-align:left;margin-left:257.8pt;margin-top:111.6pt;width:114.9pt;height:202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C1lMaq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80" name="Graphique 80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140D296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B0714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0656D6" wp14:editId="3DB58B7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96FE" id="Rectangle 5268" o:spid="_x0000_s1026" style="position:absolute;margin-left:-854.85pt;margin-top:188.55pt;width:198.4pt;height:47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8B52D6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211DC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C52EB52" wp14:editId="599C8178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BBE71" id="Graphique 85" o:spid="_x0000_s1026" alt="Croissance commerciale" style="position:absolute;margin-left:647.7pt;margin-top:303.55pt;width:36.85pt;height:31.2pt;z-index:25167820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C1A0DA" wp14:editId="641FAE8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B79F3A1" w:rsidR="003F1FDB" w:rsidRPr="00D02F28" w:rsidRDefault="000F3DB5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19F0D94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0F3DB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834314B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495630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5" type="#_x0000_t202" style="position:absolute;left:0;text-align:left;margin-left:664.1pt;margin-top:291.7pt;width:340.15pt;height:55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JZhlI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B79F3A1" w:rsidR="003F1FDB" w:rsidRPr="00D02F28" w:rsidRDefault="000F3DB5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19F0D94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0F3DB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834314B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495630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2E77A4B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86D3C14">
                                  <wp:extent cx="3405351" cy="2490470"/>
                                  <wp:effectExtent l="0" t="0" r="5080" b="5080"/>
                                  <wp:docPr id="82" name="Diagramme 8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0" r:lo="rId81" r:qs="rId82" r:cs="rId8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6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86D3C14">
                            <wp:extent cx="3405351" cy="2490470"/>
                            <wp:effectExtent l="0" t="0" r="5080" b="5080"/>
                            <wp:docPr id="82" name="Diagramme 8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81" r:qs="rId82" r:cs="rId8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27884F3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8D9FD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3B3E52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7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vOHAIAADQEAAAOAAAAZHJzL2Uyb0RvYy54bWysU8tu2zAQvBfoPxC815Id2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JEZa84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176A12A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8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AL76hgIAACMFAAAOAAAAZHJzL2Uyb0RvYy54bWysVNtO&#10;GzEQfa/Uf7D8XjYJocCKDYqIqJAQIKDi2fF6s5Z8q+1kQ7++x97NRbRSpap5cGY8s3M5c8Z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" stroked="f" strokeweight="1pt">
                <v:fill r:id="rId8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5B599D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8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9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pvHQIAADU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wh96bx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9548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0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BFACE2" wp14:editId="17EAF1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A6BD" id="Forme libre 25" o:spid="_x0000_s1026" style="position:absolute;margin-left:86.05pt;margin-top:18pt;width:137.25pt;height:756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2B3FF6BF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0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dT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wTrnU6sDAADbCgAADgAAAAAAAAAAAAAAAAAuAgAAZHJzL2Uyb0RvYy54bWxQ&#10;SwECLQAUAAYACAAAACEATKuws+IAAAAMAQAADwAAAAAAAAAAAAAAAAAFBgAAZHJzL2Rvd25yZXYu&#10;eG1sUEsFBgAAAAAEAAQA8wAAABQHAAAAAA==&#10;">
                <v:rect id="Rectangle 193" o:spid="_x0000_s111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4F489E7" wp14:editId="4FE9D4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3" type="#_x0000_t202" style="position:absolute;left:0;text-align:left;margin-left:887pt;margin-top:666.15pt;width:22.7pt;height:2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bqQKY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9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486F7D" wp14:editId="587CC30B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4" type="#_x0000_t202" style="position:absolute;left:0;text-align:left;margin-left:439pt;margin-top:6.05pt;width:22pt;height:30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BYnG3a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A12E" w14:textId="77777777" w:rsidR="00897576" w:rsidRDefault="00897576" w:rsidP="0063464B">
      <w:r>
        <w:separator/>
      </w:r>
    </w:p>
  </w:endnote>
  <w:endnote w:type="continuationSeparator" w:id="0">
    <w:p w14:paraId="704FEBB8" w14:textId="77777777" w:rsidR="00897576" w:rsidRDefault="00897576" w:rsidP="0063464B">
      <w:r>
        <w:continuationSeparator/>
      </w:r>
    </w:p>
  </w:endnote>
  <w:endnote w:type="continuationNotice" w:id="1">
    <w:p w14:paraId="03BCBE06" w14:textId="77777777" w:rsidR="00897576" w:rsidRDefault="008975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A4F0C" w14:textId="77777777" w:rsidR="00897576" w:rsidRDefault="00897576" w:rsidP="0063464B">
      <w:r>
        <w:separator/>
      </w:r>
    </w:p>
  </w:footnote>
  <w:footnote w:type="continuationSeparator" w:id="0">
    <w:p w14:paraId="4CC9CB16" w14:textId="77777777" w:rsidR="00897576" w:rsidRDefault="00897576" w:rsidP="0063464B">
      <w:r>
        <w:continuationSeparator/>
      </w:r>
    </w:p>
  </w:footnote>
  <w:footnote w:type="continuationNotice" w:id="1">
    <w:p w14:paraId="10280D6F" w14:textId="77777777" w:rsidR="00897576" w:rsidRDefault="008975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071171">
    <w:abstractNumId w:val="1"/>
  </w:num>
  <w:num w:numId="2" w16cid:durableId="697389211">
    <w:abstractNumId w:val="0"/>
  </w:num>
  <w:num w:numId="3" w16cid:durableId="84771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47F40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4817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3DB5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5A67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3B6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A3C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36283"/>
    <w:rsid w:val="00241356"/>
    <w:rsid w:val="0024196E"/>
    <w:rsid w:val="0024339E"/>
    <w:rsid w:val="00243CEE"/>
    <w:rsid w:val="002461C7"/>
    <w:rsid w:val="00246C9E"/>
    <w:rsid w:val="0024786E"/>
    <w:rsid w:val="00254CFB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9AB"/>
    <w:rsid w:val="002E6AA8"/>
    <w:rsid w:val="002F3F00"/>
    <w:rsid w:val="002F7411"/>
    <w:rsid w:val="00301490"/>
    <w:rsid w:val="00305515"/>
    <w:rsid w:val="003076FC"/>
    <w:rsid w:val="00307CD4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5630"/>
    <w:rsid w:val="00497F24"/>
    <w:rsid w:val="004A07AA"/>
    <w:rsid w:val="004A0CB3"/>
    <w:rsid w:val="004A3B7D"/>
    <w:rsid w:val="004A3C16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A67"/>
    <w:rsid w:val="00514F23"/>
    <w:rsid w:val="005238D3"/>
    <w:rsid w:val="005256F5"/>
    <w:rsid w:val="00527203"/>
    <w:rsid w:val="0053018B"/>
    <w:rsid w:val="005301CE"/>
    <w:rsid w:val="005306F3"/>
    <w:rsid w:val="005311DC"/>
    <w:rsid w:val="0053124C"/>
    <w:rsid w:val="00535403"/>
    <w:rsid w:val="00541B0D"/>
    <w:rsid w:val="00551607"/>
    <w:rsid w:val="005520C8"/>
    <w:rsid w:val="005546BC"/>
    <w:rsid w:val="005568C8"/>
    <w:rsid w:val="00556BFC"/>
    <w:rsid w:val="005572C1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2396"/>
    <w:rsid w:val="005F70E4"/>
    <w:rsid w:val="006016CF"/>
    <w:rsid w:val="006029B2"/>
    <w:rsid w:val="00602C84"/>
    <w:rsid w:val="006045EB"/>
    <w:rsid w:val="006052F0"/>
    <w:rsid w:val="00606D3B"/>
    <w:rsid w:val="0060786F"/>
    <w:rsid w:val="00613B88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13B6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C7F0C"/>
    <w:rsid w:val="006D2EC4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5545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2B10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97576"/>
    <w:rsid w:val="008A1E15"/>
    <w:rsid w:val="008B403F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70F"/>
    <w:rsid w:val="00904EDB"/>
    <w:rsid w:val="00904F19"/>
    <w:rsid w:val="009064A6"/>
    <w:rsid w:val="00906763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23DA"/>
    <w:rsid w:val="00983AC1"/>
    <w:rsid w:val="00990811"/>
    <w:rsid w:val="009A7468"/>
    <w:rsid w:val="009B16AA"/>
    <w:rsid w:val="009B28A7"/>
    <w:rsid w:val="009B3CC1"/>
    <w:rsid w:val="009B5265"/>
    <w:rsid w:val="009B6F84"/>
    <w:rsid w:val="009B7F4D"/>
    <w:rsid w:val="009C1AAC"/>
    <w:rsid w:val="009C2274"/>
    <w:rsid w:val="009C4E80"/>
    <w:rsid w:val="009D3E65"/>
    <w:rsid w:val="009D6161"/>
    <w:rsid w:val="009D684D"/>
    <w:rsid w:val="009E5386"/>
    <w:rsid w:val="009F3A5C"/>
    <w:rsid w:val="009F4263"/>
    <w:rsid w:val="009F439D"/>
    <w:rsid w:val="009F7ED1"/>
    <w:rsid w:val="00A01A66"/>
    <w:rsid w:val="00A055D4"/>
    <w:rsid w:val="00A06C36"/>
    <w:rsid w:val="00A10082"/>
    <w:rsid w:val="00A161F0"/>
    <w:rsid w:val="00A16CC8"/>
    <w:rsid w:val="00A17384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53A7"/>
    <w:rsid w:val="00AB6D47"/>
    <w:rsid w:val="00AB7B3A"/>
    <w:rsid w:val="00AC3AB1"/>
    <w:rsid w:val="00AC6E7D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07148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65F8"/>
    <w:rsid w:val="00B55B0E"/>
    <w:rsid w:val="00B5672C"/>
    <w:rsid w:val="00B56FAE"/>
    <w:rsid w:val="00B61160"/>
    <w:rsid w:val="00B62942"/>
    <w:rsid w:val="00B64AB2"/>
    <w:rsid w:val="00B64C1C"/>
    <w:rsid w:val="00B6723D"/>
    <w:rsid w:val="00B73F1C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C044C"/>
    <w:rsid w:val="00BC25D7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4D64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67DE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1EB7"/>
    <w:rsid w:val="00CD3B85"/>
    <w:rsid w:val="00CD61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1BD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2448"/>
    <w:rsid w:val="00D6301E"/>
    <w:rsid w:val="00D77581"/>
    <w:rsid w:val="00D80D05"/>
    <w:rsid w:val="00D81040"/>
    <w:rsid w:val="00D81713"/>
    <w:rsid w:val="00D81B39"/>
    <w:rsid w:val="00D85403"/>
    <w:rsid w:val="00D95487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352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50B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2820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7D2F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64AF"/>
    <w:rsid w:val="00EE7954"/>
    <w:rsid w:val="00EF26FC"/>
    <w:rsid w:val="00EF2B57"/>
    <w:rsid w:val="00EF50CD"/>
    <w:rsid w:val="00EF7361"/>
    <w:rsid w:val="00F0208A"/>
    <w:rsid w:val="00F020CD"/>
    <w:rsid w:val="00F060C5"/>
    <w:rsid w:val="00F06C96"/>
    <w:rsid w:val="00F10BB1"/>
    <w:rsid w:val="00F12DA6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39C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0F4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21" Type="http://schemas.openxmlformats.org/officeDocument/2006/relationships/image" Target="media/image8.png"/><Relationship Id="rId42" Type="http://schemas.openxmlformats.org/officeDocument/2006/relationships/image" Target="media/image20.svg"/><Relationship Id="rId47" Type="http://schemas.openxmlformats.org/officeDocument/2006/relationships/image" Target="media/image25.svg"/><Relationship Id="rId63" Type="http://schemas.openxmlformats.org/officeDocument/2006/relationships/image" Target="media/image350.png"/><Relationship Id="rId68" Type="http://schemas.openxmlformats.org/officeDocument/2006/relationships/image" Target="media/image380.svg"/><Relationship Id="rId84" Type="http://schemas.microsoft.com/office/2007/relationships/diagramDrawing" Target="diagrams/drawing3.xml"/><Relationship Id="rId89" Type="http://schemas.openxmlformats.org/officeDocument/2006/relationships/image" Target="media/image48.emf"/><Relationship Id="rId16" Type="http://schemas.openxmlformats.org/officeDocument/2006/relationships/image" Target="media/image5.svg"/><Relationship Id="rId11" Type="http://schemas.openxmlformats.org/officeDocument/2006/relationships/image" Target="media/image1.png"/><Relationship Id="rId32" Type="http://schemas.openxmlformats.org/officeDocument/2006/relationships/diagramData" Target="diagrams/data1.xml"/><Relationship Id="rId37" Type="http://schemas.openxmlformats.org/officeDocument/2006/relationships/image" Target="media/image15.png"/><Relationship Id="rId53" Type="http://schemas.openxmlformats.org/officeDocument/2006/relationships/image" Target="media/image290.svg"/><Relationship Id="rId58" Type="http://schemas.openxmlformats.org/officeDocument/2006/relationships/image" Target="media/image32.svg"/><Relationship Id="rId74" Type="http://schemas.openxmlformats.org/officeDocument/2006/relationships/image" Target="media/image37.png"/><Relationship Id="rId79" Type="http://schemas.openxmlformats.org/officeDocument/2006/relationships/image" Target="media/image43.png"/><Relationship Id="rId5" Type="http://schemas.openxmlformats.org/officeDocument/2006/relationships/numbering" Target="numbering.xml"/><Relationship Id="rId90" Type="http://schemas.openxmlformats.org/officeDocument/2006/relationships/hyperlink" Target="http://www.bassinefe-hainautcentre.be/le-rapport-analytique-et-prospectif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9.svg"/><Relationship Id="rId27" Type="http://schemas.openxmlformats.org/officeDocument/2006/relationships/image" Target="media/image120.svg"/><Relationship Id="rId43" Type="http://schemas.openxmlformats.org/officeDocument/2006/relationships/image" Target="media/image21.png"/><Relationship Id="rId48" Type="http://schemas.openxmlformats.org/officeDocument/2006/relationships/image" Target="media/image26.svg"/><Relationship Id="rId64" Type="http://schemas.openxmlformats.org/officeDocument/2006/relationships/image" Target="media/image360.svg"/><Relationship Id="rId69" Type="http://schemas.openxmlformats.org/officeDocument/2006/relationships/diagramData" Target="diagrams/data2.xml"/><Relationship Id="rId8" Type="http://schemas.openxmlformats.org/officeDocument/2006/relationships/webSettings" Target="webSettings.xml"/><Relationship Id="rId72" Type="http://schemas.openxmlformats.org/officeDocument/2006/relationships/diagramColors" Target="diagrams/colors2.xml"/><Relationship Id="rId80" Type="http://schemas.openxmlformats.org/officeDocument/2006/relationships/diagramData" Target="diagrams/data3.xml"/><Relationship Id="rId85" Type="http://schemas.openxmlformats.org/officeDocument/2006/relationships/image" Target="media/image46.png"/><Relationship Id="rId93" Type="http://schemas.openxmlformats.org/officeDocument/2006/relationships/image" Target="media/image50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2.svg"/><Relationship Id="rId33" Type="http://schemas.openxmlformats.org/officeDocument/2006/relationships/diagramLayout" Target="diagrams/layout1.xml"/><Relationship Id="rId38" Type="http://schemas.openxmlformats.org/officeDocument/2006/relationships/image" Target="media/image16.svg"/><Relationship Id="rId46" Type="http://schemas.openxmlformats.org/officeDocument/2006/relationships/image" Target="media/image24.svg"/><Relationship Id="rId59" Type="http://schemas.openxmlformats.org/officeDocument/2006/relationships/image" Target="media/image33.png"/><Relationship Id="rId67" Type="http://schemas.openxmlformats.org/officeDocument/2006/relationships/image" Target="media/image370.png"/><Relationship Id="rId20" Type="http://schemas.openxmlformats.org/officeDocument/2006/relationships/image" Target="media/image70.emf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62" Type="http://schemas.openxmlformats.org/officeDocument/2006/relationships/image" Target="media/image340.svg"/><Relationship Id="rId70" Type="http://schemas.openxmlformats.org/officeDocument/2006/relationships/diagramLayout" Target="diagrams/layout2.xml"/><Relationship Id="rId75" Type="http://schemas.openxmlformats.org/officeDocument/2006/relationships/image" Target="media/image38.svg"/><Relationship Id="rId83" Type="http://schemas.openxmlformats.org/officeDocument/2006/relationships/diagramColors" Target="diagrams/colors3.xml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51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diagramDrawing" Target="diagrams/drawing1.xml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140.svg"/><Relationship Id="rId44" Type="http://schemas.openxmlformats.org/officeDocument/2006/relationships/image" Target="media/image22.svg"/><Relationship Id="rId52" Type="http://schemas.openxmlformats.org/officeDocument/2006/relationships/image" Target="media/image280.png"/><Relationship Id="rId60" Type="http://schemas.openxmlformats.org/officeDocument/2006/relationships/image" Target="media/image34.svg"/><Relationship Id="rId65" Type="http://schemas.openxmlformats.org/officeDocument/2006/relationships/image" Target="media/image35.png"/><Relationship Id="rId73" Type="http://schemas.microsoft.com/office/2007/relationships/diagramDrawing" Target="diagrams/drawing2.xml"/><Relationship Id="rId78" Type="http://schemas.openxmlformats.org/officeDocument/2006/relationships/image" Target="media/image39.png"/><Relationship Id="rId81" Type="http://schemas.openxmlformats.org/officeDocument/2006/relationships/diagramLayout" Target="diagrams/layout3.xml"/><Relationship Id="rId86" Type="http://schemas.openxmlformats.org/officeDocument/2006/relationships/image" Target="media/image47.svg"/><Relationship Id="rId94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diagramQuickStyle" Target="diagrams/quickStyle1.xml"/><Relationship Id="rId50" Type="http://schemas.openxmlformats.org/officeDocument/2006/relationships/image" Target="media/image28.svg"/><Relationship Id="rId55" Type="http://schemas.openxmlformats.org/officeDocument/2006/relationships/image" Target="media/image30.svg"/><Relationship Id="rId76" Type="http://schemas.openxmlformats.org/officeDocument/2006/relationships/image" Target="media/image390.png"/><Relationship Id="rId7" Type="http://schemas.openxmlformats.org/officeDocument/2006/relationships/settings" Target="settings.xml"/><Relationship Id="rId71" Type="http://schemas.openxmlformats.org/officeDocument/2006/relationships/diagramQuickStyle" Target="diagrams/quickStyle2.xml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4.svg"/><Relationship Id="rId24" Type="http://schemas.openxmlformats.org/officeDocument/2006/relationships/image" Target="media/image11.png"/><Relationship Id="rId40" Type="http://schemas.openxmlformats.org/officeDocument/2006/relationships/image" Target="media/image18.svg"/><Relationship Id="rId45" Type="http://schemas.openxmlformats.org/officeDocument/2006/relationships/image" Target="media/image23.png"/><Relationship Id="rId66" Type="http://schemas.openxmlformats.org/officeDocument/2006/relationships/image" Target="media/image36.svg"/><Relationship Id="rId87" Type="http://schemas.openxmlformats.org/officeDocument/2006/relationships/image" Target="media/image50.png"/><Relationship Id="rId61" Type="http://schemas.openxmlformats.org/officeDocument/2006/relationships/image" Target="media/image330.png"/><Relationship Id="rId82" Type="http://schemas.openxmlformats.org/officeDocument/2006/relationships/diagramQuickStyle" Target="diagrams/quickStyle3.xml"/><Relationship Id="rId19" Type="http://schemas.openxmlformats.org/officeDocument/2006/relationships/image" Target="media/image7.emf"/><Relationship Id="rId14" Type="http://schemas.openxmlformats.org/officeDocument/2006/relationships/hyperlink" Target="https://www.leforem.be/FORMAPass/catalogue-des-formations-insertions.html" TargetMode="External"/><Relationship Id="rId30" Type="http://schemas.openxmlformats.org/officeDocument/2006/relationships/image" Target="media/image130.png"/><Relationship Id="rId35" Type="http://schemas.openxmlformats.org/officeDocument/2006/relationships/diagramColors" Target="diagrams/colors1.xml"/><Relationship Id="rId56" Type="http://schemas.openxmlformats.org/officeDocument/2006/relationships/image" Target="media/image32.png"/><Relationship Id="rId77" Type="http://schemas.openxmlformats.org/officeDocument/2006/relationships/image" Target="media/image40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3F10D680-6960-4D07-A5EC-F2F56A7B9261}" type="parTrans" cxnId="{74596AD3-6F88-401B-B47F-D62E79FC857A}">
      <dgm:prSet/>
      <dgm:spPr>
        <a:solidFill>
          <a:srgbClr val="63A7DA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46B0DF-876D-4702-A645-30B45DCD8446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65358FD4-8ED7-42E5-B5C1-A7292582A636}" type="parTrans" cxnId="{56D778F5-C15D-421C-AA18-68231CD7FF8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591BA452-FE11-443E-B498-71DC49F42BED}" type="sibTrans" cxnId="{56D778F5-C15D-421C-AA18-68231CD7FF8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85CAEF5-9E32-4ED8-9800-62F5FD32DB0E}" type="pres">
      <dgm:prSet presAssocID="{65358FD4-8ED7-42E5-B5C1-A7292582A636}" presName="Name13" presStyleLbl="parChTrans1D2" presStyleIdx="0" presStyleCnt="2"/>
      <dgm:spPr/>
    </dgm:pt>
    <dgm:pt modelId="{4231EB9D-3559-4DAB-860C-8A5C3F5FAB4A}" type="pres">
      <dgm:prSet presAssocID="{CF46B0DF-876D-4702-A645-30B45DCD8446}" presName="childText" presStyleLbl="bgAcc1" presStyleIdx="0" presStyleCnt="2">
        <dgm:presLayoutVars>
          <dgm:bulletEnabled val="1"/>
        </dgm:presLayoutVars>
      </dgm:prSet>
      <dgm:spPr/>
    </dgm:pt>
    <dgm:pt modelId="{695CAC2E-0623-4BF9-97D2-27D4F5F4F7D1}" type="pres">
      <dgm:prSet presAssocID="{3F10D680-6960-4D07-A5EC-F2F56A7B9261}" presName="Name13" presStyleLbl="parChTrans1D2" presStyleIdx="1" presStyleCnt="2"/>
      <dgm:spPr/>
    </dgm:pt>
    <dgm:pt modelId="{B67A2E5C-0E37-4284-8E99-6CDF32945F37}" type="pres">
      <dgm:prSet presAssocID="{D446ECA6-A8E0-487B-8ABF-1D330964D290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50F35B1D-F88A-4949-9875-4D9FF2B117B6}" type="presOf" srcId="{CF46B0DF-876D-4702-A645-30B45DCD8446}" destId="{4231EB9D-3559-4DAB-860C-8A5C3F5FAB4A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DEF47-A3F7-417E-ADBD-115865B0C806}" type="presOf" srcId="{3F10D680-6960-4D07-A5EC-F2F56A7B9261}" destId="{695CAC2E-0623-4BF9-97D2-27D4F5F4F7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7762604C-12F1-4DF6-9711-DEC60530D02E}" type="presOf" srcId="{65358FD4-8ED7-42E5-B5C1-A7292582A636}" destId="{C85CAEF5-9E32-4ED8-9800-62F5FD32DB0E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00D7F80-CABE-4BAA-A001-D136BED2E243}" type="presOf" srcId="{D446ECA6-A8E0-487B-8ABF-1D330964D290}" destId="{B67A2E5C-0E37-4284-8E99-6CDF32945F37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1" destOrd="0" parTransId="{3F10D680-6960-4D07-A5EC-F2F56A7B9261}" sibTransId="{4FDCD3A8-58AA-4E77-BA58-4396416A717B}"/>
    <dgm:cxn modelId="{56D778F5-C15D-421C-AA18-68231CD7FF8E}" srcId="{E1E31A27-682F-4524-8836-4107CDEC5323}" destId="{CF46B0DF-876D-4702-A645-30B45DCD8446}" srcOrd="0" destOrd="0" parTransId="{65358FD4-8ED7-42E5-B5C1-A7292582A636}" sibTransId="{591BA452-FE11-443E-B498-71DC49F42BED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2EAB7CB6-4DF4-4A23-8FDF-96AA05E6360D}" type="presParOf" srcId="{D9F353A7-6BA6-4618-9297-C380F5C53C3D}" destId="{C85CAEF5-9E32-4ED8-9800-62F5FD32DB0E}" srcOrd="0" destOrd="0" presId="urn:microsoft.com/office/officeart/2005/8/layout/hierarchy3"/>
    <dgm:cxn modelId="{94F91974-AA64-42D8-9FAA-E0AFE8CE3FA4}" type="presParOf" srcId="{D9F353A7-6BA6-4618-9297-C380F5C53C3D}" destId="{4231EB9D-3559-4DAB-860C-8A5C3F5FAB4A}" srcOrd="1" destOrd="0" presId="urn:microsoft.com/office/officeart/2005/8/layout/hierarchy3"/>
    <dgm:cxn modelId="{0894F847-51AD-410D-92D6-47E10C5D9C7B}" type="presParOf" srcId="{D9F353A7-6BA6-4618-9297-C380F5C53C3D}" destId="{695CAC2E-0623-4BF9-97D2-27D4F5F4F7D1}" srcOrd="2" destOrd="0" presId="urn:microsoft.com/office/officeart/2005/8/layout/hierarchy3"/>
    <dgm:cxn modelId="{C07BBD9B-2632-484A-8276-E5356DA04317}" type="presParOf" srcId="{D9F353A7-6BA6-4618-9297-C380F5C53C3D}" destId="{B67A2E5C-0E37-4284-8E99-6CDF32945F37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3000  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+14%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C85CAEF5-9E32-4ED8-9800-62F5FD32DB0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1EB9D-3559-4DAB-860C-8A5C3F5FAB4A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695CAC2E-0623-4BF9-97D2-27D4F5F4F7D1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228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+14%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3000  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742005-3058-4769-A4F8-B6B58888A3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936448-5222-42AE-9E85-335D95E09341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77723DD7-69CB-4BB4-973F-05BC917F0D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86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cp:lastPrinted>2021-12-24T10:51:00Z</cp:lastPrinted>
  <dcterms:created xsi:type="dcterms:W3CDTF">2022-10-18T12:25:00Z</dcterms:created>
  <dcterms:modified xsi:type="dcterms:W3CDTF">2023-11-28T13:27:00Z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