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0797D4B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66C8248E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BDC87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272F3EA5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FF143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5A82F85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9BA4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6D7ED90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C05F1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3657F7AC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D6A0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5E4C8AD" w:rsidR="00902688" w:rsidRDefault="00F4279D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00AE35BD">
                <wp:simplePos x="0" y="0"/>
                <wp:positionH relativeFrom="leftMargin">
                  <wp:posOffset>1480600</wp:posOffset>
                </wp:positionH>
                <wp:positionV relativeFrom="paragraph">
                  <wp:posOffset>6445568</wp:posOffset>
                </wp:positionV>
                <wp:extent cx="2004695" cy="1187768"/>
                <wp:effectExtent l="8573" t="0" r="4127" b="412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4695" cy="118776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45C799A" w:rsidR="00A72224" w:rsidRPr="0017238A" w:rsidRDefault="007C133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Machiniste</w:t>
                            </w:r>
                            <w:r w:rsidR="00D90418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6.6pt;margin-top:507.55pt;width:157.85pt;height:93.5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" fillcolor="#63a7da" stroked="f" strokeweight="1pt">
                <v:textbox>
                  <w:txbxContent>
                    <w:p w14:paraId="06F157E7" w14:textId="245C799A" w:rsidR="00A72224" w:rsidRPr="0017238A" w:rsidRDefault="007C133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Machiniste</w:t>
                      </w:r>
                      <w:r w:rsidR="00D90418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spectacle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579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7B734AF2">
                <wp:simplePos x="0" y="0"/>
                <wp:positionH relativeFrom="column">
                  <wp:posOffset>1308100</wp:posOffset>
                </wp:positionH>
                <wp:positionV relativeFrom="paragraph">
                  <wp:posOffset>2796652</wp:posOffset>
                </wp:positionV>
                <wp:extent cx="5866130" cy="324114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2411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4F2A47AD" w14:textId="77777777" w:rsidR="00670D33" w:rsidRPr="005A318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122C73E1" w14:textId="77777777" w:rsidR="00670D33" w:rsidRPr="005A318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19E2D5D0" w14:textId="77777777" w:rsidR="00AA7381" w:rsidRPr="005A318D" w:rsidRDefault="00670D33" w:rsidP="00C26A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F63F4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Il s’agit ici d’insister sur l’importance de maintenir une offre de formation à des niveaux d’entrée dans le métier. </w:t>
                            </w:r>
                          </w:p>
                          <w:p w14:paraId="1A5471AC" w14:textId="1B037AC7" w:rsidR="00AA7381" w:rsidRPr="005A318D" w:rsidRDefault="00AA7381" w:rsidP="00C26A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Un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besoin de polyvalence est incontestablement</w:t>
                            </w: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plus marqué ; il s’agit de donner aux apprenants les bases du métier afin de se spécialiser</w:t>
                            </w: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plus tard dans leur parcours en fonction de leurs affinités, de leurs compétences.</w:t>
                            </w:r>
                          </w:p>
                          <w:p w14:paraId="5B2F3320" w14:textId="00938047" w:rsidR="009449FD" w:rsidRPr="005A318D" w:rsidRDefault="00AA7381" w:rsidP="00C26A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F63F4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L’offre de formation sur le territoire a été récemment développée</w:t>
                            </w:r>
                            <w:r w:rsidR="009449FD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E229F38" w14:textId="55C5FB73" w:rsidR="00B02445" w:rsidRPr="005A318D" w:rsidRDefault="00A72224" w:rsidP="006544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6544D9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métier est attractif, des acteurs et des évènements présents sur le territoire génèrent de nombreuses opportunités d’emploi, la crise sanitaire a provoqué le départ de nombreux travailleurs du secteur ce qui devrait ouvrir des opportunités pour la reprise</w:t>
                            </w:r>
                            <w:r w:rsidR="00342DF7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960EEA8" w14:textId="7BE79B8C" w:rsidR="00A72224" w:rsidRPr="005A318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26B088B6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5D797440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pt;margin-top:220.2pt;width:461.9pt;height:25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" filled="f" stroked="f" strokeweight="1pt">
                <v:textbox>
                  <w:txbxContent>
                    <w:p w14:paraId="0F13DBCA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6"/>
                          <w:szCs w:val="26"/>
                        </w:rPr>
                      </w:pPr>
                    </w:p>
                    <w:p w14:paraId="4F2A47AD" w14:textId="77777777" w:rsidR="00670D33" w:rsidRPr="005A318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122C73E1" w14:textId="77777777" w:rsidR="00670D33" w:rsidRPr="005A318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19E2D5D0" w14:textId="77777777" w:rsidR="00AA7381" w:rsidRPr="005A318D" w:rsidRDefault="00670D33" w:rsidP="00C26A4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EF63F4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Il s’agit ici d’insister sur l’importance de maintenir une offre de formation à des niveaux d’entrée dans le métier. </w:t>
                      </w:r>
                    </w:p>
                    <w:p w14:paraId="1A5471AC" w14:textId="1B037AC7" w:rsidR="00AA7381" w:rsidRPr="005A318D" w:rsidRDefault="00AA7381" w:rsidP="00C26A4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Un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besoin de polyvalence est incontestablement</w:t>
                      </w: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plus marqué ; il s’agit de donner aux apprenants les bases du métier afin de se spécialiser</w:t>
                      </w: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plus tard dans leur parcours en fonction de leurs affinités, de leurs compétences.</w:t>
                      </w:r>
                    </w:p>
                    <w:p w14:paraId="5B2F3320" w14:textId="00938047" w:rsidR="009449FD" w:rsidRPr="005A318D" w:rsidRDefault="00AA7381" w:rsidP="00C26A4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EF63F4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L’offre de formation sur le territoire a été récemment développée</w:t>
                      </w:r>
                      <w:r w:rsidR="009449FD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.</w:t>
                      </w:r>
                    </w:p>
                    <w:p w14:paraId="1E229F38" w14:textId="55C5FB73" w:rsidR="00B02445" w:rsidRPr="005A318D" w:rsidRDefault="00A72224" w:rsidP="006544D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6544D9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métier est attractif, des acteurs et des évènements présents sur le territoire génèrent de nombreuses opportunités d’emploi, la crise sanitaire a provoqué le départ de nombreux travailleurs du secteur ce qui devrait ouvrir des opportunités pour la reprise</w:t>
                      </w:r>
                      <w:r w:rsidR="00342DF7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.</w:t>
                      </w:r>
                    </w:p>
                    <w:p w14:paraId="4960EEA8" w14:textId="7BE79B8C" w:rsidR="00A72224" w:rsidRPr="005A318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  <w:p w14:paraId="26B088B6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  <w:p w14:paraId="5D797440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3EAD">
        <w:rPr>
          <w:noProof/>
        </w:rPr>
        <w:drawing>
          <wp:anchor distT="0" distB="0" distL="114300" distR="114300" simplePos="0" relativeHeight="251776000" behindDoc="0" locked="0" layoutInCell="1" allowOverlap="1" wp14:anchorId="7C4DE21D" wp14:editId="5F234584">
            <wp:simplePos x="0" y="0"/>
            <wp:positionH relativeFrom="column">
              <wp:posOffset>3787612</wp:posOffset>
            </wp:positionH>
            <wp:positionV relativeFrom="paragraph">
              <wp:posOffset>804545</wp:posOffset>
            </wp:positionV>
            <wp:extent cx="793750" cy="683895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EA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4C7FD5E7">
                <wp:simplePos x="0" y="0"/>
                <wp:positionH relativeFrom="margin">
                  <wp:posOffset>2693293</wp:posOffset>
                </wp:positionH>
                <wp:positionV relativeFrom="paragraph">
                  <wp:posOffset>611775</wp:posOffset>
                </wp:positionV>
                <wp:extent cx="862795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95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672ECD3D" w:rsidR="00A72224" w:rsidRPr="002A7ED8" w:rsidRDefault="00903273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L.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Spectacle</w:t>
                            </w:r>
                          </w:p>
                          <w:p w14:paraId="7CAC3E5B" w14:textId="39CB3FF0" w:rsidR="00A72224" w:rsidRPr="00036493" w:rsidRDefault="00903273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 1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 w:rsidR="007C133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6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7C133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Machiniste</w:t>
                            </w:r>
                            <w:r w:rsidR="00193EAD" w:rsidRPr="00193EA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9" type="#_x0000_t202" style="position:absolute;margin-left:212.05pt;margin-top:48.15pt;width:679.3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" filled="f" stroked="f" strokeweight=".5pt">
                <v:textbox>
                  <w:txbxContent>
                    <w:p w14:paraId="1F4D89CD" w14:textId="672ECD3D" w:rsidR="00A72224" w:rsidRPr="002A7ED8" w:rsidRDefault="00903273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L.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Spectacle</w:t>
                      </w:r>
                    </w:p>
                    <w:p w14:paraId="7CAC3E5B" w14:textId="39CB3FF0" w:rsidR="00A72224" w:rsidRPr="00036493" w:rsidRDefault="00903273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 1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 w:rsidR="007C133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6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7C133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Machiniste</w:t>
                      </w:r>
                      <w:r w:rsidR="00193EAD" w:rsidRPr="00193EA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spectacle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F5D" w:rsidRPr="006A4F5D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1053E6" wp14:editId="67C54225">
                <wp:simplePos x="0" y="0"/>
                <wp:positionH relativeFrom="margin">
                  <wp:posOffset>10501934</wp:posOffset>
                </wp:positionH>
                <wp:positionV relativeFrom="paragraph">
                  <wp:posOffset>8252460</wp:posOffset>
                </wp:positionV>
                <wp:extent cx="107950" cy="107950"/>
                <wp:effectExtent l="0" t="0" r="25400" b="25400"/>
                <wp:wrapNone/>
                <wp:docPr id="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A59F2" w14:textId="77777777" w:rsidR="006A4F5D" w:rsidRPr="00E31947" w:rsidRDefault="006A4F5D" w:rsidP="006A4F5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53E6" id="Rectangle 3" o:spid="_x0000_s1030" style="position:absolute;margin-left:826.9pt;margin-top:649.8pt;width:8.5pt;height:8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" fillcolor="white [3212]" strokecolor="black [3213]" strokeweight=".5pt">
                <v:textbox>
                  <w:txbxContent>
                    <w:p w14:paraId="780A59F2" w14:textId="77777777" w:rsidR="006A4F5D" w:rsidRPr="00E31947" w:rsidRDefault="006A4F5D" w:rsidP="006A4F5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 w:rsidRPr="00D103D7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7DF9EB" wp14:editId="7A704D5A">
                <wp:simplePos x="0" y="0"/>
                <wp:positionH relativeFrom="margin">
                  <wp:posOffset>10500995</wp:posOffset>
                </wp:positionH>
                <wp:positionV relativeFrom="paragraph">
                  <wp:posOffset>8075599</wp:posOffset>
                </wp:positionV>
                <wp:extent cx="107950" cy="107950"/>
                <wp:effectExtent l="0" t="0" r="25400" b="25400"/>
                <wp:wrapNone/>
                <wp:docPr id="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635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F92B7" w14:textId="77777777" w:rsidR="00D103D7" w:rsidRPr="00E31947" w:rsidRDefault="00D103D7" w:rsidP="00D103D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DF9EB" id="_x0000_s1031" style="position:absolute;margin-left:826.85pt;margin-top:635.85pt;width:8.5pt;height:8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" fillcolor="#dd026f" strokecolor="#dd026f" strokeweight=".5pt">
                <v:textbox>
                  <w:txbxContent>
                    <w:p w14:paraId="445F92B7" w14:textId="77777777" w:rsidR="00D103D7" w:rsidRPr="00E31947" w:rsidRDefault="00D103D7" w:rsidP="00D103D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64E5D" wp14:editId="0E0798CD">
                <wp:simplePos x="0" y="0"/>
                <wp:positionH relativeFrom="column">
                  <wp:posOffset>10141889</wp:posOffset>
                </wp:positionH>
                <wp:positionV relativeFrom="paragraph">
                  <wp:posOffset>7658155</wp:posOffset>
                </wp:positionV>
                <wp:extent cx="3811270" cy="87464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6DF0B335" w:rsidR="007965C8" w:rsidRDefault="007965C8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14:paraId="3D679E6C" w14:textId="47939E9E" w:rsidR="00C80FB1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 xml:space="preserve">1 centre IFAPME </w:t>
                            </w:r>
                          </w:p>
                          <w:p w14:paraId="0538ED2B" w14:textId="1D81FDEC" w:rsidR="00D103D7" w:rsidRDefault="00D103D7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CISP</w:t>
                            </w:r>
                          </w:p>
                          <w:p w14:paraId="1EF6FD82" w14:textId="17B541F9" w:rsidR="00D103D7" w:rsidRPr="007965C8" w:rsidRDefault="006A4F5D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V</w:t>
                            </w:r>
                            <w:r w:rsidR="00D103D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alidation des 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2" type="#_x0000_t202" style="position:absolute;margin-left:798.55pt;margin-top:603pt;width:300.1pt;height:68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" filled="f" stroked="f" strokeweight=".5pt">
                <v:textbox>
                  <w:txbxContent>
                    <w:p w14:paraId="1FD5D3E6" w14:textId="6DF0B335" w:rsidR="007965C8" w:rsidRDefault="007965C8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</w:p>
                    <w:p w14:paraId="3D679E6C" w14:textId="47939E9E" w:rsidR="00C80FB1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 xml:space="preserve">1 centre IFAPME </w:t>
                      </w:r>
                    </w:p>
                    <w:p w14:paraId="0538ED2B" w14:textId="1D81FDEC" w:rsidR="00D103D7" w:rsidRDefault="00D103D7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CISP</w:t>
                      </w:r>
                    </w:p>
                    <w:p w14:paraId="1EF6FD82" w14:textId="17B541F9" w:rsidR="00D103D7" w:rsidRPr="007965C8" w:rsidRDefault="006A4F5D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V</w:t>
                      </w:r>
                      <w:r w:rsidR="00D103D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alidation des compétences</w:t>
                      </w:r>
                    </w:p>
                  </w:txbxContent>
                </v:textbox>
              </v:shape>
            </w:pict>
          </mc:Fallback>
        </mc:AlternateContent>
      </w:r>
      <w:r w:rsidR="00D103D7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61A09817">
                <wp:simplePos x="0" y="0"/>
                <wp:positionH relativeFrom="page">
                  <wp:posOffset>10082309</wp:posOffset>
                </wp:positionH>
                <wp:positionV relativeFrom="paragraph">
                  <wp:posOffset>8613830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793.9pt;margin-top:678.25pt;width:311.5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MI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t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FB1" w:rsidRPr="00C80FB1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0582EF" wp14:editId="68F7967A">
                <wp:simplePos x="0" y="0"/>
                <wp:positionH relativeFrom="margin">
                  <wp:posOffset>10503866</wp:posOffset>
                </wp:positionH>
                <wp:positionV relativeFrom="paragraph">
                  <wp:posOffset>7907655</wp:posOffset>
                </wp:positionV>
                <wp:extent cx="108000" cy="108000"/>
                <wp:effectExtent l="0" t="0" r="25400" b="25400"/>
                <wp:wrapNone/>
                <wp:docPr id="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10903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82EF" id="_x0000_s1034" style="position:absolute;margin-left:827.1pt;margin-top:622.65pt;width:8.5pt;height:8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" fillcolor="#63a7da" strokecolor="#63a7da" strokeweight=".5pt">
                <v:textbox>
                  <w:txbxContent>
                    <w:p w14:paraId="65210903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77E9E380" wp14:editId="3D3FA728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D1B83" id="Rectangle 150" o:spid="_x0000_s1026" style="position:absolute;margin-left:642.5pt;margin-top:224.4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71AA63" wp14:editId="09277F6D">
                <wp:simplePos x="0" y="0"/>
                <wp:positionH relativeFrom="column">
                  <wp:posOffset>12503398</wp:posOffset>
                </wp:positionH>
                <wp:positionV relativeFrom="paragraph">
                  <wp:posOffset>5463678</wp:posOffset>
                </wp:positionV>
                <wp:extent cx="60960" cy="77470"/>
                <wp:effectExtent l="0" t="0" r="15240" b="17780"/>
                <wp:wrapNone/>
                <wp:docPr id="65" name="Ellipse 65" descr="Aid Hainaut centre">
                  <a:hlinkClick xmlns:a="http://schemas.openxmlformats.org/drawingml/2006/main" r:id="rId18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9991D" id="Ellipse 65" o:spid="_x0000_s1026" alt="Aid Hainaut centre" href="https://www.fermedelsamme.be/filieres?lang=fr" title="Ferme Delsamme - T-Event : Technique du spectacle " style="position:absolute;margin-left:984.5pt;margin-top:430.2pt;width:4.8pt;height: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C0639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D4FD6E" wp14:editId="4B503E5B">
                <wp:simplePos x="0" y="0"/>
                <wp:positionH relativeFrom="column">
                  <wp:posOffset>12259945</wp:posOffset>
                </wp:positionH>
                <wp:positionV relativeFrom="paragraph">
                  <wp:posOffset>5396534</wp:posOffset>
                </wp:positionV>
                <wp:extent cx="60960" cy="77470"/>
                <wp:effectExtent l="0" t="0" r="15240" b="17780"/>
                <wp:wrapNone/>
                <wp:docPr id="64" name="Ellipse 64">
                  <a:hlinkClick xmlns:a="http://schemas.openxmlformats.org/drawingml/2006/main" r:id="rId19" tooltip="Validation des compétences :Auxiliaire technique de spectacle - Technicien des arts de la scène et de l'évèn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53AA8" id="Ellipse 64" o:spid="_x0000_s1026" href="https://www.validationdescompetences.be/metiers" title="Validation des compétences :Auxiliaire technique de spectacle - Technicien des arts de la scène et de l'évènement" style="position:absolute;margin-left:965.35pt;margin-top:424.9pt;width:4.8pt;height: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" o:button="t" fillcolor="window" strokecolor="windowText" strokeweight="1pt">
                <v:fill o:detectmouseclick="t"/>
                <v:stroke joinstyle="miter"/>
              </v:oval>
            </w:pict>
          </mc:Fallback>
        </mc:AlternateContent>
      </w:r>
      <w:r w:rsidR="009F7F4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51C10" wp14:editId="60750704">
                <wp:simplePos x="0" y="0"/>
                <wp:positionH relativeFrom="column">
                  <wp:posOffset>12461240</wp:posOffset>
                </wp:positionH>
                <wp:positionV relativeFrom="paragraph">
                  <wp:posOffset>4943171</wp:posOffset>
                </wp:positionV>
                <wp:extent cx="60960" cy="77470"/>
                <wp:effectExtent l="0" t="0" r="15240" b="17780"/>
                <wp:wrapNone/>
                <wp:docPr id="63" name="Ellipse 63" descr="Aid Hainaut centre">
                  <a:hlinkClick xmlns:a="http://schemas.openxmlformats.org/drawingml/2006/main" r:id="rId20" tooltip="IFAPME : Régisseur - Technicien de spectacles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2A579" id="Ellipse 63" o:spid="_x0000_s1026" alt="Aid Hainaut centre" href="https://www.ifapme.be/formations/chef-dentreprise/regisseur-technicien-de-spectacles" title="IFAPME : Régisseur - Technicien de spectacles" style="position:absolute;margin-left:981.2pt;margin-top:389.25pt;width:4.8pt;height: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" o:button="t" fillcolor="#63a7da" strokecolor="#63a7da" strokeweight="1pt">
                <v:fill o:detectmouseclick="t"/>
                <v:stroke joinstyle="miter"/>
              </v:oval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049B1C1E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61.65pt;margin-top:453.55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4DC4CD50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40547BC4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582FB67">
                                  <wp:extent cx="3263265" cy="2071194"/>
                                  <wp:effectExtent l="0" t="38100" r="0" b="2476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1" r:lo="rId22" r:qs="rId23" r:cs="rId2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582FB67">
                            <wp:extent cx="3263265" cy="2071194"/>
                            <wp:effectExtent l="0" t="38100" r="0" b="2476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1" r:lo="rId22" r:qs="rId23" r:cs="rId2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732DB720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01389B83" w:rsidR="00A72224" w:rsidRPr="00342DF7" w:rsidRDefault="00916359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Comme pour le régisseur de spectacle, l</w:t>
                            </w:r>
                            <w:r w:rsidR="003D5925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’IBEFE préconise de stabiliser</w:t>
                            </w:r>
                            <w:r w:rsidR="006C16A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3D5925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l’offre existante, voire de renforcer les moyens des</w:t>
                            </w:r>
                            <w:r w:rsidR="00CE0652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opérateurs déjà présents pour augmenter le nombre de places disponibles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2" type="#_x0000_t202" style="position:absolute;margin-left:176.25pt;margin-top:212.35pt;width:404.4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h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6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" filled="f" stroked="f" strokeweight=".5pt">
                <v:textbox>
                  <w:txbxContent>
                    <w:p w14:paraId="621463FE" w14:textId="01389B83" w:rsidR="00A72224" w:rsidRPr="00342DF7" w:rsidRDefault="00916359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Comme pour le régisseur de spectacle, l</w:t>
                      </w:r>
                      <w:r w:rsidR="003D5925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’IBEFE préconise de stabiliser</w:t>
                      </w:r>
                      <w:r w:rsidR="006C16A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3D5925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l’offre existante, voire de renforcer les moyens des</w:t>
                      </w:r>
                      <w:r w:rsidR="00CE0652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opérateurs déjà présents pour augmenter le nombre de places disponibles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69FF05F3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3" type="#_x0000_t202" style="position:absolute;margin-left:830.5pt;margin-top:573.9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8tNg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60416C" wp14:editId="77943D20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2C97D" id="Connecteur droit 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0B012" wp14:editId="5472617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1421D" id="Connecteur droit 1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0D7A617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ejN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sZr6HydzqKRsXv9xUnk+YHuvcjZo/HL+Rhl1CXsahXkAFLFYTgG2RmSHhA2X&#10;hXwKFxxM2HEeRd9aNi8hQw9VM767eyiUXge30CO3dbAYbriXolh3jGt7ZZcMKmj4XqDqplegiDPW&#10;LTEDyfcrl4SUlkwXNbpcQgrZ5aNxALizb9bP3PRjFt8mN8GnEVvA2c84+O1lv22K9d3HpvN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9ejN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2AF9DD6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4" name="Graphique 4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FTR+n0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4" name="Graphique 4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4EAED98F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7628378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F36404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OL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Y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BaZY4u4AwAA+woAAA4AAAAAAAAAAAAAAAAALgIAAGRy&#10;cy9lMm9Eb2MueG1sUEsBAi0AFAAGAAgAAAAhANXq7uHiAAAADAEAAA8AAAAAAAAAAAAAAAAAEgYA&#10;AGRycy9kb3ducmV2LnhtbFBLBQYAAAAABAAEAPMAAAAh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7628378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F36404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24DD1E70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7" name="Graphique 4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Gm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+zbe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O+fYaY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7" name="Graphique 4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1E5803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RrclTwMAAPUIAAAOAAAAAAAAAAAA&#10;AAAAAC4CAABkcnMvZTJvRG9jLnhtbFBLAQItABQABgAIAAAAIQC3EFLx4wAAAA0BAAAPAAAAAAAA&#10;AAAAAAAAAKkFAABkcnMvZG93bnJldi54bWxQSwUGAAAAAAQABADzAAAAuQYAAAAA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6C746311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CFegMAAEAJAAAOAAAAZHJzL2Uyb0RvYy54bWzcVk1v3DYQvRfIfyB4j3ellSWv4HXg2LFb&#10;wEkMOEWA3rgU9QFQIktyrXV/fR9Jab1x3B5SoCh6kcghNZx5b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4809800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135F658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F4279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1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M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45O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MkYDD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135F658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F4279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2F8097E2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89FBB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CD1C82" wp14:editId="734F73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18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9BB60" id="Ellipse 21" o:spid="_x0000_s1026" alt="Aid Hainaut centre" href="https://www.fermedelsamme.be/filieres?lang=fr" title="Ferme Delsamme - T-Event : Technique du spectacle " style="position:absolute;margin-left:0;margin-top:-.05pt;width:4.8pt;height: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4783006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A164F2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69D5">
              <w:rPr>
                <w:b/>
                <w:color w:val="63A7DA"/>
                <w:kern w:val="0"/>
                <w:szCs w:val="24"/>
              </w:rPr>
              <w:t>18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297C639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1339AC">
              <w:rPr>
                <w:color w:val="63A7DA"/>
                <w:kern w:val="0"/>
                <w:szCs w:val="24"/>
              </w:rPr>
              <w:t xml:space="preserve">'auxiliaire de </w:t>
            </w:r>
            <w:r w:rsidR="008E0096">
              <w:rPr>
                <w:color w:val="63A7DA"/>
                <w:kern w:val="0"/>
                <w:szCs w:val="24"/>
              </w:rPr>
              <w:t>spectacle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5E4BF9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4E75CC4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6767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ADE9DA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5951D578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3774E5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30508BF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32D302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B65510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B5ADE08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804B53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7A8F6CA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8108E4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EBDCF7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4C16F7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D99EFA6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0E3027E5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E3A8C4B">
                                  <wp:extent cx="5802328" cy="2085975"/>
                                  <wp:effectExtent l="1905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1" r:lo="rId52" r:qs="rId53" r:cs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2" type="#_x0000_t202" style="position:absolute;left:0;text-align:left;margin-left:579.3pt;margin-top:105.95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hlMQ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E3A8C4B">
                            <wp:extent cx="5802328" cy="2085975"/>
                            <wp:effectExtent l="1905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1" r:lo="rId52" r:qs="rId53" r:cs="rId5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48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687742B2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3" style="position:absolute;left:0;text-align:left;margin-left:631.25pt;margin-top:118.7pt;width:234.55pt;height:156.6pt;z-index:251711488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">
                <v:shape id="Zone de texte 225" o:spid="_x0000_s1064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5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6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7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9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2D553E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1167557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5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7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4445B60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0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41650C8D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1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5C9F472D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EE504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657A6DE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4041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24D7079E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3F526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684C03E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2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473F7888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3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0UOdN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68FFE6A6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4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AwUTNR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3C406810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BB369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0DE50E06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C963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2757B859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6CC73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6B4802B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0892F10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F4279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eVD4T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0892F10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F4279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449C7B1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422B417A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B31D7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107BC588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7755AE9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7" style="position:absolute;left:0;text-align:left;margin-left:1117pt;margin-top:589pt;width:27pt;height:31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" stroked="f" strokeweight="1pt">
                <v:fill r:id="rId8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2D1711C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5" w:history="1">
                              <w:proofErr w:type="gramStart"/>
                              <w:r w:rsidR="00792F8E" w:rsidRPr="00F4279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F4279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73C7B1E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F4279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8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0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CvOHK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F4279D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7" w:history="1">
                        <w:proofErr w:type="gramStart"/>
                        <w:r w:rsidR="00792F8E" w:rsidRPr="00F4279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F4279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73C7B1E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F4279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6911A0C9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2F79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6452204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At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mHvwLb0DAAAECwAADgAAAAAAAAAAAAAAAAAu&#10;AgAAZHJzL2Uyb0RvYy54bWxQSwECLQAUAAYACAAAACEATKuws+IAAAAMAQAADwAAAAAAAAAAAAAA&#10;AAAXBgAAZHJzL2Rvd25yZXYueG1sUEsFBgAAAAAEAAQA8wAAACYHAAAAAA==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3DAD14C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8Vj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nC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PFY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1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340370C9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Ah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/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7TYA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3302CCEF" w:rsidR="003C16BD" w:rsidRPr="003C16BD" w:rsidRDefault="003C16BD" w:rsidP="003C16BD">
      <w:pPr>
        <w:rPr>
          <w:lang w:bidi="fr-FR"/>
        </w:rPr>
      </w:pPr>
    </w:p>
    <w:p w14:paraId="4E22C543" w14:textId="3F4958A8" w:rsidR="003C16BD" w:rsidRPr="003C16BD" w:rsidRDefault="001E32C6" w:rsidP="003C16BD">
      <w:pPr>
        <w:rPr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B5A2F81" wp14:editId="1CAB398A">
                <wp:simplePos x="0" y="0"/>
                <wp:positionH relativeFrom="column">
                  <wp:posOffset>7455529</wp:posOffset>
                </wp:positionH>
                <wp:positionV relativeFrom="paragraph">
                  <wp:posOffset>3553303</wp:posOffset>
                </wp:positionV>
                <wp:extent cx="5884545" cy="1427059"/>
                <wp:effectExtent l="0" t="0" r="0" b="190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4545" cy="1427059"/>
                          <a:chOff x="0" y="199215"/>
                          <a:chExt cx="5884752" cy="1427338"/>
                        </a:xfrm>
                      </wpg:grpSpPr>
                      <wpg:grpSp>
                        <wpg:cNvPr id="184" name="Groupe 184"/>
                        <wpg:cNvGrpSpPr/>
                        <wpg:grpSpPr>
                          <a:xfrm>
                            <a:off x="0" y="199215"/>
                            <a:ext cx="5132705" cy="1278430"/>
                            <a:chOff x="0" y="315046"/>
                            <a:chExt cx="3914741" cy="2021754"/>
                          </a:xfrm>
                        </wpg:grpSpPr>
                        <wps:wsp>
                          <wps:cNvPr id="185" name="Ellipse 185"/>
                          <wps:cNvSpPr/>
                          <wps:spPr>
                            <a:xfrm>
                              <a:off x="762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5909FA" w14:textId="09422A47" w:rsidR="005A339A" w:rsidRPr="00E8742B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12319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E07537" w14:textId="08ED74A7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87"/>
                          <wps:cNvSpPr txBox="1"/>
                          <wps:spPr>
                            <a:xfrm>
                              <a:off x="0" y="17780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FD9E10" w14:textId="517356EE" w:rsidR="005A339A" w:rsidRPr="002D374E" w:rsidRDefault="005A339A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="00B24D0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1409700" y="1739900"/>
                              <a:ext cx="5969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B3881A" w14:textId="4F5EB862" w:rsidR="005A339A" w:rsidRPr="00B24D07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IFAPME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2362200" y="10160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1853EC" w14:textId="03F22835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ND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2286000" y="17653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1DB987" w14:textId="42B4663F" w:rsidR="005A339A" w:rsidRPr="00B56BE4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Centre de compétence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9" name="Groupe 1539"/>
                          <wpg:cNvGrpSpPr/>
                          <wpg:grpSpPr>
                            <a:xfrm>
                              <a:off x="329565" y="315046"/>
                              <a:ext cx="3585176" cy="606243"/>
                              <a:chOff x="329565" y="315046"/>
                              <a:chExt cx="3585176" cy="606243"/>
                            </a:xfrm>
                          </wpg:grpSpPr>
                          <wps:wsp>
                            <wps:cNvPr id="1542" name="Parenthèse ouvrante 1542"/>
                            <wps:cNvSpPr/>
                            <wps:spPr>
                              <a:xfrm rot="5400000">
                                <a:off x="2062404" y="-931048"/>
                                <a:ext cx="119498" cy="3585176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63A7DA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4" name="Zone de texte 1544"/>
                            <wps:cNvSpPr txBox="1"/>
                            <wps:spPr>
                              <a:xfrm>
                                <a:off x="536224" y="315046"/>
                                <a:ext cx="33782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550D3" w14:textId="54C9F609" w:rsidR="005A339A" w:rsidRPr="002D374E" w:rsidRDefault="005A339A" w:rsidP="005A339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</w:pP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Inscrits dans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>les filières liées au métier d</w:t>
                                  </w:r>
                                  <w:r w:rsidR="001339A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>'auxiliaire de spectacle</w:t>
                                  </w: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06" name="Ellipse 1506"/>
                        <wps:cNvSpPr/>
                        <wps:spPr>
                          <a:xfrm>
                            <a:off x="4490519" y="651849"/>
                            <a:ext cx="1132420" cy="454938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EAF89A" w14:textId="426F4F15" w:rsidR="00B56BE4" w:rsidRPr="00E8742B" w:rsidRDefault="00FF0D1B" w:rsidP="00B56BE4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19</w:t>
                              </w:r>
                              <w:r w:rsidR="00B56BE4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Zone de texte 1509"/>
                        <wps:cNvSpPr txBox="1"/>
                        <wps:spPr>
                          <a:xfrm>
                            <a:off x="4390931" y="1104522"/>
                            <a:ext cx="1493821" cy="522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1C6C4" w14:textId="3B321C3F" w:rsidR="0071601F" w:rsidRPr="00B56BE4" w:rsidRDefault="0071601F" w:rsidP="0071601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Validation des compétences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A2F81" id="Groupe 1512" o:spid="_x0000_s1094" style="position:absolute;margin-left:587.05pt;margin-top:279.8pt;width:463.35pt;height:112.35pt;z-index:251807744;mso-height-relative:margin" coordorigin=",1992" coordsize="58847,1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">
                <v:group id="Groupe 184" o:spid="_x0000_s1095" style="position:absolute;top:1992;width:51327;height:12784" coordorigin=",3150" coordsize="39147,2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oval id="Ellipse 185" o:spid="_x0000_s1096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  <v:stroke joinstyle="miter"/>
                    <v:textbox>
                      <w:txbxContent>
                        <w:p w14:paraId="225909FA" w14:textId="09422A47" w:rsidR="005A339A" w:rsidRPr="00E8742B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oval id="Ellipse 186" o:spid="_x0000_s1097" style="position:absolute;left:12319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4CE07537" w14:textId="08ED74A7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shape id="Zone de texte 187" o:spid="_x0000_s1098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<v:textbox>
                      <w:txbxContent>
                        <w:p w14:paraId="59FD9E10" w14:textId="517356EE" w:rsidR="005A339A" w:rsidRPr="002D374E" w:rsidRDefault="005A339A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</w:t>
                          </w:r>
                          <w:r w:rsidR="00B24D07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ISP</w:t>
                          </w:r>
                        </w:p>
                      </w:txbxContent>
                    </v:textbox>
                  </v:shape>
                  <v:shape id="Zone de texte 188" o:spid="_x0000_s1099" type="#_x0000_t202" style="position:absolute;left:14097;top:17399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  <v:textbox>
                      <w:txbxContent>
                        <w:p w14:paraId="7DB3881A" w14:textId="4F5EB862" w:rsidR="005A339A" w:rsidRPr="00B24D07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IFAPME</w:t>
                          </w:r>
                        </w:p>
                      </w:txbxContent>
                    </v:textbox>
                  </v:shape>
                  <v:oval id="Ellipse 189" o:spid="_x0000_s1100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241853EC" w14:textId="03F22835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ND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Zone de texte 190" o:spid="_x0000_s1101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  <v:textbox>
                      <w:txbxContent>
                        <w:p w14:paraId="581DB987" w14:textId="42B4663F" w:rsidR="005A339A" w:rsidRPr="00B56BE4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Centre de compétence</w:t>
                          </w:r>
                        </w:p>
                      </w:txbxContent>
                    </v:textbox>
                  </v:shape>
                  <v:group id="Groupe 1539" o:spid="_x0000_s1102" style="position:absolute;left:3295;top:3150;width:35852;height:6062" coordorigin="3295,3150" coordsize="35851,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Parenthèse ouvrante 1542" o:spid="_x0000_s1103" type="#_x0000_t85" style="position:absolute;left:20623;top:-9311;width:1195;height:358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" adj="60" strokecolor="#63a7da">
                      <v:stroke dashstyle="dash"/>
                    </v:shape>
                    <v:shape id="Zone de texte 1544" o:spid="_x0000_s1104" type="#_x0000_t202" style="position:absolute;left:5362;top:315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  <v:textbox>
                        <w:txbxContent>
                          <w:p w14:paraId="0A3550D3" w14:textId="54C9F609" w:rsidR="005A339A" w:rsidRPr="002D374E" w:rsidRDefault="005A339A" w:rsidP="005A33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Inscrits dans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les filières liées au métier d</w:t>
                            </w:r>
                            <w:r w:rsidR="001339AC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'auxiliaire de spectacle</w:t>
                            </w: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oval id="Ellipse 1506" o:spid="_x0000_s1105" style="position:absolute;left:44905;top:6518;width:11324;height:4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" fillcolor="#63a7da" strokecolor="#63a7da" strokeweight="1pt">
                  <v:stroke joinstyle="miter"/>
                  <v:textbox>
                    <w:txbxContent>
                      <w:p w14:paraId="6EEAF89A" w14:textId="426F4F15" w:rsidR="00B56BE4" w:rsidRPr="00E8742B" w:rsidRDefault="00FF0D1B" w:rsidP="00B56BE4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19</w:t>
                        </w:r>
                        <w:r w:rsidR="00B56BE4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Zone de texte 1509" o:spid="_x0000_s1106" type="#_x0000_t202" style="position:absolute;left:43909;top:11045;width:14938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" filled="f" stroked="f" strokeweight=".5pt">
                  <v:textbox>
                    <w:txbxContent>
                      <w:p w14:paraId="53C1C6C4" w14:textId="3B321C3F" w:rsidR="0071601F" w:rsidRPr="00B56BE4" w:rsidRDefault="0071601F" w:rsidP="0071601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Validation des compétences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E6ECB" wp14:editId="610894B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7" type="#_x0000_t202" style="position:absolute;margin-left:922.3pt;margin-top:385pt;width:197.95pt;height:19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JEg3os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D13351" wp14:editId="490E67D6">
                <wp:simplePos x="0" y="0"/>
                <wp:positionH relativeFrom="column">
                  <wp:posOffset>11158220</wp:posOffset>
                </wp:positionH>
                <wp:positionV relativeFrom="paragraph">
                  <wp:posOffset>3892695</wp:posOffset>
                </wp:positionV>
                <wp:extent cx="0" cy="216000"/>
                <wp:effectExtent l="0" t="0" r="38100" b="31750"/>
                <wp:wrapNone/>
                <wp:docPr id="1511" name="Connecteur droit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BDC61" id="Connecteur droit 151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8.6pt,306.5pt" to="878.6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" strokecolor="#63a7da" strokeweight=".5pt">
                <v:stroke dashstyle="dash" joinstyle="miter"/>
              </v:line>
            </w:pict>
          </mc:Fallback>
        </mc:AlternateContent>
      </w:r>
      <w:r w:rsidR="0071601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C35439" wp14:editId="29850E51">
                <wp:simplePos x="0" y="0"/>
                <wp:positionH relativeFrom="column">
                  <wp:posOffset>9678670</wp:posOffset>
                </wp:positionH>
                <wp:positionV relativeFrom="paragraph">
                  <wp:posOffset>3890173</wp:posOffset>
                </wp:positionV>
                <wp:extent cx="0" cy="216000"/>
                <wp:effectExtent l="0" t="0" r="38100" b="31750"/>
                <wp:wrapNone/>
                <wp:docPr id="1510" name="Connecteur droit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BFEC5" id="Connecteur droit 151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2.1pt,306.3pt" to="762.1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" strokecolor="#63a7da" strokeweight=".5pt">
                <v:stroke dashstyle="dash" joinstyle="miter"/>
              </v:line>
            </w:pict>
          </mc:Fallback>
        </mc:AlternateContent>
      </w:r>
      <w:r w:rsidR="005A339A" w:rsidRPr="005A339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46775A" wp14:editId="7083046D">
                <wp:simplePos x="0" y="0"/>
                <wp:positionH relativeFrom="column">
                  <wp:posOffset>7668895</wp:posOffset>
                </wp:positionH>
                <wp:positionV relativeFrom="paragraph">
                  <wp:posOffset>3120227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5563" w14:textId="77777777" w:rsidR="005A339A" w:rsidRPr="002D374E" w:rsidRDefault="005A339A" w:rsidP="005A33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75A" id="Zone de texte 5252" o:spid="_x0000_s1108" type="#_x0000_t202" style="position:absolute;margin-left:603.85pt;margin-top:245.7pt;width:281.1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mJwOQ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" filled="f" stroked="f" strokeweight=".5pt">
                <v:textbox>
                  <w:txbxContent>
                    <w:p w14:paraId="1EFB5563" w14:textId="77777777" w:rsidR="005A339A" w:rsidRPr="002D374E" w:rsidRDefault="005A339A" w:rsidP="005A339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7BDAF859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CF38FEF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2" r:lo="rId93" r:qs="rId94" r:cs="rId9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9" type="#_x0000_t202" style="position:absolute;margin-left:194.1pt;margin-top:60.1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XB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2XmTLZRHXNBCz70zfFXj&#10;EGvm/CuzSDbuhAL2L3hIBdgMThYlFdhff7sP+cgBRilpUTwFdT/3zApK1HeN7MyGk0lQW3Qm07sR&#10;OvY2sr2N6H3zCKjPIT4Vw6MZ8r06m9JC8446X4auGGKaY++C+rP56HtJ4zvhYrmMSagvw/xabwwP&#10;pQOsAeK37p1Zc+LBI4XPcJYZyz/Q0ef2hCz3HmQduQpA96ie8EdtRrZP7yiI/9aPWdfXvvgN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BlnUXB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CF38FEF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2" r:lo="rId93" r:qs="rId94" r:cs="rId95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899BD" w14:textId="77777777" w:rsidR="00066E3F" w:rsidRDefault="00066E3F" w:rsidP="0063464B">
      <w:r>
        <w:separator/>
      </w:r>
    </w:p>
  </w:endnote>
  <w:endnote w:type="continuationSeparator" w:id="0">
    <w:p w14:paraId="3AD7C1F5" w14:textId="77777777" w:rsidR="00066E3F" w:rsidRDefault="00066E3F" w:rsidP="0063464B">
      <w:r>
        <w:continuationSeparator/>
      </w:r>
    </w:p>
  </w:endnote>
  <w:endnote w:type="continuationNotice" w:id="1">
    <w:p w14:paraId="533B6B99" w14:textId="77777777" w:rsidR="00066E3F" w:rsidRDefault="00066E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8B7FC" w14:textId="77777777" w:rsidR="00066E3F" w:rsidRDefault="00066E3F" w:rsidP="0063464B">
      <w:r>
        <w:separator/>
      </w:r>
    </w:p>
  </w:footnote>
  <w:footnote w:type="continuationSeparator" w:id="0">
    <w:p w14:paraId="392B5B80" w14:textId="77777777" w:rsidR="00066E3F" w:rsidRDefault="00066E3F" w:rsidP="0063464B">
      <w:r>
        <w:continuationSeparator/>
      </w:r>
    </w:p>
  </w:footnote>
  <w:footnote w:type="continuationNotice" w:id="1">
    <w:p w14:paraId="7E911405" w14:textId="77777777" w:rsidR="00066E3F" w:rsidRDefault="00066E3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71209647">
    <w:abstractNumId w:val="1"/>
  </w:num>
  <w:num w:numId="2" w16cid:durableId="1689478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66E3F"/>
    <w:rsid w:val="00072DC7"/>
    <w:rsid w:val="00072E3C"/>
    <w:rsid w:val="00073C8E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39AC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2F70BD"/>
    <w:rsid w:val="00301490"/>
    <w:rsid w:val="00305515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D348A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133F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A5C"/>
    <w:rsid w:val="009F439D"/>
    <w:rsid w:val="009F7ED1"/>
    <w:rsid w:val="009F7F4E"/>
    <w:rsid w:val="00A01A66"/>
    <w:rsid w:val="00A055D4"/>
    <w:rsid w:val="00A06C36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90418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6404"/>
    <w:rsid w:val="00F371DE"/>
    <w:rsid w:val="00F41B4B"/>
    <w:rsid w:val="00F4279D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diagramData" Target="diagrams/data1.xml"/><Relationship Id="rId42" Type="http://schemas.openxmlformats.org/officeDocument/2006/relationships/image" Target="media/image19.png"/><Relationship Id="rId47" Type="http://schemas.openxmlformats.org/officeDocument/2006/relationships/image" Target="media/image24.svg"/><Relationship Id="rId63" Type="http://schemas.openxmlformats.org/officeDocument/2006/relationships/image" Target="media/image33.svg"/><Relationship Id="rId68" Type="http://schemas.openxmlformats.org/officeDocument/2006/relationships/image" Target="media/image34.png"/><Relationship Id="rId84" Type="http://schemas.openxmlformats.org/officeDocument/2006/relationships/image" Target="media/image45.png"/><Relationship Id="rId89" Type="http://schemas.openxmlformats.org/officeDocument/2006/relationships/image" Target="media/image44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10.png"/><Relationship Id="rId37" Type="http://schemas.openxmlformats.org/officeDocument/2006/relationships/image" Target="media/image140.svg"/><Relationship Id="rId53" Type="http://schemas.openxmlformats.org/officeDocument/2006/relationships/diagramQuickStyle" Target="diagrams/quickStyle2.xml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image" Target="media/image40.png"/><Relationship Id="rId5" Type="http://schemas.openxmlformats.org/officeDocument/2006/relationships/numbering" Target="numbering.xml"/><Relationship Id="rId90" Type="http://schemas.openxmlformats.org/officeDocument/2006/relationships/image" Target="media/image45.svg"/><Relationship Id="rId95" Type="http://schemas.openxmlformats.org/officeDocument/2006/relationships/diagramColors" Target="diagrams/colors3.xml"/><Relationship Id="rId22" Type="http://schemas.openxmlformats.org/officeDocument/2006/relationships/diagramLayout" Target="diagrams/layout1.xml"/><Relationship Id="rId27" Type="http://schemas.openxmlformats.org/officeDocument/2006/relationships/image" Target="media/image9.svg"/><Relationship Id="rId43" Type="http://schemas.openxmlformats.org/officeDocument/2006/relationships/image" Target="media/image20.svg"/><Relationship Id="rId48" Type="http://schemas.openxmlformats.org/officeDocument/2006/relationships/image" Target="media/image25.png"/><Relationship Id="rId64" Type="http://schemas.openxmlformats.org/officeDocument/2006/relationships/image" Target="media/image31.png"/><Relationship Id="rId69" Type="http://schemas.openxmlformats.org/officeDocument/2006/relationships/image" Target="media/image35.svg"/><Relationship Id="rId8" Type="http://schemas.openxmlformats.org/officeDocument/2006/relationships/webSettings" Target="webSettings.xml"/><Relationship Id="rId51" Type="http://schemas.openxmlformats.org/officeDocument/2006/relationships/diagramData" Target="diagrams/data2.xml"/><Relationship Id="rId72" Type="http://schemas.openxmlformats.org/officeDocument/2006/relationships/image" Target="media/image36.png"/><Relationship Id="rId80" Type="http://schemas.openxmlformats.org/officeDocument/2006/relationships/image" Target="media/image39.png"/><Relationship Id="rId85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diagramLayout" Target="diagrams/layout3.xml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microsoft.com/office/2007/relationships/diagramDrawing" Target="diagrams/drawing1.xml"/><Relationship Id="rId33" Type="http://schemas.openxmlformats.org/officeDocument/2006/relationships/image" Target="media/image120.sv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0.svg"/><Relationship Id="rId67" Type="http://schemas.openxmlformats.org/officeDocument/2006/relationships/image" Target="media/image34.svg"/><Relationship Id="rId20" Type="http://schemas.openxmlformats.org/officeDocument/2006/relationships/hyperlink" Target="https://www.ifapme.be/formations/chef-dentreprise/regisseur-technicien-de-spectacles" TargetMode="External"/><Relationship Id="rId41" Type="http://schemas.openxmlformats.org/officeDocument/2006/relationships/image" Target="media/image18.svg"/><Relationship Id="rId54" Type="http://schemas.openxmlformats.org/officeDocument/2006/relationships/diagramColors" Target="diagrams/colors2.xml"/><Relationship Id="rId62" Type="http://schemas.openxmlformats.org/officeDocument/2006/relationships/image" Target="media/image32.png"/><Relationship Id="rId70" Type="http://schemas.openxmlformats.org/officeDocument/2006/relationships/image" Target="media/image35.png"/><Relationship Id="rId75" Type="http://schemas.openxmlformats.org/officeDocument/2006/relationships/image" Target="media/image38.svg"/><Relationship Id="rId83" Type="http://schemas.openxmlformats.org/officeDocument/2006/relationships/image" Target="media/image42.svg"/><Relationship Id="rId88" Type="http://schemas.openxmlformats.org/officeDocument/2006/relationships/image" Target="media/image46.emf"/><Relationship Id="rId91" Type="http://schemas.openxmlformats.org/officeDocument/2006/relationships/image" Target="media/image49.png"/><Relationship Id="rId96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QuickStyle" Target="diagrams/quickStyle1.xml"/><Relationship Id="rId36" Type="http://schemas.openxmlformats.org/officeDocument/2006/relationships/image" Target="media/image130.png"/><Relationship Id="rId49" Type="http://schemas.openxmlformats.org/officeDocument/2006/relationships/image" Target="media/image26.svg"/><Relationship Id="rId57" Type="http://schemas.openxmlformats.org/officeDocument/2006/relationships/image" Target="media/image29.svg"/><Relationship Id="rId10" Type="http://schemas.openxmlformats.org/officeDocument/2006/relationships/endnotes" Target="endnotes.xml"/><Relationship Id="rId31" Type="http://schemas.openxmlformats.org/officeDocument/2006/relationships/image" Target="media/image12.svg"/><Relationship Id="rId44" Type="http://schemas.openxmlformats.org/officeDocument/2006/relationships/image" Target="media/image21.png"/><Relationship Id="rId52" Type="http://schemas.openxmlformats.org/officeDocument/2006/relationships/diagramLayout" Target="diagrams/layout2.xml"/><Relationship Id="rId60" Type="http://schemas.openxmlformats.org/officeDocument/2006/relationships/image" Target="media/image30.png"/><Relationship Id="rId65" Type="http://schemas.openxmlformats.org/officeDocument/2006/relationships/image" Target="media/image32.svg"/><Relationship Id="rId73" Type="http://schemas.openxmlformats.org/officeDocument/2006/relationships/image" Target="media/image37.svg"/><Relationship Id="rId81" Type="http://schemas.openxmlformats.org/officeDocument/2006/relationships/image" Target="media/image40.svg"/><Relationship Id="rId86" Type="http://schemas.openxmlformats.org/officeDocument/2006/relationships/image" Target="media/image43.emf"/><Relationship Id="rId94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fermedelsamme.be/filieres?lang=fr" TargetMode="External"/><Relationship Id="rId39" Type="http://schemas.openxmlformats.org/officeDocument/2006/relationships/image" Target="media/image16.svg"/><Relationship Id="rId34" Type="http://schemas.openxmlformats.org/officeDocument/2006/relationships/image" Target="media/image13.png"/><Relationship Id="rId50" Type="http://schemas.openxmlformats.org/officeDocument/2006/relationships/image" Target="media/image27.svg"/><Relationship Id="rId55" Type="http://schemas.microsoft.com/office/2007/relationships/diagramDrawing" Target="diagrams/drawing2.xml"/><Relationship Id="rId76" Type="http://schemas.openxmlformats.org/officeDocument/2006/relationships/image" Target="media/image38.pn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36.svg"/><Relationship Id="rId92" Type="http://schemas.openxmlformats.org/officeDocument/2006/relationships/diagramData" Target="diagrams/data3.xml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diagramColors" Target="diagrams/colors1.xml"/><Relationship Id="rId40" Type="http://schemas.openxmlformats.org/officeDocument/2006/relationships/image" Target="media/image17.png"/><Relationship Id="rId45" Type="http://schemas.openxmlformats.org/officeDocument/2006/relationships/image" Target="media/image22.svg"/><Relationship Id="rId66" Type="http://schemas.openxmlformats.org/officeDocument/2006/relationships/image" Target="media/image33.png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1.svg"/><Relationship Id="rId82" Type="http://schemas.openxmlformats.org/officeDocument/2006/relationships/image" Target="media/image41.png"/><Relationship Id="rId19" Type="http://schemas.openxmlformats.org/officeDocument/2006/relationships/hyperlink" Target="https://www.validationdescompetences.be/metiers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1.png"/><Relationship Id="rId35" Type="http://schemas.openxmlformats.org/officeDocument/2006/relationships/image" Target="media/image14.svg"/><Relationship Id="rId56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svg"/><Relationship Id="rId1" Type="http://schemas.openxmlformats.org/officeDocument/2006/relationships/image" Target="../media/image46.png"/><Relationship Id="rId6" Type="http://schemas.openxmlformats.org/officeDocument/2006/relationships/image" Target="../media/image51.svg"/><Relationship Id="rId5" Type="http://schemas.openxmlformats.org/officeDocument/2006/relationships/image" Target="../media/image50.png"/><Relationship Id="rId4" Type="http://schemas.openxmlformats.org/officeDocument/2006/relationships/image" Target="../media/image49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svg"/><Relationship Id="rId1" Type="http://schemas.openxmlformats.org/officeDocument/2006/relationships/image" Target="../media/image46.png"/><Relationship Id="rId6" Type="http://schemas.openxmlformats.org/officeDocument/2006/relationships/image" Target="../media/image51.svg"/><Relationship Id="rId5" Type="http://schemas.openxmlformats.org/officeDocument/2006/relationships/image" Target="../media/image50.png"/><Relationship Id="rId4" Type="http://schemas.openxmlformats.org/officeDocument/2006/relationships/image" Target="../media/image4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E9DCE77A-7ADB-40DD-B943-68F3FD13CBD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58D3A63-0884-4D60-92D0-013332B770D9}" type="parTrans" cxnId="{672D59B8-79C3-48E9-8748-A21DD49F813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E864407-5B13-414E-B1CC-A791137DB5F1}" type="sibTrans" cxnId="{672D59B8-79C3-48E9-8748-A21DD49F8134}">
      <dgm:prSet/>
      <dgm:spPr/>
      <dgm:t>
        <a:bodyPr/>
        <a:lstStyle/>
        <a:p>
          <a:endParaRPr lang="fr-BE"/>
        </a:p>
      </dgm:t>
    </dgm:pt>
    <dgm:pt modelId="{C48929B7-870B-42F4-B213-61FF6600246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51CB9CF2-C363-4E00-AF58-31152A4BEFF6}" type="parTrans" cxnId="{1765E5FD-E680-4456-AEDE-4B44369D1769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C753797-350D-458F-BA34-1FC95ED75931}" type="sibTrans" cxnId="{1765E5FD-E680-4456-AEDE-4B44369D176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B44D9BCD-FE1B-4426-8846-0A244B1731DF}" type="pres">
      <dgm:prSet presAssocID="{358D3A63-0884-4D60-92D0-013332B770D9}" presName="Name13" presStyleLbl="parChTrans1D2" presStyleIdx="0" presStyleCnt="2"/>
      <dgm:spPr/>
    </dgm:pt>
    <dgm:pt modelId="{334D48AA-EEB7-4766-BBED-8DA9CFB532F0}" type="pres">
      <dgm:prSet presAssocID="{E9DCE77A-7ADB-40DD-B943-68F3FD13CBDB}" presName="childText" presStyleLbl="bgAcc1" presStyleIdx="0" presStyleCnt="2">
        <dgm:presLayoutVars>
          <dgm:bulletEnabled val="1"/>
        </dgm:presLayoutVars>
      </dgm:prSet>
      <dgm:spPr/>
    </dgm:pt>
    <dgm:pt modelId="{A48DFB03-E8FB-4493-99B8-338FE418005C}" type="pres">
      <dgm:prSet presAssocID="{51CB9CF2-C363-4E00-AF58-31152A4BEFF6}" presName="Name13" presStyleLbl="parChTrans1D2" presStyleIdx="1" presStyleCnt="2"/>
      <dgm:spPr/>
    </dgm:pt>
    <dgm:pt modelId="{E86B1F08-3671-44AD-B161-C1418FD1A6FE}" type="pres">
      <dgm:prSet presAssocID="{C48929B7-870B-42F4-B213-61FF66002462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D26E387F-90AE-482F-AFB7-B8E0942E5701}" type="presOf" srcId="{358D3A63-0884-4D60-92D0-013332B770D9}" destId="{B44D9BCD-FE1B-4426-8846-0A244B1731D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E8CACDAF-4826-43D0-B144-F0F51C7FD490}" type="presOf" srcId="{E9DCE77A-7ADB-40DD-B943-68F3FD13CBDB}" destId="{334D48AA-EEB7-4766-BBED-8DA9CFB532F0}" srcOrd="0" destOrd="0" presId="urn:microsoft.com/office/officeart/2005/8/layout/hierarchy3"/>
    <dgm:cxn modelId="{1B9606B7-47BC-4C24-9AC0-75EF64D28703}" type="presOf" srcId="{51CB9CF2-C363-4E00-AF58-31152A4BEFF6}" destId="{A48DFB03-E8FB-4493-99B8-338FE418005C}" srcOrd="0" destOrd="0" presId="urn:microsoft.com/office/officeart/2005/8/layout/hierarchy3"/>
    <dgm:cxn modelId="{672D59B8-79C3-48E9-8748-A21DD49F8134}" srcId="{A43A57F3-AF3F-455F-BBE4-707E4AA03B66}" destId="{E9DCE77A-7ADB-40DD-B943-68F3FD13CBDB}" srcOrd="0" destOrd="0" parTransId="{358D3A63-0884-4D60-92D0-013332B770D9}" sibTransId="{4E864407-5B13-414E-B1CC-A791137DB5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765E5FD-E680-4456-AEDE-4B44369D1769}" srcId="{A43A57F3-AF3F-455F-BBE4-707E4AA03B66}" destId="{C48929B7-870B-42F4-B213-61FF66002462}" srcOrd="1" destOrd="0" parTransId="{51CB9CF2-C363-4E00-AF58-31152A4BEFF6}" sibTransId="{8C753797-350D-458F-BA34-1FC95ED75931}"/>
    <dgm:cxn modelId="{27D5EFFE-917F-47D5-A12B-0A28502C4B5E}" type="presOf" srcId="{C48929B7-870B-42F4-B213-61FF66002462}" destId="{E86B1F08-3671-44AD-B161-C1418FD1A6F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F4F4E855-5244-4F63-842B-A04361E8EA49}" type="presParOf" srcId="{90316499-4407-4FF2-8AA4-9D745D6B3076}" destId="{B44D9BCD-FE1B-4426-8846-0A244B1731DF}" srcOrd="0" destOrd="0" presId="urn:microsoft.com/office/officeart/2005/8/layout/hierarchy3"/>
    <dgm:cxn modelId="{C2D54867-92FC-4AB5-B7EA-0272AF0B1B33}" type="presParOf" srcId="{90316499-4407-4FF2-8AA4-9D745D6B3076}" destId="{334D48AA-EEB7-4766-BBED-8DA9CFB532F0}" srcOrd="1" destOrd="0" presId="urn:microsoft.com/office/officeart/2005/8/layout/hierarchy3"/>
    <dgm:cxn modelId="{25BA08E9-44FB-49D2-AC9A-C17C61D4CC0E}" type="presParOf" srcId="{90316499-4407-4FF2-8AA4-9D745D6B3076}" destId="{A48DFB03-E8FB-4493-99B8-338FE418005C}" srcOrd="2" destOrd="0" presId="urn:microsoft.com/office/officeart/2005/8/layout/hierarchy3"/>
    <dgm:cxn modelId="{C81C26E7-8D77-40DA-AE2B-7F567C5DA5F0}" type="presParOf" srcId="{90316499-4407-4FF2-8AA4-9D745D6B3076}" destId="{E86B1F08-3671-44AD-B161-C1418FD1A6FE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7297" custLinFactNeighborY="311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8649" custLinFactNeighborY="-397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B44D9BCD-FE1B-4426-8846-0A244B1731DF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D48AA-EEB7-4766-BBED-8DA9CFB532F0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A48DFB03-E8FB-4493-99B8-338FE418005C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6B1F08-3671-44AD-B161-C1418FD1A6FE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091935" y="494394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091935" y="494394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49462" y="987304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49462" y="987304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26</TotalTime>
  <Pages>2</Pages>
  <Words>43</Words>
  <Characters>242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22</cp:revision>
  <cp:lastPrinted>2021-12-24T10:51:00Z</cp:lastPrinted>
  <dcterms:created xsi:type="dcterms:W3CDTF">2022-01-21T13:13:00Z</dcterms:created>
  <dcterms:modified xsi:type="dcterms:W3CDTF">2023-11-29T09:36:00Z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