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7302309"/>
    <w:bookmarkEnd w:id="0"/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C50F8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1A195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57910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0A059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71B6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611568D" w:rsidR="00902688" w:rsidRDefault="00BE2611" w:rsidP="00F576BD">
      <w:pPr>
        <w:rPr>
          <w:noProof/>
          <w:lang w:bidi="fr-FR"/>
        </w:rPr>
      </w:pPr>
      <w:bookmarkStart w:id="1" w:name="_Hlk91166357"/>
      <w:bookmarkEnd w:id="1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3BA4FE5B">
                <wp:simplePos x="0" y="0"/>
                <wp:positionH relativeFrom="leftMargin">
                  <wp:posOffset>1373962</wp:posOffset>
                </wp:positionH>
                <wp:positionV relativeFrom="paragraph">
                  <wp:posOffset>6684328</wp:posOffset>
                </wp:positionV>
                <wp:extent cx="2058036" cy="833577"/>
                <wp:effectExtent l="2858" t="0" r="2222" b="2223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58036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8A4F340" w:rsidR="00A72224" w:rsidRPr="005B393F" w:rsidRDefault="00AE24EF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AE24EF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Aide-Ménager Social / Aide-Ménagère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8.2pt;margin-top:526.35pt;width:162.05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" fillcolor="#63a7da" stroked="f" strokeweight="1pt">
                <v:textbox>
                  <w:txbxContent>
                    <w:p w14:paraId="06F157E7" w14:textId="78A4F340" w:rsidR="00A72224" w:rsidRPr="005B393F" w:rsidRDefault="00AE24EF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 w:rsidRPr="00AE24EF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Aide-Ménager Social / Aide-Ménagère Sociale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03E2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4B49E78B">
                <wp:simplePos x="0" y="0"/>
                <wp:positionH relativeFrom="margin">
                  <wp:posOffset>3195734</wp:posOffset>
                </wp:positionH>
                <wp:positionV relativeFrom="paragraph">
                  <wp:posOffset>5866904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28" style="position:absolute;margin-left:251.65pt;margin-top:461.9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Om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">
                <v:oval id="Ellipse 140" o:spid="_x0000_s102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0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003E2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0DB31037">
                <wp:simplePos x="0" y="0"/>
                <wp:positionH relativeFrom="column">
                  <wp:posOffset>4799606</wp:posOffset>
                </wp:positionH>
                <wp:positionV relativeFrom="paragraph">
                  <wp:posOffset>5658402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1" style="position:absolute;margin-left:377.9pt;margin-top:445.5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">
                <v:oval id="Ellipse 143" o:spid="_x0000_s1032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3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EDA" w:rsidRPr="00E67A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9C302D3" wp14:editId="5FA03185">
                <wp:simplePos x="0" y="0"/>
                <wp:positionH relativeFrom="column">
                  <wp:posOffset>9624087</wp:posOffset>
                </wp:positionH>
                <wp:positionV relativeFrom="paragraph">
                  <wp:posOffset>5930845</wp:posOffset>
                </wp:positionV>
                <wp:extent cx="60960" cy="77470"/>
                <wp:effectExtent l="0" t="0" r="15240" b="17780"/>
                <wp:wrapNone/>
                <wp:docPr id="64" name="Ellipse 64" descr="Aid Hainaut centre">
                  <a:hlinkClick xmlns:a="http://schemas.openxmlformats.org/drawingml/2006/main" r:id="rId14" tooltip="Créaform : Aide-ménager social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2AE15C" id="Ellipse 64" o:spid="_x0000_s1026" alt="Aid Hainaut centre" href="http://www.bassinefe-hainautcentre.be/passeport/preformation-aide-menagerere-social-e" title="Créaform : Aide-ménager social" style="position:absolute;margin-left:757.8pt;margin-top:467pt;width:4.8pt;height:6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B0448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052187" wp14:editId="5A4AE312">
                <wp:simplePos x="0" y="0"/>
                <wp:positionH relativeFrom="column">
                  <wp:posOffset>9855363</wp:posOffset>
                </wp:positionH>
                <wp:positionV relativeFrom="paragraph">
                  <wp:posOffset>7974965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B47ED" id="Rectangle 1513" o:spid="_x0000_s1026" style="position:absolute;margin-left:776pt;margin-top:627.95pt;width:13.05pt;height:1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" fillcolor="#dd026f" strokecolor="#dd026f" strokeweight="1pt"/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449095B4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2E135" w14:textId="255CEC1B" w:rsidR="0009615E" w:rsidRDefault="0009615E" w:rsidP="00096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K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57657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Services à la personne et à la collectivité</w:t>
                            </w:r>
                          </w:p>
                          <w:p w14:paraId="44A3F54E" w14:textId="3BB41A88" w:rsidR="00FC47E2" w:rsidRPr="00FC47E2" w:rsidRDefault="00FC47E2" w:rsidP="00FC4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FC47E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K1304 </w:t>
                            </w:r>
                            <w:r w:rsidR="00AE24EF" w:rsidRPr="00AE24E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Aide-Ménager Social / Aide-Ménagère Sociale</w:t>
                            </w:r>
                          </w:p>
                          <w:p w14:paraId="7CAC3E5B" w14:textId="5F546B44" w:rsidR="00A72224" w:rsidRDefault="00A72224" w:rsidP="00096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4" type="#_x0000_t202" style="position:absolute;margin-left:216.95pt;margin-top:54.3pt;width:694.3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" filled="f" stroked="f" strokeweight=".5pt">
                <v:textbox>
                  <w:txbxContent>
                    <w:p w14:paraId="76A2E135" w14:textId="255CEC1B" w:rsidR="0009615E" w:rsidRDefault="0009615E" w:rsidP="00096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K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57657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Services à la personne et à la collectivité</w:t>
                      </w:r>
                    </w:p>
                    <w:p w14:paraId="44A3F54E" w14:textId="3BB41A88" w:rsidR="00FC47E2" w:rsidRPr="00FC47E2" w:rsidRDefault="00FC47E2" w:rsidP="00FC47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FC47E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K1304 </w:t>
                      </w:r>
                      <w:r w:rsidR="00AE24EF" w:rsidRPr="00AE24EF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Aide-Ménager Social / Aide-Ménagère Sociale</w:t>
                      </w:r>
                    </w:p>
                    <w:p w14:paraId="7CAC3E5B" w14:textId="5F546B44" w:rsidR="00A72224" w:rsidRDefault="00A72224" w:rsidP="00096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79CBFE7E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5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5790" w:rsidRPr="001831F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1DB6A8" wp14:editId="78B48CD9">
                <wp:simplePos x="0" y="0"/>
                <wp:positionH relativeFrom="column">
                  <wp:posOffset>9836590</wp:posOffset>
                </wp:positionH>
                <wp:positionV relativeFrom="paragraph">
                  <wp:posOffset>7934167</wp:posOffset>
                </wp:positionV>
                <wp:extent cx="3811270" cy="775869"/>
                <wp:effectExtent l="0" t="0" r="0" b="571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775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D5DB" w14:textId="5777B4AC" w:rsidR="008F25B7" w:rsidRPr="00305790" w:rsidRDefault="008003E2" w:rsidP="00305790">
                            <w:pPr>
                              <w:spacing w:after="160" w:line="259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1</w:t>
                            </w:r>
                            <w:r w:rsidR="008F25B7"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CISP</w:t>
                            </w:r>
                          </w:p>
                          <w:p w14:paraId="5002E12A" w14:textId="265AFC3C" w:rsidR="008F25B7" w:rsidRPr="00305790" w:rsidRDefault="008F25B7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36" type="#_x0000_t202" style="position:absolute;margin-left:774.55pt;margin-top:624.75pt;width:300.1pt;height:61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" filled="f" stroked="f" strokeweight=".5pt">
                <v:textbox>
                  <w:txbxContent>
                    <w:p w14:paraId="05F2D5DB" w14:textId="5777B4AC" w:rsidR="008F25B7" w:rsidRPr="00305790" w:rsidRDefault="008003E2" w:rsidP="00305790">
                      <w:pPr>
                        <w:spacing w:after="160" w:line="259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1</w:t>
                      </w:r>
                      <w:r w:rsidR="008F25B7"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CISP</w:t>
                      </w:r>
                    </w:p>
                    <w:p w14:paraId="5002E12A" w14:textId="265AFC3C" w:rsidR="008F25B7" w:rsidRPr="00305790" w:rsidRDefault="008F25B7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20E5C0B5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39A2F673" w:rsidR="00A72224" w:rsidRPr="0003598A" w:rsidRDefault="001822AE" w:rsidP="001822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préconise le renforcement de l’offre de formation </w:t>
                            </w:r>
                            <w:r w:rsidR="00AB6F4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pour adultes </w:t>
                            </w: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sur le Bassin pour ce nouveau métier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7" type="#_x0000_t202" style="position:absolute;margin-left:176.45pt;margin-top:212pt;width:387.15pt;height:8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" filled="f" stroked="f" strokeweight=".5pt">
                <v:textbox>
                  <w:txbxContent>
                    <w:p w14:paraId="621463FE" w14:textId="39A2F673" w:rsidR="00A72224" w:rsidRPr="0003598A" w:rsidRDefault="001822AE" w:rsidP="001822A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préconise le renforcement de l’offre de formation </w:t>
                      </w:r>
                      <w:r w:rsidR="00AB6F4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pour adultes </w:t>
                      </w: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sur le Bassin pour ce nouveau métier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E8F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291EB39A">
                <wp:simplePos x="0" y="0"/>
                <wp:positionH relativeFrom="column">
                  <wp:posOffset>1281065</wp:posOffset>
                </wp:positionH>
                <wp:positionV relativeFrom="paragraph">
                  <wp:posOffset>3688092</wp:posOffset>
                </wp:positionV>
                <wp:extent cx="5866130" cy="181069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810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59E4C" w14:textId="3BD563E2" w:rsidR="00A92C2F" w:rsidRDefault="00D11375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D1137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92C2F"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Les difficultés de recrutement pour la fonction sont criantes</w:t>
                            </w:r>
                            <w:r w:rsidR="004161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,</w:t>
                            </w:r>
                            <w:r w:rsidR="00A92C2F"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 sachant qu'aucun statut spécifique à la fonction n'existe. </w:t>
                            </w:r>
                          </w:p>
                          <w:p w14:paraId="24658C0E" w14:textId="77777777" w:rsidR="00974DBA" w:rsidRDefault="00A92C2F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Renforcer l’offre de formation pour ce nouveau métier, pour lequel il s’agit de doter les candidats de compétences complémentaires dans le domaine de l’accompagnement de la personne, reste </w:t>
                            </w:r>
                            <w:r w:rsidRPr="00BE2611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d'a</w:t>
                            </w:r>
                            <w:r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ctualité en 2021. </w:t>
                            </w:r>
                          </w:p>
                          <w:p w14:paraId="5876F65C" w14:textId="22FB2150" w:rsidR="00D11375" w:rsidRDefault="00974DBA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92C2F"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Un référentiel de formation est à l'étude dans le cadre des travaux du SFMQ (effectif en septembre 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8" style="position:absolute;margin-left:100.85pt;margin-top:290.4pt;width:461.9pt;height:14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" filled="f" stroked="f" strokeweight="1pt">
                <v:textbox>
                  <w:txbxContent>
                    <w:p w14:paraId="0BA59E4C" w14:textId="3BD563E2" w:rsidR="00A92C2F" w:rsidRDefault="00D11375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D1137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A92C2F"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Les difficultés de recrutement pour la fonction sont criantes</w:t>
                      </w:r>
                      <w:r w:rsidR="004161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,</w:t>
                      </w:r>
                      <w:r w:rsidR="00A92C2F"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 sachant qu'aucun statut spécifique à la fonction n'existe. </w:t>
                      </w:r>
                    </w:p>
                    <w:p w14:paraId="24658C0E" w14:textId="77777777" w:rsidR="00974DBA" w:rsidRDefault="00A92C2F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Renforcer l’offre de formation pour ce nouveau métier, pour lequel il s’agit de doter les candidats de compétences complémentaires dans le domaine de l’accompagnement de la personne, reste </w:t>
                      </w:r>
                      <w:r w:rsidRPr="00BE2611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d'a</w:t>
                      </w:r>
                      <w:r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ctualité en 2021. </w:t>
                      </w:r>
                    </w:p>
                    <w:p w14:paraId="5876F65C" w14:textId="22FB2150" w:rsidR="00D11375" w:rsidRDefault="00974DBA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="00A92C2F"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Un référentiel de formation est à l'étude dans le cadre des travaux du SFMQ (effectif en septembre 2022).</w:t>
                      </w:r>
                    </w:p>
                  </w:txbxContent>
                </v:textbox>
              </v:rect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19DCD83D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9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wb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486065F7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E05B8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7E9E380" wp14:editId="24548190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ADDEB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6" o:title="" recolor="t" rotate="t" type="frame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6AAE733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683E955">
                                  <wp:extent cx="3263265" cy="2071194"/>
                                  <wp:effectExtent l="57150" t="0" r="51435" b="0"/>
                                  <wp:docPr id="14" name="Diagramm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7" r:lo="rId18" r:qs="rId19" r:cs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IpaVS9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683E955">
                            <wp:extent cx="3263265" cy="2071194"/>
                            <wp:effectExtent l="57150" t="0" r="51435" b="0"/>
                            <wp:docPr id="14" name="Diagramme 1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7" r:lo="rId18" r:qs="rId19" r:cs="rId2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07C5ED32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6FCB6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4F294DDC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8793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5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7E9CE1AF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" name="Graphique 7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" name="Graphique 7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638B04F0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35EBFF03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41610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35EBFF03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41610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67494985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6" name="Graphique 76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6" name="Graphique 76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01966776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020BBBD0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1730D8E8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6CAAD3A9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BE261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6CAAD3A9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BE2611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47FE000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B32EC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4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EADE5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D0B09ED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78F">
              <w:rPr>
                <w:b/>
                <w:color w:val="63A7DA"/>
                <w:kern w:val="0"/>
                <w:szCs w:val="24"/>
              </w:rPr>
              <w:t>2.833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9304FC2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8C306F">
              <w:rPr>
                <w:color w:val="63A7DA"/>
                <w:kern w:val="0"/>
                <w:szCs w:val="24"/>
              </w:rPr>
              <w:t>’</w:t>
            </w:r>
            <w:proofErr w:type="spellStart"/>
            <w:r w:rsidR="00D9794B">
              <w:rPr>
                <w:color w:val="63A7DA"/>
                <w:kern w:val="0"/>
                <w:szCs w:val="24"/>
              </w:rPr>
              <w:t>aide-ménage</w:t>
            </w:r>
            <w:proofErr w:type="spellEnd"/>
            <w:r w:rsidR="00D9794B">
              <w:rPr>
                <w:color w:val="63A7DA"/>
                <w:kern w:val="0"/>
                <w:szCs w:val="24"/>
              </w:rPr>
              <w:t xml:space="preserve"> à domicile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63D922E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D9794B">
              <w:rPr>
                <w:b/>
                <w:color w:val="63A7DA"/>
                <w:kern w:val="0"/>
                <w:szCs w:val="24"/>
              </w:rPr>
              <w:t>plus</w:t>
            </w:r>
            <w:proofErr w:type="gramEnd"/>
            <w:r w:rsidR="00D9794B">
              <w:rPr>
                <w:b/>
                <w:color w:val="63A7DA"/>
                <w:kern w:val="0"/>
                <w:szCs w:val="24"/>
              </w:rPr>
              <w:t xml:space="preserve"> de 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4BF16C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55430828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26ABEA3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3A2D5C8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CE0225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63ECC785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93B6E">
              <w:rPr>
                <w:b/>
                <w:noProof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3A04FA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393B6E">
              <w:rPr>
                <w:noProof/>
                <w:color w:val="63A7DA"/>
                <w:kern w:val="0"/>
                <w:szCs w:val="24"/>
              </w:rPr>
              <w:t>50 ans et plus</w:t>
            </w:r>
          </w:p>
        </w:tc>
      </w:tr>
    </w:tbl>
    <w:p w14:paraId="7A5E464D" w14:textId="64391EF3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581135B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6" r:lo="rId47" r:qs="rId48" r:cs="rId4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59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Ui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fO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BrjQUi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581135B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6" r:lo="rId47" r:qs="rId48" r:cs="rId4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0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sE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5P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CaYbBG0EAAAXDwAADgAAAAAAAAAA&#10;AAAAAAAuAgAAZHJzL2Uyb0RvYy54bWxQSwECLQAUAAYACAAAACEAta/gmeMAAAANAQAADwAAAAAA&#10;AAAAAAAAAADHBgAAZHJzL2Rvd25yZXYueG1sUEsFBgAAAAAEAAQA8wAAANcHAAAAAA==&#10;">
                <v:group id="Groupe 179" o:spid="_x0000_s106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5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CkVlRsQgQA&#10;AKcOAAAOAAAAAAAAAAAAAAAAAC4CAABkcnMvZTJvRG9jLnhtbFBLAQItABQABgAIAAAAIQBW2onG&#10;4wAAAAwBAAAPAAAAAAAAAAAAAAAAAJwGAABkcnMvZG93bnJldi54bWxQSwUGAAAAAAQABADzAAAA&#10;rAcAAAAA&#10;">
                <v:group id="Groupe 87" o:spid="_x0000_s106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0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Ia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/N8ayoOGM9SrxJn5LJCEw/C+WdhIQv0Dan7JyxlTbiMjhZnW7K//uYP+WALUc5a&#10;yCzn7udOWMVZ/U2Dx5vheBx0GTfjydUIG3sZWV9G9K65Iyh5iEdlZDRDvq9PZmmpecWLWIRbERJa&#10;4u6c+5N553vx40VJtVjEJCjRCP+gV0aG0gHWAPFL9yqsOfIQtPBIJ0GK7B0dfW5PyGLnqawiVwHo&#10;HtUj/lBxpPD44sIzudzHrLf/wv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IJaYho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1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hD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e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NHlIQ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5087D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8FDB2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ADE2E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2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IcEVX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3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LJLCHs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4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P6keU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A24C0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5FE41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87D68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2467B6D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BE2611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5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YP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1EBYWsL5RF5sNBLxBm+qrHYNXP+hVnUBLaOOvfPuEgFeBmcLEoqsD//th/ycVQYpaRFjRXU&#10;/dgzKyhR3zQOcTrMsiDK6GST+xE69jayvY3ofbMEZGCIL8rwaIZ8r86mtNC84XNYhFsxxDTHuwvq&#10;z+bS98rH58TFYhGTUIaG+bXeGB6gA+NhFK/dG7PmNC+Pk36CsxpZ/m5sfW44qWGx9yDrONMrqyf+&#10;UcJRFafnFt7IrR+zrj+F+S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KPY9g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2467B6D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BE2611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9585E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6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12A0A55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1" w:history="1">
                              <w:proofErr w:type="gramStart"/>
                              <w:r w:rsidR="00792F8E" w:rsidRPr="00BE261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BE261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2FD80F0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BE2611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7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z6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0/e+wgmLZQHnFACz1TnOHrGpt4ZM6/MIvUwJmQ7v4ZH6kAi8FJoqQC++tv9hCPiKGX&#10;khapVlD3c8+soER904jlPBuPAzejMp58HqJibz3bW4/eN/eAbM7wsAyPYoj36ixKC80bXsUqVEUX&#10;0xxrF9SfxXvfHwBeFRerVQxCNhrmH/XG8JA6rDWs+LV7Y9accAh0eIIzKVn+Do4+tgdktfcg64jV&#10;daun/SOTI9qnqwuncqvHqOt/w/I3AA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ApPbPo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E2611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3" w:history="1">
                        <w:proofErr w:type="gramStart"/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2FD80F0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BE2611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F9373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8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KOioxb0DAAAECwAADgAAAAAAAAAAAAAAAAAu&#10;AgAAZHJzL2Uyb0RvYy54bWxQSwECLQAUAAYACAAAACEATKuws+IAAAAMAQAADwAAAAAAAAAAAAAA&#10;AAAXBgAAZHJzL2Rvd25yZXYueG1sUEsFBgAAAAAEAAQA8wAAACYHAAAAAA==&#10;">
                <v:rect id="Rectangle 193" o:spid="_x0000_s107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1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2nd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eLz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D3ad1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7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2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8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8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azPB8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5CC8E6AE">
                <wp:simplePos x="0" y="0"/>
                <wp:positionH relativeFrom="column">
                  <wp:posOffset>8223250</wp:posOffset>
                </wp:positionH>
                <wp:positionV relativeFrom="paragraph">
                  <wp:posOffset>6350</wp:posOffset>
                </wp:positionV>
                <wp:extent cx="315506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069" cy="1879600"/>
                          <a:chOff x="208284" y="199195"/>
                          <a:chExt cx="3155894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993107" cy="1880574"/>
                            <a:chOff x="331075" y="154190"/>
                            <a:chExt cx="891399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61531" y="72117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76374" y="133810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A64DB4D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63527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3" style="position:absolute;margin-left:647.5pt;margin-top:.5pt;width:248.45pt;height:148pt;z-index:251709440;mso-width-relative:margin;mso-height-relative:margin" coordorigin="2082,1991" coordsize="31558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">
                <v:shape id="Zone de texte 225" o:spid="_x0000_s1084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5" style="position:absolute;left:23710;top:1991;width:9931;height:18806" coordorigin="3310,1541" coordsize="8913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6" type="#_x0000_t202" style="position:absolute;left:3615;top:721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7" type="#_x0000_t202" style="position:absolute;left:6763;top:133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8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A64DB4D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89" type="#_x0000_t202" style="position:absolute;left:6635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7E653367" w:rsidR="003C16BD" w:rsidRPr="003C16BD" w:rsidRDefault="00BE2611" w:rsidP="003C16BD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50EB7B24">
                <wp:simplePos x="0" y="0"/>
                <wp:positionH relativeFrom="margin">
                  <wp:posOffset>14185900</wp:posOffset>
                </wp:positionH>
                <wp:positionV relativeFrom="paragraph">
                  <wp:posOffset>2953385</wp:posOffset>
                </wp:positionV>
                <wp:extent cx="4000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8145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0" style="position:absolute;margin-left:1117pt;margin-top:232.55pt;width:31.5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" stroked="f" strokeweight="1pt">
                <v:fill r:id="rId8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19871BD" wp14:editId="44E89917">
                <wp:simplePos x="0" y="0"/>
                <wp:positionH relativeFrom="column">
                  <wp:posOffset>10515600</wp:posOffset>
                </wp:positionH>
                <wp:positionV relativeFrom="paragraph">
                  <wp:posOffset>3562985</wp:posOffset>
                </wp:positionV>
                <wp:extent cx="6350" cy="247650"/>
                <wp:effectExtent l="0" t="0" r="31750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2A12F" id="Connecteur droit 55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8pt,280.55pt" to="828.5pt,3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" strokecolor="#63a7da">
                <v:stroke dashstyle="dash"/>
              </v:line>
            </w:pict>
          </mc:Fallback>
        </mc:AlternateContent>
      </w:r>
      <w:r w:rsidR="007872A5"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3419179" wp14:editId="3E0F9A6D">
                <wp:simplePos x="0" y="0"/>
                <wp:positionH relativeFrom="column">
                  <wp:posOffset>8243570</wp:posOffset>
                </wp:positionH>
                <wp:positionV relativeFrom="paragraph">
                  <wp:posOffset>3382010</wp:posOffset>
                </wp:positionV>
                <wp:extent cx="4429760" cy="127820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278200"/>
                          <a:chOff x="242552" y="-19736"/>
                          <a:chExt cx="3378200" cy="2021592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519466" y="658728"/>
                            <a:ext cx="911941" cy="81796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6B0C0" w14:textId="3218C425" w:rsidR="00371C97" w:rsidRPr="007872A5" w:rsidRDefault="007872A5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  <w:t xml:space="preserve">Non </w:t>
                              </w:r>
                              <w:r w:rsidR="00BE2611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  <w:t>communiqué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1411289" y="1443056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08527635" w:rsidR="00371C97" w:rsidRPr="00371C97" w:rsidRDefault="007872A5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CISP</w:t>
                              </w:r>
                              <w:r w:rsidR="00371C9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242552" y="-19736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789B8E" w14:textId="3FAD5C30" w:rsidR="00371C97" w:rsidRPr="002D374E" w:rsidRDefault="00371C97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la filière </w:t>
                              </w:r>
                              <w:r w:rsidR="007872A5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aide-ménager à domicile social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1" style="position:absolute;margin-left:649.1pt;margin-top:266.3pt;width:348.8pt;height:100.65pt;z-index:251851776;mso-width-relative:margin;mso-height-relative:margin" coordorigin="2425,-197" coordsize="33782,2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">
                <v:oval id="Ellipse 185" o:spid="_x0000_s1092" style="position:absolute;left:15194;top:6587;width:9120;height:8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2046B0C0" w14:textId="3218C425" w:rsidR="00371C97" w:rsidRPr="007872A5" w:rsidRDefault="007872A5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  <w:t xml:space="preserve">Non </w:t>
                        </w:r>
                        <w:proofErr w:type="spellStart"/>
                        <w:r w:rsidR="00BE2611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  <w:t>communiqué</w:t>
                        </w:r>
                        <w:proofErr w:type="spellEnd"/>
                      </w:p>
                    </w:txbxContent>
                  </v:textbox>
                </v:oval>
                <v:shape id="Zone de texte 187" o:spid="_x0000_s1093" type="#_x0000_t202" style="position:absolute;left:14112;top:1443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08527635" w:rsidR="00371C97" w:rsidRPr="00371C97" w:rsidRDefault="007872A5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CISP</w:t>
                        </w:r>
                        <w:r w:rsidR="00371C9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1544" o:spid="_x0000_s1094" type="#_x0000_t202" style="position:absolute;left:2425;top:-197;width:33782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34789B8E" w14:textId="3FAD5C30" w:rsidR="00371C97" w:rsidRPr="002D374E" w:rsidRDefault="00371C97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la filière </w:t>
                        </w:r>
                        <w:r w:rsidR="007872A5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aide-ménager à domicile social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B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542CD135">
                <wp:simplePos x="0" y="0"/>
                <wp:positionH relativeFrom="column">
                  <wp:posOffset>2898140</wp:posOffset>
                </wp:positionH>
                <wp:positionV relativeFrom="paragraph">
                  <wp:posOffset>3775075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4C9997B5" w:rsidR="004E533E" w:rsidRPr="00F13403" w:rsidRDefault="00BC197F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253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095" type="#_x0000_t202" style="position:absolute;margin-left:228.2pt;margin-top:297.25pt;width:55.7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" filled="f" stroked="f" strokeweight=".5pt">
                <v:textbox>
                  <w:txbxContent>
                    <w:p w14:paraId="7595A70E" w14:textId="4C9997B5" w:rsidR="004E533E" w:rsidRPr="00F13403" w:rsidRDefault="00BC197F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253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259B1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E2D94B" wp14:editId="15F4767A">
                <wp:simplePos x="0" y="0"/>
                <wp:positionH relativeFrom="column">
                  <wp:posOffset>2758633</wp:posOffset>
                </wp:positionH>
                <wp:positionV relativeFrom="paragraph">
                  <wp:posOffset>4052708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0225503" w:rsidR="000A65DE" w:rsidRPr="000A65DE" w:rsidRDefault="00690D71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ACT. ADM. ET DE SOUTIEN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096" style="position:absolute;margin-left:217.2pt;margin-top:319.1pt;width:62.45pt;height:66.25pt;z-index:251862016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57" o:spid="_x0000_s1097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87" o:title=""/>
                </v:shape>
                <v:shape id="Zone de texte 59" o:spid="_x0000_s1098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0225503" w:rsidR="000A65DE" w:rsidRPr="000A65DE" w:rsidRDefault="00690D71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ACT. ADM. ET DE SOUTIEN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B1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511DB902">
                <wp:simplePos x="0" y="0"/>
                <wp:positionH relativeFrom="column">
                  <wp:posOffset>4646295</wp:posOffset>
                </wp:positionH>
                <wp:positionV relativeFrom="paragraph">
                  <wp:posOffset>3808095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68188870" w:rsidR="00AA7AA4" w:rsidRPr="00F13403" w:rsidRDefault="00822BAA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80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099" type="#_x0000_t202" style="position:absolute;margin-left:365.85pt;margin-top:299.85pt;width:55.7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RS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4WM0o0&#10;q5GkH0gVKQTxovWCBADH1BiXoffOoL9vv0CLV/pzh4eh+1baOnyxL4I4Dvx8HTLGIhwP5+l8vECE&#10;IzQeLaazaYiSvF021vmvAmoSjJxa5DCOlp22zneuvUvIpWFTKRV5VJo0OZ2Np2m8cEUwuNKYI7TQ&#10;lRos3+7b2Plk3v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" filled="f" stroked="f" strokeweight=".5pt">
                <v:textbox>
                  <w:txbxContent>
                    <w:p w14:paraId="467C9EB7" w14:textId="68188870" w:rsidR="00AA7AA4" w:rsidRPr="00F13403" w:rsidRDefault="00822BAA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80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259B1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D5DED9" wp14:editId="1C46752C">
                <wp:simplePos x="0" y="0"/>
                <wp:positionH relativeFrom="leftMargin">
                  <wp:posOffset>5094688</wp:posOffset>
                </wp:positionH>
                <wp:positionV relativeFrom="paragraph">
                  <wp:posOffset>4116477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100" style="position:absolute;margin-left:401.15pt;margin-top:324.15pt;width:43.85pt;height:67.8pt;z-index:251864064;mso-position-horizontal-relative:left-margin-area;mso-width-relative:margin;mso-height-relative:margin" coordorigin="190" coordsize="5568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">
                <v:shape id="Graphique 62" o:spid="_x0000_s1101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90" o:title=""/>
                </v:shape>
                <v:shape id="Zone de texte 63" o:spid="_x0000_s1102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1C97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BBAAE4" wp14:editId="2C7D1ECA">
                <wp:simplePos x="0" y="0"/>
                <wp:positionH relativeFrom="column">
                  <wp:posOffset>7595235</wp:posOffset>
                </wp:positionH>
                <wp:positionV relativeFrom="paragraph">
                  <wp:posOffset>3096895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7777777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103" type="#_x0000_t202" style="position:absolute;margin-left:598.05pt;margin-top:243.85pt;width:281.15pt;height:26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lPOwIAAGQEAAAOAAAAZHJzL2Uyb0RvYy54bWysVEtv2zAMvg/YfxB0X+w4cboY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" filled="f" stroked="f" strokeweight=".5pt">
                <v:textbox>
                  <w:txbxContent>
                    <w:p w14:paraId="6A6A0D2E" w14:textId="77777777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2074C366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12913562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622E61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4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" fillcolor="#63a7da" strokecolor="#63a7da" strokeweight=".5pt">
                <v:textbox>
                  <w:txbxContent>
                    <w:p w14:paraId="1C4958BE" w14:textId="12913562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622E61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5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JBXTb0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D9B4649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1" r:lo="rId92" r:qs="rId93" r:cs="rId9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6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ki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o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AbWJki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D9B4649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1" r:lo="rId92" r:qs="rId93" r:cs="rId9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A40DD" w14:textId="77777777" w:rsidR="00485A0B" w:rsidRDefault="00485A0B" w:rsidP="0063464B">
      <w:r>
        <w:separator/>
      </w:r>
    </w:p>
  </w:endnote>
  <w:endnote w:type="continuationSeparator" w:id="0">
    <w:p w14:paraId="6F27ADCB" w14:textId="77777777" w:rsidR="00485A0B" w:rsidRDefault="00485A0B" w:rsidP="0063464B">
      <w:r>
        <w:continuationSeparator/>
      </w:r>
    </w:p>
  </w:endnote>
  <w:endnote w:type="continuationNotice" w:id="1">
    <w:p w14:paraId="0E548010" w14:textId="77777777" w:rsidR="00485A0B" w:rsidRDefault="00485A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E4B4D" w14:textId="77777777" w:rsidR="00485A0B" w:rsidRDefault="00485A0B" w:rsidP="0063464B">
      <w:r>
        <w:separator/>
      </w:r>
    </w:p>
  </w:footnote>
  <w:footnote w:type="continuationSeparator" w:id="0">
    <w:p w14:paraId="29C49C27" w14:textId="77777777" w:rsidR="00485A0B" w:rsidRDefault="00485A0B" w:rsidP="0063464B">
      <w:r>
        <w:continuationSeparator/>
      </w:r>
    </w:p>
  </w:footnote>
  <w:footnote w:type="continuationNotice" w:id="1">
    <w:p w14:paraId="087601F6" w14:textId="77777777" w:rsidR="00485A0B" w:rsidRDefault="00485A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381600">
    <w:abstractNumId w:val="3"/>
  </w:num>
  <w:num w:numId="2" w16cid:durableId="1380670155">
    <w:abstractNumId w:val="2"/>
  </w:num>
  <w:num w:numId="3" w16cid:durableId="1690135871">
    <w:abstractNumId w:val="4"/>
  </w:num>
  <w:num w:numId="4" w16cid:durableId="678121485">
    <w:abstractNumId w:val="1"/>
  </w:num>
  <w:num w:numId="5" w16cid:durableId="415634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77073"/>
    <w:rsid w:val="00082E88"/>
    <w:rsid w:val="000877DD"/>
    <w:rsid w:val="00091517"/>
    <w:rsid w:val="00092369"/>
    <w:rsid w:val="00094BDC"/>
    <w:rsid w:val="0009587E"/>
    <w:rsid w:val="0009615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7086"/>
    <w:rsid w:val="001822AE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3B6E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FDB"/>
    <w:rsid w:val="003F24ED"/>
    <w:rsid w:val="004009BB"/>
    <w:rsid w:val="00405BDD"/>
    <w:rsid w:val="00407040"/>
    <w:rsid w:val="00407244"/>
    <w:rsid w:val="00410A49"/>
    <w:rsid w:val="00416106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5BC"/>
    <w:rsid w:val="004746A5"/>
    <w:rsid w:val="004804D2"/>
    <w:rsid w:val="00481D59"/>
    <w:rsid w:val="00484A47"/>
    <w:rsid w:val="004854C3"/>
    <w:rsid w:val="00485A0B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C3EDA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7657F"/>
    <w:rsid w:val="005800B3"/>
    <w:rsid w:val="00584A1C"/>
    <w:rsid w:val="00584D8F"/>
    <w:rsid w:val="00590B70"/>
    <w:rsid w:val="005915B5"/>
    <w:rsid w:val="005923AD"/>
    <w:rsid w:val="00596A1B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061"/>
    <w:rsid w:val="006052F0"/>
    <w:rsid w:val="00606D3B"/>
    <w:rsid w:val="0060786F"/>
    <w:rsid w:val="00615051"/>
    <w:rsid w:val="00615C7C"/>
    <w:rsid w:val="006215E5"/>
    <w:rsid w:val="0062230C"/>
    <w:rsid w:val="00622E61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0D71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27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2A5"/>
    <w:rsid w:val="00787CC6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03E2"/>
    <w:rsid w:val="0080422D"/>
    <w:rsid w:val="00806FA2"/>
    <w:rsid w:val="00811778"/>
    <w:rsid w:val="00816199"/>
    <w:rsid w:val="0081648E"/>
    <w:rsid w:val="0081659E"/>
    <w:rsid w:val="00820E9B"/>
    <w:rsid w:val="0082179F"/>
    <w:rsid w:val="00822BAA"/>
    <w:rsid w:val="00826F73"/>
    <w:rsid w:val="008322EC"/>
    <w:rsid w:val="0083702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4DBA"/>
    <w:rsid w:val="009769D5"/>
    <w:rsid w:val="009805E9"/>
    <w:rsid w:val="00980A4D"/>
    <w:rsid w:val="0098278F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0075"/>
    <w:rsid w:val="00A922BB"/>
    <w:rsid w:val="00A92C2F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6F4D"/>
    <w:rsid w:val="00AB7B3A"/>
    <w:rsid w:val="00AC3AB1"/>
    <w:rsid w:val="00AD203C"/>
    <w:rsid w:val="00AD2B29"/>
    <w:rsid w:val="00AD3C32"/>
    <w:rsid w:val="00AD4395"/>
    <w:rsid w:val="00AE0598"/>
    <w:rsid w:val="00AE24EF"/>
    <w:rsid w:val="00AE56B2"/>
    <w:rsid w:val="00AE5E81"/>
    <w:rsid w:val="00AF62CB"/>
    <w:rsid w:val="00B01B28"/>
    <w:rsid w:val="00B02445"/>
    <w:rsid w:val="00B024DE"/>
    <w:rsid w:val="00B0259C"/>
    <w:rsid w:val="00B03DB6"/>
    <w:rsid w:val="00B04489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C044C"/>
    <w:rsid w:val="00BC197F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E2611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D5E"/>
    <w:rsid w:val="00D252CE"/>
    <w:rsid w:val="00D259B1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9794B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27ED2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67A4C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28B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5D7"/>
    <w:rsid w:val="00FB1848"/>
    <w:rsid w:val="00FB1F1B"/>
    <w:rsid w:val="00FB3149"/>
    <w:rsid w:val="00FB4C2B"/>
    <w:rsid w:val="00FB610E"/>
    <w:rsid w:val="00FC06D3"/>
    <w:rsid w:val="00FC1E13"/>
    <w:rsid w:val="00FC47E2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microsoft.com/office/2007/relationships/diagramDrawing" Target="diagrams/drawing1.xml"/><Relationship Id="rId42" Type="http://schemas.openxmlformats.org/officeDocument/2006/relationships/image" Target="media/image20.svg"/><Relationship Id="rId47" Type="http://schemas.openxmlformats.org/officeDocument/2006/relationships/diagramLayout" Target="diagrams/layout2.xml"/><Relationship Id="rId63" Type="http://schemas.openxmlformats.org/officeDocument/2006/relationships/image" Target="media/image30.png"/><Relationship Id="rId68" Type="http://schemas.openxmlformats.org/officeDocument/2006/relationships/image" Target="media/image34.png"/><Relationship Id="rId84" Type="http://schemas.openxmlformats.org/officeDocument/2006/relationships/image" Target="media/image45.png"/><Relationship Id="rId89" Type="http://schemas.openxmlformats.org/officeDocument/2006/relationships/image" Target="media/image47.svg"/><Relationship Id="rId16" Type="http://schemas.openxmlformats.org/officeDocument/2006/relationships/image" Target="media/image5.png"/><Relationship Id="rId11" Type="http://schemas.openxmlformats.org/officeDocument/2006/relationships/image" Target="media/image1.png"/><Relationship Id="rId32" Type="http://schemas.openxmlformats.org/officeDocument/2006/relationships/image" Target="media/image110.png"/><Relationship Id="rId37" Type="http://schemas.openxmlformats.org/officeDocument/2006/relationships/image" Target="media/image15.png"/><Relationship Id="rId53" Type="http://schemas.openxmlformats.org/officeDocument/2006/relationships/image" Target="media/image26.png"/><Relationship Id="rId58" Type="http://schemas.openxmlformats.org/officeDocument/2006/relationships/image" Target="media/image28.svg"/><Relationship Id="rId74" Type="http://schemas.openxmlformats.org/officeDocument/2006/relationships/image" Target="media/image37.emf"/><Relationship Id="rId79" Type="http://schemas.openxmlformats.org/officeDocument/2006/relationships/image" Target="media/image39.svg"/><Relationship Id="rId5" Type="http://schemas.openxmlformats.org/officeDocument/2006/relationships/numbering" Target="numbering.xml"/><Relationship Id="rId90" Type="http://schemas.openxmlformats.org/officeDocument/2006/relationships/image" Target="media/image51.png"/><Relationship Id="rId95" Type="http://schemas.microsoft.com/office/2007/relationships/diagramDrawing" Target="diagrams/drawing3.xml"/><Relationship Id="rId22" Type="http://schemas.openxmlformats.org/officeDocument/2006/relationships/image" Target="media/image6.png"/><Relationship Id="rId27" Type="http://schemas.openxmlformats.org/officeDocument/2006/relationships/image" Target="media/image10.svg"/><Relationship Id="rId43" Type="http://schemas.openxmlformats.org/officeDocument/2006/relationships/image" Target="media/image21.png"/><Relationship Id="rId48" Type="http://schemas.openxmlformats.org/officeDocument/2006/relationships/diagramQuickStyle" Target="diagrams/quickStyle2.xml"/><Relationship Id="rId64" Type="http://schemas.openxmlformats.org/officeDocument/2006/relationships/image" Target="media/image31.svg"/><Relationship Id="rId69" Type="http://schemas.openxmlformats.org/officeDocument/2006/relationships/image" Target="media/image33.png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72" Type="http://schemas.openxmlformats.org/officeDocument/2006/relationships/image" Target="media/image35.emf"/><Relationship Id="rId80" Type="http://schemas.openxmlformats.org/officeDocument/2006/relationships/image" Target="media/image41.png"/><Relationship Id="rId85" Type="http://schemas.openxmlformats.org/officeDocument/2006/relationships/image" Target="media/image44.png"/><Relationship Id="rId93" Type="http://schemas.openxmlformats.org/officeDocument/2006/relationships/diagramQuickStyle" Target="diagrams/quickStyle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Data" Target="diagrams/data1.xml"/><Relationship Id="rId25" Type="http://schemas.openxmlformats.org/officeDocument/2006/relationships/image" Target="media/image8.png"/><Relationship Id="rId33" Type="http://schemas.openxmlformats.org/officeDocument/2006/relationships/image" Target="media/image120.svg"/><Relationship Id="rId38" Type="http://schemas.openxmlformats.org/officeDocument/2006/relationships/image" Target="media/image16.svg"/><Relationship Id="rId46" Type="http://schemas.openxmlformats.org/officeDocument/2006/relationships/diagramData" Target="diagrams/data2.xm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diagramColors" Target="diagrams/colors1.xml"/><Relationship Id="rId41" Type="http://schemas.openxmlformats.org/officeDocument/2006/relationships/image" Target="media/image19.png"/><Relationship Id="rId54" Type="http://schemas.openxmlformats.org/officeDocument/2006/relationships/image" Target="media/image27.svg"/><Relationship Id="rId62" Type="http://schemas.openxmlformats.org/officeDocument/2006/relationships/image" Target="media/image30.svg"/><Relationship Id="rId70" Type="http://schemas.openxmlformats.org/officeDocument/2006/relationships/image" Target="media/image34.svg"/><Relationship Id="rId75" Type="http://schemas.openxmlformats.org/officeDocument/2006/relationships/image" Target="media/image36.png"/><Relationship Id="rId83" Type="http://schemas.openxmlformats.org/officeDocument/2006/relationships/image" Target="media/image43.svg"/><Relationship Id="rId88" Type="http://schemas.openxmlformats.org/officeDocument/2006/relationships/image" Target="media/image46.png"/><Relationship Id="rId91" Type="http://schemas.openxmlformats.org/officeDocument/2006/relationships/diagramData" Target="diagrams/data3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7.svg"/><Relationship Id="rId28" Type="http://schemas.openxmlformats.org/officeDocument/2006/relationships/image" Target="media/image90.png"/><Relationship Id="rId36" Type="http://schemas.openxmlformats.org/officeDocument/2006/relationships/image" Target="media/image14.svg"/><Relationship Id="rId49" Type="http://schemas.openxmlformats.org/officeDocument/2006/relationships/diagramColors" Target="diagrams/colors2.xml"/><Relationship Id="rId57" Type="http://schemas.openxmlformats.org/officeDocument/2006/relationships/image" Target="media/image27.png"/><Relationship Id="rId10" Type="http://schemas.openxmlformats.org/officeDocument/2006/relationships/endnotes" Target="endnotes.xml"/><Relationship Id="rId31" Type="http://schemas.openxmlformats.org/officeDocument/2006/relationships/image" Target="media/image12.svg"/><Relationship Id="rId44" Type="http://schemas.openxmlformats.org/officeDocument/2006/relationships/image" Target="media/image22.svg"/><Relationship Id="rId52" Type="http://schemas.openxmlformats.org/officeDocument/2006/relationships/image" Target="media/image25.svg"/><Relationship Id="rId60" Type="http://schemas.openxmlformats.org/officeDocument/2006/relationships/image" Target="media/image29.svg"/><Relationship Id="rId65" Type="http://schemas.openxmlformats.org/officeDocument/2006/relationships/image" Target="media/image31.png"/><Relationship Id="rId73" Type="http://schemas.openxmlformats.org/officeDocument/2006/relationships/hyperlink" Target="http://www.bassinefe-hainautcentre.be/le-rapport-analytique-et-prospectif" TargetMode="External"/><Relationship Id="rId78" Type="http://schemas.openxmlformats.org/officeDocument/2006/relationships/image" Target="media/image38.png"/><Relationship Id="rId81" Type="http://schemas.openxmlformats.org/officeDocument/2006/relationships/image" Target="media/image42.svg"/><Relationship Id="rId86" Type="http://schemas.openxmlformats.org/officeDocument/2006/relationships/image" Target="media/image45.svg"/><Relationship Id="rId94" Type="http://schemas.openxmlformats.org/officeDocument/2006/relationships/diagramColors" Target="diagrams/colors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39" Type="http://schemas.openxmlformats.org/officeDocument/2006/relationships/image" Target="media/image17.png"/><Relationship Id="rId34" Type="http://schemas.openxmlformats.org/officeDocument/2006/relationships/hyperlink" Target="https://www.fermedelsamme.be/filieres?lang=fr" TargetMode="External"/><Relationship Id="rId50" Type="http://schemas.microsoft.com/office/2007/relationships/diagramDrawing" Target="diagrams/drawing2.xml"/><Relationship Id="rId55" Type="http://schemas.openxmlformats.org/officeDocument/2006/relationships/image" Target="media/image25.png"/><Relationship Id="rId76" Type="http://schemas.openxmlformats.org/officeDocument/2006/relationships/image" Target="media/image37.svg"/><Relationship Id="rId97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://www.bassinefe-hainautcentre.be/le-rapport-analytique-et-prospectif" TargetMode="External"/><Relationship Id="rId92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29" Type="http://schemas.openxmlformats.org/officeDocument/2006/relationships/image" Target="media/image100.svg"/><Relationship Id="rId40" Type="http://schemas.openxmlformats.org/officeDocument/2006/relationships/image" Target="media/image18.svg"/><Relationship Id="rId45" Type="http://schemas.openxmlformats.org/officeDocument/2006/relationships/image" Target="media/image23.svg"/><Relationship Id="rId66" Type="http://schemas.openxmlformats.org/officeDocument/2006/relationships/image" Target="media/image32.svg"/><Relationship Id="rId87" Type="http://schemas.openxmlformats.org/officeDocument/2006/relationships/image" Target="media/image48.png"/><Relationship Id="rId61" Type="http://schemas.openxmlformats.org/officeDocument/2006/relationships/image" Target="media/image29.png"/><Relationship Id="rId82" Type="http://schemas.openxmlformats.org/officeDocument/2006/relationships/image" Target="media/image42.png"/><Relationship Id="rId19" Type="http://schemas.openxmlformats.org/officeDocument/2006/relationships/diagramQuickStyle" Target="diagrams/quickStyle1.xml"/><Relationship Id="rId14" Type="http://schemas.openxmlformats.org/officeDocument/2006/relationships/hyperlink" Target="http://www.bassinefe-hainautcentre.be/passeport/preformation-aide-menagerere-social-e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56" Type="http://schemas.openxmlformats.org/officeDocument/2006/relationships/image" Target="media/image26.svg"/><Relationship Id="rId77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0.svg"/><Relationship Id="rId1" Type="http://schemas.openxmlformats.org/officeDocument/2006/relationships/image" Target="../media/image49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0.svg"/><Relationship Id="rId1" Type="http://schemas.openxmlformats.org/officeDocument/2006/relationships/image" Target="../media/image49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C96DEEF-E108-4A05-BEC5-606CEB19955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F9BAAE35-ED13-45EB-8650-72E66B288767}" type="parTrans" cxnId="{2F2B0749-1F9A-41F6-824C-87C18E7C9DF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260F8ED-DF8C-437A-B55D-F25264977D85}" type="sibTrans" cxnId="{2F2B0749-1F9A-41F6-824C-87C18E7C9DFD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B4330938-B28A-4ED4-98E5-50429DB42B3C}" type="pres">
      <dgm:prSet presAssocID="{F9BAAE35-ED13-45EB-8650-72E66B288767}" presName="Name13" presStyleLbl="parChTrans1D2" presStyleIdx="0" presStyleCnt="1"/>
      <dgm:spPr/>
    </dgm:pt>
    <dgm:pt modelId="{6F684B0C-D10A-47B9-BFEC-4B34E26801FA}" type="pres">
      <dgm:prSet presAssocID="{3C96DEEF-E108-4A05-BEC5-606CEB19955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2F2B0749-1F9A-41F6-824C-87C18E7C9DFD}" srcId="{E1E31A27-682F-4524-8836-4107CDEC5323}" destId="{3C96DEEF-E108-4A05-BEC5-606CEB199559}" srcOrd="0" destOrd="0" parTransId="{F9BAAE35-ED13-45EB-8650-72E66B288767}" sibTransId="{F260F8ED-DF8C-437A-B55D-F25264977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8E8BA48B-F2DB-4C38-8B53-75D1B3698201}" type="presOf" srcId="{3C96DEEF-E108-4A05-BEC5-606CEB199559}" destId="{6F684B0C-D10A-47B9-BFEC-4B34E26801F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E412DAD-07CD-4669-9160-B0681C7BFA64}" type="presOf" srcId="{F9BAAE35-ED13-45EB-8650-72E66B288767}" destId="{B4330938-B28A-4ED4-98E5-50429DB42B3C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DF73FB19-D482-4414-AAE0-66572A89C1E0}" type="presParOf" srcId="{D9F353A7-6BA6-4618-9297-C380F5C53C3D}" destId="{B4330938-B28A-4ED4-98E5-50429DB42B3C}" srcOrd="0" destOrd="0" presId="urn:microsoft.com/office/officeart/2005/8/layout/hierarchy3"/>
    <dgm:cxn modelId="{7E05E714-9993-4B11-94BE-009BE7BDEDB5}" type="presParOf" srcId="{D9F353A7-6BA6-4618-9297-C380F5C53C3D}" destId="{6F684B0C-D10A-47B9-BFEC-4B34E26801FA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13559" custLinFactNeighborY="6667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B4330938-B28A-4ED4-98E5-50429DB42B3C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684B0C-D10A-47B9-BFEC-4B34E26801FA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91906" y="-7175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91906" y="-7175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4683</TotalTime>
  <Pages>2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28</cp:revision>
  <cp:lastPrinted>2021-12-24T10:51:00Z</cp:lastPrinted>
  <dcterms:created xsi:type="dcterms:W3CDTF">2022-03-10T14:28:00Z</dcterms:created>
  <dcterms:modified xsi:type="dcterms:W3CDTF">2023-11-29T08:49:00Z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