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7B16A70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52" behindDoc="0" locked="0" layoutInCell="1" allowOverlap="1" wp14:anchorId="5E1B55C5" wp14:editId="3F6360A2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43EB14B2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447DF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57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43EB14B2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447DFF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51" behindDoc="0" locked="0" layoutInCell="1" allowOverlap="1" wp14:anchorId="7E904A01" wp14:editId="627F0509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C4590" id="Groupe 50" o:spid="_x0000_s1026" style="position:absolute;margin-left:12pt;margin-top:-29.3pt;width:118.95pt;height:756pt;z-index:25165725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53" behindDoc="0" locked="0" layoutInCell="1" allowOverlap="1" wp14:anchorId="01EEE829" wp14:editId="3DF11079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77077" id="Rectangle 5" o:spid="_x0000_s1026" style="position:absolute;margin-left:175.2pt;margin-top:-20.3pt;width:78.5pt;height:94.45pt;z-index:251657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45" behindDoc="0" locked="0" layoutInCell="1" allowOverlap="1" wp14:anchorId="525C153A" wp14:editId="6411C28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C8987" id="Forme libre 33" o:spid="_x0000_s1026" style="position:absolute;margin-left:-32pt;margin-top:-21pt;width:147.55pt;height:756pt;z-index:251657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50" behindDoc="0" locked="0" layoutInCell="1" allowOverlap="1" wp14:anchorId="7BE4522A" wp14:editId="185FB2D2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225B3" id="Groupe 49" o:spid="_x0000_s1026" style="position:absolute;margin-left:1059.05pt;margin-top:-14.25pt;width:107.8pt;height:756pt;z-index:25165725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49" behindDoc="0" locked="0" layoutInCell="1" allowOverlap="1" wp14:anchorId="73BCD8C1" wp14:editId="2A5BE19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3C50D" id="Forme libre 25" o:spid="_x0000_s1026" style="position:absolute;margin-left:1064.75pt;margin-top:18pt;width:123.25pt;height:756pt;z-index:251657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5A5103DE" w:rsidR="00902688" w:rsidRDefault="00184461" w:rsidP="00F576BD">
      <w:pPr>
        <w:rPr>
          <w:noProof/>
          <w:lang w:bidi="fr-FR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526" behindDoc="0" locked="0" layoutInCell="1" allowOverlap="1" wp14:anchorId="5E64AFE9" wp14:editId="23E3CC0E">
                <wp:simplePos x="0" y="0"/>
                <wp:positionH relativeFrom="margin">
                  <wp:posOffset>9058676</wp:posOffset>
                </wp:positionH>
                <wp:positionV relativeFrom="paragraph">
                  <wp:posOffset>7490736</wp:posOffset>
                </wp:positionV>
                <wp:extent cx="5568461" cy="1466684"/>
                <wp:effectExtent l="0" t="0" r="0" b="635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461" cy="1466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79144" w14:textId="77777777" w:rsidR="00CF55C5" w:rsidRDefault="00ED6C1D" w:rsidP="00230654">
                            <w:pPr>
                              <w:tabs>
                                <w:tab w:val="left" w:pos="2020"/>
                              </w:tabs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</w:p>
                          <w:p w14:paraId="3B267DD1" w14:textId="63A972AF" w:rsidR="00CF55C5" w:rsidRDefault="006D7468" w:rsidP="00AD2819">
                            <w:pPr>
                              <w:tabs>
                                <w:tab w:val="left" w:pos="2020"/>
                              </w:tabs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2</w:t>
                            </w:r>
                            <w:r w:rsidR="009E5DDA" w:rsidRPr="009E5DD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="009E5DDA" w:rsidRPr="009E5DDA">
                              <w:rPr>
                                <w:rFonts w:asciiTheme="minorHAnsi" w:hAnsiTheme="minorHAnsi" w:cstheme="minorHAnsi"/>
                              </w:rPr>
                              <w:t>tablissements de l'enseignement secondaire de plein</w:t>
                            </w:r>
                            <w:r w:rsidR="009E5DD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9E5DDA" w:rsidRPr="009E5DDA">
                              <w:rPr>
                                <w:rFonts w:asciiTheme="minorHAnsi" w:hAnsiTheme="minorHAnsi" w:cstheme="minorHAnsi"/>
                              </w:rPr>
                              <w:t xml:space="preserve">exercice </w:t>
                            </w:r>
                          </w:p>
                          <w:p w14:paraId="56F0593C" w14:textId="6D152045" w:rsidR="00CF55C5" w:rsidRDefault="00B046C1" w:rsidP="00AD2819">
                            <w:pPr>
                              <w:tabs>
                                <w:tab w:val="left" w:pos="2020"/>
                              </w:tabs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</w:t>
                            </w:r>
                            <w:r w:rsidR="009E5DD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="009E5DDA">
                              <w:rPr>
                                <w:rFonts w:asciiTheme="minorHAnsi" w:hAnsiTheme="minorHAnsi" w:cstheme="minorHAnsi"/>
                              </w:rPr>
                              <w:t>tablisseme</w:t>
                            </w:r>
                            <w:r w:rsidR="00046D89">
                              <w:rPr>
                                <w:rFonts w:asciiTheme="minorHAnsi" w:hAnsiTheme="minorHAnsi" w:cstheme="minorHAnsi"/>
                              </w:rPr>
                              <w:t>nt</w:t>
                            </w:r>
                            <w:r w:rsidR="009E5DDA">
                              <w:rPr>
                                <w:rFonts w:asciiTheme="minorHAnsi" w:hAnsiTheme="minorHAnsi" w:cstheme="minorHAnsi"/>
                              </w:rPr>
                              <w:t xml:space="preserve">s de l’enseignement secondaire </w:t>
                            </w:r>
                            <w:r w:rsidR="00046D89">
                              <w:rPr>
                                <w:rFonts w:asciiTheme="minorHAnsi" w:hAnsiTheme="minorHAnsi" w:cstheme="minorHAnsi"/>
                              </w:rPr>
                              <w:t>en alternanc</w:t>
                            </w:r>
                            <w:r w:rsidR="00AD2819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</w:p>
                          <w:p w14:paraId="4666AACE" w14:textId="7A9F6D1F" w:rsidR="00AA0F74" w:rsidRDefault="0083138F" w:rsidP="00184461">
                            <w:pPr>
                              <w:tabs>
                                <w:tab w:val="left" w:pos="2020"/>
                              </w:tabs>
                              <w:spacing w:line="276" w:lineRule="auto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4</w:t>
                            </w:r>
                            <w:r w:rsidR="00AA0F7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="00AA0F74">
                              <w:rPr>
                                <w:rFonts w:asciiTheme="minorHAnsi" w:hAnsiTheme="minorHAnsi" w:cstheme="minorHAnsi"/>
                              </w:rPr>
                              <w:t>tablissements de l’enseignement de promotion sociale</w:t>
                            </w:r>
                          </w:p>
                          <w:p w14:paraId="2B8CD003" w14:textId="59CC0D15" w:rsidR="00A02C9D" w:rsidRDefault="00C4618E" w:rsidP="00184461">
                            <w:pPr>
                              <w:tabs>
                                <w:tab w:val="left" w:pos="2020"/>
                              </w:tabs>
                              <w:spacing w:line="276" w:lineRule="auto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>entre de compétenc</w:t>
                            </w:r>
                            <w:r w:rsidR="00AD2819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</w:p>
                          <w:p w14:paraId="2AE8DAE8" w14:textId="15E4EBC3" w:rsidR="00604F17" w:rsidRDefault="00CF55C5" w:rsidP="00184461">
                            <w:pPr>
                              <w:tabs>
                                <w:tab w:val="left" w:pos="2020"/>
                              </w:tabs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          </w:t>
                            </w:r>
                            <w:r w:rsidR="00475420">
                              <w:rPr>
                                <w:rFonts w:asciiTheme="minorHAnsi" w:hAnsiTheme="minorHAnsi" w:cstheme="minorHAnsi"/>
                              </w:rPr>
                              <w:t xml:space="preserve"> IFAPM</w:t>
                            </w:r>
                            <w:r w:rsidR="00AD2819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</w:p>
                          <w:p w14:paraId="6BC4FAA9" w14:textId="36A89308" w:rsidR="00604F17" w:rsidRPr="00C4618E" w:rsidRDefault="00604F17" w:rsidP="00230654">
                            <w:pPr>
                              <w:tabs>
                                <w:tab w:val="left" w:pos="2020"/>
                              </w:tabs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          </w:t>
                            </w:r>
                            <w:r w:rsidRPr="00604F17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Pr="00604F17">
                              <w:rPr>
                                <w:rFonts w:asciiTheme="minorHAnsi" w:hAnsiTheme="minorHAnsi" w:cstheme="minorHAnsi"/>
                              </w:rPr>
                              <w:t>tablissement de l’enseignement spécialisé</w:t>
                            </w:r>
                          </w:p>
                          <w:p w14:paraId="18A2102A" w14:textId="77777777" w:rsidR="007F77C0" w:rsidRPr="00C4618E" w:rsidRDefault="007F77C0" w:rsidP="0023065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7" type="#_x0000_t202" style="position:absolute;margin-left:713.3pt;margin-top:589.8pt;width:438.45pt;height:115.5pt;z-index:2516665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" filled="f" stroked="f" strokeweight=".5pt">
                <v:textbox>
                  <w:txbxContent>
                    <w:p w14:paraId="5FD79144" w14:textId="77777777" w:rsidR="00CF55C5" w:rsidRDefault="00ED6C1D" w:rsidP="00230654">
                      <w:pPr>
                        <w:tabs>
                          <w:tab w:val="left" w:pos="2020"/>
                        </w:tabs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</w:p>
                    <w:p w14:paraId="3B267DD1" w14:textId="63A972AF" w:rsidR="00CF55C5" w:rsidRDefault="006D7468" w:rsidP="00AD2819">
                      <w:pPr>
                        <w:tabs>
                          <w:tab w:val="left" w:pos="2020"/>
                        </w:tabs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2</w:t>
                      </w:r>
                      <w:r w:rsidR="009E5DDA" w:rsidRPr="009E5DD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="009E5DDA" w:rsidRPr="009E5DDA">
                        <w:rPr>
                          <w:rFonts w:asciiTheme="minorHAnsi" w:hAnsiTheme="minorHAnsi" w:cstheme="minorHAnsi"/>
                        </w:rPr>
                        <w:t>tablissements de l'enseignement secondaire de plein</w:t>
                      </w:r>
                      <w:r w:rsidR="009E5DD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9E5DDA" w:rsidRPr="009E5DDA">
                        <w:rPr>
                          <w:rFonts w:asciiTheme="minorHAnsi" w:hAnsiTheme="minorHAnsi" w:cstheme="minorHAnsi"/>
                        </w:rPr>
                        <w:t xml:space="preserve">exercice </w:t>
                      </w:r>
                    </w:p>
                    <w:p w14:paraId="56F0593C" w14:textId="6D152045" w:rsidR="00CF55C5" w:rsidRDefault="00B046C1" w:rsidP="00AD2819">
                      <w:pPr>
                        <w:tabs>
                          <w:tab w:val="left" w:pos="2020"/>
                        </w:tabs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</w:t>
                      </w:r>
                      <w:r w:rsidR="009E5DD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="009E5DDA">
                        <w:rPr>
                          <w:rFonts w:asciiTheme="minorHAnsi" w:hAnsiTheme="minorHAnsi" w:cstheme="minorHAnsi"/>
                        </w:rPr>
                        <w:t>tablisseme</w:t>
                      </w:r>
                      <w:r w:rsidR="00046D89">
                        <w:rPr>
                          <w:rFonts w:asciiTheme="minorHAnsi" w:hAnsiTheme="minorHAnsi" w:cstheme="minorHAnsi"/>
                        </w:rPr>
                        <w:t>nt</w:t>
                      </w:r>
                      <w:r w:rsidR="009E5DDA">
                        <w:rPr>
                          <w:rFonts w:asciiTheme="minorHAnsi" w:hAnsiTheme="minorHAnsi" w:cstheme="minorHAnsi"/>
                        </w:rPr>
                        <w:t xml:space="preserve">s de l’enseignement secondaire </w:t>
                      </w:r>
                      <w:r w:rsidR="00046D89">
                        <w:rPr>
                          <w:rFonts w:asciiTheme="minorHAnsi" w:hAnsiTheme="minorHAnsi" w:cstheme="minorHAnsi"/>
                        </w:rPr>
                        <w:t>en alternanc</w:t>
                      </w:r>
                      <w:r w:rsidR="00AD2819">
                        <w:rPr>
                          <w:rFonts w:asciiTheme="minorHAnsi" w:hAnsiTheme="minorHAnsi" w:cstheme="minorHAnsi"/>
                        </w:rPr>
                        <w:t>e</w:t>
                      </w:r>
                    </w:p>
                    <w:p w14:paraId="4666AACE" w14:textId="7A9F6D1F" w:rsidR="00AA0F74" w:rsidRDefault="0083138F" w:rsidP="00184461">
                      <w:pPr>
                        <w:tabs>
                          <w:tab w:val="left" w:pos="2020"/>
                        </w:tabs>
                        <w:spacing w:line="276" w:lineRule="auto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4</w:t>
                      </w:r>
                      <w:r w:rsidR="00AA0F7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="00AA0F74">
                        <w:rPr>
                          <w:rFonts w:asciiTheme="minorHAnsi" w:hAnsiTheme="minorHAnsi" w:cstheme="minorHAnsi"/>
                        </w:rPr>
                        <w:t>tablissements de l’enseignement de promotion sociale</w:t>
                      </w:r>
                    </w:p>
                    <w:p w14:paraId="2B8CD003" w14:textId="59CC0D15" w:rsidR="00A02C9D" w:rsidRDefault="00C4618E" w:rsidP="00184461">
                      <w:pPr>
                        <w:tabs>
                          <w:tab w:val="left" w:pos="2020"/>
                        </w:tabs>
                        <w:spacing w:line="276" w:lineRule="auto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 w:rsidRPr="00C4618E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Pr="00C4618E">
                        <w:rPr>
                          <w:rFonts w:asciiTheme="minorHAnsi" w:hAnsiTheme="minorHAnsi" w:cstheme="minorHAnsi"/>
                        </w:rPr>
                        <w:t>entre de compétenc</w:t>
                      </w:r>
                      <w:r w:rsidR="00AD2819">
                        <w:rPr>
                          <w:rFonts w:asciiTheme="minorHAnsi" w:hAnsiTheme="minorHAnsi" w:cstheme="minorHAnsi"/>
                        </w:rPr>
                        <w:t>e</w:t>
                      </w:r>
                    </w:p>
                    <w:p w14:paraId="2AE8DAE8" w14:textId="15E4EBC3" w:rsidR="00604F17" w:rsidRDefault="00CF55C5" w:rsidP="00184461">
                      <w:pPr>
                        <w:tabs>
                          <w:tab w:val="left" w:pos="2020"/>
                        </w:tabs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                        </w:t>
                      </w:r>
                      <w:r w:rsidR="00475420">
                        <w:rPr>
                          <w:rFonts w:asciiTheme="minorHAnsi" w:hAnsiTheme="minorHAnsi" w:cstheme="minorHAnsi"/>
                        </w:rPr>
                        <w:t xml:space="preserve"> IFAPM</w:t>
                      </w:r>
                      <w:r w:rsidR="00AD2819">
                        <w:rPr>
                          <w:rFonts w:asciiTheme="minorHAnsi" w:hAnsiTheme="minorHAnsi" w:cstheme="minorHAnsi"/>
                        </w:rPr>
                        <w:t>E</w:t>
                      </w:r>
                    </w:p>
                    <w:p w14:paraId="6BC4FAA9" w14:textId="36A89308" w:rsidR="00604F17" w:rsidRPr="00C4618E" w:rsidRDefault="00604F17" w:rsidP="00230654">
                      <w:pPr>
                        <w:tabs>
                          <w:tab w:val="left" w:pos="2020"/>
                        </w:tabs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                        </w:t>
                      </w:r>
                      <w:r w:rsidRPr="00604F17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Pr="00604F17">
                        <w:rPr>
                          <w:rFonts w:asciiTheme="minorHAnsi" w:hAnsiTheme="minorHAnsi" w:cstheme="minorHAnsi"/>
                        </w:rPr>
                        <w:t>tablissement de l’enseignement spécialisé</w:t>
                      </w:r>
                    </w:p>
                    <w:p w14:paraId="18A2102A" w14:textId="77777777" w:rsidR="007F77C0" w:rsidRPr="00C4618E" w:rsidRDefault="007F77C0" w:rsidP="0023065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D2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02" behindDoc="0" locked="0" layoutInCell="1" allowOverlap="1" wp14:anchorId="5C753A8E" wp14:editId="6B49DE6E">
                <wp:simplePos x="0" y="0"/>
                <wp:positionH relativeFrom="leftMargin">
                  <wp:posOffset>1281454</wp:posOffset>
                </wp:positionH>
                <wp:positionV relativeFrom="paragraph">
                  <wp:posOffset>6239193</wp:posOffset>
                </wp:positionV>
                <wp:extent cx="2323465" cy="962660"/>
                <wp:effectExtent l="0" t="539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6266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F2BBCF1" w:rsidR="00A72224" w:rsidRPr="009A2D8A" w:rsidRDefault="007F42B0" w:rsidP="00F0763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  <w:lang w:val="fr-BE"/>
                              </w:rPr>
                            </w:pPr>
                            <w:r w:rsidRPr="007F42B0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fr-BE"/>
                              </w:rPr>
                              <w:t> Carrossier / Carrossière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8" style="position:absolute;margin-left:100.9pt;margin-top:491.3pt;width:182.95pt;height:75.8pt;rotation:-90;z-index:25165620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" fillcolor="#63a7da" stroked="f" strokeweight="1pt">
                <v:textbox>
                  <w:txbxContent>
                    <w:p w14:paraId="06F157E7" w14:textId="7F2BBCF1" w:rsidR="00A72224" w:rsidRPr="009A2D8A" w:rsidRDefault="007F42B0" w:rsidP="00F0763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  <w:lang w:val="fr-BE"/>
                        </w:rPr>
                      </w:pPr>
                      <w:r w:rsidRPr="007F42B0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fr-BE"/>
                        </w:rPr>
                        <w:t> Carrossier / Carrossière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2819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759E37EC" wp14:editId="498E4FED">
                <wp:simplePos x="0" y="0"/>
                <wp:positionH relativeFrom="page">
                  <wp:posOffset>10398369</wp:posOffset>
                </wp:positionH>
                <wp:positionV relativeFrom="paragraph">
                  <wp:posOffset>7274658</wp:posOffset>
                </wp:positionV>
                <wp:extent cx="3842590" cy="410307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2590" cy="410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29" type="#_x0000_t202" style="position:absolute;margin-left:818.75pt;margin-top:572.8pt;width:302.55pt;height:32.3pt;z-index:251656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QjGgIAADM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D2819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52472E62" wp14:editId="5D6654C0">
                <wp:simplePos x="0" y="0"/>
                <wp:positionH relativeFrom="column">
                  <wp:posOffset>9801860</wp:posOffset>
                </wp:positionH>
                <wp:positionV relativeFrom="paragraph">
                  <wp:posOffset>8553792</wp:posOffset>
                </wp:positionV>
                <wp:extent cx="107950" cy="107950"/>
                <wp:effectExtent l="0" t="0" r="25400" b="25400"/>
                <wp:wrapNone/>
                <wp:docPr id="11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1F9A9" w14:textId="77777777" w:rsidR="00EE4855" w:rsidRPr="00876313" w:rsidRDefault="00EE4855" w:rsidP="00EE485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72E62" id="Rectangle 9" o:spid="_x0000_s1030" style="position:absolute;margin-left:771.8pt;margin-top:673.55pt;width:8.5pt;height:8.5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" fillcolor="#6f6f6e" strokecolor="#6f6f6e" strokeweight=".5pt">
                <v:textbox>
                  <w:txbxContent>
                    <w:p w14:paraId="4801F9A9" w14:textId="77777777" w:rsidR="00EE4855" w:rsidRPr="00876313" w:rsidRDefault="00EE4855" w:rsidP="00EE485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2819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63980230" wp14:editId="149A261C">
                <wp:simplePos x="0" y="0"/>
                <wp:positionH relativeFrom="column">
                  <wp:posOffset>9803765</wp:posOffset>
                </wp:positionH>
                <wp:positionV relativeFrom="paragraph">
                  <wp:posOffset>8389327</wp:posOffset>
                </wp:positionV>
                <wp:extent cx="107950" cy="107950"/>
                <wp:effectExtent l="0" t="0" r="25400" b="25400"/>
                <wp:wrapNone/>
                <wp:docPr id="11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360C1" w14:textId="77777777" w:rsidR="00AA0F74" w:rsidRPr="00876313" w:rsidRDefault="00AA0F74" w:rsidP="00AA0F74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80230" id="_x0000_s1031" style="position:absolute;margin-left:771.95pt;margin-top:660.6pt;width:8.5pt;height:8.5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" fillcolor="#63a7da" strokecolor="#63a7da" strokeweight=".5pt">
                <v:textbox>
                  <w:txbxContent>
                    <w:p w14:paraId="14A360C1" w14:textId="77777777" w:rsidR="00AA0F74" w:rsidRPr="00876313" w:rsidRDefault="00AA0F74" w:rsidP="00AA0F74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2819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77D63E36" wp14:editId="16597830">
                <wp:simplePos x="0" y="0"/>
                <wp:positionH relativeFrom="column">
                  <wp:posOffset>9801860</wp:posOffset>
                </wp:positionH>
                <wp:positionV relativeFrom="paragraph">
                  <wp:posOffset>8206447</wp:posOffset>
                </wp:positionV>
                <wp:extent cx="107950" cy="107950"/>
                <wp:effectExtent l="0" t="0" r="25400" b="25400"/>
                <wp:wrapNone/>
                <wp:docPr id="11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7D226" w14:textId="77777777" w:rsidR="00954BEC" w:rsidRPr="00876313" w:rsidRDefault="00954BEC" w:rsidP="00954BEC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63E36" id="_x0000_s1032" style="position:absolute;margin-left:771.8pt;margin-top:646.2pt;width:8.5pt;height:8.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" fillcolor="#c00000" strokecolor="#b4222f" strokeweight=".5pt">
                <v:textbox>
                  <w:txbxContent>
                    <w:p w14:paraId="3597D226" w14:textId="77777777" w:rsidR="00954BEC" w:rsidRPr="00876313" w:rsidRDefault="00954BEC" w:rsidP="00954BEC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2819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74" behindDoc="0" locked="0" layoutInCell="1" allowOverlap="1" wp14:anchorId="1C711EA1" wp14:editId="5FF96BFB">
                <wp:simplePos x="0" y="0"/>
                <wp:positionH relativeFrom="column">
                  <wp:posOffset>9802495</wp:posOffset>
                </wp:positionH>
                <wp:positionV relativeFrom="paragraph">
                  <wp:posOffset>8033727</wp:posOffset>
                </wp:positionV>
                <wp:extent cx="107950" cy="107950"/>
                <wp:effectExtent l="0" t="0" r="25400" b="25400"/>
                <wp:wrapNone/>
                <wp:docPr id="3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49B80" w14:textId="77777777" w:rsidR="00A111BA" w:rsidRPr="00876313" w:rsidRDefault="00A111BA" w:rsidP="00A111BA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1EA1" id="_x0000_s1033" style="position:absolute;margin-left:771.85pt;margin-top:632.6pt;width:8.5pt;height:8.5pt;z-index:251657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" fillcolor="#cdd84b" strokecolor="#cdd84b" strokeweight=".5pt">
                <v:textbox>
                  <w:txbxContent>
                    <w:p w14:paraId="50849B80" w14:textId="77777777" w:rsidR="00A111BA" w:rsidRPr="00876313" w:rsidRDefault="00A111BA" w:rsidP="00A111BA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2819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6205" behindDoc="0" locked="0" layoutInCell="1" allowOverlap="1" wp14:anchorId="2786DDED" wp14:editId="75A5CD74">
                <wp:simplePos x="0" y="0"/>
                <wp:positionH relativeFrom="column">
                  <wp:posOffset>9802495</wp:posOffset>
                </wp:positionH>
                <wp:positionV relativeFrom="paragraph">
                  <wp:posOffset>7855927</wp:posOffset>
                </wp:positionV>
                <wp:extent cx="107950" cy="107950"/>
                <wp:effectExtent l="0" t="0" r="25400" b="25400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DDED" id="_x0000_s1034" style="position:absolute;margin-left:771.85pt;margin-top:618.6pt;width:8.5pt;height:8.5pt;z-index:251656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" fillcolor="#95793e" strokecolor="#fae3b4" strokeweight=".5pt">
                <v:fill color2="#ffd070" rotate="t" angle="45" colors="0 #95793e;.5 #d7af5d;1 #ffd070" focus="100%" type="gradient"/>
                <v:textbox>
                  <w:txbxContent>
                    <w:p w14:paraId="39F282A7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2819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37C7C93C" wp14:editId="61CF868A">
                <wp:simplePos x="0" y="0"/>
                <wp:positionH relativeFrom="column">
                  <wp:posOffset>9795510</wp:posOffset>
                </wp:positionH>
                <wp:positionV relativeFrom="paragraph">
                  <wp:posOffset>7706995</wp:posOffset>
                </wp:positionV>
                <wp:extent cx="108000" cy="108000"/>
                <wp:effectExtent l="0" t="0" r="25400" b="25400"/>
                <wp:wrapNone/>
                <wp:docPr id="1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1DED7E" w14:textId="77777777" w:rsidR="00CF55C5" w:rsidRPr="00876313" w:rsidRDefault="00CF55C5" w:rsidP="00CF55C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7C93C" id="_x0000_s1035" style="position:absolute;margin-left:771.3pt;margin-top:606.85pt;width:8.5pt;height:8.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" fillcolor="#fae3b4" strokecolor="#fae3b4" strokeweight=".5pt">
                <v:textbox>
                  <w:txbxContent>
                    <w:p w14:paraId="411DED7E" w14:textId="77777777" w:rsidR="00CF55C5" w:rsidRPr="00876313" w:rsidRDefault="00CF55C5" w:rsidP="00CF55C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12EED" w:rsidRPr="00CF55C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430" behindDoc="0" locked="0" layoutInCell="1" allowOverlap="1" wp14:anchorId="248749EC" wp14:editId="13252060">
                <wp:simplePos x="0" y="0"/>
                <wp:positionH relativeFrom="column">
                  <wp:posOffset>9927772</wp:posOffset>
                </wp:positionH>
                <wp:positionV relativeFrom="paragraph">
                  <wp:posOffset>5906679</wp:posOffset>
                </wp:positionV>
                <wp:extent cx="82550" cy="88900"/>
                <wp:effectExtent l="0" t="0" r="0" b="6350"/>
                <wp:wrapNone/>
                <wp:docPr id="52" name="Ellipse 52">
                  <a:hlinkClick xmlns:a="http://schemas.openxmlformats.org/drawingml/2006/main" r:id="rId14" tooltip="Promsoc Mons Borinage : Tôlier en carrosserie et peintre en carro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96563" id="Ellipse 52" o:spid="_x0000_s1026" href="https://www.etudierenhainaut.be/promsoc-mons-borinage-secondaire.html" title="Promsoc Mons Borinage : Tôlier en carrosserie et peintre en carrosserie" style="position:absolute;margin-left:781.7pt;margin-top:465.1pt;width:6.5pt;height:7pt;z-index:251662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A04761" w:rsidRPr="00CF55C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382" behindDoc="0" locked="0" layoutInCell="1" allowOverlap="1" wp14:anchorId="3F6C4EFA" wp14:editId="4572727D">
                <wp:simplePos x="0" y="0"/>
                <wp:positionH relativeFrom="column">
                  <wp:posOffset>11715932</wp:posOffset>
                </wp:positionH>
                <wp:positionV relativeFrom="paragraph">
                  <wp:posOffset>5388010</wp:posOffset>
                </wp:positionV>
                <wp:extent cx="82550" cy="88900"/>
                <wp:effectExtent l="0" t="0" r="0" b="6350"/>
                <wp:wrapNone/>
                <wp:docPr id="47" name="Ellipse 47">
                  <a:hlinkClick xmlns:a="http://schemas.openxmlformats.org/drawingml/2006/main" r:id="rId15" tooltip="Institut Provincial des Arts et Métiers du Centre : Tôlier en carro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0F0918" id="Ellipse 47" o:spid="_x0000_s1026" href="https://www.etudierenhainaut.be/ipam-centre/pages/973-carrosserie.html" title="Institut Provincial des Arts et Métiers du Centre : Tôlier en carrosserie" style="position:absolute;margin-left:922.5pt;margin-top:424.25pt;width:6.5pt;height:7pt;z-index:251660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015B9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199" behindDoc="0" locked="0" layoutInCell="1" allowOverlap="1" wp14:anchorId="6CB6C4B8" wp14:editId="6FC6CB8F">
                <wp:simplePos x="0" y="0"/>
                <wp:positionH relativeFrom="column">
                  <wp:posOffset>1298031</wp:posOffset>
                </wp:positionH>
                <wp:positionV relativeFrom="paragraph">
                  <wp:posOffset>3329940</wp:posOffset>
                </wp:positionV>
                <wp:extent cx="5907315" cy="1609725"/>
                <wp:effectExtent l="0" t="0" r="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31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CC8CB" w14:textId="77777777" w:rsidR="00D6036D" w:rsidRPr="00015B9E" w:rsidRDefault="00D6036D" w:rsidP="00FB3633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</w:pPr>
                            <w:r w:rsidRP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B3633" w:rsidRP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 xml:space="preserve">Le métier est attractif et est identifié en pénurie dans la liste 2023 du FOREM. </w:t>
                            </w:r>
                          </w:p>
                          <w:p w14:paraId="03031E02" w14:textId="46B925D0" w:rsidR="004D161A" w:rsidRPr="00015B9E" w:rsidRDefault="00D6036D" w:rsidP="00FB3633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</w:pPr>
                            <w:r w:rsidRP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B3633" w:rsidRP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>Pour l’IBEFE, la priorité est de mieux alimenter en</w:t>
                            </w:r>
                            <w:r w:rsidR="00D07CF0" w:rsidRP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3633" w:rsidRP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>candidats les filières de formation existantes. Néanmoins, pour l’enseignement de plein exercice, l’IBEFE soutient le</w:t>
                            </w:r>
                            <w:r w:rsid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3633" w:rsidRP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 xml:space="preserve">renforcement de l’offre </w:t>
                            </w:r>
                            <w:proofErr w:type="gramStart"/>
                            <w:r w:rsidR="00FB3633" w:rsidRP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>suite à</w:t>
                            </w:r>
                            <w:proofErr w:type="gramEnd"/>
                            <w:r w:rsidR="00FB3633" w:rsidRPr="00015B9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8"/>
                                <w:szCs w:val="28"/>
                              </w:rPr>
                              <w:t xml:space="preserve"> la fermeture récente d’une section précédemment organisée sur le Bassin.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6" type="#_x0000_t202" style="position:absolute;margin-left:102.2pt;margin-top:262.2pt;width:465.15pt;height:126.75pt;z-index:251656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" fillcolor="white [3201]" stroked="f" strokeweight=".5pt">
                <v:textbox>
                  <w:txbxContent>
                    <w:p w14:paraId="451CC8CB" w14:textId="77777777" w:rsidR="00D6036D" w:rsidRPr="00015B9E" w:rsidRDefault="00D6036D" w:rsidP="00FB3633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</w:pPr>
                      <w:r w:rsidRP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 xml:space="preserve">- </w:t>
                      </w:r>
                      <w:r w:rsidR="00FB3633" w:rsidRP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 xml:space="preserve">Le métier est attractif et est identifié en pénurie dans la liste 2023 du FOREM. </w:t>
                      </w:r>
                    </w:p>
                    <w:p w14:paraId="03031E02" w14:textId="46B925D0" w:rsidR="004D161A" w:rsidRPr="00015B9E" w:rsidRDefault="00D6036D" w:rsidP="00FB3633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</w:pPr>
                      <w:r w:rsidRP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 xml:space="preserve">- </w:t>
                      </w:r>
                      <w:r w:rsidR="00FB3633" w:rsidRP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>Pour l’IBEFE, la priorité est de mieux alimenter en</w:t>
                      </w:r>
                      <w:r w:rsidR="00D07CF0" w:rsidRP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 xml:space="preserve"> </w:t>
                      </w:r>
                      <w:r w:rsidR="00FB3633" w:rsidRP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>candidats les filières de formation existantes. Néanmoins, pour l’enseignement de plein exercice, l’IBEFE soutient le</w:t>
                      </w:r>
                      <w:r w:rsid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 xml:space="preserve"> </w:t>
                      </w:r>
                      <w:r w:rsidR="00FB3633" w:rsidRP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 xml:space="preserve">renforcement de l’offre </w:t>
                      </w:r>
                      <w:proofErr w:type="gramStart"/>
                      <w:r w:rsidR="00FB3633" w:rsidRP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>suite à</w:t>
                      </w:r>
                      <w:proofErr w:type="gramEnd"/>
                      <w:r w:rsidR="00FB3633" w:rsidRPr="00015B9E">
                        <w:rPr>
                          <w:rFonts w:asciiTheme="minorHAnsi" w:hAnsiTheme="minorHAnsi" w:cstheme="minorHAnsi"/>
                          <w:color w:val="63A7DA" w:themeColor="accent6"/>
                          <w:sz w:val="28"/>
                          <w:szCs w:val="28"/>
                        </w:rPr>
                        <w:t xml:space="preserve"> la fermeture récente d’une section précédemment organisée sur le Bassin.</w:t>
                      </w:r>
                    </w:p>
                  </w:txbxContent>
                </v:textbox>
              </v:shape>
            </w:pict>
          </mc:Fallback>
        </mc:AlternateContent>
      </w:r>
      <w:r w:rsidR="006D7C6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38B36D2C" wp14:editId="43B216AD">
                <wp:simplePos x="0" y="0"/>
                <wp:positionH relativeFrom="margin">
                  <wp:posOffset>2778125</wp:posOffset>
                </wp:positionH>
                <wp:positionV relativeFrom="paragraph">
                  <wp:posOffset>890814</wp:posOffset>
                </wp:positionV>
                <wp:extent cx="10624457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4457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311FF67D" w14:textId="32B1ED44" w:rsidR="00B61D84" w:rsidRPr="00475420" w:rsidRDefault="00FD7158" w:rsidP="00475420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8A411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– </w:t>
                            </w:r>
                            <w:r w:rsidR="007F42B0" w:rsidRPr="007F42B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 Carrossier</w:t>
                            </w:r>
                            <w:proofErr w:type="gramEnd"/>
                            <w:r w:rsidR="007F42B0" w:rsidRPr="007F42B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/ Carrossière</w:t>
                            </w:r>
                          </w:p>
                          <w:p w14:paraId="666B52B5" w14:textId="5A9514BF" w:rsidR="00B61D84" w:rsidRPr="00B61D84" w:rsidRDefault="006D7C63" w:rsidP="006D7C63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6D7C63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Le métier de tôlier</w:t>
                            </w:r>
                            <w:r w:rsidR="007F42B0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/tôlière</w:t>
                            </w:r>
                            <w:r w:rsidRPr="006D7C63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en carrosserie est repris dans la liste des métiers/fonctions critiques ou en pénurie 2023, en Wallonie en tant que métier en pénurie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7" type="#_x0000_t202" style="position:absolute;margin-left:218.75pt;margin-top:70.15pt;width:836.55pt;height:86.25pt;z-index:25165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hUGwIAADY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311FF67D" w14:textId="32B1ED44" w:rsidR="00B61D84" w:rsidRPr="00475420" w:rsidRDefault="00FD7158" w:rsidP="00475420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8A411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– </w:t>
                      </w:r>
                      <w:r w:rsidR="007F42B0" w:rsidRPr="007F42B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 Carrossier</w:t>
                      </w:r>
                      <w:proofErr w:type="gramEnd"/>
                      <w:r w:rsidR="007F42B0" w:rsidRPr="007F42B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/ Carrossière</w:t>
                      </w:r>
                    </w:p>
                    <w:p w14:paraId="666B52B5" w14:textId="5A9514BF" w:rsidR="00B61D84" w:rsidRPr="00B61D84" w:rsidRDefault="006D7C63" w:rsidP="006D7C63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6D7C63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Le métier de tôlier</w:t>
                      </w:r>
                      <w:r w:rsidR="007F42B0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/tôlière</w:t>
                      </w:r>
                      <w:r w:rsidRPr="006D7C63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en carrosserie est repris dans la liste des métiers/fonctions critiques ou en pénurie 2023, en Wallonie en tant que métier en pénurie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AFF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6195" behindDoc="0" locked="0" layoutInCell="1" allowOverlap="1" wp14:anchorId="3F1E436D" wp14:editId="54B995FD">
                <wp:simplePos x="0" y="0"/>
                <wp:positionH relativeFrom="page">
                  <wp:posOffset>7559644</wp:posOffset>
                </wp:positionH>
                <wp:positionV relativeFrom="paragraph">
                  <wp:posOffset>9079431</wp:posOffset>
                </wp:positionV>
                <wp:extent cx="2607398" cy="363503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363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B53AFF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B53AF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4"/>
                                <w:szCs w:val="14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8" type="#_x0000_t202" style="position:absolute;margin-left:595.25pt;margin-top:714.9pt;width:205.3pt;height:28.6pt;z-index:251656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B53AFF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14"/>
                          <w:szCs w:val="14"/>
                        </w:rPr>
                      </w:pPr>
                      <w:r w:rsidRPr="00B53AFF">
                        <w:rPr>
                          <w:rFonts w:asciiTheme="minorHAnsi" w:hAnsiTheme="minorHAnsi" w:cstheme="minorHAnsi"/>
                          <w:i/>
                          <w:iCs/>
                          <w:sz w:val="14"/>
                          <w:szCs w:val="14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55C5" w:rsidRPr="00CF55C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541BD8B0" wp14:editId="6668499F">
                <wp:simplePos x="0" y="0"/>
                <wp:positionH relativeFrom="column">
                  <wp:posOffset>12444730</wp:posOffset>
                </wp:positionH>
                <wp:positionV relativeFrom="paragraph">
                  <wp:posOffset>6046470</wp:posOffset>
                </wp:positionV>
                <wp:extent cx="82550" cy="88900"/>
                <wp:effectExtent l="0" t="0" r="0" b="6350"/>
                <wp:wrapNone/>
                <wp:docPr id="116" name="Ellipse 116">
                  <a:hlinkClick xmlns:a="http://schemas.openxmlformats.org/drawingml/2006/main" r:id="rId16" tooltip="EAFC Morlanwelz : Peintre en carro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99BBF" id="Ellipse 116" o:spid="_x0000_s1026" href="https://eafcmlz.be/formations/" title="EAFC Morlanwelz : Peintre en carrosserie" style="position:absolute;margin-left:979.9pt;margin-top:476.1pt;width:6.5pt;height:7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CF55C5" w:rsidRPr="00CF55C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137C4C64" wp14:editId="64B480F8">
                <wp:simplePos x="0" y="0"/>
                <wp:positionH relativeFrom="column">
                  <wp:posOffset>12661775</wp:posOffset>
                </wp:positionH>
                <wp:positionV relativeFrom="paragraph">
                  <wp:posOffset>6058610</wp:posOffset>
                </wp:positionV>
                <wp:extent cx="82550" cy="88900"/>
                <wp:effectExtent l="0" t="0" r="12700" b="25400"/>
                <wp:wrapNone/>
                <wp:docPr id="114" name="Ellipse 114">
                  <a:hlinkClick xmlns:a="http://schemas.openxmlformats.org/drawingml/2006/main" r:id="rId17" tooltip="ITCF Morlanwelz : carrossier (ALT) et Tôlier en carrosserie (ALT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EEA73" id="Ellipse 114" o:spid="_x0000_s1026" href="http://www.cefaweb.be/centres/morlanwelz" title="ITCF Morlanwelz : carrossier (ALT) et Tôlier en carrosserie (ALT)" style="position:absolute;margin-left:997pt;margin-top:477.05pt;width:6.5pt;height:7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" o:button="t" fillcolor="#95793e" strokecolor="#f6cd79" strokeweight=".5pt">
                <v:fill color2="#ffd070" rotate="t" o:detectmouseclick="t" angle="45" colors="0 #95793e;.5 #d7af5d;1 #ffd070" focus="100%" type="gradient"/>
                <v:stroke joinstyle="miter"/>
              </v:oval>
            </w:pict>
          </mc:Fallback>
        </mc:AlternateContent>
      </w:r>
      <w:r w:rsidR="00954BEC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07E46195" wp14:editId="4B34F2B4">
                <wp:simplePos x="0" y="0"/>
                <wp:positionH relativeFrom="column">
                  <wp:posOffset>11767952</wp:posOffset>
                </wp:positionH>
                <wp:positionV relativeFrom="paragraph">
                  <wp:posOffset>5835241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18" tooltip="Athénée provincial : carrossier (PE) et carrossier spécialisé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AF4EE" id="Ellipse 21" o:spid="_x0000_s1026" href="https://www.etudierenhainaut.be/athenee-provincial-la-louviere.html" title="Athénée provincial : carrossier (PE) et carrossier spécialisé (PE)" style="position:absolute;margin-left:926.6pt;margin-top:459.45pt;width:6.5pt;height:7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954BEC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32A53540" wp14:editId="494FCC4A">
                <wp:simplePos x="0" y="0"/>
                <wp:positionH relativeFrom="column">
                  <wp:posOffset>11895361</wp:posOffset>
                </wp:positionH>
                <wp:positionV relativeFrom="paragraph">
                  <wp:posOffset>5334861</wp:posOffset>
                </wp:positionV>
                <wp:extent cx="82550" cy="88900"/>
                <wp:effectExtent l="0" t="0" r="12700" b="25400"/>
                <wp:wrapNone/>
                <wp:docPr id="12" name="Ellipse 12">
                  <a:hlinkClick xmlns:a="http://schemas.openxmlformats.org/drawingml/2006/main" r:id="rId19" tooltip="Enseignement spécifique A.M.I : préparation travaux de peinture en carro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862DF" id="Ellipse 12" o:spid="_x0000_s1026" href="https://ecoleami.weebly.com/informations-la-louviegravere.html" title="Enseignement spécifique A.M.I : préparation travaux de peinture en carrosserie" style="position:absolute;margin-left:936.65pt;margin-top:420.05pt;width:6.5pt;height:7pt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0CA43BBD" wp14:editId="11B2641C">
                <wp:simplePos x="0" y="0"/>
                <wp:positionH relativeFrom="column">
                  <wp:posOffset>9961880</wp:posOffset>
                </wp:positionH>
                <wp:positionV relativeFrom="paragraph">
                  <wp:posOffset>5535295</wp:posOffset>
                </wp:positionV>
                <wp:extent cx="82550" cy="88900"/>
                <wp:effectExtent l="0" t="0" r="12700" b="25400"/>
                <wp:wrapNone/>
                <wp:docPr id="110" name="Ellipse 110">
                  <a:hlinkClick xmlns:a="http://schemas.openxmlformats.org/drawingml/2006/main" r:id="rId20" tooltip="IFAPME : carossier- réparateur ; Peintre carrossier ; carrossier-devis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1BDB37" id="Ellipse 110" o:spid="_x0000_s1026" href="https://www.ifapme.be/centre-de-formations/mons" title="IFAPME : carossier- réparateur ; Peintre carrossier ; carrossier-deviseur" style="position:absolute;margin-left:784.4pt;margin-top:435.85pt;width:6.5pt;height:7pt;z-index:251658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" o:button="t" fillcolor="#63a7da" strokecolor="#63a7da" strokeweight=".5pt">
                <v:fill o:detectmouseclick="t"/>
                <v:stroke joinstyle="miter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1EA62902" wp14:editId="631DFE82">
                <wp:simplePos x="0" y="0"/>
                <wp:positionH relativeFrom="column">
                  <wp:posOffset>9577705</wp:posOffset>
                </wp:positionH>
                <wp:positionV relativeFrom="paragraph">
                  <wp:posOffset>5494020</wp:posOffset>
                </wp:positionV>
                <wp:extent cx="82550" cy="88900"/>
                <wp:effectExtent l="0" t="0" r="0" b="6350"/>
                <wp:wrapNone/>
                <wp:docPr id="109" name="Ellipse 109">
                  <a:hlinkClick xmlns:a="http://schemas.openxmlformats.org/drawingml/2006/main" r:id="rId21" tooltip="EAFC Jean Meunier : Tôlier en carrosserie - Peintre en carrosseri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F9246" id="Ellipse 109" o:spid="_x0000_s1026" href="https://eafcjeanmeunier.be/home/" title="EAFC Jean Meunier : Tôlier en carrosserie - Peintre en carrosserie " style="position:absolute;margin-left:754.15pt;margin-top:432.6pt;width:6.5pt;height:7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56BDC104" wp14:editId="10B9A20A">
                <wp:simplePos x="0" y="0"/>
                <wp:positionH relativeFrom="margin">
                  <wp:posOffset>11666855</wp:posOffset>
                </wp:positionH>
                <wp:positionV relativeFrom="paragraph">
                  <wp:posOffset>5652770</wp:posOffset>
                </wp:positionV>
                <wp:extent cx="60960" cy="77470"/>
                <wp:effectExtent l="0" t="0" r="15240" b="17780"/>
                <wp:wrapNone/>
                <wp:docPr id="15" name="Ellipse 15">
                  <a:hlinkClick xmlns:a="http://schemas.openxmlformats.org/drawingml/2006/main" r:id="rId22" tooltip="CDC Forem Logistique Hainaut : Tôlier en carrosserie et peintre en carro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01DE5" id="Ellipse 15" o:spid="_x0000_s1026" href="https://hainaut.formation-logistique.be/" title="CDC Forem Logistique Hainaut : Tôlier en carrosserie et peintre en carrosserie" style="position:absolute;margin-left:918.65pt;margin-top:445.1pt;width:4.8pt;height:6.1pt;z-index:25165831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4903B3F8" wp14:editId="3C8A00D2">
                <wp:simplePos x="0" y="0"/>
                <wp:positionH relativeFrom="column">
                  <wp:posOffset>9184143</wp:posOffset>
                </wp:positionH>
                <wp:positionV relativeFrom="paragraph">
                  <wp:posOffset>6296284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23" tooltip="Lycée Provincial Hornu Colfontaine : carrossier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2A91B" id="Ellipse 8" o:spid="_x0000_s1026" href="https://www.etudierenhainaut.be/lycee-provincial-hornu-colfontaine.html" title="Lycée Provincial Hornu Colfontaine : carrossier (PE)" style="position:absolute;margin-left:723.15pt;margin-top:495.75pt;width:6.5pt;height:7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F5162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C43247" wp14:editId="154E520E">
                <wp:simplePos x="0" y="0"/>
                <wp:positionH relativeFrom="column">
                  <wp:posOffset>7702550</wp:posOffset>
                </wp:positionH>
                <wp:positionV relativeFrom="paragraph">
                  <wp:posOffset>3181350</wp:posOffset>
                </wp:positionV>
                <wp:extent cx="6048000" cy="4572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24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445AE" id="Rectangle 762" o:spid="_x0000_s1026" style="position:absolute;margin-left:606.5pt;margin-top:250.5pt;width:476.2pt;height:5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" stroked="f" strokeweight="1pt">
                <v:fill r:id="rId25" o:title="" recolor="t" rotate="t" type="frame"/>
              </v:rect>
            </w:pict>
          </mc:Fallback>
        </mc:AlternateContent>
      </w:r>
      <w:r w:rsidR="00FC03E6">
        <w:rPr>
          <w:noProof/>
        </w:rPr>
        <w:drawing>
          <wp:anchor distT="0" distB="0" distL="114300" distR="114300" simplePos="0" relativeHeight="251657238" behindDoc="0" locked="0" layoutInCell="1" allowOverlap="1" wp14:anchorId="5EC03B03" wp14:editId="4C6611AF">
            <wp:simplePos x="0" y="0"/>
            <wp:positionH relativeFrom="column">
              <wp:posOffset>2971800</wp:posOffset>
            </wp:positionH>
            <wp:positionV relativeFrom="paragraph">
              <wp:posOffset>767715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198" behindDoc="0" locked="0" layoutInCell="1" allowOverlap="1" wp14:anchorId="0A455BD4" wp14:editId="2AC54E0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9" style="position:absolute;margin-left:374.15pt;margin-top:402.95pt;width:42.85pt;height:50.6pt;flip:x;z-index:25165619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">
                <v:oval id="Ellipse 143" o:spid="_x0000_s104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1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197" behindDoc="0" locked="0" layoutInCell="1" allowOverlap="1" wp14:anchorId="71AA49BE" wp14:editId="6E4FCB45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2" style="position:absolute;margin-left:255.5pt;margin-top:421.5pt;width:44.95pt;height:34pt;z-index:251656197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">
                <v:oval id="Ellipse 140" o:spid="_x0000_s104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4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27A47926" wp14:editId="0635F6A7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36768FD8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 w:rsidR="00332D3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renforcement</w:t>
                            </w:r>
                            <w:r w:rsidR="006A78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l'offre</w:t>
                            </w:r>
                            <w:r w:rsidR="00332D3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pour le métier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5" type="#_x0000_t202" style="position:absolute;margin-left:175.35pt;margin-top:212.45pt;width:404.45pt;height:57.6pt;z-index:2516562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RW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nF3HmQL1RHnc9BT7y1fKWxi&#10;zXx4YQ65xpFQv+EZF6kBi8HJoqQG9+tv9zEeKUAvJS1qp6T+5545QYn+bpCcL/lkEsWWDpPpHeJB&#10;3K1ne+sx++YBUJ45/hTLkxnjgz6b0kHzhjJfxqroYoZj7ZKGs/kQekXjN+FiuUxBKC/LwtpsLI+p&#10;I6wR4tfujTl74iEgg09wVhkr3tHRx/aELPcBpEpcRaB7VE/4ozQThadvFLV/e05R18+++A0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AjARRW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36768FD8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 w:rsidR="00332D3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renforcement</w:t>
                      </w:r>
                      <w:r w:rsidR="006A78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l'offre</w:t>
                      </w:r>
                      <w:r w:rsidR="00332D3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pour le métier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203" behindDoc="0" locked="0" layoutInCell="1" allowOverlap="1" wp14:anchorId="1932ED54" wp14:editId="5F441D63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8">
                              <a:extLs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6" style="position:absolute;margin-left:611.2pt;margin-top:158.45pt;width:467.7pt;height:80.3pt;z-index:251656203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Z8pRqO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47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8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9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0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1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3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015156C8" wp14:editId="53284C0F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41" name="Graphique 41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2" type="#_x0000_t202" style="position:absolute;margin-left:92.85pt;margin-top:163.7pt;width:103.8pt;height:50.25pt;z-index:251656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JHGQIAADQ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BqK4kc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41" name="Graphique 41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200" behindDoc="0" locked="0" layoutInCell="1" allowOverlap="1" wp14:anchorId="03F92E38" wp14:editId="4BFAC745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3" style="position:absolute;margin-left:96.25pt;margin-top:161.85pt;width:467.7pt;height:79.4pt;z-index:251656200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LjKWDysAwAA0goAAA4AAAAAAAAAAAAAAAAALgIAAGRycy9lMm9Eb2MueG1s&#10;UEsBAi0AFAAGAAgAAAAhANXq7uHiAAAADAEAAA8AAAAAAAAAAAAAAAAABgYAAGRycy9kb3ducmV2&#10;LnhtbFBLBQYAAAAABAAEAPMAAAAVBwAAAAA=&#10;">
                <v:rect id="Rectangle 1535" o:spid="_x0000_s1054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5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2A4402D7" wp14:editId="6EBB8A84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2" name="Graphique 42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6" type="#_x0000_t202" style="position:absolute;margin-left:128.95pt;margin-top:656.5pt;width:51pt;height:51pt;z-index:251656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O0I+Kk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2" name="Graphique 42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208" behindDoc="0" locked="0" layoutInCell="1" allowOverlap="1" wp14:anchorId="470B2FA0" wp14:editId="2BBDCBBC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7" style="position:absolute;margin-left:186pt;margin-top:657.5pt;width:28.35pt;height:28.35pt;z-index:25165620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">
                <v:oval id="Ellipse 17" o:spid="_x0000_s105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9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209" behindDoc="0" locked="0" layoutInCell="1" allowOverlap="1" wp14:anchorId="45917FCE" wp14:editId="2B3DC6C9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0" style="position:absolute;margin-left:185pt;margin-top:676.5pt;width:20.85pt;height:48.2pt;flip:x;z-index:251656209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">
                <v:oval id="Ellipse 29" o:spid="_x0000_s1061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2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615BCBE5" wp14:editId="7BFFDE8A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234A1C92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3" type="#_x0000_t202" style="position:absolute;margin-left:244pt;margin-top:656.5pt;width:325pt;height:87pt;z-index:251656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DShFz1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234A1C92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6201" behindDoc="0" locked="0" layoutInCell="1" allowOverlap="1" wp14:anchorId="0F8AEA63" wp14:editId="220945F3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D9B1EF9">
                                  <wp:extent cx="3263265" cy="2071194"/>
                                  <wp:effectExtent l="57150" t="0" r="70485" b="0"/>
                                  <wp:docPr id="44" name="Diagramme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9" r:lo="rId40" r:qs="rId41" r:cs="rId4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4" type="#_x0000_t118" style="position:absolute;margin-left:98.85pt;margin-top:278.3pt;width:467.15pt;height:374.85pt;z-index:251656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4v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7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AECzi9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D9B1EF9">
                            <wp:extent cx="3263265" cy="2071194"/>
                            <wp:effectExtent l="57150" t="0" r="70485" b="0"/>
                            <wp:docPr id="44" name="Diagramme 4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9" r:lo="rId40" r:qs="rId41" r:cs="rId4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06" behindDoc="0" locked="0" layoutInCell="1" allowOverlap="1" wp14:anchorId="6395DC2B" wp14:editId="58CD51D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0EB52" id="Connecteur droit 5207" o:spid="_x0000_s1026" style="position:absolute;flip:y;z-index:251656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150941E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57C8B74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0AB8">
              <w:rPr>
                <w:b/>
                <w:color w:val="63A7DA"/>
                <w:kern w:val="0"/>
                <w:szCs w:val="24"/>
              </w:rPr>
              <w:t>33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D468199" w:rsidR="004E11B5" w:rsidRPr="002D374E" w:rsidRDefault="0055774C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proofErr w:type="gramStart"/>
            <w:r>
              <w:rPr>
                <w:color w:val="63A7DA"/>
                <w:kern w:val="0"/>
                <w:szCs w:val="24"/>
              </w:rPr>
              <w:t>positionnés</w:t>
            </w:r>
            <w:proofErr w:type="gramEnd"/>
            <w:r w:rsidR="004E11B5" w:rsidRPr="002D374E">
              <w:rPr>
                <w:color w:val="63A7DA"/>
                <w:kern w:val="0"/>
                <w:szCs w:val="24"/>
              </w:rPr>
              <w:t xml:space="preserve"> sur le métier d</w:t>
            </w:r>
            <w:r w:rsidR="00E2483D">
              <w:rPr>
                <w:color w:val="63A7DA"/>
                <w:kern w:val="0"/>
                <w:szCs w:val="24"/>
              </w:rPr>
              <w:t>e</w:t>
            </w:r>
            <w:r w:rsidR="00D37EAC">
              <w:rPr>
                <w:color w:val="63A7DA"/>
                <w:kern w:val="0"/>
                <w:szCs w:val="24"/>
              </w:rPr>
              <w:t xml:space="preserve"> carross</w:t>
            </w:r>
            <w:r w:rsidR="00210AB8">
              <w:rPr>
                <w:color w:val="63A7DA"/>
                <w:kern w:val="0"/>
                <w:szCs w:val="24"/>
              </w:rPr>
              <w:t>ie</w:t>
            </w:r>
            <w:r w:rsidR="00D37EAC">
              <w:rPr>
                <w:color w:val="63A7DA"/>
                <w:kern w:val="0"/>
                <w:szCs w:val="24"/>
              </w:rPr>
              <w:t>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F56EF44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85D92EC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5A7E">
              <w:rPr>
                <w:b/>
                <w:color w:val="63A7DA"/>
                <w:kern w:val="0"/>
                <w:szCs w:val="24"/>
              </w:rPr>
              <w:t>1</w:t>
            </w:r>
            <w:r w:rsidRPr="002D374E">
              <w:rPr>
                <w:b/>
                <w:color w:val="63A7DA"/>
                <w:kern w:val="0"/>
                <w:szCs w:val="24"/>
              </w:rPr>
              <w:t>0</w:t>
            </w:r>
            <w:r w:rsidR="00EF5A7E">
              <w:rPr>
                <w:b/>
                <w:color w:val="63A7DA"/>
                <w:kern w:val="0"/>
                <w:szCs w:val="24"/>
              </w:rPr>
              <w:t xml:space="preserve"> </w:t>
            </w:r>
            <w:r w:rsidR="00477952">
              <w:rPr>
                <w:b/>
                <w:color w:val="63A7DA"/>
                <w:kern w:val="0"/>
                <w:szCs w:val="24"/>
              </w:rPr>
              <w:t xml:space="preserve">DEI sur 10 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</w:t>
            </w:r>
          </w:p>
          <w:p w14:paraId="31EA2AFC" w14:textId="476AC0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</w:tbl>
    <w:p w14:paraId="7A5E464D" w14:textId="7DA1DA94" w:rsidR="003A2DA2" w:rsidRDefault="00D5542A" w:rsidP="00092369">
      <w:pPr>
        <w:ind w:left="720" w:hanging="720"/>
        <w:rPr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54" behindDoc="0" locked="0" layoutInCell="1" allowOverlap="1" wp14:anchorId="741A3B35" wp14:editId="4D87669C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5" style="position:absolute;left:0;text-align:left;margin-left:606.95pt;margin-top:349.1pt;width:467.7pt;height:75.8pt;z-index:25165725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HH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ng2JPofruO4RPmS/k+o4o7l+KzypcB/Atrv&#10;tnHbndf+Q/X8T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KVUkcdlBAAA8A4AAA4AAAAAAAAAAAAAAAAALgIA&#10;AGRycy9lMm9Eb2MueG1sUEsBAi0AFAAGAAgAAAAhALWv4JnjAAAADQEAAA8AAAAAAAAAAAAAAAAA&#10;vwYAAGRycy9kb3ducmV2LnhtbFBLBQYAAAAABAAEAPMAAADPBwAAAAA=&#10;">
                <v:group id="Groupe 179" o:spid="_x0000_s1066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7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8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9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59" behindDoc="0" locked="0" layoutInCell="1" allowOverlap="1" wp14:anchorId="3C05BDC8" wp14:editId="74F1CEB2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0" style="position:absolute;left:0;text-align:left;margin-left:127.25pt;margin-top:345.75pt;width:464.1pt;height:81.35pt;z-index:251657259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01R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dMfm/+Iajr4olPN/&#10;QgX3IMeHTqgE4aPMfUkdzn289p+Op38C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C8N01ROQQAAIIOAAAOAAAA&#10;AAAAAAAAAAAAAC4CAABkcnMvZTJvRG9jLnhtbFBLAQItABQABgAIAAAAIQBW2onG4wAAAAwBAAAP&#10;AAAAAAAAAAAAAAAAAJMGAABkcnMvZG93bnJldi54bWxQSwUGAAAAAAQABADzAAAAowcAAAAA&#10;">
                <v:group id="Groupe 87" o:spid="_x0000_s1071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2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3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4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71" behindDoc="0" locked="0" layoutInCell="1" allowOverlap="1" wp14:anchorId="1EF3F0B3" wp14:editId="7B9370E1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48" name="Graphique 14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49" name="Graphique 14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5" type="#_x0000_t202" style="position:absolute;left:0;text-align:left;margin-left:189.6pt;margin-top:347.35pt;width:68.05pt;height:62.35pt;z-index:251657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48" name="Graphique 14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49" name="Graphique 14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70" behindDoc="0" locked="0" layoutInCell="1" allowOverlap="1" wp14:anchorId="24534709" wp14:editId="625E6F6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0" name="Graphique 15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6" type="#_x0000_t202" style="position:absolute;left:0;text-align:left;margin-left:616.95pt;margin-top:338.2pt;width:79.35pt;height:59.5pt;z-index:251657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VR+Gg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0" name="Graphique 15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44" behindDoc="0" locked="0" layoutInCell="1" allowOverlap="1" wp14:anchorId="70C2B691" wp14:editId="43BB1A83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5303B" id="Groupe 51" o:spid="_x0000_s1026" style="position:absolute;margin-left:13.55pt;margin-top:-23.7pt;width:118.95pt;height:756pt;z-index:2516572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42" behindDoc="0" locked="0" layoutInCell="1" allowOverlap="1" wp14:anchorId="2A383BE6" wp14:editId="789094B2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BEB10" id="Forme libre 33" o:spid="_x0000_s1026" style="position:absolute;margin-left:-29.1pt;margin-top:19.8pt;width:147.55pt;height:756pt;z-index:251657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46" behindDoc="0" locked="0" layoutInCell="1" allowOverlap="1" wp14:anchorId="0F85DA7E" wp14:editId="32F2497A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5BB05" id="Groupe 102" o:spid="_x0000_s1026" style="position:absolute;margin-left:1062.05pt;margin-top:-16pt;width:120.8pt;height:749.3pt;z-index:25165724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7241" behindDoc="0" locked="0" layoutInCell="1" allowOverlap="1" wp14:anchorId="08AD7774" wp14:editId="13F9928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03F5A77B">
                                  <wp:extent cx="5972810" cy="2133600"/>
                                  <wp:effectExtent l="19050" t="38100" r="0" b="57150"/>
                                  <wp:docPr id="135" name="Diagramme 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0" r:lo="rId61" r:qs="rId62" r:cs="rId6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7" type="#_x0000_t202" style="position:absolute;left:0;text-align:left;margin-left:581.5pt;margin-top:104.6pt;width:513.3pt;height:203.55pt;z-index:251657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HSuauI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03F5A77B">
                            <wp:extent cx="5972810" cy="2133600"/>
                            <wp:effectExtent l="19050" t="38100" r="0" b="57150"/>
                            <wp:docPr id="135" name="Diagramme 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0" r:lo="rId61" r:qs="rId62" r:cs="rId6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55" behindDoc="0" locked="0" layoutInCell="1" allowOverlap="1" wp14:anchorId="2A6E3250" wp14:editId="68782521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8" type="#_x0000_t118" style="position:absolute;left:0;text-align:left;margin-left:289.4pt;margin-top:23.15pt;width:820.5pt;height:1in;z-index:251657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D/ClI9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58" behindDoc="0" locked="0" layoutInCell="1" allowOverlap="1" wp14:anchorId="4BDC7816" wp14:editId="6435512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7078E1B" w14:textId="2C7706D5" w:rsidR="005077B9" w:rsidRDefault="009272B8" w:rsidP="00B046C1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36" name="Graphique 136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9" style="position:absolute;left:0;text-align:left;margin-left:257.8pt;margin-top:111.6pt;width:114.9pt;height:202.15pt;z-index:251657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DBPfat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7078E1B" w14:textId="2C7706D5" w:rsidR="005077B9" w:rsidRDefault="009272B8" w:rsidP="00B046C1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36" name="Graphique 136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67" behindDoc="0" locked="0" layoutInCell="1" allowOverlap="1" wp14:anchorId="080656D6" wp14:editId="6C765FA3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F4DED" id="Rectangle 5268" o:spid="_x0000_s1026" style="position:absolute;margin-left:-854.85pt;margin-top:188.55pt;width:198.4pt;height:47.5pt;rotation:90;z-index:25165726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2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66" behindDoc="0" locked="0" layoutInCell="1" allowOverlap="1" wp14:anchorId="650D4DCF" wp14:editId="143FEBB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8982D" id="Rectangle 46" o:spid="_x0000_s1026" style="position:absolute;margin-left:-1017.75pt;margin-top:186.7pt;width:198.4pt;height:48.65pt;rotation:-90;z-index:25165726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2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7269" behindDoc="0" locked="0" layoutInCell="1" allowOverlap="1" wp14:anchorId="7C52EB52" wp14:editId="7341F2B0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7170B" id="Graphique 85" o:spid="_x0000_s1026" alt="Croissance commerciale" style="position:absolute;margin-left:647.7pt;margin-top:303.55pt;width:36.85pt;height:31.2pt;z-index:251657269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68" behindDoc="0" locked="0" layoutInCell="1" allowOverlap="1" wp14:anchorId="0EC1A0DA" wp14:editId="440840C6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FBF71C8" w:rsidR="003F1FDB" w:rsidRPr="00D02F28" w:rsidRDefault="00EC062E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-0,9%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410B96A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EC062E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0377AA6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</w:t>
                                  </w:r>
                                  <w:r w:rsidR="008408AD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0" type="#_x0000_t202" style="position:absolute;left:0;text-align:left;margin-left:664.1pt;margin-top:291.7pt;width:340.15pt;height:55.85pt;z-index:251657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U5Mw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5Nzw1soj8iDhV4izvBVjcWumfMvzKImsHXUuX/GRSrAy+BkUVKB/fm3/ZCPo8IoJS1qrKDu&#10;x55ZQYn6pnGI02GWBVFGJ5vcj9Cxt5HtbUTvmyUgA0N8UYZHM+R7dTalheYNn8Mi3IohpjneXVB/&#10;Npe+Vz4+Jy4Wi5iEMjTMr/XG8AAdGA+jeO3emDWneXmc9BOc1cjyd2Prc8NJDYu9B1nHmQaie1ZP&#10;/KOEoypOzy28kVs/Zl1/CvN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Cir2U5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FBF71C8" w:rsidR="003F1FDB" w:rsidRPr="00D02F28" w:rsidRDefault="00EC062E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-0,9%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410B96A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EC062E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0377AA6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</w:t>
                            </w:r>
                            <w:r w:rsidR="008408AD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60" behindDoc="0" locked="0" layoutInCell="1" allowOverlap="1" wp14:anchorId="427656C9" wp14:editId="0BA9C912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206B7837">
                                  <wp:extent cx="3405351" cy="2490470"/>
                                  <wp:effectExtent l="0" t="0" r="0" b="5080"/>
                                  <wp:docPr id="138" name="Diagramme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3" r:lo="rId74" r:qs="rId75" r:cs="rId7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1" type="#_x0000_t202" style="position:absolute;left:0;text-align:left;margin-left:164.8pt;margin-top:402.65pt;width:289.25pt;height:212.3pt;z-index:251657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QtHA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206B7837">
                            <wp:extent cx="3405351" cy="2490470"/>
                            <wp:effectExtent l="0" t="0" r="0" b="5080"/>
                            <wp:docPr id="138" name="Diagramme 13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3" r:lo="rId74" r:qs="rId75" r:cs="rId76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7263" behindDoc="0" locked="0" layoutInCell="1" allowOverlap="1" wp14:anchorId="6B0CC94D" wp14:editId="0B93628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A562F" id="Connecteur droit 5253" o:spid="_x0000_s1026" style="position:absolute;flip:x y;z-index:251657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43" behindDoc="0" locked="0" layoutInCell="1" allowOverlap="1" wp14:anchorId="12BFACE2" wp14:editId="484EE6F9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CB6EA" id="Forme libre 25" o:spid="_x0000_s1026" style="position:absolute;margin-left:86.05pt;margin-top:18pt;width:137.25pt;height:756pt;z-index:251657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57" behindDoc="0" locked="0" layoutInCell="1" allowOverlap="1" wp14:anchorId="1456645E" wp14:editId="2B460BC4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2" style="position:absolute;left:0;text-align:left;margin-left:130.6pt;margin-top:-10.9pt;width:963.35pt;height:88.85pt;z-index:251657257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DDvQZ4qgMAANsKAAAOAAAAAAAAAAAAAAAAAC4CAABkcnMvZTJvRG9jLnhtbFBL&#10;AQItABQABgAIAAAAIQBMq7Cz4gAAAAwBAAAPAAAAAAAAAAAAAAAAAAQGAABkcnMvZG93bnJldi54&#10;bWxQSwUGAAAAAAQABADzAAAAEwcAAAAA&#10;">
                <v:rect id="Rectangle 193" o:spid="_x0000_s108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7247" behindDoc="0" locked="0" layoutInCell="1" allowOverlap="1" wp14:anchorId="24F489E7" wp14:editId="393E3845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5" type="#_x0000_t202" style="position:absolute;left:0;text-align:left;margin-left:887pt;margin-top:666.15pt;width:22.7pt;height:22.7pt;z-index:25165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8EeUTV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8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48" behindDoc="0" locked="0" layoutInCell="1" allowOverlap="1" wp14:anchorId="6F486F7D" wp14:editId="23017AC9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6" type="#_x0000_t202" style="position:absolute;left:0;text-align:left;margin-left:439pt;margin-top:6.05pt;width:22pt;height:30pt;z-index:2516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MZ/8/Y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612936E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F8192B8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79844B69" w:rsidR="00B14BE0" w:rsidRPr="00B14BE0" w:rsidRDefault="00CD226D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56" behindDoc="0" locked="0" layoutInCell="1" allowOverlap="1" wp14:anchorId="0B4524A4" wp14:editId="0AD0265F">
                <wp:simplePos x="0" y="0"/>
                <wp:positionH relativeFrom="column">
                  <wp:posOffset>8031480</wp:posOffset>
                </wp:positionH>
                <wp:positionV relativeFrom="paragraph">
                  <wp:posOffset>140335</wp:posOffset>
                </wp:positionV>
                <wp:extent cx="3143250" cy="183388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33880"/>
                          <a:chOff x="-351316" y="225838"/>
                          <a:chExt cx="3145129" cy="1835742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0683B47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</w:t>
                              </w:r>
                              <w:r w:rsidR="00650728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183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0D6BFED5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65072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79704" y="225838"/>
                            <a:ext cx="714109" cy="1835742"/>
                            <a:chOff x="69549" y="176016"/>
                            <a:chExt cx="640975" cy="150395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9549" y="17601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7" style="position:absolute;margin-left:632.4pt;margin-top:11.05pt;width:247.5pt;height:144.4pt;z-index:251657256;mso-width-relative:margin;mso-height-relative:margin" coordorigin="-3513,2258" coordsize="31451,1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">
                <v:shape id="Zone de texte 225" o:spid="_x0000_s1088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0683B47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</w:t>
                        </w:r>
                        <w:r w:rsidR="00650728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183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0D6BFED5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65072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9" style="position:absolute;left:20797;top:2258;width:7141;height:18357" coordorigin="695,1760" coordsize="6409,1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90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1" type="#_x0000_t202" style="position:absolute;left:695;top:176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0AB7149C" w:rsidR="00B14BE0" w:rsidRPr="00B14BE0" w:rsidRDefault="00CD226D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72" behindDoc="0" locked="0" layoutInCell="1" allowOverlap="1" wp14:anchorId="182A45B8" wp14:editId="6E5CCA93">
                <wp:simplePos x="0" y="0"/>
                <wp:positionH relativeFrom="column">
                  <wp:posOffset>10167556</wp:posOffset>
                </wp:positionH>
                <wp:positionV relativeFrom="paragraph">
                  <wp:posOffset>14031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92" type="#_x0000_t202" style="position:absolute;margin-left:800.6pt;margin-top:1.1pt;width:47.9pt;height:25.65pt;z-index:251657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BFE7650" w:rsidR="00B14BE0" w:rsidRPr="00B14BE0" w:rsidRDefault="00B14BE0" w:rsidP="00B14BE0">
      <w:pPr>
        <w:rPr>
          <w:lang w:bidi="fr-FR"/>
        </w:rPr>
      </w:pPr>
    </w:p>
    <w:p w14:paraId="114E0239" w14:textId="0E259B53" w:rsidR="00B14BE0" w:rsidRPr="00B14BE0" w:rsidRDefault="00B14BE0" w:rsidP="00B14BE0">
      <w:pPr>
        <w:rPr>
          <w:lang w:bidi="fr-FR"/>
        </w:rPr>
      </w:pPr>
    </w:p>
    <w:p w14:paraId="44237B79" w14:textId="380DDA5B" w:rsidR="00B14BE0" w:rsidRPr="00B14BE0" w:rsidRDefault="00B14BE0" w:rsidP="00B14BE0">
      <w:pPr>
        <w:rPr>
          <w:lang w:bidi="fr-FR"/>
        </w:rPr>
      </w:pPr>
    </w:p>
    <w:p w14:paraId="02EC41B8" w14:textId="516C2838" w:rsidR="00B14BE0" w:rsidRPr="00B14BE0" w:rsidRDefault="00B14BE0" w:rsidP="00B14BE0">
      <w:pPr>
        <w:rPr>
          <w:lang w:bidi="fr-FR"/>
        </w:rPr>
      </w:pPr>
    </w:p>
    <w:p w14:paraId="2AB445CA" w14:textId="54F68C08" w:rsidR="00B14BE0" w:rsidRPr="00B14BE0" w:rsidRDefault="00B14BE0" w:rsidP="00B14BE0">
      <w:pPr>
        <w:rPr>
          <w:lang w:bidi="fr-FR"/>
        </w:rPr>
      </w:pPr>
    </w:p>
    <w:p w14:paraId="7A2DE85E" w14:textId="1777AEF3" w:rsidR="00B14BE0" w:rsidRPr="00B14BE0" w:rsidRDefault="00B14BE0" w:rsidP="00B14BE0">
      <w:pPr>
        <w:rPr>
          <w:lang w:bidi="fr-FR"/>
        </w:rPr>
      </w:pPr>
    </w:p>
    <w:p w14:paraId="61916AFF" w14:textId="3ADCB9E7" w:rsidR="00B14BE0" w:rsidRPr="00B14BE0" w:rsidRDefault="00B14BE0" w:rsidP="00B14BE0">
      <w:pPr>
        <w:rPr>
          <w:lang w:bidi="fr-FR"/>
        </w:rPr>
      </w:pPr>
    </w:p>
    <w:p w14:paraId="22008FE0" w14:textId="0155AD7B" w:rsidR="00B14BE0" w:rsidRPr="00B14BE0" w:rsidRDefault="009036F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61" behindDoc="0" locked="0" layoutInCell="1" allowOverlap="1" wp14:anchorId="566B79DE" wp14:editId="1617D3CF">
                <wp:simplePos x="0" y="0"/>
                <wp:positionH relativeFrom="column">
                  <wp:posOffset>7652759</wp:posOffset>
                </wp:positionH>
                <wp:positionV relativeFrom="paragraph">
                  <wp:posOffset>130958</wp:posOffset>
                </wp:positionV>
                <wp:extent cx="2632105" cy="504202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105" cy="504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ED9D434" w:rsidR="00E2560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9036F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18446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9036F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</w:p>
                          <w:p w14:paraId="16AF6122" w14:textId="1F279881" w:rsidR="009036FA" w:rsidRPr="002D374E" w:rsidRDefault="009036F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 w:rsidRPr="009036F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3" type="#_x0000_t202" style="position:absolute;margin-left:602.6pt;margin-top:10.3pt;width:207.25pt;height:39.7pt;z-index:251657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" filled="f" stroked="f" strokeweight=".5pt">
                <v:textbox>
                  <w:txbxContent>
                    <w:p w14:paraId="4BEC0104" w14:textId="0ED9D434" w:rsidR="00E2560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9036F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18446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9036F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 :</w:t>
                      </w:r>
                    </w:p>
                    <w:p w14:paraId="16AF6122" w14:textId="1F279881" w:rsidR="009036FA" w:rsidRPr="002D374E" w:rsidRDefault="009036F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</w:t>
                      </w:r>
                      <w:r w:rsidRPr="009036F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ositionnement métier principal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2A19A9B3" w14:textId="01F9636B" w:rsidR="00B14BE0" w:rsidRPr="00B14BE0" w:rsidRDefault="00B14BE0" w:rsidP="00B14BE0">
      <w:pPr>
        <w:rPr>
          <w:lang w:bidi="fr-FR"/>
        </w:rPr>
      </w:pPr>
    </w:p>
    <w:p w14:paraId="70F67B3E" w14:textId="49B2CD95" w:rsidR="00B14BE0" w:rsidRPr="00B14BE0" w:rsidRDefault="00B14BE0" w:rsidP="00B14BE0">
      <w:pPr>
        <w:rPr>
          <w:lang w:bidi="fr-FR"/>
        </w:rPr>
      </w:pPr>
    </w:p>
    <w:p w14:paraId="2FC70F6D" w14:textId="311803C7" w:rsidR="00B14BE0" w:rsidRPr="00B14BE0" w:rsidRDefault="00D96115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574" behindDoc="0" locked="0" layoutInCell="1" allowOverlap="1" wp14:anchorId="1C7C1114" wp14:editId="0D8FD459">
                <wp:simplePos x="0" y="0"/>
                <wp:positionH relativeFrom="column">
                  <wp:posOffset>5755816</wp:posOffset>
                </wp:positionH>
                <wp:positionV relativeFrom="paragraph">
                  <wp:posOffset>135246</wp:posOffset>
                </wp:positionV>
                <wp:extent cx="914400" cy="1130088"/>
                <wp:effectExtent l="190500" t="190500" r="148590" b="184785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8949">
                          <a:off x="0" y="0"/>
                          <a:ext cx="914400" cy="11300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D026F"/>
                          </a:solidFill>
                        </a:ln>
                      </wps:spPr>
                      <wps:txbx>
                        <w:txbxContent>
                          <w:p w14:paraId="3A51500E" w14:textId="77777777" w:rsidR="00284733" w:rsidRDefault="00962917" w:rsidP="00D9611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962917">
                              <w:rPr>
                                <w:rFonts w:asciiTheme="minorHAnsi" w:hAnsi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  <w:t xml:space="preserve">Métier </w:t>
                            </w:r>
                          </w:p>
                          <w:p w14:paraId="0C63D66B" w14:textId="09AFDA2B" w:rsidR="00D96115" w:rsidRDefault="00962917" w:rsidP="00D9611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gramStart"/>
                            <w:r w:rsidRPr="00962917">
                              <w:rPr>
                                <w:rFonts w:asciiTheme="minorHAnsi" w:hAnsi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  <w:t>en</w:t>
                            </w:r>
                            <w:proofErr w:type="gramEnd"/>
                          </w:p>
                          <w:p w14:paraId="6E0ACD79" w14:textId="0C008E68" w:rsidR="00962917" w:rsidRPr="00962917" w:rsidRDefault="00962917" w:rsidP="00D9611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gramStart"/>
                            <w:r w:rsidRPr="00962917">
                              <w:rPr>
                                <w:rFonts w:asciiTheme="minorHAnsi" w:hAnsi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  <w:t>pénurie</w:t>
                            </w:r>
                            <w:proofErr w:type="gramEnd"/>
                            <w:r w:rsidRPr="00962917">
                              <w:rPr>
                                <w:rFonts w:asciiTheme="minorHAnsi" w:hAnsi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1114" id="Zone de texte 152" o:spid="_x0000_s1094" type="#_x0000_t202" style="position:absolute;margin-left:453.2pt;margin-top:10.65pt;width:1in;height:89pt;rotation:1396953fd;z-index:25166857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" filled="f" strokecolor="#dd026f" strokeweight=".5pt">
                <v:textbox>
                  <w:txbxContent>
                    <w:p w14:paraId="3A51500E" w14:textId="77777777" w:rsidR="00284733" w:rsidRDefault="00962917" w:rsidP="00D96115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</w:pPr>
                      <w:r w:rsidRPr="00962917">
                        <w:rPr>
                          <w:rFonts w:asciiTheme="minorHAnsi" w:hAnsi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  <w:t xml:space="preserve">Métier </w:t>
                      </w:r>
                    </w:p>
                    <w:p w14:paraId="0C63D66B" w14:textId="09AFDA2B" w:rsidR="00D96115" w:rsidRDefault="00962917" w:rsidP="00D96115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</w:pPr>
                      <w:proofErr w:type="gramStart"/>
                      <w:r w:rsidRPr="00962917">
                        <w:rPr>
                          <w:rFonts w:asciiTheme="minorHAnsi" w:hAnsi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  <w:t>en</w:t>
                      </w:r>
                      <w:proofErr w:type="gramEnd"/>
                    </w:p>
                    <w:p w14:paraId="6E0ACD79" w14:textId="0C008E68" w:rsidR="00962917" w:rsidRPr="00962917" w:rsidRDefault="00962917" w:rsidP="00D96115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</w:pPr>
                      <w:proofErr w:type="gramStart"/>
                      <w:r w:rsidRPr="00962917">
                        <w:rPr>
                          <w:rFonts w:asciiTheme="minorHAnsi" w:hAnsi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  <w:t>pénurie</w:t>
                      </w:r>
                      <w:proofErr w:type="gramEnd"/>
                      <w:r w:rsidRPr="00962917">
                        <w:rPr>
                          <w:rFonts w:asciiTheme="minorHAnsi" w:hAnsi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</w:p>
    <w:p w14:paraId="71D92DD5" w14:textId="75153393" w:rsidR="00B14BE0" w:rsidRPr="00B14BE0" w:rsidRDefault="00B14BE0" w:rsidP="00B14BE0">
      <w:pPr>
        <w:rPr>
          <w:lang w:bidi="fr-FR"/>
        </w:rPr>
      </w:pPr>
    </w:p>
    <w:p w14:paraId="72F146EB" w14:textId="1ED4421C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4BEED0B0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F0108B2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470BB344" w:rsidR="00B14BE0" w:rsidRPr="00B14BE0" w:rsidRDefault="00162038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502" behindDoc="0" locked="0" layoutInCell="1" allowOverlap="1" wp14:anchorId="531AE1D9" wp14:editId="5588092F">
                <wp:simplePos x="0" y="0"/>
                <wp:positionH relativeFrom="column">
                  <wp:posOffset>10596880</wp:posOffset>
                </wp:positionH>
                <wp:positionV relativeFrom="paragraph">
                  <wp:posOffset>37807</wp:posOffset>
                </wp:positionV>
                <wp:extent cx="914400" cy="738505"/>
                <wp:effectExtent l="0" t="0" r="0" b="4445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859B5" w14:textId="124C08C3" w:rsidR="007305C1" w:rsidRPr="00162038" w:rsidRDefault="007305C1" w:rsidP="0016203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</w:pPr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vertAlign w:val="superscript"/>
                                <w:lang w:val="fr-BE"/>
                              </w:rPr>
                              <w:t>1</w:t>
                            </w:r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 xml:space="preserve"> DEI : Demandeur d’emploi inoccupé</w:t>
                            </w:r>
                          </w:p>
                          <w:p w14:paraId="4D3E9F00" w14:textId="3118A7DD" w:rsidR="001B7461" w:rsidRPr="00162038" w:rsidRDefault="001B7461" w:rsidP="0016203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</w:pPr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 xml:space="preserve">Autres </w:t>
                            </w:r>
                            <w:proofErr w:type="spellStart"/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positonnement</w:t>
                            </w:r>
                            <w:r w:rsidR="00162038"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s</w:t>
                            </w:r>
                            <w:proofErr w:type="spellEnd"/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 xml:space="preserve"> </w:t>
                            </w:r>
                            <w:r w:rsidR="00162038"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« </w:t>
                            </w:r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 xml:space="preserve">métier </w:t>
                            </w:r>
                            <w:proofErr w:type="spellStart"/>
                            <w:proofErr w:type="gramStart"/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pincipal</w:t>
                            </w:r>
                            <w:proofErr w:type="spellEnd"/>
                            <w:r w:rsidR="00162038"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»</w:t>
                            </w:r>
                            <w:proofErr w:type="gramEnd"/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 lié</w:t>
                            </w:r>
                            <w:r w:rsidR="00162038"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s à la carrosserie</w:t>
                            </w:r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:</w:t>
                            </w:r>
                          </w:p>
                          <w:p w14:paraId="3E0BF5CF" w14:textId="55984291" w:rsidR="00077542" w:rsidRPr="00162038" w:rsidRDefault="00077542" w:rsidP="0016203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</w:pPr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Préparateur en carrosserie : 37 DEI</w:t>
                            </w:r>
                          </w:p>
                          <w:p w14:paraId="6BE1EDD3" w14:textId="21E919AA" w:rsidR="00077542" w:rsidRPr="00162038" w:rsidRDefault="00077542" w:rsidP="0016203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</w:pPr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Tôlier en carrosserie</w:t>
                            </w:r>
                            <w:r w:rsidR="001B7461"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 : 32 DEI</w:t>
                            </w:r>
                          </w:p>
                          <w:p w14:paraId="68A6F2C1" w14:textId="6E1FC797" w:rsidR="00077542" w:rsidRPr="00162038" w:rsidRDefault="00077542" w:rsidP="0016203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</w:pPr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Peintre en carrosserie</w:t>
                            </w:r>
                            <w:r w:rsidR="001B7461"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 xml:space="preserve"> : 30 DEI </w:t>
                            </w:r>
                          </w:p>
                          <w:p w14:paraId="09F8C9FB" w14:textId="32ACDA23" w:rsidR="0055774C" w:rsidRPr="00162038" w:rsidRDefault="00077542" w:rsidP="0016203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</w:pPr>
                            <w:r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Démonteur monteur en carrosserie</w:t>
                            </w:r>
                            <w:r w:rsidR="001B7461" w:rsidRPr="0016203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14"/>
                                <w:szCs w:val="14"/>
                                <w:lang w:val="fr-BE"/>
                              </w:rPr>
                              <w:t> : 16 DEI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E1D9" id="Zone de texte 130" o:spid="_x0000_s1095" type="#_x0000_t202" style="position:absolute;margin-left:834.4pt;margin-top:3pt;width:1in;height:58.15pt;z-index:25166550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" fillcolor="white [3201]" stroked="f" strokeweight=".5pt">
                <v:textbox>
                  <w:txbxContent>
                    <w:p w14:paraId="2EF859B5" w14:textId="124C08C3" w:rsidR="007305C1" w:rsidRPr="00162038" w:rsidRDefault="007305C1" w:rsidP="00162038">
                      <w:pPr>
                        <w:jc w:val="right"/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</w:pPr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vertAlign w:val="superscript"/>
                          <w:lang w:val="fr-BE"/>
                        </w:rPr>
                        <w:t>1</w:t>
                      </w:r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 xml:space="preserve"> DEI : Demandeur d’emploi inoccupé</w:t>
                      </w:r>
                    </w:p>
                    <w:p w14:paraId="4D3E9F00" w14:textId="3118A7DD" w:rsidR="001B7461" w:rsidRPr="00162038" w:rsidRDefault="001B7461" w:rsidP="00162038">
                      <w:pPr>
                        <w:jc w:val="right"/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</w:pPr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 xml:space="preserve">Autres </w:t>
                      </w:r>
                      <w:proofErr w:type="spellStart"/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positonnement</w:t>
                      </w:r>
                      <w:r w:rsidR="00162038"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s</w:t>
                      </w:r>
                      <w:proofErr w:type="spellEnd"/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 xml:space="preserve"> </w:t>
                      </w:r>
                      <w:r w:rsidR="00162038"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« </w:t>
                      </w:r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 xml:space="preserve">métier </w:t>
                      </w:r>
                      <w:proofErr w:type="spellStart"/>
                      <w:proofErr w:type="gramStart"/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pincipal</w:t>
                      </w:r>
                      <w:proofErr w:type="spellEnd"/>
                      <w:r w:rsidR="00162038"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»</w:t>
                      </w:r>
                      <w:proofErr w:type="gramEnd"/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 lié</w:t>
                      </w:r>
                      <w:r w:rsidR="00162038"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s à la carrosserie</w:t>
                      </w:r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:</w:t>
                      </w:r>
                    </w:p>
                    <w:p w14:paraId="3E0BF5CF" w14:textId="55984291" w:rsidR="00077542" w:rsidRPr="00162038" w:rsidRDefault="00077542" w:rsidP="00162038">
                      <w:pPr>
                        <w:jc w:val="right"/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</w:pPr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Préparateur en carrosserie : 37 DEI</w:t>
                      </w:r>
                    </w:p>
                    <w:p w14:paraId="6BE1EDD3" w14:textId="21E919AA" w:rsidR="00077542" w:rsidRPr="00162038" w:rsidRDefault="00077542" w:rsidP="00162038">
                      <w:pPr>
                        <w:jc w:val="right"/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</w:pPr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Tôlier en carrosserie</w:t>
                      </w:r>
                      <w:r w:rsidR="001B7461"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 : 32 DEI</w:t>
                      </w:r>
                    </w:p>
                    <w:p w14:paraId="68A6F2C1" w14:textId="6E1FC797" w:rsidR="00077542" w:rsidRPr="00162038" w:rsidRDefault="00077542" w:rsidP="00162038">
                      <w:pPr>
                        <w:jc w:val="right"/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</w:pPr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Peintre en carrosserie</w:t>
                      </w:r>
                      <w:r w:rsidR="001B7461"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 xml:space="preserve"> : 30 DEI </w:t>
                      </w:r>
                    </w:p>
                    <w:p w14:paraId="09F8C9FB" w14:textId="32ACDA23" w:rsidR="0055774C" w:rsidRPr="00162038" w:rsidRDefault="00077542" w:rsidP="00162038">
                      <w:pPr>
                        <w:jc w:val="right"/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</w:pPr>
                      <w:r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Démonteur monteur en carrosserie</w:t>
                      </w:r>
                      <w:r w:rsidR="001B7461" w:rsidRPr="00162038">
                        <w:rPr>
                          <w:rFonts w:asciiTheme="minorHAnsi" w:hAnsiTheme="minorHAnsi" w:cstheme="minorHAnsi"/>
                          <w:color w:val="63A7DA" w:themeColor="accent6"/>
                          <w:sz w:val="14"/>
                          <w:szCs w:val="14"/>
                          <w:lang w:val="fr-BE"/>
                        </w:rPr>
                        <w:t> : 16 DEI</w:t>
                      </w:r>
                    </w:p>
                  </w:txbxContent>
                </v:textbox>
              </v:shape>
            </w:pict>
          </mc:Fallback>
        </mc:AlternateContent>
      </w:r>
    </w:p>
    <w:p w14:paraId="407A5B6A" w14:textId="435C4D3B" w:rsidR="00B14BE0" w:rsidRPr="00B14BE0" w:rsidRDefault="00B14BE0" w:rsidP="00B14BE0">
      <w:pPr>
        <w:rPr>
          <w:lang w:bidi="fr-FR"/>
        </w:rPr>
      </w:pPr>
    </w:p>
    <w:p w14:paraId="119373F1" w14:textId="7811148A" w:rsidR="00B14BE0" w:rsidRPr="00B14BE0" w:rsidRDefault="00B14BE0" w:rsidP="00B14BE0">
      <w:pPr>
        <w:rPr>
          <w:lang w:bidi="fr-FR"/>
        </w:rPr>
      </w:pPr>
    </w:p>
    <w:p w14:paraId="2EEF6810" w14:textId="6BDC5A15" w:rsidR="00B14BE0" w:rsidRPr="00B14BE0" w:rsidRDefault="00B14BE0" w:rsidP="00B14BE0">
      <w:pPr>
        <w:rPr>
          <w:lang w:bidi="fr-FR"/>
        </w:rPr>
      </w:pPr>
    </w:p>
    <w:p w14:paraId="63B66FC1" w14:textId="7D182736" w:rsidR="00B14BE0" w:rsidRPr="00B14BE0" w:rsidRDefault="00CE1B76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62" behindDoc="0" locked="0" layoutInCell="1" allowOverlap="1" wp14:anchorId="5AA01BEE" wp14:editId="51244147">
                <wp:simplePos x="0" y="0"/>
                <wp:positionH relativeFrom="column">
                  <wp:posOffset>7335078</wp:posOffset>
                </wp:positionH>
                <wp:positionV relativeFrom="paragraph">
                  <wp:posOffset>149556</wp:posOffset>
                </wp:positionV>
                <wp:extent cx="4866199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199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22A54BBD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CE1B7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CE1B76" w:rsidRPr="00CE1B7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– Données reçues en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6" type="#_x0000_t202" style="position:absolute;margin-left:577.55pt;margin-top:11.8pt;width:383.15pt;height:26.75pt;z-index:251657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x1HAIAADQ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" filled="f" stroked="f" strokeweight=".5pt">
                <v:textbox>
                  <w:txbxContent>
                    <w:p w14:paraId="32AC2359" w14:textId="22A54BBD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CE1B7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CE1B76" w:rsidRPr="00CE1B7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– Données reçues en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7986C665" w14:textId="095781B8" w:rsidR="00B14BE0" w:rsidRPr="00B14BE0" w:rsidRDefault="006D1AC3" w:rsidP="00B14BE0">
      <w:pPr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3" behindDoc="0" locked="0" layoutInCell="1" allowOverlap="1" wp14:anchorId="46D86921" wp14:editId="78D44EDA">
                <wp:simplePos x="0" y="0"/>
                <wp:positionH relativeFrom="column">
                  <wp:posOffset>1590675</wp:posOffset>
                </wp:positionH>
                <wp:positionV relativeFrom="paragraph">
                  <wp:posOffset>131536</wp:posOffset>
                </wp:positionV>
                <wp:extent cx="4861560" cy="377190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37719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1382AD26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2443B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97" type="#_x0000_t202" style="position:absolute;margin-left:125.25pt;margin-top:10.35pt;width:382.8pt;height:29.7pt;z-index:251657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" fillcolor="#63a7da" strokecolor="#63a7da" strokeweight=".5pt">
                <v:textbox>
                  <w:txbxContent>
                    <w:p w14:paraId="6844C92E" w14:textId="1382AD26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2443B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</w:p>
    <w:p w14:paraId="434297AB" w14:textId="23DF944F" w:rsidR="00B14BE0" w:rsidRPr="00B14BE0" w:rsidRDefault="00B14BE0" w:rsidP="00B14BE0">
      <w:pPr>
        <w:rPr>
          <w:lang w:bidi="fr-FR"/>
        </w:rPr>
      </w:pPr>
    </w:p>
    <w:p w14:paraId="4E0AE861" w14:textId="60E24E18" w:rsidR="00B14BE0" w:rsidRPr="00B14BE0" w:rsidRDefault="0037059B" w:rsidP="00B14BE0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196" behindDoc="0" locked="0" layoutInCell="1" allowOverlap="1" wp14:anchorId="50595FB6" wp14:editId="3AFF380F">
                <wp:simplePos x="0" y="0"/>
                <wp:positionH relativeFrom="column">
                  <wp:posOffset>7495953</wp:posOffset>
                </wp:positionH>
                <wp:positionV relativeFrom="paragraph">
                  <wp:posOffset>120251</wp:posOffset>
                </wp:positionV>
                <wp:extent cx="5468620" cy="143683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436830"/>
                          <a:chOff x="0" y="0"/>
                          <a:chExt cx="3378200" cy="2273630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1158870" y="171483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404EEB44" w:rsidR="00EC4912" w:rsidRPr="00B04CE8" w:rsidRDefault="00B04C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06683D4B" w:rsidR="00EC4912" w:rsidRPr="007D1C3A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8" style="position:absolute;margin-left:590.25pt;margin-top:9.45pt;width:430.6pt;height:113.15pt;z-index:251656196;mso-width-relative:margin;mso-height-relative:margin" coordsize="33782,2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">
                <v:shape id="Zone de texte 190" o:spid="_x0000_s1099" type="#_x0000_t202" style="position:absolute;left:11588;top:17148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404EEB44" w:rsidR="00EC4912" w:rsidRPr="00B04CE8" w:rsidRDefault="00B04CE8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100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06683D4B" w:rsidR="00EC4912" w:rsidRPr="007D1C3A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E942D1" w14:textId="1E795B69" w:rsidR="00B14BE0" w:rsidRPr="00B14BE0" w:rsidRDefault="007230A2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08" behindDoc="0" locked="0" layoutInCell="1" allowOverlap="1" wp14:anchorId="4236B127" wp14:editId="4431D5D3">
                <wp:simplePos x="0" y="0"/>
                <wp:positionH relativeFrom="column">
                  <wp:posOffset>2858443</wp:posOffset>
                </wp:positionH>
                <wp:positionV relativeFrom="paragraph">
                  <wp:posOffset>5080</wp:posOffset>
                </wp:positionV>
                <wp:extent cx="2351298" cy="1425787"/>
                <wp:effectExtent l="0" t="0" r="0" b="3175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1298" cy="1425787"/>
                          <a:chOff x="0" y="0"/>
                          <a:chExt cx="2351298" cy="1425787"/>
                        </a:xfrm>
                      </wpg:grpSpPr>
                      <wps:wsp>
                        <wps:cNvPr id="82" name="Zone de texte 82"/>
                        <wps:cNvSpPr txBox="1"/>
                        <wps:spPr>
                          <a:xfrm>
                            <a:off x="237067" y="0"/>
                            <a:ext cx="666750" cy="329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5564CA93" w:rsidR="00432A63" w:rsidRPr="00F13403" w:rsidRDefault="007D2ADF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480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1" name="Groupe 1141"/>
                        <wpg:cNvGrpSpPr/>
                        <wpg:grpSpPr>
                          <a:xfrm>
                            <a:off x="0" y="237067"/>
                            <a:ext cx="1231900" cy="1188720"/>
                            <a:chOff x="-156837" y="0"/>
                            <a:chExt cx="1576499" cy="1416082"/>
                          </a:xfrm>
                        </wpg:grpSpPr>
                        <pic:pic xmlns:pic="http://schemas.openxmlformats.org/drawingml/2006/picture">
                          <pic:nvPicPr>
                            <pic:cNvPr id="410" name="Graphique 4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305" y="0"/>
                              <a:ext cx="679817" cy="6394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1" name="Zone de texte 411"/>
                          <wps:cNvSpPr txBox="1"/>
                          <wps:spPr>
                            <a:xfrm>
                              <a:off x="-156837" y="639445"/>
                              <a:ext cx="1576499" cy="7766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B75BF" w14:textId="77777777" w:rsidR="00A67F0A" w:rsidRPr="006E149E" w:rsidRDefault="00A67F0A" w:rsidP="00A67F0A">
                                <w:pPr>
                                  <w:jc w:val="center"/>
                                  <w:rPr>
                                    <w:rFonts w:ascii="HELVETICA NEUE CONDENSED" w:hAnsi="HELVETICA NEUE CONDENSED"/>
                                    <w:b/>
                                    <w:bCs/>
                                    <w:color w:val="63A7DA" w:themeColor="accent6"/>
                                    <w:lang w:val="nl-NL"/>
                                  </w:rPr>
                                </w:pPr>
                                <w:r w:rsidRPr="006E149E">
                                  <w:rPr>
                                    <w:rFonts w:ascii="HELVETICA NEUE CONDENSED" w:hAnsi="HELVETICA NEUE CONDENSED"/>
                                    <w:color w:val="63A7DA" w:themeColor="accent6"/>
                                    <w:lang w:val="nl-NL"/>
                                  </w:rPr>
                                  <w:t>COMMERCE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" name="Graphique 76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1760" y="223520"/>
                            <a:ext cx="48260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Zone de texte 77"/>
                        <wps:cNvSpPr txBox="1"/>
                        <wps:spPr>
                          <a:xfrm>
                            <a:off x="903836" y="642619"/>
                            <a:ext cx="1447462" cy="7572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BCED6F" w14:textId="16CCC561" w:rsidR="00926D66" w:rsidRPr="00F13403" w:rsidRDefault="00926D66" w:rsidP="00926D66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INDUSTRIE</w:t>
                              </w:r>
                              <w:r w:rsidR="00FE1734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 xml:space="preserve"> MANUFACTURIERE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347893" y="0"/>
                            <a:ext cx="610235" cy="329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ED83B5" w14:textId="689C2B0E" w:rsidR="00926D66" w:rsidRPr="00F13403" w:rsidRDefault="003D79CA" w:rsidP="00926D66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266</w:t>
                              </w:r>
                              <w:r w:rsidR="00926D66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6B127" id="Groupe 55" o:spid="_x0000_s1101" style="position:absolute;margin-left:225.05pt;margin-top:.4pt;width:185.15pt;height:112.25pt;z-index:251658308;mso-width-relative:margin;mso-height-relative:margin" coordsize="23512,142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">
                <v:shape id="Zone de texte 82" o:spid="_x0000_s1102" type="#_x0000_t202" style="position:absolute;left:2370;width:6668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5564CA93" w:rsidR="00432A63" w:rsidRPr="00F13403" w:rsidRDefault="007D2ADF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480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group id="Groupe 1141" o:spid="_x0000_s1103" style="position:absolute;top:2370;width:12319;height:11887" coordorigin="-1568" coordsize="15764,1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Graphique 410" o:spid="_x0000_s1104" type="#_x0000_t75" style="position:absolute;left:1623;width:6798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">
                    <v:imagedata r:id="rId89" o:title=""/>
                  </v:shape>
                  <v:shape id="Zone de texte 411" o:spid="_x0000_s1105" type="#_x0000_t202" style="position:absolute;left:-1568;top:6394;width:15764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  <v:textbox>
                      <w:txbxContent>
                        <w:p w14:paraId="04DB75BF" w14:textId="77777777" w:rsidR="00A67F0A" w:rsidRPr="006E149E" w:rsidRDefault="00A67F0A" w:rsidP="00A67F0A">
                          <w:pPr>
                            <w:jc w:val="center"/>
                            <w:rPr>
                              <w:rFonts w:ascii="HELVETICA NEUE CONDENSED" w:hAnsi="HELVETICA NEUE CONDENSED"/>
                              <w:b/>
                              <w:bCs/>
                              <w:color w:val="63A7DA" w:themeColor="accent6"/>
                              <w:lang w:val="nl-NL"/>
                            </w:rPr>
                          </w:pPr>
                          <w:r w:rsidRPr="006E149E">
                            <w:rPr>
                              <w:rFonts w:ascii="HELVETICA NEUE CONDENSED" w:hAnsi="HELVETICA NEUE CONDENSED"/>
                              <w:color w:val="63A7DA" w:themeColor="accent6"/>
                              <w:lang w:val="nl-NL"/>
                            </w:rPr>
                            <w:t>COMMERCE</w:t>
                          </w:r>
                        </w:p>
                      </w:txbxContent>
                    </v:textbox>
                  </v:shape>
                </v:group>
                <v:shape id="Graphique 76" o:spid="_x0000_s1106" type="#_x0000_t75" style="position:absolute;left:13817;top:2235;width:4826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<v:imagedata r:id="rId90" o:title=""/>
                </v:shape>
                <v:shape id="Zone de texte 77" o:spid="_x0000_s1107" type="#_x0000_t202" style="position:absolute;left:9038;top:6426;width:14474;height:7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31BCED6F" w14:textId="16CCC561" w:rsidR="00926D66" w:rsidRPr="00F13403" w:rsidRDefault="00926D66" w:rsidP="00926D66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F13403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INDUSTRIE</w:t>
                        </w:r>
                        <w:r w:rsidR="00FE1734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 xml:space="preserve"> MANUFACTURIERE</w:t>
                        </w:r>
                      </w:p>
                    </w:txbxContent>
                  </v:textbox>
                </v:shape>
                <v:shape id="Zone de texte 83" o:spid="_x0000_s1108" type="#_x0000_t202" style="position:absolute;left:13478;width:6103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7ED83B5" w14:textId="689C2B0E" w:rsidR="00926D66" w:rsidRPr="00F13403" w:rsidRDefault="003D79CA" w:rsidP="00926D66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266</w:t>
                        </w:r>
                        <w:r w:rsidR="00926D66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537577" w14:textId="3129543F" w:rsidR="00B14BE0" w:rsidRPr="00B14BE0" w:rsidRDefault="00B14BE0" w:rsidP="00B14BE0">
      <w:pPr>
        <w:rPr>
          <w:lang w:bidi="fr-FR"/>
        </w:rPr>
      </w:pPr>
    </w:p>
    <w:p w14:paraId="25964813" w14:textId="0B9A315D" w:rsidR="00B14BE0" w:rsidRPr="00B14BE0" w:rsidRDefault="009A5852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78" behindDoc="0" locked="0" layoutInCell="1" allowOverlap="1" wp14:anchorId="6DC409E7" wp14:editId="46E4CF00">
                <wp:simplePos x="0" y="0"/>
                <wp:positionH relativeFrom="column">
                  <wp:posOffset>10207782</wp:posOffset>
                </wp:positionH>
                <wp:positionV relativeFrom="paragraph">
                  <wp:posOffset>63821</wp:posOffset>
                </wp:positionV>
                <wp:extent cx="0" cy="117695"/>
                <wp:effectExtent l="0" t="0" r="38100" b="15875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769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3F31F" id="Connecteur droit 108" o:spid="_x0000_s1026" style="position:absolute;flip:y;z-index:251657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3.75pt,5.05pt" to="80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" strokecolor="#63a7da [3209]">
                <v:stroke dashstyle="dash"/>
              </v:line>
            </w:pict>
          </mc:Fallback>
        </mc:AlternateContent>
      </w:r>
    </w:p>
    <w:p w14:paraId="6D0E9AA4" w14:textId="0EAA6B29" w:rsidR="00B14BE0" w:rsidRPr="00B14BE0" w:rsidRDefault="0037059B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5014F734" wp14:editId="383B32A9">
                <wp:simplePos x="0" y="0"/>
                <wp:positionH relativeFrom="column">
                  <wp:posOffset>7035165</wp:posOffset>
                </wp:positionH>
                <wp:positionV relativeFrom="paragraph">
                  <wp:posOffset>613410</wp:posOffset>
                </wp:positionV>
                <wp:extent cx="1767840" cy="352425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A6FC5" w14:textId="34FB6434" w:rsidR="00937AE9" w:rsidRDefault="00937AE9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</w:t>
                            </w:r>
                            <w:r w:rsidRPr="00937AE9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nseignement secondaire </w:t>
                            </w:r>
                          </w:p>
                          <w:p w14:paraId="0A6C7404" w14:textId="66A0E267" w:rsidR="00937AE9" w:rsidRPr="00B04CE8" w:rsidRDefault="00937AE9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proofErr w:type="gramStart"/>
                            <w:r w:rsidRPr="00937AE9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de</w:t>
                            </w:r>
                            <w:proofErr w:type="gramEnd"/>
                            <w:r w:rsidRPr="00937AE9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plein exercice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4F734" id="Zone de texte 121" o:spid="_x0000_s1109" type="#_x0000_t202" style="position:absolute;margin-left:553.95pt;margin-top:48.3pt;width:139.2pt;height:27.75pt;z-index:251658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" filled="f" stroked="f" strokeweight=".5pt">
                <v:textbox>
                  <w:txbxContent>
                    <w:p w14:paraId="451A6FC5" w14:textId="34FB6434" w:rsidR="00937AE9" w:rsidRDefault="00937AE9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</w:t>
                      </w:r>
                      <w:r w:rsidRPr="00937AE9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nseignement secondaire </w:t>
                      </w:r>
                    </w:p>
                    <w:p w14:paraId="0A6C7404" w14:textId="66A0E267" w:rsidR="00937AE9" w:rsidRPr="00B04CE8" w:rsidRDefault="00937AE9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proofErr w:type="gramStart"/>
                      <w:r w:rsidRPr="00937AE9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de</w:t>
                      </w:r>
                      <w:proofErr w:type="gramEnd"/>
                      <w:r w:rsidRPr="00937AE9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plein exercice</w:t>
                      </w:r>
                    </w:p>
                  </w:txbxContent>
                </v:textbox>
              </v:shape>
            </w:pict>
          </mc:Fallback>
        </mc:AlternateContent>
      </w:r>
      <w:r w:rsidRPr="00937A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1944080E" wp14:editId="76550F5C">
                <wp:simplePos x="0" y="0"/>
                <wp:positionH relativeFrom="column">
                  <wp:posOffset>8253730</wp:posOffset>
                </wp:positionH>
                <wp:positionV relativeFrom="paragraph">
                  <wp:posOffset>657225</wp:posOffset>
                </wp:positionV>
                <wp:extent cx="1767840" cy="352425"/>
                <wp:effectExtent l="0" t="0" r="0" b="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4BEDF" w14:textId="77777777" w:rsidR="0037002E" w:rsidRDefault="0037002E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</w:t>
                            </w:r>
                            <w:r w:rsidRPr="0037002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nseignement </w:t>
                            </w:r>
                          </w:p>
                          <w:p w14:paraId="5CBD2F11" w14:textId="2A3C2499" w:rsidR="00937AE9" w:rsidRPr="00B04CE8" w:rsidRDefault="0037002E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proofErr w:type="gramStart"/>
                            <w:r w:rsidRPr="0037002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spécialisé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4080E" id="Zone de texte 123" o:spid="_x0000_s1110" type="#_x0000_t202" style="position:absolute;margin-left:649.9pt;margin-top:51.75pt;width:139.2pt;height:27.75pt;z-index:251658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" filled="f" stroked="f" strokeweight=".5pt">
                <v:textbox>
                  <w:txbxContent>
                    <w:p w14:paraId="6054BEDF" w14:textId="77777777" w:rsidR="0037002E" w:rsidRDefault="0037002E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</w:t>
                      </w:r>
                      <w:r w:rsidRPr="0037002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nseignement </w:t>
                      </w:r>
                    </w:p>
                    <w:p w14:paraId="5CBD2F11" w14:textId="2A3C2499" w:rsidR="00937AE9" w:rsidRPr="00B04CE8" w:rsidRDefault="0037002E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proofErr w:type="gramStart"/>
                      <w:r w:rsidRPr="0037002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spécialisé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77DB5788" wp14:editId="632750D6">
                <wp:simplePos x="0" y="0"/>
                <wp:positionH relativeFrom="column">
                  <wp:posOffset>10666730</wp:posOffset>
                </wp:positionH>
                <wp:positionV relativeFrom="paragraph">
                  <wp:posOffset>617220</wp:posOffset>
                </wp:positionV>
                <wp:extent cx="1767840" cy="352425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3B592" w14:textId="31E8D9C5" w:rsidR="004A56E4" w:rsidRPr="00B04CE8" w:rsidRDefault="004A56E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B5788" id="Zone de texte 93" o:spid="_x0000_s1111" type="#_x0000_t202" style="position:absolute;margin-left:839.9pt;margin-top:48.6pt;width:139.2pt;height:27.75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" filled="f" stroked="f" strokeweight=".5pt">
                <v:textbox>
                  <w:txbxContent>
                    <w:p w14:paraId="2D73B592" w14:textId="31E8D9C5" w:rsidR="004A56E4" w:rsidRPr="00B04CE8" w:rsidRDefault="004A56E4" w:rsidP="004A56E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Pr="00937A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7DC1A21E" wp14:editId="70856398">
                <wp:simplePos x="0" y="0"/>
                <wp:positionH relativeFrom="column">
                  <wp:posOffset>8662035</wp:posOffset>
                </wp:positionH>
                <wp:positionV relativeFrom="paragraph">
                  <wp:posOffset>160020</wp:posOffset>
                </wp:positionV>
                <wp:extent cx="856615" cy="514350"/>
                <wp:effectExtent l="0" t="0" r="19685" b="19050"/>
                <wp:wrapNone/>
                <wp:docPr id="122" name="El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7390BA" w14:textId="32DC7C79" w:rsidR="00937AE9" w:rsidRPr="00E8742B" w:rsidRDefault="001224FC" w:rsidP="00937AE9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12</w:t>
                            </w:r>
                            <w:r w:rsidR="0037002E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7AE9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1A21E" id="Ellipse 122" o:spid="_x0000_s1112" style="position:absolute;margin-left:682.05pt;margin-top:12.6pt;width:67.45pt;height:40.5pt;z-index:2516583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" fillcolor="#63a7da" strokecolor="#63a7da" strokeweight="1pt">
                <v:stroke joinstyle="miter"/>
                <v:textbox>
                  <w:txbxContent>
                    <w:p w14:paraId="5C7390BA" w14:textId="32DC7C79" w:rsidR="00937AE9" w:rsidRPr="00E8742B" w:rsidRDefault="001224FC" w:rsidP="00937AE9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12</w:t>
                      </w:r>
                      <w:r w:rsidR="0037002E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937AE9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40" behindDoc="0" locked="0" layoutInCell="1" allowOverlap="1" wp14:anchorId="79498E79" wp14:editId="293300C9">
                <wp:simplePos x="0" y="0"/>
                <wp:positionH relativeFrom="column">
                  <wp:posOffset>9906000</wp:posOffset>
                </wp:positionH>
                <wp:positionV relativeFrom="paragraph">
                  <wp:posOffset>135890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0CA8F476" w:rsidR="00DD3AC6" w:rsidRPr="00E8742B" w:rsidRDefault="00570ABF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103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13" style="position:absolute;margin-left:780pt;margin-top:10.7pt;width:67.45pt;height:40.5pt;z-index:251657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" fillcolor="#63a7da" strokecolor="#63a7da" strokeweight="1pt">
                <v:stroke joinstyle="miter"/>
                <v:textbox>
                  <w:txbxContent>
                    <w:p w14:paraId="1FB229A2" w14:textId="0CA8F476" w:rsidR="00DD3AC6" w:rsidRPr="00E8742B" w:rsidRDefault="00570ABF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103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2A999A72" wp14:editId="04DCE467">
                <wp:simplePos x="0" y="0"/>
                <wp:positionH relativeFrom="column">
                  <wp:posOffset>7401560</wp:posOffset>
                </wp:positionH>
                <wp:positionV relativeFrom="paragraph">
                  <wp:posOffset>113665</wp:posOffset>
                </wp:positionV>
                <wp:extent cx="856615" cy="514350"/>
                <wp:effectExtent l="0" t="0" r="19685" b="19050"/>
                <wp:wrapNone/>
                <wp:docPr id="120" name="El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CC4BE4" w14:textId="6EC9F347" w:rsidR="00937AE9" w:rsidRPr="00E8742B" w:rsidRDefault="00937AE9" w:rsidP="00937AE9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  <w:r w:rsidR="0037002E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99A72" id="Ellipse 120" o:spid="_x0000_s1114" style="position:absolute;margin-left:582.8pt;margin-top:8.95pt;width:67.45pt;height:40.5pt;z-index:2516583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" fillcolor="#63a7da" strokecolor="#63a7da" strokeweight="1pt">
                <v:stroke joinstyle="miter"/>
                <v:textbox>
                  <w:txbxContent>
                    <w:p w14:paraId="58CC4BE4" w14:textId="6EC9F347" w:rsidR="00937AE9" w:rsidRPr="00E8742B" w:rsidRDefault="00937AE9" w:rsidP="00937AE9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</w:t>
                      </w:r>
                      <w:r w:rsidR="0037002E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08893C82" wp14:editId="79386DE5">
                <wp:simplePos x="0" y="0"/>
                <wp:positionH relativeFrom="column">
                  <wp:posOffset>11075035</wp:posOffset>
                </wp:positionH>
                <wp:positionV relativeFrom="paragraph">
                  <wp:posOffset>119380</wp:posOffset>
                </wp:positionV>
                <wp:extent cx="856615" cy="514350"/>
                <wp:effectExtent l="0" t="0" r="19685" b="19050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01707C" w14:textId="48B6FA0E" w:rsidR="00BA3B30" w:rsidRDefault="00BA3B30" w:rsidP="004A56E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  <w:p w14:paraId="4F544762" w14:textId="3BCA8948" w:rsidR="004A56E4" w:rsidRPr="00E8742B" w:rsidRDefault="004A56E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93C82" id="Ellipse 92" o:spid="_x0000_s1115" style="position:absolute;margin-left:872.05pt;margin-top:9.4pt;width:67.45pt;height:40.5pt;z-index:251658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" fillcolor="#63a7da" strokecolor="#63a7da" strokeweight="1pt">
                <v:stroke joinstyle="miter"/>
                <v:textbox>
                  <w:txbxContent>
                    <w:p w14:paraId="6401707C" w14:textId="48B6FA0E" w:rsidR="00BA3B30" w:rsidRDefault="00BA3B30" w:rsidP="004A56E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57</w:t>
                      </w:r>
                    </w:p>
                    <w:p w14:paraId="4F544762" w14:textId="3BCA8948" w:rsidR="004A56E4" w:rsidRPr="00E8742B" w:rsidRDefault="004A56E4" w:rsidP="004A56E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4B1D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5AB079D3" wp14:editId="72210E8F">
                <wp:simplePos x="0" y="0"/>
                <wp:positionH relativeFrom="column">
                  <wp:posOffset>12053570</wp:posOffset>
                </wp:positionH>
                <wp:positionV relativeFrom="paragraph">
                  <wp:posOffset>129540</wp:posOffset>
                </wp:positionV>
                <wp:extent cx="856615" cy="514350"/>
                <wp:effectExtent l="0" t="0" r="19685" b="19050"/>
                <wp:wrapNone/>
                <wp:docPr id="124" name="Ellips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03E89" w14:textId="3374D54E" w:rsidR="004B1D24" w:rsidRPr="00E8742B" w:rsidRDefault="0037059B" w:rsidP="004B1D2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198 </w:t>
                            </w:r>
                            <w:r w:rsidR="004B1D24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1D2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079D3" id="Ellipse 124" o:spid="_x0000_s1116" style="position:absolute;margin-left:949.1pt;margin-top:10.2pt;width:67.45pt;height:40.5pt;z-index:2516583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" fillcolor="#63a7da" strokecolor="#63a7da" strokeweight="1pt">
                <v:stroke joinstyle="miter"/>
                <v:textbox>
                  <w:txbxContent>
                    <w:p w14:paraId="2F003E89" w14:textId="3374D54E" w:rsidR="004B1D24" w:rsidRPr="00E8742B" w:rsidRDefault="0037059B" w:rsidP="004B1D2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198 </w:t>
                      </w:r>
                      <w:r w:rsidR="004B1D24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4B1D2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C9CF312" wp14:editId="3E9E246E">
                <wp:simplePos x="0" y="0"/>
                <wp:positionH relativeFrom="column">
                  <wp:posOffset>12451976</wp:posOffset>
                </wp:positionH>
                <wp:positionV relativeFrom="paragraph">
                  <wp:posOffset>45391</wp:posOffset>
                </wp:positionV>
                <wp:extent cx="0" cy="204215"/>
                <wp:effectExtent l="0" t="0" r="38100" b="24765"/>
                <wp:wrapNone/>
                <wp:docPr id="127" name="Connecteur droi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42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38DEF" id="Connecteur droit 127" o:spid="_x0000_s1026" style="position:absolute;flip:x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0.45pt,3.55pt" to="980.4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" strokecolor="#63a7da [3209]">
                <v:stroke dashstyle="dash"/>
              </v:line>
            </w:pict>
          </mc:Fallback>
        </mc:AlternateContent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6DF622D1" wp14:editId="53E8762A">
                <wp:simplePos x="0" y="0"/>
                <wp:positionH relativeFrom="column">
                  <wp:posOffset>7889755</wp:posOffset>
                </wp:positionH>
                <wp:positionV relativeFrom="paragraph">
                  <wp:posOffset>35611</wp:posOffset>
                </wp:positionV>
                <wp:extent cx="4825" cy="243646"/>
                <wp:effectExtent l="0" t="0" r="33655" b="23495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5" cy="24364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A26B0" id="Connecteur droit 126" o:spid="_x0000_s1026" style="position:absolute;flip:x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25pt,2.8pt" to="621.6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" strokecolor="#63a7da [3209]">
                <v:stroke dashstyle="dash"/>
              </v:line>
            </w:pict>
          </mc:Fallback>
        </mc:AlternateContent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6" behindDoc="0" locked="0" layoutInCell="1" allowOverlap="1" wp14:anchorId="24D64B7F" wp14:editId="1809F9CF">
                <wp:simplePos x="0" y="0"/>
                <wp:positionH relativeFrom="column">
                  <wp:posOffset>9112216</wp:posOffset>
                </wp:positionH>
                <wp:positionV relativeFrom="paragraph">
                  <wp:posOffset>60059</wp:posOffset>
                </wp:positionV>
                <wp:extent cx="0" cy="229823"/>
                <wp:effectExtent l="0" t="0" r="38100" b="37465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982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53E05" id="Connecteur droit 95" o:spid="_x0000_s1026" style="position:absolute;flip:x;z-index:251657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7.5pt,4.75pt" to="717.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" strokecolor="#63a7da [3209]">
                <v:stroke dashstyle="dash"/>
              </v:line>
            </w:pict>
          </mc:Fallback>
        </mc:AlternateContent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7" behindDoc="0" locked="0" layoutInCell="1" allowOverlap="1" wp14:anchorId="206B6D3D" wp14:editId="51C137CA">
                <wp:simplePos x="0" y="0"/>
                <wp:positionH relativeFrom="column">
                  <wp:posOffset>11500627</wp:posOffset>
                </wp:positionH>
                <wp:positionV relativeFrom="paragraph">
                  <wp:posOffset>39560</wp:posOffset>
                </wp:positionV>
                <wp:extent cx="0" cy="168017"/>
                <wp:effectExtent l="0" t="0" r="38100" b="2286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01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CE52E" id="Connecteur droit 96" o:spid="_x0000_s1026" style="position:absolute;z-index:251657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5.55pt,3.1pt" to="905.5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" strokecolor="#63a7da [3209]">
                <v:stroke dashstyle="dash"/>
              </v:line>
            </w:pict>
          </mc:Fallback>
        </mc:AlternateContent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5" behindDoc="0" locked="0" layoutInCell="1" allowOverlap="1" wp14:anchorId="1CA1C6DC" wp14:editId="7C86260F">
                <wp:simplePos x="0" y="0"/>
                <wp:positionH relativeFrom="column">
                  <wp:posOffset>7889756</wp:posOffset>
                </wp:positionH>
                <wp:positionV relativeFrom="paragraph">
                  <wp:posOffset>30721</wp:posOffset>
                </wp:positionV>
                <wp:extent cx="4557331" cy="4890"/>
                <wp:effectExtent l="0" t="0" r="34290" b="33655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7331" cy="48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0243D" id="Connecteur droit 94" o:spid="_x0000_s1026" style="position:absolute;flip:y;z-index:251657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25pt,2.4pt" to="980.1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" strokecolor="#63a7da [3209]">
                <v:stroke dashstyle="dash"/>
              </v:line>
            </w:pict>
          </mc:Fallback>
        </mc:AlternateContent>
      </w:r>
    </w:p>
    <w:p w14:paraId="5698E056" w14:textId="3711F4B9" w:rsidR="00B14BE0" w:rsidRDefault="00B14BE0" w:rsidP="00B14BE0">
      <w:pPr>
        <w:rPr>
          <w:lang w:bidi="fr-FR"/>
        </w:rPr>
      </w:pPr>
    </w:p>
    <w:p w14:paraId="40AEA280" w14:textId="3ADDB785" w:rsidR="00B14BE0" w:rsidRPr="00B14BE0" w:rsidRDefault="0037059B" w:rsidP="00B14BE0">
      <w:pPr>
        <w:tabs>
          <w:tab w:val="left" w:pos="2300"/>
        </w:tabs>
        <w:rPr>
          <w:lang w:bidi="fr-FR"/>
        </w:rPr>
      </w:pPr>
      <w:r w:rsidRPr="004B1D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5B3752B5" wp14:editId="61A3B08D">
                <wp:simplePos x="0" y="0"/>
                <wp:positionH relativeFrom="column">
                  <wp:posOffset>11642651</wp:posOffset>
                </wp:positionH>
                <wp:positionV relativeFrom="paragraph">
                  <wp:posOffset>339104</wp:posOffset>
                </wp:positionV>
                <wp:extent cx="1767840" cy="552893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55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E3D83" w14:textId="3908F23E" w:rsidR="00E4645D" w:rsidRDefault="004B1D24" w:rsidP="004B1D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</w:t>
                            </w:r>
                          </w:p>
                          <w:p w14:paraId="40312DE6" w14:textId="10A79D2B" w:rsidR="004B1D24" w:rsidRPr="00B04CE8" w:rsidRDefault="00E4645D" w:rsidP="004B1D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</w:t>
                            </w:r>
                            <w:r w:rsidR="004B1D2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romotion</w:t>
                            </w:r>
                            <w:proofErr w:type="gramEnd"/>
                            <w:r w:rsidR="004B1D2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sociale</w:t>
                            </w:r>
                            <w:r w:rsidR="0037059B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(</w:t>
                            </w:r>
                            <w:r w:rsidR="0037059B" w:rsidRPr="0037059B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(section complètement organisée)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752B5" id="Zone de texte 125" o:spid="_x0000_s1117" type="#_x0000_t202" style="position:absolute;margin-left:916.75pt;margin-top:26.7pt;width:139.2pt;height:43.55pt;z-index:2516583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" filled="f" stroked="f" strokeweight=".5pt">
                <v:textbox>
                  <w:txbxContent>
                    <w:p w14:paraId="53DE3D83" w14:textId="3908F23E" w:rsidR="00E4645D" w:rsidRDefault="004B1D24" w:rsidP="004B1D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</w:t>
                      </w:r>
                    </w:p>
                    <w:p w14:paraId="40312DE6" w14:textId="10A79D2B" w:rsidR="004B1D24" w:rsidRPr="00B04CE8" w:rsidRDefault="00E4645D" w:rsidP="004B1D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</w:t>
                      </w:r>
                      <w:r w:rsidR="004B1D2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romotion</w:t>
                      </w:r>
                      <w:proofErr w:type="gramEnd"/>
                      <w:r w:rsidR="004B1D2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sociale</w:t>
                      </w:r>
                      <w:r w:rsidR="0037059B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(</w:t>
                      </w:r>
                      <w:r w:rsidR="0037059B" w:rsidRPr="0037059B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(section complètement organisée)</w:t>
                      </w:r>
                    </w:p>
                  </w:txbxContent>
                </v:textbox>
              </v:shape>
            </w:pict>
          </mc:Fallback>
        </mc:AlternateContent>
      </w:r>
      <w:r w:rsidR="00E129BE" w:rsidRPr="00C014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478" behindDoc="0" locked="0" layoutInCell="1" allowOverlap="1" wp14:anchorId="65CF1494" wp14:editId="416EF9F2">
                <wp:simplePos x="0" y="0"/>
                <wp:positionH relativeFrom="column">
                  <wp:posOffset>511175</wp:posOffset>
                </wp:positionH>
                <wp:positionV relativeFrom="paragraph">
                  <wp:posOffset>243417</wp:posOffset>
                </wp:positionV>
                <wp:extent cx="5892800" cy="555413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555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C3CCB" w14:textId="6786686C" w:rsidR="00C01420" w:rsidRPr="00415818" w:rsidRDefault="00C01420" w:rsidP="00C01420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  <w:p w14:paraId="2A60EA2D" w14:textId="1D8282D6" w:rsidR="006E0A7E" w:rsidRPr="00415818" w:rsidRDefault="006E0A7E" w:rsidP="00C01420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 xml:space="preserve">84 OE : </w:t>
                            </w:r>
                            <w:r w:rsidR="00E129BE"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4</w:t>
                            </w:r>
                            <w:r w:rsidR="00C5275D"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 xml:space="preserve"> OE peintre en carrosserie ; </w:t>
                            </w:r>
                            <w:r w:rsidR="00AD611B"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 xml:space="preserve">10 OE Tôlier en carrosserie ; </w:t>
                            </w:r>
                            <w:r w:rsidR="006E5476"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 xml:space="preserve">12 </w:t>
                            </w:r>
                            <w:r w:rsidR="00E129BE"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OE préparateur en carrosserie</w:t>
                            </w:r>
                            <w:r w:rsidR="006E5476"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 xml:space="preserve"> ; </w:t>
                            </w:r>
                            <w:r w:rsidR="007230A2"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54 OE carrossier ; 4 OE démonteur en carrosserie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1494" id="Zone de texte 54" o:spid="_x0000_s1118" type="#_x0000_t202" style="position:absolute;margin-left:40.25pt;margin-top:19.15pt;width:464pt;height:43.75pt;z-index:251664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" filled="f" stroked="f" strokeweight=".5pt">
                <v:textbox>
                  <w:txbxContent>
                    <w:p w14:paraId="22BC3CCB" w14:textId="6786686C" w:rsidR="00C01420" w:rsidRPr="00415818" w:rsidRDefault="00C01420" w:rsidP="00C01420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  <w:p w14:paraId="2A60EA2D" w14:textId="1D8282D6" w:rsidR="006E0A7E" w:rsidRPr="00415818" w:rsidRDefault="006E0A7E" w:rsidP="00C01420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 xml:space="preserve">84 OE : </w:t>
                      </w:r>
                      <w:r w:rsidR="00E129BE"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4</w:t>
                      </w:r>
                      <w:r w:rsidR="00C5275D"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 xml:space="preserve"> OE peintre en carrosserie ; </w:t>
                      </w:r>
                      <w:r w:rsidR="00AD611B"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 xml:space="preserve">10 OE Tôlier en carrosserie ; </w:t>
                      </w:r>
                      <w:r w:rsidR="006E5476"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 xml:space="preserve">12 </w:t>
                      </w:r>
                      <w:r w:rsidR="00E129BE"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OE préparateur en carrosserie</w:t>
                      </w:r>
                      <w:r w:rsidR="006E5476"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 xml:space="preserve"> ; </w:t>
                      </w:r>
                      <w:r w:rsidR="007230A2"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54 OE carrossier ; 4 OE démonteur en carrosserie</w:t>
                      </w:r>
                    </w:p>
                  </w:txbxContent>
                </v:textbox>
              </v:shape>
            </w:pict>
          </mc:Fallback>
        </mc:AlternateContent>
      </w:r>
      <w:r w:rsidR="00B14BE0"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FEB65" w14:textId="77777777" w:rsidR="00FB2619" w:rsidRDefault="00FB2619" w:rsidP="0063464B">
      <w:r>
        <w:separator/>
      </w:r>
    </w:p>
  </w:endnote>
  <w:endnote w:type="continuationSeparator" w:id="0">
    <w:p w14:paraId="7D3C05F4" w14:textId="77777777" w:rsidR="00FB2619" w:rsidRDefault="00FB2619" w:rsidP="0063464B">
      <w:r>
        <w:continuationSeparator/>
      </w:r>
    </w:p>
  </w:endnote>
  <w:endnote w:type="continuationNotice" w:id="1">
    <w:p w14:paraId="3795DF40" w14:textId="77777777" w:rsidR="00FB2619" w:rsidRDefault="00FB26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10DA7" w14:textId="77777777" w:rsidR="00FB2619" w:rsidRDefault="00FB2619" w:rsidP="0063464B">
      <w:r>
        <w:separator/>
      </w:r>
    </w:p>
  </w:footnote>
  <w:footnote w:type="continuationSeparator" w:id="0">
    <w:p w14:paraId="0035139F" w14:textId="77777777" w:rsidR="00FB2619" w:rsidRDefault="00FB2619" w:rsidP="0063464B">
      <w:r>
        <w:continuationSeparator/>
      </w:r>
    </w:p>
  </w:footnote>
  <w:footnote w:type="continuationNotice" w:id="1">
    <w:p w14:paraId="6765DF5C" w14:textId="77777777" w:rsidR="00FB2619" w:rsidRDefault="00FB261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3" type="#_x0000_t75" alt="Homme" style="width:5pt;height:8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79D5FE7"/>
    <w:multiLevelType w:val="hybridMultilevel"/>
    <w:tmpl w:val="63ECF532"/>
    <w:lvl w:ilvl="0" w:tplc="3EF6E96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6586D"/>
    <w:multiLevelType w:val="hybridMultilevel"/>
    <w:tmpl w:val="44BE7BD4"/>
    <w:lvl w:ilvl="0" w:tplc="FA148BC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84384866">
    <w:abstractNumId w:val="1"/>
  </w:num>
  <w:num w:numId="2" w16cid:durableId="1756895827">
    <w:abstractNumId w:val="0"/>
  </w:num>
  <w:num w:numId="3" w16cid:durableId="1203326475">
    <w:abstractNumId w:val="3"/>
  </w:num>
  <w:num w:numId="4" w16cid:durableId="498539770">
    <w:abstractNumId w:val="5"/>
  </w:num>
  <w:num w:numId="5" w16cid:durableId="1637442982">
    <w:abstractNumId w:val="4"/>
  </w:num>
  <w:num w:numId="6" w16cid:durableId="1093824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B9E"/>
    <w:rsid w:val="00015E15"/>
    <w:rsid w:val="000167B3"/>
    <w:rsid w:val="000172E7"/>
    <w:rsid w:val="00021DD5"/>
    <w:rsid w:val="000247A1"/>
    <w:rsid w:val="00026609"/>
    <w:rsid w:val="00026890"/>
    <w:rsid w:val="000304DA"/>
    <w:rsid w:val="00032CFB"/>
    <w:rsid w:val="00033400"/>
    <w:rsid w:val="00033ECD"/>
    <w:rsid w:val="00036493"/>
    <w:rsid w:val="00044C2E"/>
    <w:rsid w:val="00045BB8"/>
    <w:rsid w:val="00046281"/>
    <w:rsid w:val="00046D89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73C08"/>
    <w:rsid w:val="00077542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4CD"/>
    <w:rsid w:val="000F588A"/>
    <w:rsid w:val="00102671"/>
    <w:rsid w:val="0010286F"/>
    <w:rsid w:val="001036F6"/>
    <w:rsid w:val="001070B6"/>
    <w:rsid w:val="001101FB"/>
    <w:rsid w:val="00110427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4FC"/>
    <w:rsid w:val="00122551"/>
    <w:rsid w:val="0012438A"/>
    <w:rsid w:val="001253E9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462"/>
    <w:rsid w:val="00154BC8"/>
    <w:rsid w:val="001554D7"/>
    <w:rsid w:val="001574CA"/>
    <w:rsid w:val="00162038"/>
    <w:rsid w:val="00165B27"/>
    <w:rsid w:val="00171086"/>
    <w:rsid w:val="00174FEC"/>
    <w:rsid w:val="00177086"/>
    <w:rsid w:val="00182B2D"/>
    <w:rsid w:val="00184461"/>
    <w:rsid w:val="00192B91"/>
    <w:rsid w:val="00192ECF"/>
    <w:rsid w:val="001930E4"/>
    <w:rsid w:val="0019347B"/>
    <w:rsid w:val="00193CE7"/>
    <w:rsid w:val="00193F5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59DF"/>
    <w:rsid w:val="001B6023"/>
    <w:rsid w:val="001B7461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0AB8"/>
    <w:rsid w:val="002126EB"/>
    <w:rsid w:val="00212EED"/>
    <w:rsid w:val="002135C5"/>
    <w:rsid w:val="00215A88"/>
    <w:rsid w:val="00216BBF"/>
    <w:rsid w:val="00222E6A"/>
    <w:rsid w:val="00225F6C"/>
    <w:rsid w:val="002279D5"/>
    <w:rsid w:val="00230654"/>
    <w:rsid w:val="0023490E"/>
    <w:rsid w:val="00235A20"/>
    <w:rsid w:val="00235ECC"/>
    <w:rsid w:val="00236199"/>
    <w:rsid w:val="00241356"/>
    <w:rsid w:val="0024196E"/>
    <w:rsid w:val="00242536"/>
    <w:rsid w:val="0024339E"/>
    <w:rsid w:val="00243CEE"/>
    <w:rsid w:val="002443B5"/>
    <w:rsid w:val="00245829"/>
    <w:rsid w:val="002461C7"/>
    <w:rsid w:val="00246C9E"/>
    <w:rsid w:val="0024786E"/>
    <w:rsid w:val="002576B5"/>
    <w:rsid w:val="00257D32"/>
    <w:rsid w:val="002601C0"/>
    <w:rsid w:val="002644B0"/>
    <w:rsid w:val="002664C0"/>
    <w:rsid w:val="0027350F"/>
    <w:rsid w:val="0027425A"/>
    <w:rsid w:val="00274EA0"/>
    <w:rsid w:val="00283735"/>
    <w:rsid w:val="00284733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0843"/>
    <w:rsid w:val="002D374E"/>
    <w:rsid w:val="002D537D"/>
    <w:rsid w:val="002D56CE"/>
    <w:rsid w:val="002D6E60"/>
    <w:rsid w:val="002D74B7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70C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04A0"/>
    <w:rsid w:val="00322EEA"/>
    <w:rsid w:val="00323882"/>
    <w:rsid w:val="00323B64"/>
    <w:rsid w:val="003242F6"/>
    <w:rsid w:val="00324D48"/>
    <w:rsid w:val="003306CE"/>
    <w:rsid w:val="003320AE"/>
    <w:rsid w:val="003322A1"/>
    <w:rsid w:val="00332705"/>
    <w:rsid w:val="00332983"/>
    <w:rsid w:val="00332D3C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15CE"/>
    <w:rsid w:val="003636D5"/>
    <w:rsid w:val="003653D6"/>
    <w:rsid w:val="00365F54"/>
    <w:rsid w:val="003679A8"/>
    <w:rsid w:val="0037002E"/>
    <w:rsid w:val="0037059B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266E"/>
    <w:rsid w:val="003C4C9C"/>
    <w:rsid w:val="003D2738"/>
    <w:rsid w:val="003D348A"/>
    <w:rsid w:val="003D6CA1"/>
    <w:rsid w:val="003D79CA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404908"/>
    <w:rsid w:val="00405BDD"/>
    <w:rsid w:val="00407244"/>
    <w:rsid w:val="00410A49"/>
    <w:rsid w:val="0041365E"/>
    <w:rsid w:val="00415818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6D4F"/>
    <w:rsid w:val="00447495"/>
    <w:rsid w:val="00447DFF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3A04"/>
    <w:rsid w:val="004653F9"/>
    <w:rsid w:val="00465DB0"/>
    <w:rsid w:val="00471F62"/>
    <w:rsid w:val="004737ED"/>
    <w:rsid w:val="0047382B"/>
    <w:rsid w:val="004746A5"/>
    <w:rsid w:val="00475420"/>
    <w:rsid w:val="00477952"/>
    <w:rsid w:val="004804D2"/>
    <w:rsid w:val="00481D59"/>
    <w:rsid w:val="004854C3"/>
    <w:rsid w:val="00490B4D"/>
    <w:rsid w:val="00490C13"/>
    <w:rsid w:val="00493ADE"/>
    <w:rsid w:val="00497F24"/>
    <w:rsid w:val="004A0CB3"/>
    <w:rsid w:val="004A39BA"/>
    <w:rsid w:val="004A3B7D"/>
    <w:rsid w:val="004A42EE"/>
    <w:rsid w:val="004A4E15"/>
    <w:rsid w:val="004A56E4"/>
    <w:rsid w:val="004B1D24"/>
    <w:rsid w:val="004B34AB"/>
    <w:rsid w:val="004B675A"/>
    <w:rsid w:val="004B78EB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19B7"/>
    <w:rsid w:val="004F25C4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43971"/>
    <w:rsid w:val="00551607"/>
    <w:rsid w:val="005520C8"/>
    <w:rsid w:val="005546BC"/>
    <w:rsid w:val="005568C8"/>
    <w:rsid w:val="00556BFC"/>
    <w:rsid w:val="0055774C"/>
    <w:rsid w:val="00564FDE"/>
    <w:rsid w:val="00566D1C"/>
    <w:rsid w:val="00570ABF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B7F3A"/>
    <w:rsid w:val="005C0887"/>
    <w:rsid w:val="005C0B05"/>
    <w:rsid w:val="005C32AD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5C85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3F37"/>
    <w:rsid w:val="006045EB"/>
    <w:rsid w:val="00604F17"/>
    <w:rsid w:val="006052F0"/>
    <w:rsid w:val="00606D3B"/>
    <w:rsid w:val="0060786F"/>
    <w:rsid w:val="00607D26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0728"/>
    <w:rsid w:val="006531F4"/>
    <w:rsid w:val="00654AFE"/>
    <w:rsid w:val="0065665C"/>
    <w:rsid w:val="00656DC8"/>
    <w:rsid w:val="0066190D"/>
    <w:rsid w:val="00662971"/>
    <w:rsid w:val="00663434"/>
    <w:rsid w:val="006647CC"/>
    <w:rsid w:val="00667054"/>
    <w:rsid w:val="00670BED"/>
    <w:rsid w:val="00671F7E"/>
    <w:rsid w:val="00674192"/>
    <w:rsid w:val="006742A5"/>
    <w:rsid w:val="00677297"/>
    <w:rsid w:val="00684092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A78D8"/>
    <w:rsid w:val="006B3678"/>
    <w:rsid w:val="006B5C36"/>
    <w:rsid w:val="006B7134"/>
    <w:rsid w:val="006C2166"/>
    <w:rsid w:val="006C4A4C"/>
    <w:rsid w:val="006C5166"/>
    <w:rsid w:val="006C7213"/>
    <w:rsid w:val="006C7DC8"/>
    <w:rsid w:val="006D1AC3"/>
    <w:rsid w:val="006D6F61"/>
    <w:rsid w:val="006D7468"/>
    <w:rsid w:val="006D7AC6"/>
    <w:rsid w:val="006D7C63"/>
    <w:rsid w:val="006E0A7E"/>
    <w:rsid w:val="006E149E"/>
    <w:rsid w:val="006E425C"/>
    <w:rsid w:val="006E5476"/>
    <w:rsid w:val="006E6AB5"/>
    <w:rsid w:val="006F1741"/>
    <w:rsid w:val="006F4478"/>
    <w:rsid w:val="006F5D00"/>
    <w:rsid w:val="006F6B41"/>
    <w:rsid w:val="006F6EE0"/>
    <w:rsid w:val="006F6F9C"/>
    <w:rsid w:val="00700EAE"/>
    <w:rsid w:val="0070308B"/>
    <w:rsid w:val="00703DA5"/>
    <w:rsid w:val="00706C1B"/>
    <w:rsid w:val="00710BF9"/>
    <w:rsid w:val="00711F80"/>
    <w:rsid w:val="00716056"/>
    <w:rsid w:val="00716BE5"/>
    <w:rsid w:val="007174AE"/>
    <w:rsid w:val="007230A2"/>
    <w:rsid w:val="007230B0"/>
    <w:rsid w:val="00723806"/>
    <w:rsid w:val="0072546A"/>
    <w:rsid w:val="00725579"/>
    <w:rsid w:val="00726092"/>
    <w:rsid w:val="007305C1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13F8"/>
    <w:rsid w:val="00752557"/>
    <w:rsid w:val="00756079"/>
    <w:rsid w:val="00756C68"/>
    <w:rsid w:val="00760574"/>
    <w:rsid w:val="00760806"/>
    <w:rsid w:val="00761C52"/>
    <w:rsid w:val="0076255B"/>
    <w:rsid w:val="007656EA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37CE"/>
    <w:rsid w:val="00797B93"/>
    <w:rsid w:val="007A46F8"/>
    <w:rsid w:val="007A5132"/>
    <w:rsid w:val="007A6739"/>
    <w:rsid w:val="007B5BD4"/>
    <w:rsid w:val="007B698F"/>
    <w:rsid w:val="007C057C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1C3A"/>
    <w:rsid w:val="007D2077"/>
    <w:rsid w:val="007D2ADF"/>
    <w:rsid w:val="007D585B"/>
    <w:rsid w:val="007D6BC7"/>
    <w:rsid w:val="007E03B8"/>
    <w:rsid w:val="007E0DF3"/>
    <w:rsid w:val="007E1318"/>
    <w:rsid w:val="007E2DFA"/>
    <w:rsid w:val="007E7A96"/>
    <w:rsid w:val="007F2445"/>
    <w:rsid w:val="007F423C"/>
    <w:rsid w:val="007F42B0"/>
    <w:rsid w:val="007F56F4"/>
    <w:rsid w:val="007F5817"/>
    <w:rsid w:val="007F61F1"/>
    <w:rsid w:val="007F77C0"/>
    <w:rsid w:val="007F7ABE"/>
    <w:rsid w:val="00800250"/>
    <w:rsid w:val="008008C0"/>
    <w:rsid w:val="0080422D"/>
    <w:rsid w:val="00805CD8"/>
    <w:rsid w:val="00806FA2"/>
    <w:rsid w:val="008070D6"/>
    <w:rsid w:val="00810DF7"/>
    <w:rsid w:val="00811778"/>
    <w:rsid w:val="00814303"/>
    <w:rsid w:val="00814DD2"/>
    <w:rsid w:val="00816199"/>
    <w:rsid w:val="0081659E"/>
    <w:rsid w:val="00820705"/>
    <w:rsid w:val="00820E9B"/>
    <w:rsid w:val="00826F73"/>
    <w:rsid w:val="0083138F"/>
    <w:rsid w:val="008322EC"/>
    <w:rsid w:val="00832373"/>
    <w:rsid w:val="00837020"/>
    <w:rsid w:val="008408AD"/>
    <w:rsid w:val="00842677"/>
    <w:rsid w:val="00842CFD"/>
    <w:rsid w:val="008461F3"/>
    <w:rsid w:val="00846231"/>
    <w:rsid w:val="0084695B"/>
    <w:rsid w:val="008506DF"/>
    <w:rsid w:val="00852F24"/>
    <w:rsid w:val="00853597"/>
    <w:rsid w:val="00853652"/>
    <w:rsid w:val="008558D0"/>
    <w:rsid w:val="0085606D"/>
    <w:rsid w:val="00856D5A"/>
    <w:rsid w:val="00857A87"/>
    <w:rsid w:val="00857DF7"/>
    <w:rsid w:val="00860E9C"/>
    <w:rsid w:val="00861292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31E"/>
    <w:rsid w:val="008876F7"/>
    <w:rsid w:val="00887B70"/>
    <w:rsid w:val="008931FB"/>
    <w:rsid w:val="00895059"/>
    <w:rsid w:val="0089661E"/>
    <w:rsid w:val="008A1E15"/>
    <w:rsid w:val="008A4115"/>
    <w:rsid w:val="008A4744"/>
    <w:rsid w:val="008A538E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277"/>
    <w:rsid w:val="008E5623"/>
    <w:rsid w:val="008E64BD"/>
    <w:rsid w:val="008F1019"/>
    <w:rsid w:val="008F1F4A"/>
    <w:rsid w:val="008F30AC"/>
    <w:rsid w:val="0090235F"/>
    <w:rsid w:val="009023A1"/>
    <w:rsid w:val="00902688"/>
    <w:rsid w:val="009036FA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6D66"/>
    <w:rsid w:val="00927175"/>
    <w:rsid w:val="009272B8"/>
    <w:rsid w:val="009278BB"/>
    <w:rsid w:val="00937AE9"/>
    <w:rsid w:val="00940155"/>
    <w:rsid w:val="00940BA8"/>
    <w:rsid w:val="00943CC3"/>
    <w:rsid w:val="00945DB5"/>
    <w:rsid w:val="00947C07"/>
    <w:rsid w:val="00950502"/>
    <w:rsid w:val="009510E0"/>
    <w:rsid w:val="00952FC1"/>
    <w:rsid w:val="00954BEC"/>
    <w:rsid w:val="009562EC"/>
    <w:rsid w:val="00962917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2D8A"/>
    <w:rsid w:val="009A2F73"/>
    <w:rsid w:val="009A5852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E5DDA"/>
    <w:rsid w:val="009F3A5C"/>
    <w:rsid w:val="009F439D"/>
    <w:rsid w:val="009F7ED1"/>
    <w:rsid w:val="00A01A66"/>
    <w:rsid w:val="00A02C9D"/>
    <w:rsid w:val="00A04761"/>
    <w:rsid w:val="00A055D4"/>
    <w:rsid w:val="00A06C36"/>
    <w:rsid w:val="00A10082"/>
    <w:rsid w:val="00A111BA"/>
    <w:rsid w:val="00A161F0"/>
    <w:rsid w:val="00A16CC8"/>
    <w:rsid w:val="00A17589"/>
    <w:rsid w:val="00A22D44"/>
    <w:rsid w:val="00A24434"/>
    <w:rsid w:val="00A25BA2"/>
    <w:rsid w:val="00A25CE7"/>
    <w:rsid w:val="00A260A2"/>
    <w:rsid w:val="00A263EE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4745A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67F0A"/>
    <w:rsid w:val="00A70E80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4C50"/>
    <w:rsid w:val="00A922BB"/>
    <w:rsid w:val="00A93BA7"/>
    <w:rsid w:val="00A96E0F"/>
    <w:rsid w:val="00AA0F74"/>
    <w:rsid w:val="00AA37BA"/>
    <w:rsid w:val="00AA51EB"/>
    <w:rsid w:val="00AA7FC7"/>
    <w:rsid w:val="00AB16B0"/>
    <w:rsid w:val="00AB6D47"/>
    <w:rsid w:val="00AB7B3A"/>
    <w:rsid w:val="00AB7C28"/>
    <w:rsid w:val="00AC3AB1"/>
    <w:rsid w:val="00AD203C"/>
    <w:rsid w:val="00AD2819"/>
    <w:rsid w:val="00AD2B29"/>
    <w:rsid w:val="00AD611B"/>
    <w:rsid w:val="00AE0B0C"/>
    <w:rsid w:val="00AE3DE9"/>
    <w:rsid w:val="00AE56B2"/>
    <w:rsid w:val="00AE5E81"/>
    <w:rsid w:val="00AF43C8"/>
    <w:rsid w:val="00AF62CB"/>
    <w:rsid w:val="00B024DE"/>
    <w:rsid w:val="00B0259C"/>
    <w:rsid w:val="00B03DB6"/>
    <w:rsid w:val="00B046C1"/>
    <w:rsid w:val="00B04CE8"/>
    <w:rsid w:val="00B06520"/>
    <w:rsid w:val="00B06F95"/>
    <w:rsid w:val="00B11133"/>
    <w:rsid w:val="00B119F5"/>
    <w:rsid w:val="00B12E7A"/>
    <w:rsid w:val="00B14BE0"/>
    <w:rsid w:val="00B16C0D"/>
    <w:rsid w:val="00B2027D"/>
    <w:rsid w:val="00B2036E"/>
    <w:rsid w:val="00B20F53"/>
    <w:rsid w:val="00B2250C"/>
    <w:rsid w:val="00B30861"/>
    <w:rsid w:val="00B33A88"/>
    <w:rsid w:val="00B33AEE"/>
    <w:rsid w:val="00B33BC9"/>
    <w:rsid w:val="00B3761E"/>
    <w:rsid w:val="00B41645"/>
    <w:rsid w:val="00B4177E"/>
    <w:rsid w:val="00B43415"/>
    <w:rsid w:val="00B44396"/>
    <w:rsid w:val="00B44F85"/>
    <w:rsid w:val="00B452A4"/>
    <w:rsid w:val="00B47424"/>
    <w:rsid w:val="00B53AFF"/>
    <w:rsid w:val="00B54C97"/>
    <w:rsid w:val="00B55B0E"/>
    <w:rsid w:val="00B5672C"/>
    <w:rsid w:val="00B57714"/>
    <w:rsid w:val="00B57BEB"/>
    <w:rsid w:val="00B61D84"/>
    <w:rsid w:val="00B62942"/>
    <w:rsid w:val="00B64576"/>
    <w:rsid w:val="00B64C1C"/>
    <w:rsid w:val="00B6723D"/>
    <w:rsid w:val="00B717C4"/>
    <w:rsid w:val="00B748C9"/>
    <w:rsid w:val="00B75727"/>
    <w:rsid w:val="00B8006D"/>
    <w:rsid w:val="00B82F5E"/>
    <w:rsid w:val="00B836AA"/>
    <w:rsid w:val="00B8385C"/>
    <w:rsid w:val="00B857CF"/>
    <w:rsid w:val="00B872B9"/>
    <w:rsid w:val="00B914E3"/>
    <w:rsid w:val="00B93B8F"/>
    <w:rsid w:val="00B944B3"/>
    <w:rsid w:val="00B977A2"/>
    <w:rsid w:val="00BA2EF7"/>
    <w:rsid w:val="00BA3B30"/>
    <w:rsid w:val="00BA3FD1"/>
    <w:rsid w:val="00BA4A8E"/>
    <w:rsid w:val="00BA5C77"/>
    <w:rsid w:val="00BA75E9"/>
    <w:rsid w:val="00BA7B33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F3E7F"/>
    <w:rsid w:val="00C01420"/>
    <w:rsid w:val="00C0555A"/>
    <w:rsid w:val="00C1193B"/>
    <w:rsid w:val="00C12EAC"/>
    <w:rsid w:val="00C13DAA"/>
    <w:rsid w:val="00C14AF6"/>
    <w:rsid w:val="00C17F7C"/>
    <w:rsid w:val="00C2116F"/>
    <w:rsid w:val="00C23867"/>
    <w:rsid w:val="00C26D21"/>
    <w:rsid w:val="00C33C1E"/>
    <w:rsid w:val="00C432CA"/>
    <w:rsid w:val="00C4618E"/>
    <w:rsid w:val="00C46879"/>
    <w:rsid w:val="00C50EFD"/>
    <w:rsid w:val="00C5275D"/>
    <w:rsid w:val="00C53024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14D"/>
    <w:rsid w:val="00C90B7E"/>
    <w:rsid w:val="00C91027"/>
    <w:rsid w:val="00C922F1"/>
    <w:rsid w:val="00C9342A"/>
    <w:rsid w:val="00C94146"/>
    <w:rsid w:val="00C95546"/>
    <w:rsid w:val="00CA0140"/>
    <w:rsid w:val="00CA43FB"/>
    <w:rsid w:val="00CA5C9C"/>
    <w:rsid w:val="00CA67BA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D226D"/>
    <w:rsid w:val="00CD67E5"/>
    <w:rsid w:val="00CE05AF"/>
    <w:rsid w:val="00CE1245"/>
    <w:rsid w:val="00CE1B76"/>
    <w:rsid w:val="00CE3A2B"/>
    <w:rsid w:val="00CE4909"/>
    <w:rsid w:val="00CE5EF5"/>
    <w:rsid w:val="00CF17D9"/>
    <w:rsid w:val="00CF37D4"/>
    <w:rsid w:val="00CF52FF"/>
    <w:rsid w:val="00CF55C5"/>
    <w:rsid w:val="00D000D6"/>
    <w:rsid w:val="00D02F28"/>
    <w:rsid w:val="00D033BE"/>
    <w:rsid w:val="00D06803"/>
    <w:rsid w:val="00D07CF0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37EAC"/>
    <w:rsid w:val="00D4489D"/>
    <w:rsid w:val="00D512A6"/>
    <w:rsid w:val="00D51BB6"/>
    <w:rsid w:val="00D5259C"/>
    <w:rsid w:val="00D549AB"/>
    <w:rsid w:val="00D5542A"/>
    <w:rsid w:val="00D5557D"/>
    <w:rsid w:val="00D568DE"/>
    <w:rsid w:val="00D56D2F"/>
    <w:rsid w:val="00D57B3A"/>
    <w:rsid w:val="00D6036D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96115"/>
    <w:rsid w:val="00DA1676"/>
    <w:rsid w:val="00DA2104"/>
    <w:rsid w:val="00DA2706"/>
    <w:rsid w:val="00DA3462"/>
    <w:rsid w:val="00DA5C39"/>
    <w:rsid w:val="00DA5D6D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0D6D"/>
    <w:rsid w:val="00DD1F05"/>
    <w:rsid w:val="00DD3AC6"/>
    <w:rsid w:val="00DD6410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29BE"/>
    <w:rsid w:val="00E1452B"/>
    <w:rsid w:val="00E1656D"/>
    <w:rsid w:val="00E16AF0"/>
    <w:rsid w:val="00E21164"/>
    <w:rsid w:val="00E214DE"/>
    <w:rsid w:val="00E21858"/>
    <w:rsid w:val="00E2483D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45D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67096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0FD5"/>
    <w:rsid w:val="00E91C38"/>
    <w:rsid w:val="00E9460C"/>
    <w:rsid w:val="00EA107C"/>
    <w:rsid w:val="00EA2E4A"/>
    <w:rsid w:val="00EA30ED"/>
    <w:rsid w:val="00EA4D6F"/>
    <w:rsid w:val="00EA5A05"/>
    <w:rsid w:val="00EA64C7"/>
    <w:rsid w:val="00EA7F36"/>
    <w:rsid w:val="00EB34E5"/>
    <w:rsid w:val="00EB3790"/>
    <w:rsid w:val="00EB5CD4"/>
    <w:rsid w:val="00EC00F6"/>
    <w:rsid w:val="00EC0249"/>
    <w:rsid w:val="00EC062E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6C1D"/>
    <w:rsid w:val="00ED75F1"/>
    <w:rsid w:val="00EE1949"/>
    <w:rsid w:val="00EE4563"/>
    <w:rsid w:val="00EE4855"/>
    <w:rsid w:val="00EE5094"/>
    <w:rsid w:val="00EE7954"/>
    <w:rsid w:val="00EF26FC"/>
    <w:rsid w:val="00EF2B57"/>
    <w:rsid w:val="00EF50CD"/>
    <w:rsid w:val="00EF5A7E"/>
    <w:rsid w:val="00F0208A"/>
    <w:rsid w:val="00F020CD"/>
    <w:rsid w:val="00F060C5"/>
    <w:rsid w:val="00F068B9"/>
    <w:rsid w:val="00F06C96"/>
    <w:rsid w:val="00F07635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1623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6EE3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0A1"/>
    <w:rsid w:val="00FA5F70"/>
    <w:rsid w:val="00FB139B"/>
    <w:rsid w:val="00FB1848"/>
    <w:rsid w:val="00FB1F1B"/>
    <w:rsid w:val="00FB2619"/>
    <w:rsid w:val="00FB3149"/>
    <w:rsid w:val="00FB3633"/>
    <w:rsid w:val="00FB610E"/>
    <w:rsid w:val="00FC03E6"/>
    <w:rsid w:val="00FC06D3"/>
    <w:rsid w:val="00FC3724"/>
    <w:rsid w:val="00FD0A94"/>
    <w:rsid w:val="00FD0A9D"/>
    <w:rsid w:val="00FD24EC"/>
    <w:rsid w:val="00FD7158"/>
    <w:rsid w:val="00FE1734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7EA79EF9-225A-4E27-A99B-7730C04CC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https://eafcjeanmeunier.be/home/" TargetMode="External"/><Relationship Id="rId42" Type="http://schemas.openxmlformats.org/officeDocument/2006/relationships/diagramColors" Target="diagrams/colors1.xml"/><Relationship Id="rId47" Type="http://schemas.openxmlformats.org/officeDocument/2006/relationships/image" Target="media/image19.svg"/><Relationship Id="rId63" Type="http://schemas.openxmlformats.org/officeDocument/2006/relationships/diagramColors" Target="diagrams/colors2.xml"/><Relationship Id="rId68" Type="http://schemas.openxmlformats.org/officeDocument/2006/relationships/image" Target="media/image270.svg"/><Relationship Id="rId84" Type="http://schemas.openxmlformats.org/officeDocument/2006/relationships/image" Target="media/image400.svg"/><Relationship Id="rId89" Type="http://schemas.openxmlformats.org/officeDocument/2006/relationships/image" Target="media/image45.png"/><Relationship Id="rId16" Type="http://schemas.openxmlformats.org/officeDocument/2006/relationships/hyperlink" Target="https://eafcmlz.be/formations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13.svg"/><Relationship Id="rId37" Type="http://schemas.openxmlformats.org/officeDocument/2006/relationships/image" Target="media/image140.png"/><Relationship Id="rId53" Type="http://schemas.openxmlformats.org/officeDocument/2006/relationships/image" Target="media/image210.svg"/><Relationship Id="rId58" Type="http://schemas.openxmlformats.org/officeDocument/2006/relationships/image" Target="media/image240.png"/><Relationship Id="rId74" Type="http://schemas.openxmlformats.org/officeDocument/2006/relationships/diagramLayout" Target="diagrams/layout3.xml"/><Relationship Id="rId79" Type="http://schemas.openxmlformats.org/officeDocument/2006/relationships/image" Target="media/image37.svg"/><Relationship Id="rId5" Type="http://schemas.openxmlformats.org/officeDocument/2006/relationships/numbering" Target="numbering.xml"/><Relationship Id="rId90" Type="http://schemas.openxmlformats.org/officeDocument/2006/relationships/image" Target="media/image46.png"/><Relationship Id="rId14" Type="http://schemas.openxmlformats.org/officeDocument/2006/relationships/hyperlink" Target="https://www.etudierenhainaut.be/promsoc-mons-borinage-secondaire.html" TargetMode="External"/><Relationship Id="rId22" Type="http://schemas.openxmlformats.org/officeDocument/2006/relationships/hyperlink" Target="https://hainaut.formation-logistique.be/" TargetMode="External"/><Relationship Id="rId27" Type="http://schemas.openxmlformats.org/officeDocument/2006/relationships/image" Target="media/image8.sv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microsoft.com/office/2007/relationships/diagramDrawing" Target="diagrams/drawing1.xml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microsoft.com/office/2007/relationships/diagramDrawing" Target="diagrams/drawing2.xml"/><Relationship Id="rId69" Type="http://schemas.openxmlformats.org/officeDocument/2006/relationships/image" Target="media/image28.png"/><Relationship Id="rId77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23.svg"/><Relationship Id="rId72" Type="http://schemas.openxmlformats.org/officeDocument/2006/relationships/image" Target="media/image29.png"/><Relationship Id="rId80" Type="http://schemas.openxmlformats.org/officeDocument/2006/relationships/image" Target="media/image38.png"/><Relationship Id="rId85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hyperlink" Target="http://www.cefaweb.be/centres/morlanwelz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20.png"/><Relationship Id="rId38" Type="http://schemas.openxmlformats.org/officeDocument/2006/relationships/image" Target="media/image150.svg"/><Relationship Id="rId46" Type="http://schemas.openxmlformats.org/officeDocument/2006/relationships/image" Target="media/image18.png"/><Relationship Id="rId59" Type="http://schemas.openxmlformats.org/officeDocument/2006/relationships/image" Target="media/image250.svg"/><Relationship Id="rId67" Type="http://schemas.openxmlformats.org/officeDocument/2006/relationships/image" Target="media/image260.png"/><Relationship Id="rId20" Type="http://schemas.openxmlformats.org/officeDocument/2006/relationships/hyperlink" Target="https://www.ifapme.be/centre-de-formations/mons" TargetMode="External"/><Relationship Id="rId41" Type="http://schemas.openxmlformats.org/officeDocument/2006/relationships/diagramQuickStyle" Target="diagrams/quickStyle1.xml"/><Relationship Id="rId54" Type="http://schemas.openxmlformats.org/officeDocument/2006/relationships/image" Target="media/image220.png"/><Relationship Id="rId62" Type="http://schemas.openxmlformats.org/officeDocument/2006/relationships/diagramQuickStyle" Target="diagrams/quickStyle2.xml"/><Relationship Id="rId75" Type="http://schemas.openxmlformats.org/officeDocument/2006/relationships/diagramQuickStyle" Target="diagrams/quickStyle3.xml"/><Relationship Id="rId83" Type="http://schemas.openxmlformats.org/officeDocument/2006/relationships/image" Target="media/image390.png"/><Relationship Id="rId88" Type="http://schemas.openxmlformats.org/officeDocument/2006/relationships/image" Target="media/image44.sv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tudierenhainaut.be/ipam-centre/pages/973-carrosserie.html" TargetMode="External"/><Relationship Id="rId23" Type="http://schemas.openxmlformats.org/officeDocument/2006/relationships/hyperlink" Target="https://www.etudierenhainaut.be/lycee-provincial-hornu-colfontaine.html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5.svg"/><Relationship Id="rId49" Type="http://schemas.openxmlformats.org/officeDocument/2006/relationships/image" Target="media/image21.svg"/><Relationship Id="rId57" Type="http://schemas.openxmlformats.org/officeDocument/2006/relationships/image" Target="media/image25.svg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16.png"/><Relationship Id="rId52" Type="http://schemas.openxmlformats.org/officeDocument/2006/relationships/image" Target="media/image200.png"/><Relationship Id="rId60" Type="http://schemas.openxmlformats.org/officeDocument/2006/relationships/diagramData" Target="diagrams/data2.xml"/><Relationship Id="rId65" Type="http://schemas.openxmlformats.org/officeDocument/2006/relationships/image" Target="media/image26.png"/><Relationship Id="rId73" Type="http://schemas.openxmlformats.org/officeDocument/2006/relationships/diagramData" Target="diagrams/data3.xml"/><Relationship Id="rId78" Type="http://schemas.openxmlformats.org/officeDocument/2006/relationships/image" Target="media/image36.png"/><Relationship Id="rId81" Type="http://schemas.openxmlformats.org/officeDocument/2006/relationships/image" Target="media/image39.png"/><Relationship Id="rId86" Type="http://schemas.openxmlformats.org/officeDocument/2006/relationships/image" Target="media/image42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etudierenhainaut.be/athenee-provincial-la-louviere.html" TargetMode="External"/><Relationship Id="rId39" Type="http://schemas.openxmlformats.org/officeDocument/2006/relationships/diagramData" Target="diagrams/data1.xml"/><Relationship Id="rId34" Type="http://schemas.openxmlformats.org/officeDocument/2006/relationships/image" Target="media/image130.svg"/><Relationship Id="rId50" Type="http://schemas.openxmlformats.org/officeDocument/2006/relationships/image" Target="media/image22.png"/><Relationship Id="rId55" Type="http://schemas.openxmlformats.org/officeDocument/2006/relationships/image" Target="media/image230.svg"/><Relationship Id="rId76" Type="http://schemas.openxmlformats.org/officeDocument/2006/relationships/diagramColors" Target="diagrams/colors3.xml"/><Relationship Id="rId7" Type="http://schemas.openxmlformats.org/officeDocument/2006/relationships/settings" Target="settings.xm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0.svg"/><Relationship Id="rId24" Type="http://schemas.openxmlformats.org/officeDocument/2006/relationships/image" Target="media/image5.png"/><Relationship Id="rId40" Type="http://schemas.openxmlformats.org/officeDocument/2006/relationships/diagramLayout" Target="diagrams/layout1.xml"/><Relationship Id="rId45" Type="http://schemas.openxmlformats.org/officeDocument/2006/relationships/image" Target="media/image17.svg"/><Relationship Id="rId66" Type="http://schemas.openxmlformats.org/officeDocument/2006/relationships/image" Target="media/image27.svg"/><Relationship Id="rId87" Type="http://schemas.openxmlformats.org/officeDocument/2006/relationships/image" Target="media/image43.png"/><Relationship Id="rId61" Type="http://schemas.openxmlformats.org/officeDocument/2006/relationships/diagramLayout" Target="diagrams/layout2.xml"/><Relationship Id="rId82" Type="http://schemas.openxmlformats.org/officeDocument/2006/relationships/image" Target="media/image40.svg"/><Relationship Id="rId19" Type="http://schemas.openxmlformats.org/officeDocument/2006/relationships/hyperlink" Target="https://ecoleami.weebly.com/informations-la-louviegravere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2" Type="http://schemas.openxmlformats.org/officeDocument/2006/relationships/image" Target="../media/image31.svg"/><Relationship Id="rId1" Type="http://schemas.openxmlformats.org/officeDocument/2006/relationships/image" Target="../media/image30.png"/><Relationship Id="rId6" Type="http://schemas.openxmlformats.org/officeDocument/2006/relationships/image" Target="../media/image35.svg"/><Relationship Id="rId5" Type="http://schemas.openxmlformats.org/officeDocument/2006/relationships/image" Target="../media/image34.png"/><Relationship Id="rId4" Type="http://schemas.openxmlformats.org/officeDocument/2006/relationships/image" Target="../media/image3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2" Type="http://schemas.openxmlformats.org/officeDocument/2006/relationships/image" Target="../media/image31.svg"/><Relationship Id="rId1" Type="http://schemas.openxmlformats.org/officeDocument/2006/relationships/image" Target="../media/image30.png"/><Relationship Id="rId6" Type="http://schemas.openxmlformats.org/officeDocument/2006/relationships/image" Target="../media/image35.svg"/><Relationship Id="rId5" Type="http://schemas.openxmlformats.org/officeDocument/2006/relationships/image" Target="../media/image34.png"/><Relationship Id="rId4" Type="http://schemas.openxmlformats.org/officeDocument/2006/relationships/image" Target="../media/image3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CBC5FAC0-443E-43D5-A54D-F34687AABABE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2CF5D466-A65D-4E7A-8186-D4512BC40508}" type="parTrans" cxnId="{C6A737D6-6F86-4D93-B9CB-387146DD064C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BEFC850-E52B-4C22-A5B3-520B1516C132}" type="sibTrans" cxnId="{C6A737D6-6F86-4D93-B9CB-387146DD064C}">
      <dgm:prSet/>
      <dgm:spPr/>
      <dgm:t>
        <a:bodyPr/>
        <a:lstStyle/>
        <a:p>
          <a:endParaRPr lang="fr-BE"/>
        </a:p>
      </dgm:t>
    </dgm:pt>
    <dgm:pt modelId="{4E724B30-E5EC-4B95-B091-AEE714424ECB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3DF7C555-0E4F-419C-96BB-C6039C3AFC99}" type="parTrans" cxnId="{22550C31-789C-4D45-BC14-1BA384D3C258}">
      <dgm:prSet/>
      <dgm:spPr/>
      <dgm:t>
        <a:bodyPr/>
        <a:lstStyle/>
        <a:p>
          <a:endParaRPr lang="fr-BE"/>
        </a:p>
      </dgm:t>
    </dgm:pt>
    <dgm:pt modelId="{98C80B7A-4C79-4372-9B8B-F7AC73EF6F2C}" type="sibTrans" cxnId="{22550C31-789C-4D45-BC14-1BA384D3C258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4AF647E6-BE7A-4C96-9650-B1B75C316068}" type="pres">
      <dgm:prSet presAssocID="{3DF7C555-0E4F-419C-96BB-C6039C3AFC99}" presName="Name13" presStyleLbl="parChTrans1D2" presStyleIdx="0" presStyleCnt="2"/>
      <dgm:spPr/>
    </dgm:pt>
    <dgm:pt modelId="{05DF5ADB-CA3E-43F5-A3C7-80141E83D23E}" type="pres">
      <dgm:prSet presAssocID="{4E724B30-E5EC-4B95-B091-AEE714424ECB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E9D008EC-DBEC-4D0D-AF5D-5CA18C60676C}" type="pres">
      <dgm:prSet presAssocID="{2CF5D466-A65D-4E7A-8186-D4512BC40508}" presName="Name13" presStyleLbl="parChTrans1D2" presStyleIdx="1" presStyleCnt="2"/>
      <dgm:spPr/>
    </dgm:pt>
    <dgm:pt modelId="{F61302A9-C6A6-4FCB-BBF9-944A1CA5A3FB}" type="pres">
      <dgm:prSet presAssocID="{CBC5FAC0-443E-43D5-A54D-F34687AABAB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22550C31-789C-4D45-BC14-1BA384D3C258}" srcId="{E1E31A27-682F-4524-8836-4107CDEC5323}" destId="{4E724B30-E5EC-4B95-B091-AEE714424ECB}" srcOrd="0" destOrd="0" parTransId="{3DF7C555-0E4F-419C-96BB-C6039C3AFC99}" sibTransId="{98C80B7A-4C79-4372-9B8B-F7AC73EF6F2C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9231D24D-7D95-4117-A11B-455DE11C5894}" type="presOf" srcId="{3DF7C555-0E4F-419C-96BB-C6039C3AFC99}" destId="{4AF647E6-BE7A-4C96-9650-B1B75C31606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0548E399-5444-4B06-B212-DB21094E4680}" type="presOf" srcId="{2CF5D466-A65D-4E7A-8186-D4512BC40508}" destId="{E9D008EC-DBEC-4D0D-AF5D-5CA18C60676C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8827C8CC-C197-40D3-8FD2-F56FF455C362}" type="presOf" srcId="{4E724B30-E5EC-4B95-B091-AEE714424ECB}" destId="{05DF5ADB-CA3E-43F5-A3C7-80141E83D23E}" srcOrd="0" destOrd="0" presId="urn:microsoft.com/office/officeart/2005/8/layout/hierarchy3"/>
    <dgm:cxn modelId="{C6A737D6-6F86-4D93-B9CB-387146DD064C}" srcId="{A43A57F3-AF3F-455F-BBE4-707E4AA03B66}" destId="{CBC5FAC0-443E-43D5-A54D-F34687AABABE}" srcOrd="0" destOrd="0" parTransId="{2CF5D466-A65D-4E7A-8186-D4512BC40508}" sibTransId="{9BEFC850-E52B-4C22-A5B3-520B1516C132}"/>
    <dgm:cxn modelId="{0EACEFF8-7FA7-4D27-B0BE-60C3CF86EC92}" type="presOf" srcId="{CBC5FAC0-443E-43D5-A54D-F34687AABABE}" destId="{F61302A9-C6A6-4FCB-BBF9-944A1CA5A3FB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E9A5E2DC-B2CE-4974-BBE9-F59D8B1B2946}" type="presParOf" srcId="{D9F353A7-6BA6-4618-9297-C380F5C53C3D}" destId="{4AF647E6-BE7A-4C96-9650-B1B75C316068}" srcOrd="0" destOrd="0" presId="urn:microsoft.com/office/officeart/2005/8/layout/hierarchy3"/>
    <dgm:cxn modelId="{EED233A4-F3A1-45AE-907C-6B95DB9A6EC0}" type="presParOf" srcId="{D9F353A7-6BA6-4618-9297-C380F5C53C3D}" destId="{05DF5ADB-CA3E-43F5-A3C7-80141E83D23E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F64CDDF4-3E3E-48EA-B2EB-A2000B7FBB6C}" type="presParOf" srcId="{90316499-4407-4FF2-8AA4-9D745D6B3076}" destId="{E9D008EC-DBEC-4D0D-AF5D-5CA18C60676C}" srcOrd="0" destOrd="0" presId="urn:microsoft.com/office/officeart/2005/8/layout/hierarchy3"/>
    <dgm:cxn modelId="{D47F34DE-B48B-459D-9289-DB0938286967}" type="presParOf" srcId="{90316499-4407-4FF2-8AA4-9D745D6B3076}" destId="{F61302A9-C6A6-4FCB-BBF9-944A1CA5A3FB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7484" custLinFactNeighborY="-1528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84*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1.139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+26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4AF647E6-BE7A-4C96-9650-B1B75C316068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DF5ADB-CA3E-43F5-A3C7-80141E83D23E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initiale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E9D008EC-DBEC-4D0D-AF5D-5CA18C60676C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1302A9-C6A6-4FCB-BBF9-944A1CA5A3FB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86321" y="0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86321" y="0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84*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+26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1.139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65E8F-137D-4ADC-A87D-57E228C10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375605-2413-44B8-A13D-35ACC14855F1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1463</TotalTime>
  <Pages>2</Pages>
  <Words>37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http://www.bassinefe-hainautcentre.be/le-rapport-analytique-et-prospectif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90</cp:revision>
  <cp:lastPrinted>2021-12-24T10:51:00Z</cp:lastPrinted>
  <dcterms:created xsi:type="dcterms:W3CDTF">2023-10-26T09:24:00Z</dcterms:created>
  <dcterms:modified xsi:type="dcterms:W3CDTF">2023-11-28T14:40:00Z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