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628E7369" w:rsidR="00FD0A9D" w:rsidRDefault="00FF2924">
      <w:commentRangeStart w:id="0"/>
      <w:commentRangeEnd w:id="0"/>
      <w:r>
        <w:rPr>
          <w:rStyle w:val="Marquedecommentaire"/>
        </w:rPr>
        <w:commentReference w:id="0"/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E1B55C5" wp14:editId="0F15BCF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6BE28DD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D4776C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06BE28DD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D4776C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E904A01" wp14:editId="4FFEB37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76BA9" id="Groupe 50" o:spid="_x0000_s1026" style="position:absolute;margin-left:12pt;margin-top:-29.3pt;width:118.95pt;height:756pt;z-index:25163264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EEE829" wp14:editId="7938638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50271" id="Rectangle 5" o:spid="_x0000_s1026" style="position:absolute;margin-left:175.2pt;margin-top:-20.3pt;width:78.5pt;height:94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7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5C153A" wp14:editId="034F16D3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A2E5" id="Forme libre 33" o:spid="_x0000_s1026" style="position:absolute;margin-left:-32pt;margin-top:-21pt;width:147.55pt;height:75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BE4522A" wp14:editId="0C2B5BF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ABE5D" id="Groupe 49" o:spid="_x0000_s1026" style="position:absolute;margin-left:1059.05pt;margin-top:-14.25pt;width:107.8pt;height:756pt;z-index:25163161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3BCD8C1" wp14:editId="7673FF3A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5BFB8" id="Forme libre 25" o:spid="_x0000_s1026" style="position:absolute;margin-left:1064.75pt;margin-top:18pt;width:123.25pt;height:75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154DFD9" w:rsidR="00902688" w:rsidRDefault="00D44FB6" w:rsidP="00F576BD">
      <w:pPr>
        <w:rPr>
          <w:noProof/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1C81F8" wp14:editId="572FC428">
                <wp:simplePos x="0" y="0"/>
                <wp:positionH relativeFrom="column">
                  <wp:posOffset>8982075</wp:posOffset>
                </wp:positionH>
                <wp:positionV relativeFrom="paragraph">
                  <wp:posOffset>7283450</wp:posOffset>
                </wp:positionV>
                <wp:extent cx="78106" cy="243365"/>
                <wp:effectExtent l="0" t="0" r="17145" b="23495"/>
                <wp:wrapNone/>
                <wp:docPr id="1515" name="Groupe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243365"/>
                          <a:chOff x="0" y="0"/>
                          <a:chExt cx="78350" cy="243421"/>
                        </a:xfrm>
                      </wpg:grpSpPr>
                      <wps:wsp>
                        <wps:cNvPr id="1516" name="Rectangle 9"/>
                        <wps:cNvSpPr/>
                        <wps:spPr>
                          <a:xfrm>
                            <a:off x="6350" y="1714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6350" cap="flat" cmpd="sng" algn="ctr">
                            <a:solidFill>
                              <a:schemeClr val="accent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198205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F282A7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C81F8" id="Groupe 1515" o:spid="_x0000_s1027" style="position:absolute;margin-left:707.25pt;margin-top:573.5pt;width:6.15pt;height:19.15pt;z-index:251660288;mso-width-relative:margin;mso-height-relative:margin" coordsize="78350,24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">
                <v:rect id="Rectangle 9" o:spid="_x0000_s1028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" fillcolor="#63a7da [3209]" strokecolor="#63a7da [3209]" strokeweight=".5pt">
                  <v:textbox>
                    <w:txbxContent>
                      <w:p w14:paraId="3D198205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29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<v:textbox>
                    <w:txbxContent>
                      <w:p w14:paraId="39F282A7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11D5C" w:rsidRPr="00011D5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E61973" wp14:editId="0D5E30B8">
                <wp:simplePos x="0" y="0"/>
                <wp:positionH relativeFrom="column">
                  <wp:posOffset>11407775</wp:posOffset>
                </wp:positionH>
                <wp:positionV relativeFrom="paragraph">
                  <wp:posOffset>3815080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18" tooltip="IFAPME : Tailleur de pierre - Marbr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A41F6" id="Ellipse 14" o:spid="_x0000_s1026" href="https://www.ifapme.be/centre-de-formations/braine-le-compte" title="IFAPME : Tailleur de pierre - Marbrier" style="position:absolute;margin-left:898.25pt;margin-top:300.4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011D5C" w:rsidRPr="00011D5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16A5B7" wp14:editId="717FC7ED">
                <wp:simplePos x="0" y="0"/>
                <wp:positionH relativeFrom="column">
                  <wp:posOffset>8134350</wp:posOffset>
                </wp:positionH>
                <wp:positionV relativeFrom="paragraph">
                  <wp:posOffset>3171190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04022" id="Rectangle 8" o:spid="_x0000_s1026" style="position:absolute;margin-left:640.5pt;margin-top:249.7pt;width:402.5pt;height:27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NzBjX3gAAAA4BAAAPAAAAAAAAAAAAAAAAAFIKAwBkcnMvZG93bnJldi54bWxQ&#10;SwECLQAUAAYACAAAACEAqiYOvrwAAAAhAQAAGQAAAAAAAAAAAAAAAABdCwMAZHJzL19yZWxzL2Uy&#10;b0RvYy54bWwucmVsc1BLBQYAAAAABgAGAHwBAABQDAMAAAA=&#10;" stroked="f" strokeweight="1pt">
                <v:fill r:id="rId20" o:title="" recolor="t" rotate="t" type="frame"/>
              </v:rect>
            </w:pict>
          </mc:Fallback>
        </mc:AlternateContent>
      </w:r>
      <w:r w:rsidR="00011D5C" w:rsidRPr="00011D5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F2173F" wp14:editId="4E25BB12">
                <wp:simplePos x="0" y="0"/>
                <wp:positionH relativeFrom="column">
                  <wp:posOffset>9112250</wp:posOffset>
                </wp:positionH>
                <wp:positionV relativeFrom="paragraph">
                  <wp:posOffset>5292725</wp:posOffset>
                </wp:positionV>
                <wp:extent cx="82550" cy="88900"/>
                <wp:effectExtent l="0" t="0" r="12700" b="25400"/>
                <wp:wrapNone/>
                <wp:docPr id="15" name="Ellipse 15">
                  <a:hlinkClick xmlns:a="http://schemas.openxmlformats.org/drawingml/2006/main" r:id="rId21" tooltip="Institut technique et commercial les aumôniers du travail : tailleur de pierre - marbr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CEE0F" id="Ellipse 15" o:spid="_x0000_s1026" href="https://www.itcb.be/" title="Institut technique et commercial les aumôniers du travail : tailleur de pierre - marbrier" style="position:absolute;margin-left:717.5pt;margin-top:416.75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DLDxlb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B36D2C" wp14:editId="188671A4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1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1"/>
                          <w:p w14:paraId="7CAC3E5B" w14:textId="1D963B43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 w:rsidR="00D90C7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D90C7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Tailleur de pierre</w:t>
                            </w:r>
                            <w:r w:rsidR="00A11AD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0" type="#_x0000_t202" style="position:absolute;margin-left:287.4pt;margin-top:50.35pt;width:606pt;height:1in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2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2"/>
                    <w:p w14:paraId="7CAC3E5B" w14:textId="1D963B43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 w:rsidR="00D90C7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D90C7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Tailleur de pierre</w:t>
                      </w:r>
                      <w:r w:rsidR="00A11AD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78C25AB8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531F433F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B9BF1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B6C4B8" wp14:editId="7163B235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49A59" w14:textId="5A022CA4" w:rsidR="00FE2CDC" w:rsidRPr="00FE2CDC" w:rsidRDefault="00FE2CDC" w:rsidP="00FE2CD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En fonction du contexte particulier lié au travail de la pierre sur le territoire, notamment sur la Région du Centre, l’Instance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Bassin EFE souhaite soutenir ce métier. Les opportunités d’emploi restent cependant limitées ; la priorité de l’IBEFE est donc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d’assurer le maintien de l’offre d’enseignement et de formation existante, qui est en difficulté de recrutement. L’ouverture</w:t>
                            </w:r>
                          </w:p>
                          <w:p w14:paraId="03031E02" w14:textId="1BE6F8A6" w:rsidR="004D161A" w:rsidRPr="00B55B0E" w:rsidRDefault="00FE2CDC" w:rsidP="00FE2CD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d’une</w:t>
                            </w:r>
                            <w:proofErr w:type="gramEnd"/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nouvelle section sur Soignies, en septembre 2022, a permis de sauvegarder l’offre au niveau de l’enseignement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qualifiant ; elle paraît toutefois suffisante pour répondre aux besoins.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1" type="#_x0000_t202" style="position:absolute;margin-left:109.5pt;margin-top:262.25pt;width:443.3pt;height:126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qbMg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VnQ0bnhLZRH5MFCLxFn+KrGWtfM+RdmURPYH+rcP+MiFeBdcLIoqcD+/Nt+yMdRYZSSFjVWUPdj&#10;z6ygRH3TOMRpNhoFUUZnNL4bomNvI9vbiN43S0ACMnxRhkcz5Ht1NqWF5g2fwyLciiGmOd5dUH82&#10;l75XPj4nLhaLmIQyNMyv9cbwAB0ID5N47d6YNadxeZz0E5zVyPJ3U+tzw0kNi70HWceRBp57Vk/0&#10;o4SjKE7PLbyRWz9mXX8K818A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CagCqbMgIAAFw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20949A59" w14:textId="5A022CA4" w:rsidR="00FE2CDC" w:rsidRPr="00FE2CDC" w:rsidRDefault="00FE2CDC" w:rsidP="00FE2CD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En fonction du contexte particulier lié au travail de la pierre sur le territoire, notamment sur la Région du Centre, l’Instance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Bassin EFE souhaite soutenir ce métier. Les opportunités d’emploi restent cependant limitées ; la priorité de l’IBEFE est donc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d’assurer le maintien de l’offre d’enseignement et de formation existante, qui est en difficulté de recrutement. L’ouverture</w:t>
                      </w:r>
                    </w:p>
                    <w:p w14:paraId="03031E02" w14:textId="1BE6F8A6" w:rsidR="004D161A" w:rsidRPr="00B55B0E" w:rsidRDefault="00FE2CDC" w:rsidP="00FE2CD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d’une nouvelle section sur Soignies, en septembre 2022, a permis de sauvegarder l’offre au niveau de l’enseignement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qualifiant ; elle paraît toutefois suffisante pour répondre aux besoins.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F1E436D" wp14:editId="18B891CB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2" type="#_x0000_t202" style="position:absolute;margin-left:691.85pt;margin-top:647.8pt;width:404.7pt;height:21.8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kQGw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64AFE9" wp14:editId="7BBDDA01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62C30CA0" w:rsidR="007F77C0" w:rsidRPr="0073618A" w:rsidRDefault="00D44FB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72C51DA0" w:rsidR="007F77C0" w:rsidRPr="0073618A" w:rsidRDefault="00D44FB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IFAPME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3" type="#_x0000_t202" style="position:absolute;margin-left:643pt;margin-top:566pt;width:312.5pt;height:7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" fillcolor="white [3201]" stroked="f" strokeweight=".5pt">
                <v:textbox>
                  <w:txbxContent>
                    <w:p w14:paraId="784EFCBB" w14:textId="62C30CA0" w:rsidR="007F77C0" w:rsidRPr="0073618A" w:rsidRDefault="00D44FB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72C51DA0" w:rsidR="007F77C0" w:rsidRPr="0073618A" w:rsidRDefault="00D44FB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IFAPME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59E37EC" wp14:editId="3D616095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47.2pt;margin-top:521.8pt;width:264.4pt;height:34.7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xqGwIAADM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ZP8xq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A455BD4" wp14:editId="5BC316A9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956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trkZWG0DAAAdCQAADgAAAAAAAAAAAAAAAAAuAgAAZHJzL2Uyb0RvYy54bWxQSwECLQAU&#10;AAYACAAAACEAyqP5L+EAAAALAQAADwAAAAAAAAAAAAAAAADHBQAAZHJzL2Rvd25yZXYueG1sUEsF&#10;BgAAAAAEAAQA8wAAANU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1AA49BE" wp14:editId="664925C3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649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gOPgMAANQ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1F3A97E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idodg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932ED54" wp14:editId="25E298F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004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AmF83P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011314F9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3F92E38" wp14:editId="541854BF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40832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4477F762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495A414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2687BA2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3FFD5730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60DE0499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59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yGw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60DE0499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753A8E" wp14:editId="7506B14A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3323AE" w14:textId="590721EA" w:rsidR="0002115E" w:rsidRPr="0002115E" w:rsidRDefault="0002115E" w:rsidP="0002115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Tailleur de pierres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60" style="position:absolute;margin-left:116.6pt;margin-top:501.7pt;width:182.95pt;height:47.1pt;rotation:-90;z-index:251646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" fillcolor="#63a7da" stroked="f" strokeweight="1pt">
                <v:textbox>
                  <w:txbxContent>
                    <w:p w14:paraId="773323AE" w14:textId="590721EA" w:rsidR="0002115E" w:rsidRPr="0002115E" w:rsidRDefault="0002115E" w:rsidP="0002115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Tailleur de pierres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8AEA63" wp14:editId="1CCC5075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7A72FC5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5" r:lo="rId36" r:qs="rId37" r:cs="rId3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qDfH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7A72FC5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6" r:qs="rId37" r:cs="rId3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6537539F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6A96D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00705F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68FE0A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5BA6">
              <w:rPr>
                <w:b/>
                <w:color w:val="63A7DA"/>
                <w:kern w:val="0"/>
                <w:szCs w:val="24"/>
              </w:rPr>
              <w:t>57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B6A15BF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2B46F3">
              <w:rPr>
                <w:color w:val="63A7DA"/>
                <w:kern w:val="0"/>
                <w:szCs w:val="24"/>
              </w:rPr>
              <w:t>Tailleur de pierres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633E1F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8AAB4CC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5BA6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37E6C42F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2B012341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65B248D5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03A0F384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50AAC42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4233E4A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5BD7EEBA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05EE2C6B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1D2AA5F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082EBFB1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29DBDB5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356540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4FA5656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56540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356540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724C9B34" w:rsidR="003A2DA2" w:rsidRPr="00B2027D" w:rsidRDefault="007B08F2" w:rsidP="00092369">
      <w:pPr>
        <w:ind w:left="720" w:hanging="720"/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50595FB6" wp14:editId="51579086">
                <wp:simplePos x="0" y="0"/>
                <wp:positionH relativeFrom="column">
                  <wp:posOffset>7470250</wp:posOffset>
                </wp:positionH>
                <wp:positionV relativeFrom="paragraph">
                  <wp:posOffset>8114306</wp:posOffset>
                </wp:positionV>
                <wp:extent cx="5468620" cy="154686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46860"/>
                          <a:chOff x="0" y="0"/>
                          <a:chExt cx="3378200" cy="2447190"/>
                        </a:xfrm>
                      </wpg:grpSpPr>
                      <wps:wsp>
                        <wps:cNvPr id="187" name="Zone de texte 187"/>
                        <wps:cNvSpPr txBox="1"/>
                        <wps:spPr>
                          <a:xfrm>
                            <a:off x="1676996" y="1888391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772250" y="1747993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661409" y="316285"/>
                              <a:ext cx="130221" cy="947989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/>
                          <wps:spPr>
                            <a:xfrm>
                              <a:off x="1689051" y="419101"/>
                              <a:ext cx="0" cy="503554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2" style="position:absolute;left:0;text-align:left;margin-left:588.2pt;margin-top:638.9pt;width:430.6pt;height:121.8pt;z-index:251622912;mso-width-relative:margin;mso-height-relative:margin" coordsize="33782,24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">
                <v:shape id="Zone de texte 187" o:spid="_x0000_s1063" type="#_x0000_t202" style="position:absolute;left:16769;top:1888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90" o:spid="_x0000_s1064" type="#_x0000_t202" style="position:absolute;left:7722;top:17479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exercice</w:t>
                        </w:r>
                      </w:p>
                    </w:txbxContent>
                  </v:textbox>
                </v:shape>
                <v:group id="Groupe 1539" o:spid="_x0000_s1065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66" type="#_x0000_t85" style="position:absolute;left:16614;top:3162;width:1302;height:94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" adj="247" strokecolor="#63a7da">
                    <v:stroke dashstyle="dash"/>
                  </v:shape>
                  <v:line id="Connecteur droit 1543" o:spid="_x0000_s1067" style="position:absolute;visibility:visible;mso-wrap-style:square" from="16890,4191" to="16890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68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498E79" wp14:editId="7FEB04CF">
                <wp:simplePos x="0" y="0"/>
                <wp:positionH relativeFrom="column">
                  <wp:posOffset>8667750</wp:posOffset>
                </wp:positionH>
                <wp:positionV relativeFrom="paragraph">
                  <wp:posOffset>8734425</wp:posOffset>
                </wp:positionV>
                <wp:extent cx="1818005" cy="514350"/>
                <wp:effectExtent l="0" t="0" r="1079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4CD333AB" w:rsidR="00DD3AC6" w:rsidRPr="00D2341C" w:rsidRDefault="00D2341C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 xml:space="preserve">Nouvelle ouverture, </w:t>
                            </w:r>
                            <w:r w:rsidR="007E07EC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inscrits non disponible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69" style="position:absolute;left:0;text-align:left;margin-left:682.5pt;margin-top:687.75pt;width:143.15pt;height:4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" fillcolor="#63a7da" strokecolor="#63a7da" strokeweight="1pt">
                <v:stroke joinstyle="miter"/>
                <v:textbox>
                  <w:txbxContent>
                    <w:p w14:paraId="1FB229A2" w14:textId="4CD333AB" w:rsidR="00DD3AC6" w:rsidRPr="00D2341C" w:rsidRDefault="00D2341C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 xml:space="preserve">Nouvelle ouverture, </w:t>
                      </w:r>
                      <w:r w:rsidR="007E07EC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inscrits non disponible</w:t>
                      </w:r>
                    </w:p>
                  </w:txbxContent>
                </v:textbox>
              </v:oval>
            </w:pict>
          </mc:Fallback>
        </mc:AlternateContent>
      </w:r>
      <w:r w:rsidR="0072064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B4524A4" wp14:editId="707058ED">
                <wp:simplePos x="0" y="0"/>
                <wp:positionH relativeFrom="column">
                  <wp:posOffset>8029575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6932A38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720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93" name="Graphique 93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82403" y="224832"/>
                            <a:ext cx="1350354" cy="1814976"/>
                            <a:chOff x="-107546" y="175192"/>
                            <a:chExt cx="1212061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07546" y="806358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5B5E5563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72064E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83488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BB61D7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0" style="position:absolute;left:0;text-align:left;margin-left:632.25pt;margin-top:126pt;width:282.1pt;height:142.85pt;z-index:251653120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">
                <v:shape id="Zone de texte 225" o:spid="_x0000_s1071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6932A38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72064E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93" name="Graphique 93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72" style="position:absolute;left:18824;top:2248;width:13503;height:18150" coordorigin="-1075,1751" coordsize="12120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73" type="#_x0000_t202" style="position:absolute;left:-1075;top:8063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5B5E5563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72064E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74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5" type="#_x0000_t202" style="position:absolute;left:1834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BB61D7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2064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22F30F1E">
                <wp:simplePos x="0" y="0"/>
                <wp:positionH relativeFrom="column">
                  <wp:posOffset>10575290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3862165A" w:rsidR="007344EA" w:rsidRPr="003E2D6C" w:rsidRDefault="0072064E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76" type="#_x0000_t202" style="position:absolute;left:0;text-align:left;margin-left:832.7pt;margin-top:245.5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HoGQIAADMEAAAOAAAAZHJzL2Uyb0RvYy54bWysU01vGyEQvVfqf0Dc6107dpp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" filled="f" stroked="f" strokeweight=".5pt">
                <v:textbox>
                  <w:txbxContent>
                    <w:p w14:paraId="31070F26" w14:textId="3862165A" w:rsidR="007344EA" w:rsidRPr="003E2D6C" w:rsidRDefault="0072064E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44DEEB1" wp14:editId="5B96CFDE">
                <wp:simplePos x="0" y="0"/>
                <wp:positionH relativeFrom="column">
                  <wp:posOffset>10601325</wp:posOffset>
                </wp:positionH>
                <wp:positionV relativeFrom="paragraph">
                  <wp:posOffset>8752840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1356D83A" w:rsidR="00DD3AC6" w:rsidRPr="00E8742B" w:rsidRDefault="007E07EC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17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77" style="position:absolute;left:0;text-align:left;margin-left:834.75pt;margin-top:689.2pt;width:67.45pt;height:39.7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10607B4C" w14:textId="1356D83A" w:rsidR="00DD3AC6" w:rsidRPr="00E8742B" w:rsidRDefault="007E07EC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17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41A3B35" wp14:editId="43B16498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8" style="position:absolute;left:0;text-align:left;margin-left:606.95pt;margin-top:349.1pt;width:467.7pt;height:75.8pt;z-index:25165158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DkZw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">
                <v:group id="Groupe 179" o:spid="_x0000_s107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d'oeuvre</w:t>
                        </w:r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05BDC8" wp14:editId="076CF91C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3" style="position:absolute;left:0;text-align:left;margin-left:127.25pt;margin-top:345.75pt;width:464.1pt;height:81.35pt;z-index:25165875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x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rBg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8CzxyOQQAAIIOAAAOAAAA&#10;AAAAAAAAAAAAAC4CAABkcnMvZTJvRG9jLnhtbFBLAQItABQABgAIAAAAIQBW2onG4wAAAAwBAAAP&#10;AAAAAAAAAAAAAAAAAJMGAABkcnMvZG93bnJldi54bWxQSwUGAAAAAAQABADzAAAAowcAAAAA&#10;">
                <v:group id="Groupe 87" o:spid="_x0000_s1084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5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6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7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7A9D4B2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8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x0Gw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VjXHQ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F585EBE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9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bs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ZqdBNlAdcD4HPfXe8pXCJh6Z&#10;Dy/MIdc4Euo3POMiNWAxOFqU1OB+/u0+xiMF6KWkRe2U1P/YMSco0d8MkvN5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duZuw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0C2B691" wp14:editId="7C37A7E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72009" id="Groupe 51" o:spid="_x0000_s1026" style="position:absolute;margin-left:13.55pt;margin-top:-23.7pt;width:118.95pt;height:756pt;z-index:25163827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383BE6" wp14:editId="7E31B6D0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A5C1E" id="Forme libre 33" o:spid="_x0000_s1026" style="position:absolute;margin-left:-29.1pt;margin-top:19.8pt;width:147.55pt;height:75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F85DA7E" wp14:editId="543F3EA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6AAFC" id="Groupe 102" o:spid="_x0000_s1026" style="position:absolute;margin-left:1062.05pt;margin-top:-16pt;width:120.8pt;height:749.3pt;z-index:25163929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8AD7774" wp14:editId="19544918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5A810FE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8" r:lo="rId69" r:qs="rId70" r:cs="rId7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0" type="#_x0000_t202" style="position:absolute;left:0;text-align:left;margin-left:581.5pt;margin-top:104.6pt;width:513.3pt;height:203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HZATI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5A810FE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8" r:lo="rId69" r:qs="rId70" r:cs="rId7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6E3250" wp14:editId="5184D3D1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1" type="#_x0000_t118" style="position:absolute;left:0;text-align:left;margin-left:289.4pt;margin-top:23.15pt;width:820.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JMrWS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DC7816" wp14:editId="6FBED84F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2734DF0F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72064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2" style="position:absolute;left:0;text-align:left;margin-left:257.8pt;margin-top:111.6pt;width:114.9pt;height:202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2734DF0F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72064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077D314F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8E4B6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68D958A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FE489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752BA86E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3AD41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26E97E05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E96A8C5" w:rsidR="003F1FDB" w:rsidRPr="00D02F28" w:rsidRDefault="0072064E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6F80EBDC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  <w:r w:rsidR="005654E7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.6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3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f2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fml4C+URebDQS8QZvqqx2DVz/oVZ1AS2jjr3z7hIBXgZnCxKKrA//7Yf8nFUGKWkRY0V1P3Y&#10;MysoUd80DnE6zLIgyuhk48kIHXsb2d5G9L5ZAjIwxBdleDRDvldnU1po3vA5LMKtGGKa490F9Wdz&#10;6Xvl43PiYrGISShDw/xabwwP0IHxMIrX7o1Zc5qXx0k/wVmNLH83tj43nNSw2HuQdZxpILpn9cQ/&#10;Sjiq4vTcwhu59WPW9acw/wU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Qokn9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E96A8C5" w:rsidR="003F1FDB" w:rsidRPr="00D02F28" w:rsidRDefault="0072064E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6F80EBDC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  <w:r w:rsidR="005654E7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.6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66945B9B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ECC5693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9" r:lo="rId80" r:qs="rId81" r:cs="rId8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94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bi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o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AEe/bi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ECC5693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9" r:lo="rId80" r:qs="rId81" r:cs="rId8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648B48AF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4D30A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4E7059AF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5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w3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472D6EEF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6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JEZa84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350590EE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7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" stroked="f" strokeweight="1pt">
                <v:fill r:id="rId86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3195C697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D541D4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8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pvHQIAADU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wh96bx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F3B21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9" w:history="1"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ou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BFACE2" wp14:editId="59F0574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BD1D6" id="Forme libre 25" o:spid="_x0000_s1026" style="position:absolute;margin-left:86.05pt;margin-top:18pt;width:137.25pt;height:756pt;z-index:251637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456645E" wp14:editId="74526456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9" style="position:absolute;left:0;text-align:left;margin-left:130.6pt;margin-top:-10.9pt;width:963.35pt;height:88.85pt;z-index:25165363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dTqw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">
                <v:rect id="Rectangle 193" o:spid="_x0000_s110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F489E7" wp14:editId="17E03400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2" type="#_x0000_t202" style="position:absolute;left:0;text-align:left;margin-left:887pt;margin-top:666.15pt;width:22.7pt;height:2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bqQKY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9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486F7D" wp14:editId="0F37A81D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3" type="#_x0000_t202" style="position:absolute;left:0;text-align:left;margin-left:439pt;margin-top:6.05pt;width:22pt;height:3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BYnG3a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Isabelle, Salmon" w:date="2022-10-19T09:48:00Z" w:initials="SI">
    <w:p w14:paraId="00F25E62" w14:textId="41856ED4" w:rsidR="00C30871" w:rsidRDefault="00FF2924">
      <w:pPr>
        <w:pStyle w:val="Commentaire"/>
      </w:pPr>
      <w:r>
        <w:rPr>
          <w:rStyle w:val="Marquedecommentaire"/>
        </w:rPr>
        <w:annotationRef/>
      </w:r>
      <w:r w:rsidR="00C30871">
        <w:t xml:space="preserve">Voir ouverture à </w:t>
      </w:r>
      <w:proofErr w:type="spellStart"/>
      <w:r w:rsidR="00C30871">
        <w:t>soignies</w:t>
      </w:r>
      <w:proofErr w:type="spellEnd"/>
      <w:r w:rsidR="00C30871">
        <w:t>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F25E6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A4675" w16cex:dateUtc="2022-10-19T07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F25E62" w16cid:durableId="26FA467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7E7EB" w14:textId="77777777" w:rsidR="00556381" w:rsidRDefault="00556381" w:rsidP="0063464B">
      <w:r>
        <w:separator/>
      </w:r>
    </w:p>
  </w:endnote>
  <w:endnote w:type="continuationSeparator" w:id="0">
    <w:p w14:paraId="306483D5" w14:textId="77777777" w:rsidR="00556381" w:rsidRDefault="00556381" w:rsidP="0063464B">
      <w:r>
        <w:continuationSeparator/>
      </w:r>
    </w:p>
  </w:endnote>
  <w:endnote w:type="continuationNotice" w:id="1">
    <w:p w14:paraId="0D44A408" w14:textId="77777777" w:rsidR="00556381" w:rsidRDefault="005563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B56F1" w14:textId="77777777" w:rsidR="00556381" w:rsidRDefault="00556381" w:rsidP="0063464B">
      <w:r>
        <w:separator/>
      </w:r>
    </w:p>
  </w:footnote>
  <w:footnote w:type="continuationSeparator" w:id="0">
    <w:p w14:paraId="47B51E76" w14:textId="77777777" w:rsidR="00556381" w:rsidRDefault="00556381" w:rsidP="0063464B">
      <w:r>
        <w:continuationSeparator/>
      </w:r>
    </w:p>
  </w:footnote>
  <w:footnote w:type="continuationNotice" w:id="1">
    <w:p w14:paraId="66286C23" w14:textId="77777777" w:rsidR="00556381" w:rsidRDefault="0055638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E1B55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omme" style="width:5.65pt;height:8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sabelle, Salmon">
    <w15:presenceInfo w15:providerId="AD" w15:userId="S::slmsbl@forem.be::f967d878-aa11-4f92-ada9-395e31ed21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1D5C"/>
    <w:rsid w:val="00012244"/>
    <w:rsid w:val="000167B3"/>
    <w:rsid w:val="0002115E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872F3"/>
    <w:rsid w:val="0029247F"/>
    <w:rsid w:val="00297AA9"/>
    <w:rsid w:val="002A22B3"/>
    <w:rsid w:val="002A4637"/>
    <w:rsid w:val="002A4E6F"/>
    <w:rsid w:val="002A5BA6"/>
    <w:rsid w:val="002A7ED8"/>
    <w:rsid w:val="002B2738"/>
    <w:rsid w:val="002B3109"/>
    <w:rsid w:val="002B46F0"/>
    <w:rsid w:val="002B46F3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6540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359F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381"/>
    <w:rsid w:val="005568C8"/>
    <w:rsid w:val="00556BFC"/>
    <w:rsid w:val="005654E7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5202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3B2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064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08F2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7EC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5914"/>
    <w:rsid w:val="009760E5"/>
    <w:rsid w:val="009805E9"/>
    <w:rsid w:val="00980A4D"/>
    <w:rsid w:val="00983AC1"/>
    <w:rsid w:val="00990811"/>
    <w:rsid w:val="009A7468"/>
    <w:rsid w:val="009B16AA"/>
    <w:rsid w:val="009B1835"/>
    <w:rsid w:val="009B28A7"/>
    <w:rsid w:val="009B6F84"/>
    <w:rsid w:val="009B7F4D"/>
    <w:rsid w:val="009C464B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1ADA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785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4160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57A15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087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48EF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41C"/>
    <w:rsid w:val="00D23D5E"/>
    <w:rsid w:val="00D252CE"/>
    <w:rsid w:val="00D26541"/>
    <w:rsid w:val="00D32938"/>
    <w:rsid w:val="00D33011"/>
    <w:rsid w:val="00D34992"/>
    <w:rsid w:val="00D4489D"/>
    <w:rsid w:val="00D44FB6"/>
    <w:rsid w:val="00D4776C"/>
    <w:rsid w:val="00D512A6"/>
    <w:rsid w:val="00D541D4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21F2"/>
    <w:rsid w:val="00D85403"/>
    <w:rsid w:val="00D90C75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0436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CDC"/>
    <w:rsid w:val="00FE2D17"/>
    <w:rsid w:val="00FE4C4C"/>
    <w:rsid w:val="00FE636D"/>
    <w:rsid w:val="00FF0DD7"/>
    <w:rsid w:val="00FF2924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  <w:style w:type="character" w:styleId="Marquedecommentaire">
    <w:name w:val="annotation reference"/>
    <w:basedOn w:val="Policepardfaut"/>
    <w:rsid w:val="00FF2924"/>
    <w:rPr>
      <w:sz w:val="16"/>
      <w:szCs w:val="16"/>
    </w:rPr>
  </w:style>
  <w:style w:type="paragraph" w:styleId="Commentaire">
    <w:name w:val="annotation text"/>
    <w:basedOn w:val="Normal"/>
    <w:link w:val="CommentaireCar"/>
    <w:rsid w:val="00FF2924"/>
  </w:style>
  <w:style w:type="character" w:customStyle="1" w:styleId="CommentaireCar">
    <w:name w:val="Commentaire Car"/>
    <w:basedOn w:val="Policepardfaut"/>
    <w:link w:val="Commentaire"/>
    <w:rsid w:val="00FF2924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FF29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FF2924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www.itcb.be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svg"/><Relationship Id="rId63" Type="http://schemas.openxmlformats.org/officeDocument/2006/relationships/image" Target="media/image330.svg"/><Relationship Id="rId68" Type="http://schemas.openxmlformats.org/officeDocument/2006/relationships/diagramData" Target="diagrams/data2.xml"/><Relationship Id="rId84" Type="http://schemas.openxmlformats.org/officeDocument/2006/relationships/image" Target="media/image46.png"/><Relationship Id="rId89" Type="http://schemas.openxmlformats.org/officeDocument/2006/relationships/hyperlink" Target="http://www.bassinefe-hainautcentre.be/le-rapport-analytique-et-prospectif" TargetMode="External"/><Relationship Id="rId16" Type="http://schemas.openxmlformats.org/officeDocument/2006/relationships/image" Target="media/image3.svg"/><Relationship Id="rId11" Type="http://schemas.openxmlformats.org/officeDocument/2006/relationships/comments" Target="comments.xml"/><Relationship Id="rId32" Type="http://schemas.openxmlformats.org/officeDocument/2006/relationships/image" Target="media/image15.svg"/><Relationship Id="rId37" Type="http://schemas.openxmlformats.org/officeDocument/2006/relationships/diagramQuickStyle" Target="diagrams/quickStyle1.xml"/><Relationship Id="rId53" Type="http://schemas.openxmlformats.org/officeDocument/2006/relationships/image" Target="media/image29.svg"/><Relationship Id="rId58" Type="http://schemas.openxmlformats.org/officeDocument/2006/relationships/image" Target="media/image32.png"/><Relationship Id="rId74" Type="http://schemas.openxmlformats.org/officeDocument/2006/relationships/image" Target="media/image37.svg"/><Relationship Id="rId79" Type="http://schemas.openxmlformats.org/officeDocument/2006/relationships/diagramData" Target="diagrams/data3.xml"/><Relationship Id="rId5" Type="http://schemas.openxmlformats.org/officeDocument/2006/relationships/numbering" Target="numbering.xml"/><Relationship Id="rId90" Type="http://schemas.openxmlformats.org/officeDocument/2006/relationships/image" Target="media/image49.emf"/><Relationship Id="rId95" Type="http://schemas.microsoft.com/office/2011/relationships/people" Target="people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19.svg"/><Relationship Id="rId48" Type="http://schemas.openxmlformats.org/officeDocument/2006/relationships/image" Target="media/image24.png"/><Relationship Id="rId64" Type="http://schemas.openxmlformats.org/officeDocument/2006/relationships/image" Target="media/image34.png"/><Relationship Id="rId69" Type="http://schemas.openxmlformats.org/officeDocument/2006/relationships/diagramLayout" Target="diagrams/layout2.xml"/><Relationship Id="rId8" Type="http://schemas.openxmlformats.org/officeDocument/2006/relationships/webSettings" Target="webSettings.xml"/><Relationship Id="rId51" Type="http://schemas.openxmlformats.org/officeDocument/2006/relationships/image" Target="media/image27.svg"/><Relationship Id="rId72" Type="http://schemas.microsoft.com/office/2007/relationships/diagramDrawing" Target="diagrams/drawing2.xml"/><Relationship Id="rId80" Type="http://schemas.openxmlformats.org/officeDocument/2006/relationships/diagramLayout" Target="diagrams/layout3.xml"/><Relationship Id="rId85" Type="http://schemas.openxmlformats.org/officeDocument/2006/relationships/image" Target="media/image47.svg"/><Relationship Id="rId93" Type="http://schemas.openxmlformats.org/officeDocument/2006/relationships/image" Target="media/image52.png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4.png"/><Relationship Id="rId25" Type="http://schemas.openxmlformats.org/officeDocument/2006/relationships/image" Target="media/image10.svg"/><Relationship Id="rId33" Type="http://schemas.openxmlformats.org/officeDocument/2006/relationships/image" Target="media/image140.png"/><Relationship Id="rId38" Type="http://schemas.openxmlformats.org/officeDocument/2006/relationships/diagramColors" Target="diagrams/colors1.xml"/><Relationship Id="rId46" Type="http://schemas.openxmlformats.org/officeDocument/2006/relationships/image" Target="media/image22.png"/><Relationship Id="rId59" Type="http://schemas.openxmlformats.org/officeDocument/2006/relationships/image" Target="media/image33.svg"/><Relationship Id="rId67" Type="http://schemas.openxmlformats.org/officeDocument/2006/relationships/image" Target="media/image350.svg"/><Relationship Id="rId20" Type="http://schemas.openxmlformats.org/officeDocument/2006/relationships/image" Target="media/image6.png"/><Relationship Id="rId41" Type="http://schemas.openxmlformats.org/officeDocument/2006/relationships/image" Target="media/image17.svg"/><Relationship Id="rId54" Type="http://schemas.openxmlformats.org/officeDocument/2006/relationships/image" Target="media/image280.png"/><Relationship Id="rId62" Type="http://schemas.openxmlformats.org/officeDocument/2006/relationships/image" Target="media/image320.png"/><Relationship Id="rId70" Type="http://schemas.openxmlformats.org/officeDocument/2006/relationships/diagramQuickStyle" Target="diagrams/quickStyle2.xml"/><Relationship Id="rId75" Type="http://schemas.openxmlformats.org/officeDocument/2006/relationships/image" Target="media/image360.png"/><Relationship Id="rId83" Type="http://schemas.microsoft.com/office/2007/relationships/diagramDrawing" Target="diagrams/drawing3.xml"/><Relationship Id="rId88" Type="http://schemas.openxmlformats.org/officeDocument/2006/relationships/image" Target="media/image48.emf"/><Relationship Id="rId91" Type="http://schemas.openxmlformats.org/officeDocument/2006/relationships/image" Target="media/image49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8.svg"/><Relationship Id="rId28" Type="http://schemas.openxmlformats.org/officeDocument/2006/relationships/image" Target="media/image13.svg"/><Relationship Id="rId36" Type="http://schemas.openxmlformats.org/officeDocument/2006/relationships/diagramLayout" Target="diagrams/layout1.xml"/><Relationship Id="rId49" Type="http://schemas.openxmlformats.org/officeDocument/2006/relationships/image" Target="media/image25.svg"/><Relationship Id="rId57" Type="http://schemas.openxmlformats.org/officeDocument/2006/relationships/image" Target="media/image31.sv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00.png"/><Relationship Id="rId65" Type="http://schemas.openxmlformats.org/officeDocument/2006/relationships/image" Target="media/image35.svg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diagramQuickStyle" Target="diagrams/quickStyle3.xml"/><Relationship Id="rId86" Type="http://schemas.openxmlformats.org/officeDocument/2006/relationships/image" Target="media/image48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hyperlink" Target="https://www.ifapme.be/centre-de-formations/braine-le-compte" TargetMode="External"/><Relationship Id="rId39" Type="http://schemas.microsoft.com/office/2007/relationships/diagramDrawing" Target="diagrams/drawing1.xml"/><Relationship Id="rId34" Type="http://schemas.openxmlformats.org/officeDocument/2006/relationships/image" Target="media/image150.svg"/><Relationship Id="rId50" Type="http://schemas.openxmlformats.org/officeDocument/2006/relationships/image" Target="media/image26.png"/><Relationship Id="rId55" Type="http://schemas.openxmlformats.org/officeDocument/2006/relationships/image" Target="media/image290.svg"/><Relationship Id="rId76" Type="http://schemas.openxmlformats.org/officeDocument/2006/relationships/image" Target="media/image370.svg"/><Relationship Id="rId7" Type="http://schemas.openxmlformats.org/officeDocument/2006/relationships/settings" Target="settings.xml"/><Relationship Id="rId71" Type="http://schemas.openxmlformats.org/officeDocument/2006/relationships/diagramColors" Target="diagrams/colors2.xml"/><Relationship Id="rId92" Type="http://schemas.openxmlformats.org/officeDocument/2006/relationships/image" Target="media/image50.svg"/><Relationship Id="rId2" Type="http://schemas.openxmlformats.org/officeDocument/2006/relationships/customXml" Target="../customXml/item2.xml"/><Relationship Id="rId29" Type="http://schemas.openxmlformats.org/officeDocument/2006/relationships/image" Target="media/image120.png"/><Relationship Id="rId24" Type="http://schemas.openxmlformats.org/officeDocument/2006/relationships/image" Target="media/image9.png"/><Relationship Id="rId40" Type="http://schemas.openxmlformats.org/officeDocument/2006/relationships/image" Target="media/image16.png"/><Relationship Id="rId45" Type="http://schemas.openxmlformats.org/officeDocument/2006/relationships/image" Target="media/image21.svg"/><Relationship Id="rId66" Type="http://schemas.openxmlformats.org/officeDocument/2006/relationships/image" Target="media/image340.png"/><Relationship Id="rId87" Type="http://schemas.openxmlformats.org/officeDocument/2006/relationships/hyperlink" Target="http://www.bassinefe-hainautcentre.be/le-rapport-analytique-et-prospectif" TargetMode="External"/><Relationship Id="rId61" Type="http://schemas.openxmlformats.org/officeDocument/2006/relationships/image" Target="media/image310.svg"/><Relationship Id="rId82" Type="http://schemas.openxmlformats.org/officeDocument/2006/relationships/diagramColors" Target="diagrams/colors3.xml"/><Relationship Id="rId19" Type="http://schemas.openxmlformats.org/officeDocument/2006/relationships/image" Target="media/image5.png"/><Relationship Id="rId14" Type="http://schemas.microsoft.com/office/2018/08/relationships/commentsExtensible" Target="commentsExtensible.xml"/><Relationship Id="rId30" Type="http://schemas.openxmlformats.org/officeDocument/2006/relationships/image" Target="media/image130.svg"/><Relationship Id="rId35" Type="http://schemas.openxmlformats.org/officeDocument/2006/relationships/diagramData" Target="diagrams/data1.xml"/><Relationship Id="rId56" Type="http://schemas.openxmlformats.org/officeDocument/2006/relationships/image" Target="media/image30.png"/><Relationship Id="rId77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0B206D92-F154-4260-93F3-EE502726C37A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1FC2F5A8-C009-4290-9DA9-DB4DD5586592}" type="parTrans" cxnId="{BE4FA1A4-4001-4200-80A0-8418744ACFD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C1A6891-6B4A-4F0F-B748-7F14CCB577CD}" type="sibTrans" cxnId="{BE4FA1A4-4001-4200-80A0-8418744ACFD2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6E815BBF-0B6F-4D66-81E4-0C7B479235CA}" type="pres">
      <dgm:prSet presAssocID="{1FC2F5A8-C009-4290-9DA9-DB4DD5586592}" presName="Name13" presStyleLbl="parChTrans1D2" presStyleIdx="0" presStyleCnt="2"/>
      <dgm:spPr/>
    </dgm:pt>
    <dgm:pt modelId="{859AD5CC-CED7-4B56-A5BB-2B9F21D810EF}" type="pres">
      <dgm:prSet presAssocID="{0B206D92-F154-4260-93F3-EE502726C37A}" presName="childText" presStyleLbl="bgAcc1" presStyleIdx="0" presStyleCnt="2">
        <dgm:presLayoutVars>
          <dgm:bulletEnabled val="1"/>
        </dgm:presLayoutVars>
      </dgm:prSet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BFD9B50F-915A-48F2-AFBF-EA3D1CE4E749}" type="presOf" srcId="{A43A57F3-AF3F-455F-BBE4-707E4AA03B66}" destId="{C08132D9-A6A8-4279-A6FF-AE34D2C921BC}" srcOrd="1" destOrd="0" presId="urn:microsoft.com/office/officeart/2005/8/layout/hierarchy3"/>
    <dgm:cxn modelId="{F9829F1C-9584-404D-891C-03EAFBE4BC65}" type="presOf" srcId="{E1E31A27-682F-4524-8836-4107CDEC5323}" destId="{4A94E3A9-381E-4EDC-BB4B-921BD4AB790B}" srcOrd="1" destOrd="0" presId="urn:microsoft.com/office/officeart/2005/8/layout/hierarchy3"/>
    <dgm:cxn modelId="{6BB12D2A-1245-41AE-877C-97D29F7CF9B7}" srcId="{A43A57F3-AF3F-455F-BBE4-707E4AA03B66}" destId="{679054FE-4D53-4BB1-B245-9CED50F2B03E}" srcOrd="1" destOrd="0" parTransId="{99B61386-607C-4D4B-8642-D06D61E6C6FA}" sibTransId="{CF8B078F-A28D-4852-AA5B-3DDB921EC1A1}"/>
    <dgm:cxn modelId="{1801D234-5E6D-41C1-A198-4A7934F761B8}" type="presOf" srcId="{0B206D92-F154-4260-93F3-EE502726C37A}" destId="{859AD5CC-CED7-4B56-A5BB-2B9F21D810EF}" srcOrd="0" destOrd="0" presId="urn:microsoft.com/office/officeart/2005/8/layout/hierarchy3"/>
    <dgm:cxn modelId="{357D3761-6632-443C-8796-B79871E34637}" type="presOf" srcId="{E1E31A27-682F-4524-8836-4107CDEC5323}" destId="{EDA4DDC3-4A14-40B3-A4B9-9BFA223CDB7A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E7DF8B7D-75BE-43D0-99B8-CAA94CCB47B8}" type="presOf" srcId="{A43A57F3-AF3F-455F-BBE4-707E4AA03B66}" destId="{530A3A9E-6430-494D-83BA-96A508010858}" srcOrd="0" destOrd="0" presId="urn:microsoft.com/office/officeart/2005/8/layout/hierarchy3"/>
    <dgm:cxn modelId="{F1235395-E741-4538-8D3B-A963810537FD}" type="presOf" srcId="{99B61386-607C-4D4B-8642-D06D61E6C6FA}" destId="{06AC0A36-0DBB-4EFC-B169-CB6E16B46153}" srcOrd="0" destOrd="0" presId="urn:microsoft.com/office/officeart/2005/8/layout/hierarchy3"/>
    <dgm:cxn modelId="{BE4FA1A4-4001-4200-80A0-8418744ACFD2}" srcId="{A43A57F3-AF3F-455F-BBE4-707E4AA03B66}" destId="{0B206D92-F154-4260-93F3-EE502726C37A}" srcOrd="0" destOrd="0" parTransId="{1FC2F5A8-C009-4290-9DA9-DB4DD5586592}" sibTransId="{3C1A6891-6B4A-4F0F-B748-7F14CCB577CD}"/>
    <dgm:cxn modelId="{52FBAFE3-A89E-4A80-94EF-08A8BB5C1B2F}" type="presOf" srcId="{679054FE-4D53-4BB1-B245-9CED50F2B03E}" destId="{3206A08F-FD4C-4AA9-A4C3-9F2B1BB29138}" srcOrd="0" destOrd="0" presId="urn:microsoft.com/office/officeart/2005/8/layout/hierarchy3"/>
    <dgm:cxn modelId="{31F2E4F1-E6F8-4BC5-963F-0BB6BA396DF4}" type="presOf" srcId="{1FC2F5A8-C009-4290-9DA9-DB4DD5586592}" destId="{6E815BBF-0B6F-4D66-81E4-0C7B479235CA}" srcOrd="0" destOrd="0" presId="urn:microsoft.com/office/officeart/2005/8/layout/hierarchy3"/>
    <dgm:cxn modelId="{0BC5B39D-41CA-4A65-92FC-2581A31C2302}" type="presParOf" srcId="{FBBDE44A-F8F3-43A7-B4E8-648C8854EDBD}" destId="{951C6CED-0542-4FFE-9AC9-EF4ACA191746}" srcOrd="0" destOrd="0" presId="urn:microsoft.com/office/officeart/2005/8/layout/hierarchy3"/>
    <dgm:cxn modelId="{F6CFFB29-FED7-4996-BD14-B79CFD8443E7}" type="presParOf" srcId="{951C6CED-0542-4FFE-9AC9-EF4ACA191746}" destId="{984DAB8F-9D13-4FF5-B200-6BB82E41B8C4}" srcOrd="0" destOrd="0" presId="urn:microsoft.com/office/officeart/2005/8/layout/hierarchy3"/>
    <dgm:cxn modelId="{C420907F-E7B7-444D-84AB-29C037799B78}" type="presParOf" srcId="{984DAB8F-9D13-4FF5-B200-6BB82E41B8C4}" destId="{EDA4DDC3-4A14-40B3-A4B9-9BFA223CDB7A}" srcOrd="0" destOrd="0" presId="urn:microsoft.com/office/officeart/2005/8/layout/hierarchy3"/>
    <dgm:cxn modelId="{F70F2B40-C2F3-4889-B718-3166375CE8A0}" type="presParOf" srcId="{984DAB8F-9D13-4FF5-B200-6BB82E41B8C4}" destId="{4A94E3A9-381E-4EDC-BB4B-921BD4AB790B}" srcOrd="1" destOrd="0" presId="urn:microsoft.com/office/officeart/2005/8/layout/hierarchy3"/>
    <dgm:cxn modelId="{58827967-0A51-4E67-A4D1-D7954BB160AB}" type="presParOf" srcId="{951C6CED-0542-4FFE-9AC9-EF4ACA191746}" destId="{D9F353A7-6BA6-4618-9297-C380F5C53C3D}" srcOrd="1" destOrd="0" presId="urn:microsoft.com/office/officeart/2005/8/layout/hierarchy3"/>
    <dgm:cxn modelId="{88A79EFA-3397-4C31-AA6C-EC3D03E01D2D}" type="presParOf" srcId="{FBBDE44A-F8F3-43A7-B4E8-648C8854EDBD}" destId="{02C1978D-06AC-4C79-9094-EBFA3C8E88E9}" srcOrd="1" destOrd="0" presId="urn:microsoft.com/office/officeart/2005/8/layout/hierarchy3"/>
    <dgm:cxn modelId="{907F64F6-9651-4C0C-B56D-E78033EF352B}" type="presParOf" srcId="{02C1978D-06AC-4C79-9094-EBFA3C8E88E9}" destId="{E99C5C6D-282B-4358-84F3-6FD163D2007E}" srcOrd="0" destOrd="0" presId="urn:microsoft.com/office/officeart/2005/8/layout/hierarchy3"/>
    <dgm:cxn modelId="{E0243702-F636-4554-A8EC-4108A7814CC2}" type="presParOf" srcId="{E99C5C6D-282B-4358-84F3-6FD163D2007E}" destId="{530A3A9E-6430-494D-83BA-96A508010858}" srcOrd="0" destOrd="0" presId="urn:microsoft.com/office/officeart/2005/8/layout/hierarchy3"/>
    <dgm:cxn modelId="{31BE1874-4D5D-4C16-9CD1-34A28CA2E27D}" type="presParOf" srcId="{E99C5C6D-282B-4358-84F3-6FD163D2007E}" destId="{C08132D9-A6A8-4279-A6FF-AE34D2C921BC}" srcOrd="1" destOrd="0" presId="urn:microsoft.com/office/officeart/2005/8/layout/hierarchy3"/>
    <dgm:cxn modelId="{F131313E-1AC8-4245-A197-0F5D5BA307A9}" type="presParOf" srcId="{02C1978D-06AC-4C79-9094-EBFA3C8E88E9}" destId="{90316499-4407-4FF2-8AA4-9D745D6B3076}" srcOrd="1" destOrd="0" presId="urn:microsoft.com/office/officeart/2005/8/layout/hierarchy3"/>
    <dgm:cxn modelId="{152E04DB-86A4-4957-A0CE-640F27361ED6}" type="presParOf" srcId="{90316499-4407-4FF2-8AA4-9D745D6B3076}" destId="{6E815BBF-0B6F-4D66-81E4-0C7B479235CA}" srcOrd="0" destOrd="0" presId="urn:microsoft.com/office/officeart/2005/8/layout/hierarchy3"/>
    <dgm:cxn modelId="{FE380F7B-1E73-4B50-B18E-2A64F19C8774}" type="presParOf" srcId="{90316499-4407-4FF2-8AA4-9D745D6B3076}" destId="{859AD5CC-CED7-4B56-A5BB-2B9F21D810EF}" srcOrd="1" destOrd="0" presId="urn:microsoft.com/office/officeart/2005/8/layout/hierarchy3"/>
    <dgm:cxn modelId="{9EB04B23-0BB0-4A53-8C0B-A124CB7D53E7}" type="presParOf" srcId="{90316499-4407-4FF2-8AA4-9D745D6B3076}" destId="{06AC0A36-0DBB-4EFC-B169-CB6E16B46153}" srcOrd="2" destOrd="0" presId="urn:microsoft.com/office/officeart/2005/8/layout/hierarchy3"/>
    <dgm:cxn modelId="{424D8529-D815-4844-92AD-A0920FB8624F}" type="presParOf" srcId="{90316499-4407-4FF2-8AA4-9D745D6B3076}" destId="{3206A08F-FD4C-4AA9-A4C3-9F2B1BB29138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+4 offres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6E815BBF-0B6F-4D66-81E4-0C7B479235CA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9AD5CC-CED7-4B56-A5BB-2B9F21D810EF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033192" y="757336"/>
        <a:ext cx="911208" cy="556520"/>
      </dsp:txXfrm>
    </dsp:sp>
    <dsp:sp modelId="{06AC0A36-0DBB-4EFC-B169-CB6E16B46153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+4 offres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57EC8C-7449-47CF-BB57-E6707AEA5E0B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35890675-F303-4252-8838-D21C4D453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792666-4EEE-4AA1-8272-2E063896B3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50</TotalTime>
  <Pages>2</Pages>
  <Words>26</Words>
  <Characters>241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17</cp:revision>
  <cp:lastPrinted>2021-12-24T10:51:00Z</cp:lastPrinted>
  <dcterms:created xsi:type="dcterms:W3CDTF">2022-10-19T07:32:00Z</dcterms:created>
  <dcterms:modified xsi:type="dcterms:W3CDTF">2022-11-04T12:33:00Z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