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1B55C5" wp14:editId="70C4AFC6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2E5A87B8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FB17AA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2E5A87B8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FB17AA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E904A01" wp14:editId="0CF4F37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25F1A" id="Groupe 50" o:spid="_x0000_s1026" style="position:absolute;margin-left:12pt;margin-top:-29.3pt;width:118.95pt;height:756pt;z-index:25163366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FE193" id="Rectangle 5" o:spid="_x0000_s1026" style="position:absolute;margin-left:175.2pt;margin-top:-20.3pt;width:78.5pt;height:94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39373" id="Forme libre 33" o:spid="_x0000_s1026" style="position:absolute;margin-left:-32pt;margin-top:-21pt;width:147.55pt;height:75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C1F03" id="Groupe 49" o:spid="_x0000_s1026" style="position:absolute;margin-left:1059.05pt;margin-top:-14.25pt;width:107.8pt;height:756pt;z-index:25163264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9A7FD" id="Forme libre 25" o:spid="_x0000_s1026" style="position:absolute;margin-left:1064.75pt;margin-top:18pt;width:123.25pt;height:75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D1466B5" w:rsidR="00902688" w:rsidRDefault="008B441A" w:rsidP="00F576BD">
      <w:pPr>
        <w:rPr>
          <w:noProof/>
          <w:lang w:bidi="fr-FR"/>
        </w:rPr>
      </w:pPr>
      <w:r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1E436D" wp14:editId="5B781DF5">
                <wp:simplePos x="0" y="0"/>
                <wp:positionH relativeFrom="page">
                  <wp:posOffset>8586470</wp:posOffset>
                </wp:positionH>
                <wp:positionV relativeFrom="paragraph">
                  <wp:posOffset>8693785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7" type="#_x0000_t202" style="position:absolute;margin-left:676.1pt;margin-top:684.55pt;width:404.7pt;height:21.8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XzGQ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64AFE9" wp14:editId="20199997">
                <wp:simplePos x="0" y="0"/>
                <wp:positionH relativeFrom="column">
                  <wp:posOffset>8162925</wp:posOffset>
                </wp:positionH>
                <wp:positionV relativeFrom="paragraph">
                  <wp:posOffset>7188200</wp:posOffset>
                </wp:positionV>
                <wp:extent cx="3968750" cy="118110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7899C7A6" w:rsidR="007F77C0" w:rsidRPr="0073618A" w:rsidRDefault="00CA745B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secondaire de plein exercice </w:t>
                            </w:r>
                          </w:p>
                          <w:p w14:paraId="58212F27" w14:textId="092EC424" w:rsidR="007F77C0" w:rsidRPr="0073618A" w:rsidRDefault="0073618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spécialisé </w:t>
                            </w:r>
                          </w:p>
                          <w:p w14:paraId="7C12B7BA" w14:textId="2FBF165D" w:rsidR="007F77C0" w:rsidRPr="0073618A" w:rsidRDefault="00DA3C04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="00A27385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Centre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IFAPME </w:t>
                            </w:r>
                          </w:p>
                          <w:p w14:paraId="55ACE7EE" w14:textId="6634063D" w:rsidR="007F77C0" w:rsidRDefault="00CD4FC2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="00A27385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CISP </w:t>
                            </w:r>
                          </w:p>
                          <w:p w14:paraId="74E04B77" w14:textId="6E305D82" w:rsidR="00CD4FC2" w:rsidRDefault="00CD4FC2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Forem</w:t>
                            </w:r>
                          </w:p>
                          <w:p w14:paraId="33DF0E5A" w14:textId="1B68000F" w:rsidR="00DA3C04" w:rsidRPr="0073618A" w:rsidRDefault="008B441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40546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blissement </w:t>
                            </w:r>
                            <w:r w:rsidR="0066749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’enseignement en alternance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8" type="#_x0000_t202" style="position:absolute;margin-left:642.75pt;margin-top:566pt;width:312.5pt;height:9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" fillcolor="white [3201]" stroked="f" strokeweight=".5pt">
                <v:textbox>
                  <w:txbxContent>
                    <w:p w14:paraId="784EFCBB" w14:textId="7899C7A6" w:rsidR="007F77C0" w:rsidRPr="0073618A" w:rsidRDefault="00CA745B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secondaire de plein exercice </w:t>
                      </w:r>
                    </w:p>
                    <w:p w14:paraId="58212F27" w14:textId="092EC424" w:rsidR="007F77C0" w:rsidRPr="0073618A" w:rsidRDefault="0073618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2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spécialisé </w:t>
                      </w:r>
                    </w:p>
                    <w:p w14:paraId="7C12B7BA" w14:textId="2FBF165D" w:rsidR="007F77C0" w:rsidRPr="0073618A" w:rsidRDefault="00DA3C04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="00A27385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Centre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IFAPME </w:t>
                      </w:r>
                    </w:p>
                    <w:p w14:paraId="55ACE7EE" w14:textId="6634063D" w:rsidR="007F77C0" w:rsidRDefault="00CD4FC2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="00A27385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CISP </w:t>
                      </w:r>
                    </w:p>
                    <w:p w14:paraId="74E04B77" w14:textId="6E305D82" w:rsidR="00CD4FC2" w:rsidRDefault="00CD4FC2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Forem</w:t>
                      </w:r>
                    </w:p>
                    <w:p w14:paraId="33DF0E5A" w14:textId="1B68000F" w:rsidR="00DA3C04" w:rsidRPr="0073618A" w:rsidRDefault="008B441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40546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blissement </w:t>
                      </w:r>
                      <w:r w:rsidR="0066749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’enseignement en alternance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DA3C0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E0A07B" wp14:editId="5087E82C">
                <wp:simplePos x="0" y="0"/>
                <wp:positionH relativeFrom="column">
                  <wp:posOffset>9020175</wp:posOffset>
                </wp:positionH>
                <wp:positionV relativeFrom="paragraph">
                  <wp:posOffset>8064500</wp:posOffset>
                </wp:positionV>
                <wp:extent cx="71775" cy="71942"/>
                <wp:effectExtent l="0" t="0" r="23495" b="23495"/>
                <wp:wrapNone/>
                <wp:docPr id="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F7E2B4" w14:textId="77777777" w:rsidR="00DA3C04" w:rsidRPr="00E31947" w:rsidRDefault="00DA3C04" w:rsidP="00DA3C04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0A07B" id="Rectangle 3" o:spid="_x0000_s1029" style="position:absolute;margin-left:710.25pt;margin-top:635pt;width:5.65pt;height:5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" fillcolor="#e98620 [2408]" strokecolor="#e98620 [2408]" strokeweight=".5pt">
                <v:textbox>
                  <w:txbxContent>
                    <w:p w14:paraId="44F7E2B4" w14:textId="77777777" w:rsidR="00DA3C04" w:rsidRPr="00E31947" w:rsidRDefault="00DA3C04" w:rsidP="00DA3C04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3C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409ED8" wp14:editId="391A8EA6">
                <wp:simplePos x="0" y="0"/>
                <wp:positionH relativeFrom="column">
                  <wp:posOffset>8991600</wp:posOffset>
                </wp:positionH>
                <wp:positionV relativeFrom="paragraph">
                  <wp:posOffset>7283450</wp:posOffset>
                </wp:positionV>
                <wp:extent cx="71775" cy="71942"/>
                <wp:effectExtent l="0" t="0" r="0" b="0"/>
                <wp:wrapNone/>
                <wp:docPr id="5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42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22459C" w14:textId="77777777" w:rsidR="00B403CE" w:rsidRPr="00876313" w:rsidRDefault="00B403CE" w:rsidP="00B403CE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09ED8" id="Rectangle 9" o:spid="_x0000_s1030" style="position:absolute;margin-left:708pt;margin-top:573.5pt;width:5.65pt;height:5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" fillcolor="#fae3b4" strokecolor="#fae3b4" strokeweight=".5pt">
                <v:textbox>
                  <w:txbxContent>
                    <w:p w14:paraId="5D22459C" w14:textId="77777777" w:rsidR="00B403CE" w:rsidRPr="00876313" w:rsidRDefault="00B403CE" w:rsidP="00B403CE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7CFF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63A0B7" wp14:editId="37707B6B">
                <wp:simplePos x="0" y="0"/>
                <wp:positionH relativeFrom="column">
                  <wp:posOffset>10483850</wp:posOffset>
                </wp:positionH>
                <wp:positionV relativeFrom="paragraph">
                  <wp:posOffset>5505450</wp:posOffset>
                </wp:positionV>
                <wp:extent cx="82550" cy="88900"/>
                <wp:effectExtent l="0" t="0" r="12700" b="25400"/>
                <wp:wrapNone/>
                <wp:docPr id="55" name="Ellipse 55">
                  <a:hlinkClick xmlns:a="http://schemas.openxmlformats.org/drawingml/2006/main" r:id="rId14" tooltip="Cefa Saint-Luc : Ouvrier peintre du bâti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C5A94" id="Ellipse 55" o:spid="_x0000_s1026" href="http://www.saint-luc-mons.be/stluc/offres-denseignement/139-cefa-mons-a-frameries.html" title="Cefa Saint-Luc : Ouvrier peintre du bâtiment" style="position:absolute;margin-left:825.5pt;margin-top:433.5pt;width:6.5pt;height: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" o:button="t" fillcolor="#e98620 [2408]" strokecolor="#e98620 [2408]" strokeweight=".5pt">
                <v:fill o:detectmouseclick="t"/>
                <v:stroke joinstyle="miter"/>
              </v:oval>
            </w:pict>
          </mc:Fallback>
        </mc:AlternateContent>
      </w:r>
      <w:r w:rsidR="00CD4FC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3F1802" wp14:editId="79015E3E">
                <wp:simplePos x="0" y="0"/>
                <wp:positionH relativeFrom="column">
                  <wp:posOffset>9006205</wp:posOffset>
                </wp:positionH>
                <wp:positionV relativeFrom="paragraph">
                  <wp:posOffset>7905750</wp:posOffset>
                </wp:positionV>
                <wp:extent cx="71775" cy="71942"/>
                <wp:effectExtent l="0" t="0" r="4445" b="4445"/>
                <wp:wrapNone/>
                <wp:docPr id="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4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D2CE7" w14:textId="77777777" w:rsidR="00CD4FC2" w:rsidRPr="00E31947" w:rsidRDefault="00CD4FC2" w:rsidP="00CD4FC2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F1802" id="_x0000_s1031" style="position:absolute;margin-left:709.15pt;margin-top:622.5pt;width:5.65pt;height:5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" fillcolor="#e26973 [1943]" stroked="f" strokeweight=".5pt">
                <v:textbox>
                  <w:txbxContent>
                    <w:p w14:paraId="613D2CE7" w14:textId="77777777" w:rsidR="00CD4FC2" w:rsidRPr="00E31947" w:rsidRDefault="00CD4FC2" w:rsidP="00CD4FC2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4FC2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EC62C7" wp14:editId="236D77FD">
                <wp:simplePos x="0" y="0"/>
                <wp:positionH relativeFrom="column">
                  <wp:posOffset>8991600</wp:posOffset>
                </wp:positionH>
                <wp:positionV relativeFrom="paragraph">
                  <wp:posOffset>7283450</wp:posOffset>
                </wp:positionV>
                <wp:extent cx="78106" cy="542607"/>
                <wp:effectExtent l="0" t="0" r="17145" b="0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6" cy="542607"/>
                          <a:chOff x="0" y="0"/>
                          <a:chExt cx="78350" cy="542731"/>
                        </a:xfrm>
                      </wpg:grpSpPr>
                      <wps:wsp>
                        <wps:cNvPr id="1514" name="Rectangle 3"/>
                        <wps:cNvSpPr/>
                        <wps:spPr>
                          <a:xfrm>
                            <a:off x="6350" y="33662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515" name="Groupe 1515"/>
                        <wpg:cNvGrpSpPr/>
                        <wpg:grpSpPr>
                          <a:xfrm>
                            <a:off x="0" y="0"/>
                            <a:ext cx="78350" cy="542731"/>
                            <a:chOff x="0" y="0"/>
                            <a:chExt cx="78350" cy="542731"/>
                          </a:xfrm>
                        </wpg:grpSpPr>
                        <wps:wsp>
                          <wps:cNvPr id="1516" name="Rectangle 9"/>
                          <wps:cNvSpPr/>
                          <wps:spPr>
                            <a:xfrm>
                              <a:off x="6350" y="171421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6F6F6E"/>
                            </a:solidFill>
                            <a:ln w="6350" cap="flat" cmpd="sng" algn="ctr">
                              <a:solidFill>
                                <a:srgbClr val="6F6F6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D198205" w14:textId="77777777" w:rsidR="00F975B1" w:rsidRPr="00876313" w:rsidRDefault="00F975B1" w:rsidP="00F975B1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1518" name="Groupe 1518"/>
                          <wpg:cNvGrpSpPr/>
                          <wpg:grpSpPr>
                            <a:xfrm>
                              <a:off x="0" y="0"/>
                              <a:ext cx="72167" cy="542731"/>
                              <a:chOff x="0" y="0"/>
                              <a:chExt cx="72167" cy="542731"/>
                            </a:xfrm>
                          </wpg:grpSpPr>
                          <wps:wsp>
                            <wps:cNvPr id="1520" name="Rectangle 9"/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E3B4"/>
                              </a:solidFill>
                              <a:ln w="6350" cap="flat" cmpd="sng" algn="ctr">
                                <a:solidFill>
                                  <a:srgbClr val="FAE3B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F282A7" w14:textId="77777777" w:rsidR="00F975B1" w:rsidRPr="00876313" w:rsidRDefault="00F975B1" w:rsidP="00F975B1">
                                  <w:pPr>
                                    <w:pStyle w:val="NormalWeb"/>
                                    <w:spacing w:after="0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21" name="Rectangle 3"/>
                            <wps:cNvSpPr/>
                            <wps:spPr>
                              <a:xfrm>
                                <a:off x="167" y="470731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399B"/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8B024F" w14:textId="77777777" w:rsidR="00F975B1" w:rsidRPr="00E31947" w:rsidRDefault="00F975B1" w:rsidP="00F975B1">
                                  <w:pPr>
                                    <w:pStyle w:val="NormalWeb"/>
                                    <w:spacing w:after="0"/>
                                    <w:rPr>
                                      <w:color w:val="B4222F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62C7" id="Groupe 1512" o:spid="_x0000_s1032" style="position:absolute;margin-left:708pt;margin-top:573.5pt;width:6.15pt;height:42.7pt;z-index:251660288;mso-width-relative:margin;mso-height-relative:margin" coordsize="783,5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">
                <v:rect id="_x0000_s1033" style="position:absolute;left:63;top:336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group id="Groupe 1515" o:spid="_x0000_s1034" style="position:absolute;width:783;height:5427" coordsize="783,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rect id="_x0000_s1035" style="position:absolute;left:63;top:17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" fillcolor="#6f6f6e" strokecolor="#6f6f6e" strokeweight=".5pt">
                    <v:textbox>
                      <w:txbxContent>
                        <w:p w14:paraId="3D198205" w14:textId="77777777" w:rsidR="00F975B1" w:rsidRPr="00876313" w:rsidRDefault="00F975B1" w:rsidP="00F975B1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  <v:group id="Groupe 1518" o:spid="_x0000_s1036" style="position:absolute;width:721;height:5427" coordsize="721,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  <v:rect id="_x0000_s1037" style="position:absolute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    <v:textbo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  <v:rect id="_x0000_s1038" style="position:absolute;left:1;top:4707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" fillcolor="#fd399b" stroked="f" strokeweight=".5pt">
                      <v:textbox>
                        <w:txbxContent>
                          <w:p w14:paraId="278B024F" w14:textId="77777777" w:rsidR="00F975B1" w:rsidRPr="00E31947" w:rsidRDefault="00F975B1" w:rsidP="00F975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CA745B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F4DBF5" wp14:editId="60210A49">
                <wp:simplePos x="0" y="0"/>
                <wp:positionH relativeFrom="column">
                  <wp:posOffset>11785600</wp:posOffset>
                </wp:positionH>
                <wp:positionV relativeFrom="paragraph">
                  <wp:posOffset>5327650</wp:posOffset>
                </wp:positionV>
                <wp:extent cx="82550" cy="88900"/>
                <wp:effectExtent l="0" t="0" r="0" b="6350"/>
                <wp:wrapNone/>
                <wp:docPr id="54" name="Ellipse 54">
                  <a:hlinkClick xmlns:a="http://schemas.openxmlformats.org/drawingml/2006/main" r:id="rId15" tooltip="Institut provincial Charles Deliège : Peintre décorateur, Complémént en peinture-décorati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91BF4" id="Ellipse 54" o:spid="_x0000_s1026" href="https://www.etudierenhainaut.be/ipcd-centre/binche.html" title="Institut provincial Charles Deliège : Peintre décorateur, Complémént en peinture-décoration" style="position:absolute;margin-left:928pt;margin-top:419.5pt;width:6.5pt;height: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" o:button="t" fillcolor="#f9e0c6 [1304]" stroked="f" strokeweight=".5pt">
                <v:fill o:detectmouseclick="t"/>
                <v:stroke joinstyle="miter"/>
              </v:oval>
            </w:pict>
          </mc:Fallback>
        </mc:AlternateContent>
      </w:r>
      <w:r w:rsidR="009C2DCB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1A297A" wp14:editId="711759B8">
                <wp:simplePos x="0" y="0"/>
                <wp:positionH relativeFrom="column">
                  <wp:posOffset>10782300</wp:posOffset>
                </wp:positionH>
                <wp:positionV relativeFrom="paragraph">
                  <wp:posOffset>3676650</wp:posOffset>
                </wp:positionV>
                <wp:extent cx="82550" cy="88900"/>
                <wp:effectExtent l="0" t="0" r="0" b="6350"/>
                <wp:wrapNone/>
                <wp:docPr id="21" name="Ellipse 21">
                  <a:hlinkClick xmlns:a="http://schemas.openxmlformats.org/drawingml/2006/main" r:id="rId16" tooltip="Le quinquet : Peintu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28955" id="Ellipse 21" o:spid="_x0000_s1026" href="https://www.lequinquet.be/" title="Le quinquet : Peinture" style="position:absolute;margin-left:849pt;margin-top:289.5pt;width:6.5pt;height: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" o:button="t" fillcolor="#fd54a7 [1942]" stroked="f" strokeweight=".5pt">
                <v:fill o:detectmouseclick="t"/>
                <v:stroke joinstyle="miter"/>
              </v:oval>
            </w:pict>
          </mc:Fallback>
        </mc:AlternateContent>
      </w:r>
      <w:r w:rsidR="00C86E2D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FABF1A" wp14:editId="56B48E27">
                <wp:simplePos x="0" y="0"/>
                <wp:positionH relativeFrom="column">
                  <wp:posOffset>10401300</wp:posOffset>
                </wp:positionH>
                <wp:positionV relativeFrom="paragraph">
                  <wp:posOffset>5226050</wp:posOffset>
                </wp:positionV>
                <wp:extent cx="82550" cy="88900"/>
                <wp:effectExtent l="0" t="0" r="0" b="6350"/>
                <wp:wrapNone/>
                <wp:docPr id="20" name="Ellipse 20">
                  <a:hlinkClick xmlns:a="http://schemas.openxmlformats.org/drawingml/2006/main" r:id="rId17" tooltip="CPESM : ouvrier peinture du bâti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43532" id="Ellipse 20" o:spid="_x0000_s1026" href="https://actionsociale.hainaut.be/handicap/coordination-generale-imp/cpesm/types-6-7-8/" title="CPESM : ouvrier peinture du bâtiement" style="position:absolute;margin-left:819pt;margin-top:411.5pt;width:6.5pt;height: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" o:button="t" fillcolor="#747070 [1614]" stroked="f" strokeweight=".5pt">
                <v:fill o:detectmouseclick="t"/>
                <v:stroke joinstyle="miter"/>
              </v:oval>
            </w:pict>
          </mc:Fallback>
        </mc:AlternateContent>
      </w:r>
      <w:r w:rsidR="007744BD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DAC689" wp14:editId="7E811602">
                <wp:simplePos x="0" y="0"/>
                <wp:positionH relativeFrom="column">
                  <wp:posOffset>9766300</wp:posOffset>
                </wp:positionH>
                <wp:positionV relativeFrom="paragraph">
                  <wp:posOffset>5530850</wp:posOffset>
                </wp:positionV>
                <wp:extent cx="82550" cy="88900"/>
                <wp:effectExtent l="0" t="0" r="0" b="6350"/>
                <wp:wrapNone/>
                <wp:docPr id="15" name="Ellipse 15">
                  <a:hlinkClick xmlns:a="http://schemas.openxmlformats.org/drawingml/2006/main" r:id="rId18" tooltip="Le Forem : peintre décora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217FE" id="Ellipse 15" o:spid="_x0000_s1026" href="https://www.leforem.be/contact/centres-de-formation/hainaut/Frameries.html" title="Le Forem : peintre décorateur" style="position:absolute;margin-left:769pt;margin-top:435.5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" o:button="t" fillcolor="#e26973 [1943]" stroked="f" strokeweight=".5pt">
                <v:fill o:detectmouseclick="t"/>
                <v:stroke joinstyle="miter"/>
              </v:oval>
            </w:pict>
          </mc:Fallback>
        </mc:AlternateContent>
      </w:r>
      <w:r w:rsidR="00C104D3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FBD450" wp14:editId="1986847A">
                <wp:simplePos x="0" y="0"/>
                <wp:positionH relativeFrom="column">
                  <wp:posOffset>9359900</wp:posOffset>
                </wp:positionH>
                <wp:positionV relativeFrom="paragraph">
                  <wp:posOffset>5413692</wp:posOffset>
                </wp:positionV>
                <wp:extent cx="82550" cy="88900"/>
                <wp:effectExtent l="0" t="0" r="0" b="6350"/>
                <wp:wrapNone/>
                <wp:docPr id="14" name="Ellipse 14">
                  <a:hlinkClick xmlns:a="http://schemas.openxmlformats.org/drawingml/2006/main" r:id="rId19" tooltip="La cordée : ouvrier peinture du bâti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E1056" id="Ellipse 14" o:spid="_x0000_s1026" href="https://ecolelacordee.be/" title="La cordée : ouvrier peinture du bâtiement" style="position:absolute;margin-left:737pt;margin-top:426.25pt;width:6.5pt;height: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" o:button="t" fillcolor="#747070 [1614]" stroked="f" strokeweight=".5pt">
                <v:fill o:detectmouseclick="t"/>
                <v:stroke joinstyle="miter"/>
              </v:oval>
            </w:pict>
          </mc:Fallback>
        </mc:AlternateContent>
      </w:r>
      <w:r w:rsidR="0040545F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595647" wp14:editId="4B9C31AA">
                <wp:simplePos x="0" y="0"/>
                <wp:positionH relativeFrom="column">
                  <wp:posOffset>11615420</wp:posOffset>
                </wp:positionH>
                <wp:positionV relativeFrom="paragraph">
                  <wp:posOffset>3478530</wp:posOffset>
                </wp:positionV>
                <wp:extent cx="82550" cy="88900"/>
                <wp:effectExtent l="0" t="0" r="0" b="6350"/>
                <wp:wrapNone/>
                <wp:docPr id="44" name="Ellipse 44">
                  <a:hlinkClick xmlns:a="http://schemas.openxmlformats.org/drawingml/2006/main" r:id="rId20" tooltip="IFAPME : peintre décora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6AB51" id="Ellipse 44" o:spid="_x0000_s1026" href="https://www.ifapme.be/centre-de-formations" title="IFAPME : peintre décorateur" style="position:absolute;margin-left:914.6pt;margin-top:273.9pt;width:6.5pt;height: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B36D2C" wp14:editId="277D7211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5441942F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924F1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924F1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Peintre en bâtiment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9" type="#_x0000_t202" style="position:absolute;margin-left:287.4pt;margin-top:50.35pt;width:606pt;height:1in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5441942F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924F1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924F1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Peintre en bâtiment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700224" behindDoc="0" locked="0" layoutInCell="1" allowOverlap="1" wp14:anchorId="631B8ED0" wp14:editId="0DAD1166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E422" wp14:editId="7C4655CC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E6CE6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YR6R9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FFDBEF" wp14:editId="4B9E1551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35045" id="Rectangle 41" o:spid="_x0000_s1026" style="position:absolute;margin-left:636pt;margin-top:243.25pt;width:402.5pt;height:270.4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r3iVV3gAAAA4BAAAPAAAAAAAAAAAAAAAAAFIKAwBkcnMvZG93bnJldi54bWxQ&#10;SwECLQAUAAYACAAAACEAqiYOvrwAAAAhAQAAGQAAAAAAAAAAAAAAAABdCwMAZHJzL19yZWxzL2Uy&#10;b0RvYy54bWwucmVsc1BLBQYAAAAABgAGAHwBAABQDAMAAAA=&#10;" stroked="f" strokeweight="1pt">
                <v:fill r:id="rId24" o:title="" recolor="t" rotate="t" type="frame"/>
                <w10:wrap anchorx="margin"/>
              </v:rect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C5DAF7" wp14:editId="6D7D75A8">
                <wp:simplePos x="0" y="0"/>
                <wp:positionH relativeFrom="column">
                  <wp:posOffset>10332720</wp:posOffset>
                </wp:positionH>
                <wp:positionV relativeFrom="paragraph">
                  <wp:posOffset>4895215</wp:posOffset>
                </wp:positionV>
                <wp:extent cx="82550" cy="88900"/>
                <wp:effectExtent l="0" t="0" r="0" b="6350"/>
                <wp:wrapNone/>
                <wp:docPr id="42" name="Ellipse 42">
                  <a:hlinkClick xmlns:a="http://schemas.openxmlformats.org/drawingml/2006/main" r:id="rId25" tooltip="IFAPME : entrepreneur de peinture, poseur de revêtements de sol - tapissier, Peintre en bâtiment - poseur de revêtements de sol - tapissier, Peintre décorateur, ntrepreneur peintre décorat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749EE" id="Ellipse 42" o:spid="_x0000_s1026" href="https://www.ifapme.be/centre-de-formations/mons" title="IFAPME : entrepreneur de peinture, poseur de revêtements de sol - tapissier, Peintre en bâtiment - poseur de revêtements de sol - tapissier, Peintre décorateur, ntrepreneur peintre décorateur" style="position:absolute;margin-left:813.6pt;margin-top:385.45pt;width:6.5pt;height: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B6C4B8" wp14:editId="4963277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139B5F0B" w:rsidR="004D161A" w:rsidRPr="00B55B0E" w:rsidRDefault="00D655F8" w:rsidP="00D655F8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Le métier est identifié comme critique par le Forem et les employeurs semblent </w:t>
                            </w:r>
                            <w:proofErr w:type="gramStart"/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avoir</w:t>
                            </w:r>
                            <w:proofErr w:type="gramEnd"/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des difficultés à recruter, notamment en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raison du manque de candidats. Sur le Bassin, l’offre de formation pour adultes est bien présente. Toutefois, </w:t>
                            </w:r>
                            <w:r w:rsidRPr="00DF7341">
                              <w:rPr>
                                <w:rFonts w:asciiTheme="minorHAnsi" w:hAnsiTheme="minorHAnsi" w:cstheme="minorHAnsi"/>
                                <w:color w:val="63A7DA"/>
                                <w:sz w:val="22"/>
                                <w:szCs w:val="22"/>
                              </w:rPr>
                              <w:t>le méti</w:t>
                            </w:r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er est moins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655F8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couvert au niveau de la formation initiale pour laquelle l’offre pourrait être développée, en priorité sur la zone de Mons-Borinage.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6C4B8" id="_x0000_t202" coordsize="21600,21600" o:spt="202" path="m,l,21600r21600,l21600,xe">
                <v:stroke joinstyle="miter"/>
                <v:path gradientshapeok="t" o:connecttype="rect"/>
              </v:shapetype>
              <v:shape id="Zone de texte 115" o:spid="_x0000_s1040" type="#_x0000_t202" style="position:absolute;margin-left:109.5pt;margin-top:262.25pt;width:443.3pt;height:12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ROMQIAAF0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YnlXjreQnlEIiz0GnGGr2osds2cf2EWRYENotD9My5SAV4GJ4uSCuzPv+2HfJwVRilpUWQFdT/2&#10;zApK1DeNU5xmo1FQZXRG47shOvY2sr2N6H2zBGQgwydleDRDvldnU1po3vA9LMKtGGKa490F9Wdz&#10;6Xvp43viYrGISahDw/xabwwP0IHxMIrX7o1Zc5qXx1E/wVmOLH83tj43nNSw2HuQdZxpILpn9cQ/&#10;ajiq4vTewiO59WPW9a8w/wU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EFgZE4xAgAAXQ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03031E02" w14:textId="139B5F0B" w:rsidR="004D161A" w:rsidRPr="00B55B0E" w:rsidRDefault="00D655F8" w:rsidP="00D655F8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Le métier est identifié comme critique par le Forem et les employeurs semblent </w:t>
                      </w:r>
                      <w:proofErr w:type="gramStart"/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avoir</w:t>
                      </w:r>
                      <w:proofErr w:type="gramEnd"/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des difficultés à recruter, notamment en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raison du manque de candidats. Sur le Bassin, l’offre de formation pour adultes est bien présente. Toutefois, </w:t>
                      </w:r>
                      <w:r w:rsidRPr="00DF7341">
                        <w:rPr>
                          <w:rFonts w:asciiTheme="minorHAnsi" w:hAnsiTheme="minorHAnsi" w:cstheme="minorHAnsi"/>
                          <w:color w:val="63A7DA"/>
                          <w:sz w:val="22"/>
                          <w:szCs w:val="22"/>
                        </w:rPr>
                        <w:t>le méti</w:t>
                      </w:r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er est moins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D655F8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couvert au niveau de la formation initiale pour laquelle l’offre pourrait être développée, en priorité sur la zone de Mons-Borinage.</w:t>
                      </w:r>
                    </w:p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9E37EC" wp14:editId="603FCCF3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1" type="#_x0000_t202" style="position:absolute;margin-left:747.2pt;margin-top:521.8pt;width:264.4pt;height:34.7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UFGwIAADQ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W4x/C0yAbKA+7noKPeW75UOMSK&#10;+fDCHHKNc6N+wzMeUgM2g6NFSQXuz//uYz5SgFFKGtROQf3vHXOCEv3TIDl3g/E4ii0548ntEB13&#10;HdlcR8yufgCU5wBfiuXJjPlBn0zpoH5DmS9iVwwxw7F3QcPJfAidovGZcLFYpCSUl2VhZdaWx9IR&#10;1gjxa/vGnD3yEJDBJzipjOXv6OhyO0IWuwBSJa4i0B2qR/xRmont4zOK2r/2U9blsc//Ag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DE50UFGwIAADQ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A455BD4" wp14:editId="0AA664FE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2" style="position:absolute;margin-left:374.15pt;margin-top:402.95pt;width:42.85pt;height:50.6pt;flip:x;z-index:25163059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">
                <v:oval id="Ellipse 143" o:spid="_x0000_s104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4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1AA49BE" wp14:editId="2C7D082A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5" style="position:absolute;margin-left:255.5pt;margin-top:421.5pt;width:44.95pt;height:34pt;z-index:25162752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">
                <v:oval id="Ellipse 140" o:spid="_x0000_s104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7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47926" wp14:editId="53AF0D52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8" type="#_x0000_t202" style="position:absolute;margin-left:175.35pt;margin-top:212.45pt;width:404.45pt;height:5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RW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nF3HmQL1RHnc9BT7y1fKWxi&#10;zXx4YQ65xpFQv+EZF6kBi8HJoqQG9+tv9zEeKUAvJS1qp6T+5545QYn+bpCcL/lkEsWWDpPpHeJB&#10;3K1ne+sx++YBUJ45/hTLkxnjgz6b0kHzhjJfxqroYoZj7ZKGs/kQekXjN+FiuUxBKC/LwtpsLI+p&#10;I6wR4tfujTl74iEgg09wVhkr3tHRx/aELPcBpEpcRaB7VE/4ozQThadvFLV/e05R18+++A0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AjARRW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932ED54" wp14:editId="7D9EE95D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9" style="position:absolute;margin-left:611.2pt;margin-top:158.45pt;width:467.7pt;height:80.3pt;z-index:251651072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GfKUaj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50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1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2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3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4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8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156C8" wp14:editId="546B882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5" type="#_x0000_t202" style="position:absolute;margin-left:92.85pt;margin-top:163.7pt;width:103.8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JHGQIAADQ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BqK4kc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3F92E38" wp14:editId="3C53F5B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6" style="position:absolute;margin-left:96.25pt;margin-top:161.85pt;width:467.7pt;height:79.4pt;z-index:25164185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LjKWDysAwAA0goAAA4AAAAAAAAAAAAAAAAALgIAAGRycy9lMm9Eb2MueG1s&#10;UEsBAi0AFAAGAAgAAAAhANXq7uHiAAAADAEAAA8AAAAAAAAAAAAAAAAABgYAAGRycy9kb3ducmV2&#10;LnhtbFBLBQYAAAAABAAEAPMAAAAVBwAAAAA=&#10;">
                <v:rect id="Rectangle 1535" o:spid="_x0000_s1057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8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402D7" wp14:editId="7C05953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9" type="#_x0000_t202" style="position:absolute;margin-left:128.95pt;margin-top:656.5pt;width:5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O0I+Kk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B2FA0" wp14:editId="7D3A39D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60" style="position:absolute;margin-left:186pt;margin-top:657.5pt;width:28.35pt;height:28.35pt;z-index:25167360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">
                <v:oval id="Ellipse 17" o:spid="_x0000_s106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62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917FCE" wp14:editId="3DCAE03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3" style="position:absolute;margin-left:185pt;margin-top:676.5pt;width:20.85pt;height:48.2pt;flip:x;z-index:25167667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">
                <v:oval id="Ellipse 29" o:spid="_x0000_s106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5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CBE5" wp14:editId="2B08DE2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4DD01724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6" type="#_x0000_t202" style="position:absolute;margin-left:244pt;margin-top:656.5pt;width:32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DShFz1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4DD01724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753A8E" wp14:editId="0E40144E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2D0195B2" w:rsidR="00A72224" w:rsidRPr="0066749B" w:rsidRDefault="0066749B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Peintre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67" style="position:absolute;margin-left:116.6pt;margin-top:501.7pt;width:182.95pt;height:47.1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" fillcolor="#63a7da" stroked="f" strokeweight="1pt">
                <v:textbox>
                  <w:txbxContent>
                    <w:p w14:paraId="06F157E7" w14:textId="2D0195B2" w:rsidR="00A72224" w:rsidRPr="0066749B" w:rsidRDefault="0066749B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Peintre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8AEA63" wp14:editId="4B57B16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7A94817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7" r:lo="rId38" r:qs="rId39" r:cs="rId4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8" type="#_x0000_t118" style="position:absolute;margin-left:98.85pt;margin-top:278.3pt;width:467.15pt;height:374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JchMI1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7A94817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7" r:lo="rId38" r:qs="rId39" r:cs="rId4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5DC2B" wp14:editId="7E3D97AD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87726" id="Connecteur droit 520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0F32A64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417B">
              <w:rPr>
                <w:b/>
                <w:color w:val="63A7DA"/>
                <w:kern w:val="0"/>
                <w:szCs w:val="24"/>
              </w:rPr>
              <w:t>604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039172A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3F417B">
              <w:rPr>
                <w:color w:val="63A7DA"/>
                <w:kern w:val="0"/>
                <w:szCs w:val="24"/>
              </w:rPr>
              <w:t>peintre en bâtiment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2A253C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3ACD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9D78E9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7D86EE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3C77DB0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12E28E56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87B3616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27EFB53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6C849CA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367A3F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258181E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52BA694F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76524D29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923ACD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59F5D8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923ACD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 </w:t>
            </w:r>
            <w:r w:rsidR="00923ACD">
              <w:rPr>
                <w:noProof/>
                <w:color w:val="63A7DA"/>
                <w:kern w:val="0"/>
                <w:szCs w:val="24"/>
              </w:rPr>
              <w:t xml:space="preserve">et 50 </w:t>
            </w:r>
            <w:r w:rsidR="003B1EC6">
              <w:rPr>
                <w:noProof/>
                <w:color w:val="63A7DA"/>
                <w:kern w:val="0"/>
                <w:szCs w:val="24"/>
              </w:rPr>
              <w:t>ans</w:t>
            </w:r>
          </w:p>
        </w:tc>
      </w:tr>
    </w:tbl>
    <w:p w14:paraId="7A5E464D" w14:textId="5C90F785" w:rsidR="003A2DA2" w:rsidRPr="00B2027D" w:rsidRDefault="00A55709" w:rsidP="00092369">
      <w:pPr>
        <w:ind w:left="720" w:hanging="720"/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0595FB6" wp14:editId="70AF110A">
                <wp:simplePos x="0" y="0"/>
                <wp:positionH relativeFrom="column">
                  <wp:posOffset>7438390</wp:posOffset>
                </wp:positionH>
                <wp:positionV relativeFrom="paragraph">
                  <wp:posOffset>8114030</wp:posOffset>
                </wp:positionV>
                <wp:extent cx="5744210" cy="1546860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210" cy="1546860"/>
                          <a:chOff x="-77903" y="0"/>
                          <a:chExt cx="3548461" cy="2447435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243518" y="1089786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374DAD6D" w:rsidR="00EC4912" w:rsidRPr="00E8742B" w:rsidRDefault="009278D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55</w:t>
                              </w:r>
                              <w:r w:rsidR="00D512A6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822323" y="1056366"/>
                            <a:ext cx="529283" cy="79811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D23AB7" w14:textId="3109D8C3" w:rsidR="00EC4912" w:rsidRPr="00E8742B" w:rsidRDefault="00A730D5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34</w:t>
                              </w:r>
                              <w:r w:rsidR="000F50B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9138" y="1888636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2873658" y="1878590"/>
                            <a:ext cx="596900" cy="34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CISP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1235768" y="1812042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33BE" w14:textId="77777777" w:rsidR="00A24434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Enseignement </w:t>
                              </w:r>
                            </w:p>
                            <w:p w14:paraId="3812267A" w14:textId="1DB30FFA" w:rsidR="00EC4912" w:rsidRPr="002D374E" w:rsidRDefault="00BA5C77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plein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exercice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-77903" y="0"/>
                            <a:ext cx="3456103" cy="922655"/>
                            <a:chOff x="-77903" y="0"/>
                            <a:chExt cx="3456103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429345" y="-702095"/>
                              <a:ext cx="117502" cy="3131997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Connecteur droit 1543"/>
                          <wps:cNvCnPr/>
                          <wps:spPr>
                            <a:xfrm>
                              <a:off x="1689100" y="419100"/>
                              <a:ext cx="12700" cy="50355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9" style="position:absolute;left:0;text-align:left;margin-left:585.7pt;margin-top:638.9pt;width:452.3pt;height:121.8pt;z-index:251623936;mso-width-relative:margin;mso-height-relative:margin" coordorigin="-779" coordsize="35484,2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">
                <v:oval id="Ellipse 185" o:spid="_x0000_s1070" style="position:absolute;left:2435;top:10897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374DAD6D" w:rsidR="00EC4912" w:rsidRPr="00E8742B" w:rsidRDefault="009278D8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55</w:t>
                        </w:r>
                        <w:r w:rsidR="00D512A6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oval id="Ellipse 186" o:spid="_x0000_s1071" style="position:absolute;left:8223;top:10563;width:5293;height:7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33D23AB7" w14:textId="3109D8C3" w:rsidR="00EC4912" w:rsidRPr="00E8742B" w:rsidRDefault="00A730D5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34</w:t>
                        </w:r>
                        <w:r w:rsidR="000F50BD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inscrits</w:t>
                        </w:r>
                      </w:p>
                    </w:txbxContent>
                  </v:textbox>
                </v:oval>
                <v:shape id="Zone de texte 187" o:spid="_x0000_s1072" type="#_x0000_t202" style="position:absolute;left:-91;top:18886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shape id="Zone de texte 188" o:spid="_x0000_s1073" type="#_x0000_t202" style="position:absolute;left:28736;top:18785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CISP</w:t>
                        </w:r>
                      </w:p>
                    </w:txbxContent>
                  </v:textbox>
                </v:shape>
                <v:shape id="Zone de texte 190" o:spid="_x0000_s1074" type="#_x0000_t202" style="position:absolute;left:12357;top:1812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4FE933BE" w14:textId="77777777" w:rsidR="00A24434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Enseignement </w:t>
                        </w:r>
                      </w:p>
                      <w:p w14:paraId="3812267A" w14:textId="1DB30FFA" w:rsidR="00EC4912" w:rsidRPr="002D374E" w:rsidRDefault="00BA5C77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plein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exercice</w:t>
                        </w:r>
                      </w:p>
                    </w:txbxContent>
                  </v:textbox>
                </v:shape>
                <v:group id="Groupe 1539" o:spid="_x0000_s1075" style="position:absolute;left:-779;width:34561;height:9226" coordorigin="-779" coordsize="34561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76" type="#_x0000_t85" style="position:absolute;left:14293;top:-7021;width:1175;height:3131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" adj="68" strokecolor="#63a7da">
                    <v:stroke dashstyle="dash"/>
                  </v:shape>
                  <v:line id="Connecteur droit 1543" o:spid="_x0000_s1077" style="position:absolute;visibility:visible;mso-wrap-style:square" from="16891,4191" to="17018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078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1462D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B4524A4" wp14:editId="7C5E1BB5">
                <wp:simplePos x="0" y="0"/>
                <wp:positionH relativeFrom="column">
                  <wp:posOffset>8032750</wp:posOffset>
                </wp:positionH>
                <wp:positionV relativeFrom="paragraph">
                  <wp:posOffset>1600200</wp:posOffset>
                </wp:positionV>
                <wp:extent cx="3126740" cy="1617980"/>
                <wp:effectExtent l="0" t="0" r="16510" b="2032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740" cy="1617980"/>
                          <a:chOff x="-351316" y="224832"/>
                          <a:chExt cx="3128252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0B0C0695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B36A52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0345614A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B36A52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82403" y="224832"/>
                            <a:ext cx="894533" cy="1083675"/>
                            <a:chOff x="-107546" y="175192"/>
                            <a:chExt cx="802922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07546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63A7DA"/>
                              </a:solidFill>
                            </a:ln>
                          </wps:spPr>
                          <wps:txbx>
                            <w:txbxContent>
                              <w:p w14:paraId="2015A58E" w14:textId="0D61E1CE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E727B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49276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63A7DA"/>
                              </a:solidFill>
                            </a:ln>
                          </wps:spPr>
                          <wps:txbx>
                            <w:txbxContent>
                              <w:p w14:paraId="488D1294" w14:textId="2F23F09C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9" style="position:absolute;left:0;text-align:left;margin-left:632.5pt;margin-top:126pt;width:246.2pt;height:127.4pt;z-index:251654144;mso-width-relative:margin;mso-height-relative:margin" coordorigin="-3513,2248" coordsize="31282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">
                <v:shape id="Zone de texte 225" o:spid="_x0000_s1080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" fillcolor="#63a7da" strokecolor="#63a7da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0B0C0695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B36A52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0345614A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B36A52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1" style="position:absolute;left:18824;top:2248;width:8945;height:10837" coordorigin="-1075,1751" coordsize="8029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2" type="#_x0000_t202" style="position:absolute;left:-1075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" filled="f" strokecolor="#63a7da" strokeweight=".5pt">
                    <v:textbox>
                      <w:txbxContent>
                        <w:p w14:paraId="2015A58E" w14:textId="0D61E1CE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E727B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3" type="#_x0000_t202" style="position:absolute;left:1492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" filled="f" strokecolor="#63a7da" strokeweight=".5pt">
                    <v:textbox>
                      <w:txbxContent>
                        <w:p w14:paraId="488D1294" w14:textId="2F23F09C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221D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9D46BD" wp14:editId="40747F56">
                <wp:simplePos x="0" y="0"/>
                <wp:positionH relativeFrom="column">
                  <wp:posOffset>6573883</wp:posOffset>
                </wp:positionH>
                <wp:positionV relativeFrom="paragraph">
                  <wp:posOffset>9239250</wp:posOffset>
                </wp:positionV>
                <wp:extent cx="1768101" cy="353179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01" cy="353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156F2" w14:textId="77777777" w:rsidR="003221DF" w:rsidRDefault="003221DF" w:rsidP="003221D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Enseignement </w:t>
                            </w:r>
                          </w:p>
                          <w:p w14:paraId="75514160" w14:textId="383DD90E" w:rsidR="003221DF" w:rsidRPr="002D374E" w:rsidRDefault="00A2495B" w:rsidP="003221D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D46BD" id="Zone de texte 61" o:spid="_x0000_s1084" type="#_x0000_t202" style="position:absolute;left:0;text-align:left;margin-left:517.65pt;margin-top:727.5pt;width:139.2pt;height:27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HYGgIAADQ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" filled="f" stroked="f" strokeweight=".5pt">
                <v:textbox>
                  <w:txbxContent>
                    <w:p w14:paraId="146156F2" w14:textId="77777777" w:rsidR="003221DF" w:rsidRDefault="003221DF" w:rsidP="003221D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 xml:space="preserve">Enseignement </w:t>
                      </w:r>
                    </w:p>
                    <w:p w14:paraId="75514160" w14:textId="383DD90E" w:rsidR="003221DF" w:rsidRPr="002D374E" w:rsidRDefault="00A2495B" w:rsidP="003221D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Alternance</w:t>
                      </w:r>
                    </w:p>
                  </w:txbxContent>
                </v:textbox>
              </v:shape>
            </w:pict>
          </mc:Fallback>
        </mc:AlternateContent>
      </w:r>
      <w:r w:rsidR="003221D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A819F8" wp14:editId="33218D3F">
                <wp:simplePos x="0" y="0"/>
                <wp:positionH relativeFrom="column">
                  <wp:posOffset>7010400</wp:posOffset>
                </wp:positionH>
                <wp:positionV relativeFrom="paragraph">
                  <wp:posOffset>8756495</wp:posOffset>
                </wp:positionV>
                <wp:extent cx="856827" cy="504485"/>
                <wp:effectExtent l="0" t="0" r="0" b="0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827" cy="50448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E0CBFA" w14:textId="479E39C9" w:rsidR="003221DF" w:rsidRPr="00E8742B" w:rsidRDefault="00A2495B" w:rsidP="003221DF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3 </w:t>
                            </w:r>
                            <w:r w:rsidR="003221DF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A819F8" id="Ellipse 59" o:spid="_x0000_s1085" style="position:absolute;left:0;text-align:left;margin-left:552pt;margin-top:689.5pt;width:67.45pt;height:39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6AE0CBFA" w14:textId="479E39C9" w:rsidR="003221DF" w:rsidRPr="00E8742B" w:rsidRDefault="00A2495B" w:rsidP="003221DF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3 </w:t>
                      </w:r>
                      <w:r w:rsidR="003221DF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E727B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A45B8" wp14:editId="26A74373">
                <wp:simplePos x="0" y="0"/>
                <wp:positionH relativeFrom="column">
                  <wp:posOffset>10622915</wp:posOffset>
                </wp:positionH>
                <wp:positionV relativeFrom="paragraph">
                  <wp:posOffset>3081655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62234661" w:rsidR="007344EA" w:rsidRPr="003E2D6C" w:rsidRDefault="00E727B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6" type="#_x0000_t202" style="position:absolute;left:0;text-align:left;margin-left:836.45pt;margin-top:242.65pt;width:47.9pt;height:2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" filled="f" stroked="f" strokeweight=".5pt">
                <v:textbox>
                  <w:txbxContent>
                    <w:p w14:paraId="31070F26" w14:textId="62234661" w:rsidR="007344EA" w:rsidRPr="003E2D6C" w:rsidRDefault="00E727B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F0EF6D" wp14:editId="18C5EBB1">
                <wp:simplePos x="0" y="0"/>
                <wp:positionH relativeFrom="column">
                  <wp:posOffset>10763885</wp:posOffset>
                </wp:positionH>
                <wp:positionV relativeFrom="paragraph">
                  <wp:posOffset>9254335</wp:posOffset>
                </wp:positionV>
                <wp:extent cx="1768190" cy="353244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83E4A" w14:textId="77777777" w:rsidR="005E4DFD" w:rsidRDefault="005E4DF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</w:p>
                          <w:p w14:paraId="721A62DD" w14:textId="72C995B9" w:rsidR="005E4DFD" w:rsidRPr="00A24434" w:rsidRDefault="005E4DF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Spécialisé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EF6D" id="Zone de texte 37" o:spid="_x0000_s1087" type="#_x0000_t202" style="position:absolute;left:0;text-align:left;margin-left:847.55pt;margin-top:728.7pt;width:139.25pt;height:27.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" filled="f" stroked="f" strokeweight=".5pt">
                <v:textbox>
                  <w:txbxContent>
                    <w:p w14:paraId="39183E4A" w14:textId="77777777" w:rsidR="005E4DFD" w:rsidRDefault="005E4DF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</w:p>
                    <w:p w14:paraId="721A62DD" w14:textId="72C995B9" w:rsidR="005E4DFD" w:rsidRPr="00A24434" w:rsidRDefault="005E4DF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Spécialisé</w:t>
                      </w:r>
                    </w:p>
                  </w:txbxContent>
                </v:textbox>
              </v:shape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874CE3" wp14:editId="647493CB">
                <wp:simplePos x="0" y="0"/>
                <wp:positionH relativeFrom="column">
                  <wp:posOffset>8428990</wp:posOffset>
                </wp:positionH>
                <wp:positionV relativeFrom="paragraph">
                  <wp:posOffset>9298940</wp:posOffset>
                </wp:positionV>
                <wp:extent cx="1768190" cy="353244"/>
                <wp:effectExtent l="0" t="0" r="0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208E5" w14:textId="6D26BA2F" w:rsidR="00A24434" w:rsidRPr="00A24434" w:rsidRDefault="00E35AB8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74CE3" id="Zone de texte 230" o:spid="_x0000_s1088" type="#_x0000_t202" style="position:absolute;left:0;text-align:left;margin-left:663.7pt;margin-top:732.2pt;width:139.25pt;height:27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" filled="f" stroked="f" strokeweight=".5pt">
                <v:textbox>
                  <w:txbxContent>
                    <w:p w14:paraId="092208E5" w14:textId="6D26BA2F" w:rsidR="00A24434" w:rsidRPr="00A24434" w:rsidRDefault="00E35AB8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Forem</w:t>
                      </w:r>
                    </w:p>
                  </w:txbxContent>
                </v:textbox>
              </v:shape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1FCF34" wp14:editId="7D84D7C6">
                <wp:simplePos x="0" y="0"/>
                <wp:positionH relativeFrom="column">
                  <wp:posOffset>11137900</wp:posOffset>
                </wp:positionH>
                <wp:positionV relativeFrom="paragraph">
                  <wp:posOffset>8794750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BC110" w14:textId="2296B733" w:rsidR="00A24434" w:rsidRPr="00E8742B" w:rsidRDefault="00F216A9" w:rsidP="00A2443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11</w:t>
                            </w:r>
                            <w:r w:rsidR="00B7628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2443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FCF34" id="Ellipse 228" o:spid="_x0000_s1089" style="position:absolute;left:0;text-align:left;margin-left:877pt;margin-top:692.5pt;width:67.45pt;height:39.3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" fillcolor="#63a7da" strokecolor="#63a7da" strokeweight="1pt">
                <v:stroke joinstyle="miter"/>
                <v:textbox>
                  <w:txbxContent>
                    <w:p w14:paraId="3CDBC110" w14:textId="2296B733" w:rsidR="00A24434" w:rsidRPr="00E8742B" w:rsidRDefault="00F216A9" w:rsidP="00A2443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11</w:t>
                      </w:r>
                      <w:r w:rsidR="00B7628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A2443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498E79" wp14:editId="65ECD154">
                <wp:simplePos x="0" y="0"/>
                <wp:positionH relativeFrom="column">
                  <wp:posOffset>9983470</wp:posOffset>
                </wp:positionH>
                <wp:positionV relativeFrom="paragraph">
                  <wp:posOffset>8806180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002404EE" w:rsidR="00DD3AC6" w:rsidRPr="00E8742B" w:rsidRDefault="00E852A2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11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090" style="position:absolute;left:0;text-align:left;margin-left:786.1pt;margin-top:693.4pt;width:67.45pt;height:40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" fillcolor="#63a7da" strokecolor="#63a7da" strokeweight="1pt">
                <v:stroke joinstyle="miter"/>
                <v:textbox>
                  <w:txbxContent>
                    <w:p w14:paraId="1FB229A2" w14:textId="002404EE" w:rsidR="00DD3AC6" w:rsidRPr="00E8742B" w:rsidRDefault="00E852A2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11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E35AB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1EDF42" wp14:editId="5998EF29">
                <wp:simplePos x="0" y="0"/>
                <wp:positionH relativeFrom="column">
                  <wp:posOffset>12234545</wp:posOffset>
                </wp:positionH>
                <wp:positionV relativeFrom="paragraph">
                  <wp:posOffset>8807450</wp:posOffset>
                </wp:positionV>
                <wp:extent cx="856615" cy="498835"/>
                <wp:effectExtent l="0" t="0" r="19685" b="158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43527" w14:textId="16178B42" w:rsidR="005E4DFD" w:rsidRPr="00E8742B" w:rsidRDefault="00EB27FB" w:rsidP="005E4DF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5</w:t>
                            </w:r>
                            <w:r w:rsidR="005E4DF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4DF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EDF42" id="Ellipse 12" o:spid="_x0000_s1091" style="position:absolute;left:0;text-align:left;margin-left:963.35pt;margin-top:693.5pt;width:67.45pt;height:39.3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" fillcolor="#63a7da" strokecolor="#63a7da" strokeweight="1pt">
                <v:stroke joinstyle="miter"/>
                <v:textbox>
                  <w:txbxContent>
                    <w:p w14:paraId="07043527" w14:textId="16178B42" w:rsidR="005E4DFD" w:rsidRPr="00E8742B" w:rsidRDefault="00EB27FB" w:rsidP="005E4DF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5</w:t>
                      </w:r>
                      <w:r w:rsidR="005E4DF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E4DF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6638556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2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IA0D22QEAADwDgAADgAAAAAAAAAAAAAAAAAuAgAA&#10;ZHJzL2Uyb0RvYy54bWxQSwECLQAUAAYACAAAACEAta/gmeMAAAANAQAADwAAAAAAAAAAAAAAAAC+&#10;BgAAZHJzL2Rvd25yZXYueG1sUEsFBgAAAAAEAAQA8wAAAM4HAAAAAA==&#10;">
                <v:group id="Groupe 179" o:spid="_x0000_s1093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4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5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6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d'oeuvre</w:t>
                        </w:r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7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9N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fGgh/9U1HH1RKOf/&#10;hAruQY4PnVAJwkeZ+5I6nPt47T8dT/8E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A5bt9NOQQAAIIOAAAOAAAA&#10;AAAAAAAAAAAAAC4CAABkcnMvZTJvRG9jLnhtbFBLAQItABQABgAIAAAAIQBW2onG4wAAAAwBAAAP&#10;AAAAAAAAAAAAAAAAAJMGAABkcnMvZG93bnJldi54bWxQSwUGAAAAAAQABADzAAAAowcAAAAA&#10;">
                <v:group id="Groupe 87" o:spid="_x0000_s109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10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0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2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jWGwIAADM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IerONY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3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JOGwIAADQEAAAOAAAAZHJzL2Uyb0RvYy54bWysU9tuGyEQfa/Uf0C817t2fUlWXkduIleV&#10;oiSSU+UZs+BFYhkK2Lvu13dgfWvap6ovMDDDXM45zO+6RpO9cF6BKelwkFMiDIdKmW1Jv7+uPt1Q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58x5W8efKENPrz0Gq3QbTqiqpKOb0+DbKA64HwOeuq95SuFTTwy&#10;H16YQ65xJNRveMZFasBicLQoqcH9/Nt9jEcK0EtJi9opqf+xY05Qor8ZJOd2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BWmAk4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6FB49D4A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8465D" id="Groupe 51" o:spid="_x0000_s1026" style="position:absolute;margin-left:13.55pt;margin-top:-23.7pt;width:118.95pt;height:756pt;z-index:2516392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2C1E9CB8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67219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1C574" id="Groupe 102" o:spid="_x0000_s1026" style="position:absolute;margin-left:1062.05pt;margin-top:-16pt;width:120.8pt;height:749.3pt;z-index:2516403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9FBDDC5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9" r:lo="rId70" r:qs="rId71" r:cs="rId7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4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EoMdX8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9FBDDC5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9" r:lo="rId70" r:qs="rId71" r:cs="rId7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5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9EVg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Ph0kp9k1dq3L6vIoh8ZloK4&#10;1ZT3DhKuIBKlqG5aE3ygI+PQcL+XOOt8/PU3ffanSZOVs54oSsX/3EKUnBF2xIGCOXG6XGanZ1PK&#10;EY8t62OL29prTwBMaCGDKGL2R/MqqujtM23TMmclEzhBuUdI95drHFeH9lHI5bK4EY8D4J17DCIH&#10;z9BlxJ+GZ4hhP3kk0tz7VzrD/N3AR99x5MsteqULGw640ljyhXagDGi/r3nJju/F6/BVWfwG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BZTk9E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CABC42E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</w:t>
                            </w:r>
                            <w:r w:rsidR="00E727B6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6" style="position:absolute;left:0;text-align:left;margin-left:257.8pt;margin-top:111.6pt;width:114.9pt;height:202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ANitKI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CABC42E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</w:t>
                      </w:r>
                      <w:r w:rsidR="00E727B6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91EFD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1962F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32D02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6FAA601B" w:rsidR="003F1FDB" w:rsidRPr="00D02F28" w:rsidRDefault="00E727B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</w:t>
                                  </w:r>
                                  <w:r w:rsidR="00D00C2A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0D10C7D3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D00C2A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0694A3AA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</w:t>
                                  </w:r>
                                  <w:r w:rsidR="000179B5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7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ZHMw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J+Nzw1soj8iDhV4izvBVjcWumfMvzKImsHXUuX/GRSrAy+BkUVKB/fm3/ZCPo8IoJS1qrKDu&#10;x55ZQYn6pnGI02GWBVFGJ5vcj9Cxt5HtbUTvmyUgA0N8UYZHM+R7dTalheYNn8Mi3IohpjneXVB/&#10;Npe+Vz4+Jy4Wi5iEMjTMr/XG8AAdGA+jeO3emDWneXmc9BOc1cjyd2Prc8NJDYu9B1nHmQaie1ZP&#10;/KOEoypOzy28kVs/Zl1/CvN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DiyKZH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6FAA601B" w:rsidR="003F1FDB" w:rsidRPr="00D02F28" w:rsidRDefault="00E727B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</w:t>
                            </w:r>
                            <w:r w:rsidR="00D00C2A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0D10C7D3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D00C2A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0694A3AA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</w:t>
                            </w:r>
                            <w:r w:rsidR="000179B5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B8544D9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0" r:lo="rId81" r:qs="rId82" r:cs="rId8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8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uw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k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Da/6uw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B8544D9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0" r:lo="rId81" r:qs="rId82" r:cs="rId8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4142CC53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DD5F3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3AA55C54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9" type="#_x0000_t202" style="position:absolute;left:0;text-align:left;margin-left:609.75pt;margin-top:605.25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74D3C3A0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10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7B04CB68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11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" stroked="f" strokeweight="1pt">
                <v:fill r:id="rId87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01FC3F6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A55709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8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2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oRfvIR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A6CAA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0" w:history="1"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ou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45193E8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18333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3" style="position:absolute;left:0;text-align:left;margin-left:130.6pt;margin-top:-10.9pt;width:963.35pt;height:88.85pt;z-index:25165465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H2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AD9xH2qgMAANsKAAAOAAAAAAAAAAAAAAAAAC4CAABkcnMvZTJvRG9jLnhtbFBL&#10;AQItABQABgAIAAAAIQBMq7Cz4gAAAAwBAAAPAAAAAAAAAAAAAAAAAAQGAABkcnMvZG93bnJldi54&#10;bWxQSwUGAAAAAAQABADzAAAAEwcAAAAA&#10;">
                <v:rect id="Rectangle 193" o:spid="_x0000_s1114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5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6" type="#_x0000_t202" style="position:absolute;left:0;text-align:left;margin-left:887pt;margin-top:666.15pt;width:22.7pt;height:2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" stroked="f" strokeweight=".5pt">
                <v:fill r:id="rId9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7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67CB0" w14:textId="77777777" w:rsidR="003155D0" w:rsidRDefault="003155D0" w:rsidP="0063464B">
      <w:r>
        <w:separator/>
      </w:r>
    </w:p>
  </w:endnote>
  <w:endnote w:type="continuationSeparator" w:id="0">
    <w:p w14:paraId="77F23FD3" w14:textId="77777777" w:rsidR="003155D0" w:rsidRDefault="003155D0" w:rsidP="0063464B">
      <w:r>
        <w:continuationSeparator/>
      </w:r>
    </w:p>
  </w:endnote>
  <w:endnote w:type="continuationNotice" w:id="1">
    <w:p w14:paraId="209EBF88" w14:textId="77777777" w:rsidR="003155D0" w:rsidRDefault="003155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36489" w14:textId="77777777" w:rsidR="003155D0" w:rsidRDefault="003155D0" w:rsidP="0063464B">
      <w:r>
        <w:separator/>
      </w:r>
    </w:p>
  </w:footnote>
  <w:footnote w:type="continuationSeparator" w:id="0">
    <w:p w14:paraId="29B201F1" w14:textId="77777777" w:rsidR="003155D0" w:rsidRDefault="003155D0" w:rsidP="0063464B">
      <w:r>
        <w:continuationSeparator/>
      </w:r>
    </w:p>
  </w:footnote>
  <w:footnote w:type="continuationNotice" w:id="1">
    <w:p w14:paraId="26CA551B" w14:textId="77777777" w:rsidR="003155D0" w:rsidRDefault="003155D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Homme" style="width:5pt;height:8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numPicBullet w:numPicBulletId="1">
    <w:pict>
      <v:shape w14:anchorId="525C153A" id="Image 57" o:spid="_x0000_i1043" type="#_x0000_t75" style="width:5.65pt;height:5.65pt;visibility:visible;mso-wrap-style:square" o:bullet="t">
        <v:imagedata r:id="rId2" o:title="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179B5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0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462D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842EF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133D"/>
    <w:rsid w:val="001B3164"/>
    <w:rsid w:val="001B326D"/>
    <w:rsid w:val="001B413D"/>
    <w:rsid w:val="001B4DF0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515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3C18"/>
    <w:rsid w:val="00305515"/>
    <w:rsid w:val="003076FC"/>
    <w:rsid w:val="00311F79"/>
    <w:rsid w:val="003126D9"/>
    <w:rsid w:val="003138F6"/>
    <w:rsid w:val="00314CF5"/>
    <w:rsid w:val="00314DE0"/>
    <w:rsid w:val="003155D0"/>
    <w:rsid w:val="00316120"/>
    <w:rsid w:val="00316180"/>
    <w:rsid w:val="003161A3"/>
    <w:rsid w:val="0031728D"/>
    <w:rsid w:val="003221DF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3F417B"/>
    <w:rsid w:val="0040545F"/>
    <w:rsid w:val="00405462"/>
    <w:rsid w:val="00405BDD"/>
    <w:rsid w:val="00407244"/>
    <w:rsid w:val="00407A7E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3C0C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B7BA1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1CC0"/>
    <w:rsid w:val="00662971"/>
    <w:rsid w:val="00663434"/>
    <w:rsid w:val="00667054"/>
    <w:rsid w:val="0066749B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A6CAA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44BD"/>
    <w:rsid w:val="007752F4"/>
    <w:rsid w:val="00775937"/>
    <w:rsid w:val="007835E7"/>
    <w:rsid w:val="00785D05"/>
    <w:rsid w:val="00787CC6"/>
    <w:rsid w:val="00792F8E"/>
    <w:rsid w:val="00792FB7"/>
    <w:rsid w:val="00793343"/>
    <w:rsid w:val="00793AE1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441A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58C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3ACD"/>
    <w:rsid w:val="00924F16"/>
    <w:rsid w:val="0092521E"/>
    <w:rsid w:val="009254E4"/>
    <w:rsid w:val="009254FC"/>
    <w:rsid w:val="00925847"/>
    <w:rsid w:val="009259F8"/>
    <w:rsid w:val="00927175"/>
    <w:rsid w:val="009278BB"/>
    <w:rsid w:val="009278D8"/>
    <w:rsid w:val="009309C1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2DCB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495B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55709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30D5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27741"/>
    <w:rsid w:val="00B30861"/>
    <w:rsid w:val="00B33A88"/>
    <w:rsid w:val="00B33AEE"/>
    <w:rsid w:val="00B36A52"/>
    <w:rsid w:val="00B3761E"/>
    <w:rsid w:val="00B403C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76287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D7CFF"/>
    <w:rsid w:val="00C0555A"/>
    <w:rsid w:val="00C104D3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6E2D"/>
    <w:rsid w:val="00C87B26"/>
    <w:rsid w:val="00C90B7E"/>
    <w:rsid w:val="00C95546"/>
    <w:rsid w:val="00CA0140"/>
    <w:rsid w:val="00CA43FB"/>
    <w:rsid w:val="00CA5C9C"/>
    <w:rsid w:val="00CA73ED"/>
    <w:rsid w:val="00CA745B"/>
    <w:rsid w:val="00CB45B3"/>
    <w:rsid w:val="00CB4B08"/>
    <w:rsid w:val="00CB4B94"/>
    <w:rsid w:val="00CB532B"/>
    <w:rsid w:val="00CB6F53"/>
    <w:rsid w:val="00CC0317"/>
    <w:rsid w:val="00CC0B50"/>
    <w:rsid w:val="00CC1EB7"/>
    <w:rsid w:val="00CD4FC2"/>
    <w:rsid w:val="00CD67E5"/>
    <w:rsid w:val="00CE05AF"/>
    <w:rsid w:val="00CE1245"/>
    <w:rsid w:val="00CE4909"/>
    <w:rsid w:val="00CE5EF5"/>
    <w:rsid w:val="00CF17D9"/>
    <w:rsid w:val="00CF37D4"/>
    <w:rsid w:val="00D000D6"/>
    <w:rsid w:val="00D00C2A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655F8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3C04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DF7341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5AB8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544AC"/>
    <w:rsid w:val="00E60DE5"/>
    <w:rsid w:val="00E62B78"/>
    <w:rsid w:val="00E63612"/>
    <w:rsid w:val="00E65643"/>
    <w:rsid w:val="00E65B12"/>
    <w:rsid w:val="00E65CBA"/>
    <w:rsid w:val="00E720BE"/>
    <w:rsid w:val="00E727B6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52A2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27FB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EF57F2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16A9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494A"/>
    <w:rsid w:val="00F57166"/>
    <w:rsid w:val="00F576BD"/>
    <w:rsid w:val="00F57F7F"/>
    <w:rsid w:val="00F62ECA"/>
    <w:rsid w:val="00F72355"/>
    <w:rsid w:val="00F76CD6"/>
    <w:rsid w:val="00F812AA"/>
    <w:rsid w:val="00F85A25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7AA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6.png"/><Relationship Id="rId42" Type="http://schemas.openxmlformats.org/officeDocument/2006/relationships/image" Target="media/image17.png"/><Relationship Id="rId47" Type="http://schemas.openxmlformats.org/officeDocument/2006/relationships/image" Target="media/image22.svg"/><Relationship Id="rId63" Type="http://schemas.openxmlformats.org/officeDocument/2006/relationships/image" Target="media/image340.png"/><Relationship Id="rId68" Type="http://schemas.openxmlformats.org/officeDocument/2006/relationships/image" Target="media/image370.svg"/><Relationship Id="rId84" Type="http://schemas.microsoft.com/office/2007/relationships/diagramDrawing" Target="diagrams/drawing3.xml"/><Relationship Id="rId89" Type="http://schemas.openxmlformats.org/officeDocument/2006/relationships/image" Target="media/image50.emf"/><Relationship Id="rId16" Type="http://schemas.openxmlformats.org/officeDocument/2006/relationships/hyperlink" Target="https://www.lequinquet.be/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40.svg"/><Relationship Id="rId37" Type="http://schemas.openxmlformats.org/officeDocument/2006/relationships/diagramData" Target="diagrams/data1.xml"/><Relationship Id="rId53" Type="http://schemas.openxmlformats.org/officeDocument/2006/relationships/image" Target="media/image28.png"/><Relationship Id="rId58" Type="http://schemas.openxmlformats.org/officeDocument/2006/relationships/image" Target="media/image33.svg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5" Type="http://schemas.openxmlformats.org/officeDocument/2006/relationships/numbering" Target="numbering.xml"/><Relationship Id="rId90" Type="http://schemas.openxmlformats.org/officeDocument/2006/relationships/hyperlink" Target="http://www.bassinefe-hainautcentre.be/le-rapport-analytique-et-prospectif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7.svg"/><Relationship Id="rId27" Type="http://schemas.openxmlformats.org/officeDocument/2006/relationships/image" Target="media/image11.svg"/><Relationship Id="rId43" Type="http://schemas.openxmlformats.org/officeDocument/2006/relationships/image" Target="media/image18.svg"/><Relationship Id="rId48" Type="http://schemas.openxmlformats.org/officeDocument/2006/relationships/image" Target="media/image23.png"/><Relationship Id="rId64" Type="http://schemas.openxmlformats.org/officeDocument/2006/relationships/image" Target="media/image350.svg"/><Relationship Id="rId69" Type="http://schemas.openxmlformats.org/officeDocument/2006/relationships/diagramData" Target="diagrams/data2.xm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diagramColors" Target="diagrams/colors2.xml"/><Relationship Id="rId80" Type="http://schemas.openxmlformats.org/officeDocument/2006/relationships/diagramData" Target="diagrams/data3.xml"/><Relationship Id="rId85" Type="http://schemas.openxmlformats.org/officeDocument/2006/relationships/image" Target="media/image48.png"/><Relationship Id="rId93" Type="http://schemas.openxmlformats.org/officeDocument/2006/relationships/image" Target="media/image52.svg"/><Relationship Id="rId3" Type="http://schemas.openxmlformats.org/officeDocument/2006/relationships/customXml" Target="../customXml/item3.xml"/><Relationship Id="rId12" Type="http://schemas.openxmlformats.org/officeDocument/2006/relationships/image" Target="media/image4.svg"/><Relationship Id="rId17" Type="http://schemas.openxmlformats.org/officeDocument/2006/relationships/hyperlink" Target="https://actionsociale.hainaut.be/handicap/coordination-generale-imp/cpesm/types-6-7-8/" TargetMode="External"/><Relationship Id="rId25" Type="http://schemas.openxmlformats.org/officeDocument/2006/relationships/hyperlink" Target="https://www.ifapme.be/centre-de-formations/mons" TargetMode="External"/><Relationship Id="rId33" Type="http://schemas.openxmlformats.org/officeDocument/2006/relationships/image" Target="media/image15.png"/><Relationship Id="rId38" Type="http://schemas.openxmlformats.org/officeDocument/2006/relationships/diagramLayout" Target="diagrams/layout1.xml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image" Target="media/image360.png"/><Relationship Id="rId20" Type="http://schemas.openxmlformats.org/officeDocument/2006/relationships/hyperlink" Target="https://www.ifapme.be/centre-de-formations" TargetMode="External"/><Relationship Id="rId41" Type="http://schemas.microsoft.com/office/2007/relationships/diagramDrawing" Target="diagrams/drawing1.xml"/><Relationship Id="rId54" Type="http://schemas.openxmlformats.org/officeDocument/2006/relationships/image" Target="media/image29.svg"/><Relationship Id="rId62" Type="http://schemas.openxmlformats.org/officeDocument/2006/relationships/image" Target="media/image330.svg"/><Relationship Id="rId70" Type="http://schemas.openxmlformats.org/officeDocument/2006/relationships/diagramLayout" Target="diagrams/layout2.xml"/><Relationship Id="rId75" Type="http://schemas.openxmlformats.org/officeDocument/2006/relationships/image" Target="media/image39.svg"/><Relationship Id="rId83" Type="http://schemas.openxmlformats.org/officeDocument/2006/relationships/diagramColors" Target="diagrams/colors3.xml"/><Relationship Id="rId88" Type="http://schemas.openxmlformats.org/officeDocument/2006/relationships/hyperlink" Target="http://www.bassinefe-hainautcentre.be/le-rapport-analytique-et-prospectif" TargetMode="External"/><Relationship Id="rId91" Type="http://schemas.openxmlformats.org/officeDocument/2006/relationships/image" Target="media/image51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tudierenhainaut.be/ipcd-centre/binche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60.svg"/><Relationship Id="rId49" Type="http://schemas.openxmlformats.org/officeDocument/2006/relationships/image" Target="media/image24.svg"/><Relationship Id="rId57" Type="http://schemas.openxmlformats.org/officeDocument/2006/relationships/image" Target="media/image32.png"/><Relationship Id="rId10" Type="http://schemas.openxmlformats.org/officeDocument/2006/relationships/endnotes" Target="endnotes.xml"/><Relationship Id="rId31" Type="http://schemas.openxmlformats.org/officeDocument/2006/relationships/image" Target="media/image130.png"/><Relationship Id="rId44" Type="http://schemas.openxmlformats.org/officeDocument/2006/relationships/image" Target="media/image19.png"/><Relationship Id="rId52" Type="http://schemas.openxmlformats.org/officeDocument/2006/relationships/image" Target="media/image27.svg"/><Relationship Id="rId60" Type="http://schemas.openxmlformats.org/officeDocument/2006/relationships/image" Target="media/image35.svg"/><Relationship Id="rId65" Type="http://schemas.openxmlformats.org/officeDocument/2006/relationships/image" Target="media/image36.png"/><Relationship Id="rId73" Type="http://schemas.microsoft.com/office/2007/relationships/diagramDrawing" Target="diagrams/drawing2.xml"/><Relationship Id="rId78" Type="http://schemas.openxmlformats.org/officeDocument/2006/relationships/image" Target="media/image40.png"/><Relationship Id="rId81" Type="http://schemas.openxmlformats.org/officeDocument/2006/relationships/diagramLayout" Target="diagrams/layout3.xml"/><Relationship Id="rId86" Type="http://schemas.openxmlformats.org/officeDocument/2006/relationships/image" Target="media/image49.svg"/><Relationship Id="rId94" Type="http://schemas.openxmlformats.org/officeDocument/2006/relationships/image" Target="media/image5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yperlink" Target="https://www.leforem.be/contact/centres-de-formation/hainaut/Frameries.html" TargetMode="External"/><Relationship Id="rId39" Type="http://schemas.openxmlformats.org/officeDocument/2006/relationships/diagramQuickStyle" Target="diagrams/quickStyle1.xml"/><Relationship Id="rId34" Type="http://schemas.openxmlformats.org/officeDocument/2006/relationships/image" Target="media/image16.svg"/><Relationship Id="rId50" Type="http://schemas.openxmlformats.org/officeDocument/2006/relationships/image" Target="media/image25.svg"/><Relationship Id="rId55" Type="http://schemas.openxmlformats.org/officeDocument/2006/relationships/image" Target="media/image30.png"/><Relationship Id="rId76" Type="http://schemas.openxmlformats.org/officeDocument/2006/relationships/image" Target="media/image380.png"/><Relationship Id="rId7" Type="http://schemas.openxmlformats.org/officeDocument/2006/relationships/settings" Target="settings.xml"/><Relationship Id="rId71" Type="http://schemas.openxmlformats.org/officeDocument/2006/relationships/diagramQuickStyle" Target="diagrams/quickStyle2.xml"/><Relationship Id="rId92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9.png"/><Relationship Id="rId40" Type="http://schemas.openxmlformats.org/officeDocument/2006/relationships/diagramColors" Target="diagrams/colors1.xml"/><Relationship Id="rId45" Type="http://schemas.openxmlformats.org/officeDocument/2006/relationships/image" Target="media/image20.svg"/><Relationship Id="rId66" Type="http://schemas.openxmlformats.org/officeDocument/2006/relationships/image" Target="media/image37.svg"/><Relationship Id="rId87" Type="http://schemas.openxmlformats.org/officeDocument/2006/relationships/image" Target="media/image50.png"/><Relationship Id="rId61" Type="http://schemas.openxmlformats.org/officeDocument/2006/relationships/image" Target="media/image320.png"/><Relationship Id="rId82" Type="http://schemas.openxmlformats.org/officeDocument/2006/relationships/diagramQuickStyle" Target="diagrams/quickStyle3.xml"/><Relationship Id="rId19" Type="http://schemas.openxmlformats.org/officeDocument/2006/relationships/hyperlink" Target="https://ecolelacordee.be/" TargetMode="External"/><Relationship Id="rId14" Type="http://schemas.openxmlformats.org/officeDocument/2006/relationships/hyperlink" Target="http://www.saint-luc-mons.be/stluc/offres-denseignement/139-cefa-mons-a-frameries.html" TargetMode="External"/><Relationship Id="rId30" Type="http://schemas.openxmlformats.org/officeDocument/2006/relationships/image" Target="media/image14.svg"/><Relationship Id="rId35" Type="http://schemas.openxmlformats.org/officeDocument/2006/relationships/image" Target="media/image150.png"/><Relationship Id="rId56" Type="http://schemas.openxmlformats.org/officeDocument/2006/relationships/image" Target="media/image31.svg"/><Relationship Id="rId77" Type="http://schemas.openxmlformats.org/officeDocument/2006/relationships/image" Target="media/image390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 (Mons-Borinage)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BB12D2A-1245-41AE-877C-97D29F7CF9B7}" srcId="{A43A57F3-AF3F-455F-BBE4-707E4AA03B66}" destId="{679054FE-4D53-4BB1-B245-9CED50F2B03E}" srcOrd="0" destOrd="0" parTransId="{99B61386-607C-4D4B-8642-D06D61E6C6FA}" sibTransId="{CF8B078F-A28D-4852-AA5B-3DDB921EC1A1}"/>
    <dgm:cxn modelId="{477B862A-7236-4CD3-9A40-AABA7773553D}" type="presOf" srcId="{679054FE-4D53-4BB1-B245-9CED50F2B03E}" destId="{3206A08F-FD4C-4AA9-A4C3-9F2B1BB2913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0EF93B4-4639-42BC-AA0C-F52A8DECAEEC}" type="presOf" srcId="{99B61386-607C-4D4B-8642-D06D61E6C6FA}" destId="{06AC0A36-0DBB-4EFC-B169-CB6E16B4615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0B35B97D-669E-4E93-9BC6-9CCDCCEE3E9C}" type="presParOf" srcId="{90316499-4407-4FF2-8AA4-9D745D6B3076}" destId="{06AC0A36-0DBB-4EFC-B169-CB6E16B46153}" srcOrd="0" destOrd="0" presId="urn:microsoft.com/office/officeart/2005/8/layout/hierarchy3"/>
    <dgm:cxn modelId="{F2DF6175-D7F4-488A-841C-EEC3BCE4AE55}" type="presParOf" srcId="{90316499-4407-4FF2-8AA4-9D745D6B3076}" destId="{3206A08F-FD4C-4AA9-A4C3-9F2B1BB29138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175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1272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+121%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2FBD9DDF-03FA-4A61-A44C-5C0C06D3C1CE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 (Mons-Borinage)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6AC0A36-0DBB-4EFC-B169-CB6E16B46153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06A08F-FD4C-4AA9-A4C3-9F2B1BB29138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175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+121%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1272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4e8d3a-7aee-40f8-832d-12ff0ba9c922" xsi:nil="true"/>
    <lcf76f155ced4ddcb4097134ff3c332f xmlns="85d816c3-b208-464c-adcf-149322fbddc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97AE84-F7BF-4267-828F-9D24B4FC9702}">
  <ds:schemaRefs>
    <ds:schemaRef ds:uri="http://schemas.microsoft.com/office/2006/metadata/properties"/>
    <ds:schemaRef ds:uri="http://schemas.microsoft.com/office/infopath/2007/PartnerControls"/>
    <ds:schemaRef ds:uri="da4e8d3a-7aee-40f8-832d-12ff0ba9c922"/>
    <ds:schemaRef ds:uri="85d816c3-b208-464c-adcf-149322fbddc7"/>
  </ds:schemaRefs>
</ds:datastoreItem>
</file>

<file path=customXml/itemProps2.xml><?xml version="1.0" encoding="utf-8"?>
<ds:datastoreItem xmlns:ds="http://schemas.openxmlformats.org/officeDocument/2006/customXml" ds:itemID="{9A92D70B-C683-482A-A751-AA8DFE536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9CFEF2-B4B4-4712-94E3-57716463A9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46</TotalTime>
  <Pages>2</Pages>
  <Words>26</Words>
  <Characters>255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34</cp:revision>
  <cp:lastPrinted>2021-12-24T10:51:00Z</cp:lastPrinted>
  <dcterms:created xsi:type="dcterms:W3CDTF">2022-10-18T13:27:00Z</dcterms:created>
  <dcterms:modified xsi:type="dcterms:W3CDTF">2022-11-04T12:22:00Z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0x0101009BD875F2FE1E1541A615D62D0910EB50</vt:lpwstr>
  </property>
</Properties>
</file>