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16A9DCEA" w:rsidR="00FD0A9D" w:rsidRDefault="002529A7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BCF309C">
                <wp:simplePos x="0" y="0"/>
                <wp:positionH relativeFrom="page">
                  <wp:posOffset>13963650</wp:posOffset>
                </wp:positionH>
                <wp:positionV relativeFrom="margin">
                  <wp:posOffset>-403697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B95D" id="Forme libre 25" o:spid="_x0000_s1026" style="position:absolute;margin-left:1099.5pt;margin-top:-31.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x="page" anchory="margin"/>
              </v:shape>
            </w:pict>
          </mc:Fallback>
        </mc:AlternateContent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14B36" w14:textId="5248841D" w:rsidR="003F1605" w:rsidRDefault="003F1605" w:rsidP="003F1605">
                            <w:pPr>
                              <w:ind w:left="2160"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    </w:t>
                            </w:r>
                            <w:r w:rsidR="00A72224"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</w:p>
                          <w:p w14:paraId="12CF006D" w14:textId="5BA645A9" w:rsidR="00A72224" w:rsidRPr="009F439D" w:rsidRDefault="003F1605" w:rsidP="003F1605">
                            <w:pPr>
                              <w:ind w:left="2160" w:firstLine="720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 xml:space="preserve">  Une </w:t>
                            </w:r>
                            <w:r w:rsidR="00A72224"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D3cqdwAAAAJAQAADwAAAGRycy9kb3du&#10;cmV2LnhtbEyPzW7CMBCE75X6DtYi9QZOgKZViIOqSr1WKn9nEy9xhL2ObAOBp685wW1Ws5r5ploO&#10;1rAz+tA5EpBPMmBIjVMdtQI265/xJ7AQJSlpHKGAKwZY1q8vlSyVu9AfnlexZSmEQikF6Bj7kvPQ&#10;aLQyTFyPlLyD81bGdPqWKy8vKdwaPs2yglvZUWrQssdvjc1xdbICdq297bZ577WyZk6/t+t64zoh&#10;3kbD1wJYxCE+nuGOn9ChTkx7dyIVmBGQhkQB41kxBXa3i3n2AWyfVP4+A15X/HlB/Q8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BcPdyp3AAAAAkBAAAPAAAAAAAAAAAAAAAAAIcEAABk&#10;cnMvZG93bnJldi54bWxQSwUGAAAAAAQABADzAAAAkAUAAAAA&#10;" stroked="f" strokeweight=".5pt">
                <v:textbox>
                  <w:txbxContent>
                    <w:p w14:paraId="2B914B36" w14:textId="5248841D" w:rsidR="003F1605" w:rsidRDefault="003F1605" w:rsidP="003F1605">
                      <w:pPr>
                        <w:ind w:left="2160"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    </w:t>
                      </w:r>
                      <w:r w:rsidR="00A72224"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</w:p>
                    <w:p w14:paraId="12CF006D" w14:textId="5BA645A9" w:rsidR="00A72224" w:rsidRPr="009F439D" w:rsidRDefault="003F1605" w:rsidP="003F1605">
                      <w:pPr>
                        <w:ind w:left="2160" w:firstLine="720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 xml:space="preserve">  Une </w:t>
                      </w:r>
                      <w:r w:rsidR="00A72224"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16693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B7323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D8C6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02BBC47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F192A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bookmarkStart w:id="0" w:name="_Hlk97302309"/>
      <w:bookmarkEnd w:id="0"/>
    </w:p>
    <w:p w14:paraId="6D32F890" w14:textId="46078C90" w:rsidR="00902688" w:rsidRDefault="008D15D2" w:rsidP="00F576BD">
      <w:pPr>
        <w:rPr>
          <w:noProof/>
          <w:lang w:bidi="fr-FR"/>
        </w:rPr>
      </w:pPr>
      <w:bookmarkStart w:id="1" w:name="_Hlk91166357"/>
      <w:bookmarkEnd w:id="1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3114A19A">
                <wp:simplePos x="0" y="0"/>
                <wp:positionH relativeFrom="leftMargin">
                  <wp:posOffset>1388068</wp:posOffset>
                </wp:positionH>
                <wp:positionV relativeFrom="paragraph">
                  <wp:posOffset>6679960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C249A04" w:rsidR="00A72224" w:rsidRPr="005B393F" w:rsidRDefault="008D15D2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Déclarant en douane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9.3pt;margin-top:526pt;width:157.9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" fillcolor="#63a7da" stroked="f" strokeweight="1pt">
                <v:textbox>
                  <w:txbxContent>
                    <w:p w14:paraId="06F157E7" w14:textId="4C249A04" w:rsidR="00A72224" w:rsidRPr="005B393F" w:rsidRDefault="008D15D2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Déclarant en douane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CEA"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4FCC37F" wp14:editId="35038423">
                <wp:simplePos x="0" y="0"/>
                <wp:positionH relativeFrom="column">
                  <wp:posOffset>9872804</wp:posOffset>
                </wp:positionH>
                <wp:positionV relativeFrom="paragraph">
                  <wp:posOffset>8142398</wp:posOffset>
                </wp:positionV>
                <wp:extent cx="3668233" cy="404037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8233" cy="404037"/>
                          <a:chOff x="-45267" y="-13485"/>
                          <a:chExt cx="3668233" cy="404037"/>
                        </a:xfrm>
                      </wpg:grpSpPr>
                      <wps:wsp>
                        <wps:cNvPr id="64" name="Zone de texte 64"/>
                        <wps:cNvSpPr txBox="1"/>
                        <wps:spPr>
                          <a:xfrm>
                            <a:off x="-45267" y="-13485"/>
                            <a:ext cx="3668233" cy="404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0F39E" w14:textId="77777777" w:rsidR="000D5CEA" w:rsidRPr="00305790" w:rsidRDefault="000D5CEA" w:rsidP="000D5CEA">
                              <w:pPr>
                                <w:spacing w:after="160" w:line="256" w:lineRule="auto"/>
                                <w:ind w:firstLine="360"/>
                                <w:rPr>
                                  <w:rFonts w:asciiTheme="minorHAnsi" w:hAnsiTheme="minorHAnsi" w:cstheme="minorHAnsi"/>
                                  <w:sz w:val="22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40"/>
                                </w:rPr>
                                <w:t>1 Centre de compétence</w:t>
                              </w:r>
                              <w:r w:rsidRPr="004F0FE2">
                                <w:rPr>
                                  <w:rFonts w:asciiTheme="minorHAnsi" w:hAnsiTheme="minorHAnsi" w:cstheme="minorHAnsi"/>
                                  <w:sz w:val="22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85061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rgbClr val="B4222F"/>
                          </a:solidFill>
                          <a:ln w="12700" cap="flat" cmpd="sng" algn="ctr">
                            <a:solidFill>
                              <a:srgbClr val="B4222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FCC37F" id="Groupe 14" o:spid="_x0000_s1028" style="position:absolute;margin-left:777.4pt;margin-top:641.15pt;width:288.85pt;height:31.8pt;z-index:251874304;mso-width-relative:margin" coordorigin="-452,-134" coordsize="36682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">
                <v:shape id="Zone de texte 64" o:spid="_x0000_s1029" type="#_x0000_t202" style="position:absolute;left:-452;top:-134;width:36681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1E80F39E" w14:textId="77777777" w:rsidR="000D5CEA" w:rsidRPr="00305790" w:rsidRDefault="000D5CEA" w:rsidP="000D5CEA">
                        <w:pPr>
                          <w:spacing w:after="160" w:line="256" w:lineRule="auto"/>
                          <w:ind w:firstLine="360"/>
                          <w:rPr>
                            <w:rFonts w:asciiTheme="minorHAnsi" w:hAnsiTheme="minorHAnsi" w:cstheme="minorHAnsi"/>
                            <w:sz w:val="22"/>
                            <w:szCs w:val="4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2"/>
                            <w:szCs w:val="40"/>
                          </w:rPr>
                          <w:t>1 Centre de compétence</w:t>
                        </w:r>
                        <w:r w:rsidRPr="004F0FE2">
                          <w:rPr>
                            <w:rFonts w:asciiTheme="minorHAnsi" w:hAnsiTheme="minorHAnsi" w:cstheme="minorHAnsi"/>
                            <w:sz w:val="22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66" o:spid="_x0000_s1030" style="position:absolute;top:85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" fillcolor="#b4222f" strokecolor="#b4222f" strokeweight="1pt"/>
              </v:group>
            </w:pict>
          </mc:Fallback>
        </mc:AlternateContent>
      </w:r>
      <w:r w:rsidR="00F377E1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A514A51" wp14:editId="0176C35C">
                <wp:simplePos x="0" y="0"/>
                <wp:positionH relativeFrom="column">
                  <wp:posOffset>12369210</wp:posOffset>
                </wp:positionH>
                <wp:positionV relativeFrom="paragraph">
                  <wp:posOffset>5053374</wp:posOffset>
                </wp:positionV>
                <wp:extent cx="61442" cy="77871"/>
                <wp:effectExtent l="0" t="0" r="15240" b="17780"/>
                <wp:wrapNone/>
                <wp:docPr id="116" name="Ellipse 116">
                  <a:hlinkClick xmlns:a="http://schemas.openxmlformats.org/drawingml/2006/main" r:id="rId14" tooltip="CDC  Forem Logistique Hainaut : Déclarant en douane + Modulaire transport et douan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9BD2C9" id="Ellipse 116" o:spid="_x0000_s1026" href="https://hainaut.formation-logistique.be/mots-cles/douanes" title="CDC  Forem Logistique Hainaut : Déclarant en douane + Modulaire transport et douane " style="position:absolute;margin-left:973.95pt;margin-top:397.9pt;width:4.85pt;height:6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" o:button="t" fillcolor="#b4222f" strokecolor="#b4222f" strokeweight="1pt">
                <v:fill o:detectmouseclick="t"/>
                <v:stroke joinstyle="miter"/>
              </v:oval>
            </w:pict>
          </mc:Fallback>
        </mc:AlternateContent>
      </w:r>
      <w:r w:rsidR="00CC6F0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FC78CEA" wp14:editId="5F886CDA">
                <wp:simplePos x="0" y="0"/>
                <wp:positionH relativeFrom="column">
                  <wp:posOffset>1222744</wp:posOffset>
                </wp:positionH>
                <wp:positionV relativeFrom="paragraph">
                  <wp:posOffset>2937392</wp:posOffset>
                </wp:positionV>
                <wp:extent cx="6184900" cy="302957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3029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8C11D" w14:textId="02EB19B0" w:rsidR="006C5F1B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Les acteurs de terrain relèvent des enjeux liés aux métiers des douanes avec, entre autres, des perspectives de développement d’emplois, notamment </w:t>
                            </w:r>
                            <w:proofErr w:type="gramStart"/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suite au</w:t>
                            </w:r>
                            <w:proofErr w:type="gramEnd"/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 Brexit. Les entreprises doivent à nouveau effectuer des formalités douanières </w:t>
                            </w:r>
                            <w:r w:rsidR="00F14112" w:rsidRPr="008D15D2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dans les écha</w:t>
                            </w:r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nges de marchandises intra-communautaires, une compétence spécifique peu maîtrisée sur le terrain. </w:t>
                            </w:r>
                          </w:p>
                          <w:p w14:paraId="0270F055" w14:textId="77777777" w:rsidR="006C5F1B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13A12E15" w14:textId="77777777" w:rsidR="006C5F1B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Aussi, avec l’explosion de l'e-commerce, les entreprises de transport doivent augmenter rapidement leur personnel qualifié pour effectuer les déclarations douanières. </w:t>
                            </w:r>
                          </w:p>
                          <w:p w14:paraId="518631D6" w14:textId="77777777" w:rsidR="006C5F1B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1BAA7919" w14:textId="3B47EE1A" w:rsidR="005E1F73" w:rsidRPr="00DB7FCC" w:rsidRDefault="006C5F1B" w:rsidP="006C5F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14112" w:rsidRPr="00DB7FCC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Le développement de modules de formation complémentaires à certains métiers, notamment de la logistique, pourrait aussi s’avérer pertinent.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78CEA" id="Rectangle 7" o:spid="_x0000_s1031" style="position:absolute;margin-left:96.3pt;margin-top:231.3pt;width:487pt;height:238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" filled="f" stroked="f" strokeweight="1pt">
                <v:textbox>
                  <w:txbxContent>
                    <w:p w14:paraId="1A98C11D" w14:textId="02EB19B0" w:rsidR="006C5F1B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Les acteurs de terrain relèvent des enjeux liés aux métiers des douanes avec, entre autres, des perspectives de développement d’emplois, notamment </w:t>
                      </w:r>
                      <w:proofErr w:type="gramStart"/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suite au</w:t>
                      </w:r>
                      <w:proofErr w:type="gramEnd"/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 Brexit. Les entreprises doivent à nouveau effectuer des formalités douanières </w:t>
                      </w:r>
                      <w:r w:rsidR="00F14112" w:rsidRPr="008D15D2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dans les écha</w:t>
                      </w:r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nges de marchandises intra-communautaires, une compétence spécifique peu maîtrisée sur le terrain. </w:t>
                      </w:r>
                    </w:p>
                    <w:p w14:paraId="0270F055" w14:textId="77777777" w:rsidR="006C5F1B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13A12E15" w14:textId="77777777" w:rsidR="006C5F1B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Aussi, avec l’explosion de l'e-commerce, les entreprises de transport doivent augmenter rapidement leur personnel qualifié pour effectuer les déclarations douanières. </w:t>
                      </w:r>
                    </w:p>
                    <w:p w14:paraId="518631D6" w14:textId="77777777" w:rsidR="006C5F1B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</w:p>
                    <w:p w14:paraId="1BAA7919" w14:textId="3B47EE1A" w:rsidR="005E1F73" w:rsidRPr="00DB7FCC" w:rsidRDefault="006C5F1B" w:rsidP="006C5F1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F14112" w:rsidRPr="00DB7FCC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Le développement de modules de formation complémentaires à certains métiers, notamment de la logistique, pourrait aussi s’avérer pertinent.</w:t>
                      </w:r>
                    </w:p>
                  </w:txbxContent>
                </v:textbox>
              </v:rect>
            </w:pict>
          </mc:Fallback>
        </mc:AlternateContent>
      </w:r>
      <w:r w:rsidR="00BC59A4">
        <w:rPr>
          <w:noProof/>
        </w:rPr>
        <w:drawing>
          <wp:anchor distT="0" distB="0" distL="114300" distR="114300" simplePos="0" relativeHeight="251870208" behindDoc="0" locked="0" layoutInCell="1" allowOverlap="1" wp14:anchorId="50D2049D" wp14:editId="11BA115E">
            <wp:simplePos x="0" y="0"/>
            <wp:positionH relativeFrom="column">
              <wp:posOffset>4178595</wp:posOffset>
            </wp:positionH>
            <wp:positionV relativeFrom="paragraph">
              <wp:posOffset>775542</wp:posOffset>
            </wp:positionV>
            <wp:extent cx="765026" cy="720000"/>
            <wp:effectExtent l="0" t="0" r="0" b="0"/>
            <wp:wrapNone/>
            <wp:docPr id="1105" name="Graphiqu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Graphique 110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2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8D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1DD1B222">
                <wp:simplePos x="0" y="0"/>
                <wp:positionH relativeFrom="margin">
                  <wp:align>center</wp:align>
                </wp:positionH>
                <wp:positionV relativeFrom="paragraph">
                  <wp:posOffset>689610</wp:posOffset>
                </wp:positionV>
                <wp:extent cx="8817610" cy="1998921"/>
                <wp:effectExtent l="0" t="0" r="0" b="190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7610" cy="199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5DE173F" w:rsidR="00A72224" w:rsidRPr="002A7ED8" w:rsidRDefault="0089522C" w:rsidP="00766E4F">
                            <w:pPr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K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Services à la personne</w:t>
                            </w:r>
                          </w:p>
                          <w:p w14:paraId="60932D94" w14:textId="3A98F725" w:rsidR="002E58D7" w:rsidRPr="002E58D7" w:rsidRDefault="002E58D7" w:rsidP="00766E4F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E58D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K1501 Déclarant en douane</w:t>
                            </w:r>
                          </w:p>
                          <w:p w14:paraId="09487464" w14:textId="77777777" w:rsidR="002E58D7" w:rsidRPr="002E58D7" w:rsidRDefault="002E58D7" w:rsidP="002E58D7">
                            <w:pPr>
                              <w:ind w:left="3600" w:firstLine="7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  <w:p w14:paraId="7CAC3E5B" w14:textId="28BD5812" w:rsidR="00A72224" w:rsidRPr="002E58D7" w:rsidRDefault="002E58D7" w:rsidP="00CF258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10"/>
                                <w:szCs w:val="10"/>
                                <w:lang w:val="fr-BE"/>
                              </w:rPr>
                            </w:pPr>
                            <w:r w:rsidRPr="002E58D7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  <w:t>Le métier de déclarant en douane fait partie de la liste 20</w:t>
                            </w:r>
                            <w:r w:rsidR="00EF1AF5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  <w:t>2</w:t>
                            </w:r>
                            <w:r w:rsidRPr="002E58D7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2"/>
                                <w:szCs w:val="22"/>
                                <w:lang w:val="fr-BE"/>
                              </w:rPr>
                              <w:t>2 des fonctions critiques et en pénurie du Forem.</w:t>
                            </w:r>
                          </w:p>
                          <w:p w14:paraId="065692E3" w14:textId="714A0D01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D23857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2" type="#_x0000_t202" style="position:absolute;margin-left:0;margin-top:54.3pt;width:694.3pt;height:157.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" filled="f" stroked="f" strokeweight=".5pt">
                <v:textbox>
                  <w:txbxContent>
                    <w:p w14:paraId="1F4D89CD" w14:textId="15DE173F" w:rsidR="00A72224" w:rsidRPr="002A7ED8" w:rsidRDefault="0089522C" w:rsidP="00766E4F">
                      <w:pPr>
                        <w:ind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K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Services à la personne</w:t>
                      </w:r>
                    </w:p>
                    <w:p w14:paraId="60932D94" w14:textId="3A98F725" w:rsidR="002E58D7" w:rsidRPr="002E58D7" w:rsidRDefault="002E58D7" w:rsidP="00766E4F">
                      <w:pPr>
                        <w:ind w:left="2880" w:firstLine="72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2E58D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K1501 Déclarant en douane</w:t>
                      </w:r>
                    </w:p>
                    <w:p w14:paraId="09487464" w14:textId="77777777" w:rsidR="002E58D7" w:rsidRPr="002E58D7" w:rsidRDefault="002E58D7" w:rsidP="002E58D7">
                      <w:pPr>
                        <w:ind w:left="3600" w:firstLine="720"/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</w:pPr>
                    </w:p>
                    <w:p w14:paraId="7CAC3E5B" w14:textId="28BD5812" w:rsidR="00A72224" w:rsidRPr="002E58D7" w:rsidRDefault="002E58D7" w:rsidP="00CF2585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10"/>
                          <w:szCs w:val="10"/>
                          <w:lang w:val="fr-BE"/>
                        </w:rPr>
                      </w:pPr>
                      <w:r w:rsidRPr="002E58D7"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  <w:t>Le métier de déclarant en douane fait partie de la liste 20</w:t>
                      </w:r>
                      <w:r w:rsidR="00EF1AF5"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  <w:t>2</w:t>
                      </w:r>
                      <w:r w:rsidRPr="002E58D7">
                        <w:rPr>
                          <w:rFonts w:ascii="Arial" w:hAnsi="Arial" w:cs="Arial"/>
                          <w:i/>
                          <w:iCs/>
                          <w:color w:val="63A7DA"/>
                          <w:sz w:val="22"/>
                          <w:szCs w:val="22"/>
                          <w:lang w:val="fr-BE"/>
                        </w:rPr>
                        <w:t>2 des fonctions critiques et en pénurie du Forem.</w:t>
                      </w:r>
                    </w:p>
                    <w:p w14:paraId="065692E3" w14:textId="714A0D01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D23857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F7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303D7B01">
                <wp:simplePos x="0" y="0"/>
                <wp:positionH relativeFrom="page">
                  <wp:posOffset>3181690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5DB8981A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3" type="#_x0000_t202" style="position:absolute;margin-left:250.55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0WGwIAADQ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5DB8981A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7426A40C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4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34836519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46058F22" w:rsidR="00A72224" w:rsidRPr="0003598A" w:rsidRDefault="00CC6F0D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L’IBEFE préconise le renforcement de l’offre de formation pour adultes sur le Bassin pour ce</w:t>
                            </w:r>
                            <w:r w:rsidR="00410E6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C6F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métier.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5" type="#_x0000_t202" style="position:absolute;margin-left:176.45pt;margin-top:212pt;width:387.15pt;height:81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" filled="f" stroked="f" strokeweight=".5pt">
                <v:textbox>
                  <w:txbxContent>
                    <w:p w14:paraId="621463FE" w14:textId="46058F22" w:rsidR="00A72224" w:rsidRPr="0003598A" w:rsidRDefault="00CC6F0D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L’IBEFE préconise le renforcement de l’offre de formation pour adultes sur le Bassin pour ce</w:t>
                      </w:r>
                      <w:r w:rsidR="00410E6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</w:t>
                      </w:r>
                      <w:r w:rsidRPr="00CC6F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métier.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226FC2F4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6" type="#_x0000_t202" style="position:absolute;margin-left:806.1pt;margin-top:595.1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kxGwIAADM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A46DC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E9DF8" id="Rectangle 150" o:spid="_x0000_s1026" style="position:absolute;margin-left:642.5pt;margin-top:224.45pt;width:477.9pt;height:360.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8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61.65pt;margin-top:453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7C4FDCF8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0" style="position:absolute;margin-left:379.8pt;margin-top:434.9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">
                <v:oval id="Ellipse 143" o:spid="_x0000_s1041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2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59595F7">
                                  <wp:extent cx="3263265" cy="2105246"/>
                                  <wp:effectExtent l="57150" t="0" r="51435" b="0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9" r:lo="rId20" r:qs="rId21" r:cs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3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Fw4naJ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59595F7">
                            <wp:extent cx="3263265" cy="2105246"/>
                            <wp:effectExtent l="57150" t="0" r="51435" b="0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9" r:lo="rId20" r:qs="rId21" r:cs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0A149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4" style="position:absolute;margin-left:611.2pt;margin-top:158.45pt;width:467.7pt;height:80.3pt;z-index:251687936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wzKJ5w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">
                <v:group id="Groupe 145" o:spid="_x0000_s1045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6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7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8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9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0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a4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J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NnD9rg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1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3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V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KLT5/esAwAA0goAAA4AAAAAAAAAAAAAAAAALgIAAGRycy9lMm9Eb2MueG1s&#10;UEsBAi0AFAAGAAgAAAAhANXq7uHiAAAADAEAAA8AAAAAAAAAAAAAAAAABgYAAGRycy9kb3ducmV2&#10;LnhtbFBLBQYAAAAABAAEAPMAAAAVBwAAAAA=&#10;">
                <v:rect id="Rectangle 1535" o:spid="_x0000_s1052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3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4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zMCqA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5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UPA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O4gWZQ8AwAA0AgAAA4AAAAAAAAAAAAAAAAALgIAAGRycy9lMm9Eb2Mu&#10;eG1sUEsBAi0AFAAGAAgAAAAhALcQUvHjAAAADQEAAA8AAAAAAAAAAAAAAAAAlgUAAGRycy9kb3du&#10;cmV2LnhtbFBLBQYAAAAABAAEAPMAAACmBgAAAAA=&#10;">
                <v:oval id="Ellipse 17" o:spid="_x0000_s105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7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528BE9B9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8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">
                <v:oval id="Ellipse 29" o:spid="_x0000_s105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0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FAA2F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1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3827F9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3897DC7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7532">
              <w:rPr>
                <w:b/>
                <w:color w:val="63A7DA"/>
                <w:kern w:val="0"/>
                <w:szCs w:val="24"/>
              </w:rPr>
              <w:t>18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D30891C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FB0950">
              <w:rPr>
                <w:color w:val="63A7DA"/>
                <w:kern w:val="0"/>
                <w:szCs w:val="24"/>
              </w:rPr>
              <w:t xml:space="preserve">de </w:t>
            </w:r>
            <w:r w:rsidR="00942DE8">
              <w:rPr>
                <w:color w:val="63A7DA"/>
                <w:kern w:val="0"/>
                <w:szCs w:val="24"/>
              </w:rPr>
              <w:t>déclarant en douane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64B0497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4254">
              <w:rPr>
                <w:b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B0BF7A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4BF16C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893522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6C499A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2F46BD69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37DA0DE1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0AE07C9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BC6F5E1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CD294E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BCD6C1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7BABE25B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B44FD89">
                                  <wp:extent cx="5802328" cy="2085975"/>
                                  <wp:effectExtent l="0" t="76200" r="0" b="95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8" r:lo="rId49" r:qs="rId50" r:cs="rId5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1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Ui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fO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BrjQUi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B44FD89">
                            <wp:extent cx="5802328" cy="2085975"/>
                            <wp:effectExtent l="0" t="76200" r="0" b="95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8" r:lo="rId49" r:qs="rId50" r:cs="rId5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2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6M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jgZEv0P13FconxJ/ydUccdyfFb5UuA/Ae13&#10;27jtzmv/oXr+J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LhSfoxlBAAA8A4AAA4AAAAAAAAAAAAAAAAALgIA&#10;AGRycy9lMm9Eb2MueG1sUEsBAi0AFAAGAAgAAAAhALWv4JnjAAAADQEAAA8AAAAAAAAAAAAAAAAA&#10;vwYAAGRycy9kb3ducmV2LnhtbFBLBQYAAAAABAAEAPMAAADPBwAAAAA=&#10;">
                <v:group id="Groupe 179" o:spid="_x0000_s1063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4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5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6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7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W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NB8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OiKWyOQQAAIIOAAAOAAAA&#10;AAAAAAAAAAAAAC4CAABkcnMvZTJvRG9jLnhtbFBLAQItABQABgAIAAAAIQBW2onG4wAAAAwBAAAP&#10;AAAAAAAAAAAAAAAAAJMGAABkcnMvZG93bnJldi54bWxQSwUGAAAAAAQABADzAAAAowcAAAAA&#10;">
                <v:group id="Groupe 87" o:spid="_x0000_s106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2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IQGw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LqQkhA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3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0b5GwIAADQ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Jf/Rvk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8884E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FF86D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146AE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4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5zTdCF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5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7B533C51" w:rsidR="00094BDC" w:rsidRPr="005546BC" w:rsidRDefault="009D035A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Transport et logistique 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CF692" w14:textId="785EE7FF" w:rsidR="00550A66" w:rsidRDefault="009D035A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297</w:t>
                            </w:r>
                          </w:p>
                          <w:p w14:paraId="09D9B6E4" w14:textId="40B456A6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6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MgQX6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00955931" w14:textId="7B533C51" w:rsidR="00094BDC" w:rsidRPr="005546BC" w:rsidRDefault="009D035A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Transport et logistique 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CF692" w14:textId="785EE7FF" w:rsidR="00550A66" w:rsidRDefault="009D035A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297</w:t>
                      </w:r>
                    </w:p>
                    <w:p w14:paraId="09D9B6E4" w14:textId="40B456A6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F0049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064A3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F2942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CE9391E" w:rsidR="003F1FDB" w:rsidRPr="00D02F28" w:rsidRDefault="0089220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-3,5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0413E6D5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A6083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564BFC80" w:rsidR="003F1FDB" w:rsidRPr="00D02F28" w:rsidRDefault="00EF6BC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4,</w:t>
                                  </w:r>
                                  <w:r w:rsidR="00B0456A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7777777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salariédu</w:t>
                                  </w:r>
                                  <w:proofErr w:type="spellEnd"/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22E58C5F" w:rsidR="003F1FDB" w:rsidRPr="00D02F28" w:rsidRDefault="00584A33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7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YP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1EBYWsL5RF5sNBLxBm+qrHYNXP+hVnUBLaOOvfPuEgFeBmcLEoqsD//th/ycVQYpaRFjRXU&#10;/dgzKyhR3zQOcTrMsiDK6GST+xE69jayvY3ofbMEZGCIL8rwaIZ8r86mtNC84XNYhFsxxDTHuwvq&#10;z+bS98rH58TFYhGTUIaG+bXeGB6gA+NhFK/dG7PmNC+Pk36CsxpZ/m5sfW44qWGx9yDrONMrqyf+&#10;UcJRFafnFt7IrR+zrj+F+S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KPY9g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CE9391E" w:rsidR="003F1FDB" w:rsidRPr="00D02F28" w:rsidRDefault="0089220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-3,5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0413E6D5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A6083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564BFC80" w:rsidR="003F1FDB" w:rsidRPr="00D02F28" w:rsidRDefault="00EF6BC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4,</w:t>
                            </w:r>
                            <w:r w:rsidR="00B0456A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7777777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spellStart"/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salariédu</w:t>
                            </w:r>
                            <w:proofErr w:type="spellEnd"/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22E58C5F" w:rsidR="003F1FDB" w:rsidRPr="00D02F28" w:rsidRDefault="00584A33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79CA0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8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67225B2A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79" style="position:absolute;left:0;text-align:left;margin-left:1117pt;margin-top:589pt;width:27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" stroked="f" strokeweight="1pt">
                <v:fill r:id="rId79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2C1037C5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BB7213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0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0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BB7213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2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77B50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1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oZqg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CaN9oZqgMAANsKAAAOAAAAAAAAAAAAAAAAAC4CAABkcnMvZTJvRG9jLnhtbFBL&#10;AQItABQABgAIAAAAIQBMq7Cz4gAAAAwBAAAPAAAAAAAAAAAAAAAAAAQGAABkcnMvZG93bnJldi54&#10;bWxQSwUGAAAAAAQABADzAAAAEwcAAAAA&#10;">
                <v:rect id="Rectangle 193" o:spid="_x0000_s1082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3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4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TLzPZ1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85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5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MXmRq0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3AE0C4D8">
                <wp:simplePos x="0" y="0"/>
                <wp:positionH relativeFrom="column">
                  <wp:posOffset>8410353</wp:posOffset>
                </wp:positionH>
                <wp:positionV relativeFrom="paragraph">
                  <wp:posOffset>9599</wp:posOffset>
                </wp:positionV>
                <wp:extent cx="3006067" cy="1782413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67" cy="1782413"/>
                          <a:chOff x="389084" y="199195"/>
                          <a:chExt cx="3006853" cy="178333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3890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25389D27" w14:textId="77777777" w:rsidR="00F2686E" w:rsidRPr="001F584B" w:rsidRDefault="00F2686E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52"/>
                                  <w:lang w:eastAsia="fr-BE"/>
                                </w:rPr>
                              </w:pPr>
                              <w:r w:rsidRPr="001F584B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52"/>
                                  <w:lang w:eastAsia="fr-BE"/>
                                </w:rPr>
                                <w:t xml:space="preserve">5.879 </w:t>
                              </w:r>
                            </w:p>
                            <w:p w14:paraId="68322AD7" w14:textId="337EDEDD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6F4A7950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A60835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500277" y="199195"/>
                            <a:ext cx="895660" cy="1783337"/>
                            <a:chOff x="447048" y="154190"/>
                            <a:chExt cx="803932" cy="1461023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47048" y="7107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546C4178" w:rsidR="00094BDC" w:rsidRPr="003E2D6C" w:rsidRDefault="00A804C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704880" y="134851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674516DE" w:rsidR="00094BDC" w:rsidRPr="003E2D6C" w:rsidRDefault="006472F9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B0456A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80631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A007EE6" w:rsidR="00094BDC" w:rsidRPr="003E2D6C" w:rsidRDefault="00D306C0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606AC4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6" style="position:absolute;margin-left:662.25pt;margin-top:.75pt;width:236.7pt;height:140.35pt;z-index:251709440;mso-width-relative:margin;mso-height-relative:margin" coordorigin="3890,1991" coordsize="30068,17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">
                <v:shape id="Zone de texte 225" o:spid="_x0000_s1087" type="#_x0000_t202" style="position:absolute;left:3890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25389D27" w14:textId="77777777" w:rsidR="00F2686E" w:rsidRPr="001F584B" w:rsidRDefault="00F2686E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52"/>
                            <w:lang w:eastAsia="fr-BE"/>
                          </w:rPr>
                        </w:pPr>
                        <w:r w:rsidRPr="001F584B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52"/>
                            <w:lang w:eastAsia="fr-BE"/>
                          </w:rPr>
                          <w:t xml:space="preserve">5.879 </w:t>
                        </w:r>
                      </w:p>
                      <w:p w14:paraId="68322AD7" w14:textId="337EDEDD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6F4A7950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A60835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8" style="position:absolute;left:25002;top:1991;width:8957;height:17834" coordorigin="4470,1541" coordsize="8039,1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9" type="#_x0000_t202" style="position:absolute;left:4470;top:710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546C4178" w:rsidR="00094BDC" w:rsidRPr="003E2D6C" w:rsidRDefault="00A804C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90" type="#_x0000_t202" style="position:absolute;left:7048;top:1348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674516DE" w:rsidR="00094BDC" w:rsidRPr="003E2D6C" w:rsidRDefault="006472F9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B0456A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1" type="#_x0000_t202" style="position:absolute;left:6806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A007EE6" w:rsidR="00094BDC" w:rsidRPr="003E2D6C" w:rsidRDefault="00D306C0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606AC4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0653FAA4" w:rsidR="003C16BD" w:rsidRPr="003C16BD" w:rsidRDefault="00C2410A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EC327E1" wp14:editId="295D187A">
                <wp:simplePos x="0" y="0"/>
                <wp:positionH relativeFrom="column">
                  <wp:posOffset>10324214</wp:posOffset>
                </wp:positionH>
                <wp:positionV relativeFrom="paragraph">
                  <wp:posOffset>3554080</wp:posOffset>
                </wp:positionV>
                <wp:extent cx="10633" cy="265563"/>
                <wp:effectExtent l="0" t="0" r="27940" b="127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26556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90DDE" id="Connecteur droit 40" o:spid="_x0000_s1026" style="position:absolute;flip:x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2.95pt,279.85pt" to="813.8pt,3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" strokecolor="#5b9bd5 [3208]">
                <v:stroke dashstyle="dash"/>
              </v:line>
            </w:pict>
          </mc:Fallback>
        </mc:AlternateContent>
      </w:r>
      <w:r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1611" behindDoc="0" locked="0" layoutInCell="1" allowOverlap="1" wp14:anchorId="23419179" wp14:editId="7AA1A7FD">
                <wp:simplePos x="0" y="0"/>
                <wp:positionH relativeFrom="column">
                  <wp:posOffset>8314660</wp:posOffset>
                </wp:positionH>
                <wp:positionV relativeFrom="paragraph">
                  <wp:posOffset>3330545</wp:posOffset>
                </wp:positionV>
                <wp:extent cx="4429760" cy="1575022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575022"/>
                          <a:chOff x="97303" y="84082"/>
                          <a:chExt cx="3378200" cy="2491796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006883" y="758230"/>
                            <a:ext cx="1174317" cy="117204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F77B42" w14:textId="77777777" w:rsidR="006A0265" w:rsidRDefault="00DD475D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67</w:t>
                              </w:r>
                              <w:r w:rsidR="00371C97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046B0C0" w14:textId="006850FC" w:rsidR="00371C97" w:rsidRPr="00E8742B" w:rsidRDefault="006A0265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contrats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994380" y="201707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7763BE7C" w:rsidR="00371C97" w:rsidRPr="00371C97" w:rsidRDefault="00A26810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  <w:r w:rsidR="00371C9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97303" y="84082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6F5174" w14:textId="43BDF85F" w:rsidR="00A26810" w:rsidRPr="00A26810" w:rsidRDefault="00A26810" w:rsidP="00A2681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5B9BD5" w:themeColor="accent5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092" style="position:absolute;margin-left:654.7pt;margin-top:262.25pt;width:348.8pt;height:124pt;z-index:251631611;mso-width-relative:margin;mso-height-relative:margin" coordorigin="973,840" coordsize="33782,24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">
                <v:oval id="Ellipse 185" o:spid="_x0000_s1093" style="position:absolute;left:10068;top:7582;width:11744;height:1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3CF77B42" w14:textId="77777777" w:rsidR="006A0265" w:rsidRDefault="00DD475D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67</w:t>
                        </w:r>
                        <w:r w:rsidR="00371C97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046B0C0" w14:textId="006850FC" w:rsidR="00371C97" w:rsidRPr="00E8742B" w:rsidRDefault="006A0265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contrats</w:t>
                        </w:r>
                        <w:proofErr w:type="gramEnd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de formation</w:t>
                        </w:r>
                      </w:p>
                    </w:txbxContent>
                  </v:textbox>
                </v:oval>
                <v:shape id="Zone de texte 187" o:spid="_x0000_s1094" type="#_x0000_t202" style="position:absolute;left:9943;top:2017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7763BE7C" w:rsidR="00371C97" w:rsidRPr="00371C97" w:rsidRDefault="00A26810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  <w:r w:rsidR="00371C9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1544" o:spid="_x0000_s1095" type="#_x0000_t202" style="position:absolute;left:973;top:84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4A6F5174" w14:textId="43BDF85F" w:rsidR="00A26810" w:rsidRPr="00A26810" w:rsidRDefault="00A26810" w:rsidP="00A26810">
                        <w:pPr>
                          <w:jc w:val="center"/>
                          <w:rPr>
                            <w:rFonts w:asciiTheme="minorHAnsi" w:hAnsiTheme="minorHAnsi" w:cstheme="minorHAnsi"/>
                            <w:color w:val="5B9BD5" w:themeColor="accent5"/>
                            <w:lang w:val="fr-B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126EB1B" wp14:editId="021C106B">
                <wp:simplePos x="0" y="0"/>
                <wp:positionH relativeFrom="column">
                  <wp:posOffset>9611833</wp:posOffset>
                </wp:positionH>
                <wp:positionV relativeFrom="paragraph">
                  <wp:posOffset>3288015</wp:posOffset>
                </wp:positionV>
                <wp:extent cx="1477925" cy="266458"/>
                <wp:effectExtent l="0" t="0" r="8255" b="6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925" cy="266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53957" w14:textId="08F90E1B" w:rsidR="00C2410A" w:rsidRPr="00C2410A" w:rsidRDefault="00C2410A" w:rsidP="00C2410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5B9BD5" w:themeColor="accent5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C2410A">
                              <w:rPr>
                                <w:rFonts w:asciiTheme="minorHAnsi" w:hAnsiTheme="minorHAnsi" w:cstheme="minorHAnsi"/>
                                <w:color w:val="5B9BD5" w:themeColor="accent5"/>
                                <w:sz w:val="22"/>
                                <w:szCs w:val="22"/>
                                <w:lang w:val="fr-BE"/>
                              </w:rPr>
                              <w:t>Apprenants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6EB1B" id="Zone de texte 9" o:spid="_x0000_s1096" type="#_x0000_t202" style="position:absolute;margin-left:756.85pt;margin-top:258.9pt;width:116.35pt;height:2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" fillcolor="white [3201]" stroked="f" strokeweight=".5pt">
                <v:textbox>
                  <w:txbxContent>
                    <w:p w14:paraId="56053957" w14:textId="08F90E1B" w:rsidR="00C2410A" w:rsidRPr="00C2410A" w:rsidRDefault="00C2410A" w:rsidP="00C2410A">
                      <w:pPr>
                        <w:jc w:val="center"/>
                        <w:rPr>
                          <w:rFonts w:asciiTheme="minorHAnsi" w:hAnsiTheme="minorHAnsi" w:cstheme="minorHAnsi"/>
                          <w:color w:val="5B9BD5" w:themeColor="accent5"/>
                          <w:sz w:val="22"/>
                          <w:szCs w:val="22"/>
                          <w:lang w:val="fr-BE"/>
                        </w:rPr>
                      </w:pPr>
                      <w:r w:rsidRPr="00C2410A">
                        <w:rPr>
                          <w:rFonts w:asciiTheme="minorHAnsi" w:hAnsiTheme="minorHAnsi" w:cstheme="minorHAnsi"/>
                          <w:color w:val="5B9BD5" w:themeColor="accent5"/>
                          <w:sz w:val="22"/>
                          <w:szCs w:val="22"/>
                          <w:lang w:val="fr-BE"/>
                        </w:rPr>
                        <w:t>Apprenants</w:t>
                      </w:r>
                    </w:p>
                  </w:txbxContent>
                </v:textbox>
              </v:shape>
            </w:pict>
          </mc:Fallback>
        </mc:AlternateContent>
      </w:r>
      <w:r w:rsidR="00A26810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BBAAE4" wp14:editId="5C989AB1">
                <wp:simplePos x="0" y="0"/>
                <wp:positionH relativeFrom="column">
                  <wp:posOffset>7580157</wp:posOffset>
                </wp:positionH>
                <wp:positionV relativeFrom="paragraph">
                  <wp:posOffset>3019012</wp:posOffset>
                </wp:positionV>
                <wp:extent cx="4934138" cy="348779"/>
                <wp:effectExtent l="0" t="0" r="0" b="0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138" cy="348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4FC99BC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CF2C9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– </w:t>
                            </w:r>
                            <w:proofErr w:type="gramStart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Données  re</w:t>
                            </w:r>
                            <w:r w:rsidR="00B2015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ç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ues</w:t>
                            </w:r>
                            <w:proofErr w:type="gramEnd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097" type="#_x0000_t202" style="position:absolute;margin-left:596.85pt;margin-top:237.7pt;width:388.5pt;height:27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" filled="f" stroked="f" strokeweight=".5pt">
                <v:textbox>
                  <w:txbxContent>
                    <w:p w14:paraId="6A6A0D2E" w14:textId="74FC99BC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CF2C9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– </w:t>
                      </w:r>
                      <w:proofErr w:type="gramStart"/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Données  re</w:t>
                      </w:r>
                      <w:r w:rsidR="00B2015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ç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ues</w:t>
                      </w:r>
                      <w:proofErr w:type="gramEnd"/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en 2022</w:t>
                      </w:r>
                    </w:p>
                  </w:txbxContent>
                </v:textbox>
              </v:shape>
            </w:pict>
          </mc:Fallback>
        </mc:AlternateContent>
      </w:r>
      <w:r w:rsidR="007B41CC" w:rsidRPr="00064ED3"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4CBDFAC" wp14:editId="75A0B718">
                <wp:simplePos x="0" y="0"/>
                <wp:positionH relativeFrom="column">
                  <wp:posOffset>1988185</wp:posOffset>
                </wp:positionH>
                <wp:positionV relativeFrom="paragraph">
                  <wp:posOffset>4033520</wp:posOffset>
                </wp:positionV>
                <wp:extent cx="977900" cy="974090"/>
                <wp:effectExtent l="0" t="0" r="0" b="0"/>
                <wp:wrapNone/>
                <wp:docPr id="1120" name="Groupe 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974090"/>
                          <a:chOff x="-78566" y="-236592"/>
                          <a:chExt cx="857885" cy="1177836"/>
                        </a:xfrm>
                      </wpg:grpSpPr>
                      <pic:pic xmlns:pic="http://schemas.openxmlformats.org/drawingml/2006/picture">
                        <pic:nvPicPr>
                          <pic:cNvPr id="1121" name="Graphique 1121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32" y="-236592"/>
                            <a:ext cx="547363" cy="63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Zone de texte 1122"/>
                        <wps:cNvSpPr txBox="1"/>
                        <wps:spPr>
                          <a:xfrm>
                            <a:off x="-78566" y="403678"/>
                            <a:ext cx="857885" cy="537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72DD80" w14:textId="77777777" w:rsidR="00035A57" w:rsidRPr="00035A57" w:rsidRDefault="00035A57" w:rsidP="00035A57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</w:pPr>
                              <w:r w:rsidRPr="00035A57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  <w:t>TRANSPORT ET LOGISTIQUE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BDFAC" id="Groupe 1120" o:spid="_x0000_s1098" style="position:absolute;margin-left:156.55pt;margin-top:317.6pt;width:77pt;height:76.7pt;z-index:251876352;mso-width-relative:margin;mso-height-relative:margin" coordorigin="-785,-2365" coordsize="8578,117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121" o:spid="_x0000_s1099" type="#_x0000_t75" style="position:absolute;left:611;top:-2365;width:5473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">
                  <v:imagedata r:id="rId90" o:title=""/>
                </v:shape>
                <v:shape id="Zone de texte 1122" o:spid="_x0000_s1100" type="#_x0000_t202" style="position:absolute;left:-785;top:4036;width:8578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" filled="f" stroked="f" strokeweight=".5pt">
                  <v:textbox>
                    <w:txbxContent>
                      <w:p w14:paraId="5072DD80" w14:textId="77777777" w:rsidR="00035A57" w:rsidRPr="00035A57" w:rsidRDefault="00035A57" w:rsidP="00035A57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</w:pPr>
                        <w:r w:rsidRPr="00035A57">
                          <w:rPr>
                            <w:rFonts w:ascii="HELVETICA NEUE CONDENSED" w:hAnsi="HELVETICA NEUE CONDENSED"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  <w:t>TRANSPORT ET LOGISTIQUE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1C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2AA0C35" wp14:editId="21E0999F">
                <wp:simplePos x="0" y="0"/>
                <wp:positionH relativeFrom="column">
                  <wp:posOffset>2221865</wp:posOffset>
                </wp:positionH>
                <wp:positionV relativeFrom="paragraph">
                  <wp:posOffset>3808239</wp:posOffset>
                </wp:positionV>
                <wp:extent cx="707390" cy="329565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02370" w14:textId="49EA5179" w:rsidR="00035A57" w:rsidRPr="00F13403" w:rsidRDefault="007B41CC" w:rsidP="00035A5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140</w:t>
                            </w:r>
                            <w:r w:rsidR="00035A57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5A57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A0C35" id="Zone de texte 67" o:spid="_x0000_s1101" type="#_x0000_t202" style="position:absolute;margin-left:174.95pt;margin-top:299.85pt;width:55.7pt;height:25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od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" filled="f" stroked="f" strokeweight=".5pt">
                <v:textbox>
                  <w:txbxContent>
                    <w:p w14:paraId="4DD02370" w14:textId="49EA5179" w:rsidR="00035A57" w:rsidRPr="00F13403" w:rsidRDefault="007B41CC" w:rsidP="00035A57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140</w:t>
                      </w:r>
                      <w:r w:rsidR="00035A57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035A57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7B41CC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F4B05BA" wp14:editId="6D4AEE86">
                <wp:simplePos x="0" y="0"/>
                <wp:positionH relativeFrom="column">
                  <wp:posOffset>3486150</wp:posOffset>
                </wp:positionH>
                <wp:positionV relativeFrom="paragraph">
                  <wp:posOffset>4053840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A460A" w14:textId="77777777" w:rsidR="009F2A90" w:rsidRPr="009F2A90" w:rsidRDefault="009F2A90" w:rsidP="009F2A90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B05BA" id="Groupe 78" o:spid="_x0000_s1102" style="position:absolute;margin-left:274.5pt;margin-top:319.2pt;width:75.3pt;height:65.75pt;z-index:251866112" coordsize="9563,83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">
                <v:shape id="Graphique 79" o:spid="_x0000_s1103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93" o:title=""/>
                </v:shape>
                <v:shape id="Zone de texte 80" o:spid="_x0000_s1104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699A460A" w14:textId="77777777" w:rsidR="009F2A90" w:rsidRPr="009F2A90" w:rsidRDefault="009F2A90" w:rsidP="009F2A90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1C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ECD6F8" wp14:editId="6EAD7D8B">
                <wp:simplePos x="0" y="0"/>
                <wp:positionH relativeFrom="column">
                  <wp:posOffset>3646569</wp:posOffset>
                </wp:positionH>
                <wp:positionV relativeFrom="paragraph">
                  <wp:posOffset>3823690</wp:posOffset>
                </wp:positionV>
                <wp:extent cx="706755" cy="32893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10240" w14:textId="000634E2" w:rsidR="0099456F" w:rsidRPr="00F13403" w:rsidRDefault="007B41CC" w:rsidP="0099456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64</w:t>
                            </w:r>
                            <w:r w:rsidR="007A21A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6F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D6F8" id="Zone de texte 175" o:spid="_x0000_s1105" type="#_x0000_t202" style="position:absolute;margin-left:287.15pt;margin-top:301.1pt;width:55.65pt;height:25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" filled="f" stroked="f" strokeweight=".5pt">
                <v:textbox>
                  <w:txbxContent>
                    <w:p w14:paraId="2E310240" w14:textId="000634E2" w:rsidR="0099456F" w:rsidRPr="00F13403" w:rsidRDefault="007B41CC" w:rsidP="0099456F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64</w:t>
                      </w:r>
                      <w:r w:rsidR="007A21A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99456F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7B41CC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E2D94B" wp14:editId="10B628DF">
                <wp:simplePos x="0" y="0"/>
                <wp:positionH relativeFrom="column">
                  <wp:posOffset>4842510</wp:posOffset>
                </wp:positionH>
                <wp:positionV relativeFrom="paragraph">
                  <wp:posOffset>4060825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7777777" w:rsidR="000A65DE" w:rsidRPr="000A65DE" w:rsidRDefault="000A65DE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106" style="position:absolute;margin-left:381.3pt;margin-top:319.75pt;width:62.45pt;height:66.25pt;z-index:251862016" coordsize="7931,84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">
                <v:shape id="Graphique 57" o:spid="_x0000_s1107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96" o:title=""/>
                </v:shape>
                <v:shape id="Zone de texte 59" o:spid="_x0000_s1108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7777777" w:rsidR="000A65DE" w:rsidRPr="000A65DE" w:rsidRDefault="000A65DE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1C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9AD6CE" wp14:editId="5924C31F">
                <wp:simplePos x="0" y="0"/>
                <wp:positionH relativeFrom="column">
                  <wp:posOffset>4982727</wp:posOffset>
                </wp:positionH>
                <wp:positionV relativeFrom="paragraph">
                  <wp:posOffset>3783817</wp:posOffset>
                </wp:positionV>
                <wp:extent cx="707390" cy="329565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3CBAF883" w:rsidR="004E533E" w:rsidRPr="00F13403" w:rsidRDefault="007B41CC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57</w:t>
                            </w:r>
                            <w:r w:rsidR="000A65D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09" type="#_x0000_t202" style="position:absolute;margin-left:392.35pt;margin-top:297.95pt;width:55.7pt;height:2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EdP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" filled="f" stroked="f" strokeweight=".5pt">
                <v:textbox>
                  <w:txbxContent>
                    <w:p w14:paraId="7595A70E" w14:textId="3CBAF883" w:rsidR="004E533E" w:rsidRPr="00F13403" w:rsidRDefault="007B41CC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57</w:t>
                      </w:r>
                      <w:r w:rsidR="000A65D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42ABB7DA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10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11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A4A1651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7" r:lo="rId98" r:qs="rId99" r:cs="rId10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2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uw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k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A4A1651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7" r:lo="rId98" r:qs="rId99" r:cs="rId10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7650F" w14:textId="77777777" w:rsidR="00BB7213" w:rsidRDefault="00BB7213" w:rsidP="0063464B">
      <w:r>
        <w:separator/>
      </w:r>
    </w:p>
  </w:endnote>
  <w:endnote w:type="continuationSeparator" w:id="0">
    <w:p w14:paraId="65E92532" w14:textId="77777777" w:rsidR="00BB7213" w:rsidRDefault="00BB7213" w:rsidP="0063464B">
      <w:r>
        <w:continuationSeparator/>
      </w:r>
    </w:p>
  </w:endnote>
  <w:endnote w:type="continuationNotice" w:id="1">
    <w:p w14:paraId="368C7547" w14:textId="77777777" w:rsidR="00BB7213" w:rsidRDefault="00BB72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C970B" w14:textId="77777777" w:rsidR="00BB7213" w:rsidRDefault="00BB7213" w:rsidP="0063464B">
      <w:r>
        <w:separator/>
      </w:r>
    </w:p>
  </w:footnote>
  <w:footnote w:type="continuationSeparator" w:id="0">
    <w:p w14:paraId="5E2CA5DA" w14:textId="77777777" w:rsidR="00BB7213" w:rsidRDefault="00BB7213" w:rsidP="0063464B">
      <w:r>
        <w:continuationSeparator/>
      </w:r>
    </w:p>
  </w:footnote>
  <w:footnote w:type="continuationNotice" w:id="1">
    <w:p w14:paraId="42D453A9" w14:textId="77777777" w:rsidR="00BB7213" w:rsidRDefault="00BB721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66BA0"/>
    <w:multiLevelType w:val="hybridMultilevel"/>
    <w:tmpl w:val="A88481DA"/>
    <w:lvl w:ilvl="0" w:tplc="9DFE9E26">
      <w:start w:val="8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0FF9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5A57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77073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A79E3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D5CEA"/>
    <w:rsid w:val="000E2CBD"/>
    <w:rsid w:val="000E5796"/>
    <w:rsid w:val="000F02D4"/>
    <w:rsid w:val="000F1ABD"/>
    <w:rsid w:val="000F362B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1428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5866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4254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1F584B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20E3"/>
    <w:rsid w:val="0024339E"/>
    <w:rsid w:val="00246181"/>
    <w:rsid w:val="002461C7"/>
    <w:rsid w:val="0024786E"/>
    <w:rsid w:val="002529A7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58D7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08CC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08"/>
    <w:rsid w:val="003A46C8"/>
    <w:rsid w:val="003B0D81"/>
    <w:rsid w:val="003B2252"/>
    <w:rsid w:val="003B7DE5"/>
    <w:rsid w:val="003C16BD"/>
    <w:rsid w:val="003C428F"/>
    <w:rsid w:val="003C461E"/>
    <w:rsid w:val="003D127C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605"/>
    <w:rsid w:val="003F1FDB"/>
    <w:rsid w:val="003F24ED"/>
    <w:rsid w:val="004009BB"/>
    <w:rsid w:val="00405BDD"/>
    <w:rsid w:val="00407040"/>
    <w:rsid w:val="00407244"/>
    <w:rsid w:val="00410A49"/>
    <w:rsid w:val="00410E65"/>
    <w:rsid w:val="004148EF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B96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3E3"/>
    <w:rsid w:val="00465DB0"/>
    <w:rsid w:val="004737ED"/>
    <w:rsid w:val="0047382B"/>
    <w:rsid w:val="004745BC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1EC7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47826"/>
    <w:rsid w:val="00550A66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A33"/>
    <w:rsid w:val="00584D8F"/>
    <w:rsid w:val="00590B70"/>
    <w:rsid w:val="005915B5"/>
    <w:rsid w:val="005923AD"/>
    <w:rsid w:val="005A048A"/>
    <w:rsid w:val="005A318D"/>
    <w:rsid w:val="005A339A"/>
    <w:rsid w:val="005A777D"/>
    <w:rsid w:val="005B1A82"/>
    <w:rsid w:val="005B393F"/>
    <w:rsid w:val="005B57C1"/>
    <w:rsid w:val="005B621E"/>
    <w:rsid w:val="005C0710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1F73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AC4"/>
    <w:rsid w:val="00606D3B"/>
    <w:rsid w:val="0060786F"/>
    <w:rsid w:val="00615051"/>
    <w:rsid w:val="00615C7C"/>
    <w:rsid w:val="0062121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2F9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265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5F1B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66E4F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607"/>
    <w:rsid w:val="00797B93"/>
    <w:rsid w:val="007A21A0"/>
    <w:rsid w:val="007A46F8"/>
    <w:rsid w:val="007A5132"/>
    <w:rsid w:val="007B41CC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E4457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2206"/>
    <w:rsid w:val="008936DE"/>
    <w:rsid w:val="0089522C"/>
    <w:rsid w:val="008A1E15"/>
    <w:rsid w:val="008B478B"/>
    <w:rsid w:val="008B6019"/>
    <w:rsid w:val="008C0468"/>
    <w:rsid w:val="008C0E89"/>
    <w:rsid w:val="008C306F"/>
    <w:rsid w:val="008C3482"/>
    <w:rsid w:val="008C38CE"/>
    <w:rsid w:val="008C491C"/>
    <w:rsid w:val="008D0974"/>
    <w:rsid w:val="008D15D2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07A44"/>
    <w:rsid w:val="00911E3F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61F8"/>
    <w:rsid w:val="00940BA8"/>
    <w:rsid w:val="00941DB7"/>
    <w:rsid w:val="00942DE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3BC2"/>
    <w:rsid w:val="009769D5"/>
    <w:rsid w:val="009805E9"/>
    <w:rsid w:val="00980A4D"/>
    <w:rsid w:val="00983AC1"/>
    <w:rsid w:val="00990811"/>
    <w:rsid w:val="0099133A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035A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5D71"/>
    <w:rsid w:val="00A161F0"/>
    <w:rsid w:val="00A16CC8"/>
    <w:rsid w:val="00A17589"/>
    <w:rsid w:val="00A25BA2"/>
    <w:rsid w:val="00A260A2"/>
    <w:rsid w:val="00A26810"/>
    <w:rsid w:val="00A32133"/>
    <w:rsid w:val="00A322AA"/>
    <w:rsid w:val="00A32E71"/>
    <w:rsid w:val="00A34734"/>
    <w:rsid w:val="00A347B7"/>
    <w:rsid w:val="00A37F69"/>
    <w:rsid w:val="00A412A6"/>
    <w:rsid w:val="00A41966"/>
    <w:rsid w:val="00A42981"/>
    <w:rsid w:val="00A42A52"/>
    <w:rsid w:val="00A43511"/>
    <w:rsid w:val="00A43594"/>
    <w:rsid w:val="00A46559"/>
    <w:rsid w:val="00A50EA7"/>
    <w:rsid w:val="00A56F8F"/>
    <w:rsid w:val="00A60835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04CA"/>
    <w:rsid w:val="00A81257"/>
    <w:rsid w:val="00A82EAE"/>
    <w:rsid w:val="00A83620"/>
    <w:rsid w:val="00A8371C"/>
    <w:rsid w:val="00A84798"/>
    <w:rsid w:val="00A87670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B7F29"/>
    <w:rsid w:val="00AC3AB1"/>
    <w:rsid w:val="00AC3C33"/>
    <w:rsid w:val="00AD203C"/>
    <w:rsid w:val="00AD2B29"/>
    <w:rsid w:val="00AD3C32"/>
    <w:rsid w:val="00AD4395"/>
    <w:rsid w:val="00AE0598"/>
    <w:rsid w:val="00AE56B2"/>
    <w:rsid w:val="00AE5E81"/>
    <w:rsid w:val="00AF07EE"/>
    <w:rsid w:val="00AF62CB"/>
    <w:rsid w:val="00B01B28"/>
    <w:rsid w:val="00B02445"/>
    <w:rsid w:val="00B024DE"/>
    <w:rsid w:val="00B0259C"/>
    <w:rsid w:val="00B03DB6"/>
    <w:rsid w:val="00B04489"/>
    <w:rsid w:val="00B0456A"/>
    <w:rsid w:val="00B06520"/>
    <w:rsid w:val="00B06D6B"/>
    <w:rsid w:val="00B119F5"/>
    <w:rsid w:val="00B12E7A"/>
    <w:rsid w:val="00B16C0D"/>
    <w:rsid w:val="00B20156"/>
    <w:rsid w:val="00B2027D"/>
    <w:rsid w:val="00B2036E"/>
    <w:rsid w:val="00B24D07"/>
    <w:rsid w:val="00B30861"/>
    <w:rsid w:val="00B33A88"/>
    <w:rsid w:val="00B33AEE"/>
    <w:rsid w:val="00B36B29"/>
    <w:rsid w:val="00B36C89"/>
    <w:rsid w:val="00B3761E"/>
    <w:rsid w:val="00B41645"/>
    <w:rsid w:val="00B4177E"/>
    <w:rsid w:val="00B43415"/>
    <w:rsid w:val="00B44F85"/>
    <w:rsid w:val="00B452A4"/>
    <w:rsid w:val="00B5005C"/>
    <w:rsid w:val="00B5426F"/>
    <w:rsid w:val="00B56BE4"/>
    <w:rsid w:val="00B62942"/>
    <w:rsid w:val="00B6723D"/>
    <w:rsid w:val="00B67815"/>
    <w:rsid w:val="00B7251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B5F68"/>
    <w:rsid w:val="00BB7213"/>
    <w:rsid w:val="00BC044C"/>
    <w:rsid w:val="00BC0FB4"/>
    <w:rsid w:val="00BC3D21"/>
    <w:rsid w:val="00BC4174"/>
    <w:rsid w:val="00BC41C3"/>
    <w:rsid w:val="00BC59A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410A"/>
    <w:rsid w:val="00C26A48"/>
    <w:rsid w:val="00C26D21"/>
    <w:rsid w:val="00C33C1E"/>
    <w:rsid w:val="00C37C47"/>
    <w:rsid w:val="00C46879"/>
    <w:rsid w:val="00C50EFD"/>
    <w:rsid w:val="00C517D8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94863"/>
    <w:rsid w:val="00CA0140"/>
    <w:rsid w:val="00CA43FB"/>
    <w:rsid w:val="00CA5C9C"/>
    <w:rsid w:val="00CA73ED"/>
    <w:rsid w:val="00CB1A5C"/>
    <w:rsid w:val="00CB4B94"/>
    <w:rsid w:val="00CC0317"/>
    <w:rsid w:val="00CC3860"/>
    <w:rsid w:val="00CC4BF8"/>
    <w:rsid w:val="00CC6787"/>
    <w:rsid w:val="00CC6F0D"/>
    <w:rsid w:val="00CD294E"/>
    <w:rsid w:val="00CD4A74"/>
    <w:rsid w:val="00CD67E5"/>
    <w:rsid w:val="00CD6C5B"/>
    <w:rsid w:val="00CE05AF"/>
    <w:rsid w:val="00CE0652"/>
    <w:rsid w:val="00CE1245"/>
    <w:rsid w:val="00CE4909"/>
    <w:rsid w:val="00CF2585"/>
    <w:rsid w:val="00CF2C9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857"/>
    <w:rsid w:val="00D23D5E"/>
    <w:rsid w:val="00D252CE"/>
    <w:rsid w:val="00D26541"/>
    <w:rsid w:val="00D306C0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B7FCC"/>
    <w:rsid w:val="00DC3F3D"/>
    <w:rsid w:val="00DC6791"/>
    <w:rsid w:val="00DC6F62"/>
    <w:rsid w:val="00DC7B73"/>
    <w:rsid w:val="00DD0718"/>
    <w:rsid w:val="00DD1F05"/>
    <w:rsid w:val="00DD36C9"/>
    <w:rsid w:val="00DD475D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1B9B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1AF5"/>
    <w:rsid w:val="00EF2B57"/>
    <w:rsid w:val="00EF50CD"/>
    <w:rsid w:val="00EF566B"/>
    <w:rsid w:val="00EF63F4"/>
    <w:rsid w:val="00EF6BC0"/>
    <w:rsid w:val="00F0208A"/>
    <w:rsid w:val="00F020CD"/>
    <w:rsid w:val="00F060C5"/>
    <w:rsid w:val="00F06C96"/>
    <w:rsid w:val="00F10184"/>
    <w:rsid w:val="00F10BB1"/>
    <w:rsid w:val="00F13403"/>
    <w:rsid w:val="00F14112"/>
    <w:rsid w:val="00F15461"/>
    <w:rsid w:val="00F156E5"/>
    <w:rsid w:val="00F162A4"/>
    <w:rsid w:val="00F17BCA"/>
    <w:rsid w:val="00F22B1E"/>
    <w:rsid w:val="00F24403"/>
    <w:rsid w:val="00F264C4"/>
    <w:rsid w:val="00F2686E"/>
    <w:rsid w:val="00F26AA0"/>
    <w:rsid w:val="00F311F5"/>
    <w:rsid w:val="00F328B5"/>
    <w:rsid w:val="00F371DE"/>
    <w:rsid w:val="00F377E1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771CA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2"/>
    <w:rsid w:val="00FA753D"/>
    <w:rsid w:val="00FB0950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diagramQuickStyle" Target="diagrams/quickStyle1.xml"/><Relationship Id="rId42" Type="http://schemas.openxmlformats.org/officeDocument/2006/relationships/image" Target="media/image25.png"/><Relationship Id="rId47" Type="http://schemas.openxmlformats.org/officeDocument/2006/relationships/image" Target="media/image30.svg"/><Relationship Id="rId84" Type="http://schemas.openxmlformats.org/officeDocument/2006/relationships/image" Target="media/image47.svg"/><Relationship Id="rId89" Type="http://schemas.openxmlformats.org/officeDocument/2006/relationships/image" Target="media/image52.svg"/><Relationship Id="rId16" Type="http://schemas.openxmlformats.org/officeDocument/2006/relationships/image" Target="media/image5.svg"/><Relationship Id="rId11" Type="http://schemas.openxmlformats.org/officeDocument/2006/relationships/image" Target="media/image1.png"/><Relationship Id="rId32" Type="http://schemas.openxmlformats.org/officeDocument/2006/relationships/image" Target="media/image15.png"/><Relationship Id="rId37" Type="http://schemas.openxmlformats.org/officeDocument/2006/relationships/image" Target="media/image20.svg"/><Relationship Id="rId53" Type="http://schemas.openxmlformats.org/officeDocument/2006/relationships/image" Target="media/image31.png"/><Relationship Id="rId58" Type="http://schemas.openxmlformats.org/officeDocument/2006/relationships/image" Target="media/image36.svg"/><Relationship Id="rId74" Type="http://schemas.openxmlformats.org/officeDocument/2006/relationships/image" Target="media/image38.png"/><Relationship Id="rId79" Type="http://schemas.openxmlformats.org/officeDocument/2006/relationships/image" Target="media/image44.png"/><Relationship Id="rId102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53.png"/><Relationship Id="rId95" Type="http://schemas.openxmlformats.org/officeDocument/2006/relationships/image" Target="media/image58.svg"/><Relationship Id="rId14" Type="http://schemas.openxmlformats.org/officeDocument/2006/relationships/hyperlink" Target="https://hainaut.formation-logistique.be/mots-cles/douanes" TargetMode="External"/><Relationship Id="rId22" Type="http://schemas.openxmlformats.org/officeDocument/2006/relationships/diagramColors" Target="diagrams/colors1.xml"/><Relationship Id="rId27" Type="http://schemas.openxmlformats.org/officeDocument/2006/relationships/image" Target="media/image11.png"/><Relationship Id="rId30" Type="http://schemas.openxmlformats.org/officeDocument/2006/relationships/image" Target="media/image14.svg"/><Relationship Id="rId35" Type="http://schemas.openxmlformats.org/officeDocument/2006/relationships/image" Target="media/image18.svg"/><Relationship Id="rId43" Type="http://schemas.openxmlformats.org/officeDocument/2006/relationships/image" Target="media/image26.svg"/><Relationship Id="rId48" Type="http://schemas.openxmlformats.org/officeDocument/2006/relationships/diagramData" Target="diagrams/data2.xml"/><Relationship Id="rId56" Type="http://schemas.openxmlformats.org/officeDocument/2006/relationships/image" Target="media/image34.svg"/><Relationship Id="rId77" Type="http://schemas.openxmlformats.org/officeDocument/2006/relationships/image" Target="media/image42.png"/><Relationship Id="rId100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diagramColors" Target="diagrams/colors2.xml"/><Relationship Id="rId80" Type="http://schemas.openxmlformats.org/officeDocument/2006/relationships/hyperlink" Target="http://www.bassinefe-hainautcentre.be/le-rapport-analytique-et-prospectif" TargetMode="External"/><Relationship Id="rId85" Type="http://schemas.openxmlformats.org/officeDocument/2006/relationships/image" Target="media/image48.png"/><Relationship Id="rId93" Type="http://schemas.openxmlformats.org/officeDocument/2006/relationships/image" Target="media/image56.png"/><Relationship Id="rId98" Type="http://schemas.openxmlformats.org/officeDocument/2006/relationships/diagramLayout" Target="diagrams/layout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9.svg"/><Relationship Id="rId33" Type="http://schemas.openxmlformats.org/officeDocument/2006/relationships/image" Target="media/image16.sv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37.png"/><Relationship Id="rId103" Type="http://schemas.openxmlformats.org/officeDocument/2006/relationships/theme" Target="theme/theme1.xml"/><Relationship Id="rId20" Type="http://schemas.openxmlformats.org/officeDocument/2006/relationships/diagramLayout" Target="diagrams/layout1.xml"/><Relationship Id="rId41" Type="http://schemas.openxmlformats.org/officeDocument/2006/relationships/image" Target="media/image24.svg"/><Relationship Id="rId54" Type="http://schemas.openxmlformats.org/officeDocument/2006/relationships/image" Target="media/image32.svg"/><Relationship Id="rId75" Type="http://schemas.openxmlformats.org/officeDocument/2006/relationships/image" Target="media/image40.png"/><Relationship Id="rId83" Type="http://schemas.openxmlformats.org/officeDocument/2006/relationships/image" Target="media/image46.png"/><Relationship Id="rId88" Type="http://schemas.openxmlformats.org/officeDocument/2006/relationships/image" Target="media/image51.png"/><Relationship Id="rId91" Type="http://schemas.openxmlformats.org/officeDocument/2006/relationships/image" Target="media/image54.png"/><Relationship Id="rId96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microsoft.com/office/2007/relationships/diagramDrawing" Target="diagrams/drawing1.xml"/><Relationship Id="rId28" Type="http://schemas.openxmlformats.org/officeDocument/2006/relationships/image" Target="media/image12.svg"/><Relationship Id="rId36" Type="http://schemas.openxmlformats.org/officeDocument/2006/relationships/image" Target="media/image19.png"/><Relationship Id="rId49" Type="http://schemas.openxmlformats.org/officeDocument/2006/relationships/diagramLayout" Target="diagrams/layout2.xml"/><Relationship Id="rId57" Type="http://schemas.openxmlformats.org/officeDocument/2006/relationships/image" Target="media/image35.png"/><Relationship Id="rId10" Type="http://schemas.openxmlformats.org/officeDocument/2006/relationships/endnotes" Target="endnotes.xml"/><Relationship Id="rId31" Type="http://schemas.openxmlformats.org/officeDocument/2006/relationships/hyperlink" Target="https://www.fermedelsamme.be/filieres?lang=fr" TargetMode="External"/><Relationship Id="rId44" Type="http://schemas.openxmlformats.org/officeDocument/2006/relationships/image" Target="media/image27.png"/><Relationship Id="rId52" Type="http://schemas.microsoft.com/office/2007/relationships/diagramDrawing" Target="diagrams/drawing2.xml"/><Relationship Id="rId60" Type="http://schemas.openxmlformats.org/officeDocument/2006/relationships/image" Target="media/image38.svg"/><Relationship Id="rId78" Type="http://schemas.openxmlformats.org/officeDocument/2006/relationships/image" Target="media/image43.svg"/><Relationship Id="rId81" Type="http://schemas.openxmlformats.org/officeDocument/2006/relationships/image" Target="media/image45.emf"/><Relationship Id="rId86" Type="http://schemas.openxmlformats.org/officeDocument/2006/relationships/image" Target="media/image49.png"/><Relationship Id="rId94" Type="http://schemas.openxmlformats.org/officeDocument/2006/relationships/image" Target="media/image57.png"/><Relationship Id="rId99" Type="http://schemas.openxmlformats.org/officeDocument/2006/relationships/diagramQuickStyle" Target="diagrams/quickStyle3.xml"/><Relationship Id="rId101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2.svg"/><Relationship Id="rId34" Type="http://schemas.openxmlformats.org/officeDocument/2006/relationships/image" Target="media/image17.png"/><Relationship Id="rId50" Type="http://schemas.openxmlformats.org/officeDocument/2006/relationships/diagramQuickStyle" Target="diagrams/quickStyle2.xml"/><Relationship Id="rId55" Type="http://schemas.openxmlformats.org/officeDocument/2006/relationships/image" Target="media/image33.png"/><Relationship Id="rId76" Type="http://schemas.openxmlformats.org/officeDocument/2006/relationships/image" Target="media/image41.svg"/><Relationship Id="rId97" Type="http://schemas.openxmlformats.org/officeDocument/2006/relationships/diagramData" Target="diagrams/data3.xml"/><Relationship Id="rId7" Type="http://schemas.openxmlformats.org/officeDocument/2006/relationships/settings" Target="settings.xml"/><Relationship Id="rId92" Type="http://schemas.openxmlformats.org/officeDocument/2006/relationships/image" Target="media/image55.sv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3.png"/><Relationship Id="rId45" Type="http://schemas.openxmlformats.org/officeDocument/2006/relationships/image" Target="media/image28.svg"/><Relationship Id="rId87" Type="http://schemas.openxmlformats.org/officeDocument/2006/relationships/image" Target="media/image50.svg"/><Relationship Id="rId61" Type="http://schemas.openxmlformats.org/officeDocument/2006/relationships/image" Target="media/image39.png"/><Relationship Id="rId82" Type="http://schemas.openxmlformats.org/officeDocument/2006/relationships/hyperlink" Target="http://www.bassinefe-hainautcentre.be/le-rapport-analytique-et-prospectif" TargetMode="External"/><Relationship Id="rId19" Type="http://schemas.openxmlformats.org/officeDocument/2006/relationships/diagramData" Target="diagrams/data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2.png"/><Relationship Id="rId2" Type="http://schemas.openxmlformats.org/officeDocument/2006/relationships/image" Target="../media/image61.svg"/><Relationship Id="rId1" Type="http://schemas.openxmlformats.org/officeDocument/2006/relationships/image" Target="../media/image60.png"/><Relationship Id="rId6" Type="http://schemas.openxmlformats.org/officeDocument/2006/relationships/image" Target="../media/image65.svg"/><Relationship Id="rId5" Type="http://schemas.openxmlformats.org/officeDocument/2006/relationships/image" Target="../media/image64.png"/><Relationship Id="rId4" Type="http://schemas.openxmlformats.org/officeDocument/2006/relationships/image" Target="../media/image6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2.png"/><Relationship Id="rId2" Type="http://schemas.openxmlformats.org/officeDocument/2006/relationships/image" Target="../media/image61.svg"/><Relationship Id="rId1" Type="http://schemas.openxmlformats.org/officeDocument/2006/relationships/image" Target="../media/image60.png"/><Relationship Id="rId6" Type="http://schemas.openxmlformats.org/officeDocument/2006/relationships/image" Target="../media/image65.svg"/><Relationship Id="rId5" Type="http://schemas.openxmlformats.org/officeDocument/2006/relationships/image" Target="../media/image64.png"/><Relationship Id="rId4" Type="http://schemas.openxmlformats.org/officeDocument/2006/relationships/image" Target="../media/image6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5D1D4C2A-F7A3-481D-A8D1-3942BF5B6ED3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  <a:p>
          <a:endParaRPr lang="fr-BE"/>
        </a:p>
      </dgm:t>
    </dgm:pt>
    <dgm:pt modelId="{6939820E-AB60-431D-B3CF-F78F7C973732}" type="parTrans" cxnId="{2DEB7004-8D4C-458A-A17D-268CB638FD1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10C5330-2053-4F30-A472-B7C703593173}" type="sibTrans" cxnId="{2DEB7004-8D4C-458A-A17D-268CB638FD1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3E0B422B-F4F9-4CAD-999E-469CBB38B425}" type="pres">
      <dgm:prSet presAssocID="{6939820E-AB60-431D-B3CF-F78F7C973732}" presName="Name13" presStyleLbl="parChTrans1D2" presStyleIdx="0" presStyleCnt="1"/>
      <dgm:spPr/>
    </dgm:pt>
    <dgm:pt modelId="{90F4940F-7912-4917-A5C7-0D417BCA719C}" type="pres">
      <dgm:prSet presAssocID="{5D1D4C2A-F7A3-481D-A8D1-3942BF5B6ED3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2DEB7004-8D4C-458A-A17D-268CB638FD1E}" srcId="{E1E31A27-682F-4524-8836-4107CDEC5323}" destId="{5D1D4C2A-F7A3-481D-A8D1-3942BF5B6ED3}" srcOrd="0" destOrd="0" parTransId="{6939820E-AB60-431D-B3CF-F78F7C973732}" sibTransId="{810C5330-2053-4F30-A472-B7C703593173}"/>
    <dgm:cxn modelId="{75751710-0937-4117-A31C-BF6171320047}" type="presOf" srcId="{6939820E-AB60-431D-B3CF-F78F7C973732}" destId="{3E0B422B-F4F9-4CAD-999E-469CBB38B425}" srcOrd="0" destOrd="0" presId="urn:microsoft.com/office/officeart/2005/8/layout/hierarchy3"/>
    <dgm:cxn modelId="{2FCCE518-C4DA-442D-B23B-2723DCE446CC}" type="presOf" srcId="{5D1D4C2A-F7A3-481D-A8D1-3942BF5B6ED3}" destId="{90F4940F-7912-4917-A5C7-0D417BCA719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EDD3FC10-FF28-4314-A994-9C1E062802E6}" type="presParOf" srcId="{D9F353A7-6BA6-4618-9297-C380F5C53C3D}" destId="{3E0B422B-F4F9-4CAD-999E-469CBB38B425}" srcOrd="0" destOrd="0" presId="urn:microsoft.com/office/officeart/2005/8/layout/hierarchy3"/>
    <dgm:cxn modelId="{EB207251-DDC5-4EE8-A2BE-1D349A99B89B}" type="presParOf" srcId="{D9F353A7-6BA6-4618-9297-C380F5C53C3D}" destId="{90F4940F-7912-4917-A5C7-0D417BCA719C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 b="0" i="0" u="none"/>
            <a:t>Activités de poste et de courrier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 b="0" i="0" u="none"/>
            <a:t>Transports terrestres et transport par conduites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 b="0" i="0" u="none"/>
            <a:t>Entreposage et services auxiliaires des transports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Y="26151" custLinFactNeighborX="59697" custLinFactNeighborY="100000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Y="-7057" custLinFactNeighborX="-14182" custLinFactNeighborY="-100000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320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37005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58239"/>
        <a:ext cx="1407517" cy="682524"/>
      </dsp:txXfrm>
    </dsp:sp>
    <dsp:sp modelId="{3E0B422B-F4F9-4CAD-999E-469CBB38B425}">
      <dsp:nvSpPr>
        <dsp:cNvPr id="0" name=""/>
        <dsp:cNvSpPr/>
      </dsp:nvSpPr>
      <dsp:spPr>
        <a:xfrm>
          <a:off x="145396" y="961998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4940F-7912-4917-A5C7-0D417BCA719C}">
      <dsp:nvSpPr>
        <dsp:cNvPr id="0" name=""/>
        <dsp:cNvSpPr/>
      </dsp:nvSpPr>
      <dsp:spPr>
        <a:xfrm>
          <a:off x="290395" y="1143247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300" kern="1200"/>
        </a:p>
      </dsp:txBody>
      <dsp:txXfrm>
        <a:off x="311629" y="1164481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37005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58239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512963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12963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12963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44934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8941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8941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263040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983520" y="4446"/>
          <a:ext cx="1437214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Transports terrestres et transport par conduites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83520" y="4446"/>
        <a:ext cx="1437214" cy="764030"/>
      </dsp:txXfrm>
    </dsp:sp>
    <dsp:sp modelId="{9689A072-9A1C-4FDC-9C32-6738045E4EC3}">
      <dsp:nvSpPr>
        <dsp:cNvPr id="0" name=""/>
        <dsp:cNvSpPr/>
      </dsp:nvSpPr>
      <dsp:spPr>
        <a:xfrm>
          <a:off x="2962660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956285" y="1384042"/>
          <a:ext cx="1394088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Activités de poste et de courrier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56285" y="1384042"/>
        <a:ext cx="1394088" cy="701932"/>
      </dsp:txXfrm>
    </dsp:sp>
    <dsp:sp modelId="{9D7DC2C2-2B38-4D21-813F-FF7476FB333E}">
      <dsp:nvSpPr>
        <dsp:cNvPr id="0" name=""/>
        <dsp:cNvSpPr/>
      </dsp:nvSpPr>
      <dsp:spPr>
        <a:xfrm>
          <a:off x="3263040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811766" y="588031"/>
          <a:ext cx="1385426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b="0" i="0" u="none" kern="1200"/>
            <a:t>Entreposage et services auxiliaires des transports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811766" y="588031"/>
        <a:ext cx="1385426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320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53C9E-615A-484A-A501-9C77E0791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375</TotalTime>
  <Pages>2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46</cp:revision>
  <cp:lastPrinted>2021-12-24T10:51:00Z</cp:lastPrinted>
  <dcterms:created xsi:type="dcterms:W3CDTF">2022-10-17T08:13:00Z</dcterms:created>
  <dcterms:modified xsi:type="dcterms:W3CDTF">2022-11-04T12:17:00Z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