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6076FB32" w:rsidR="00FD0A9D" w:rsidRDefault="00D440ED">
      <w:r>
        <w:rPr>
          <w:noProof/>
          <w:color w:val="auto"/>
          <w:kern w:val="0"/>
          <w:sz w:val="24"/>
          <w:szCs w:val="24"/>
          <w:lang w:bidi="fr-FR"/>
        </w:rPr>
        <mc:AlternateContent>
          <mc:Choice Requires="wps">
            <w:drawing>
              <wp:anchor distT="0" distB="0" distL="114300" distR="114300" simplePos="0" relativeHeight="251657228" behindDoc="0" locked="0" layoutInCell="1" allowOverlap="1" wp14:anchorId="01EEE829" wp14:editId="2D4B7B4F">
                <wp:simplePos x="0" y="0"/>
                <wp:positionH relativeFrom="column">
                  <wp:posOffset>2222205</wp:posOffset>
                </wp:positionH>
                <wp:positionV relativeFrom="paragraph">
                  <wp:posOffset>-255181</wp:posOffset>
                </wp:positionV>
                <wp:extent cx="999460" cy="1010093"/>
                <wp:effectExtent l="0" t="0" r="0" b="0"/>
                <wp:wrapNone/>
                <wp:docPr id="5" name="Rectangle 5"/>
                <wp:cNvGraphicFramePr/>
                <a:graphic xmlns:a="http://schemas.openxmlformats.org/drawingml/2006/main">
                  <a:graphicData uri="http://schemas.microsoft.com/office/word/2010/wordprocessingShape">
                    <wps:wsp>
                      <wps:cNvSpPr/>
                      <wps:spPr>
                        <a:xfrm>
                          <a:off x="0" y="0"/>
                          <a:ext cx="999460" cy="1010093"/>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3D58" id="Rectangle 5" o:spid="_x0000_s1026" style="position:absolute;margin-left:175pt;margin-top:-20.1pt;width:78.7pt;height:79.5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" stroked="f" strokeweight="1pt">
                <v:fill r:id="rId13" o:title="" recolor="t" rotate="t" type="frame"/>
              </v:rect>
            </w:pict>
          </mc:Fallback>
        </mc:AlternateContent>
      </w:r>
      <w:r w:rsidR="00F17BCA">
        <w:rPr>
          <w:noProof/>
          <w:color w:val="auto"/>
          <w:kern w:val="0"/>
          <w:sz w:val="24"/>
          <w:szCs w:val="24"/>
          <w:lang w:bidi="fr-FR"/>
        </w:rPr>
        <mc:AlternateContent>
          <mc:Choice Requires="wps">
            <w:drawing>
              <wp:anchor distT="0" distB="0" distL="114300" distR="114300" simplePos="0" relativeHeight="251657222" behindDoc="0" locked="0" layoutInCell="1" allowOverlap="1" wp14:anchorId="5E1B55C5" wp14:editId="5852DDA9">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0D61C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463F30">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57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433E6002" w14:textId="00D61C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463F30">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7221" behindDoc="0" locked="0" layoutInCell="1" allowOverlap="1" wp14:anchorId="7E904A01" wp14:editId="5F3A24A3">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41BB0C2" id="Groupe 50" o:spid="_x0000_s1026" style="position:absolute;margin-left:12pt;margin-top:-29.3pt;width:118.95pt;height:756pt;z-index:251657221"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F576BD">
        <w:rPr>
          <w:noProof/>
          <w:color w:val="auto"/>
          <w:kern w:val="0"/>
          <w:sz w:val="24"/>
          <w:szCs w:val="24"/>
          <w:lang w:bidi="fr-FR"/>
        </w:rPr>
        <mc:AlternateContent>
          <mc:Choice Requires="wps">
            <w:drawing>
              <wp:anchor distT="0" distB="0" distL="114300" distR="114300" simplePos="0" relativeHeight="251657217" behindDoc="0" locked="0" layoutInCell="1" allowOverlap="1" wp14:anchorId="525C153A" wp14:editId="6CAF0F1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3F94" id="Forme libre 33" o:spid="_x0000_s1026" style="position:absolute;margin-left:-32pt;margin-top:-21pt;width:147.55pt;height:75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57220" behindDoc="0" locked="0" layoutInCell="1" allowOverlap="1" wp14:anchorId="7BE4522A" wp14:editId="12E336D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D7AB309" id="Groupe 49" o:spid="_x0000_s1026" style="position:absolute;margin-left:1059.05pt;margin-top:-14.25pt;width:107.8pt;height:756pt;z-index:25165722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57219" behindDoc="0" locked="0" layoutInCell="1" allowOverlap="1" wp14:anchorId="73BCD8C1" wp14:editId="31BC444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EC003" id="Forme libre 25" o:spid="_x0000_s1026" style="position:absolute;margin-left:1064.75pt;margin-top:18pt;width:123.25pt;height:756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A67FC38" w:rsidR="00902688" w:rsidRDefault="006075A8" w:rsidP="00F576BD">
      <w:pPr>
        <w:rPr>
          <w:noProof/>
          <w:lang w:bidi="fr-FR"/>
        </w:rPr>
      </w:pPr>
      <w:r w:rsidRPr="001831FD">
        <w:rPr>
          <w:rFonts w:eastAsia="Calibri"/>
          <w:noProof/>
        </w:rPr>
        <mc:AlternateContent>
          <mc:Choice Requires="wps">
            <w:drawing>
              <wp:anchor distT="0" distB="0" distL="114300" distR="114300" simplePos="0" relativeHeight="251657260" behindDoc="0" locked="0" layoutInCell="1" allowOverlap="1" wp14:anchorId="2D85B449" wp14:editId="65435513">
                <wp:simplePos x="0" y="0"/>
                <wp:positionH relativeFrom="page">
                  <wp:posOffset>9886931</wp:posOffset>
                </wp:positionH>
                <wp:positionV relativeFrom="paragraph">
                  <wp:posOffset>9143818</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27" type="#_x0000_t202" style="position:absolute;margin-left:778.5pt;margin-top:10in;width:311.5pt;height:29.2pt;z-index:251657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" filled="f" stroked="f" strokeweight=".5pt">
                <v:textbo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370113" w:rsidRPr="001831FD">
        <w:rPr>
          <w:noProof/>
          <w:lang w:bidi="fr-FR"/>
        </w:rPr>
        <mc:AlternateContent>
          <mc:Choice Requires="wps">
            <w:drawing>
              <wp:anchor distT="0" distB="0" distL="114300" distR="114300" simplePos="0" relativeHeight="251657259" behindDoc="0" locked="0" layoutInCell="1" allowOverlap="1" wp14:anchorId="0E48505C" wp14:editId="7F9F935D">
                <wp:simplePos x="0" y="0"/>
                <wp:positionH relativeFrom="page">
                  <wp:posOffset>9931557</wp:posOffset>
                </wp:positionH>
                <wp:positionV relativeFrom="paragraph">
                  <wp:posOffset>7481281</wp:posOffset>
                </wp:positionV>
                <wp:extent cx="4508626"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4508626" cy="441325"/>
                        </a:xfrm>
                        <a:prstGeom prst="rect">
                          <a:avLst/>
                        </a:prstGeom>
                        <a:noFill/>
                        <a:ln w="6350">
                          <a:noFill/>
                        </a:ln>
                      </wps:spPr>
                      <wps:txb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28" type="#_x0000_t202" style="position:absolute;margin-left:782pt;margin-top:589.1pt;width:355pt;height:34.75pt;z-index:251657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" filled="f" stroked="f" strokeweight=".5pt">
                <v:textbo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v:textbox>
                <w10:wrap anchorx="page"/>
              </v:shape>
            </w:pict>
          </mc:Fallback>
        </mc:AlternateContent>
      </w:r>
      <w:r w:rsidR="00B624E3">
        <w:rPr>
          <w:noProof/>
        </w:rPr>
        <mc:AlternateContent>
          <mc:Choice Requires="wps">
            <w:drawing>
              <wp:anchor distT="0" distB="0" distL="114300" distR="114300" simplePos="0" relativeHeight="251657262" behindDoc="0" locked="0" layoutInCell="1" allowOverlap="1" wp14:anchorId="6F052187" wp14:editId="0C6AD6DA">
                <wp:simplePos x="0" y="0"/>
                <wp:positionH relativeFrom="column">
                  <wp:posOffset>9615170</wp:posOffset>
                </wp:positionH>
                <wp:positionV relativeFrom="paragraph">
                  <wp:posOffset>7861935</wp:posOffset>
                </wp:positionV>
                <wp:extent cx="107950" cy="107950"/>
                <wp:effectExtent l="0" t="0" r="25400" b="25400"/>
                <wp:wrapNone/>
                <wp:docPr id="1513" name="Rectangle 15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BAA6" id="Rectangle 1513" o:spid="_x0000_s1026" style="position:absolute;margin-left:757.1pt;margin-top:619.05pt;width:8.5pt;height:8.5pt;z-index:251657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" fillcolor="#f6cd79" strokecolor="#f6cd79" strokeweight="1pt"/>
            </w:pict>
          </mc:Fallback>
        </mc:AlternateContent>
      </w:r>
      <w:r w:rsidR="00B624E3">
        <w:rPr>
          <w:noProof/>
        </w:rPr>
        <mc:AlternateContent>
          <mc:Choice Requires="wps">
            <w:drawing>
              <wp:anchor distT="0" distB="0" distL="114300" distR="114300" simplePos="0" relativeHeight="251657272" behindDoc="0" locked="0" layoutInCell="1" allowOverlap="1" wp14:anchorId="609C4C79" wp14:editId="2966DDCB">
                <wp:simplePos x="0" y="0"/>
                <wp:positionH relativeFrom="column">
                  <wp:posOffset>9608820</wp:posOffset>
                </wp:positionH>
                <wp:positionV relativeFrom="paragraph">
                  <wp:posOffset>8674898</wp:posOffset>
                </wp:positionV>
                <wp:extent cx="107950" cy="107950"/>
                <wp:effectExtent l="0" t="0" r="25400" b="25400"/>
                <wp:wrapNone/>
                <wp:docPr id="82" name="Rectangle 8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A84B" id="Rectangle 82" o:spid="_x0000_s1026" style="position:absolute;margin-left:756.6pt;margin-top:683.05pt;width:8.5pt;height:8.5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" fillcolor="#cdd84b" strokecolor="#cdd84b" strokeweight="1pt"/>
            </w:pict>
          </mc:Fallback>
        </mc:AlternateContent>
      </w:r>
      <w:r w:rsidR="00B624E3">
        <w:rPr>
          <w:noProof/>
        </w:rPr>
        <mc:AlternateContent>
          <mc:Choice Requires="wps">
            <w:drawing>
              <wp:anchor distT="0" distB="0" distL="114300" distR="114300" simplePos="0" relativeHeight="251664475" behindDoc="0" locked="0" layoutInCell="1" allowOverlap="1" wp14:anchorId="304B15C3" wp14:editId="18802706">
                <wp:simplePos x="0" y="0"/>
                <wp:positionH relativeFrom="column">
                  <wp:posOffset>9607386</wp:posOffset>
                </wp:positionH>
                <wp:positionV relativeFrom="paragraph">
                  <wp:posOffset>8973361</wp:posOffset>
                </wp:positionV>
                <wp:extent cx="108000" cy="108000"/>
                <wp:effectExtent l="0" t="0" r="25400" b="25400"/>
                <wp:wrapNone/>
                <wp:docPr id="118" name="Rectangle 118"/>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0E0D" id="Rectangle 118" o:spid="_x0000_s1026" style="position:absolute;margin-left:756.5pt;margin-top:706.55pt;width:8.5pt;height:8.5pt;z-index:251664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" fillcolor="#dd026f" strokecolor="#dd026f" strokeweight="1pt"/>
            </w:pict>
          </mc:Fallback>
        </mc:AlternateContent>
      </w:r>
      <w:r w:rsidR="00B624E3">
        <w:rPr>
          <w:noProof/>
        </w:rPr>
        <mc:AlternateContent>
          <mc:Choice Requires="wps">
            <w:drawing>
              <wp:anchor distT="0" distB="0" distL="114300" distR="114300" simplePos="0" relativeHeight="251657273" behindDoc="0" locked="0" layoutInCell="1" allowOverlap="1" wp14:anchorId="4B68B6B8" wp14:editId="591BB63E">
                <wp:simplePos x="0" y="0"/>
                <wp:positionH relativeFrom="column">
                  <wp:posOffset>9615805</wp:posOffset>
                </wp:positionH>
                <wp:positionV relativeFrom="paragraph">
                  <wp:posOffset>8395970</wp:posOffset>
                </wp:positionV>
                <wp:extent cx="108000" cy="108000"/>
                <wp:effectExtent l="0" t="0" r="25400" b="25400"/>
                <wp:wrapNone/>
                <wp:docPr id="83" name="Rectangle 83"/>
                <wp:cNvGraphicFramePr/>
                <a:graphic xmlns:a="http://schemas.openxmlformats.org/drawingml/2006/main">
                  <a:graphicData uri="http://schemas.microsoft.com/office/word/2010/wordprocessingShape">
                    <wps:wsp>
                      <wps:cNvSpPr/>
                      <wps:spPr>
                        <a:xfrm>
                          <a:off x="0" y="0"/>
                          <a:ext cx="108000" cy="108000"/>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9BDA4" id="Rectangle 83" o:spid="_x0000_s1026" style="position:absolute;margin-left:757.15pt;margin-top:661.1pt;width:8.5pt;height:8.5pt;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" fillcolor="#95793e" strokecolor="#fae3b4" strokeweight="1pt">
                <v:fill color2="#ffd070" rotate="t" angle="45" colors="0 #95793e;.5 #d7af5d;1 #ffd070" focus="100%" type="gradient"/>
              </v:rect>
            </w:pict>
          </mc:Fallback>
        </mc:AlternateContent>
      </w:r>
      <w:r w:rsidR="003A2975">
        <w:rPr>
          <w:noProof/>
        </w:rPr>
        <mc:AlternateContent>
          <mc:Choice Requires="wps">
            <w:drawing>
              <wp:anchor distT="0" distB="0" distL="114300" distR="114300" simplePos="0" relativeHeight="251657271" behindDoc="0" locked="0" layoutInCell="1" allowOverlap="1" wp14:anchorId="5FD2D161" wp14:editId="759183A6">
                <wp:simplePos x="0" y="0"/>
                <wp:positionH relativeFrom="column">
                  <wp:posOffset>9616440</wp:posOffset>
                </wp:positionH>
                <wp:positionV relativeFrom="paragraph">
                  <wp:posOffset>8136255</wp:posOffset>
                </wp:positionV>
                <wp:extent cx="108000" cy="108000"/>
                <wp:effectExtent l="0" t="0" r="25400" b="25400"/>
                <wp:wrapNone/>
                <wp:docPr id="80" name="Rectangle 8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324FF" id="Rectangle 80" o:spid="_x0000_s1026" style="position:absolute;margin-left:757.2pt;margin-top:640.65pt;width:8.5pt;height:8.5pt;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" fillcolor="#fae3b4" strokecolor="#fae3b4" strokeweight="1pt"/>
            </w:pict>
          </mc:Fallback>
        </mc:AlternateContent>
      </w:r>
      <w:r w:rsidR="000E7DE6" w:rsidRPr="001831FD">
        <w:rPr>
          <w:noProof/>
        </w:rPr>
        <mc:AlternateContent>
          <mc:Choice Requires="wps">
            <w:drawing>
              <wp:anchor distT="0" distB="0" distL="114300" distR="114300" simplePos="0" relativeHeight="251657261" behindDoc="0" locked="0" layoutInCell="1" allowOverlap="1" wp14:anchorId="3A1DB6A8" wp14:editId="5F92A402">
                <wp:simplePos x="0" y="0"/>
                <wp:positionH relativeFrom="column">
                  <wp:posOffset>9877647</wp:posOffset>
                </wp:positionH>
                <wp:positionV relativeFrom="paragraph">
                  <wp:posOffset>7817736</wp:posOffset>
                </wp:positionV>
                <wp:extent cx="4082902" cy="141351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4082902" cy="1413510"/>
                        </a:xfrm>
                        <a:prstGeom prst="rect">
                          <a:avLst/>
                        </a:prstGeom>
                        <a:noFill/>
                        <a:ln w="6350">
                          <a:noFill/>
                        </a:ln>
                      </wps:spPr>
                      <wps:txbx>
                        <w:txbxContent>
                          <w:p w14:paraId="05F2D5DB" w14:textId="0E80D5F1" w:rsidR="008F25B7" w:rsidRPr="00B624E3" w:rsidRDefault="00AA5FEC" w:rsidP="000E7DE6">
                            <w:pPr>
                              <w:spacing w:after="160" w:line="259" w:lineRule="auto"/>
                              <w:rPr>
                                <w:rFonts w:asciiTheme="minorHAnsi" w:hAnsiTheme="minorHAnsi" w:cstheme="minorHAnsi"/>
                                <w:szCs w:val="36"/>
                              </w:rPr>
                            </w:pPr>
                            <w:r w:rsidRPr="00B624E3">
                              <w:rPr>
                                <w:rFonts w:asciiTheme="minorHAnsi" w:hAnsiTheme="minorHAnsi" w:cstheme="minorHAnsi"/>
                                <w:szCs w:val="36"/>
                              </w:rPr>
                              <w:t>1</w:t>
                            </w:r>
                            <w:r w:rsidR="00B624E3" w:rsidRPr="00B624E3">
                              <w:rPr>
                                <w:rFonts w:asciiTheme="minorHAnsi" w:hAnsiTheme="minorHAnsi" w:cstheme="minorHAnsi"/>
                                <w:szCs w:val="36"/>
                              </w:rPr>
                              <w:t>0</w:t>
                            </w:r>
                            <w:r w:rsidRPr="00B624E3">
                              <w:rPr>
                                <w:rFonts w:asciiTheme="minorHAnsi" w:hAnsiTheme="minorHAnsi" w:cstheme="minorHAnsi"/>
                                <w:szCs w:val="36"/>
                              </w:rPr>
                              <w:t xml:space="preserve"> </w:t>
                            </w:r>
                            <w:r w:rsidR="00DD5ACB">
                              <w:rPr>
                                <w:rFonts w:asciiTheme="minorHAnsi" w:hAnsiTheme="minorHAnsi" w:cstheme="minorHAnsi"/>
                                <w:szCs w:val="36"/>
                              </w:rPr>
                              <w:t>é</w:t>
                            </w:r>
                            <w:r w:rsidRPr="00B624E3">
                              <w:rPr>
                                <w:rFonts w:asciiTheme="minorHAnsi" w:hAnsiTheme="minorHAnsi" w:cstheme="minorHAnsi"/>
                                <w:szCs w:val="36"/>
                              </w:rPr>
                              <w:t xml:space="preserve">tablissements </w:t>
                            </w:r>
                            <w:r w:rsidR="000E1B1D" w:rsidRPr="00B624E3">
                              <w:rPr>
                                <w:rFonts w:asciiTheme="minorHAnsi" w:hAnsiTheme="minorHAnsi" w:cstheme="minorHAnsi"/>
                                <w:szCs w:val="36"/>
                              </w:rPr>
                              <w:t>enseignement de plein exercice</w:t>
                            </w:r>
                            <w:r w:rsidR="000E7DE6" w:rsidRPr="00B624E3">
                              <w:rPr>
                                <w:rFonts w:asciiTheme="minorHAnsi" w:hAnsiTheme="minorHAnsi" w:cstheme="minorHAnsi"/>
                                <w:szCs w:val="36"/>
                              </w:rPr>
                              <w:t xml:space="preserve"> </w:t>
                            </w:r>
                          </w:p>
                          <w:p w14:paraId="6DD933D8" w14:textId="5F3BF63A" w:rsidR="00B624E3" w:rsidRPr="00B624E3" w:rsidRDefault="00D36063" w:rsidP="000E7DE6">
                            <w:pPr>
                              <w:spacing w:after="160" w:line="256" w:lineRule="auto"/>
                              <w:rPr>
                                <w:rFonts w:asciiTheme="minorHAnsi" w:hAnsiTheme="minorHAnsi" w:cstheme="minorHAnsi"/>
                                <w:szCs w:val="36"/>
                              </w:rPr>
                            </w:pPr>
                            <w:r w:rsidRPr="00B624E3">
                              <w:rPr>
                                <w:rFonts w:asciiTheme="minorHAnsi" w:hAnsiTheme="minorHAnsi" w:cstheme="minorHAnsi"/>
                                <w:szCs w:val="36"/>
                              </w:rPr>
                              <w:t xml:space="preserve">1 établissement enseignement en alternance </w:t>
                            </w:r>
                          </w:p>
                          <w:p w14:paraId="1599C8A0" w14:textId="7F9C2EBA" w:rsidR="004A539C" w:rsidRDefault="00B624E3" w:rsidP="000E7DE6">
                            <w:pPr>
                              <w:spacing w:after="160" w:line="256" w:lineRule="auto"/>
                              <w:rPr>
                                <w:rFonts w:asciiTheme="minorHAnsi" w:hAnsiTheme="minorHAnsi" w:cstheme="minorHAnsi"/>
                                <w:szCs w:val="36"/>
                              </w:rPr>
                            </w:pPr>
                            <w:r>
                              <w:rPr>
                                <w:rFonts w:asciiTheme="minorHAnsi" w:hAnsiTheme="minorHAnsi" w:cstheme="minorHAnsi"/>
                                <w:szCs w:val="36"/>
                              </w:rPr>
                              <w:t>2</w:t>
                            </w:r>
                            <w:r w:rsidR="00CA735E" w:rsidRPr="00B624E3">
                              <w:rPr>
                                <w:rFonts w:asciiTheme="minorHAnsi" w:hAnsiTheme="minorHAnsi" w:cstheme="minorHAnsi"/>
                                <w:szCs w:val="36"/>
                              </w:rPr>
                              <w:t xml:space="preserve"> établissement</w:t>
                            </w:r>
                            <w:r w:rsidR="00DD5ACB">
                              <w:rPr>
                                <w:rFonts w:asciiTheme="minorHAnsi" w:hAnsiTheme="minorHAnsi" w:cstheme="minorHAnsi"/>
                                <w:szCs w:val="36"/>
                              </w:rPr>
                              <w:t>s</w:t>
                            </w:r>
                            <w:r w:rsidR="00CA735E" w:rsidRPr="00B624E3">
                              <w:rPr>
                                <w:rFonts w:asciiTheme="minorHAnsi" w:hAnsiTheme="minorHAnsi" w:cstheme="minorHAnsi"/>
                                <w:szCs w:val="36"/>
                              </w:rPr>
                              <w:t xml:space="preserve"> enseignement de plein exercice + alternance</w:t>
                            </w:r>
                          </w:p>
                          <w:p w14:paraId="412ED99B" w14:textId="0467A472" w:rsidR="00B624E3" w:rsidRPr="00B624E3" w:rsidRDefault="00B624E3" w:rsidP="000E7DE6">
                            <w:pPr>
                              <w:spacing w:after="160" w:line="256" w:lineRule="auto"/>
                              <w:rPr>
                                <w:rFonts w:asciiTheme="minorHAnsi" w:hAnsiTheme="minorHAnsi" w:cstheme="minorHAnsi"/>
                                <w:szCs w:val="36"/>
                              </w:rPr>
                            </w:pPr>
                            <w:r w:rsidRPr="00B624E3">
                              <w:rPr>
                                <w:rFonts w:asciiTheme="minorHAnsi" w:hAnsiTheme="minorHAnsi" w:cstheme="minorHAnsi"/>
                                <w:szCs w:val="36"/>
                              </w:rPr>
                              <w:t>5 établissements enseignement de promotion sociale</w:t>
                            </w:r>
                          </w:p>
                          <w:p w14:paraId="3D65B98E" w14:textId="4A9FC7A6" w:rsidR="00482C4E" w:rsidRPr="00B624E3" w:rsidRDefault="00482C4E" w:rsidP="00B624E3">
                            <w:pPr>
                              <w:spacing w:after="160" w:line="256" w:lineRule="auto"/>
                              <w:rPr>
                                <w:rFonts w:asciiTheme="minorHAnsi" w:hAnsiTheme="minorHAnsi" w:cstheme="minorHAnsi"/>
                                <w:szCs w:val="36"/>
                              </w:rPr>
                            </w:pPr>
                            <w:r w:rsidRPr="00B624E3">
                              <w:rPr>
                                <w:rFonts w:asciiTheme="minorHAnsi" w:hAnsiTheme="minorHAnsi" w:cstheme="minorHAnsi"/>
                                <w:szCs w:val="36"/>
                              </w:rPr>
                              <w:t>1 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B6A8" id="Zone de texte 58" o:spid="_x0000_s1029" type="#_x0000_t202" style="position:absolute;margin-left:777.75pt;margin-top:615.55pt;width:321.5pt;height:111.3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zyHQ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" filled="f" stroked="f" strokeweight=".5pt">
                <v:textbox>
                  <w:txbxContent>
                    <w:p w14:paraId="05F2D5DB" w14:textId="0E80D5F1" w:rsidR="008F25B7" w:rsidRPr="00B624E3" w:rsidRDefault="00AA5FEC" w:rsidP="000E7DE6">
                      <w:pPr>
                        <w:spacing w:after="160" w:line="259" w:lineRule="auto"/>
                        <w:rPr>
                          <w:rFonts w:asciiTheme="minorHAnsi" w:hAnsiTheme="minorHAnsi" w:cstheme="minorHAnsi"/>
                          <w:szCs w:val="36"/>
                        </w:rPr>
                      </w:pPr>
                      <w:r w:rsidRPr="00B624E3">
                        <w:rPr>
                          <w:rFonts w:asciiTheme="minorHAnsi" w:hAnsiTheme="minorHAnsi" w:cstheme="minorHAnsi"/>
                          <w:szCs w:val="36"/>
                        </w:rPr>
                        <w:t>1</w:t>
                      </w:r>
                      <w:r w:rsidR="00B624E3" w:rsidRPr="00B624E3">
                        <w:rPr>
                          <w:rFonts w:asciiTheme="minorHAnsi" w:hAnsiTheme="minorHAnsi" w:cstheme="minorHAnsi"/>
                          <w:szCs w:val="36"/>
                        </w:rPr>
                        <w:t>0</w:t>
                      </w:r>
                      <w:r w:rsidRPr="00B624E3">
                        <w:rPr>
                          <w:rFonts w:asciiTheme="minorHAnsi" w:hAnsiTheme="minorHAnsi" w:cstheme="minorHAnsi"/>
                          <w:szCs w:val="36"/>
                        </w:rPr>
                        <w:t xml:space="preserve"> </w:t>
                      </w:r>
                      <w:r w:rsidR="00DD5ACB">
                        <w:rPr>
                          <w:rFonts w:asciiTheme="minorHAnsi" w:hAnsiTheme="minorHAnsi" w:cstheme="minorHAnsi"/>
                          <w:szCs w:val="36"/>
                        </w:rPr>
                        <w:t>é</w:t>
                      </w:r>
                      <w:r w:rsidRPr="00B624E3">
                        <w:rPr>
                          <w:rFonts w:asciiTheme="minorHAnsi" w:hAnsiTheme="minorHAnsi" w:cstheme="minorHAnsi"/>
                          <w:szCs w:val="36"/>
                        </w:rPr>
                        <w:t xml:space="preserve">tablissements </w:t>
                      </w:r>
                      <w:r w:rsidR="000E1B1D" w:rsidRPr="00B624E3">
                        <w:rPr>
                          <w:rFonts w:asciiTheme="minorHAnsi" w:hAnsiTheme="minorHAnsi" w:cstheme="minorHAnsi"/>
                          <w:szCs w:val="36"/>
                        </w:rPr>
                        <w:t>enseignement de plein exercice</w:t>
                      </w:r>
                      <w:r w:rsidR="000E7DE6" w:rsidRPr="00B624E3">
                        <w:rPr>
                          <w:rFonts w:asciiTheme="minorHAnsi" w:hAnsiTheme="minorHAnsi" w:cstheme="minorHAnsi"/>
                          <w:szCs w:val="36"/>
                        </w:rPr>
                        <w:t xml:space="preserve"> </w:t>
                      </w:r>
                    </w:p>
                    <w:p w14:paraId="6DD933D8" w14:textId="5F3BF63A" w:rsidR="00B624E3" w:rsidRPr="00B624E3" w:rsidRDefault="00D36063" w:rsidP="000E7DE6">
                      <w:pPr>
                        <w:spacing w:after="160" w:line="256" w:lineRule="auto"/>
                        <w:rPr>
                          <w:rFonts w:asciiTheme="minorHAnsi" w:hAnsiTheme="minorHAnsi" w:cstheme="minorHAnsi"/>
                          <w:szCs w:val="36"/>
                        </w:rPr>
                      </w:pPr>
                      <w:r w:rsidRPr="00B624E3">
                        <w:rPr>
                          <w:rFonts w:asciiTheme="minorHAnsi" w:hAnsiTheme="minorHAnsi" w:cstheme="minorHAnsi"/>
                          <w:szCs w:val="36"/>
                        </w:rPr>
                        <w:t xml:space="preserve">1 établissement enseignement en alternance </w:t>
                      </w:r>
                    </w:p>
                    <w:p w14:paraId="1599C8A0" w14:textId="7F9C2EBA" w:rsidR="004A539C" w:rsidRDefault="00B624E3" w:rsidP="000E7DE6">
                      <w:pPr>
                        <w:spacing w:after="160" w:line="256" w:lineRule="auto"/>
                        <w:rPr>
                          <w:rFonts w:asciiTheme="minorHAnsi" w:hAnsiTheme="minorHAnsi" w:cstheme="minorHAnsi"/>
                          <w:szCs w:val="36"/>
                        </w:rPr>
                      </w:pPr>
                      <w:r>
                        <w:rPr>
                          <w:rFonts w:asciiTheme="minorHAnsi" w:hAnsiTheme="minorHAnsi" w:cstheme="minorHAnsi"/>
                          <w:szCs w:val="36"/>
                        </w:rPr>
                        <w:t>2</w:t>
                      </w:r>
                      <w:r w:rsidR="00CA735E" w:rsidRPr="00B624E3">
                        <w:rPr>
                          <w:rFonts w:asciiTheme="minorHAnsi" w:hAnsiTheme="minorHAnsi" w:cstheme="minorHAnsi"/>
                          <w:szCs w:val="36"/>
                        </w:rPr>
                        <w:t xml:space="preserve"> établissement</w:t>
                      </w:r>
                      <w:r w:rsidR="00DD5ACB">
                        <w:rPr>
                          <w:rFonts w:asciiTheme="minorHAnsi" w:hAnsiTheme="minorHAnsi" w:cstheme="minorHAnsi"/>
                          <w:szCs w:val="36"/>
                        </w:rPr>
                        <w:t>s</w:t>
                      </w:r>
                      <w:r w:rsidR="00CA735E" w:rsidRPr="00B624E3">
                        <w:rPr>
                          <w:rFonts w:asciiTheme="minorHAnsi" w:hAnsiTheme="minorHAnsi" w:cstheme="minorHAnsi"/>
                          <w:szCs w:val="36"/>
                        </w:rPr>
                        <w:t xml:space="preserve"> enseignement de plein exercice + alternance</w:t>
                      </w:r>
                    </w:p>
                    <w:p w14:paraId="412ED99B" w14:textId="0467A472" w:rsidR="00B624E3" w:rsidRPr="00B624E3" w:rsidRDefault="00B624E3" w:rsidP="000E7DE6">
                      <w:pPr>
                        <w:spacing w:after="160" w:line="256" w:lineRule="auto"/>
                        <w:rPr>
                          <w:rFonts w:asciiTheme="minorHAnsi" w:hAnsiTheme="minorHAnsi" w:cstheme="minorHAnsi"/>
                          <w:szCs w:val="36"/>
                        </w:rPr>
                      </w:pPr>
                      <w:r w:rsidRPr="00B624E3">
                        <w:rPr>
                          <w:rFonts w:asciiTheme="minorHAnsi" w:hAnsiTheme="minorHAnsi" w:cstheme="minorHAnsi"/>
                          <w:szCs w:val="36"/>
                        </w:rPr>
                        <w:t>5 établissements enseignement de promotion sociale</w:t>
                      </w:r>
                    </w:p>
                    <w:p w14:paraId="3D65B98E" w14:textId="4A9FC7A6" w:rsidR="00482C4E" w:rsidRPr="00B624E3" w:rsidRDefault="00482C4E" w:rsidP="00B624E3">
                      <w:pPr>
                        <w:spacing w:after="160" w:line="256" w:lineRule="auto"/>
                        <w:rPr>
                          <w:rFonts w:asciiTheme="minorHAnsi" w:hAnsiTheme="minorHAnsi" w:cstheme="minorHAnsi"/>
                          <w:szCs w:val="36"/>
                        </w:rPr>
                      </w:pPr>
                      <w:r w:rsidRPr="00B624E3">
                        <w:rPr>
                          <w:rFonts w:asciiTheme="minorHAnsi" w:hAnsiTheme="minorHAnsi" w:cstheme="minorHAnsi"/>
                          <w:szCs w:val="36"/>
                        </w:rPr>
                        <w:t>1 CISP</w:t>
                      </w:r>
                    </w:p>
                  </w:txbxContent>
                </v:textbox>
              </v:shape>
            </w:pict>
          </mc:Fallback>
        </mc:AlternateContent>
      </w:r>
      <w:r w:rsidR="00DC2367" w:rsidRPr="00D80D05">
        <w:rPr>
          <w:noProof/>
          <w:lang w:bidi="fr-FR"/>
        </w:rPr>
        <mc:AlternateContent>
          <mc:Choice Requires="wpg">
            <w:drawing>
              <wp:anchor distT="0" distB="0" distL="114300" distR="114300" simplePos="0" relativeHeight="251657302" behindDoc="0" locked="0" layoutInCell="1" allowOverlap="1" wp14:anchorId="71AA49BE" wp14:editId="2C1EBDFC">
                <wp:simplePos x="0" y="0"/>
                <wp:positionH relativeFrom="margin">
                  <wp:posOffset>3062073</wp:posOffset>
                </wp:positionH>
                <wp:positionV relativeFrom="paragraph">
                  <wp:posOffset>6483719</wp:posOffset>
                </wp:positionV>
                <wp:extent cx="551521"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1521" cy="431800"/>
                          <a:chOff x="114300" y="50532"/>
                          <a:chExt cx="188341"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0705" y="50532"/>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0" style="position:absolute;margin-left:241.1pt;margin-top:510.55pt;width:43.45pt;height:34pt;z-index:251657302;mso-position-horizontal-relative:margin;mso-width-relative:margin;mso-height-relative:margin" coordorigin="114300,50532" coordsize="188341,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">
                <v:oval id="Ellipse 140" o:spid="_x0000_s103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2" type="#_x0000_t202" style="position:absolute;left:120705;top:50532;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930466" w:rsidRPr="00AC500A">
        <w:rPr>
          <w:noProof/>
          <w:lang w:bidi="fr-FR"/>
        </w:rPr>
        <mc:AlternateContent>
          <mc:Choice Requires="wps">
            <w:drawing>
              <wp:anchor distT="0" distB="0" distL="114300" distR="114300" simplePos="0" relativeHeight="251662427" behindDoc="0" locked="0" layoutInCell="1" allowOverlap="1" wp14:anchorId="07D51ACE" wp14:editId="41EB866E">
                <wp:simplePos x="0" y="0"/>
                <wp:positionH relativeFrom="margin">
                  <wp:posOffset>9646610</wp:posOffset>
                </wp:positionH>
                <wp:positionV relativeFrom="paragraph">
                  <wp:posOffset>5987873</wp:posOffset>
                </wp:positionV>
                <wp:extent cx="60960" cy="77470"/>
                <wp:effectExtent l="0" t="0" r="15240" b="17780"/>
                <wp:wrapNone/>
                <wp:docPr id="117" name="Ellipse 117" descr="Aid Hainaut centre">
                  <a:hlinkClick xmlns:a="http://schemas.openxmlformats.org/drawingml/2006/main" r:id="rId14" tooltip="Centre du Qualifiant Geneviève Jonas : Aide famili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E0938" id="Ellipse 117" o:spid="_x0000_s1026" alt="Aid Hainaut centre" href="https://www.safsb.be/fr/centre-qualifiant-genevieve-jonas" title="Centre du Qualifiant Geneviève Jonas : Aide familial" style="position:absolute;margin-left:759.6pt;margin-top:471.5pt;width:4.8pt;height:6.1pt;z-index:25166242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" o:button="t" fillcolor="#dd026f" strokecolor="#dd026f" strokeweight="1pt">
                <v:fill o:detectmouseclick="t"/>
                <v:stroke joinstyle="miter"/>
                <w10:wrap anchorx="margin"/>
              </v:oval>
            </w:pict>
          </mc:Fallback>
        </mc:AlternateContent>
      </w:r>
      <w:r w:rsidR="0061685E" w:rsidRPr="00D6301E">
        <w:rPr>
          <w:noProof/>
          <w:lang w:bidi="fr-FR"/>
        </w:rPr>
        <mc:AlternateContent>
          <mc:Choice Requires="wps">
            <w:drawing>
              <wp:anchor distT="0" distB="0" distL="114300" distR="114300" simplePos="0" relativeHeight="251657231" behindDoc="0" locked="0" layoutInCell="1" allowOverlap="1" wp14:anchorId="632E026D" wp14:editId="7FB7DF55">
                <wp:simplePos x="0" y="0"/>
                <wp:positionH relativeFrom="column">
                  <wp:posOffset>1201478</wp:posOffset>
                </wp:positionH>
                <wp:positionV relativeFrom="paragraph">
                  <wp:posOffset>3288266</wp:posOffset>
                </wp:positionV>
                <wp:extent cx="6004147" cy="3008985"/>
                <wp:effectExtent l="0" t="0" r="0" b="1270"/>
                <wp:wrapNone/>
                <wp:docPr id="7" name="Rectangle 7"/>
                <wp:cNvGraphicFramePr/>
                <a:graphic xmlns:a="http://schemas.openxmlformats.org/drawingml/2006/main">
                  <a:graphicData uri="http://schemas.microsoft.com/office/word/2010/wordprocessingShape">
                    <wps:wsp>
                      <wps:cNvSpPr/>
                      <wps:spPr>
                        <a:xfrm>
                          <a:off x="0" y="0"/>
                          <a:ext cx="6004147" cy="3008985"/>
                        </a:xfrm>
                        <a:prstGeom prst="rect">
                          <a:avLst/>
                        </a:prstGeom>
                        <a:noFill/>
                        <a:ln w="12700" cap="flat" cmpd="sng" algn="ctr">
                          <a:noFill/>
                          <a:prstDash val="solid"/>
                          <a:miter lim="800000"/>
                        </a:ln>
                        <a:effectLst/>
                      </wps:spPr>
                      <wps:txbx>
                        <w:txbxContent>
                          <w:p w14:paraId="27C1019B" w14:textId="094A22D8"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Le besoin devrait se renforcer dans les prochaines années : vieillissement de la population, diversification des pathologies et des publics à soutenir, stratégies politiques qui tendent à maintenir les patients au domicile.</w:t>
                            </w:r>
                          </w:p>
                          <w:p w14:paraId="326757E6" w14:textId="77777777" w:rsidR="0061685E" w:rsidRPr="0061685E" w:rsidRDefault="0061685E" w:rsidP="0061685E">
                            <w:pPr>
                              <w:jc w:val="both"/>
                              <w:rPr>
                                <w:rFonts w:asciiTheme="minorHAnsi" w:hAnsiTheme="minorHAnsi" w:cstheme="minorHAnsi"/>
                                <w:color w:val="63A7DA"/>
                                <w:sz w:val="24"/>
                                <w:szCs w:val="24"/>
                              </w:rPr>
                            </w:pPr>
                          </w:p>
                          <w:p w14:paraId="41A3DC0F"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Compte tenu de l’offre d’enseignement importante sur notre Bassin, il pourrait s’avérer pertinent de renforcer l’offre de service au niveau de la </w:t>
                            </w:r>
                            <w:proofErr w:type="spellStart"/>
                            <w:r w:rsidRPr="0061685E">
                              <w:rPr>
                                <w:rFonts w:asciiTheme="minorHAnsi" w:hAnsiTheme="minorHAnsi" w:cstheme="minorHAnsi"/>
                                <w:color w:val="63A7DA"/>
                                <w:sz w:val="24"/>
                                <w:szCs w:val="24"/>
                              </w:rPr>
                              <w:t>pré-qualification</w:t>
                            </w:r>
                            <w:proofErr w:type="spellEnd"/>
                            <w:r w:rsidRPr="0061685E">
                              <w:rPr>
                                <w:rFonts w:asciiTheme="minorHAnsi" w:hAnsiTheme="minorHAnsi" w:cstheme="minorHAnsi"/>
                                <w:color w:val="63A7DA"/>
                                <w:sz w:val="24"/>
                                <w:szCs w:val="24"/>
                              </w:rPr>
                              <w:t xml:space="preserve">, au travers des CISP notamment. Il s’agit d’amener un public plus mature vers ce métier et de s’appuyer sur la capacité de ces structures à aborder de manière spécifique les compétences relevant du savoir-être des candidats potentiels. </w:t>
                            </w:r>
                          </w:p>
                          <w:p w14:paraId="463E0C8E"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Au niveau de l’enseignement qualifiant, l’IBEFE soutient : </w:t>
                            </w:r>
                          </w:p>
                          <w:p w14:paraId="55748D02" w14:textId="31690785"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d’une 7</w:t>
                            </w:r>
                            <w:r w:rsidRPr="00DD5463">
                              <w:rPr>
                                <w:rFonts w:asciiTheme="minorHAnsi" w:hAnsiTheme="minorHAnsi" w:cstheme="minorHAnsi"/>
                                <w:color w:val="63A7DA"/>
                                <w:sz w:val="24"/>
                                <w:szCs w:val="24"/>
                                <w:vertAlign w:val="superscript"/>
                              </w:rPr>
                              <w:t>ème</w:t>
                            </w:r>
                            <w:r w:rsidR="00DD5463">
                              <w:rPr>
                                <w:rFonts w:asciiTheme="minorHAnsi" w:hAnsiTheme="minorHAnsi" w:cstheme="minorHAnsi"/>
                                <w:color w:val="63A7DA"/>
                                <w:sz w:val="24"/>
                                <w:szCs w:val="24"/>
                              </w:rPr>
                              <w:t xml:space="preserve"> </w:t>
                            </w:r>
                            <w:r w:rsidRPr="0061685E">
                              <w:rPr>
                                <w:rFonts w:asciiTheme="minorHAnsi" w:hAnsiTheme="minorHAnsi" w:cstheme="minorHAnsi"/>
                                <w:color w:val="63A7DA"/>
                                <w:sz w:val="24"/>
                                <w:szCs w:val="24"/>
                              </w:rPr>
                              <w:t>année aide-familial. Les candidats pourraient gagner en maturité, bénéficier d'une plus grande période de stage et se rendre compte encore plus des réalités de terrain et aussi obtenir une certification (CESS). Le profil métier récemment validé par le SFMQ pourrait servir de base.</w:t>
                            </w:r>
                          </w:p>
                          <w:p w14:paraId="7352755E" w14:textId="77777777"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de 7</w:t>
                            </w:r>
                            <w:r w:rsidRPr="0061685E">
                              <w:rPr>
                                <w:rFonts w:asciiTheme="minorHAnsi" w:hAnsiTheme="minorHAnsi" w:cstheme="minorHAnsi"/>
                                <w:color w:val="63A7DA"/>
                                <w:sz w:val="24"/>
                                <w:szCs w:val="24"/>
                                <w:vertAlign w:val="superscript"/>
                              </w:rPr>
                              <w:t>ème</w:t>
                            </w:r>
                            <w:r w:rsidRPr="0061685E">
                              <w:rPr>
                                <w:rFonts w:asciiTheme="minorHAnsi" w:hAnsiTheme="minorHAnsi" w:cstheme="minorHAnsi"/>
                                <w:color w:val="63A7DA"/>
                                <w:sz w:val="24"/>
                                <w:szCs w:val="24"/>
                              </w:rPr>
                              <w:t xml:space="preserve"> années complémentaires comme le complément en gériatrie.</w:t>
                            </w:r>
                          </w:p>
                          <w:p w14:paraId="5876F65C" w14:textId="3D6D89B7" w:rsidR="00D11375" w:rsidRPr="0061685E" w:rsidRDefault="00D11375" w:rsidP="0061685E">
                            <w:pPr>
                              <w:jc w:val="both"/>
                              <w:rPr>
                                <w:rFonts w:asciiTheme="minorHAnsi" w:hAnsiTheme="minorHAnsi" w:cstheme="minorHAnsi"/>
                                <w:color w:val="63A7D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33" style="position:absolute;margin-left:94.6pt;margin-top:258.9pt;width:472.75pt;height:236.9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" filled="f" stroked="f" strokeweight="1pt">
                <v:textbox>
                  <w:txbxContent>
                    <w:p w14:paraId="27C1019B" w14:textId="094A22D8"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Le besoin devrait se renforcer dans les prochaines années : vieillissement de la population, diversification des pathologies et des publics à soutenir, stratégies politiques qui tendent à maintenir les patients au domicile.</w:t>
                      </w:r>
                    </w:p>
                    <w:p w14:paraId="326757E6" w14:textId="77777777" w:rsidR="0061685E" w:rsidRPr="0061685E" w:rsidRDefault="0061685E" w:rsidP="0061685E">
                      <w:pPr>
                        <w:jc w:val="both"/>
                        <w:rPr>
                          <w:rFonts w:asciiTheme="minorHAnsi" w:hAnsiTheme="minorHAnsi" w:cstheme="minorHAnsi"/>
                          <w:color w:val="63A7DA"/>
                          <w:sz w:val="24"/>
                          <w:szCs w:val="24"/>
                        </w:rPr>
                      </w:pPr>
                    </w:p>
                    <w:p w14:paraId="41A3DC0F"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Compte tenu de l’offre d’enseignement importante sur notre Bassin, il pourrait s’avérer pertinent de renforcer l’offre de service au niveau de la </w:t>
                      </w:r>
                      <w:proofErr w:type="spellStart"/>
                      <w:r w:rsidRPr="0061685E">
                        <w:rPr>
                          <w:rFonts w:asciiTheme="minorHAnsi" w:hAnsiTheme="minorHAnsi" w:cstheme="minorHAnsi"/>
                          <w:color w:val="63A7DA"/>
                          <w:sz w:val="24"/>
                          <w:szCs w:val="24"/>
                        </w:rPr>
                        <w:t>pré-qualification</w:t>
                      </w:r>
                      <w:proofErr w:type="spellEnd"/>
                      <w:r w:rsidRPr="0061685E">
                        <w:rPr>
                          <w:rFonts w:asciiTheme="minorHAnsi" w:hAnsiTheme="minorHAnsi" w:cstheme="minorHAnsi"/>
                          <w:color w:val="63A7DA"/>
                          <w:sz w:val="24"/>
                          <w:szCs w:val="24"/>
                        </w:rPr>
                        <w:t xml:space="preserve">, au travers des CISP notamment. Il s’agit d’amener un public plus mature vers ce métier et de s’appuyer sur la capacité de ces structures à aborder de manière spécifique les compétences relevant du savoir-être des candidats potentiels. </w:t>
                      </w:r>
                    </w:p>
                    <w:p w14:paraId="463E0C8E"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Au niveau de l’enseignement qualifiant, l’IBEFE soutient : </w:t>
                      </w:r>
                    </w:p>
                    <w:p w14:paraId="55748D02" w14:textId="31690785"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d’une 7</w:t>
                      </w:r>
                      <w:r w:rsidRPr="00DD5463">
                        <w:rPr>
                          <w:rFonts w:asciiTheme="minorHAnsi" w:hAnsiTheme="minorHAnsi" w:cstheme="minorHAnsi"/>
                          <w:color w:val="63A7DA"/>
                          <w:sz w:val="24"/>
                          <w:szCs w:val="24"/>
                          <w:vertAlign w:val="superscript"/>
                        </w:rPr>
                        <w:t>ème</w:t>
                      </w:r>
                      <w:r w:rsidR="00DD5463">
                        <w:rPr>
                          <w:rFonts w:asciiTheme="minorHAnsi" w:hAnsiTheme="minorHAnsi" w:cstheme="minorHAnsi"/>
                          <w:color w:val="63A7DA"/>
                          <w:sz w:val="24"/>
                          <w:szCs w:val="24"/>
                        </w:rPr>
                        <w:t xml:space="preserve"> </w:t>
                      </w:r>
                      <w:r w:rsidRPr="0061685E">
                        <w:rPr>
                          <w:rFonts w:asciiTheme="minorHAnsi" w:hAnsiTheme="minorHAnsi" w:cstheme="minorHAnsi"/>
                          <w:color w:val="63A7DA"/>
                          <w:sz w:val="24"/>
                          <w:szCs w:val="24"/>
                        </w:rPr>
                        <w:t>année aide-familial. Les candidats pourraient gagner en maturité, bénéficier d'une plus grande période de stage et se rendre compte encore plus des réalités de terrain et aussi obtenir une certification (CESS). Le profil métier récemment validé par le SFMQ pourrait servir de base.</w:t>
                      </w:r>
                    </w:p>
                    <w:p w14:paraId="7352755E" w14:textId="77777777"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de 7</w:t>
                      </w:r>
                      <w:r w:rsidRPr="0061685E">
                        <w:rPr>
                          <w:rFonts w:asciiTheme="minorHAnsi" w:hAnsiTheme="minorHAnsi" w:cstheme="minorHAnsi"/>
                          <w:color w:val="63A7DA"/>
                          <w:sz w:val="24"/>
                          <w:szCs w:val="24"/>
                          <w:vertAlign w:val="superscript"/>
                        </w:rPr>
                        <w:t>ème</w:t>
                      </w:r>
                      <w:r w:rsidRPr="0061685E">
                        <w:rPr>
                          <w:rFonts w:asciiTheme="minorHAnsi" w:hAnsiTheme="minorHAnsi" w:cstheme="minorHAnsi"/>
                          <w:color w:val="63A7DA"/>
                          <w:sz w:val="24"/>
                          <w:szCs w:val="24"/>
                        </w:rPr>
                        <w:t xml:space="preserve"> années complémentaires comme le complément en gériatrie.</w:t>
                      </w:r>
                    </w:p>
                    <w:p w14:paraId="5876F65C" w14:textId="3D6D89B7" w:rsidR="00D11375" w:rsidRPr="0061685E" w:rsidRDefault="00D11375" w:rsidP="0061685E">
                      <w:pPr>
                        <w:jc w:val="both"/>
                        <w:rPr>
                          <w:rFonts w:asciiTheme="minorHAnsi" w:hAnsiTheme="minorHAnsi" w:cstheme="minorHAnsi"/>
                          <w:color w:val="63A7DA"/>
                          <w:sz w:val="32"/>
                          <w:szCs w:val="32"/>
                        </w:rPr>
                      </w:pPr>
                    </w:p>
                  </w:txbxContent>
                </v:textbox>
              </v:rect>
            </w:pict>
          </mc:Fallback>
        </mc:AlternateContent>
      </w:r>
      <w:r w:rsidR="00EA24D3">
        <w:rPr>
          <w:noProof/>
          <w:lang w:bidi="fr-FR"/>
        </w:rPr>
        <w:drawing>
          <wp:anchor distT="0" distB="0" distL="114300" distR="114300" simplePos="0" relativeHeight="251660379" behindDoc="0" locked="0" layoutInCell="1" allowOverlap="1" wp14:anchorId="34E0E8EF" wp14:editId="5DABD21C">
            <wp:simplePos x="0" y="0"/>
            <wp:positionH relativeFrom="column">
              <wp:posOffset>2976245</wp:posOffset>
            </wp:positionH>
            <wp:positionV relativeFrom="paragraph">
              <wp:posOffset>784505</wp:posOffset>
            </wp:positionV>
            <wp:extent cx="765026" cy="720000"/>
            <wp:effectExtent l="0" t="0" r="0" b="4445"/>
            <wp:wrapNone/>
            <wp:docPr id="1105" name="Graphiqu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Graphique 1105"/>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65026" cy="720000"/>
                    </a:xfrm>
                    <a:prstGeom prst="rect">
                      <a:avLst/>
                    </a:prstGeom>
                  </pic:spPr>
                </pic:pic>
              </a:graphicData>
            </a:graphic>
          </wp:anchor>
        </w:drawing>
      </w:r>
      <w:r w:rsidR="00EA24D3">
        <w:rPr>
          <w:noProof/>
          <w:color w:val="auto"/>
          <w:kern w:val="0"/>
          <w:sz w:val="24"/>
          <w:szCs w:val="24"/>
          <w:lang w:bidi="fr-FR"/>
        </w:rPr>
        <mc:AlternateContent>
          <mc:Choice Requires="wps">
            <w:drawing>
              <wp:anchor distT="0" distB="0" distL="114300" distR="114300" simplePos="0" relativeHeight="251657230" behindDoc="0" locked="0" layoutInCell="1" allowOverlap="1" wp14:anchorId="38B36D2C" wp14:editId="08CD953A">
                <wp:simplePos x="0" y="0"/>
                <wp:positionH relativeFrom="margin">
                  <wp:posOffset>2999814</wp:posOffset>
                </wp:positionH>
                <wp:positionV relativeFrom="paragraph">
                  <wp:posOffset>686908</wp:posOffset>
                </wp:positionV>
                <wp:extent cx="8818075" cy="1385181"/>
                <wp:effectExtent l="0" t="0" r="0" b="5715"/>
                <wp:wrapNone/>
                <wp:docPr id="60" name="Zone de texte 60"/>
                <wp:cNvGraphicFramePr/>
                <a:graphic xmlns:a="http://schemas.openxmlformats.org/drawingml/2006/main">
                  <a:graphicData uri="http://schemas.microsoft.com/office/word/2010/wordprocessingShape">
                    <wps:wsp>
                      <wps:cNvSpPr txBox="1"/>
                      <wps:spPr>
                        <a:xfrm>
                          <a:off x="0" y="0"/>
                          <a:ext cx="8818075" cy="1385181"/>
                        </a:xfrm>
                        <a:prstGeom prst="rect">
                          <a:avLst/>
                        </a:prstGeom>
                        <a:noFill/>
                        <a:ln w="6350">
                          <a:noFill/>
                        </a:ln>
                      </wps:spPr>
                      <wps:txb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3BC86EA3"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K130</w:t>
                            </w:r>
                            <w:r w:rsidR="00A061F9">
                              <w:rPr>
                                <w:rFonts w:ascii="Arial" w:hAnsi="Arial" w:cs="Arial"/>
                                <w:b/>
                                <w:bCs/>
                                <w:color w:val="63A7DA"/>
                                <w:sz w:val="52"/>
                                <w:szCs w:val="52"/>
                                <w:lang w:val="fr-BE"/>
                              </w:rPr>
                              <w:t>2</w:t>
                            </w:r>
                            <w:r w:rsidRPr="00FC47E2">
                              <w:rPr>
                                <w:rFonts w:ascii="Arial" w:hAnsi="Arial" w:cs="Arial"/>
                                <w:b/>
                                <w:bCs/>
                                <w:color w:val="63A7DA"/>
                                <w:sz w:val="52"/>
                                <w:szCs w:val="52"/>
                                <w:lang w:val="fr-BE"/>
                              </w:rPr>
                              <w:t xml:space="preserve"> Aide-</w:t>
                            </w:r>
                            <w:r w:rsidR="00B150C4">
                              <w:rPr>
                                <w:rFonts w:ascii="Arial" w:hAnsi="Arial" w:cs="Arial"/>
                                <w:b/>
                                <w:bCs/>
                                <w:color w:val="63A7DA"/>
                                <w:sz w:val="52"/>
                                <w:szCs w:val="52"/>
                                <w:lang w:val="fr-BE"/>
                              </w:rPr>
                              <w:t>familial</w:t>
                            </w:r>
                            <w:r w:rsidRPr="00FC47E2">
                              <w:rPr>
                                <w:rFonts w:ascii="Arial" w:hAnsi="Arial" w:cs="Arial"/>
                                <w:b/>
                                <w:bCs/>
                                <w:color w:val="63A7DA"/>
                                <w:sz w:val="52"/>
                                <w:szCs w:val="52"/>
                                <w:lang w:val="fr-BE"/>
                              </w:rPr>
                              <w:t xml:space="preserve"> </w:t>
                            </w:r>
                          </w:p>
                          <w:p w14:paraId="77BB10CD" w14:textId="77777777" w:rsidR="00A16844" w:rsidRDefault="00A16844" w:rsidP="00A16844">
                            <w:pPr>
                              <w:jc w:val="center"/>
                              <w:rPr>
                                <w:rFonts w:ascii="Arial" w:hAnsi="Arial" w:cs="Arial"/>
                                <w:i/>
                                <w:iCs/>
                                <w:color w:val="63A7DA"/>
                                <w:sz w:val="24"/>
                                <w:szCs w:val="24"/>
                                <w:lang w:val="fr-BE"/>
                              </w:rPr>
                            </w:pPr>
                          </w:p>
                          <w:p w14:paraId="4E05F66E" w14:textId="0DDD526A" w:rsidR="00A16844" w:rsidRPr="009D662E" w:rsidRDefault="00463F30" w:rsidP="00A16844">
                            <w:pPr>
                              <w:jc w:val="center"/>
                              <w:rPr>
                                <w:rFonts w:ascii="Arial" w:hAnsi="Arial" w:cs="Arial"/>
                                <w:i/>
                                <w:iCs/>
                                <w:color w:val="63A7DA"/>
                                <w:sz w:val="24"/>
                                <w:szCs w:val="24"/>
                                <w:lang w:val="fr-BE"/>
                              </w:rPr>
                            </w:pPr>
                            <w:r w:rsidRPr="00104D71">
                              <w:rPr>
                                <w:rFonts w:ascii="Arial" w:hAnsi="Arial" w:cs="Arial"/>
                                <w:i/>
                                <w:iCs/>
                                <w:color w:val="63A7DA"/>
                                <w:sz w:val="22"/>
                                <w:szCs w:val="22"/>
                                <w:lang w:val="fr-BE"/>
                              </w:rPr>
                              <w:t>Le</w:t>
                            </w:r>
                            <w:r w:rsidRPr="00463F30">
                              <w:rPr>
                                <w:rFonts w:ascii="Arial" w:hAnsi="Arial" w:cs="Arial"/>
                                <w:i/>
                                <w:iCs/>
                                <w:color w:val="63A7DA"/>
                                <w:sz w:val="24"/>
                                <w:szCs w:val="24"/>
                                <w:lang w:val="fr-BE"/>
                              </w:rPr>
                              <w:t xml:space="preserve"> </w:t>
                            </w:r>
                            <w:r w:rsidRPr="00104D71">
                              <w:rPr>
                                <w:rFonts w:ascii="Arial" w:hAnsi="Arial" w:cs="Arial"/>
                                <w:i/>
                                <w:iCs/>
                                <w:color w:val="63A7DA"/>
                                <w:sz w:val="22"/>
                                <w:szCs w:val="22"/>
                                <w:lang w:val="fr-BE"/>
                              </w:rPr>
                              <w:t>métier est en demande sur le marché de l'emploi et apparaît dans la liste des fonctions critiques 2022, Forem</w:t>
                            </w:r>
                            <w:r w:rsidR="00A16844" w:rsidRPr="00104D71">
                              <w:rPr>
                                <w:rFonts w:ascii="Arial" w:hAnsi="Arial" w:cs="Arial"/>
                                <w:i/>
                                <w:iCs/>
                                <w:color w:val="63A7DA"/>
                                <w:sz w:val="22"/>
                                <w:szCs w:val="22"/>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4" type="#_x0000_t202" style="position:absolute;margin-left:236.2pt;margin-top:54.1pt;width:694.35pt;height:109.05pt;z-index:251657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" filled="f" stroked="f" strokeweight=".5pt">
                <v:textbo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3BC86EA3"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K130</w:t>
                      </w:r>
                      <w:r w:rsidR="00A061F9">
                        <w:rPr>
                          <w:rFonts w:ascii="Arial" w:hAnsi="Arial" w:cs="Arial"/>
                          <w:b/>
                          <w:bCs/>
                          <w:color w:val="63A7DA"/>
                          <w:sz w:val="52"/>
                          <w:szCs w:val="52"/>
                          <w:lang w:val="fr-BE"/>
                        </w:rPr>
                        <w:t>2</w:t>
                      </w:r>
                      <w:r w:rsidRPr="00FC47E2">
                        <w:rPr>
                          <w:rFonts w:ascii="Arial" w:hAnsi="Arial" w:cs="Arial"/>
                          <w:b/>
                          <w:bCs/>
                          <w:color w:val="63A7DA"/>
                          <w:sz w:val="52"/>
                          <w:szCs w:val="52"/>
                          <w:lang w:val="fr-BE"/>
                        </w:rPr>
                        <w:t xml:space="preserve"> Aide-</w:t>
                      </w:r>
                      <w:r w:rsidR="00B150C4">
                        <w:rPr>
                          <w:rFonts w:ascii="Arial" w:hAnsi="Arial" w:cs="Arial"/>
                          <w:b/>
                          <w:bCs/>
                          <w:color w:val="63A7DA"/>
                          <w:sz w:val="52"/>
                          <w:szCs w:val="52"/>
                          <w:lang w:val="fr-BE"/>
                        </w:rPr>
                        <w:t>familial</w:t>
                      </w:r>
                      <w:r w:rsidRPr="00FC47E2">
                        <w:rPr>
                          <w:rFonts w:ascii="Arial" w:hAnsi="Arial" w:cs="Arial"/>
                          <w:b/>
                          <w:bCs/>
                          <w:color w:val="63A7DA"/>
                          <w:sz w:val="52"/>
                          <w:szCs w:val="52"/>
                          <w:lang w:val="fr-BE"/>
                        </w:rPr>
                        <w:t xml:space="preserve"> </w:t>
                      </w:r>
                    </w:p>
                    <w:p w14:paraId="77BB10CD" w14:textId="77777777" w:rsidR="00A16844" w:rsidRDefault="00A16844" w:rsidP="00A16844">
                      <w:pPr>
                        <w:jc w:val="center"/>
                        <w:rPr>
                          <w:rFonts w:ascii="Arial" w:hAnsi="Arial" w:cs="Arial"/>
                          <w:i/>
                          <w:iCs/>
                          <w:color w:val="63A7DA"/>
                          <w:sz w:val="24"/>
                          <w:szCs w:val="24"/>
                          <w:lang w:val="fr-BE"/>
                        </w:rPr>
                      </w:pPr>
                    </w:p>
                    <w:p w14:paraId="4E05F66E" w14:textId="0DDD526A" w:rsidR="00A16844" w:rsidRPr="009D662E" w:rsidRDefault="00463F30" w:rsidP="00A16844">
                      <w:pPr>
                        <w:jc w:val="center"/>
                        <w:rPr>
                          <w:rFonts w:ascii="Arial" w:hAnsi="Arial" w:cs="Arial"/>
                          <w:i/>
                          <w:iCs/>
                          <w:color w:val="63A7DA"/>
                          <w:sz w:val="24"/>
                          <w:szCs w:val="24"/>
                          <w:lang w:val="fr-BE"/>
                        </w:rPr>
                      </w:pPr>
                      <w:r w:rsidRPr="00104D71">
                        <w:rPr>
                          <w:rFonts w:ascii="Arial" w:hAnsi="Arial" w:cs="Arial"/>
                          <w:i/>
                          <w:iCs/>
                          <w:color w:val="63A7DA"/>
                          <w:sz w:val="22"/>
                          <w:szCs w:val="22"/>
                          <w:lang w:val="fr-BE"/>
                        </w:rPr>
                        <w:t>Le</w:t>
                      </w:r>
                      <w:r w:rsidRPr="00463F30">
                        <w:rPr>
                          <w:rFonts w:ascii="Arial" w:hAnsi="Arial" w:cs="Arial"/>
                          <w:i/>
                          <w:iCs/>
                          <w:color w:val="63A7DA"/>
                          <w:sz w:val="24"/>
                          <w:szCs w:val="24"/>
                          <w:lang w:val="fr-BE"/>
                        </w:rPr>
                        <w:t xml:space="preserve"> </w:t>
                      </w:r>
                      <w:r w:rsidRPr="00104D71">
                        <w:rPr>
                          <w:rFonts w:ascii="Arial" w:hAnsi="Arial" w:cs="Arial"/>
                          <w:i/>
                          <w:iCs/>
                          <w:color w:val="63A7DA"/>
                          <w:sz w:val="22"/>
                          <w:szCs w:val="22"/>
                          <w:lang w:val="fr-BE"/>
                        </w:rPr>
                        <w:t>métier est en demande sur le marché de l'emploi et apparaît dans la liste des fonctions critiques 2022, Forem</w:t>
                      </w:r>
                      <w:r w:rsidR="00A16844" w:rsidRPr="00104D71">
                        <w:rPr>
                          <w:rFonts w:ascii="Arial" w:hAnsi="Arial" w:cs="Arial"/>
                          <w:i/>
                          <w:iCs/>
                          <w:color w:val="63A7DA"/>
                          <w:sz w:val="22"/>
                          <w:szCs w:val="22"/>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v:textbox>
                <w10:wrap anchorx="margin"/>
              </v:shape>
            </w:pict>
          </mc:Fallback>
        </mc:AlternateContent>
      </w:r>
      <w:r w:rsidR="007913C8" w:rsidRPr="00D80D05">
        <w:rPr>
          <w:noProof/>
          <w:lang w:bidi="fr-FR"/>
        </w:rPr>
        <mc:AlternateContent>
          <mc:Choice Requires="wpg">
            <w:drawing>
              <wp:anchor distT="0" distB="0" distL="114300" distR="114300" simplePos="0" relativeHeight="251657301" behindDoc="0" locked="0" layoutInCell="1" allowOverlap="1" wp14:anchorId="0A455BD4" wp14:editId="1AE636B6">
                <wp:simplePos x="0" y="0"/>
                <wp:positionH relativeFrom="column">
                  <wp:posOffset>4470400</wp:posOffset>
                </wp:positionH>
                <wp:positionV relativeFrom="paragraph">
                  <wp:posOffset>6254115</wp:posOffset>
                </wp:positionV>
                <wp:extent cx="533400"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33400" cy="642620"/>
                          <a:chOff x="347052" y="-97261"/>
                          <a:chExt cx="9755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7052" y="-9726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52pt;margin-top:492.45pt;width:42pt;height:50.6pt;flip:x;z-index:251657301;mso-width-relative:margin;mso-height-relative:margin" coordorigin="347052,-97261" coordsize="9755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7052;top:-9726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1B2874" w:rsidRPr="004861BD">
        <w:rPr>
          <w:noProof/>
          <w:lang w:bidi="fr-FR"/>
        </w:rPr>
        <mc:AlternateContent>
          <mc:Choice Requires="wps">
            <w:drawing>
              <wp:anchor distT="0" distB="0" distL="114300" distR="114300" simplePos="0" relativeHeight="251657285" behindDoc="0" locked="0" layoutInCell="1" allowOverlap="1" wp14:anchorId="326C3705" wp14:editId="3CBD0ACC">
                <wp:simplePos x="0" y="0"/>
                <wp:positionH relativeFrom="column">
                  <wp:posOffset>9725187</wp:posOffset>
                </wp:positionH>
                <wp:positionV relativeFrom="paragraph">
                  <wp:posOffset>6223162</wp:posOffset>
                </wp:positionV>
                <wp:extent cx="60960" cy="77470"/>
                <wp:effectExtent l="0" t="0" r="15240" b="17780"/>
                <wp:wrapNone/>
                <wp:docPr id="72" name="Ellipse 72">
                  <a:hlinkClick xmlns:a="http://schemas.openxmlformats.org/drawingml/2006/main" r:id="rId17" tooltip="Lycée Provincial Hornu Colfontain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8674E" id="Ellipse 72" o:spid="_x0000_s1026" href="https://www.etudierenhainaut.be/lycee-provincial-hornu-colfontaine.html" title="Lycée Provincial Hornu Colfontaine : Aide-familial (PE)" style="position:absolute;margin-left:765.75pt;margin-top:490pt;width:4.8pt;height:6.1pt;z-index:251657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" o:button="t" fillcolor="#f6cd79" strokecolor="#f6cd79" strokeweight="1pt">
                <v:fill o:detectmouseclick="t"/>
                <v:stroke joinstyle="miter"/>
              </v:oval>
            </w:pict>
          </mc:Fallback>
        </mc:AlternateContent>
      </w:r>
      <w:r w:rsidR="00B240DE" w:rsidRPr="004861BD">
        <w:rPr>
          <w:noProof/>
          <w:lang w:bidi="fr-FR"/>
        </w:rPr>
        <mc:AlternateContent>
          <mc:Choice Requires="wps">
            <w:drawing>
              <wp:anchor distT="0" distB="0" distL="114300" distR="114300" simplePos="0" relativeHeight="251657288" behindDoc="0" locked="0" layoutInCell="1" allowOverlap="1" wp14:anchorId="34894D41" wp14:editId="3B5408B4">
                <wp:simplePos x="0" y="0"/>
                <wp:positionH relativeFrom="column">
                  <wp:posOffset>9786472</wp:posOffset>
                </wp:positionH>
                <wp:positionV relativeFrom="paragraph">
                  <wp:posOffset>5567591</wp:posOffset>
                </wp:positionV>
                <wp:extent cx="60960" cy="77470"/>
                <wp:effectExtent l="0" t="0" r="15240" b="17780"/>
                <wp:wrapNone/>
                <wp:docPr id="76" name="Ellipse 76">
                  <a:hlinkClick xmlns:a="http://schemas.openxmlformats.org/drawingml/2006/main" r:id="rId18" tooltip="Institut Communal d'Enseignement Secondair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CE82D" id="Ellipse 76" o:spid="_x0000_s1026" href="https://www.icesquaregnon.be/" title="Institut Communal d'Enseignement Secondaire  : Aide-familial (PE)" style="position:absolute;margin-left:770.6pt;margin-top:438.4pt;width:4.8pt;height:6.1pt;z-index:251657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92" behindDoc="0" locked="0" layoutInCell="1" allowOverlap="1" wp14:anchorId="4E75AD62" wp14:editId="21DEBE01">
                <wp:simplePos x="0" y="0"/>
                <wp:positionH relativeFrom="column">
                  <wp:posOffset>11968893</wp:posOffset>
                </wp:positionH>
                <wp:positionV relativeFrom="paragraph">
                  <wp:posOffset>4681176</wp:posOffset>
                </wp:positionV>
                <wp:extent cx="60960" cy="77470"/>
                <wp:effectExtent l="0" t="0" r="15240" b="17780"/>
                <wp:wrapNone/>
                <wp:docPr id="37" name="Ellipse 37">
                  <a:hlinkClick xmlns:a="http://schemas.openxmlformats.org/drawingml/2006/main" r:id="rId19" tooltip="Institut Technique Saint-Joseph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7D357" id="Ellipse 37" o:spid="_x0000_s1026" href="http://www.isjleroeulx.be/" title="Institut Technique Saint-Joseph : Aide-familial (PE)" style="position:absolute;margin-left:942.45pt;margin-top:368.6pt;width:4.8pt;height:6.1pt;z-index:251657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G22BtcYCAACk&#10;BQAADgAAAAAAAAAAAAAAAAAuAgAAZHJzL2Uyb0RvYy54bWxQSwECLQAUAAYACAAAACEA0FnMheIA&#10;AAANAQAADwAAAAAAAAAAAAAAAAAgBQAAZHJzL2Rvd25yZXYueG1sUEsBAi0AFAAGAAgAAAAhAAA5&#10;1X3SAAAARQEAABkAAAAAAAAAAAAAAAAALwYAAGRycy9fcmVscy9lMm9Eb2MueG1sLnJlbHNQSwUG&#10;AAAAAAUABQA6AQAAOAc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86" behindDoc="0" locked="0" layoutInCell="1" allowOverlap="1" wp14:anchorId="77CF092B" wp14:editId="792BF351">
                <wp:simplePos x="0" y="0"/>
                <wp:positionH relativeFrom="column">
                  <wp:posOffset>11322153</wp:posOffset>
                </wp:positionH>
                <wp:positionV relativeFrom="paragraph">
                  <wp:posOffset>4413560</wp:posOffset>
                </wp:positionV>
                <wp:extent cx="60960" cy="77470"/>
                <wp:effectExtent l="0" t="0" r="15240" b="17780"/>
                <wp:wrapNone/>
                <wp:docPr id="73" name="Ellipse 73">
                  <a:hlinkClick xmlns:a="http://schemas.openxmlformats.org/drawingml/2006/main" r:id="rId20" tooltip="Lycée Provincial des Sciences et des Technologies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C1095" id="Ellipse 73" o:spid="_x0000_s1026" href="https://www.etudierenhainaut.be/lycee-provincial-des-sciences-et-des-technologies.html" title="Lycée Provincial des Sciences et des Technologies : Aide-familial (PE)" style="position:absolute;margin-left:891.5pt;margin-top:347.5pt;width:4.8pt;height:6.1pt;z-index:251657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91" behindDoc="0" locked="0" layoutInCell="1" allowOverlap="1" wp14:anchorId="4DE14BE0" wp14:editId="26226B28">
                <wp:simplePos x="0" y="0"/>
                <wp:positionH relativeFrom="column">
                  <wp:posOffset>13066779</wp:posOffset>
                </wp:positionH>
                <wp:positionV relativeFrom="paragraph">
                  <wp:posOffset>5714572</wp:posOffset>
                </wp:positionV>
                <wp:extent cx="60960" cy="77470"/>
                <wp:effectExtent l="0" t="0" r="15240" b="17780"/>
                <wp:wrapNone/>
                <wp:docPr id="79" name="Ellipse 79">
                  <a:hlinkClick xmlns:a="http://schemas.openxmlformats.org/drawingml/2006/main" r:id="rId21" tooltip="I.T.C.F. Morlanwelz : Aide-familial (CEFA)"/>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CAC2E" id="Ellipse 79" o:spid="_x0000_s1026" href="http://www.cefamorlanwelzcharleroi.be/" title="I.T.C.F. Morlanwelz : Aide-familial (CEFA)" style="position:absolute;margin-left:1028.9pt;margin-top:449.95pt;width:4.8pt;height:6.1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" o:button="t" fillcolor="#fae3b4" strokecolor="#fae3b4" strokeweight="1pt">
                <v:fill o:detectmouseclick="t"/>
                <v:stroke joinstyle="miter"/>
              </v:oval>
            </w:pict>
          </mc:Fallback>
        </mc:AlternateContent>
      </w:r>
      <w:r w:rsidR="009C0725" w:rsidRPr="004861BD">
        <w:rPr>
          <w:noProof/>
          <w:lang w:bidi="fr-FR"/>
        </w:rPr>
        <mc:AlternateContent>
          <mc:Choice Requires="wps">
            <w:drawing>
              <wp:anchor distT="0" distB="0" distL="114300" distR="114300" simplePos="0" relativeHeight="251657289" behindDoc="0" locked="0" layoutInCell="1" allowOverlap="1" wp14:anchorId="5E0D1C2E" wp14:editId="11759368">
                <wp:simplePos x="0" y="0"/>
                <wp:positionH relativeFrom="column">
                  <wp:posOffset>12505055</wp:posOffset>
                </wp:positionH>
                <wp:positionV relativeFrom="paragraph">
                  <wp:posOffset>6224905</wp:posOffset>
                </wp:positionV>
                <wp:extent cx="60960" cy="77470"/>
                <wp:effectExtent l="0" t="0" r="15240" b="17780"/>
                <wp:wrapNone/>
                <wp:docPr id="77" name="Ellipse 77">
                  <a:hlinkClick xmlns:a="http://schemas.openxmlformats.org/drawingml/2006/main" r:id="rId22" tooltip="Collège Notre-Dame de Bon Secours: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CB64D" id="Ellipse 77" o:spid="_x0000_s1026" href="https://www.cndbs-binche.be/" title="Collège Notre-Dame de Bon Secours: Aide-familial (PE)" style="position:absolute;margin-left:984.65pt;margin-top:490.15pt;width:4.8pt;height:6.1pt;z-index:251657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" o:button="t" fillcolor="#f6cd79" strokecolor="#f6cd79" strokeweight="1pt">
                <v:fill o:detectmouseclick="t"/>
                <v:stroke joinstyle="miter"/>
              </v:oval>
            </w:pict>
          </mc:Fallback>
        </mc:AlternateContent>
      </w:r>
      <w:r w:rsidR="009C0725" w:rsidRPr="004861BD">
        <w:rPr>
          <w:noProof/>
          <w:lang w:bidi="fr-FR"/>
        </w:rPr>
        <mc:AlternateContent>
          <mc:Choice Requires="wps">
            <w:drawing>
              <wp:anchor distT="0" distB="0" distL="114300" distR="114300" simplePos="0" relativeHeight="251657290" behindDoc="0" locked="0" layoutInCell="1" allowOverlap="1" wp14:anchorId="4D3629D4" wp14:editId="66A4C742">
                <wp:simplePos x="0" y="0"/>
                <wp:positionH relativeFrom="column">
                  <wp:posOffset>12658917</wp:posOffset>
                </wp:positionH>
                <wp:positionV relativeFrom="paragraph">
                  <wp:posOffset>6233795</wp:posOffset>
                </wp:positionV>
                <wp:extent cx="60960" cy="77470"/>
                <wp:effectExtent l="0" t="0" r="15240" b="17780"/>
                <wp:wrapNone/>
                <wp:docPr id="78" name="Ellipse 78">
                  <a:hlinkClick xmlns:a="http://schemas.openxmlformats.org/drawingml/2006/main" r:id="rId23" tooltip="Institut Provincial d’Enseignement Charles Delièg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540E4" id="Ellipse 78" o:spid="_x0000_s1026" href="https://www.etudierenhainaut.be/institut-provincial-charles-deliege.html" title="Institut Provincial d’Enseignement Charles Deliège : Aide-familial (PE)" style="position:absolute;margin-left:996.75pt;margin-top:490.85pt;width:4.8pt;height:6.1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" o:button="t" fillcolor="#f6cd79" strokecolor="#f6cd79" strokeweight="1pt">
                <v:fill o:detectmouseclick="t"/>
                <v:stroke joinstyle="miter"/>
              </v:oval>
            </w:pict>
          </mc:Fallback>
        </mc:AlternateContent>
      </w:r>
      <w:r w:rsidR="00B43F08" w:rsidRPr="00B43F08">
        <w:rPr>
          <w:noProof/>
          <w:lang w:bidi="fr-FR"/>
        </w:rPr>
        <mc:AlternateContent>
          <mc:Choice Requires="wps">
            <w:drawing>
              <wp:anchor distT="0" distB="0" distL="114300" distR="114300" simplePos="0" relativeHeight="251657298" behindDoc="0" locked="0" layoutInCell="1" allowOverlap="1" wp14:anchorId="1F937A6E" wp14:editId="5A7D1DF2">
                <wp:simplePos x="0" y="0"/>
                <wp:positionH relativeFrom="column">
                  <wp:posOffset>12301855</wp:posOffset>
                </wp:positionH>
                <wp:positionV relativeFrom="paragraph">
                  <wp:posOffset>5055235</wp:posOffset>
                </wp:positionV>
                <wp:extent cx="60960" cy="77470"/>
                <wp:effectExtent l="0" t="0" r="15240" b="17780"/>
                <wp:wrapNone/>
                <wp:docPr id="44" name="Ellipse 44">
                  <a:hlinkClick xmlns:a="http://schemas.openxmlformats.org/drawingml/2006/main" r:id="rId24" tooltip="Institut Provincial des Arts et Métiers du Centr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6561A" id="Ellipse 44" o:spid="_x0000_s1026" href="https://www.etudierenhainaut.be/ipam-centre/formations.html" title="Institut Provincial des Arts et Métiers du Centre : Aide-familial" style="position:absolute;margin-left:968.65pt;margin-top:398.05pt;width:4.8pt;height:6.1pt;z-index:251657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" o:button="t" fillcolor="#cdd84b" strokecolor="#cdd84b" strokeweight="1pt">
                <v:fill o:detectmouseclick="t"/>
                <v:stroke joinstyle="miter"/>
              </v:oval>
            </w:pict>
          </mc:Fallback>
        </mc:AlternateContent>
      </w:r>
      <w:r w:rsidR="00B43F08" w:rsidRPr="00B43F08">
        <w:rPr>
          <w:noProof/>
          <w:lang w:bidi="fr-FR"/>
        </w:rPr>
        <mc:AlternateContent>
          <mc:Choice Requires="wps">
            <w:drawing>
              <wp:anchor distT="0" distB="0" distL="114300" distR="114300" simplePos="0" relativeHeight="251657297" behindDoc="0" locked="0" layoutInCell="1" allowOverlap="1" wp14:anchorId="2EB7DA4D" wp14:editId="45A30BDC">
                <wp:simplePos x="0" y="0"/>
                <wp:positionH relativeFrom="column">
                  <wp:posOffset>12919725</wp:posOffset>
                </wp:positionH>
                <wp:positionV relativeFrom="paragraph">
                  <wp:posOffset>4841461</wp:posOffset>
                </wp:positionV>
                <wp:extent cx="71882" cy="83893"/>
                <wp:effectExtent l="0" t="0" r="23495" b="11430"/>
                <wp:wrapNone/>
                <wp:docPr id="65" name="Ellipse 65">
                  <a:hlinkClick xmlns:a="http://schemas.openxmlformats.org/drawingml/2006/main" r:id="rId25" tooltip="Institut Provincial de Nursing du Centre : Aide-familial (PE+alt) - Complément en gériatrie (Alt)"/>
                </wp:docPr>
                <wp:cNvGraphicFramePr/>
                <a:graphic xmlns:a="http://schemas.openxmlformats.org/drawingml/2006/main">
                  <a:graphicData uri="http://schemas.microsoft.com/office/word/2010/wordprocessingShape">
                    <wps:wsp>
                      <wps:cNvSpPr/>
                      <wps:spPr>
                        <a:xfrm>
                          <a:off x="0" y="0"/>
                          <a:ext cx="71882" cy="83893"/>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76ABC" id="Ellipse 65" o:spid="_x0000_s1026" href="https://www.etudierenhainaut.be/institut-provincial-de-nursing-du-centre.html" title="Institut Provincial de Nursing du Centre : Aide-familial (PE+alt) - Complément en gériatrie (Alt)" style="position:absolute;margin-left:1017.3pt;margin-top:381.2pt;width:5.65pt;height:6.6pt;z-index:251657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" o:button="t" fillcolor="#95793e" strokecolor="#f6cd79" strokeweight="1pt">
                <v:fill color2="#ffd070" rotate="t" o:detectmouseclick="t" angle="45" colors="0 #95793e;.5 #d7af5d;1 #ffd070" focus="100%" type="gradient"/>
                <v:stroke joinstyle="miter"/>
              </v:oval>
            </w:pict>
          </mc:Fallback>
        </mc:AlternateContent>
      </w:r>
      <w:r w:rsidR="004861BD" w:rsidRPr="004861BD">
        <w:rPr>
          <w:noProof/>
          <w:lang w:bidi="fr-FR"/>
        </w:rPr>
        <mc:AlternateContent>
          <mc:Choice Requires="wps">
            <w:drawing>
              <wp:anchor distT="0" distB="0" distL="114300" distR="114300" simplePos="0" relativeHeight="251657296" behindDoc="0" locked="0" layoutInCell="1" allowOverlap="1" wp14:anchorId="39FC7538" wp14:editId="54026B23">
                <wp:simplePos x="0" y="0"/>
                <wp:positionH relativeFrom="column">
                  <wp:posOffset>10434955</wp:posOffset>
                </wp:positionH>
                <wp:positionV relativeFrom="paragraph">
                  <wp:posOffset>5740400</wp:posOffset>
                </wp:positionV>
                <wp:extent cx="71755" cy="83820"/>
                <wp:effectExtent l="0" t="0" r="23495" b="11430"/>
                <wp:wrapNone/>
                <wp:docPr id="42" name="Ellipse 42">
                  <a:hlinkClick xmlns:a="http://schemas.openxmlformats.org/drawingml/2006/main" r:id="rId26" tooltip="Institut Technique des Ursulines : Aide-familial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12C04" id="Ellipse 42" o:spid="_x0000_s1026" href="http://www.ursulines-mons.be/secondaires/" title="Institut Technique des Ursulines : Aide-familial (PE)" style="position:absolute;margin-left:821.65pt;margin-top:452pt;width:5.65pt;height:6.6pt;z-index:25165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95" behindDoc="0" locked="0" layoutInCell="1" allowOverlap="1" wp14:anchorId="24526762" wp14:editId="49EF4ADB">
                <wp:simplePos x="0" y="0"/>
                <wp:positionH relativeFrom="column">
                  <wp:posOffset>10499090</wp:posOffset>
                </wp:positionH>
                <wp:positionV relativeFrom="paragraph">
                  <wp:posOffset>5515610</wp:posOffset>
                </wp:positionV>
                <wp:extent cx="71755" cy="83820"/>
                <wp:effectExtent l="0" t="0" r="23495" b="11430"/>
                <wp:wrapNone/>
                <wp:docPr id="47" name="Ellipse 47">
                  <a:hlinkClick xmlns:a="http://schemas.openxmlformats.org/drawingml/2006/main" r:id="rId27" tooltip="Institut d’enseignement sec. Paramédical Provincial : Aide-familial (PE+ALT)"/>
                </wp:docPr>
                <wp:cNvGraphicFramePr/>
                <a:graphic xmlns:a="http://schemas.openxmlformats.org/drawingml/2006/main">
                  <a:graphicData uri="http://schemas.microsoft.com/office/word/2010/wordprocessingShape">
                    <wps:wsp>
                      <wps:cNvSpPr/>
                      <wps:spPr>
                        <a:xfrm>
                          <a:off x="0" y="0"/>
                          <a:ext cx="71755" cy="83820"/>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38769" id="Ellipse 47" o:spid="_x0000_s1026" href="https://www.etudierenhainaut.be/enseignement-secondaire-paramedical-mons.html" title="Institut d’enseignement sec. Paramédical Provincial : Aide-familial (PE+ALT)" style="position:absolute;margin-left:826.7pt;margin-top:434.3pt;width:5.65pt;height:6.6pt;z-index:251657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" o:button="t" fillcolor="#95793e" strokecolor="#f6cd79" strokeweight="1pt">
                <v:fill color2="#ffd070" rotate="t" o:detectmouseclick="t" angle="45" colors="0 #95793e;.5 #d7af5d;1 #ffd070" focus="100%" type="gradient"/>
                <v:stroke joinstyle="miter"/>
              </v:oval>
            </w:pict>
          </mc:Fallback>
        </mc:AlternateContent>
      </w:r>
      <w:r w:rsidR="004861BD" w:rsidRPr="004861BD">
        <w:rPr>
          <w:noProof/>
          <w:lang w:bidi="fr-FR"/>
        </w:rPr>
        <mc:AlternateContent>
          <mc:Choice Requires="wps">
            <w:drawing>
              <wp:anchor distT="0" distB="0" distL="114300" distR="114300" simplePos="0" relativeHeight="251657294" behindDoc="0" locked="0" layoutInCell="1" allowOverlap="1" wp14:anchorId="68928DD5" wp14:editId="36C1D662">
                <wp:simplePos x="0" y="0"/>
                <wp:positionH relativeFrom="column">
                  <wp:posOffset>10165080</wp:posOffset>
                </wp:positionH>
                <wp:positionV relativeFrom="paragraph">
                  <wp:posOffset>6153785</wp:posOffset>
                </wp:positionV>
                <wp:extent cx="60960" cy="77470"/>
                <wp:effectExtent l="0" t="0" r="15240" b="17780"/>
                <wp:wrapNone/>
                <wp:docPr id="41" name="Ellipse 41">
                  <a:hlinkClick xmlns:a="http://schemas.openxmlformats.org/drawingml/2006/main" r:id="rId28" tooltip="Institut Sacré Coeur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AD430" id="Ellipse 41" o:spid="_x0000_s1026" href="http://iscfp.be/" title="Institut Sacré Coeur : Aide-familial (PE)" style="position:absolute;margin-left:800.4pt;margin-top:484.55pt;width:4.8pt;height:6.1pt;z-index:251657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93" behindDoc="0" locked="0" layoutInCell="1" allowOverlap="1" wp14:anchorId="1B1EDD5E" wp14:editId="454A4E2F">
                <wp:simplePos x="0" y="0"/>
                <wp:positionH relativeFrom="column">
                  <wp:posOffset>10976610</wp:posOffset>
                </wp:positionH>
                <wp:positionV relativeFrom="paragraph">
                  <wp:posOffset>5651500</wp:posOffset>
                </wp:positionV>
                <wp:extent cx="60960" cy="77470"/>
                <wp:effectExtent l="0" t="0" r="15240" b="17780"/>
                <wp:wrapNone/>
                <wp:docPr id="40" name="Ellipse 40">
                  <a:hlinkClick xmlns:a="http://schemas.openxmlformats.org/drawingml/2006/main" r:id="rId29" tooltip="IRAM promotion social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D79D6" id="Ellipse 40" o:spid="_x0000_s1026" href="http://www.iramps.be/" title="IRAM promotion sociale : Aide-familial" style="position:absolute;margin-left:864.3pt;margin-top:445pt;width:4.8pt;height:6.1pt;z-index:251657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7" behindDoc="0" locked="0" layoutInCell="1" allowOverlap="1" wp14:anchorId="7286B8D1" wp14:editId="4EA64015">
                <wp:simplePos x="0" y="0"/>
                <wp:positionH relativeFrom="column">
                  <wp:posOffset>9526905</wp:posOffset>
                </wp:positionH>
                <wp:positionV relativeFrom="paragraph">
                  <wp:posOffset>6393180</wp:posOffset>
                </wp:positionV>
                <wp:extent cx="60960" cy="77470"/>
                <wp:effectExtent l="0" t="0" r="15240" b="17780"/>
                <wp:wrapNone/>
                <wp:docPr id="74" name="Ellipse 74">
                  <a:hlinkClick xmlns:a="http://schemas.openxmlformats.org/drawingml/2006/main" r:id="rId30" tooltip="I.E.P.S.C.F. Dour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304F78" id="Ellipse 74" o:spid="_x0000_s1026" href="http://iepscf-dour.be/" title="I.E.P.S.C.F. Dour : Aide-familial" style="position:absolute;margin-left:750.15pt;margin-top:503.4pt;width:4.8pt;height:6.1pt;z-index:251657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4" behindDoc="0" locked="0" layoutInCell="1" allowOverlap="1" wp14:anchorId="20208CFC" wp14:editId="5AF54BC1">
                <wp:simplePos x="0" y="0"/>
                <wp:positionH relativeFrom="column">
                  <wp:posOffset>10778490</wp:posOffset>
                </wp:positionH>
                <wp:positionV relativeFrom="paragraph">
                  <wp:posOffset>5559425</wp:posOffset>
                </wp:positionV>
                <wp:extent cx="60960" cy="77470"/>
                <wp:effectExtent l="0" t="0" r="15240" b="17780"/>
                <wp:wrapNone/>
                <wp:docPr id="71" name="Ellipse 71">
                  <a:hlinkClick xmlns:a="http://schemas.openxmlformats.org/drawingml/2006/main" r:id="rId31" tooltip="Ecole de Promotion Sociale Vie Féminin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9EDF1" id="Ellipse 71" o:spid="_x0000_s1026" href="http://www.epsvfmons.be/" title="Ecole de Promotion Sociale Vie Féminine : Aide-familial" style="position:absolute;margin-left:848.7pt;margin-top:437.75pt;width:4.8pt;height:6.1pt;z-index:251657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3" behindDoc="0" locked="0" layoutInCell="1" allowOverlap="1" wp14:anchorId="0C1E6576" wp14:editId="0F681B0F">
                <wp:simplePos x="0" y="0"/>
                <wp:positionH relativeFrom="column">
                  <wp:posOffset>10034905</wp:posOffset>
                </wp:positionH>
                <wp:positionV relativeFrom="paragraph">
                  <wp:posOffset>6435090</wp:posOffset>
                </wp:positionV>
                <wp:extent cx="60960" cy="77470"/>
                <wp:effectExtent l="0" t="0" r="15240" b="17780"/>
                <wp:wrapNone/>
                <wp:docPr id="67" name="Ellipse 67">
                  <a:hlinkClick xmlns:a="http://schemas.openxmlformats.org/drawingml/2006/main" r:id="rId32" tooltip="I.E.P.S.C.F. Frameries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FB9F1" id="Ellipse 67" o:spid="_x0000_s1026" href="http://www.iepscf-frameries.be/" title="I.E.P.S.C.F. Frameries : Aide-familial" style="position:absolute;margin-left:790.15pt;margin-top:506.7pt;width:4.8pt;height:6.1pt;z-index:251657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2" behindDoc="0" locked="0" layoutInCell="1" allowOverlap="1" wp14:anchorId="304DFFDC" wp14:editId="27E2D02A">
                <wp:simplePos x="0" y="0"/>
                <wp:positionH relativeFrom="column">
                  <wp:posOffset>9250045</wp:posOffset>
                </wp:positionH>
                <wp:positionV relativeFrom="paragraph">
                  <wp:posOffset>6201410</wp:posOffset>
                </wp:positionV>
                <wp:extent cx="60960" cy="77470"/>
                <wp:effectExtent l="0" t="0" r="15240" b="17780"/>
                <wp:wrapNone/>
                <wp:docPr id="66" name="Ellipse 66">
                  <a:hlinkClick xmlns:a="http://schemas.openxmlformats.org/drawingml/2006/main" r:id="rId33" tooltip="Institut de la Sainte-Union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41775" id="Ellipse 66" o:spid="_x0000_s1026" href="http://www.isu-dour.be/" title="Institut de la Sainte-Union : Aide-familial (PE)" style="position:absolute;margin-left:728.35pt;margin-top:488.3pt;width:4.8pt;height:6.1pt;z-index:251657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1" behindDoc="0" locked="0" layoutInCell="1" allowOverlap="1" wp14:anchorId="3A7EFE07" wp14:editId="43589A33">
                <wp:simplePos x="0" y="0"/>
                <wp:positionH relativeFrom="column">
                  <wp:posOffset>9383040</wp:posOffset>
                </wp:positionH>
                <wp:positionV relativeFrom="paragraph">
                  <wp:posOffset>5225028</wp:posOffset>
                </wp:positionV>
                <wp:extent cx="71882" cy="83893"/>
                <wp:effectExtent l="0" t="0" r="23495" b="11430"/>
                <wp:wrapNone/>
                <wp:docPr id="64" name="Ellipse 64">
                  <a:hlinkClick xmlns:a="http://schemas.openxmlformats.org/drawingml/2006/main" r:id="rId34" tooltip="Institut Saint-Joseph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6A022" id="Ellipse 64" o:spid="_x0000_s1026" href="https://www.saintjoseph-saintghislain.be/" title="Institut Saint-Joseph : Aide-familial (PE)" style="position:absolute;margin-left:738.8pt;margin-top:411.4pt;width:5.65pt;height:6.6pt;z-index:251657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" o:button="t" fillcolor="#f6cd79" strokecolor="#f6cd79" strokeweight="1pt">
                <v:fill o:detectmouseclick="t"/>
                <v:stroke joinstyle="miter"/>
              </v:oval>
            </w:pict>
          </mc:Fallback>
        </mc:AlternateContent>
      </w:r>
      <w:r w:rsidR="00752ECB" w:rsidRPr="00D80D05">
        <w:rPr>
          <w:noProof/>
          <w:lang w:bidi="fr-FR"/>
        </w:rPr>
        <mc:AlternateContent>
          <mc:Choice Requires="wps">
            <w:drawing>
              <wp:anchor distT="0" distB="0" distL="114300" distR="114300" simplePos="0" relativeHeight="251657234" behindDoc="0" locked="0" layoutInCell="1" allowOverlap="1" wp14:anchorId="5C753A8E" wp14:editId="3920602F">
                <wp:simplePos x="0" y="0"/>
                <wp:positionH relativeFrom="leftMargin">
                  <wp:posOffset>1246867</wp:posOffset>
                </wp:positionH>
                <wp:positionV relativeFrom="paragraph">
                  <wp:posOffset>7563009</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06F157E7" w14:textId="33FB9ACE" w:rsidR="00A72224" w:rsidRPr="005B393F" w:rsidRDefault="00AB6F4D" w:rsidP="00D80D05">
                            <w:pPr>
                              <w:jc w:val="center"/>
                              <w:rPr>
                                <w:rFonts w:ascii="Calibri" w:hAnsi="Calibri" w:cs="Calibri"/>
                                <w:color w:val="FFFFFF"/>
                                <w:sz w:val="52"/>
                                <w:szCs w:val="52"/>
                                <w:lang w:val="fr-BE"/>
                              </w:rPr>
                            </w:pPr>
                            <w:r>
                              <w:rPr>
                                <w:rFonts w:ascii="Calibri" w:hAnsi="Calibri" w:cs="Calibri"/>
                                <w:color w:val="FFFFFF"/>
                                <w:sz w:val="32"/>
                                <w:szCs w:val="32"/>
                                <w:lang w:val="fr-BE"/>
                              </w:rPr>
                              <w:t>Aide-</w:t>
                            </w:r>
                            <w:r w:rsidR="0074718F">
                              <w:rPr>
                                <w:rFonts w:ascii="Calibri" w:hAnsi="Calibri" w:cs="Calibri"/>
                                <w:color w:val="FFFFFF"/>
                                <w:sz w:val="32"/>
                                <w:szCs w:val="32"/>
                                <w:lang w:val="fr-BE"/>
                              </w:rPr>
                              <w:t>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38" style="position:absolute;margin-left:98.2pt;margin-top:595.5pt;width:157.9pt;height:65.65pt;rotation:-90;z-index:25165723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" fillcolor="#63a7da" stroked="f" strokeweight="1pt">
                <v:textbox>
                  <w:txbxContent>
                    <w:p w14:paraId="06F157E7" w14:textId="33FB9ACE" w:rsidR="00A72224" w:rsidRPr="005B393F" w:rsidRDefault="00AB6F4D" w:rsidP="00D80D05">
                      <w:pPr>
                        <w:jc w:val="center"/>
                        <w:rPr>
                          <w:rFonts w:ascii="Calibri" w:hAnsi="Calibri" w:cs="Calibri"/>
                          <w:color w:val="FFFFFF"/>
                          <w:sz w:val="52"/>
                          <w:szCs w:val="52"/>
                          <w:lang w:val="fr-BE"/>
                        </w:rPr>
                      </w:pPr>
                      <w:r>
                        <w:rPr>
                          <w:rFonts w:ascii="Calibri" w:hAnsi="Calibri" w:cs="Calibri"/>
                          <w:color w:val="FFFFFF"/>
                          <w:sz w:val="32"/>
                          <w:szCs w:val="32"/>
                          <w:lang w:val="fr-BE"/>
                        </w:rPr>
                        <w:t>Aide-</w:t>
                      </w:r>
                      <w:r w:rsidR="0074718F">
                        <w:rPr>
                          <w:rFonts w:ascii="Calibri" w:hAnsi="Calibri" w:cs="Calibri"/>
                          <w:color w:val="FFFFFF"/>
                          <w:sz w:val="32"/>
                          <w:szCs w:val="32"/>
                          <w:lang w:val="fr-BE"/>
                        </w:rPr>
                        <w:t>familial</w:t>
                      </w:r>
                    </w:p>
                  </w:txbxContent>
                </v:textbox>
                <w10:wrap anchorx="margin"/>
              </v:rect>
            </w:pict>
          </mc:Fallback>
        </mc:AlternateContent>
      </w:r>
      <w:r w:rsidR="00752ECB">
        <w:rPr>
          <w:noProof/>
        </w:rPr>
        <mc:AlternateContent>
          <mc:Choice Requires="wps">
            <w:drawing>
              <wp:anchor distT="0" distB="0" distL="114300" distR="114300" simplePos="0" relativeHeight="251657252" behindDoc="0" locked="0" layoutInCell="1" allowOverlap="1" wp14:anchorId="615BCBE5" wp14:editId="2A16B3C2">
                <wp:simplePos x="0" y="0"/>
                <wp:positionH relativeFrom="page">
                  <wp:posOffset>4652687</wp:posOffset>
                </wp:positionH>
                <wp:positionV relativeFrom="paragraph">
                  <wp:posOffset>8338185</wp:posOffset>
                </wp:positionV>
                <wp:extent cx="3817089"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817089" cy="1104900"/>
                        </a:xfrm>
                        <a:prstGeom prst="rect">
                          <a:avLst/>
                        </a:prstGeom>
                        <a:noFill/>
                        <a:ln w="6350">
                          <a:noFill/>
                        </a:ln>
                      </wps:spPr>
                      <wps:txb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91A433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9" type="#_x0000_t202" style="position:absolute;margin-left:366.35pt;margin-top:656.55pt;width:300.55pt;height:87pt;z-index:251657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" filled="f" stroked="f" strokeweight=".5pt">
                <v:textbo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91A433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752ECB" w:rsidRPr="00D80D05">
        <w:rPr>
          <w:noProof/>
          <w:lang w:bidi="fr-FR"/>
        </w:rPr>
        <mc:AlternateContent>
          <mc:Choice Requires="wpg">
            <w:drawing>
              <wp:anchor distT="0" distB="0" distL="114300" distR="114300" simplePos="0" relativeHeight="251657299" behindDoc="0" locked="0" layoutInCell="1" allowOverlap="1" wp14:anchorId="470B2FA0" wp14:editId="43FAD44C">
                <wp:simplePos x="0" y="0"/>
                <wp:positionH relativeFrom="margin">
                  <wp:posOffset>3934932</wp:posOffset>
                </wp:positionH>
                <wp:positionV relativeFrom="paragraph">
                  <wp:posOffset>8342068</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40" style="position:absolute;margin-left:309.85pt;margin-top:656.85pt;width:28.35pt;height:28.35pt;z-index:251657299;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ItPQMAANAIAAAOAAAAZHJzL2Uyb0RvYy54bWzcVltv2jAUfp+0/2D5fQ2BkELUUDFYq0lV&#10;W6mdKu3NOM5FcmzPNoTu1+/YDhTarg+dNE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">
                <v:oval id="Ellipse 17" o:spid="_x0000_s104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4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52ECB" w:rsidRPr="00D80D05">
        <w:rPr>
          <w:noProof/>
          <w:lang w:bidi="fr-FR"/>
        </w:rPr>
        <mc:AlternateContent>
          <mc:Choice Requires="wpg">
            <w:drawing>
              <wp:anchor distT="0" distB="0" distL="114300" distR="114300" simplePos="0" relativeHeight="251657300" behindDoc="0" locked="0" layoutInCell="1" allowOverlap="1" wp14:anchorId="45917FCE" wp14:editId="6202C7CC">
                <wp:simplePos x="0" y="0"/>
                <wp:positionH relativeFrom="column">
                  <wp:posOffset>3954780</wp:posOffset>
                </wp:positionH>
                <wp:positionV relativeFrom="paragraph">
                  <wp:posOffset>8774903</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43" style="position:absolute;margin-left:311.4pt;margin-top:690.95pt;width:20.85pt;height:48.2pt;flip:x;z-index:25165730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5Zg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">
                <v:oval id="Ellipse 29" o:spid="_x0000_s104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4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52ECB"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7233" behindDoc="0" locked="0" layoutInCell="1" allowOverlap="1" wp14:anchorId="0F8AEA63" wp14:editId="156075CE">
                <wp:simplePos x="0" y="0"/>
                <wp:positionH relativeFrom="column">
                  <wp:posOffset>990216</wp:posOffset>
                </wp:positionH>
                <wp:positionV relativeFrom="paragraph">
                  <wp:posOffset>5486090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8FFF3D7">
                                  <wp:extent cx="3263265" cy="2071194"/>
                                  <wp:effectExtent l="0" t="38100" r="0" b="24765"/>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6" type="#_x0000_t118" style="position:absolute;margin-left:77.95pt;margin-top:6in;width:467.15pt;height:275.7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8FFF3D7">
                            <wp:extent cx="3263265" cy="2071194"/>
                            <wp:effectExtent l="0" t="38100" r="0" b="24765"/>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v:textbox>
              </v:shape>
            </w:pict>
          </mc:Fallback>
        </mc:AlternateContent>
      </w:r>
      <w:r w:rsidR="0003598A" w:rsidRPr="00D6301E">
        <w:rPr>
          <w:noProof/>
          <w:lang w:bidi="fr-FR"/>
        </w:rPr>
        <mc:AlternateContent>
          <mc:Choice Requires="wps">
            <w:drawing>
              <wp:anchor distT="0" distB="0" distL="114300" distR="114300" simplePos="0" relativeHeight="251657232" behindDoc="0" locked="0" layoutInCell="1" allowOverlap="1" wp14:anchorId="2045289A" wp14:editId="68618399">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621463FE" w14:textId="7650FD85"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L’IBEFE préconise le renforcement de l’offre d</w:t>
                            </w:r>
                            <w:r w:rsidR="006075A8">
                              <w:rPr>
                                <w:rFonts w:asciiTheme="minorHAnsi" w:hAnsiTheme="minorHAnsi" w:cstheme="minorHAnsi"/>
                                <w:b/>
                                <w:bCs/>
                                <w:i/>
                                <w:iCs/>
                                <w:color w:val="63A7DA"/>
                                <w:sz w:val="32"/>
                                <w:szCs w:val="32"/>
                              </w:rPr>
                              <w:t>’enseignement et de</w:t>
                            </w:r>
                            <w:r w:rsidRPr="001822AE">
                              <w:rPr>
                                <w:rFonts w:asciiTheme="minorHAnsi" w:hAnsiTheme="minorHAnsi" w:cstheme="minorHAnsi"/>
                                <w:b/>
                                <w:bCs/>
                                <w:i/>
                                <w:iCs/>
                                <w:color w:val="63A7DA"/>
                                <w:sz w:val="32"/>
                                <w:szCs w:val="32"/>
                              </w:rPr>
                              <w:t xml:space="preserve"> fo</w:t>
                            </w:r>
                            <w:r w:rsidRPr="00582320">
                              <w:rPr>
                                <w:rFonts w:asciiTheme="minorHAnsi" w:hAnsiTheme="minorHAnsi" w:cstheme="minorHAnsi"/>
                                <w:b/>
                                <w:bCs/>
                                <w:i/>
                                <w:iCs/>
                                <w:color w:val="63A7DA"/>
                                <w:sz w:val="32"/>
                                <w:szCs w:val="32"/>
                              </w:rPr>
                              <w:t>rma</w:t>
                            </w:r>
                            <w:r w:rsidRPr="001822AE">
                              <w:rPr>
                                <w:rFonts w:asciiTheme="minorHAnsi" w:hAnsiTheme="minorHAnsi" w:cstheme="minorHAnsi"/>
                                <w:b/>
                                <w:bCs/>
                                <w:i/>
                                <w:iCs/>
                                <w:color w:val="63A7DA"/>
                                <w:sz w:val="32"/>
                                <w:szCs w:val="32"/>
                              </w:rPr>
                              <w:t xml:space="preserve">tion sur le Bassin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47" type="#_x0000_t202" style="position:absolute;margin-left:176.45pt;margin-top:212pt;width:387.15pt;height:81.95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4gHQIAADUEAAAOAAAAZHJzL2Uyb0RvYy54bWysU8tu2zAQvBfoPxC815Jc2W4E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" filled="f" stroked="f" strokeweight=".5pt">
                <v:textbox>
                  <w:txbxContent>
                    <w:p w14:paraId="621463FE" w14:textId="7650FD85"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L’IBEFE préconise le renforcement de l’offre d</w:t>
                      </w:r>
                      <w:r w:rsidR="006075A8">
                        <w:rPr>
                          <w:rFonts w:asciiTheme="minorHAnsi" w:hAnsiTheme="minorHAnsi" w:cstheme="minorHAnsi"/>
                          <w:b/>
                          <w:bCs/>
                          <w:i/>
                          <w:iCs/>
                          <w:color w:val="63A7DA"/>
                          <w:sz w:val="32"/>
                          <w:szCs w:val="32"/>
                        </w:rPr>
                        <w:t>’enseignement et de</w:t>
                      </w:r>
                      <w:r w:rsidRPr="001822AE">
                        <w:rPr>
                          <w:rFonts w:asciiTheme="minorHAnsi" w:hAnsiTheme="minorHAnsi" w:cstheme="minorHAnsi"/>
                          <w:b/>
                          <w:bCs/>
                          <w:i/>
                          <w:iCs/>
                          <w:color w:val="63A7DA"/>
                          <w:sz w:val="32"/>
                          <w:szCs w:val="32"/>
                        </w:rPr>
                        <w:t xml:space="preserve"> fo</w:t>
                      </w:r>
                      <w:r w:rsidRPr="00582320">
                        <w:rPr>
                          <w:rFonts w:asciiTheme="minorHAnsi" w:hAnsiTheme="minorHAnsi" w:cstheme="minorHAnsi"/>
                          <w:b/>
                          <w:bCs/>
                          <w:i/>
                          <w:iCs/>
                          <w:color w:val="63A7DA"/>
                          <w:sz w:val="32"/>
                          <w:szCs w:val="32"/>
                        </w:rPr>
                        <w:t>rma</w:t>
                      </w:r>
                      <w:r w:rsidRPr="001822AE">
                        <w:rPr>
                          <w:rFonts w:asciiTheme="minorHAnsi" w:hAnsiTheme="minorHAnsi" w:cstheme="minorHAnsi"/>
                          <w:b/>
                          <w:bCs/>
                          <w:i/>
                          <w:iCs/>
                          <w:color w:val="63A7DA"/>
                          <w:sz w:val="32"/>
                          <w:szCs w:val="32"/>
                        </w:rPr>
                        <w:t xml:space="preserve">tion sur le Bassin </w:t>
                      </w:r>
                    </w:p>
                  </w:txbxContent>
                </v:textbox>
                <w10:wrap anchorx="margin"/>
              </v:shape>
            </w:pict>
          </mc:Fallback>
        </mc:AlternateContent>
      </w:r>
      <w:r w:rsidR="009F7238">
        <w:rPr>
          <w:noProof/>
          <w:color w:val="auto"/>
          <w:kern w:val="0"/>
          <w:sz w:val="24"/>
          <w:szCs w:val="24"/>
          <w:lang w:bidi="fr-FR"/>
        </w:rPr>
        <mc:AlternateContent>
          <mc:Choice Requires="wps">
            <w:drawing>
              <wp:anchor distT="0" distB="0" distL="114300" distR="114300" simplePos="0" relativeHeight="251657258" behindDoc="0" locked="0" layoutInCell="1" allowOverlap="1" wp14:anchorId="2B60416C" wp14:editId="4E9788D3">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9500943" id="Connecteur droit 15" o:spid="_x0000_s1026" style="position:absolute;z-index:251657258;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657218" behindDoc="0" locked="0" layoutInCell="1" allowOverlap="1" wp14:anchorId="77E9E380" wp14:editId="2668EA9C">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4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BBE1F" id="Rectangle 150" o:spid="_x0000_s1026" style="position:absolute;margin-left:642.5pt;margin-top:224.45pt;width:477.9pt;height:360.5pt;z-index:251657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42" o:title="" recolor="t" rotate="t" type="frame"/>
              </v:rect>
            </w:pict>
          </mc:Fallback>
        </mc:AlternateContent>
      </w:r>
      <w:r w:rsidR="00731327">
        <w:rPr>
          <w:noProof/>
          <w:color w:val="auto"/>
          <w:kern w:val="0"/>
          <w:sz w:val="24"/>
          <w:szCs w:val="24"/>
          <w:lang w:bidi="fr-FR"/>
        </w:rPr>
        <mc:AlternateContent>
          <mc:Choice Requires="wps">
            <w:drawing>
              <wp:anchor distT="0" distB="0" distL="114300" distR="114300" simplePos="0" relativeHeight="251657257" behindDoc="0" locked="0" layoutInCell="1" allowOverlap="1" wp14:anchorId="2EF0B012" wp14:editId="21FD21FD">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665C9A5" id="Connecteur droit 10" o:spid="_x0000_s1026" style="position:absolute;z-index:251657257;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657303" behindDoc="0" locked="0" layoutInCell="1" allowOverlap="1" wp14:anchorId="1932ED54" wp14:editId="070DAD0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43">
                              <a:extLst>
                                <a:ext uri="{96DAC541-7B7A-43D3-8B79-37D633B846F1}">
                                  <asvg:svgBlip xmlns:asvg="http://schemas.microsoft.com/office/drawing/2016/SVG/main" r:embed="rId4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57303;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fKUaj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5" o:title="" recolor="t" rotate="t" type="frame"/>
                </v:rect>
              </v:group>
            </w:pict>
          </mc:Fallback>
        </mc:AlternateContent>
      </w:r>
      <w:r w:rsidR="00E8470E">
        <w:rPr>
          <w:noProof/>
          <w:lang w:bidi="fr-FR"/>
        </w:rPr>
        <mc:AlternateContent>
          <mc:Choice Requires="wps">
            <w:drawing>
              <wp:anchor distT="0" distB="0" distL="114300" distR="114300" simplePos="0" relativeHeight="251657256" behindDoc="0" locked="0" layoutInCell="1" allowOverlap="1" wp14:anchorId="015156C8" wp14:editId="32B45970">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20" name="Graphique 20"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57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JHGQIAADQ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Qb349GUEo6+u9F0NhnFNNn1tXU+fBNQk2gU1CEtCS12&#10;WPvQhZ5DYjEDK6V1okYb0sSkk356cPFgcm2wxrXXaIV22xJVYkuz8yBbKI84n4OOem/5SmETa+bD&#10;K3PINY6E+g0vuEgNWAxOFiUVuF9/u4/xSAF6KWlQOwX1P/fMCUr0d4PkzAb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qK4kc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20" name="Graphique 20"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57304" behindDoc="0" locked="0" layoutInCell="1" allowOverlap="1" wp14:anchorId="03F92E38" wp14:editId="4BD7DA6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5730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LjKWDysAwAA0goAAA4AAAAAAAAAAAAAAAAALgIAAGRycy9lMm9Eb2MueG1s&#10;UEsBAi0AFAAGAAgAAAAhANXq7uHiAAAADAEAAA8AAAAAAAAAAAAAAAAABgYAAGRycy9kb3ducmV2&#10;LnhtbFBLBQYAAAAABAAEAPMAAAAV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7253" behindDoc="0" locked="0" layoutInCell="1" allowOverlap="1" wp14:anchorId="2A4402D7" wp14:editId="32E19A0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5AA0E0C9" w:rsidR="00700EAE" w:rsidRDefault="00700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O0I+KkWAgAAMwQAAA4AAAAAAAAAAAAAAAAALgIAAGRycy9lMm9Eb2MueG1sUEsBAi0A&#10;FAAGAAgAAAAhAHokx8zjAAAADQEAAA8AAAAAAAAAAAAAAAAAcAQAAGRycy9kb3ducmV2LnhtbFBL&#10;BQYAAAAABAAEAPMAAACABQAAAAA=&#10;" filled="f" stroked="f" strokeweight=".5pt">
                <v:textbox>
                  <w:txbxContent>
                    <w:p w14:paraId="7E31F18E" w14:textId="5AA0E0C9" w:rsidR="00700EAE" w:rsidRDefault="00700EAE"/>
                  </w:txbxContent>
                </v:textbox>
              </v:shape>
            </w:pict>
          </mc:Fallback>
        </mc:AlternateContent>
      </w:r>
      <w:r w:rsidR="009D684D">
        <w:rPr>
          <w:noProof/>
          <w:lang w:bidi="fr-FR"/>
        </w:rPr>
        <mc:AlternateContent>
          <mc:Choice Requires="wps">
            <w:drawing>
              <wp:anchor distT="0" distB="0" distL="114300" distR="114300" simplePos="0" relativeHeight="251657242" behindDoc="0" locked="0" layoutInCell="1" allowOverlap="1" wp14:anchorId="6395DC2B" wp14:editId="13DEA96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4044" id="Connecteur droit 5207" o:spid="_x0000_s1026" style="position:absolute;flip:y;z-index:251657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657266" behindDoc="0" locked="0" layoutInCell="1" allowOverlap="1" wp14:anchorId="50CD1C82" wp14:editId="6015AA5C">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48"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843A1" id="Ellipse 21" o:spid="_x0000_s1026" alt="Aid Hainaut centre" href="https://www.fermedelsamme.be/filieres?lang=fr" title="Ferme Delsamme - T-Event : Technique du spectacle " style="position:absolute;margin-left:0;margin-top:-.05pt;width:4.8pt;height:6.1pt;z-index:251657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1F6994E"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A357260">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r w:rsidR="00094E18">
              <w:rPr>
                <w:b/>
                <w:color w:val="63A7DA"/>
                <w:kern w:val="0"/>
                <w:szCs w:val="24"/>
              </w:rPr>
              <w:t>411</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5B271DA9"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094E18">
              <w:rPr>
                <w:color w:val="63A7DA"/>
                <w:kern w:val="0"/>
                <w:szCs w:val="24"/>
              </w:rPr>
              <w:t>d’intervenant à domicile</w:t>
            </w:r>
          </w:p>
        </w:tc>
      </w:tr>
      <w:tr w:rsidR="002D374E" w:rsidRPr="002D374E" w14:paraId="10653164" w14:textId="77777777" w:rsidTr="00A41966">
        <w:tc>
          <w:tcPr>
            <w:tcW w:w="4335" w:type="dxa"/>
            <w:vAlign w:val="center"/>
          </w:tcPr>
          <w:p w14:paraId="67292E82" w14:textId="1E90C421"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2F71966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32784" cy="332784"/>
                          </a:xfrm>
                          <a:prstGeom prst="rect">
                            <a:avLst/>
                          </a:prstGeom>
                        </pic:spPr>
                      </pic:pic>
                    </a:graphicData>
                  </a:graphic>
                </wp:inline>
              </w:drawing>
            </w:r>
            <w:r w:rsidR="00D9794B">
              <w:rPr>
                <w:b/>
                <w:color w:val="63A7DA"/>
                <w:kern w:val="0"/>
                <w:szCs w:val="24"/>
              </w:rPr>
              <w:t>9</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536BEFE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3A2E85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BB8616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3B7D28F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99A4A9">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04EB6D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6C85E72">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FDC122F">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08B25597">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C8A4464">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1F6E958F">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08000" cy="108000"/>
                          </a:xfrm>
                          <a:prstGeom prst="rect">
                            <a:avLst/>
                          </a:prstGeom>
                        </pic:spPr>
                      </pic:pic>
                    </a:graphicData>
                  </a:graphic>
                </wp:inline>
              </w:drawing>
            </w:r>
          </w:p>
          <w:p w14:paraId="32286FC7" w14:textId="5E21FBD6"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DC0BC3">
              <w:rPr>
                <w:b/>
                <w:noProof/>
                <w:color w:val="63A7DA"/>
                <w:kern w:val="0"/>
                <w:szCs w:val="24"/>
              </w:rPr>
              <w:t>6</w:t>
            </w:r>
            <w:r w:rsidRPr="002D374E">
              <w:rPr>
                <w:b/>
                <w:noProof/>
                <w:color w:val="63A7DA"/>
                <w:kern w:val="0"/>
                <w:szCs w:val="24"/>
              </w:rPr>
              <w:t xml:space="preserve"> DEI sur 10 </w:t>
            </w:r>
          </w:p>
          <w:p w14:paraId="5454FEE8" w14:textId="38FF7951"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w:t>
            </w:r>
            <w:r w:rsidR="00DC0BC3">
              <w:rPr>
                <w:noProof/>
                <w:color w:val="63A7DA"/>
                <w:kern w:val="0"/>
                <w:szCs w:val="24"/>
              </w:rPr>
              <w:t>entre 25 et 50 ans</w:t>
            </w:r>
          </w:p>
        </w:tc>
      </w:tr>
    </w:tbl>
    <w:p w14:paraId="7A5E464D" w14:textId="788BD28A" w:rsidR="003A2DA2" w:rsidRDefault="003F24ED" w:rsidP="00092369">
      <w:pPr>
        <w:ind w:left="720" w:hanging="720"/>
        <w:rPr>
          <w:lang w:bidi="fr-FR"/>
        </w:rPr>
      </w:pPr>
      <w:r>
        <w:rPr>
          <w:noProof/>
          <w:sz w:val="14"/>
        </w:rPr>
        <mc:AlternateContent>
          <mc:Choice Requires="wps">
            <w:drawing>
              <wp:anchor distT="0" distB="0" distL="114300" distR="114300" simplePos="0" relativeHeight="251657216" behindDoc="0" locked="0" layoutInCell="1" allowOverlap="1" wp14:anchorId="08AD7774" wp14:editId="706C51A2">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59" type="#_x0000_t202" style="position:absolute;left:0;text-align:left;margin-left:579.3pt;margin-top:105.95pt;width:513.3pt;height:203.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Ui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fO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BrjQUi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7235" behindDoc="0" locked="0" layoutInCell="1" allowOverlap="1" wp14:anchorId="741A3B35" wp14:editId="0684A705">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0" style="position:absolute;left:0;text-align:left;margin-left:606.95pt;margin-top:349.1pt;width:467.7pt;height:75.8pt;z-index:251657235;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6M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jgZEv0P13FconxJ/ydUccdyfFb5UuA/Ae13&#10;27jtzmv/oXr+JwA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LhSfoxlBAAA8A4AAA4AAAAAAAAAAAAAAAAALgIA&#10;AGRycy9lMm9Eb2MueG1sUEsBAi0AFAAGAAgAAAAhALWv4JnjAAAADQEAAA8AAAAAAAAAAAAAAAAA&#10;vwYAAGRycy9kb3ducmV2LnhtbFBLBQYAAAAABAAEAPMAAADPBwAAAAA=&#10;">
                <v:group id="Groupe 179" o:spid="_x0000_s106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241" behindDoc="0" locked="0" layoutInCell="1" allowOverlap="1" wp14:anchorId="3C05BDC8" wp14:editId="2A082556">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5" style="position:absolute;left:0;text-align:left;margin-left:127.25pt;margin-top:345.75pt;width:464.1pt;height:81.35pt;z-index:251657241;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Wy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NB8t/RfXcPRFoZz/&#10;Eyq4Bzk+dEIlCB9l7kvqcO7jtf90PP0T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OiKWyOQQAAIIOAAAOAAAA&#10;AAAAAAAAAAAAAC4CAABkcnMvZTJvRG9jLnhtbFBLAQItABQABgAIAAAAIQBW2onG4wAAAAwBAAAP&#10;AAAAAAAAAAAAAAAAAJMGAABkcnMvZG93bnJldi54bWxQSwUGAAAAAAQABADzAAAAowcAAAAA&#10;">
                <v:group id="Groupe 87" o:spid="_x0000_s106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6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57255" behindDoc="0" locked="0" layoutInCell="1" allowOverlap="1" wp14:anchorId="1EF3F0B3" wp14:editId="158D28C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0" type="#_x0000_t202" style="position:absolute;left:0;text-align:left;margin-left:189.6pt;margin-top:347.35pt;width:68.05pt;height:62.35pt;z-index:25165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7254" behindDoc="0" locked="0" layoutInCell="1" allowOverlap="1" wp14:anchorId="24534709" wp14:editId="6361967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1" type="#_x0000_t202" style="position:absolute;left:0;text-align:left;margin-left:616.95pt;margin-top:338.2pt;width:79.35pt;height:59.5pt;z-index:25165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7225" behindDoc="0" locked="0" layoutInCell="1" allowOverlap="1" wp14:anchorId="70C2B691" wp14:editId="31D6DE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B08A45D" id="Groupe 51" o:spid="_x0000_s1026" style="position:absolute;margin-left:13.55pt;margin-top:-23.7pt;width:118.95pt;height:756pt;z-index:251657225"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7223" behindDoc="0" locked="0" layoutInCell="1" allowOverlap="1" wp14:anchorId="2A383BE6" wp14:editId="1B144B9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C876" id="Forme libre 33" o:spid="_x0000_s1026" style="position:absolute;margin-left:-29.1pt;margin-top:19.8pt;width:147.55pt;height:756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7226" behindDoc="0" locked="0" layoutInCell="1" allowOverlap="1" wp14:anchorId="0F85DA7E" wp14:editId="74A5A5A4">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CC67CD" id="Groupe 102" o:spid="_x0000_s1026" style="position:absolute;margin-left:1062.05pt;margin-top:-16pt;width:120.8pt;height:749.3pt;z-index:25165722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7236" behindDoc="0" locked="0" layoutInCell="1" allowOverlap="1" wp14:anchorId="2A6E3250" wp14:editId="11D07C18">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2" type="#_x0000_t118" style="position:absolute;left:0;text-align:left;margin-left:289.4pt;margin-top:23.15pt;width:820.5pt;height:1in;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57251" behindDoc="0" locked="0" layoutInCell="1" allowOverlap="1" wp14:anchorId="4623F58C" wp14:editId="06354D69">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3" type="#_x0000_t202" style="position:absolute;left:0;text-align:left;margin-left:400.9pt;margin-top:188.65pt;width:62.05pt;height:38.6pt;rotation:180;z-index:251657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657238" behindDoc="0" locked="0" layoutInCell="1" allowOverlap="1" wp14:anchorId="4BDC7816" wp14:editId="45E75A7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4C1FF305" w:rsidR="00094BDC" w:rsidRPr="005546BC" w:rsidRDefault="0037440F" w:rsidP="00094BDC">
                            <w:pPr>
                              <w:jc w:val="center"/>
                              <w:rPr>
                                <w:rFonts w:ascii="Calibri" w:hAnsi="Calibri" w:cs="Calibri"/>
                                <w:color w:val="FFFFFF"/>
                                <w:sz w:val="28"/>
                                <w:szCs w:val="28"/>
                              </w:rPr>
                            </w:pPr>
                            <w:r>
                              <w:rPr>
                                <w:rFonts w:ascii="Calibri" w:hAnsi="Calibri" w:cs="Calibri"/>
                                <w:color w:val="FFFFFF"/>
                                <w:sz w:val="28"/>
                                <w:szCs w:val="28"/>
                              </w:rPr>
                              <w:t xml:space="preserve">821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4" style="position:absolute;left:0;text-align:left;margin-left:257.8pt;margin-top:111.6pt;width:114.9pt;height:202.15pt;z-index:251657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4C1FF305" w:rsidR="00094BDC" w:rsidRPr="005546BC" w:rsidRDefault="0037440F" w:rsidP="00094BDC">
                      <w:pPr>
                        <w:jc w:val="center"/>
                        <w:rPr>
                          <w:rFonts w:ascii="Calibri" w:hAnsi="Calibri" w:cs="Calibri"/>
                          <w:color w:val="FFFFFF"/>
                          <w:sz w:val="28"/>
                          <w:szCs w:val="28"/>
                        </w:rPr>
                      </w:pPr>
                      <w:r>
                        <w:rPr>
                          <w:rFonts w:ascii="Calibri" w:hAnsi="Calibri" w:cs="Calibri"/>
                          <w:color w:val="FFFFFF"/>
                          <w:sz w:val="28"/>
                          <w:szCs w:val="28"/>
                        </w:rPr>
                        <w:t xml:space="preserve">821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7248" behindDoc="0" locked="0" layoutInCell="1" allowOverlap="1" wp14:anchorId="080656D6" wp14:editId="578625E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1C8A" id="Rectangle 5268" o:spid="_x0000_s1026" style="position:absolute;margin-left:-854.85pt;margin-top:188.55pt;width:198.4pt;height:47.5pt;rotation:90;z-index:251657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7247" behindDoc="0" locked="0" layoutInCell="1" allowOverlap="1" wp14:anchorId="650D4DCF" wp14:editId="5067E761">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B042" id="Rectangle 46" o:spid="_x0000_s1026" style="position:absolute;margin-left:-1017.75pt;margin-top:186.7pt;width:198.4pt;height:48.65pt;rotation:-90;z-index:251657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7250" behindDoc="0" locked="0" layoutInCell="1" allowOverlap="1" wp14:anchorId="7C52EB52" wp14:editId="3D244862">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90134" id="Graphique 85" o:spid="_x0000_s1026" alt="Croissance commerciale" style="position:absolute;margin-left:647.7pt;margin-top:303.55pt;width:36.85pt;height:31.2pt;z-index:25165725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7249" behindDoc="0" locked="0" layoutInCell="1" allowOverlap="1" wp14:anchorId="0EC1A0DA" wp14:editId="33F9B0C4">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949379E"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w:t>
                                  </w:r>
                                  <w:r w:rsidR="00746E62">
                                    <w:rPr>
                                      <w:rFonts w:cs="Calibri"/>
                                      <w:b/>
                                      <w:noProof/>
                                      <w:color w:val="000000"/>
                                      <w:sz w:val="20"/>
                                      <w:szCs w:val="24"/>
                                    </w:rPr>
                                    <w:t>,4</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236307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9E78C4">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69BEA23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BC3A0D">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120D4981"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BC3A0D">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5" type="#_x0000_t202" style="position:absolute;left:0;text-align:left;margin-left:664.1pt;margin-top:291.7pt;width:340.15pt;height:55.85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949379E"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w:t>
                            </w:r>
                            <w:r w:rsidR="00746E62">
                              <w:rPr>
                                <w:rFonts w:cs="Calibri"/>
                                <w:b/>
                                <w:noProof/>
                                <w:color w:val="000000"/>
                                <w:sz w:val="20"/>
                                <w:szCs w:val="24"/>
                              </w:rPr>
                              <w:t>,4</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236307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9E78C4">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69BEA23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BC3A0D">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120D4981"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BC3A0D">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657239" behindDoc="0" locked="0" layoutInCell="1" allowOverlap="1" wp14:anchorId="2184FFE9" wp14:editId="0CFF2EE4">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657244" behindDoc="0" locked="0" layoutInCell="1" allowOverlap="1" wp14:anchorId="6B0CC94D" wp14:editId="34B69295">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854F066" id="Connecteur droit 5253" o:spid="_x0000_s1026" style="position:absolute;flip:x y;z-index:251657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7243" behindDoc="0" locked="0" layoutInCell="1" allowOverlap="1" wp14:anchorId="566B79DE" wp14:editId="5B2228F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6" type="#_x0000_t202" style="position:absolute;left:0;text-align:left;margin-left:602.65pt;margin-top:424.35pt;width:304.75pt;height:21.75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7246" behindDoc="0" locked="0" layoutInCell="1" allowOverlap="1" wp14:anchorId="1B3BAA04" wp14:editId="488B10A1">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1F58" w:rsidP="00792F8E">
                            <w:pPr>
                              <w:jc w:val="center"/>
                              <w:rPr>
                                <w:b/>
                                <w:bCs/>
                                <w:color w:val="FFFFFF" w:themeColor="background1"/>
                                <w:sz w:val="24"/>
                                <w:szCs w:val="24"/>
                                <w:u w:val="single"/>
                              </w:rPr>
                            </w:pPr>
                            <w:hyperlink r:id="rId91"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7" type="#_x0000_t202" style="position:absolute;left:0;text-align:left;margin-left:1044pt;margin-top:621.7pt;width:172.45pt;height:118.9pt;z-index:251657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1F58" w:rsidP="00792F8E">
                      <w:pPr>
                        <w:jc w:val="center"/>
                        <w:rPr>
                          <w:b/>
                          <w:bCs/>
                          <w:color w:val="FFFFFF" w:themeColor="background1"/>
                          <w:sz w:val="24"/>
                          <w:szCs w:val="24"/>
                          <w:u w:val="single"/>
                        </w:rPr>
                      </w:pPr>
                      <w:hyperlink r:id="rId93"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7224" behindDoc="0" locked="0" layoutInCell="1" allowOverlap="1" wp14:anchorId="12BFACE2" wp14:editId="1A09DC76">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FFAB" id="Forme libre 25" o:spid="_x0000_s1026" style="position:absolute;margin-left:86.05pt;margin-top:18pt;width:137.25pt;height:756pt;z-index:251657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7237" behindDoc="0" locked="0" layoutInCell="1" allowOverlap="1" wp14:anchorId="1456645E" wp14:editId="075B6AE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8" style="position:absolute;left:0;text-align:left;margin-left:130.6pt;margin-top:-10.9pt;width:963.35pt;height:88.85pt;z-index:251657237;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dMqQ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">
                <v:rect id="Rectangle 193" o:spid="_x0000_s107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7227" behindDoc="0" locked="0" layoutInCell="1" allowOverlap="1" wp14:anchorId="24F489E7" wp14:editId="5920865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4">
                            <a:extLst>
                              <a:ext uri="{96DAC541-7B7A-43D3-8B79-37D633B846F1}">
                                <asvg:svgBlip xmlns:asvg="http://schemas.microsoft.com/office/drawing/2016/SVG/main" r:embed="rId9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1" type="#_x0000_t202" style="position:absolute;left:0;text-align:left;margin-left:887pt;margin-top:666.15pt;width:22.7pt;height:22.7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" stroked="f" strokeweight=".5pt">
                <v:fill r:id="rId9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7229" behindDoc="0" locked="0" layoutInCell="1" allowOverlap="1" wp14:anchorId="6F486F7D" wp14:editId="4FCFA0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2" type="#_x0000_t202" style="position:absolute;left:0;text-align:left;margin-left:439pt;margin-top:6.05pt;width:22pt;height:30pt;z-index:251657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cJGgIAADM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AU25wk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657240" behindDoc="0" locked="0" layoutInCell="1" allowOverlap="1" wp14:anchorId="0B4524A4" wp14:editId="61261A1A">
                <wp:simplePos x="0" y="0"/>
                <wp:positionH relativeFrom="column">
                  <wp:posOffset>8240232</wp:posOffset>
                </wp:positionH>
                <wp:positionV relativeFrom="paragraph">
                  <wp:posOffset>9599</wp:posOffset>
                </wp:positionV>
                <wp:extent cx="3133804" cy="1879600"/>
                <wp:effectExtent l="0" t="0" r="0" b="6350"/>
                <wp:wrapNone/>
                <wp:docPr id="70" name="Groupe 70"/>
                <wp:cNvGraphicFramePr/>
                <a:graphic xmlns:a="http://schemas.openxmlformats.org/drawingml/2006/main">
                  <a:graphicData uri="http://schemas.microsoft.com/office/word/2010/wordprocessingGroup">
                    <wpg:wgp>
                      <wpg:cNvGrpSpPr/>
                      <wpg:grpSpPr>
                        <a:xfrm>
                          <a:off x="0" y="0"/>
                          <a:ext cx="3133804" cy="1879600"/>
                          <a:chOff x="229555" y="199195"/>
                          <a:chExt cx="3134623" cy="1880574"/>
                        </a:xfrm>
                      </wpg:grpSpPr>
                      <wps:wsp>
                        <wps:cNvPr id="225" name="Zone de texte 225"/>
                        <wps:cNvSpPr txBox="1"/>
                        <wps:spPr>
                          <a:xfrm>
                            <a:off x="229555" y="218372"/>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2A258AFC"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Pr="00311F79">
                                <w:rPr>
                                  <w:rFonts w:ascii="Calibri" w:hAnsi="Calibri" w:cs="Calibri"/>
                                  <w:color w:val="FFFFFF"/>
                                  <w:sz w:val="24"/>
                                  <w:szCs w:val="44"/>
                                  <w:lang w:eastAsia="fr-BE"/>
                                </w:rPr>
                                <w:t>postes de travail salarié</w:t>
                              </w:r>
                            </w:p>
                            <w:p w14:paraId="7D51A442"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A81D7F2" w14:textId="77777777" w:rsidR="00D74188" w:rsidRPr="00311F79" w:rsidRDefault="00094BDC" w:rsidP="00D74188">
                              <w:pPr>
                                <w:shd w:val="clear" w:color="auto" w:fill="63A7DA"/>
                                <w:contextualSpacing/>
                                <w:jc w:val="center"/>
                                <w:rPr>
                                  <w:rFonts w:ascii="Calibri" w:hAnsi="Calibri" w:cs="Calibri"/>
                                  <w:color w:val="FFFFFF"/>
                                  <w:sz w:val="24"/>
                                  <w:szCs w:val="44"/>
                                  <w:lang w:eastAsia="fr-BE"/>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03476" cy="403476"/>
                                            </a:xfrm>
                                            <a:prstGeom prst="rect">
                                              <a:avLst/>
                                            </a:prstGeom>
                                          </pic:spPr>
                                        </pic:pic>
                                      </a:graphicData>
                                    </a:graphic>
                                  </wp:inline>
                                </w:drawing>
                              </w:r>
                              <w:r w:rsidR="00D74188" w:rsidRPr="005E6CF7">
                                <w:rPr>
                                  <w:rFonts w:ascii="Calibri" w:hAnsi="Calibri" w:cs="Calibri"/>
                                  <w:b/>
                                  <w:color w:val="FFFFFF"/>
                                  <w:sz w:val="40"/>
                                  <w:szCs w:val="44"/>
                                  <w:lang w:eastAsia="fr-BE"/>
                                </w:rPr>
                                <w:t>27.</w:t>
                              </w:r>
                              <w:r w:rsidR="00D74188">
                                <w:rPr>
                                  <w:rFonts w:ascii="Calibri" w:hAnsi="Calibri" w:cs="Calibri"/>
                                  <w:b/>
                                  <w:color w:val="FFFFFF"/>
                                  <w:sz w:val="40"/>
                                  <w:szCs w:val="44"/>
                                  <w:lang w:eastAsia="fr-BE"/>
                                </w:rPr>
                                <w:t>867</w:t>
                              </w:r>
                              <w:r w:rsidR="00D74188" w:rsidRPr="005E6CF7">
                                <w:rPr>
                                  <w:rFonts w:ascii="Calibri" w:hAnsi="Calibri" w:cs="Calibri"/>
                                  <w:b/>
                                  <w:color w:val="FFFFFF"/>
                                  <w:sz w:val="40"/>
                                  <w:szCs w:val="44"/>
                                  <w:lang w:eastAsia="fr-BE"/>
                                </w:rPr>
                                <w:t xml:space="preserve"> </w:t>
                              </w:r>
                              <w:r w:rsidR="00D74188" w:rsidRPr="00311F79">
                                <w:rPr>
                                  <w:rFonts w:ascii="Calibri" w:hAnsi="Calibri" w:cs="Calibri"/>
                                  <w:color w:val="FFFFFF"/>
                                  <w:sz w:val="24"/>
                                  <w:szCs w:val="44"/>
                                  <w:lang w:eastAsia="fr-BE"/>
                                </w:rPr>
                                <w:t>postes de travail salarié</w:t>
                              </w:r>
                            </w:p>
                            <w:p w14:paraId="42463B87"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F6BD82C" w14:textId="1B667101" w:rsidR="00094BDC" w:rsidRPr="00311F79" w:rsidRDefault="00094BDC" w:rsidP="00820E9B">
                              <w:pPr>
                                <w:shd w:val="clear" w:color="auto" w:fill="63A7DA"/>
                                <w:jc w:val="center"/>
                                <w:rPr>
                                  <w:rFonts w:ascii="Calibri" w:hAnsi="Calibri" w:cs="Calibri"/>
                                  <w:color w:val="FFFFFF"/>
                                  <w:sz w:val="2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371071" y="199195"/>
                            <a:ext cx="993107" cy="1880574"/>
                            <a:chOff x="331075" y="154190"/>
                            <a:chExt cx="891399" cy="1540686"/>
                          </a:xfrm>
                        </wpg:grpSpPr>
                        <wps:wsp>
                          <wps:cNvPr id="232" name="Zone de texte 232"/>
                          <wps:cNvSpPr txBox="1"/>
                          <wps:spPr>
                            <a:xfrm>
                              <a:off x="361531" y="721172"/>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676374" y="1338103"/>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7A64DB4D" w:rsidR="00094BDC" w:rsidRPr="003E2D6C" w:rsidRDefault="00094BDC" w:rsidP="00094BDC">
                                <w:pPr>
                                  <w:rPr>
                                    <w:rFonts w:asciiTheme="minorHAnsi" w:hAnsiTheme="minorHAnsi" w:cstheme="minorHAnsi"/>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63527"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3" style="position:absolute;margin-left:648.85pt;margin-top:.75pt;width:246.75pt;height:148pt;z-index:251657240;mso-width-relative:margin;mso-height-relative:margin" coordorigin="2295,1991" coordsize="31346,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">
                <v:shape id="Zone de texte 225" o:spid="_x0000_s1084" type="#_x0000_t202" style="position:absolute;left:2295;top:2183;width:11779;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2A258AFC"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Pr="00311F79">
                          <w:rPr>
                            <w:rFonts w:ascii="Calibri" w:hAnsi="Calibri" w:cs="Calibri"/>
                            <w:color w:val="FFFFFF"/>
                            <w:sz w:val="24"/>
                            <w:szCs w:val="44"/>
                            <w:lang w:eastAsia="fr-BE"/>
                          </w:rPr>
                          <w:t>postes de travail salarié</w:t>
                        </w:r>
                      </w:p>
                      <w:p w14:paraId="7D51A442"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A81D7F2" w14:textId="77777777" w:rsidR="00D74188" w:rsidRPr="00311F79" w:rsidRDefault="00094BDC" w:rsidP="00D74188">
                        <w:pPr>
                          <w:shd w:val="clear" w:color="auto" w:fill="63A7DA"/>
                          <w:contextualSpacing/>
                          <w:jc w:val="center"/>
                          <w:rPr>
                            <w:rFonts w:ascii="Calibri" w:hAnsi="Calibri" w:cs="Calibri"/>
                            <w:color w:val="FFFFFF"/>
                            <w:sz w:val="24"/>
                            <w:szCs w:val="44"/>
                            <w:lang w:eastAsia="fr-BE"/>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03476" cy="403476"/>
                                      </a:xfrm>
                                      <a:prstGeom prst="rect">
                                        <a:avLst/>
                                      </a:prstGeom>
                                    </pic:spPr>
                                  </pic:pic>
                                </a:graphicData>
                              </a:graphic>
                            </wp:inline>
                          </w:drawing>
                        </w:r>
                        <w:r w:rsidR="00D74188" w:rsidRPr="005E6CF7">
                          <w:rPr>
                            <w:rFonts w:ascii="Calibri" w:hAnsi="Calibri" w:cs="Calibri"/>
                            <w:b/>
                            <w:color w:val="FFFFFF"/>
                            <w:sz w:val="40"/>
                            <w:szCs w:val="44"/>
                            <w:lang w:eastAsia="fr-BE"/>
                          </w:rPr>
                          <w:t>27.</w:t>
                        </w:r>
                        <w:r w:rsidR="00D74188">
                          <w:rPr>
                            <w:rFonts w:ascii="Calibri" w:hAnsi="Calibri" w:cs="Calibri"/>
                            <w:b/>
                            <w:color w:val="FFFFFF"/>
                            <w:sz w:val="40"/>
                            <w:szCs w:val="44"/>
                            <w:lang w:eastAsia="fr-BE"/>
                          </w:rPr>
                          <w:t>867</w:t>
                        </w:r>
                        <w:r w:rsidR="00D74188" w:rsidRPr="005E6CF7">
                          <w:rPr>
                            <w:rFonts w:ascii="Calibri" w:hAnsi="Calibri" w:cs="Calibri"/>
                            <w:b/>
                            <w:color w:val="FFFFFF"/>
                            <w:sz w:val="40"/>
                            <w:szCs w:val="44"/>
                            <w:lang w:eastAsia="fr-BE"/>
                          </w:rPr>
                          <w:t xml:space="preserve"> </w:t>
                        </w:r>
                        <w:r w:rsidR="00D74188" w:rsidRPr="00311F79">
                          <w:rPr>
                            <w:rFonts w:ascii="Calibri" w:hAnsi="Calibri" w:cs="Calibri"/>
                            <w:color w:val="FFFFFF"/>
                            <w:sz w:val="24"/>
                            <w:szCs w:val="44"/>
                            <w:lang w:eastAsia="fr-BE"/>
                          </w:rPr>
                          <w:t>postes de travail salarié</w:t>
                        </w:r>
                      </w:p>
                      <w:p w14:paraId="42463B87"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F6BD82C" w14:textId="1B667101" w:rsidR="00094BDC" w:rsidRPr="00311F79" w:rsidRDefault="00094BDC" w:rsidP="00820E9B">
                        <w:pPr>
                          <w:shd w:val="clear" w:color="auto" w:fill="63A7DA"/>
                          <w:jc w:val="center"/>
                          <w:rPr>
                            <w:rFonts w:ascii="Calibri" w:hAnsi="Calibri" w:cs="Calibri"/>
                            <w:color w:val="FFFFFF"/>
                            <w:sz w:val="22"/>
                            <w:szCs w:val="40"/>
                          </w:rPr>
                        </w:pPr>
                      </w:p>
                    </w:txbxContent>
                  </v:textbox>
                </v:shape>
                <v:group id="Groupe 750" o:spid="_x0000_s1085" style="position:absolute;left:23710;top:1991;width:9931;height:18806" coordorigin="3310,1541" coordsize="8913,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6" type="#_x0000_t202" style="position:absolute;left:3615;top:721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87" type="#_x0000_t202" style="position:absolute;left:6763;top:133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4" o:spid="_x0000_s1088"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7A64DB4D" w:rsidR="00094BDC" w:rsidRPr="003E2D6C" w:rsidRDefault="00094BDC" w:rsidP="00094BDC">
                          <w:pPr>
                            <w:rPr>
                              <w:rFonts w:asciiTheme="minorHAnsi" w:hAnsiTheme="minorHAnsi" w:cstheme="minorHAnsi"/>
                              <w:color w:val="FFFFFF"/>
                              <w:sz w:val="22"/>
                              <w:szCs w:val="22"/>
                            </w:rPr>
                          </w:pPr>
                        </w:p>
                      </w:txbxContent>
                    </v:textbox>
                  </v:shape>
                  <v:shape id="Zone de texte 235" o:spid="_x0000_s1089" type="#_x0000_t202" style="position:absolute;left:6635;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4ED3CD96" w:rsidR="003C16BD" w:rsidRPr="003C16BD" w:rsidRDefault="003C16BD" w:rsidP="003C16BD">
      <w:pPr>
        <w:rPr>
          <w:lang w:bidi="fr-FR"/>
        </w:rPr>
      </w:pPr>
    </w:p>
    <w:p w14:paraId="4E22C543" w14:textId="3C8320A4" w:rsidR="003C16BD" w:rsidRPr="003C16BD" w:rsidRDefault="00FE7026" w:rsidP="003C16BD">
      <w:pPr>
        <w:rPr>
          <w:lang w:bidi="fr-FR"/>
        </w:rPr>
      </w:pPr>
      <w:r w:rsidRPr="00371C97">
        <w:rPr>
          <w:noProof/>
          <w:lang w:bidi="fr-FR"/>
        </w:rPr>
        <mc:AlternateContent>
          <mc:Choice Requires="wps">
            <w:drawing>
              <wp:anchor distT="0" distB="0" distL="114300" distR="114300" simplePos="0" relativeHeight="251657270" behindDoc="0" locked="0" layoutInCell="1" allowOverlap="1" wp14:anchorId="4EBBAAE4" wp14:editId="7425DE7E">
                <wp:simplePos x="0" y="0"/>
                <wp:positionH relativeFrom="column">
                  <wp:posOffset>7591331</wp:posOffset>
                </wp:positionH>
                <wp:positionV relativeFrom="paragraph">
                  <wp:posOffset>3064416</wp:posOffset>
                </wp:positionV>
                <wp:extent cx="4988459" cy="375939"/>
                <wp:effectExtent l="0" t="0" r="0" b="5080"/>
                <wp:wrapNone/>
                <wp:docPr id="5252" name="Zone de texte 5252"/>
                <wp:cNvGraphicFramePr/>
                <a:graphic xmlns:a="http://schemas.openxmlformats.org/drawingml/2006/main">
                  <a:graphicData uri="http://schemas.microsoft.com/office/word/2010/wordprocessingShape">
                    <wps:wsp>
                      <wps:cNvSpPr txBox="1"/>
                      <wps:spPr>
                        <a:xfrm>
                          <a:off x="0" y="0"/>
                          <a:ext cx="4988459" cy="375939"/>
                        </a:xfrm>
                        <a:prstGeom prst="rect">
                          <a:avLst/>
                        </a:prstGeom>
                        <a:noFill/>
                        <a:ln w="6350">
                          <a:noFill/>
                        </a:ln>
                      </wps:spPr>
                      <wps:txbx>
                        <w:txbxContent>
                          <w:p w14:paraId="6A6A0D2E" w14:textId="103FF138"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FE7026">
                              <w:rPr>
                                <w:rFonts w:asciiTheme="minorHAnsi" w:hAnsiTheme="minorHAnsi" w:cstheme="minorHAnsi"/>
                                <w:b/>
                                <w:bCs/>
                                <w:i/>
                                <w:iCs/>
                                <w:color w:val="63A7DA"/>
                                <w:sz w:val="24"/>
                                <w:szCs w:val="24"/>
                                <w:u w:val="single"/>
                              </w:rPr>
                              <w:t xml:space="preserve"> – Données reçues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090" type="#_x0000_t202" style="position:absolute;margin-left:597.75pt;margin-top:241.3pt;width:392.8pt;height:29.6pt;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" filled="f" stroked="f" strokeweight=".5pt">
                <v:textbox>
                  <w:txbxContent>
                    <w:p w14:paraId="6A6A0D2E" w14:textId="103FF138"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FE7026">
                        <w:rPr>
                          <w:rFonts w:asciiTheme="minorHAnsi" w:hAnsiTheme="minorHAnsi" w:cstheme="minorHAnsi"/>
                          <w:b/>
                          <w:bCs/>
                          <w:i/>
                          <w:iCs/>
                          <w:color w:val="63A7DA"/>
                          <w:sz w:val="24"/>
                          <w:szCs w:val="24"/>
                          <w:u w:val="single"/>
                        </w:rPr>
                        <w:t xml:space="preserve"> – Données reçues en 2022</w:t>
                      </w:r>
                    </w:p>
                  </w:txbxContent>
                </v:textbox>
              </v:shape>
            </w:pict>
          </mc:Fallback>
        </mc:AlternateContent>
      </w:r>
      <w:r w:rsidR="001D5E83">
        <w:rPr>
          <w:noProof/>
        </w:rPr>
        <mc:AlternateContent>
          <mc:Choice Requires="wps">
            <w:drawing>
              <wp:anchor distT="0" distB="0" distL="114300" distR="114300" simplePos="0" relativeHeight="251657277" behindDoc="0" locked="0" layoutInCell="1" allowOverlap="1" wp14:anchorId="339D1DCF" wp14:editId="0AD89EA1">
                <wp:simplePos x="0" y="0"/>
                <wp:positionH relativeFrom="column">
                  <wp:posOffset>11674283</wp:posOffset>
                </wp:positionH>
                <wp:positionV relativeFrom="paragraph">
                  <wp:posOffset>4367648</wp:posOffset>
                </wp:positionV>
                <wp:extent cx="1952920" cy="584790"/>
                <wp:effectExtent l="0" t="0" r="0" b="6350"/>
                <wp:wrapNone/>
                <wp:docPr id="94" name="Zone de texte 94"/>
                <wp:cNvGraphicFramePr/>
                <a:graphic xmlns:a="http://schemas.openxmlformats.org/drawingml/2006/main">
                  <a:graphicData uri="http://schemas.microsoft.com/office/word/2010/wordprocessingShape">
                    <wps:wsp>
                      <wps:cNvSpPr txBox="1"/>
                      <wps:spPr>
                        <a:xfrm>
                          <a:off x="0" y="0"/>
                          <a:ext cx="1952920" cy="584790"/>
                        </a:xfrm>
                        <a:prstGeom prst="rect">
                          <a:avLst/>
                        </a:prstGeom>
                        <a:noFill/>
                        <a:ln w="6350">
                          <a:noFill/>
                        </a:ln>
                      </wps:spPr>
                      <wps:txbx>
                        <w:txbxContent>
                          <w:p w14:paraId="0D954754" w14:textId="77777777" w:rsidR="000F4BED" w:rsidRDefault="00767F6D" w:rsidP="00F17E0F">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4A9D5E82" w14:textId="77777777" w:rsidR="001D5E83" w:rsidRDefault="000F4BED" w:rsidP="00F17E0F">
                            <w:pPr>
                              <w:jc w:val="center"/>
                              <w:rPr>
                                <w:rFonts w:ascii="Calibri" w:hAnsi="Calibri" w:cs="Calibri"/>
                                <w:b/>
                                <w:bCs/>
                                <w:color w:val="63A7DA"/>
                                <w:sz w:val="18"/>
                                <w:szCs w:val="18"/>
                                <w:lang w:val="fr-BE"/>
                              </w:rPr>
                            </w:pPr>
                            <w:proofErr w:type="gramStart"/>
                            <w:r>
                              <w:rPr>
                                <w:rFonts w:ascii="Calibri" w:hAnsi="Calibri" w:cs="Calibri"/>
                                <w:b/>
                                <w:bCs/>
                                <w:color w:val="63A7DA"/>
                                <w:sz w:val="18"/>
                                <w:szCs w:val="18"/>
                                <w:lang w:val="fr-BE"/>
                              </w:rPr>
                              <w:t>p</w:t>
                            </w:r>
                            <w:r w:rsidR="00767F6D">
                              <w:rPr>
                                <w:rFonts w:ascii="Calibri" w:hAnsi="Calibri" w:cs="Calibri"/>
                                <w:b/>
                                <w:bCs/>
                                <w:color w:val="63A7DA"/>
                                <w:sz w:val="18"/>
                                <w:szCs w:val="18"/>
                                <w:lang w:val="fr-BE"/>
                              </w:rPr>
                              <w:t>romotion</w:t>
                            </w:r>
                            <w:proofErr w:type="gramEnd"/>
                            <w:r w:rsidR="00767F6D">
                              <w:rPr>
                                <w:rFonts w:ascii="Calibri" w:hAnsi="Calibri" w:cs="Calibri"/>
                                <w:b/>
                                <w:bCs/>
                                <w:color w:val="63A7DA"/>
                                <w:sz w:val="18"/>
                                <w:szCs w:val="18"/>
                                <w:lang w:val="fr-BE"/>
                              </w:rPr>
                              <w:t xml:space="preserve"> sociale</w:t>
                            </w:r>
                          </w:p>
                          <w:p w14:paraId="3362DD8D" w14:textId="2D7C806B" w:rsidR="00F17E0F" w:rsidRPr="001D5E83" w:rsidRDefault="00AF45BC" w:rsidP="00F17E0F">
                            <w:pPr>
                              <w:jc w:val="center"/>
                              <w:rPr>
                                <w:rFonts w:ascii="Calibri" w:hAnsi="Calibri" w:cs="Calibri"/>
                                <w:b/>
                                <w:bCs/>
                                <w:color w:val="63A7DA"/>
                                <w:sz w:val="16"/>
                                <w:szCs w:val="16"/>
                                <w:lang w:val="fr-BE"/>
                              </w:rPr>
                            </w:pPr>
                            <w:r>
                              <w:rPr>
                                <w:rFonts w:ascii="Calibri" w:hAnsi="Calibri" w:cs="Calibri"/>
                                <w:b/>
                                <w:bCs/>
                                <w:color w:val="63A7DA"/>
                                <w:sz w:val="16"/>
                                <w:szCs w:val="16"/>
                                <w:lang w:val="fr-BE"/>
                              </w:rPr>
                              <w:t xml:space="preserve">(65 </w:t>
                            </w:r>
                            <w:r w:rsidR="001D5E83" w:rsidRPr="001D5E83">
                              <w:rPr>
                                <w:rFonts w:ascii="Calibri" w:hAnsi="Calibri" w:cs="Calibri"/>
                                <w:b/>
                                <w:bCs/>
                                <w:color w:val="63A7DA"/>
                                <w:sz w:val="16"/>
                                <w:szCs w:val="16"/>
                                <w:lang w:val="fr-BE"/>
                              </w:rPr>
                              <w:t>Epreuves intégrées</w:t>
                            </w:r>
                            <w:r w:rsidR="007C1776">
                              <w:rPr>
                                <w:rFonts w:ascii="Calibri" w:hAnsi="Calibri" w:cs="Calibri"/>
                                <w:b/>
                                <w:bCs/>
                                <w:color w:val="63A7DA"/>
                                <w:sz w:val="16"/>
                                <w:szCs w:val="16"/>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1DCF" id="Zone de texte 94" o:spid="_x0000_s1091" type="#_x0000_t202" style="position:absolute;margin-left:919.25pt;margin-top:343.9pt;width:153.75pt;height:46.05pt;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" filled="f" stroked="f" strokeweight=".5pt">
                <v:textbox>
                  <w:txbxContent>
                    <w:p w14:paraId="0D954754" w14:textId="77777777" w:rsidR="000F4BED" w:rsidRDefault="00767F6D" w:rsidP="00F17E0F">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4A9D5E82" w14:textId="77777777" w:rsidR="001D5E83" w:rsidRDefault="000F4BED" w:rsidP="00F17E0F">
                      <w:pPr>
                        <w:jc w:val="center"/>
                        <w:rPr>
                          <w:rFonts w:ascii="Calibri" w:hAnsi="Calibri" w:cs="Calibri"/>
                          <w:b/>
                          <w:bCs/>
                          <w:color w:val="63A7DA"/>
                          <w:sz w:val="18"/>
                          <w:szCs w:val="18"/>
                          <w:lang w:val="fr-BE"/>
                        </w:rPr>
                      </w:pPr>
                      <w:proofErr w:type="gramStart"/>
                      <w:r>
                        <w:rPr>
                          <w:rFonts w:ascii="Calibri" w:hAnsi="Calibri" w:cs="Calibri"/>
                          <w:b/>
                          <w:bCs/>
                          <w:color w:val="63A7DA"/>
                          <w:sz w:val="18"/>
                          <w:szCs w:val="18"/>
                          <w:lang w:val="fr-BE"/>
                        </w:rPr>
                        <w:t>p</w:t>
                      </w:r>
                      <w:r w:rsidR="00767F6D">
                        <w:rPr>
                          <w:rFonts w:ascii="Calibri" w:hAnsi="Calibri" w:cs="Calibri"/>
                          <w:b/>
                          <w:bCs/>
                          <w:color w:val="63A7DA"/>
                          <w:sz w:val="18"/>
                          <w:szCs w:val="18"/>
                          <w:lang w:val="fr-BE"/>
                        </w:rPr>
                        <w:t>romotion</w:t>
                      </w:r>
                      <w:proofErr w:type="gramEnd"/>
                      <w:r w:rsidR="00767F6D">
                        <w:rPr>
                          <w:rFonts w:ascii="Calibri" w:hAnsi="Calibri" w:cs="Calibri"/>
                          <w:b/>
                          <w:bCs/>
                          <w:color w:val="63A7DA"/>
                          <w:sz w:val="18"/>
                          <w:szCs w:val="18"/>
                          <w:lang w:val="fr-BE"/>
                        </w:rPr>
                        <w:t xml:space="preserve"> sociale</w:t>
                      </w:r>
                    </w:p>
                    <w:p w14:paraId="3362DD8D" w14:textId="2D7C806B" w:rsidR="00F17E0F" w:rsidRPr="001D5E83" w:rsidRDefault="00AF45BC" w:rsidP="00F17E0F">
                      <w:pPr>
                        <w:jc w:val="center"/>
                        <w:rPr>
                          <w:rFonts w:ascii="Calibri" w:hAnsi="Calibri" w:cs="Calibri"/>
                          <w:b/>
                          <w:bCs/>
                          <w:color w:val="63A7DA"/>
                          <w:sz w:val="16"/>
                          <w:szCs w:val="16"/>
                          <w:lang w:val="fr-BE"/>
                        </w:rPr>
                      </w:pPr>
                      <w:r>
                        <w:rPr>
                          <w:rFonts w:ascii="Calibri" w:hAnsi="Calibri" w:cs="Calibri"/>
                          <w:b/>
                          <w:bCs/>
                          <w:color w:val="63A7DA"/>
                          <w:sz w:val="16"/>
                          <w:szCs w:val="16"/>
                          <w:lang w:val="fr-BE"/>
                        </w:rPr>
                        <w:t xml:space="preserve">(65 </w:t>
                      </w:r>
                      <w:r w:rsidR="001D5E83" w:rsidRPr="001D5E83">
                        <w:rPr>
                          <w:rFonts w:ascii="Calibri" w:hAnsi="Calibri" w:cs="Calibri"/>
                          <w:b/>
                          <w:bCs/>
                          <w:color w:val="63A7DA"/>
                          <w:sz w:val="16"/>
                          <w:szCs w:val="16"/>
                          <w:lang w:val="fr-BE"/>
                        </w:rPr>
                        <w:t>Epreuves intégrées</w:t>
                      </w:r>
                      <w:r w:rsidR="007C1776">
                        <w:rPr>
                          <w:rFonts w:ascii="Calibri" w:hAnsi="Calibri" w:cs="Calibri"/>
                          <w:b/>
                          <w:bCs/>
                          <w:color w:val="63A7DA"/>
                          <w:sz w:val="16"/>
                          <w:szCs w:val="16"/>
                          <w:lang w:val="fr-BE"/>
                        </w:rPr>
                        <w:t>)</w:t>
                      </w:r>
                    </w:p>
                  </w:txbxContent>
                </v:textbox>
              </v:shape>
            </w:pict>
          </mc:Fallback>
        </mc:AlternateContent>
      </w:r>
      <w:r w:rsidR="00D51B6A" w:rsidRPr="00371C97">
        <w:rPr>
          <w:noProof/>
          <w:lang w:bidi="fr-FR"/>
        </w:rPr>
        <mc:AlternateContent>
          <mc:Choice Requires="wpg">
            <w:drawing>
              <wp:anchor distT="0" distB="0" distL="114300" distR="114300" simplePos="0" relativeHeight="251657305" behindDoc="0" locked="0" layoutInCell="1" allowOverlap="1" wp14:anchorId="23419179" wp14:editId="6CBB2574">
                <wp:simplePos x="0" y="0"/>
                <wp:positionH relativeFrom="column">
                  <wp:posOffset>7452995</wp:posOffset>
                </wp:positionH>
                <wp:positionV relativeFrom="paragraph">
                  <wp:posOffset>3300730</wp:posOffset>
                </wp:positionV>
                <wp:extent cx="5234940" cy="143891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234940" cy="1438910"/>
                          <a:chOff x="-233456" y="-96099"/>
                          <a:chExt cx="3992487" cy="2277237"/>
                        </a:xfrm>
                      </wpg:grpSpPr>
                      <wps:wsp>
                        <wps:cNvPr id="185" name="Ellipse 185"/>
                        <wps:cNvSpPr/>
                        <wps:spPr>
                          <a:xfrm>
                            <a:off x="-53197" y="813527"/>
                            <a:ext cx="911941" cy="817960"/>
                          </a:xfrm>
                          <a:prstGeom prst="ellipse">
                            <a:avLst/>
                          </a:prstGeom>
                          <a:solidFill>
                            <a:srgbClr val="63A7DA"/>
                          </a:solidFill>
                          <a:ln w="12700" cap="flat" cmpd="sng" algn="ctr">
                            <a:solidFill>
                              <a:srgbClr val="63A7DA"/>
                            </a:solidFill>
                            <a:prstDash val="solid"/>
                            <a:miter lim="800000"/>
                          </a:ln>
                          <a:effectLst/>
                        </wps:spPr>
                        <wps:txbx>
                          <w:txbxContent>
                            <w:p w14:paraId="2046B0C0" w14:textId="723923E9" w:rsidR="00371C97" w:rsidRPr="007872A5" w:rsidRDefault="006C5488" w:rsidP="00371C97">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59</w:t>
                              </w:r>
                              <w:r w:rsidR="00BF7D6C">
                                <w:rPr>
                                  <w:rFonts w:ascii="Calibri" w:hAnsi="Calibri" w:cs="Calibri"/>
                                  <w:color w:val="FFFFFF"/>
                                  <w:sz w:val="18"/>
                                  <w:szCs w:val="18"/>
                                  <w:lang w:val="fr-BE"/>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33456" y="1622338"/>
                            <a:ext cx="1092200" cy="558800"/>
                          </a:xfrm>
                          <a:prstGeom prst="rect">
                            <a:avLst/>
                          </a:prstGeom>
                          <a:noFill/>
                          <a:ln w="6350">
                            <a:noFill/>
                          </a:ln>
                        </wps:spPr>
                        <wps:txbx>
                          <w:txbxContent>
                            <w:p w14:paraId="52F78B64" w14:textId="4BE0B660" w:rsidR="00371C97" w:rsidRPr="00371C97" w:rsidRDefault="000872C6" w:rsidP="00371C97">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w:t>
                              </w:r>
                              <w:r w:rsidR="006C5488">
                                <w:rPr>
                                  <w:rFonts w:ascii="Calibri" w:hAnsi="Calibri" w:cs="Calibri"/>
                                  <w:b/>
                                  <w:bCs/>
                                  <w:color w:val="63A7DA"/>
                                  <w:sz w:val="18"/>
                                  <w:szCs w:val="18"/>
                                  <w:lang w:val="fr-BE"/>
                                </w:rPr>
                                <w:t xml:space="preserve"> plein exercice</w:t>
                              </w:r>
                              <w:r w:rsidR="00371C97">
                                <w:rPr>
                                  <w:rFonts w:ascii="Calibri" w:hAnsi="Calibri" w:cs="Calibri"/>
                                  <w:b/>
                                  <w:bCs/>
                                  <w:color w:val="63A7DA"/>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380831" y="-96099"/>
                            <a:ext cx="3378200" cy="431800"/>
                          </a:xfrm>
                          <a:prstGeom prst="rect">
                            <a:avLst/>
                          </a:prstGeom>
                          <a:noFill/>
                          <a:ln w="6350">
                            <a:noFill/>
                          </a:ln>
                        </wps:spPr>
                        <wps:txbx>
                          <w:txbxContent>
                            <w:p w14:paraId="34789B8E" w14:textId="4ABB9D55" w:rsidR="00371C97" w:rsidRPr="002D374E" w:rsidRDefault="00C80706" w:rsidP="00371C97">
                              <w:pPr>
                                <w:jc w:val="center"/>
                                <w:rPr>
                                  <w:rFonts w:ascii="Calibri" w:hAnsi="Calibri" w:cs="Calibri"/>
                                  <w:b/>
                                  <w:bCs/>
                                  <w:color w:val="63A7DA"/>
                                  <w:sz w:val="18"/>
                                  <w:szCs w:val="18"/>
                                </w:rPr>
                              </w:pPr>
                              <w:r>
                                <w:rPr>
                                  <w:rFonts w:ascii="Calibri" w:hAnsi="Calibri" w:cs="Calibri"/>
                                  <w:b/>
                                  <w:bCs/>
                                  <w:color w:val="63A7DA"/>
                                  <w:sz w:val="18"/>
                                  <w:szCs w:val="18"/>
                                </w:rPr>
                                <w:t>Apprenants</w:t>
                              </w:r>
                              <w:r w:rsidR="00371C97"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19179" id="Groupe 184" o:spid="_x0000_s1092" style="position:absolute;margin-left:586.85pt;margin-top:259.9pt;width:412.2pt;height:113.3pt;z-index:251657305;mso-width-relative:margin;mso-height-relative:margin" coordorigin="-2334,-960" coordsize="39924,2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">
                <v:oval id="Ellipse 185" o:spid="_x0000_s1093" style="position:absolute;left:-531;top:8135;width:9118;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2046B0C0" w14:textId="723923E9" w:rsidR="00371C97" w:rsidRPr="007872A5" w:rsidRDefault="006C5488" w:rsidP="00371C97">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59</w:t>
                        </w:r>
                        <w:r w:rsidR="00BF7D6C">
                          <w:rPr>
                            <w:rFonts w:ascii="Calibri" w:hAnsi="Calibri" w:cs="Calibri"/>
                            <w:color w:val="FFFFFF"/>
                            <w:sz w:val="18"/>
                            <w:szCs w:val="18"/>
                            <w:lang w:val="fr-BE"/>
                          </w:rPr>
                          <w:t xml:space="preserve"> inscrits</w:t>
                        </w:r>
                      </w:p>
                    </w:txbxContent>
                  </v:textbox>
                </v:oval>
                <v:shape id="Zone de texte 187" o:spid="_x0000_s1094" type="#_x0000_t202" style="position:absolute;left:-2334;top:16223;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52F78B64" w14:textId="4BE0B660" w:rsidR="00371C97" w:rsidRPr="00371C97" w:rsidRDefault="000872C6" w:rsidP="00371C97">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w:t>
                        </w:r>
                        <w:r w:rsidR="006C5488">
                          <w:rPr>
                            <w:rFonts w:ascii="Calibri" w:hAnsi="Calibri" w:cs="Calibri"/>
                            <w:b/>
                            <w:bCs/>
                            <w:color w:val="63A7DA"/>
                            <w:sz w:val="18"/>
                            <w:szCs w:val="18"/>
                            <w:lang w:val="fr-BE"/>
                          </w:rPr>
                          <w:t xml:space="preserve"> plein exercice</w:t>
                        </w:r>
                        <w:r w:rsidR="00371C97">
                          <w:rPr>
                            <w:rFonts w:ascii="Calibri" w:hAnsi="Calibri" w:cs="Calibri"/>
                            <w:b/>
                            <w:bCs/>
                            <w:color w:val="63A7DA"/>
                            <w:sz w:val="18"/>
                            <w:szCs w:val="18"/>
                            <w:lang w:val="fr-BE"/>
                          </w:rPr>
                          <w:t xml:space="preserve"> </w:t>
                        </w:r>
                      </w:p>
                    </w:txbxContent>
                  </v:textbox>
                </v:shape>
                <v:shape id="Zone de texte 1544" o:spid="_x0000_s1095" type="#_x0000_t202" style="position:absolute;left:3808;top:-960;width:33782;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34789B8E" w14:textId="4ABB9D55" w:rsidR="00371C97" w:rsidRPr="002D374E" w:rsidRDefault="00C80706" w:rsidP="00371C97">
                        <w:pPr>
                          <w:jc w:val="center"/>
                          <w:rPr>
                            <w:rFonts w:ascii="Calibri" w:hAnsi="Calibri" w:cs="Calibri"/>
                            <w:b/>
                            <w:bCs/>
                            <w:color w:val="63A7DA"/>
                            <w:sz w:val="18"/>
                            <w:szCs w:val="18"/>
                          </w:rPr>
                        </w:pPr>
                        <w:r>
                          <w:rPr>
                            <w:rFonts w:ascii="Calibri" w:hAnsi="Calibri" w:cs="Calibri"/>
                            <w:b/>
                            <w:bCs/>
                            <w:color w:val="63A7DA"/>
                            <w:sz w:val="18"/>
                            <w:szCs w:val="18"/>
                          </w:rPr>
                          <w:t>Apprenants</w:t>
                        </w:r>
                        <w:r w:rsidR="00371C97" w:rsidRPr="002D374E">
                          <w:rPr>
                            <w:rFonts w:ascii="Calibri" w:hAnsi="Calibri" w:cs="Calibri"/>
                            <w:b/>
                            <w:bCs/>
                            <w:color w:val="63A7DA"/>
                            <w:sz w:val="18"/>
                            <w:szCs w:val="18"/>
                          </w:rPr>
                          <w:t xml:space="preserve"> </w:t>
                        </w:r>
                      </w:p>
                    </w:txbxContent>
                  </v:textbox>
                </v:shape>
              </v:group>
            </w:pict>
          </mc:Fallback>
        </mc:AlternateContent>
      </w:r>
      <w:r w:rsidR="00285F88">
        <w:rPr>
          <w:noProof/>
        </w:rPr>
        <mc:AlternateContent>
          <mc:Choice Requires="wps">
            <w:drawing>
              <wp:anchor distT="0" distB="0" distL="114300" distR="114300" simplePos="0" relativeHeight="251657275" behindDoc="0" locked="0" layoutInCell="1" allowOverlap="1" wp14:anchorId="1DB3D7A5" wp14:editId="72C53420">
                <wp:simplePos x="0" y="0"/>
                <wp:positionH relativeFrom="column">
                  <wp:posOffset>9699138</wp:posOffset>
                </wp:positionH>
                <wp:positionV relativeFrom="paragraph">
                  <wp:posOffset>4484532</wp:posOffset>
                </wp:positionV>
                <wp:extent cx="1432178" cy="353077"/>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432178" cy="353077"/>
                        </a:xfrm>
                        <a:prstGeom prst="rect">
                          <a:avLst/>
                        </a:prstGeom>
                        <a:noFill/>
                        <a:ln w="6350">
                          <a:noFill/>
                        </a:ln>
                      </wps:spPr>
                      <wps:txbx>
                        <w:txbxContent>
                          <w:p w14:paraId="0A2C52A9" w14:textId="41EC38A8" w:rsidR="00C56564" w:rsidRPr="00371C97" w:rsidRDefault="00C56564"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r w:rsidR="006C5488">
                              <w:rPr>
                                <w:rFonts w:ascii="Calibri" w:hAnsi="Calibri" w:cs="Calibri"/>
                                <w:b/>
                                <w:bCs/>
                                <w:color w:val="63A7DA"/>
                                <w:sz w:val="18"/>
                                <w:szCs w:val="18"/>
                                <w:lang w:val="fr-BE"/>
                              </w:rPr>
                              <w:t>en 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D7A5" id="Zone de texte 92" o:spid="_x0000_s1096" type="#_x0000_t202" style="position:absolute;margin-left:763.7pt;margin-top:353.1pt;width:112.75pt;height:27.8pt;z-index:251657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TJGgIAADQ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" filled="f" stroked="f" strokeweight=".5pt">
                <v:textbox>
                  <w:txbxContent>
                    <w:p w14:paraId="0A2C52A9" w14:textId="41EC38A8" w:rsidR="00C56564" w:rsidRPr="00371C97" w:rsidRDefault="00C56564"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r w:rsidR="006C5488">
                        <w:rPr>
                          <w:rFonts w:ascii="Calibri" w:hAnsi="Calibri" w:cs="Calibri"/>
                          <w:b/>
                          <w:bCs/>
                          <w:color w:val="63A7DA"/>
                          <w:sz w:val="18"/>
                          <w:szCs w:val="18"/>
                          <w:lang w:val="fr-BE"/>
                        </w:rPr>
                        <w:t>en alternance</w:t>
                      </w:r>
                    </w:p>
                  </w:txbxContent>
                </v:textbox>
              </v:shape>
            </w:pict>
          </mc:Fallback>
        </mc:AlternateContent>
      </w:r>
      <w:r w:rsidR="00AB3AB5" w:rsidRPr="008B478B">
        <w:rPr>
          <w:noProof/>
          <w:lang w:bidi="fr-FR"/>
        </w:rPr>
        <mc:AlternateContent>
          <mc:Choice Requires="wps">
            <w:drawing>
              <wp:anchor distT="0" distB="0" distL="114300" distR="114300" simplePos="0" relativeHeight="251657263" behindDoc="0" locked="0" layoutInCell="1" allowOverlap="1" wp14:anchorId="619871BD" wp14:editId="126DAFD5">
                <wp:simplePos x="0" y="0"/>
                <wp:positionH relativeFrom="column">
                  <wp:posOffset>10384510</wp:posOffset>
                </wp:positionH>
                <wp:positionV relativeFrom="paragraph">
                  <wp:posOffset>3506485</wp:posOffset>
                </wp:positionV>
                <wp:extent cx="6350" cy="247650"/>
                <wp:effectExtent l="0" t="0" r="31750" b="19050"/>
                <wp:wrapNone/>
                <wp:docPr id="55" name="Connecteur droit 55"/>
                <wp:cNvGraphicFramePr/>
                <a:graphic xmlns:a="http://schemas.openxmlformats.org/drawingml/2006/main">
                  <a:graphicData uri="http://schemas.microsoft.com/office/word/2010/wordprocessingShape">
                    <wps:wsp>
                      <wps:cNvCnPr/>
                      <wps:spPr>
                        <a:xfrm>
                          <a:off x="0" y="0"/>
                          <a:ext cx="6350" cy="24765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69EA5" id="Connecteur droit 55" o:spid="_x0000_s1026" style="position:absolute;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7pt,276.1pt" to="818.2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" strokecolor="#4472c4 [3204]">
                <v:stroke dashstyle="dash"/>
              </v:line>
            </w:pict>
          </mc:Fallback>
        </mc:AlternateContent>
      </w:r>
      <w:r w:rsidR="00AB3AB5">
        <w:rPr>
          <w:noProof/>
        </w:rPr>
        <mc:AlternateContent>
          <mc:Choice Requires="wps">
            <w:drawing>
              <wp:anchor distT="0" distB="0" distL="114300" distR="114300" simplePos="0" relativeHeight="251657274" behindDoc="0" locked="0" layoutInCell="1" allowOverlap="1" wp14:anchorId="00E819A0" wp14:editId="70325980">
                <wp:simplePos x="0" y="0"/>
                <wp:positionH relativeFrom="column">
                  <wp:posOffset>9825302</wp:posOffset>
                </wp:positionH>
                <wp:positionV relativeFrom="paragraph">
                  <wp:posOffset>3848957</wp:posOffset>
                </wp:positionV>
                <wp:extent cx="1195808" cy="516827"/>
                <wp:effectExtent l="0" t="0" r="0" b="0"/>
                <wp:wrapNone/>
                <wp:docPr id="91" name="Ellipse 91"/>
                <wp:cNvGraphicFramePr/>
                <a:graphic xmlns:a="http://schemas.openxmlformats.org/drawingml/2006/main">
                  <a:graphicData uri="http://schemas.microsoft.com/office/word/2010/wordprocessingShape">
                    <wps:wsp>
                      <wps:cNvSpPr/>
                      <wps:spPr>
                        <a:xfrm>
                          <a:off x="0" y="0"/>
                          <a:ext cx="1195808" cy="516827"/>
                        </a:xfrm>
                        <a:prstGeom prst="ellipse">
                          <a:avLst/>
                        </a:prstGeom>
                        <a:solidFill>
                          <a:srgbClr val="63A7DA"/>
                        </a:solidFill>
                        <a:ln w="12700" cap="flat" cmpd="sng" algn="ctr">
                          <a:solidFill>
                            <a:srgbClr val="63A7DA"/>
                          </a:solidFill>
                          <a:prstDash val="solid"/>
                          <a:miter lim="800000"/>
                        </a:ln>
                        <a:effectLst/>
                      </wps:spPr>
                      <wps:txbx>
                        <w:txbxContent>
                          <w:p w14:paraId="01898403" w14:textId="7758EDBD" w:rsidR="00402D6E" w:rsidRPr="007872A5" w:rsidRDefault="006C5488" w:rsidP="00402D6E">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7</w:t>
                            </w:r>
                            <w:r w:rsidR="00BF7D6C">
                              <w:rPr>
                                <w:rFonts w:ascii="Calibri" w:hAnsi="Calibri" w:cs="Calibri"/>
                                <w:color w:val="FFFFFF"/>
                                <w:sz w:val="18"/>
                                <w:szCs w:val="18"/>
                                <w:lang w:val="fr-BE"/>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819A0" id="Ellipse 91" o:spid="_x0000_s1097" style="position:absolute;margin-left:773.65pt;margin-top:303.05pt;width:94.15pt;height:40.7pt;z-index:25165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" fillcolor="#63a7da" strokecolor="#63a7da" strokeweight="1pt">
                <v:stroke joinstyle="miter"/>
                <v:textbox>
                  <w:txbxContent>
                    <w:p w14:paraId="01898403" w14:textId="7758EDBD" w:rsidR="00402D6E" w:rsidRPr="007872A5" w:rsidRDefault="006C5488" w:rsidP="00402D6E">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7</w:t>
                      </w:r>
                      <w:r w:rsidR="00BF7D6C">
                        <w:rPr>
                          <w:rFonts w:ascii="Calibri" w:hAnsi="Calibri" w:cs="Calibri"/>
                          <w:color w:val="FFFFFF"/>
                          <w:sz w:val="18"/>
                          <w:szCs w:val="18"/>
                          <w:lang w:val="fr-BE"/>
                        </w:rPr>
                        <w:t xml:space="preserve"> inscrits</w:t>
                      </w:r>
                    </w:p>
                  </w:txbxContent>
                </v:textbox>
              </v:oval>
            </w:pict>
          </mc:Fallback>
        </mc:AlternateContent>
      </w:r>
      <w:r w:rsidR="00AB3AB5" w:rsidRPr="008B478B">
        <w:rPr>
          <w:noProof/>
          <w:lang w:bidi="fr-FR"/>
        </w:rPr>
        <mc:AlternateContent>
          <mc:Choice Requires="wps">
            <w:drawing>
              <wp:anchor distT="0" distB="0" distL="114300" distR="114300" simplePos="0" relativeHeight="251657280" behindDoc="0" locked="0" layoutInCell="1" allowOverlap="1" wp14:anchorId="7AB762FF" wp14:editId="40C82028">
                <wp:simplePos x="0" y="0"/>
                <wp:positionH relativeFrom="column">
                  <wp:posOffset>12709998</wp:posOffset>
                </wp:positionH>
                <wp:positionV relativeFrom="paragraph">
                  <wp:posOffset>3626485</wp:posOffset>
                </wp:positionV>
                <wp:extent cx="6350" cy="247650"/>
                <wp:effectExtent l="0" t="0" r="31750" b="19050"/>
                <wp:wrapNone/>
                <wp:docPr id="114" name="Connecteur droit 114"/>
                <wp:cNvGraphicFramePr/>
                <a:graphic xmlns:a="http://schemas.openxmlformats.org/drawingml/2006/main">
                  <a:graphicData uri="http://schemas.microsoft.com/office/word/2010/wordprocessingShape">
                    <wps:wsp>
                      <wps:cNvCnPr/>
                      <wps:spPr>
                        <a:xfrm>
                          <a:off x="0" y="0"/>
                          <a:ext cx="6350" cy="24765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922EC2F" id="Connecteur droit 114" o:spid="_x0000_s1026" style="position:absolute;z-index:251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8pt,285.55pt" to="1001.3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" strokecolor="#4472c4">
                <v:stroke dashstyle="dash"/>
              </v:line>
            </w:pict>
          </mc:Fallback>
        </mc:AlternateContent>
      </w:r>
      <w:r w:rsidR="00AB3AB5">
        <w:rPr>
          <w:noProof/>
        </w:rPr>
        <mc:AlternateContent>
          <mc:Choice Requires="wps">
            <w:drawing>
              <wp:anchor distT="0" distB="0" distL="114300" distR="114300" simplePos="0" relativeHeight="251657276" behindDoc="0" locked="0" layoutInCell="1" allowOverlap="1" wp14:anchorId="475A48FE" wp14:editId="56C043A3">
                <wp:simplePos x="0" y="0"/>
                <wp:positionH relativeFrom="column">
                  <wp:posOffset>12006934</wp:posOffset>
                </wp:positionH>
                <wp:positionV relativeFrom="paragraph">
                  <wp:posOffset>3874195</wp:posOffset>
                </wp:positionV>
                <wp:extent cx="1195705" cy="516255"/>
                <wp:effectExtent l="0" t="0" r="23495" b="17145"/>
                <wp:wrapNone/>
                <wp:docPr id="93" name="Ellipse 93"/>
                <wp:cNvGraphicFramePr/>
                <a:graphic xmlns:a="http://schemas.openxmlformats.org/drawingml/2006/main">
                  <a:graphicData uri="http://schemas.microsoft.com/office/word/2010/wordprocessingShape">
                    <wps:wsp>
                      <wps:cNvSpPr/>
                      <wps:spPr>
                        <a:xfrm>
                          <a:off x="0" y="0"/>
                          <a:ext cx="1195705" cy="516255"/>
                        </a:xfrm>
                        <a:prstGeom prst="ellipse">
                          <a:avLst/>
                        </a:prstGeom>
                        <a:solidFill>
                          <a:srgbClr val="63A7DA"/>
                        </a:solidFill>
                        <a:ln w="12700" cap="flat" cmpd="sng" algn="ctr">
                          <a:solidFill>
                            <a:srgbClr val="63A7DA"/>
                          </a:solidFill>
                          <a:prstDash val="solid"/>
                          <a:miter lim="800000"/>
                        </a:ln>
                        <a:effectLst/>
                      </wps:spPr>
                      <wps:txbx>
                        <w:txbxContent>
                          <w:p w14:paraId="01D06AE4" w14:textId="646FA210" w:rsidR="001D5E83" w:rsidRPr="007872A5" w:rsidRDefault="00361FE4" w:rsidP="001D5E83">
                            <w:pPr>
                              <w:jc w:val="center"/>
                              <w:rPr>
                                <w:rFonts w:ascii="Calibri" w:hAnsi="Calibri" w:cs="Calibri"/>
                                <w:color w:val="FFFFFF"/>
                                <w:sz w:val="18"/>
                                <w:szCs w:val="18"/>
                                <w:lang w:val="fr-BE"/>
                              </w:rPr>
                            </w:pPr>
                            <w:r>
                              <w:rPr>
                                <w:rFonts w:ascii="Calibri" w:hAnsi="Calibri" w:cs="Calibri"/>
                                <w:color w:val="FFFFFF"/>
                                <w:sz w:val="18"/>
                                <w:szCs w:val="18"/>
                                <w:lang w:val="fr-BE"/>
                              </w:rPr>
                              <w:t>6</w:t>
                            </w:r>
                            <w:r w:rsidR="001D5E83">
                              <w:rPr>
                                <w:rFonts w:ascii="Calibri" w:hAnsi="Calibri" w:cs="Calibri"/>
                                <w:color w:val="FFFFFF"/>
                                <w:sz w:val="18"/>
                                <w:szCs w:val="18"/>
                                <w:lang w:val="fr-BE"/>
                              </w:rPr>
                              <w:t>8</w:t>
                            </w:r>
                            <w:r w:rsidR="00C80706">
                              <w:rPr>
                                <w:rFonts w:ascii="Calibri" w:hAnsi="Calibri" w:cs="Calibri"/>
                                <w:color w:val="FFFFFF"/>
                                <w:sz w:val="18"/>
                                <w:szCs w:val="18"/>
                                <w:lang w:val="fr-BE"/>
                              </w:rPr>
                              <w:t xml:space="preserve"> inscrits (Max)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A48FE" id="Ellipse 93" o:spid="_x0000_s1098" style="position:absolute;margin-left:945.45pt;margin-top:305.05pt;width:94.15pt;height:40.65pt;z-index:251657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" fillcolor="#63a7da" strokecolor="#63a7da" strokeweight="1pt">
                <v:stroke joinstyle="miter"/>
                <v:textbox>
                  <w:txbxContent>
                    <w:p w14:paraId="01D06AE4" w14:textId="646FA210" w:rsidR="001D5E83" w:rsidRPr="007872A5" w:rsidRDefault="00361FE4" w:rsidP="001D5E83">
                      <w:pPr>
                        <w:jc w:val="center"/>
                        <w:rPr>
                          <w:rFonts w:ascii="Calibri" w:hAnsi="Calibri" w:cs="Calibri"/>
                          <w:color w:val="FFFFFF"/>
                          <w:sz w:val="18"/>
                          <w:szCs w:val="18"/>
                          <w:lang w:val="fr-BE"/>
                        </w:rPr>
                      </w:pPr>
                      <w:r>
                        <w:rPr>
                          <w:rFonts w:ascii="Calibri" w:hAnsi="Calibri" w:cs="Calibri"/>
                          <w:color w:val="FFFFFF"/>
                          <w:sz w:val="18"/>
                          <w:szCs w:val="18"/>
                          <w:lang w:val="fr-BE"/>
                        </w:rPr>
                        <w:t>6</w:t>
                      </w:r>
                      <w:r w:rsidR="001D5E83">
                        <w:rPr>
                          <w:rFonts w:ascii="Calibri" w:hAnsi="Calibri" w:cs="Calibri"/>
                          <w:color w:val="FFFFFF"/>
                          <w:sz w:val="18"/>
                          <w:szCs w:val="18"/>
                          <w:lang w:val="fr-BE"/>
                        </w:rPr>
                        <w:t>8</w:t>
                      </w:r>
                      <w:r w:rsidR="00C80706">
                        <w:rPr>
                          <w:rFonts w:ascii="Calibri" w:hAnsi="Calibri" w:cs="Calibri"/>
                          <w:color w:val="FFFFFF"/>
                          <w:sz w:val="18"/>
                          <w:szCs w:val="18"/>
                          <w:lang w:val="fr-BE"/>
                        </w:rPr>
                        <w:t xml:space="preserve"> inscrits (Max)</w:t>
                      </w:r>
                    </w:p>
                  </w:txbxContent>
                </v:textbox>
              </v:oval>
            </w:pict>
          </mc:Fallback>
        </mc:AlternateContent>
      </w:r>
      <w:r w:rsidR="00656966">
        <w:rPr>
          <w:noProof/>
        </w:rPr>
        <mc:AlternateContent>
          <mc:Choice Requires="wpg">
            <w:drawing>
              <wp:anchor distT="0" distB="0" distL="114300" distR="114300" simplePos="0" relativeHeight="251657306" behindDoc="0" locked="0" layoutInCell="1" allowOverlap="1" wp14:anchorId="6F5FBE10" wp14:editId="28EFB6DB">
                <wp:simplePos x="0" y="0"/>
                <wp:positionH relativeFrom="column">
                  <wp:posOffset>4253023</wp:posOffset>
                </wp:positionH>
                <wp:positionV relativeFrom="paragraph">
                  <wp:posOffset>4008430</wp:posOffset>
                </wp:positionV>
                <wp:extent cx="986155" cy="932815"/>
                <wp:effectExtent l="0" t="0" r="0" b="635"/>
                <wp:wrapNone/>
                <wp:docPr id="135" name="Groupe 135"/>
                <wp:cNvGraphicFramePr/>
                <a:graphic xmlns:a="http://schemas.openxmlformats.org/drawingml/2006/main">
                  <a:graphicData uri="http://schemas.microsoft.com/office/word/2010/wordprocessingGroup">
                    <wpg:wgp>
                      <wpg:cNvGrpSpPr/>
                      <wpg:grpSpPr>
                        <a:xfrm>
                          <a:off x="0" y="0"/>
                          <a:ext cx="986155" cy="932815"/>
                          <a:chOff x="3480664" y="4411574"/>
                          <a:chExt cx="1058545" cy="1019283"/>
                        </a:xfrm>
                      </wpg:grpSpPr>
                      <pic:pic xmlns:pic="http://schemas.openxmlformats.org/drawingml/2006/picture">
                        <pic:nvPicPr>
                          <pic:cNvPr id="136" name="Graphique 136"/>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3714774" y="4411574"/>
                            <a:ext cx="550611" cy="550612"/>
                          </a:xfrm>
                          <a:prstGeom prst="rect">
                            <a:avLst/>
                          </a:prstGeom>
                        </pic:spPr>
                      </pic:pic>
                      <wps:wsp>
                        <wps:cNvPr id="137" name="Zone de texte 137"/>
                        <wps:cNvSpPr txBox="1"/>
                        <wps:spPr>
                          <a:xfrm>
                            <a:off x="3480664" y="5001599"/>
                            <a:ext cx="1058545" cy="429258"/>
                          </a:xfrm>
                          <a:prstGeom prst="rect">
                            <a:avLst/>
                          </a:prstGeom>
                          <a:noFill/>
                          <a:ln w="6350">
                            <a:noFill/>
                          </a:ln>
                        </wps:spPr>
                        <wps:txbx>
                          <w:txbxContent>
                            <w:p w14:paraId="05E4B025" w14:textId="77777777" w:rsidR="00656966" w:rsidRPr="005C423A" w:rsidRDefault="00656966" w:rsidP="00656966">
                              <w:pPr>
                                <w:jc w:val="center"/>
                                <w:rPr>
                                  <w:rFonts w:ascii="HELVETICA NEUE CONDENSED" w:hAnsi="HELVETICA NEUE CONDENSED"/>
                                  <w:b/>
                                  <w:bCs/>
                                  <w:color w:val="5B9BD5" w:themeColor="accent5"/>
                                  <w:sz w:val="15"/>
                                  <w:szCs w:val="14"/>
                                  <w:lang w:val="fr-BE"/>
                                </w:rPr>
                              </w:pPr>
                              <w:r w:rsidRPr="005C423A">
                                <w:rPr>
                                  <w:rFonts w:ascii="HELVETICA NEUE CONDENSED" w:hAnsi="HELVETICA NEUE CONDENSED"/>
                                  <w:color w:val="5B9BD5" w:themeColor="accent5"/>
                                  <w:sz w:val="15"/>
                                  <w:szCs w:val="14"/>
                                  <w:lang w:val="fr-BE"/>
                                </w:rPr>
                                <w:t>Adm. Publique, sécurité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BE10" id="Groupe 135" o:spid="_x0000_s1099" style="position:absolute;margin-left:334.9pt;margin-top:315.6pt;width:77.65pt;height:73.45pt;z-index:251657306;mso-width-relative:margin;mso-height-relative:margin" coordorigin="34806,44115" coordsize="10585,10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6" o:spid="_x0000_s1100" type="#_x0000_t75" style="position:absolute;left:37147;top:44115;width:5506;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">
                  <v:imagedata r:id="rId101" o:title=""/>
                </v:shape>
                <v:shape id="Zone de texte 137" o:spid="_x0000_s1101" type="#_x0000_t202" style="position:absolute;left:34806;top:50015;width:105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05E4B025" w14:textId="77777777" w:rsidR="00656966" w:rsidRPr="005C423A" w:rsidRDefault="00656966" w:rsidP="00656966">
                        <w:pPr>
                          <w:jc w:val="center"/>
                          <w:rPr>
                            <w:rFonts w:ascii="HELVETICA NEUE CONDENSED" w:hAnsi="HELVETICA NEUE CONDENSED"/>
                            <w:b/>
                            <w:bCs/>
                            <w:color w:val="5B9BD5" w:themeColor="accent5"/>
                            <w:sz w:val="15"/>
                            <w:szCs w:val="14"/>
                            <w:lang w:val="fr-BE"/>
                          </w:rPr>
                        </w:pPr>
                        <w:r w:rsidRPr="005C423A">
                          <w:rPr>
                            <w:rFonts w:ascii="HELVETICA NEUE CONDENSED" w:hAnsi="HELVETICA NEUE CONDENSED"/>
                            <w:color w:val="5B9BD5" w:themeColor="accent5"/>
                            <w:sz w:val="15"/>
                            <w:szCs w:val="14"/>
                            <w:lang w:val="fr-BE"/>
                          </w:rPr>
                          <w:t>Adm. Publique, sécurité sociale</w:t>
                        </w:r>
                      </w:p>
                    </w:txbxContent>
                  </v:textbox>
                </v:shape>
              </v:group>
            </w:pict>
          </mc:Fallback>
        </mc:AlternateContent>
      </w:r>
      <w:r w:rsidR="00AE1AE8">
        <w:rPr>
          <w:noProof/>
        </w:rPr>
        <mc:AlternateContent>
          <mc:Choice Requires="wpg">
            <w:drawing>
              <wp:anchor distT="0" distB="0" distL="114300" distR="114300" simplePos="0" relativeHeight="251657307" behindDoc="0" locked="0" layoutInCell="1" allowOverlap="1" wp14:anchorId="74D5DED9" wp14:editId="0F46C5F4">
                <wp:simplePos x="0" y="0"/>
                <wp:positionH relativeFrom="leftMargin">
                  <wp:posOffset>2835910</wp:posOffset>
                </wp:positionH>
                <wp:positionV relativeFrom="paragraph">
                  <wp:posOffset>3966845</wp:posOffset>
                </wp:positionV>
                <wp:extent cx="556895" cy="861060"/>
                <wp:effectExtent l="0" t="0" r="0" b="0"/>
                <wp:wrapNone/>
                <wp:docPr id="61" name="Groupe 61"/>
                <wp:cNvGraphicFramePr/>
                <a:graphic xmlns:a="http://schemas.openxmlformats.org/drawingml/2006/main">
                  <a:graphicData uri="http://schemas.microsoft.com/office/word/2010/wordprocessingGroup">
                    <wpg:wgp>
                      <wpg:cNvGrpSpPr/>
                      <wpg:grpSpPr>
                        <a:xfrm>
                          <a:off x="0" y="0"/>
                          <a:ext cx="556895" cy="861060"/>
                          <a:chOff x="19050" y="0"/>
                          <a:chExt cx="556895" cy="860425"/>
                        </a:xfrm>
                      </wpg:grpSpPr>
                      <pic:pic xmlns:pic="http://schemas.openxmlformats.org/drawingml/2006/picture">
                        <pic:nvPicPr>
                          <pic:cNvPr id="62" name="Graphique 62"/>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19050" y="0"/>
                            <a:ext cx="556895" cy="556895"/>
                          </a:xfrm>
                          <a:prstGeom prst="rect">
                            <a:avLst/>
                          </a:prstGeom>
                        </pic:spPr>
                      </pic:pic>
                      <wps:wsp>
                        <wps:cNvPr id="63" name="Zone de texte 63"/>
                        <wps:cNvSpPr txBox="1"/>
                        <wps:spPr>
                          <a:xfrm>
                            <a:off x="50800" y="571500"/>
                            <a:ext cx="503555" cy="288925"/>
                          </a:xfrm>
                          <a:prstGeom prst="rect">
                            <a:avLst/>
                          </a:prstGeom>
                          <a:noFill/>
                          <a:ln w="6350">
                            <a:noFill/>
                          </a:ln>
                        </wps:spPr>
                        <wps:txbx>
                          <w:txbxContent>
                            <w:p w14:paraId="7DA538FD" w14:textId="77777777" w:rsidR="003C461E" w:rsidRPr="003C461E" w:rsidRDefault="003C461E" w:rsidP="003C461E">
                              <w:pPr>
                                <w:jc w:val="center"/>
                                <w:rPr>
                                  <w:rFonts w:ascii="HELVETICA NEUE CONDENSED" w:hAnsi="HELVETICA NEUE CONDENSED"/>
                                  <w:b/>
                                  <w:bCs/>
                                  <w:color w:val="5B9BD5" w:themeColor="accent5"/>
                                  <w:sz w:val="13"/>
                                  <w:szCs w:val="13"/>
                                  <w:lang w:val="nl-NL"/>
                                </w:rPr>
                              </w:pPr>
                              <w:r w:rsidRPr="003C461E">
                                <w:rPr>
                                  <w:rFonts w:ascii="HELVETICA NEUE CONDENSED" w:hAnsi="HELVETICA NEUE CONDENSED"/>
                                  <w:color w:val="5B9BD5" w:themeColor="accent5"/>
                                  <w:sz w:val="13"/>
                                  <w:szCs w:val="13"/>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5DED9" id="Groupe 61" o:spid="_x0000_s1102" style="position:absolute;margin-left:223.3pt;margin-top:312.35pt;width:43.85pt;height:67.8pt;z-index:251657307;mso-position-horizontal-relative:left-margin-area;mso-width-relative:margin;mso-height-relative:margin" coordorigin="190" coordsize="5568,86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">
                <v:shape id="Graphique 62" o:spid="_x0000_s1103" type="#_x0000_t75" style="position:absolute;left:190;width:5569;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">
                  <v:imagedata r:id="rId104" o:title=""/>
                </v:shape>
                <v:shape id="Zone de texte 63" o:spid="_x0000_s1104" type="#_x0000_t202" style="position:absolute;left:508;top:5715;width:50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DA538FD" w14:textId="77777777" w:rsidR="003C461E" w:rsidRPr="003C461E" w:rsidRDefault="003C461E" w:rsidP="003C461E">
                        <w:pPr>
                          <w:jc w:val="center"/>
                          <w:rPr>
                            <w:rFonts w:ascii="HELVETICA NEUE CONDENSED" w:hAnsi="HELVETICA NEUE CONDENSED"/>
                            <w:b/>
                            <w:bCs/>
                            <w:color w:val="5B9BD5" w:themeColor="accent5"/>
                            <w:sz w:val="13"/>
                            <w:szCs w:val="13"/>
                            <w:lang w:val="nl-NL"/>
                          </w:rPr>
                        </w:pPr>
                        <w:r w:rsidRPr="003C461E">
                          <w:rPr>
                            <w:rFonts w:ascii="HELVETICA NEUE CONDENSED" w:hAnsi="HELVETICA NEUE CONDENSED"/>
                            <w:color w:val="5B9BD5" w:themeColor="accent5"/>
                            <w:sz w:val="13"/>
                            <w:szCs w:val="13"/>
                            <w:lang w:val="nl-NL"/>
                          </w:rPr>
                          <w:t>SANTÉ</w:t>
                        </w:r>
                      </w:p>
                    </w:txbxContent>
                  </v:textbox>
                </v:shape>
                <w10:wrap anchorx="margin"/>
              </v:group>
            </w:pict>
          </mc:Fallback>
        </mc:AlternateContent>
      </w:r>
      <w:r w:rsidR="00AE1AE8">
        <w:rPr>
          <w:noProof/>
        </w:rPr>
        <mc:AlternateContent>
          <mc:Choice Requires="wps">
            <w:drawing>
              <wp:anchor distT="0" distB="0" distL="114300" distR="114300" simplePos="0" relativeHeight="251657269" behindDoc="0" locked="0" layoutInCell="1" allowOverlap="1" wp14:anchorId="2AED965F" wp14:editId="2924E5AD">
                <wp:simplePos x="0" y="0"/>
                <wp:positionH relativeFrom="column">
                  <wp:posOffset>2387821</wp:posOffset>
                </wp:positionH>
                <wp:positionV relativeFrom="paragraph">
                  <wp:posOffset>3659210</wp:posOffset>
                </wp:positionV>
                <wp:extent cx="707390" cy="329565"/>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67C9EB7" w14:textId="48D11775" w:rsidR="00AA7AA4" w:rsidRPr="00F13403" w:rsidRDefault="00984376" w:rsidP="00AA7AA4">
                            <w:pPr>
                              <w:rPr>
                                <w:rFonts w:ascii="Calibri" w:hAnsi="Calibri" w:cs="Calibri"/>
                                <w:b/>
                                <w:bCs/>
                                <w:color w:val="63A7DA"/>
                                <w:sz w:val="22"/>
                                <w:szCs w:val="22"/>
                              </w:rPr>
                            </w:pPr>
                            <w:r>
                              <w:rPr>
                                <w:rFonts w:ascii="Calibri" w:hAnsi="Calibri" w:cs="Calibri"/>
                                <w:b/>
                                <w:bCs/>
                                <w:color w:val="63A7DA"/>
                                <w:sz w:val="22"/>
                                <w:szCs w:val="22"/>
                              </w:rPr>
                              <w:t>418</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D965F" id="Zone de texte 196" o:spid="_x0000_s1105" type="#_x0000_t202" style="position:absolute;margin-left:188pt;margin-top:288.15pt;width:55.7pt;height:25.95pt;z-index:251657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dP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" filled="f" stroked="f" strokeweight=".5pt">
                <v:textbox>
                  <w:txbxContent>
                    <w:p w14:paraId="467C9EB7" w14:textId="48D11775" w:rsidR="00AA7AA4" w:rsidRPr="00F13403" w:rsidRDefault="00984376" w:rsidP="00AA7AA4">
                      <w:pPr>
                        <w:rPr>
                          <w:rFonts w:ascii="Calibri" w:hAnsi="Calibri" w:cs="Calibri"/>
                          <w:b/>
                          <w:bCs/>
                          <w:color w:val="63A7DA"/>
                          <w:sz w:val="22"/>
                          <w:szCs w:val="22"/>
                        </w:rPr>
                      </w:pPr>
                      <w:r>
                        <w:rPr>
                          <w:rFonts w:ascii="Calibri" w:hAnsi="Calibri" w:cs="Calibri"/>
                          <w:b/>
                          <w:bCs/>
                          <w:color w:val="63A7DA"/>
                          <w:sz w:val="22"/>
                          <w:szCs w:val="22"/>
                        </w:rPr>
                        <w:t>418</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v:textbox>
              </v:shape>
            </w:pict>
          </mc:Fallback>
        </mc:AlternateContent>
      </w:r>
      <w:r w:rsidR="00AE1AE8">
        <w:rPr>
          <w:noProof/>
        </w:rPr>
        <mc:AlternateContent>
          <mc:Choice Requires="wps">
            <w:drawing>
              <wp:anchor distT="0" distB="0" distL="114300" distR="114300" simplePos="0" relativeHeight="251657268" behindDoc="0" locked="0" layoutInCell="1" allowOverlap="1" wp14:anchorId="5E9AD6CE" wp14:editId="078BF4FE">
                <wp:simplePos x="0" y="0"/>
                <wp:positionH relativeFrom="column">
                  <wp:posOffset>4428918</wp:posOffset>
                </wp:positionH>
                <wp:positionV relativeFrom="paragraph">
                  <wp:posOffset>3686781</wp:posOffset>
                </wp:positionV>
                <wp:extent cx="707390" cy="329565"/>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7595A70E" w14:textId="0B6C6F8D" w:rsidR="004E533E" w:rsidRPr="00F13403" w:rsidRDefault="00DC43E3" w:rsidP="004E533E">
                            <w:pPr>
                              <w:rPr>
                                <w:rFonts w:ascii="Calibri" w:hAnsi="Calibri" w:cs="Calibri"/>
                                <w:b/>
                                <w:bCs/>
                                <w:color w:val="63A7DA"/>
                                <w:sz w:val="22"/>
                                <w:szCs w:val="22"/>
                              </w:rPr>
                            </w:pPr>
                            <w:r>
                              <w:rPr>
                                <w:rFonts w:ascii="Calibri" w:hAnsi="Calibri" w:cs="Calibri"/>
                                <w:b/>
                                <w:bCs/>
                                <w:color w:val="63A7DA"/>
                                <w:sz w:val="22"/>
                                <w:szCs w:val="22"/>
                              </w:rPr>
                              <w:t>49</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AD6CE" id="Zone de texte 167" o:spid="_x0000_s1106" type="#_x0000_t202" style="position:absolute;margin-left:348.75pt;margin-top:290.3pt;width:55.7pt;height:25.95pt;z-index:251657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br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" filled="f" stroked="f" strokeweight=".5pt">
                <v:textbox>
                  <w:txbxContent>
                    <w:p w14:paraId="7595A70E" w14:textId="0B6C6F8D" w:rsidR="004E533E" w:rsidRPr="00F13403" w:rsidRDefault="00DC43E3" w:rsidP="004E533E">
                      <w:pPr>
                        <w:rPr>
                          <w:rFonts w:ascii="Calibri" w:hAnsi="Calibri" w:cs="Calibri"/>
                          <w:b/>
                          <w:bCs/>
                          <w:color w:val="63A7DA"/>
                          <w:sz w:val="22"/>
                          <w:szCs w:val="22"/>
                        </w:rPr>
                      </w:pPr>
                      <w:r>
                        <w:rPr>
                          <w:rFonts w:ascii="Calibri" w:hAnsi="Calibri" w:cs="Calibri"/>
                          <w:b/>
                          <w:bCs/>
                          <w:color w:val="63A7DA"/>
                          <w:sz w:val="22"/>
                          <w:szCs w:val="22"/>
                        </w:rPr>
                        <w:t>49</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v:textbox>
              </v:shape>
            </w:pict>
          </mc:Fallback>
        </mc:AlternateContent>
      </w:r>
      <w:r w:rsidR="00F17E0F" w:rsidRPr="008B478B">
        <w:rPr>
          <w:noProof/>
          <w:lang w:bidi="fr-FR"/>
        </w:rPr>
        <mc:AlternateContent>
          <mc:Choice Requires="wps">
            <w:drawing>
              <wp:anchor distT="0" distB="0" distL="114300" distR="114300" simplePos="0" relativeHeight="251657279" behindDoc="0" locked="0" layoutInCell="1" allowOverlap="1" wp14:anchorId="3292F672" wp14:editId="1F427144">
                <wp:simplePos x="0" y="0"/>
                <wp:positionH relativeFrom="column">
                  <wp:posOffset>8216427</wp:posOffset>
                </wp:positionH>
                <wp:positionV relativeFrom="paragraph">
                  <wp:posOffset>3611880</wp:posOffset>
                </wp:positionV>
                <wp:extent cx="6350" cy="247650"/>
                <wp:effectExtent l="0" t="0" r="31750" b="19050"/>
                <wp:wrapNone/>
                <wp:docPr id="111" name="Connecteur droit 111"/>
                <wp:cNvGraphicFramePr/>
                <a:graphic xmlns:a="http://schemas.openxmlformats.org/drawingml/2006/main">
                  <a:graphicData uri="http://schemas.microsoft.com/office/word/2010/wordprocessingShape">
                    <wps:wsp>
                      <wps:cNvCnPr/>
                      <wps:spPr>
                        <a:xfrm>
                          <a:off x="0" y="0"/>
                          <a:ext cx="6350" cy="24765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8C3C25" id="Connecteur droit 111" o:spid="_x0000_s1026" style="position:absolute;z-index:25165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95pt,284.4pt" to="647.4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" strokecolor="#4472c4">
                <v:stroke dashstyle="dash"/>
              </v:line>
            </w:pict>
          </mc:Fallback>
        </mc:AlternateContent>
      </w:r>
      <w:r w:rsidR="00F17E0F">
        <w:rPr>
          <w:noProof/>
          <w:lang w:bidi="fr-FR"/>
        </w:rPr>
        <mc:AlternateContent>
          <mc:Choice Requires="wps">
            <w:drawing>
              <wp:anchor distT="0" distB="0" distL="114300" distR="114300" simplePos="0" relativeHeight="251657278" behindDoc="0" locked="0" layoutInCell="1" allowOverlap="1" wp14:anchorId="3F51903B" wp14:editId="530011FF">
                <wp:simplePos x="0" y="0"/>
                <wp:positionH relativeFrom="column">
                  <wp:posOffset>8222777</wp:posOffset>
                </wp:positionH>
                <wp:positionV relativeFrom="paragraph">
                  <wp:posOffset>3617595</wp:posOffset>
                </wp:positionV>
                <wp:extent cx="4486940" cy="0"/>
                <wp:effectExtent l="0" t="0" r="0" b="0"/>
                <wp:wrapNone/>
                <wp:docPr id="109" name="Connecteur droit 109"/>
                <wp:cNvGraphicFramePr/>
                <a:graphic xmlns:a="http://schemas.openxmlformats.org/drawingml/2006/main">
                  <a:graphicData uri="http://schemas.microsoft.com/office/word/2010/wordprocessingShape">
                    <wps:wsp>
                      <wps:cNvCnPr/>
                      <wps:spPr>
                        <a:xfrm>
                          <a:off x="0" y="0"/>
                          <a:ext cx="448694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D9A4B5" id="Connecteur droit 109" o:spid="_x0000_s1026" style="position:absolute;z-index:251657278;visibility:visible;mso-wrap-style:square;mso-wrap-distance-left:9pt;mso-wrap-distance-top:0;mso-wrap-distance-right:9pt;mso-wrap-distance-bottom:0;mso-position-horizontal:absolute;mso-position-horizontal-relative:text;mso-position-vertical:absolute;mso-position-vertical-relative:text" from="647.45pt,284.85pt" to="1000.75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" strokecolor="#4472c4 [3204]">
                <v:stroke dashstyle="dash"/>
              </v:line>
            </w:pict>
          </mc:Fallback>
        </mc:AlternateContent>
      </w:r>
      <w:r w:rsidR="00BE2611" w:rsidRPr="00792F8E">
        <w:rPr>
          <w:noProof/>
          <w:lang w:bidi="fr-FR"/>
        </w:rPr>
        <mc:AlternateContent>
          <mc:Choice Requires="wps">
            <w:drawing>
              <wp:anchor distT="0" distB="0" distL="114300" distR="114300" simplePos="0" relativeHeight="251657245" behindDoc="0" locked="0" layoutInCell="1" allowOverlap="1" wp14:anchorId="6137442D" wp14:editId="5689D060">
                <wp:simplePos x="0" y="0"/>
                <wp:positionH relativeFrom="margin">
                  <wp:posOffset>14185900</wp:posOffset>
                </wp:positionH>
                <wp:positionV relativeFrom="paragraph">
                  <wp:posOffset>2953385</wp:posOffset>
                </wp:positionV>
                <wp:extent cx="4000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00050" cy="398145"/>
                        </a:xfrm>
                        <a:prstGeom prst="rect">
                          <a:avLst/>
                        </a:prstGeom>
                        <a:blipFill>
                          <a:blip r:embed="rId105">
                            <a:extLst>
                              <a:ext uri="{96DAC541-7B7A-43D3-8B79-37D633B846F1}">
                                <asvg:svgBlip xmlns:asvg="http://schemas.microsoft.com/office/drawing/2016/SVG/main" r:embed="rId10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7" style="position:absolute;margin-left:1117pt;margin-top:232.55pt;width:31.5pt;height:31.35pt;z-index:251657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" stroked="f" strokeweight="1pt">
                <v:fill r:id="rId10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3F24" w:rsidRPr="00D83F24">
        <w:rPr>
          <w:noProof/>
          <w:lang w:bidi="fr-FR"/>
        </w:rPr>
        <mc:AlternateContent>
          <mc:Choice Requires="wps">
            <w:drawing>
              <wp:anchor distT="0" distB="0" distL="114300" distR="114300" simplePos="0" relativeHeight="251657267" behindDoc="0" locked="0" layoutInCell="1" allowOverlap="1" wp14:anchorId="63519234" wp14:editId="7F141A4F">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08" type="#_x0000_t202" style="position:absolute;margin-left:120.8pt;margin-top:263.7pt;width:357.85pt;height:23.5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p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0jM1GygPyJiF4zA5w5cSy1ox55+ZxelBknAj/BMelQLMCk4SJTXY3/+6D/7YVLRS0uI05tT9&#10;2jErKFE/NLZ7MkjTML5RSUd3Q1TsrWVza9G7Zg7I1gB3z/AoBn+vzmJloXnFxSlCVDQxzTF2Tv1Z&#10;nPvjjuDicVEU0QkH1jC/0mvDA3RgOTTtpXtl1pw663EmHuE8tyx71+Cjb3ipodh5qGTsfiD6yOqJ&#10;fxz22OHTYoZtutWj1/X3MfsD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APMSNpMgIAAIYEAAAOAAAAAAAAAAAAAAAA&#10;AC4CAABkcnMvZTJvRG9jLnhtbFBLAQItABQABgAIAAAAIQDu02nt4AAAAAsBAAAPAAAAAAAAAAAA&#10;AAAAAIwEAABkcnMvZG93bnJldi54bWxQSwUGAAAAAAQABADzAAAAmQUAAAAA&#10;" fillcolor="#63a7da" strokecolor="#63a7da" strokeweight=".5pt">
                <v:textbo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657265" behindDoc="0" locked="0" layoutInCell="1" allowOverlap="1" wp14:anchorId="6DBE6ECB" wp14:editId="41423306">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09" type="#_x0000_t202" style="position:absolute;margin-left:922.3pt;margin-top:385pt;width:197.95pt;height:19.2pt;flip:x;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z+6dyy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657264" behindDoc="0" locked="0" layoutInCell="1" allowOverlap="1" wp14:anchorId="427656C9" wp14:editId="23AC3D6E">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D7EB42B">
                                  <wp:extent cx="3405351" cy="2490470"/>
                                  <wp:effectExtent l="0" t="0" r="2413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0" type="#_x0000_t202" style="position:absolute;margin-left:194.1pt;margin-top:60.15pt;width:289.25pt;height:212.3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XB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D7EB42B">
                            <wp:extent cx="3405351" cy="2490470"/>
                            <wp:effectExtent l="0" t="0" r="2413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F9D2C" w14:textId="77777777" w:rsidR="00AD0116" w:rsidRDefault="00AD0116" w:rsidP="0063464B">
      <w:r>
        <w:separator/>
      </w:r>
    </w:p>
  </w:endnote>
  <w:endnote w:type="continuationSeparator" w:id="0">
    <w:p w14:paraId="07356E62" w14:textId="77777777" w:rsidR="00AD0116" w:rsidRDefault="00AD0116" w:rsidP="0063464B">
      <w:r>
        <w:continuationSeparator/>
      </w:r>
    </w:p>
  </w:endnote>
  <w:endnote w:type="continuationNotice" w:id="1">
    <w:p w14:paraId="331777D8" w14:textId="77777777" w:rsidR="00AD0116" w:rsidRDefault="00AD0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304BA" w14:textId="77777777" w:rsidR="00AD0116" w:rsidRDefault="00AD0116" w:rsidP="0063464B">
      <w:r>
        <w:separator/>
      </w:r>
    </w:p>
  </w:footnote>
  <w:footnote w:type="continuationSeparator" w:id="0">
    <w:p w14:paraId="072DBBD6" w14:textId="77777777" w:rsidR="00AD0116" w:rsidRDefault="00AD0116" w:rsidP="0063464B">
      <w:r>
        <w:continuationSeparator/>
      </w:r>
    </w:p>
  </w:footnote>
  <w:footnote w:type="continuationNotice" w:id="1">
    <w:p w14:paraId="08D5CDCE" w14:textId="77777777" w:rsidR="00AD0116" w:rsidRDefault="00AD01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8872B8C"/>
    <w:multiLevelType w:val="hybridMultilevel"/>
    <w:tmpl w:val="CCC05BD6"/>
    <w:lvl w:ilvl="0" w:tplc="7DEAEA66">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1F54"/>
    <w:rsid w:val="000247A1"/>
    <w:rsid w:val="00026609"/>
    <w:rsid w:val="000304DA"/>
    <w:rsid w:val="00032CFB"/>
    <w:rsid w:val="000330EE"/>
    <w:rsid w:val="00033ECD"/>
    <w:rsid w:val="0003598A"/>
    <w:rsid w:val="00036493"/>
    <w:rsid w:val="00036F43"/>
    <w:rsid w:val="00037DD5"/>
    <w:rsid w:val="00044C2E"/>
    <w:rsid w:val="00047A65"/>
    <w:rsid w:val="00047C2B"/>
    <w:rsid w:val="00050168"/>
    <w:rsid w:val="00052218"/>
    <w:rsid w:val="00057346"/>
    <w:rsid w:val="000628E3"/>
    <w:rsid w:val="00064365"/>
    <w:rsid w:val="00064ED3"/>
    <w:rsid w:val="00072DC7"/>
    <w:rsid w:val="00072E3C"/>
    <w:rsid w:val="00073C8E"/>
    <w:rsid w:val="00077073"/>
    <w:rsid w:val="00077917"/>
    <w:rsid w:val="00082E88"/>
    <w:rsid w:val="000872C6"/>
    <w:rsid w:val="000877DD"/>
    <w:rsid w:val="00091517"/>
    <w:rsid w:val="00092369"/>
    <w:rsid w:val="00094BDC"/>
    <w:rsid w:val="00094E18"/>
    <w:rsid w:val="0009587E"/>
    <w:rsid w:val="0009615E"/>
    <w:rsid w:val="000A01FA"/>
    <w:rsid w:val="000A0257"/>
    <w:rsid w:val="000A4AE8"/>
    <w:rsid w:val="000A5C39"/>
    <w:rsid w:val="000A6051"/>
    <w:rsid w:val="000A65DE"/>
    <w:rsid w:val="000A6CD0"/>
    <w:rsid w:val="000A6DB7"/>
    <w:rsid w:val="000B5008"/>
    <w:rsid w:val="000B5B22"/>
    <w:rsid w:val="000B6509"/>
    <w:rsid w:val="000C252B"/>
    <w:rsid w:val="000C2773"/>
    <w:rsid w:val="000C5F0A"/>
    <w:rsid w:val="000C6AD5"/>
    <w:rsid w:val="000C6D3A"/>
    <w:rsid w:val="000D247E"/>
    <w:rsid w:val="000E1B1D"/>
    <w:rsid w:val="000E2CBD"/>
    <w:rsid w:val="000E5796"/>
    <w:rsid w:val="000E7DE6"/>
    <w:rsid w:val="000F02D4"/>
    <w:rsid w:val="000F1ABD"/>
    <w:rsid w:val="000F4BED"/>
    <w:rsid w:val="000F588A"/>
    <w:rsid w:val="000F6D2E"/>
    <w:rsid w:val="000F7019"/>
    <w:rsid w:val="00102671"/>
    <w:rsid w:val="0010286F"/>
    <w:rsid w:val="001036F6"/>
    <w:rsid w:val="00104D71"/>
    <w:rsid w:val="001070B6"/>
    <w:rsid w:val="001101FB"/>
    <w:rsid w:val="00111B20"/>
    <w:rsid w:val="001126A9"/>
    <w:rsid w:val="00113366"/>
    <w:rsid w:val="00120B73"/>
    <w:rsid w:val="00121489"/>
    <w:rsid w:val="00122551"/>
    <w:rsid w:val="00123786"/>
    <w:rsid w:val="00125C4E"/>
    <w:rsid w:val="00127674"/>
    <w:rsid w:val="00130D0E"/>
    <w:rsid w:val="001328F8"/>
    <w:rsid w:val="00132DA7"/>
    <w:rsid w:val="00133920"/>
    <w:rsid w:val="0013592C"/>
    <w:rsid w:val="0013752E"/>
    <w:rsid w:val="00140EEE"/>
    <w:rsid w:val="00141D56"/>
    <w:rsid w:val="00147CE6"/>
    <w:rsid w:val="001537B1"/>
    <w:rsid w:val="00154BC8"/>
    <w:rsid w:val="001554D7"/>
    <w:rsid w:val="00165B27"/>
    <w:rsid w:val="00171086"/>
    <w:rsid w:val="0017238A"/>
    <w:rsid w:val="00174FEC"/>
    <w:rsid w:val="00177086"/>
    <w:rsid w:val="001822AE"/>
    <w:rsid w:val="001831FD"/>
    <w:rsid w:val="00183C48"/>
    <w:rsid w:val="00192B91"/>
    <w:rsid w:val="0019347B"/>
    <w:rsid w:val="00193EAD"/>
    <w:rsid w:val="00194B1B"/>
    <w:rsid w:val="00194D82"/>
    <w:rsid w:val="00195ED9"/>
    <w:rsid w:val="00196301"/>
    <w:rsid w:val="001A072E"/>
    <w:rsid w:val="001A7852"/>
    <w:rsid w:val="001A7B0E"/>
    <w:rsid w:val="001B0F5D"/>
    <w:rsid w:val="001B2874"/>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5E83"/>
    <w:rsid w:val="001D699C"/>
    <w:rsid w:val="001E264F"/>
    <w:rsid w:val="001E28B6"/>
    <w:rsid w:val="001E32C6"/>
    <w:rsid w:val="001E455F"/>
    <w:rsid w:val="001E4F26"/>
    <w:rsid w:val="001E639B"/>
    <w:rsid w:val="001E68B0"/>
    <w:rsid w:val="001E6E27"/>
    <w:rsid w:val="001E74B3"/>
    <w:rsid w:val="001F2AC4"/>
    <w:rsid w:val="0020048F"/>
    <w:rsid w:val="00200E58"/>
    <w:rsid w:val="002126EB"/>
    <w:rsid w:val="00215A88"/>
    <w:rsid w:val="00216BBF"/>
    <w:rsid w:val="002203E2"/>
    <w:rsid w:val="002279D5"/>
    <w:rsid w:val="0023490E"/>
    <w:rsid w:val="00235A20"/>
    <w:rsid w:val="00235ECC"/>
    <w:rsid w:val="00241356"/>
    <w:rsid w:val="0024196E"/>
    <w:rsid w:val="0024339E"/>
    <w:rsid w:val="00246181"/>
    <w:rsid w:val="002461C7"/>
    <w:rsid w:val="0024786E"/>
    <w:rsid w:val="002576B5"/>
    <w:rsid w:val="00260123"/>
    <w:rsid w:val="00262B5B"/>
    <w:rsid w:val="00263FA7"/>
    <w:rsid w:val="002644B0"/>
    <w:rsid w:val="00265D9A"/>
    <w:rsid w:val="002664C0"/>
    <w:rsid w:val="0027425A"/>
    <w:rsid w:val="00274EA0"/>
    <w:rsid w:val="002754FA"/>
    <w:rsid w:val="002762FF"/>
    <w:rsid w:val="00282FE1"/>
    <w:rsid w:val="002850F3"/>
    <w:rsid w:val="00285F88"/>
    <w:rsid w:val="00286689"/>
    <w:rsid w:val="0029247F"/>
    <w:rsid w:val="002A1148"/>
    <w:rsid w:val="002A22B3"/>
    <w:rsid w:val="002A4637"/>
    <w:rsid w:val="002A4E6F"/>
    <w:rsid w:val="002A7ED8"/>
    <w:rsid w:val="002B2738"/>
    <w:rsid w:val="002B3109"/>
    <w:rsid w:val="002B46F0"/>
    <w:rsid w:val="002B54E5"/>
    <w:rsid w:val="002B7E43"/>
    <w:rsid w:val="002C4DB8"/>
    <w:rsid w:val="002D374E"/>
    <w:rsid w:val="002D537D"/>
    <w:rsid w:val="002D56CE"/>
    <w:rsid w:val="002D5ED1"/>
    <w:rsid w:val="002D6E60"/>
    <w:rsid w:val="002D76FC"/>
    <w:rsid w:val="002E058A"/>
    <w:rsid w:val="002E138A"/>
    <w:rsid w:val="002E22C5"/>
    <w:rsid w:val="002E385B"/>
    <w:rsid w:val="002E45B6"/>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882"/>
    <w:rsid w:val="00323B64"/>
    <w:rsid w:val="003242F6"/>
    <w:rsid w:val="003249D0"/>
    <w:rsid w:val="00324D48"/>
    <w:rsid w:val="003320AE"/>
    <w:rsid w:val="00332983"/>
    <w:rsid w:val="00333287"/>
    <w:rsid w:val="00334266"/>
    <w:rsid w:val="00342DF7"/>
    <w:rsid w:val="00350C48"/>
    <w:rsid w:val="00352BD4"/>
    <w:rsid w:val="003578BD"/>
    <w:rsid w:val="00361FE4"/>
    <w:rsid w:val="003636D5"/>
    <w:rsid w:val="00365F54"/>
    <w:rsid w:val="003679A8"/>
    <w:rsid w:val="00370113"/>
    <w:rsid w:val="00370731"/>
    <w:rsid w:val="00371C97"/>
    <w:rsid w:val="003724F6"/>
    <w:rsid w:val="0037440F"/>
    <w:rsid w:val="00377D51"/>
    <w:rsid w:val="003810E7"/>
    <w:rsid w:val="00384651"/>
    <w:rsid w:val="00384B54"/>
    <w:rsid w:val="00384E46"/>
    <w:rsid w:val="003851A3"/>
    <w:rsid w:val="00386DB3"/>
    <w:rsid w:val="00387DA2"/>
    <w:rsid w:val="0039076E"/>
    <w:rsid w:val="00391523"/>
    <w:rsid w:val="0039300F"/>
    <w:rsid w:val="00393B6E"/>
    <w:rsid w:val="00394239"/>
    <w:rsid w:val="00395139"/>
    <w:rsid w:val="00396044"/>
    <w:rsid w:val="0039635A"/>
    <w:rsid w:val="0039695D"/>
    <w:rsid w:val="003A02FC"/>
    <w:rsid w:val="003A2975"/>
    <w:rsid w:val="003A2C0C"/>
    <w:rsid w:val="003A2DA2"/>
    <w:rsid w:val="003A46C8"/>
    <w:rsid w:val="003B0D81"/>
    <w:rsid w:val="003B5177"/>
    <w:rsid w:val="003B7DE5"/>
    <w:rsid w:val="003C16BD"/>
    <w:rsid w:val="003C428F"/>
    <w:rsid w:val="003C461E"/>
    <w:rsid w:val="003D348A"/>
    <w:rsid w:val="003D5925"/>
    <w:rsid w:val="003D6CA1"/>
    <w:rsid w:val="003D7D32"/>
    <w:rsid w:val="003D7E8F"/>
    <w:rsid w:val="003E0105"/>
    <w:rsid w:val="003E0A8A"/>
    <w:rsid w:val="003E23E8"/>
    <w:rsid w:val="003E2D6C"/>
    <w:rsid w:val="003E4B19"/>
    <w:rsid w:val="003F05C6"/>
    <w:rsid w:val="003F1FDB"/>
    <w:rsid w:val="003F24ED"/>
    <w:rsid w:val="003F66EE"/>
    <w:rsid w:val="004009BB"/>
    <w:rsid w:val="00402D6E"/>
    <w:rsid w:val="00405BDD"/>
    <w:rsid w:val="00407040"/>
    <w:rsid w:val="00407244"/>
    <w:rsid w:val="00410A49"/>
    <w:rsid w:val="00416106"/>
    <w:rsid w:val="004174C3"/>
    <w:rsid w:val="004177EF"/>
    <w:rsid w:val="00417A8B"/>
    <w:rsid w:val="00423BD3"/>
    <w:rsid w:val="00434A53"/>
    <w:rsid w:val="00435CAD"/>
    <w:rsid w:val="0043600D"/>
    <w:rsid w:val="00437FB5"/>
    <w:rsid w:val="0044038D"/>
    <w:rsid w:val="004415A9"/>
    <w:rsid w:val="00441A77"/>
    <w:rsid w:val="00442419"/>
    <w:rsid w:val="00444E8E"/>
    <w:rsid w:val="0044550E"/>
    <w:rsid w:val="00445BFD"/>
    <w:rsid w:val="004504AE"/>
    <w:rsid w:val="00450824"/>
    <w:rsid w:val="0045283F"/>
    <w:rsid w:val="00454F2D"/>
    <w:rsid w:val="004561DF"/>
    <w:rsid w:val="00460733"/>
    <w:rsid w:val="004607EF"/>
    <w:rsid w:val="004610DD"/>
    <w:rsid w:val="00461158"/>
    <w:rsid w:val="00462BA3"/>
    <w:rsid w:val="00463F30"/>
    <w:rsid w:val="00465DB0"/>
    <w:rsid w:val="004737ED"/>
    <w:rsid w:val="0047382B"/>
    <w:rsid w:val="004745BC"/>
    <w:rsid w:val="004746A5"/>
    <w:rsid w:val="004804D2"/>
    <w:rsid w:val="00481D59"/>
    <w:rsid w:val="00482C4E"/>
    <w:rsid w:val="00484A47"/>
    <w:rsid w:val="004854C3"/>
    <w:rsid w:val="004861BD"/>
    <w:rsid w:val="00490B4D"/>
    <w:rsid w:val="00490C97"/>
    <w:rsid w:val="00493ADE"/>
    <w:rsid w:val="00497F24"/>
    <w:rsid w:val="004A0CB3"/>
    <w:rsid w:val="004A277E"/>
    <w:rsid w:val="004A3B7D"/>
    <w:rsid w:val="004A42EE"/>
    <w:rsid w:val="004A4E15"/>
    <w:rsid w:val="004A539C"/>
    <w:rsid w:val="004B0BD1"/>
    <w:rsid w:val="004B675A"/>
    <w:rsid w:val="004C16F7"/>
    <w:rsid w:val="004C3EDA"/>
    <w:rsid w:val="004D3544"/>
    <w:rsid w:val="004D5151"/>
    <w:rsid w:val="004E0329"/>
    <w:rsid w:val="004E11B5"/>
    <w:rsid w:val="004E3E99"/>
    <w:rsid w:val="004E533E"/>
    <w:rsid w:val="004F1447"/>
    <w:rsid w:val="004F152F"/>
    <w:rsid w:val="004F1675"/>
    <w:rsid w:val="004F403E"/>
    <w:rsid w:val="004F5065"/>
    <w:rsid w:val="004F5248"/>
    <w:rsid w:val="004F614D"/>
    <w:rsid w:val="004F62FF"/>
    <w:rsid w:val="0050223A"/>
    <w:rsid w:val="00506CE3"/>
    <w:rsid w:val="005072D0"/>
    <w:rsid w:val="00514F23"/>
    <w:rsid w:val="005238D3"/>
    <w:rsid w:val="005256F5"/>
    <w:rsid w:val="0052578F"/>
    <w:rsid w:val="00527203"/>
    <w:rsid w:val="005301CE"/>
    <w:rsid w:val="005311DC"/>
    <w:rsid w:val="0053124C"/>
    <w:rsid w:val="00535403"/>
    <w:rsid w:val="0053548C"/>
    <w:rsid w:val="00551607"/>
    <w:rsid w:val="00552052"/>
    <w:rsid w:val="005520C8"/>
    <w:rsid w:val="005546BC"/>
    <w:rsid w:val="00556BFC"/>
    <w:rsid w:val="00566D1C"/>
    <w:rsid w:val="00571496"/>
    <w:rsid w:val="0057185C"/>
    <w:rsid w:val="00574E67"/>
    <w:rsid w:val="0057657F"/>
    <w:rsid w:val="005800B3"/>
    <w:rsid w:val="00582320"/>
    <w:rsid w:val="00584A1C"/>
    <w:rsid w:val="00584D8F"/>
    <w:rsid w:val="00590B70"/>
    <w:rsid w:val="005915B5"/>
    <w:rsid w:val="005923AD"/>
    <w:rsid w:val="00592DB5"/>
    <w:rsid w:val="00596A1B"/>
    <w:rsid w:val="005A048A"/>
    <w:rsid w:val="005A318D"/>
    <w:rsid w:val="005A339A"/>
    <w:rsid w:val="005A777D"/>
    <w:rsid w:val="005B393F"/>
    <w:rsid w:val="005B57C1"/>
    <w:rsid w:val="005B621E"/>
    <w:rsid w:val="005C0B05"/>
    <w:rsid w:val="005C62FB"/>
    <w:rsid w:val="005C6EC4"/>
    <w:rsid w:val="005C75A4"/>
    <w:rsid w:val="005D0598"/>
    <w:rsid w:val="005D0D96"/>
    <w:rsid w:val="005D15F3"/>
    <w:rsid w:val="005D274D"/>
    <w:rsid w:val="005D3128"/>
    <w:rsid w:val="005D5A26"/>
    <w:rsid w:val="005D70F6"/>
    <w:rsid w:val="005D76C0"/>
    <w:rsid w:val="005D77B4"/>
    <w:rsid w:val="005E0917"/>
    <w:rsid w:val="005E1969"/>
    <w:rsid w:val="005E2F3B"/>
    <w:rsid w:val="005E6CF7"/>
    <w:rsid w:val="005E7396"/>
    <w:rsid w:val="005F050F"/>
    <w:rsid w:val="005F70E4"/>
    <w:rsid w:val="0060071C"/>
    <w:rsid w:val="006013E7"/>
    <w:rsid w:val="006016CF"/>
    <w:rsid w:val="006029B2"/>
    <w:rsid w:val="00602C84"/>
    <w:rsid w:val="00605061"/>
    <w:rsid w:val="006052F0"/>
    <w:rsid w:val="00606D3B"/>
    <w:rsid w:val="006075A8"/>
    <w:rsid w:val="0060786F"/>
    <w:rsid w:val="00615051"/>
    <w:rsid w:val="00615C7C"/>
    <w:rsid w:val="0061685E"/>
    <w:rsid w:val="006215E5"/>
    <w:rsid w:val="0062230C"/>
    <w:rsid w:val="00622E61"/>
    <w:rsid w:val="00622EAD"/>
    <w:rsid w:val="006271A1"/>
    <w:rsid w:val="00630397"/>
    <w:rsid w:val="0063083D"/>
    <w:rsid w:val="00631163"/>
    <w:rsid w:val="00631EC8"/>
    <w:rsid w:val="0063464B"/>
    <w:rsid w:val="00641B75"/>
    <w:rsid w:val="00647FDE"/>
    <w:rsid w:val="006531F4"/>
    <w:rsid w:val="006544D9"/>
    <w:rsid w:val="00654AFE"/>
    <w:rsid w:val="0065665C"/>
    <w:rsid w:val="00656966"/>
    <w:rsid w:val="00656DC8"/>
    <w:rsid w:val="00662971"/>
    <w:rsid w:val="00663434"/>
    <w:rsid w:val="00667054"/>
    <w:rsid w:val="00670BED"/>
    <w:rsid w:val="00670D33"/>
    <w:rsid w:val="00671F7E"/>
    <w:rsid w:val="00674192"/>
    <w:rsid w:val="006742A5"/>
    <w:rsid w:val="00684228"/>
    <w:rsid w:val="0068479B"/>
    <w:rsid w:val="00685BA9"/>
    <w:rsid w:val="00690D71"/>
    <w:rsid w:val="0069702F"/>
    <w:rsid w:val="006977DF"/>
    <w:rsid w:val="00697C9F"/>
    <w:rsid w:val="00697EFD"/>
    <w:rsid w:val="006A0F41"/>
    <w:rsid w:val="006A2B65"/>
    <w:rsid w:val="006A4F5D"/>
    <w:rsid w:val="006A54EE"/>
    <w:rsid w:val="006B3262"/>
    <w:rsid w:val="006B3678"/>
    <w:rsid w:val="006B5C36"/>
    <w:rsid w:val="006B7134"/>
    <w:rsid w:val="006C16A7"/>
    <w:rsid w:val="006C3617"/>
    <w:rsid w:val="006C5166"/>
    <w:rsid w:val="006C5488"/>
    <w:rsid w:val="006C5A55"/>
    <w:rsid w:val="006C7DC8"/>
    <w:rsid w:val="006D6F61"/>
    <w:rsid w:val="006D7AC6"/>
    <w:rsid w:val="006E4462"/>
    <w:rsid w:val="006E6AB5"/>
    <w:rsid w:val="006F1741"/>
    <w:rsid w:val="006F4478"/>
    <w:rsid w:val="006F5D00"/>
    <w:rsid w:val="006F6EE0"/>
    <w:rsid w:val="006F6F9C"/>
    <w:rsid w:val="00700387"/>
    <w:rsid w:val="00700EAE"/>
    <w:rsid w:val="00703DA5"/>
    <w:rsid w:val="00706275"/>
    <w:rsid w:val="00706C1B"/>
    <w:rsid w:val="00710BF9"/>
    <w:rsid w:val="00711F80"/>
    <w:rsid w:val="0071601F"/>
    <w:rsid w:val="007174AE"/>
    <w:rsid w:val="007230B0"/>
    <w:rsid w:val="00723806"/>
    <w:rsid w:val="00723F64"/>
    <w:rsid w:val="00724BD7"/>
    <w:rsid w:val="0072546A"/>
    <w:rsid w:val="00726092"/>
    <w:rsid w:val="007309A4"/>
    <w:rsid w:val="00731327"/>
    <w:rsid w:val="007321CE"/>
    <w:rsid w:val="00734A54"/>
    <w:rsid w:val="007357CE"/>
    <w:rsid w:val="00741837"/>
    <w:rsid w:val="007426D9"/>
    <w:rsid w:val="00746023"/>
    <w:rsid w:val="0074615B"/>
    <w:rsid w:val="0074641A"/>
    <w:rsid w:val="00746E62"/>
    <w:rsid w:val="0074718F"/>
    <w:rsid w:val="007471B3"/>
    <w:rsid w:val="00752557"/>
    <w:rsid w:val="00752ECB"/>
    <w:rsid w:val="00756079"/>
    <w:rsid w:val="00756C68"/>
    <w:rsid w:val="00760806"/>
    <w:rsid w:val="0076217E"/>
    <w:rsid w:val="0076255B"/>
    <w:rsid w:val="007669DB"/>
    <w:rsid w:val="00767F6D"/>
    <w:rsid w:val="00771136"/>
    <w:rsid w:val="00775937"/>
    <w:rsid w:val="0078452E"/>
    <w:rsid w:val="00785D05"/>
    <w:rsid w:val="007872A5"/>
    <w:rsid w:val="00787CC6"/>
    <w:rsid w:val="007913C8"/>
    <w:rsid w:val="00792F8E"/>
    <w:rsid w:val="00792FB7"/>
    <w:rsid w:val="00793343"/>
    <w:rsid w:val="007965C8"/>
    <w:rsid w:val="00797B93"/>
    <w:rsid w:val="007A21A0"/>
    <w:rsid w:val="007A46F8"/>
    <w:rsid w:val="007A5132"/>
    <w:rsid w:val="007A6CD8"/>
    <w:rsid w:val="007B62AB"/>
    <w:rsid w:val="007B698F"/>
    <w:rsid w:val="007C076A"/>
    <w:rsid w:val="007C1776"/>
    <w:rsid w:val="007C35FF"/>
    <w:rsid w:val="007C6D05"/>
    <w:rsid w:val="007C7DC3"/>
    <w:rsid w:val="007D132F"/>
    <w:rsid w:val="007D6BC7"/>
    <w:rsid w:val="007E03B8"/>
    <w:rsid w:val="007E0DF3"/>
    <w:rsid w:val="007E1318"/>
    <w:rsid w:val="007E3379"/>
    <w:rsid w:val="007F2445"/>
    <w:rsid w:val="007F423C"/>
    <w:rsid w:val="007F56F4"/>
    <w:rsid w:val="007F5817"/>
    <w:rsid w:val="007F66A7"/>
    <w:rsid w:val="007F7ABE"/>
    <w:rsid w:val="008003E2"/>
    <w:rsid w:val="00803367"/>
    <w:rsid w:val="0080422D"/>
    <w:rsid w:val="00806FA2"/>
    <w:rsid w:val="00811778"/>
    <w:rsid w:val="00814493"/>
    <w:rsid w:val="00816199"/>
    <w:rsid w:val="0081648E"/>
    <w:rsid w:val="0081659E"/>
    <w:rsid w:val="00820E9B"/>
    <w:rsid w:val="0082179F"/>
    <w:rsid w:val="00822BAA"/>
    <w:rsid w:val="00826F73"/>
    <w:rsid w:val="008322EC"/>
    <w:rsid w:val="00837020"/>
    <w:rsid w:val="00842677"/>
    <w:rsid w:val="008432C5"/>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983"/>
    <w:rsid w:val="008756AA"/>
    <w:rsid w:val="00876329"/>
    <w:rsid w:val="008769DA"/>
    <w:rsid w:val="00883003"/>
    <w:rsid w:val="008838EE"/>
    <w:rsid w:val="008876F7"/>
    <w:rsid w:val="00887B70"/>
    <w:rsid w:val="00892E43"/>
    <w:rsid w:val="008936DE"/>
    <w:rsid w:val="008A1E15"/>
    <w:rsid w:val="008B478B"/>
    <w:rsid w:val="008B6019"/>
    <w:rsid w:val="008C0468"/>
    <w:rsid w:val="008C0E89"/>
    <w:rsid w:val="008C306F"/>
    <w:rsid w:val="008C3482"/>
    <w:rsid w:val="008C38CE"/>
    <w:rsid w:val="008D0974"/>
    <w:rsid w:val="008D2FE4"/>
    <w:rsid w:val="008E0096"/>
    <w:rsid w:val="008E06A6"/>
    <w:rsid w:val="008E5623"/>
    <w:rsid w:val="008E64BD"/>
    <w:rsid w:val="008F1F4A"/>
    <w:rsid w:val="008F25B7"/>
    <w:rsid w:val="008F724F"/>
    <w:rsid w:val="00902688"/>
    <w:rsid w:val="00903273"/>
    <w:rsid w:val="00904EDB"/>
    <w:rsid w:val="00904F19"/>
    <w:rsid w:val="009064A6"/>
    <w:rsid w:val="00906763"/>
    <w:rsid w:val="00910B59"/>
    <w:rsid w:val="00912375"/>
    <w:rsid w:val="00916359"/>
    <w:rsid w:val="0092046E"/>
    <w:rsid w:val="0092521E"/>
    <w:rsid w:val="009254FC"/>
    <w:rsid w:val="00925847"/>
    <w:rsid w:val="009259F8"/>
    <w:rsid w:val="00927175"/>
    <w:rsid w:val="009278BB"/>
    <w:rsid w:val="00930466"/>
    <w:rsid w:val="00940BA8"/>
    <w:rsid w:val="00943CC3"/>
    <w:rsid w:val="009449FD"/>
    <w:rsid w:val="009473C1"/>
    <w:rsid w:val="00947C07"/>
    <w:rsid w:val="00950502"/>
    <w:rsid w:val="009510E0"/>
    <w:rsid w:val="00952FC1"/>
    <w:rsid w:val="009562EC"/>
    <w:rsid w:val="0096393D"/>
    <w:rsid w:val="00963C7F"/>
    <w:rsid w:val="009650E3"/>
    <w:rsid w:val="0097017C"/>
    <w:rsid w:val="009714BA"/>
    <w:rsid w:val="009733C6"/>
    <w:rsid w:val="00974DBA"/>
    <w:rsid w:val="009769D5"/>
    <w:rsid w:val="009805E9"/>
    <w:rsid w:val="00980A4D"/>
    <w:rsid w:val="0098278F"/>
    <w:rsid w:val="00983AC1"/>
    <w:rsid w:val="00984376"/>
    <w:rsid w:val="00990811"/>
    <w:rsid w:val="00993187"/>
    <w:rsid w:val="0099456F"/>
    <w:rsid w:val="00996007"/>
    <w:rsid w:val="009A7468"/>
    <w:rsid w:val="009B16AA"/>
    <w:rsid w:val="009B28A7"/>
    <w:rsid w:val="009B36D1"/>
    <w:rsid w:val="009B46B7"/>
    <w:rsid w:val="009B6F84"/>
    <w:rsid w:val="009C0725"/>
    <w:rsid w:val="009C4704"/>
    <w:rsid w:val="009C4E80"/>
    <w:rsid w:val="009D684D"/>
    <w:rsid w:val="009E519E"/>
    <w:rsid w:val="009E5386"/>
    <w:rsid w:val="009E66C5"/>
    <w:rsid w:val="009E78C4"/>
    <w:rsid w:val="009E7DAC"/>
    <w:rsid w:val="009F2A90"/>
    <w:rsid w:val="009F3A5C"/>
    <w:rsid w:val="009F439D"/>
    <w:rsid w:val="009F7238"/>
    <w:rsid w:val="009F7ED1"/>
    <w:rsid w:val="009F7F4E"/>
    <w:rsid w:val="00A01A66"/>
    <w:rsid w:val="00A055D4"/>
    <w:rsid w:val="00A061F9"/>
    <w:rsid w:val="00A06C36"/>
    <w:rsid w:val="00A076D3"/>
    <w:rsid w:val="00A10082"/>
    <w:rsid w:val="00A10B38"/>
    <w:rsid w:val="00A10F89"/>
    <w:rsid w:val="00A161F0"/>
    <w:rsid w:val="00A16844"/>
    <w:rsid w:val="00A16CC8"/>
    <w:rsid w:val="00A17589"/>
    <w:rsid w:val="00A25BA2"/>
    <w:rsid w:val="00A260A2"/>
    <w:rsid w:val="00A32133"/>
    <w:rsid w:val="00A322AA"/>
    <w:rsid w:val="00A32E71"/>
    <w:rsid w:val="00A34734"/>
    <w:rsid w:val="00A347B7"/>
    <w:rsid w:val="00A37F69"/>
    <w:rsid w:val="00A41966"/>
    <w:rsid w:val="00A42981"/>
    <w:rsid w:val="00A42A52"/>
    <w:rsid w:val="00A43511"/>
    <w:rsid w:val="00A43594"/>
    <w:rsid w:val="00A46559"/>
    <w:rsid w:val="00A50EA7"/>
    <w:rsid w:val="00A6092E"/>
    <w:rsid w:val="00A60986"/>
    <w:rsid w:val="00A6148C"/>
    <w:rsid w:val="00A62EF6"/>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EAE"/>
    <w:rsid w:val="00A83620"/>
    <w:rsid w:val="00A8371C"/>
    <w:rsid w:val="00A84798"/>
    <w:rsid w:val="00A90075"/>
    <w:rsid w:val="00A922BB"/>
    <w:rsid w:val="00A92C2F"/>
    <w:rsid w:val="00A93BA7"/>
    <w:rsid w:val="00A951FE"/>
    <w:rsid w:val="00A96E0F"/>
    <w:rsid w:val="00AA37BA"/>
    <w:rsid w:val="00AA51EB"/>
    <w:rsid w:val="00AA5FEC"/>
    <w:rsid w:val="00AA7381"/>
    <w:rsid w:val="00AA7AA4"/>
    <w:rsid w:val="00AB16B0"/>
    <w:rsid w:val="00AB3AB5"/>
    <w:rsid w:val="00AB6D47"/>
    <w:rsid w:val="00AB6F4D"/>
    <w:rsid w:val="00AB7B3A"/>
    <w:rsid w:val="00AC3AB1"/>
    <w:rsid w:val="00AC500A"/>
    <w:rsid w:val="00AD0116"/>
    <w:rsid w:val="00AD203C"/>
    <w:rsid w:val="00AD2B29"/>
    <w:rsid w:val="00AD3C32"/>
    <w:rsid w:val="00AD4395"/>
    <w:rsid w:val="00AE0598"/>
    <w:rsid w:val="00AE1AE8"/>
    <w:rsid w:val="00AE56B2"/>
    <w:rsid w:val="00AE5E81"/>
    <w:rsid w:val="00AF45BC"/>
    <w:rsid w:val="00AF62CB"/>
    <w:rsid w:val="00B01B28"/>
    <w:rsid w:val="00B02445"/>
    <w:rsid w:val="00B024DE"/>
    <w:rsid w:val="00B0259C"/>
    <w:rsid w:val="00B03DB6"/>
    <w:rsid w:val="00B04489"/>
    <w:rsid w:val="00B06520"/>
    <w:rsid w:val="00B119F5"/>
    <w:rsid w:val="00B12E7A"/>
    <w:rsid w:val="00B150C4"/>
    <w:rsid w:val="00B16C0D"/>
    <w:rsid w:val="00B2027D"/>
    <w:rsid w:val="00B2036E"/>
    <w:rsid w:val="00B240DE"/>
    <w:rsid w:val="00B24D07"/>
    <w:rsid w:val="00B30861"/>
    <w:rsid w:val="00B33A88"/>
    <w:rsid w:val="00B33AEE"/>
    <w:rsid w:val="00B36C89"/>
    <w:rsid w:val="00B3761E"/>
    <w:rsid w:val="00B41645"/>
    <w:rsid w:val="00B4177E"/>
    <w:rsid w:val="00B43415"/>
    <w:rsid w:val="00B43F08"/>
    <w:rsid w:val="00B44892"/>
    <w:rsid w:val="00B44F85"/>
    <w:rsid w:val="00B452A4"/>
    <w:rsid w:val="00B5005C"/>
    <w:rsid w:val="00B50D93"/>
    <w:rsid w:val="00B56BE4"/>
    <w:rsid w:val="00B624E3"/>
    <w:rsid w:val="00B62942"/>
    <w:rsid w:val="00B6492C"/>
    <w:rsid w:val="00B6723D"/>
    <w:rsid w:val="00B836AA"/>
    <w:rsid w:val="00B8385C"/>
    <w:rsid w:val="00B857CF"/>
    <w:rsid w:val="00B872B9"/>
    <w:rsid w:val="00B914E3"/>
    <w:rsid w:val="00B944B3"/>
    <w:rsid w:val="00B977A2"/>
    <w:rsid w:val="00BA2EF7"/>
    <w:rsid w:val="00BA4F1E"/>
    <w:rsid w:val="00BA75E9"/>
    <w:rsid w:val="00BB0156"/>
    <w:rsid w:val="00BB1E06"/>
    <w:rsid w:val="00BB2E59"/>
    <w:rsid w:val="00BC044C"/>
    <w:rsid w:val="00BC197F"/>
    <w:rsid w:val="00BC3A0D"/>
    <w:rsid w:val="00BC3D21"/>
    <w:rsid w:val="00BC4174"/>
    <w:rsid w:val="00BC41C3"/>
    <w:rsid w:val="00BC5A60"/>
    <w:rsid w:val="00BC6FC8"/>
    <w:rsid w:val="00BD0022"/>
    <w:rsid w:val="00BD1751"/>
    <w:rsid w:val="00BD17DA"/>
    <w:rsid w:val="00BD4C47"/>
    <w:rsid w:val="00BD4CDD"/>
    <w:rsid w:val="00BD6D14"/>
    <w:rsid w:val="00BE2611"/>
    <w:rsid w:val="00BE56CC"/>
    <w:rsid w:val="00BF1FFD"/>
    <w:rsid w:val="00BF5B2D"/>
    <w:rsid w:val="00BF7D6C"/>
    <w:rsid w:val="00C03B4D"/>
    <w:rsid w:val="00C0555A"/>
    <w:rsid w:val="00C0639C"/>
    <w:rsid w:val="00C12EAC"/>
    <w:rsid w:val="00C16BDE"/>
    <w:rsid w:val="00C17F7C"/>
    <w:rsid w:val="00C2116F"/>
    <w:rsid w:val="00C23867"/>
    <w:rsid w:val="00C26A48"/>
    <w:rsid w:val="00C26D21"/>
    <w:rsid w:val="00C27226"/>
    <w:rsid w:val="00C33C1E"/>
    <w:rsid w:val="00C46879"/>
    <w:rsid w:val="00C50EFD"/>
    <w:rsid w:val="00C54908"/>
    <w:rsid w:val="00C54AE8"/>
    <w:rsid w:val="00C56564"/>
    <w:rsid w:val="00C57310"/>
    <w:rsid w:val="00C60CCA"/>
    <w:rsid w:val="00C615A7"/>
    <w:rsid w:val="00C61740"/>
    <w:rsid w:val="00C62C18"/>
    <w:rsid w:val="00C64C93"/>
    <w:rsid w:val="00C657C8"/>
    <w:rsid w:val="00C71C7C"/>
    <w:rsid w:val="00C71DBC"/>
    <w:rsid w:val="00C721DA"/>
    <w:rsid w:val="00C80593"/>
    <w:rsid w:val="00C80706"/>
    <w:rsid w:val="00C80FB1"/>
    <w:rsid w:val="00C86195"/>
    <w:rsid w:val="00C86E6C"/>
    <w:rsid w:val="00C87B26"/>
    <w:rsid w:val="00C90B7E"/>
    <w:rsid w:val="00C92002"/>
    <w:rsid w:val="00CA0140"/>
    <w:rsid w:val="00CA43FB"/>
    <w:rsid w:val="00CA5C9C"/>
    <w:rsid w:val="00CA735E"/>
    <w:rsid w:val="00CA73ED"/>
    <w:rsid w:val="00CB4B94"/>
    <w:rsid w:val="00CC0317"/>
    <w:rsid w:val="00CC3860"/>
    <w:rsid w:val="00CC4BF8"/>
    <w:rsid w:val="00CC6787"/>
    <w:rsid w:val="00CD4A74"/>
    <w:rsid w:val="00CD67E5"/>
    <w:rsid w:val="00CD6C5B"/>
    <w:rsid w:val="00CE05AF"/>
    <w:rsid w:val="00CE0652"/>
    <w:rsid w:val="00CE1245"/>
    <w:rsid w:val="00CE490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D5E"/>
    <w:rsid w:val="00D252CE"/>
    <w:rsid w:val="00D259B1"/>
    <w:rsid w:val="00D26541"/>
    <w:rsid w:val="00D32938"/>
    <w:rsid w:val="00D33011"/>
    <w:rsid w:val="00D34992"/>
    <w:rsid w:val="00D35A4D"/>
    <w:rsid w:val="00D36063"/>
    <w:rsid w:val="00D440ED"/>
    <w:rsid w:val="00D51B6A"/>
    <w:rsid w:val="00D549AB"/>
    <w:rsid w:val="00D5542A"/>
    <w:rsid w:val="00D568DE"/>
    <w:rsid w:val="00D56D2F"/>
    <w:rsid w:val="00D57B3A"/>
    <w:rsid w:val="00D62448"/>
    <w:rsid w:val="00D6301E"/>
    <w:rsid w:val="00D6612C"/>
    <w:rsid w:val="00D74188"/>
    <w:rsid w:val="00D753D2"/>
    <w:rsid w:val="00D80D05"/>
    <w:rsid w:val="00D81040"/>
    <w:rsid w:val="00D81713"/>
    <w:rsid w:val="00D81B39"/>
    <w:rsid w:val="00D83F24"/>
    <w:rsid w:val="00D85403"/>
    <w:rsid w:val="00D90418"/>
    <w:rsid w:val="00D9794B"/>
    <w:rsid w:val="00DA1676"/>
    <w:rsid w:val="00DA2104"/>
    <w:rsid w:val="00DA2706"/>
    <w:rsid w:val="00DA5C39"/>
    <w:rsid w:val="00DB1FF7"/>
    <w:rsid w:val="00DB44E9"/>
    <w:rsid w:val="00DB4E1C"/>
    <w:rsid w:val="00DB6720"/>
    <w:rsid w:val="00DC0BC3"/>
    <w:rsid w:val="00DC2367"/>
    <w:rsid w:val="00DC43E3"/>
    <w:rsid w:val="00DC6791"/>
    <w:rsid w:val="00DC6F62"/>
    <w:rsid w:val="00DC7B73"/>
    <w:rsid w:val="00DD0718"/>
    <w:rsid w:val="00DD1F05"/>
    <w:rsid w:val="00DD5463"/>
    <w:rsid w:val="00DD5ACB"/>
    <w:rsid w:val="00DD641D"/>
    <w:rsid w:val="00DE0CE2"/>
    <w:rsid w:val="00DE430A"/>
    <w:rsid w:val="00DE5990"/>
    <w:rsid w:val="00DF0E3B"/>
    <w:rsid w:val="00DF1A12"/>
    <w:rsid w:val="00DF1F40"/>
    <w:rsid w:val="00DF3A81"/>
    <w:rsid w:val="00DF6B63"/>
    <w:rsid w:val="00E00DB8"/>
    <w:rsid w:val="00E014BF"/>
    <w:rsid w:val="00E024E5"/>
    <w:rsid w:val="00E107F4"/>
    <w:rsid w:val="00E13B73"/>
    <w:rsid w:val="00E1452B"/>
    <w:rsid w:val="00E1656D"/>
    <w:rsid w:val="00E214DE"/>
    <w:rsid w:val="00E21858"/>
    <w:rsid w:val="00E24DAD"/>
    <w:rsid w:val="00E25604"/>
    <w:rsid w:val="00E256B7"/>
    <w:rsid w:val="00E27ED2"/>
    <w:rsid w:val="00E3099E"/>
    <w:rsid w:val="00E36F96"/>
    <w:rsid w:val="00E41622"/>
    <w:rsid w:val="00E41C01"/>
    <w:rsid w:val="00E44414"/>
    <w:rsid w:val="00E50C4F"/>
    <w:rsid w:val="00E51D01"/>
    <w:rsid w:val="00E53334"/>
    <w:rsid w:val="00E53509"/>
    <w:rsid w:val="00E60DE5"/>
    <w:rsid w:val="00E62B78"/>
    <w:rsid w:val="00E63612"/>
    <w:rsid w:val="00E636DD"/>
    <w:rsid w:val="00E65643"/>
    <w:rsid w:val="00E65B12"/>
    <w:rsid w:val="00E65CBA"/>
    <w:rsid w:val="00E67A4C"/>
    <w:rsid w:val="00E720BE"/>
    <w:rsid w:val="00E735A8"/>
    <w:rsid w:val="00E74680"/>
    <w:rsid w:val="00E76B80"/>
    <w:rsid w:val="00E77468"/>
    <w:rsid w:val="00E774D8"/>
    <w:rsid w:val="00E83209"/>
    <w:rsid w:val="00E83FF6"/>
    <w:rsid w:val="00E8470E"/>
    <w:rsid w:val="00E8742B"/>
    <w:rsid w:val="00E90774"/>
    <w:rsid w:val="00E90A77"/>
    <w:rsid w:val="00E92491"/>
    <w:rsid w:val="00E9460C"/>
    <w:rsid w:val="00E94949"/>
    <w:rsid w:val="00EA24D3"/>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D63B1"/>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5461"/>
    <w:rsid w:val="00F156E5"/>
    <w:rsid w:val="00F162A4"/>
    <w:rsid w:val="00F17BCA"/>
    <w:rsid w:val="00F17E0F"/>
    <w:rsid w:val="00F24403"/>
    <w:rsid w:val="00F264C4"/>
    <w:rsid w:val="00F26AA0"/>
    <w:rsid w:val="00F311F5"/>
    <w:rsid w:val="00F328B5"/>
    <w:rsid w:val="00F364F2"/>
    <w:rsid w:val="00F371DE"/>
    <w:rsid w:val="00F41B4B"/>
    <w:rsid w:val="00F429BA"/>
    <w:rsid w:val="00F42AF8"/>
    <w:rsid w:val="00F43E59"/>
    <w:rsid w:val="00F50EA2"/>
    <w:rsid w:val="00F516C9"/>
    <w:rsid w:val="00F5375D"/>
    <w:rsid w:val="00F53CBC"/>
    <w:rsid w:val="00F54324"/>
    <w:rsid w:val="00F57166"/>
    <w:rsid w:val="00F576BD"/>
    <w:rsid w:val="00F57F7F"/>
    <w:rsid w:val="00F62ECA"/>
    <w:rsid w:val="00F6396E"/>
    <w:rsid w:val="00F72BE0"/>
    <w:rsid w:val="00F72F97"/>
    <w:rsid w:val="00F76CD6"/>
    <w:rsid w:val="00F77420"/>
    <w:rsid w:val="00F812AA"/>
    <w:rsid w:val="00F81F58"/>
    <w:rsid w:val="00F8396D"/>
    <w:rsid w:val="00F87F38"/>
    <w:rsid w:val="00F90233"/>
    <w:rsid w:val="00F9083B"/>
    <w:rsid w:val="00F91587"/>
    <w:rsid w:val="00F917F0"/>
    <w:rsid w:val="00F93F8B"/>
    <w:rsid w:val="00F94BE2"/>
    <w:rsid w:val="00FA216A"/>
    <w:rsid w:val="00FA753D"/>
    <w:rsid w:val="00FB139B"/>
    <w:rsid w:val="00FB15D7"/>
    <w:rsid w:val="00FB1848"/>
    <w:rsid w:val="00FB1F1B"/>
    <w:rsid w:val="00FB3149"/>
    <w:rsid w:val="00FB4C2B"/>
    <w:rsid w:val="00FB610E"/>
    <w:rsid w:val="00FC06D3"/>
    <w:rsid w:val="00FC1E13"/>
    <w:rsid w:val="00FC47E2"/>
    <w:rsid w:val="00FD0A94"/>
    <w:rsid w:val="00FD0A9D"/>
    <w:rsid w:val="00FD4A5E"/>
    <w:rsid w:val="00FE29BE"/>
    <w:rsid w:val="00FE2D17"/>
    <w:rsid w:val="00FE4C4C"/>
    <w:rsid w:val="00FE636D"/>
    <w:rsid w:val="00FE7026"/>
    <w:rsid w:val="00FE7D5C"/>
    <w:rsid w:val="00FF0D1B"/>
    <w:rsid w:val="00FF0DD7"/>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7D5DEF"/>
  <w15:chartTrackingRefBased/>
  <w15:docId w15:val="{8E1341DE-FA6C-423D-A2B8-D5034462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sulines-mons.be/secondaires/" TargetMode="External"/><Relationship Id="rId21" Type="http://schemas.openxmlformats.org/officeDocument/2006/relationships/hyperlink" Target="http://www.cefamorlanwelzcharleroi.be/" TargetMode="External"/><Relationship Id="rId42" Type="http://schemas.openxmlformats.org/officeDocument/2006/relationships/image" Target="media/image7.png"/><Relationship Id="rId47" Type="http://schemas.openxmlformats.org/officeDocument/2006/relationships/image" Target="media/image12.svg"/><Relationship Id="rId63" Type="http://schemas.openxmlformats.org/officeDocument/2006/relationships/diagramData" Target="diagrams/data2.xml"/><Relationship Id="rId68" Type="http://schemas.openxmlformats.org/officeDocument/2006/relationships/image" Target="media/image27.png"/><Relationship Id="rId89" Type="http://schemas.openxmlformats.org/officeDocument/2006/relationships/image" Target="media/image37.png"/><Relationship Id="rId112" Type="http://schemas.microsoft.com/office/2007/relationships/diagramDrawing" Target="diagrams/drawing3.xml"/><Relationship Id="rId16" Type="http://schemas.openxmlformats.org/officeDocument/2006/relationships/image" Target="media/image5.svg"/><Relationship Id="rId107" Type="http://schemas.openxmlformats.org/officeDocument/2006/relationships/image" Target="media/image53.png"/><Relationship Id="rId11" Type="http://schemas.openxmlformats.org/officeDocument/2006/relationships/image" Target="media/image1.png"/><Relationship Id="rId32" Type="http://schemas.openxmlformats.org/officeDocument/2006/relationships/hyperlink" Target="http://www.iepscf-frameries.be/" TargetMode="External"/><Relationship Id="rId37" Type="http://schemas.openxmlformats.org/officeDocument/2006/relationships/diagramQuickStyle" Target="diagrams/quickStyle1.xml"/><Relationship Id="rId53" Type="http://schemas.openxmlformats.org/officeDocument/2006/relationships/image" Target="media/image17.png"/><Relationship Id="rId58" Type="http://schemas.openxmlformats.org/officeDocument/2006/relationships/image" Target="media/image22.svg"/><Relationship Id="rId74" Type="http://schemas.openxmlformats.org/officeDocument/2006/relationships/image" Target="media/image33.png"/><Relationship Id="rId102" Type="http://schemas.openxmlformats.org/officeDocument/2006/relationships/image" Target="media/image48.png"/><Relationship Id="rId5" Type="http://schemas.openxmlformats.org/officeDocument/2006/relationships/numbering" Target="numbering.xml"/><Relationship Id="rId90" Type="http://schemas.openxmlformats.org/officeDocument/2006/relationships/image" Target="media/image38.svg"/><Relationship Id="rId95" Type="http://schemas.openxmlformats.org/officeDocument/2006/relationships/image" Target="media/image41.svg"/><Relationship Id="rId22" Type="http://schemas.openxmlformats.org/officeDocument/2006/relationships/hyperlink" Target="https://www.cndbs-binche.be/" TargetMode="External"/><Relationship Id="rId27" Type="http://schemas.openxmlformats.org/officeDocument/2006/relationships/hyperlink" Target="https://www.etudierenhainaut.be/enseignement-secondaire-paramedical-mons.html" TargetMode="External"/><Relationship Id="rId43" Type="http://schemas.openxmlformats.org/officeDocument/2006/relationships/image" Target="media/image8.png"/><Relationship Id="rId48" Type="http://schemas.openxmlformats.org/officeDocument/2006/relationships/hyperlink" Target="https://www.fermedelsamme.be/filieres?lang=fr" TargetMode="External"/><Relationship Id="rId64" Type="http://schemas.openxmlformats.org/officeDocument/2006/relationships/diagramLayout" Target="diagrams/layout2.xml"/><Relationship Id="rId69" Type="http://schemas.openxmlformats.org/officeDocument/2006/relationships/image" Target="media/image28.svg"/><Relationship Id="rId113" Type="http://schemas.openxmlformats.org/officeDocument/2006/relationships/fontTable" Target="fontTable.xml"/><Relationship Id="rId12" Type="http://schemas.openxmlformats.org/officeDocument/2006/relationships/image" Target="media/image2.svg"/><Relationship Id="rId17" Type="http://schemas.openxmlformats.org/officeDocument/2006/relationships/hyperlink" Target="https://www.etudierenhainaut.be/lycee-provincial-hornu-colfontaine.html" TargetMode="External"/><Relationship Id="rId25" Type="http://schemas.openxmlformats.org/officeDocument/2006/relationships/hyperlink" Target="https://www.etudierenhainaut.be/institut-provincial-de-nursing-du-centre.html" TargetMode="External"/><Relationship Id="rId33" Type="http://schemas.openxmlformats.org/officeDocument/2006/relationships/hyperlink" Target="http://www.isu-dour.be/" TargetMode="External"/><Relationship Id="rId38" Type="http://schemas.openxmlformats.org/officeDocument/2006/relationships/diagramColors" Target="diagrams/colors1.xml"/><Relationship Id="rId46" Type="http://schemas.openxmlformats.org/officeDocument/2006/relationships/image" Target="media/image11.png"/><Relationship Id="rId59" Type="http://schemas.openxmlformats.org/officeDocument/2006/relationships/image" Target="media/image23.png"/><Relationship Id="rId67" Type="http://schemas.microsoft.com/office/2007/relationships/diagramDrawing" Target="diagrams/drawing2.xml"/><Relationship Id="rId103" Type="http://schemas.openxmlformats.org/officeDocument/2006/relationships/image" Target="media/image49.svg"/><Relationship Id="rId108" Type="http://schemas.openxmlformats.org/officeDocument/2006/relationships/diagramData" Target="diagrams/data3.xml"/><Relationship Id="rId20" Type="http://schemas.openxmlformats.org/officeDocument/2006/relationships/hyperlink" Target="https://www.etudierenhainaut.be/lycee-provincial-des-sciences-et-des-technologies.html" TargetMode="External"/><Relationship Id="rId54" Type="http://schemas.openxmlformats.org/officeDocument/2006/relationships/image" Target="media/image18.svg"/><Relationship Id="rId62" Type="http://schemas.openxmlformats.org/officeDocument/2006/relationships/image" Target="media/image26.svg"/><Relationship Id="rId70" Type="http://schemas.openxmlformats.org/officeDocument/2006/relationships/image" Target="media/image29.png"/><Relationship Id="rId75" Type="http://schemas.openxmlformats.org/officeDocument/2006/relationships/image" Target="media/image34.svg"/><Relationship Id="rId88" Type="http://schemas.openxmlformats.org/officeDocument/2006/relationships/image" Target="media/image36.png"/><Relationship Id="rId91" Type="http://schemas.openxmlformats.org/officeDocument/2006/relationships/hyperlink" Target="http://www.bassinefe-hainautcentre.be/le-rapport-analytique-et-prospectif" TargetMode="External"/><Relationship Id="rId96" Type="http://schemas.openxmlformats.org/officeDocument/2006/relationships/image" Target="media/image42.png"/><Relationship Id="rId11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etudierenhainaut.be/institut-provincial-charles-deliege.html" TargetMode="External"/><Relationship Id="rId28" Type="http://schemas.openxmlformats.org/officeDocument/2006/relationships/hyperlink" Target="http://iscfp.be/" TargetMode="External"/><Relationship Id="rId36" Type="http://schemas.openxmlformats.org/officeDocument/2006/relationships/diagramLayout" Target="diagrams/layout1.xm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52.sv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epsvfmons.be/" TargetMode="External"/><Relationship Id="rId44" Type="http://schemas.openxmlformats.org/officeDocument/2006/relationships/image" Target="media/image9.svg"/><Relationship Id="rId52" Type="http://schemas.openxmlformats.org/officeDocument/2006/relationships/image" Target="media/image16.svg"/><Relationship Id="rId60" Type="http://schemas.openxmlformats.org/officeDocument/2006/relationships/image" Target="media/image24.svg"/><Relationship Id="rId65" Type="http://schemas.openxmlformats.org/officeDocument/2006/relationships/diagramQuickStyle" Target="diagrams/quickStyle2.xml"/><Relationship Id="rId73" Type="http://schemas.openxmlformats.org/officeDocument/2006/relationships/image" Target="media/image32.sv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cesquaregnon.be/" TargetMode="External"/><Relationship Id="rId39" Type="http://schemas.microsoft.com/office/2007/relationships/diagramDrawing" Target="diagrams/drawing1.xml"/><Relationship Id="rId109" Type="http://schemas.openxmlformats.org/officeDocument/2006/relationships/diagramLayout" Target="diagrams/layout3.xml"/><Relationship Id="rId34" Type="http://schemas.openxmlformats.org/officeDocument/2006/relationships/hyperlink" Target="https://www.saintjoseph-saintghislain.be/" TargetMode="External"/><Relationship Id="rId50" Type="http://schemas.openxmlformats.org/officeDocument/2006/relationships/image" Target="media/image14.svg"/><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image" Target="media/image43.png"/><Relationship Id="rId104"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0.svg"/><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hyperlink" Target="http://www.iramps.be/" TargetMode="External"/><Relationship Id="rId24" Type="http://schemas.openxmlformats.org/officeDocument/2006/relationships/hyperlink" Target="https://www.etudierenhainaut.be/ipam-centre/formations.html" TargetMode="External"/><Relationship Id="rId40"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diagramColors" Target="diagrams/colors2.xml"/><Relationship Id="rId110" Type="http://schemas.openxmlformats.org/officeDocument/2006/relationships/diagramQuickStyle" Target="diagrams/quickStyle3.xml"/><Relationship Id="rId61" Type="http://schemas.openxmlformats.org/officeDocument/2006/relationships/image" Target="media/image25.png"/><Relationship Id="rId19" Type="http://schemas.openxmlformats.org/officeDocument/2006/relationships/hyperlink" Target="http://www.isjleroeulx.be/" TargetMode="External"/><Relationship Id="rId14" Type="http://schemas.openxmlformats.org/officeDocument/2006/relationships/hyperlink" Target="https://www.safsb.be/fr/centre-qualifiant-genevieve-jonas" TargetMode="External"/><Relationship Id="rId30" Type="http://schemas.openxmlformats.org/officeDocument/2006/relationships/hyperlink" Target="http://iepscf-dour.be/" TargetMode="External"/><Relationship Id="rId35" Type="http://schemas.openxmlformats.org/officeDocument/2006/relationships/diagramData" Target="diagrams/data1.xml"/><Relationship Id="rId56" Type="http://schemas.openxmlformats.org/officeDocument/2006/relationships/image" Target="media/image20.svg"/><Relationship Id="rId100" Type="http://schemas.openxmlformats.org/officeDocument/2006/relationships/image" Target="media/image46.svg"/><Relationship Id="rId105"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31.png"/><Relationship Id="rId93" Type="http://schemas.openxmlformats.org/officeDocument/2006/relationships/hyperlink" Target="http://www.bassinefe-hainautcentre.be/le-rapport-analytique-et-prospectif" TargetMode="External"/><Relationship Id="rId98" Type="http://schemas.openxmlformats.org/officeDocument/2006/relationships/image" Target="media/image44.sv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56.pn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5" Type="http://schemas.openxmlformats.org/officeDocument/2006/relationships/image" Target="../media/image58.png"/><Relationship Id="rId4" Type="http://schemas.openxmlformats.org/officeDocument/2006/relationships/image" Target="../media/image5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6.pn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5" Type="http://schemas.openxmlformats.org/officeDocument/2006/relationships/image" Target="../media/image58.png"/><Relationship Id="rId4" Type="http://schemas.openxmlformats.org/officeDocument/2006/relationships/image" Target="../media/image5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C96DEEF-E108-4A05-BEC5-606CEB199559}">
      <dgm:prSet/>
      <dgm:spPr>
        <a:ln>
          <a:solidFill>
            <a:srgbClr val="63A7DA"/>
          </a:solidFill>
        </a:ln>
      </dgm:spPr>
      <dgm:t>
        <a:bodyPr/>
        <a:lstStyle/>
        <a:p>
          <a:r>
            <a:rPr lang="fr-BE"/>
            <a:t>Formation pour adultes (pré-qualification)</a:t>
          </a:r>
        </a:p>
      </dgm:t>
    </dgm:pt>
    <dgm:pt modelId="{F9BAAE35-ED13-45EB-8650-72E66B288767}" type="parTrans" cxnId="{2F2B0749-1F9A-41F6-824C-87C18E7C9DFD}">
      <dgm:prSet/>
      <dgm:spPr>
        <a:ln>
          <a:solidFill>
            <a:srgbClr val="63A7DA"/>
          </a:solidFill>
        </a:ln>
      </dgm:spPr>
      <dgm:t>
        <a:bodyPr/>
        <a:lstStyle/>
        <a:p>
          <a:endParaRPr lang="fr-BE"/>
        </a:p>
      </dgm:t>
    </dgm:pt>
    <dgm:pt modelId="{F260F8ED-DF8C-437A-B55D-F25264977D85}" type="sibTrans" cxnId="{2F2B0749-1F9A-41F6-824C-87C18E7C9DFD}">
      <dgm:prSet/>
      <dgm:spPr/>
      <dgm:t>
        <a:bodyPr/>
        <a:lstStyle/>
        <a:p>
          <a:endParaRPr lang="fr-BE"/>
        </a:p>
      </dgm:t>
    </dgm:pt>
    <dgm:pt modelId="{BA29AC64-32B7-4FBC-AA08-7D3B5976B84A}">
      <dgm:prSet/>
      <dgm:spPr>
        <a:ln>
          <a:solidFill>
            <a:srgbClr val="63A7DA"/>
          </a:solidFill>
        </a:ln>
      </dgm:spPr>
      <dgm:t>
        <a:bodyPr/>
        <a:lstStyle/>
        <a:p>
          <a:r>
            <a:rPr lang="fr-BE"/>
            <a:t>Formation initiale (7ème)</a:t>
          </a:r>
        </a:p>
      </dgm:t>
    </dgm:pt>
    <dgm:pt modelId="{96A3B93D-4DD6-4AD6-8EEA-36FFFDF1D965}" type="sibTrans" cxnId="{D880EF60-C7F9-473E-A464-B65F5C0C7513}">
      <dgm:prSet/>
      <dgm:spPr/>
      <dgm:t>
        <a:bodyPr/>
        <a:lstStyle/>
        <a:p>
          <a:endParaRPr lang="fr-BE"/>
        </a:p>
      </dgm:t>
    </dgm:pt>
    <dgm:pt modelId="{1211ED68-C63D-4169-B225-6FAE75273E7B}" type="parTrans" cxnId="{D880EF60-C7F9-473E-A464-B65F5C0C7513}">
      <dgm:prSet/>
      <dgm:spPr>
        <a:ln>
          <a:solidFill>
            <a:srgbClr val="63A7DA"/>
          </a:solidFill>
        </a:ln>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47B0C560-3FEB-40D7-B433-E0E468D232A9}" type="pres">
      <dgm:prSet presAssocID="{1211ED68-C63D-4169-B225-6FAE75273E7B}" presName="Name13" presStyleLbl="parChTrans1D2" presStyleIdx="0" presStyleCnt="2"/>
      <dgm:spPr/>
    </dgm:pt>
    <dgm:pt modelId="{940CF596-5C87-47CE-AC98-ED74FA93E035}" type="pres">
      <dgm:prSet presAssocID="{BA29AC64-32B7-4FBC-AA08-7D3B5976B84A}" presName="childText" presStyleLbl="bgAcc1" presStyleIdx="0" presStyleCnt="2">
        <dgm:presLayoutVars>
          <dgm:bulletEnabled val="1"/>
        </dgm:presLayoutVars>
      </dgm:prSet>
      <dgm:spPr/>
    </dgm:pt>
    <dgm:pt modelId="{B4330938-B28A-4ED4-98E5-50429DB42B3C}" type="pres">
      <dgm:prSet presAssocID="{F9BAAE35-ED13-45EB-8650-72E66B288767}" presName="Name13" presStyleLbl="parChTrans1D2" presStyleIdx="1" presStyleCnt="2"/>
      <dgm:spPr/>
    </dgm:pt>
    <dgm:pt modelId="{6F684B0C-D10A-47B9-BFEC-4B34E26801FA}" type="pres">
      <dgm:prSet presAssocID="{3C96DEEF-E108-4A05-BEC5-606CEB199559}"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C4BFA213-1C5E-408A-8356-2C1D30AEA244}" type="presOf" srcId="{BA29AC64-32B7-4FBC-AA08-7D3B5976B84A}" destId="{940CF596-5C87-47CE-AC98-ED74FA93E035}" srcOrd="0" destOrd="0" presId="urn:microsoft.com/office/officeart/2005/8/layout/hierarchy3"/>
    <dgm:cxn modelId="{D880EF60-C7F9-473E-A464-B65F5C0C7513}" srcId="{E1E31A27-682F-4524-8836-4107CDEC5323}" destId="{BA29AC64-32B7-4FBC-AA08-7D3B5976B84A}" srcOrd="0" destOrd="0" parTransId="{1211ED68-C63D-4169-B225-6FAE75273E7B}" sibTransId="{96A3B93D-4DD6-4AD6-8EEA-36FFFDF1D965}"/>
    <dgm:cxn modelId="{63947F61-7CD3-43AC-80B6-9F428CFC24BB}" srcId="{E6907043-9763-40E3-861A-1324E33D6196}" destId="{E1E31A27-682F-4524-8836-4107CDEC5323}" srcOrd="0" destOrd="0" parTransId="{F6422439-499F-4B3A-932D-88899484647F}" sibTransId="{05566E40-C2C8-4CCD-AC47-BE208F78C4A9}"/>
    <dgm:cxn modelId="{2F2B0749-1F9A-41F6-824C-87C18E7C9DFD}" srcId="{E1E31A27-682F-4524-8836-4107CDEC5323}" destId="{3C96DEEF-E108-4A05-BEC5-606CEB199559}" srcOrd="1" destOrd="0" parTransId="{F9BAAE35-ED13-45EB-8650-72E66B288767}" sibTransId="{F260F8ED-DF8C-437A-B55D-F25264977D85}"/>
    <dgm:cxn modelId="{D8498A6A-51E9-4166-BDB0-AABC90363AC7}" type="presOf" srcId="{1211ED68-C63D-4169-B225-6FAE75273E7B}" destId="{47B0C560-3FEB-40D7-B433-E0E468D232A9}"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E8BA48B-F2DB-4C38-8B53-75D1B3698201}" type="presOf" srcId="{3C96DEEF-E108-4A05-BEC5-606CEB199559}" destId="{6F684B0C-D10A-47B9-BFEC-4B34E26801F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E412DAD-07CD-4669-9160-B0681C7BFA64}" type="presOf" srcId="{F9BAAE35-ED13-45EB-8650-72E66B288767}" destId="{B4330938-B28A-4ED4-98E5-50429DB42B3C}"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73B8E26-F17E-43AC-BBE4-B37F464E515A}" type="presParOf" srcId="{D9F353A7-6BA6-4618-9297-C380F5C53C3D}" destId="{47B0C560-3FEB-40D7-B433-E0E468D232A9}" srcOrd="0" destOrd="0" presId="urn:microsoft.com/office/officeart/2005/8/layout/hierarchy3"/>
    <dgm:cxn modelId="{F4DB8376-5481-4220-8683-B3B14DE27E2F}" type="presParOf" srcId="{D9F353A7-6BA6-4618-9297-C380F5C53C3D}" destId="{940CF596-5C87-47CE-AC98-ED74FA93E035}" srcOrd="1" destOrd="0" presId="urn:microsoft.com/office/officeart/2005/8/layout/hierarchy3"/>
    <dgm:cxn modelId="{DF73FB19-D482-4414-AAE0-66572A89C1E0}" type="presParOf" srcId="{D9F353A7-6BA6-4618-9297-C380F5C53C3D}" destId="{B4330938-B28A-4ED4-98E5-50429DB42B3C}" srcOrd="2" destOrd="0" presId="urn:microsoft.com/office/officeart/2005/8/layout/hierarchy3"/>
    <dgm:cxn modelId="{7E05E714-9993-4B11-94BE-009BE7BDEDB5}" type="presParOf" srcId="{D9F353A7-6BA6-4618-9297-C380F5C53C3D}" destId="{6F684B0C-D10A-47B9-BFEC-4B34E26801FA}"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13559" custLinFactNeighborY="6667">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37</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503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+13</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47B0C560-3FEB-40D7-B433-E0E468D232A9}">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40CF596-5C87-47CE-AC98-ED74FA93E035}">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initiale (7ème)</a:t>
          </a:r>
        </a:p>
      </dsp:txBody>
      <dsp:txXfrm>
        <a:off x="555322" y="757336"/>
        <a:ext cx="911208" cy="556520"/>
      </dsp:txXfrm>
    </dsp:sp>
    <dsp:sp modelId="{B4330938-B28A-4ED4-98E5-50429DB42B3C}">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F684B0C-D10A-47B9-BFEC-4B34E26801FA}">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pour adultes (pré-qualification)</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91906" y="-7175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91906" y="-7175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37</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+13</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503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D8691-81EA-494F-99CD-D3BBB3F5523C}">
  <ds:schemaRef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da4e8d3a-7aee-40f8-832d-12ff0ba9c922"/>
    <ds:schemaRef ds:uri="85d816c3-b208-464c-adcf-149322fbddc7"/>
    <ds:schemaRef ds:uri="http://purl.org/dc/elements/1.1/"/>
  </ds:schemaRefs>
</ds:datastoreItem>
</file>

<file path=customXml/itemProps2.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3.xml><?xml version="1.0" encoding="utf-8"?>
<ds:datastoreItem xmlns:ds="http://schemas.openxmlformats.org/officeDocument/2006/customXml" ds:itemID="{36E316AD-6DD4-4345-BF5A-DA853D608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409</TotalTime>
  <Pages>2</Pages>
  <Words>26</Words>
  <Characters>287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CharactersWithSpaces>
  <SharedDoc>false</SharedDoc>
  <HLinks>
    <vt:vector size="6" baseType="variant">
      <vt:variant>
        <vt:i4>5963804</vt:i4>
      </vt:variant>
      <vt:variant>
        <vt:i4>0</vt:i4>
      </vt:variant>
      <vt:variant>
        <vt:i4>0</vt:i4>
      </vt:variant>
      <vt:variant>
        <vt:i4>5</vt:i4>
      </vt:variant>
      <vt:variant>
        <vt:lpwstr>http://www.bassinefe-hainautcentre.be/le-rapport-analytique-et-prospectif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50</cp:revision>
  <cp:lastPrinted>2021-12-24T19:51:00Z</cp:lastPrinted>
  <dcterms:created xsi:type="dcterms:W3CDTF">2022-10-17T07:41:00Z</dcterms:created>
  <dcterms:modified xsi:type="dcterms:W3CDTF">2022-11-04T12:15:00Z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