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AB313FF" w:rsidR="00FD0A9D" w:rsidRDefault="002529A7">
      <w:r>
        <w:rPr>
          <w:noProof/>
          <w:color w:val="auto"/>
          <w:kern w:val="0"/>
          <w:sz w:val="24"/>
          <w:szCs w:val="24"/>
          <w:lang w:bidi="fr-FR"/>
        </w:rPr>
        <mc:AlternateContent>
          <mc:Choice Requires="wps">
            <w:drawing>
              <wp:anchor distT="0" distB="0" distL="114300" distR="114300" simplePos="0" relativeHeight="251606016" behindDoc="0" locked="0" layoutInCell="1" allowOverlap="1" wp14:anchorId="73BCD8C1" wp14:editId="061D9DFE">
                <wp:simplePos x="0" y="0"/>
                <wp:positionH relativeFrom="page">
                  <wp:posOffset>13963650</wp:posOffset>
                </wp:positionH>
                <wp:positionV relativeFrom="margin">
                  <wp:posOffset>-403697</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4D5D" id="Forme libre 25" o:spid="_x0000_s1026" style="position:absolute;margin-left:1099.5pt;margin-top:-31.8pt;width:123.25pt;height:75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" path="m502,c93,,93,,93,,146,383,323,1900,,3168v502,,502,,502,l502,xe" fillcolor="#dd026f" strokecolor="#dd026f">
                <v:path arrowok="t" o:connecttype="custom" o:connectlocs="1565275,0;289981,0;0,9601200;1565275,9601200;1565275,0" o:connectangles="0,0,0,0,0"/>
                <w10:wrap anchorx="page" anchory="margin"/>
              </v:shape>
            </w:pict>
          </mc:Fallback>
        </mc:AlternateContent>
      </w:r>
      <w:r w:rsidR="00F17BCA">
        <w:rPr>
          <w:noProof/>
          <w:color w:val="auto"/>
          <w:kern w:val="0"/>
          <w:sz w:val="24"/>
          <w:szCs w:val="24"/>
          <w:lang w:bidi="fr-FR"/>
        </w:rPr>
        <mc:AlternateContent>
          <mc:Choice Requires="wps">
            <w:drawing>
              <wp:anchor distT="0" distB="0" distL="114300" distR="114300" simplePos="0" relativeHeight="251612160" behindDoc="0" locked="0" layoutInCell="1" allowOverlap="1" wp14:anchorId="5E1B55C5" wp14:editId="21957D4E">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0112" behindDoc="0" locked="0" layoutInCell="1" allowOverlap="1" wp14:anchorId="7E904A01" wp14:editId="7EF4E74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88FDC93" id="Groupe 50" o:spid="_x0000_s1026" style="position:absolute;margin-left:12pt;margin-top:-29.3pt;width:118.95pt;height:756pt;z-index:25161011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14208" behindDoc="0" locked="0" layoutInCell="1" allowOverlap="1" wp14:anchorId="01EEE829" wp14:editId="1458CB9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6A69E" id="Rectangle 5" o:spid="_x0000_s1026" style="position:absolute;margin-left:175.2pt;margin-top:-20.3pt;width:78.5pt;height:9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575296" behindDoc="0" locked="0" layoutInCell="1" allowOverlap="1" wp14:anchorId="525C153A" wp14:editId="2D86EFAB">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730B" id="Forme libre 33" o:spid="_x0000_s1026" style="position:absolute;margin-left:-32pt;margin-top:-21pt;width:147.55pt;height:75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08064" behindDoc="0" locked="0" layoutInCell="1" allowOverlap="1" wp14:anchorId="7BE4522A" wp14:editId="02BBC47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9BD3D51" id="Groupe 49" o:spid="_x0000_s1026" style="position:absolute;margin-left:1059.05pt;margin-top:-14.25pt;width:107.8pt;height:756pt;z-index:25160806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bookmarkStart w:id="0" w:name="_Hlk97302309"/>
      <w:bookmarkEnd w:id="0"/>
    </w:p>
    <w:p w14:paraId="6D32F890" w14:textId="1B2881E3" w:rsidR="00902688" w:rsidRDefault="00946081" w:rsidP="00F576BD">
      <w:pPr>
        <w:rPr>
          <w:noProof/>
          <w:lang w:bidi="fr-FR"/>
        </w:rPr>
      </w:pPr>
      <w:r w:rsidRPr="001831FD">
        <w:rPr>
          <w:rFonts w:eastAsia="Calibri"/>
          <w:noProof/>
        </w:rPr>
        <mc:AlternateContent>
          <mc:Choice Requires="wps">
            <w:drawing>
              <wp:anchor distT="0" distB="0" distL="114300" distR="114300" simplePos="0" relativeHeight="251479040" behindDoc="0" locked="0" layoutInCell="1" allowOverlap="1" wp14:anchorId="2D85B449" wp14:editId="272FEE40">
                <wp:simplePos x="0" y="0"/>
                <wp:positionH relativeFrom="page">
                  <wp:posOffset>9927590</wp:posOffset>
                </wp:positionH>
                <wp:positionV relativeFrom="paragraph">
                  <wp:posOffset>9073371</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FA30C1" w:rsidRDefault="001831FD" w:rsidP="001831FD">
                            <w:pPr>
                              <w:rPr>
                                <w:rFonts w:asciiTheme="minorHAnsi" w:hAnsiTheme="minorHAnsi" w:cstheme="minorHAnsi"/>
                                <w:i/>
                                <w:iCs/>
                              </w:rPr>
                            </w:pPr>
                            <w:r w:rsidRPr="00FA30C1">
                              <w:rPr>
                                <w:rFonts w:asciiTheme="minorHAnsi" w:hAnsiTheme="minorHAnsi" w:cstheme="minorHAnsi"/>
                                <w:i/>
                                <w:iCs/>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27" type="#_x0000_t202" style="position:absolute;margin-left:781.7pt;margin-top:714.45pt;width:311.5pt;height:29.2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" filled="f" stroked="f" strokeweight=".5pt">
                <v:textbox>
                  <w:txbxContent>
                    <w:p w14:paraId="364F5CAB" w14:textId="77777777" w:rsidR="001831FD" w:rsidRPr="00FA30C1" w:rsidRDefault="001831FD" w:rsidP="001831FD">
                      <w:pPr>
                        <w:rPr>
                          <w:rFonts w:asciiTheme="minorHAnsi" w:hAnsiTheme="minorHAnsi" w:cstheme="minorHAnsi"/>
                          <w:i/>
                          <w:iCs/>
                        </w:rPr>
                      </w:pPr>
                      <w:r w:rsidRPr="00FA30C1">
                        <w:rPr>
                          <w:rFonts w:asciiTheme="minorHAnsi" w:hAnsiTheme="minorHAnsi" w:cstheme="minorHAnsi"/>
                          <w:i/>
                          <w:iCs/>
                        </w:rPr>
                        <w:t>(Sur base des informations communiquées à l’Instance Bassin EFE)</w:t>
                      </w:r>
                    </w:p>
                  </w:txbxContent>
                </v:textbox>
                <w10:wrap anchorx="page"/>
              </v:shape>
            </w:pict>
          </mc:Fallback>
        </mc:AlternateContent>
      </w:r>
      <w:r w:rsidRPr="002A2ADB">
        <w:rPr>
          <w:noProof/>
          <w:lang w:bidi="fr-FR"/>
        </w:rPr>
        <mc:AlternateContent>
          <mc:Choice Requires="wps">
            <w:drawing>
              <wp:anchor distT="0" distB="0" distL="114300" distR="114300" simplePos="0" relativeHeight="252171264" behindDoc="0" locked="0" layoutInCell="1" allowOverlap="1" wp14:anchorId="4A1BC46C" wp14:editId="7FD4B71D">
                <wp:simplePos x="0" y="0"/>
                <wp:positionH relativeFrom="column">
                  <wp:posOffset>9709150</wp:posOffset>
                </wp:positionH>
                <wp:positionV relativeFrom="paragraph">
                  <wp:posOffset>8638377</wp:posOffset>
                </wp:positionV>
                <wp:extent cx="107950" cy="107950"/>
                <wp:effectExtent l="0" t="0" r="25400" b="25400"/>
                <wp:wrapNone/>
                <wp:docPr id="152" name="Rectangle 15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84E3" id="Rectangle 152" o:spid="_x0000_s1026" style="position:absolute;margin-left:764.5pt;margin-top:680.2pt;width:8.5pt;height: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" fillcolor="#dd026f" strokecolor="#dd026f" strokeweight="1pt"/>
            </w:pict>
          </mc:Fallback>
        </mc:AlternateContent>
      </w:r>
      <w:r>
        <w:rPr>
          <w:noProof/>
        </w:rPr>
        <mc:AlternateContent>
          <mc:Choice Requires="wps">
            <w:drawing>
              <wp:anchor distT="0" distB="0" distL="114300" distR="114300" simplePos="0" relativeHeight="252173312" behindDoc="0" locked="0" layoutInCell="1" allowOverlap="1" wp14:anchorId="7D121E9C" wp14:editId="50528945">
                <wp:simplePos x="0" y="0"/>
                <wp:positionH relativeFrom="column">
                  <wp:posOffset>9699788</wp:posOffset>
                </wp:positionH>
                <wp:positionV relativeFrom="paragraph">
                  <wp:posOffset>7757795</wp:posOffset>
                </wp:positionV>
                <wp:extent cx="107950" cy="107950"/>
                <wp:effectExtent l="0" t="0" r="25400" b="25400"/>
                <wp:wrapNone/>
                <wp:docPr id="1513" name="Rectangle 15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E7A4" id="Rectangle 1513" o:spid="_x0000_s1026" style="position:absolute;margin-left:763.75pt;margin-top:610.85pt;width:8.5pt;height: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" fillcolor="#fae3b4" strokecolor="#fae3b4" strokeweight="1pt"/>
            </w:pict>
          </mc:Fallback>
        </mc:AlternateContent>
      </w:r>
      <w:r w:rsidRPr="002A2ADB">
        <w:rPr>
          <w:noProof/>
          <w:lang w:bidi="fr-FR"/>
        </w:rPr>
        <mc:AlternateContent>
          <mc:Choice Requires="wps">
            <w:drawing>
              <wp:anchor distT="0" distB="0" distL="114300" distR="114300" simplePos="0" relativeHeight="252169216" behindDoc="0" locked="0" layoutInCell="1" allowOverlap="1" wp14:anchorId="0540DEC9" wp14:editId="16DFA9AE">
                <wp:simplePos x="0" y="0"/>
                <wp:positionH relativeFrom="margin">
                  <wp:posOffset>9702963</wp:posOffset>
                </wp:positionH>
                <wp:positionV relativeFrom="paragraph">
                  <wp:posOffset>7993380</wp:posOffset>
                </wp:positionV>
                <wp:extent cx="107950" cy="107950"/>
                <wp:effectExtent l="0" t="0" r="25400" b="25400"/>
                <wp:wrapNone/>
                <wp:docPr id="125" name="Rectangle 125"/>
                <wp:cNvGraphicFramePr/>
                <a:graphic xmlns:a="http://schemas.openxmlformats.org/drawingml/2006/main">
                  <a:graphicData uri="http://schemas.microsoft.com/office/word/2010/wordprocessingShape">
                    <wps:wsp>
                      <wps:cNvSpPr/>
                      <wps:spPr>
                        <a:xfrm>
                          <a:off x="0" y="0"/>
                          <a:ext cx="107950" cy="107950"/>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0E089" id="Rectangle 125" o:spid="_x0000_s1026" style="position:absolute;margin-left:764pt;margin-top:629.4pt;width:8.5pt;height:8.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" fillcolor="#95793e" strokecolor="#fae3b4" strokeweight="1pt">
                <v:fill color2="#ffd070" rotate="t" angle="45" colors="0 #95793e;.5 #d7af5d;1 #ffd070" focus="100%" type="gradient"/>
                <w10:wrap anchorx="margin"/>
              </v:rect>
            </w:pict>
          </mc:Fallback>
        </mc:AlternateContent>
      </w:r>
      <w:r w:rsidRPr="002A2ADB">
        <w:rPr>
          <w:noProof/>
          <w:lang w:bidi="fr-FR"/>
        </w:rPr>
        <mc:AlternateContent>
          <mc:Choice Requires="wps">
            <w:drawing>
              <wp:anchor distT="0" distB="0" distL="114300" distR="114300" simplePos="0" relativeHeight="252181504" behindDoc="0" locked="0" layoutInCell="1" allowOverlap="1" wp14:anchorId="50B68E74" wp14:editId="46741936">
                <wp:simplePos x="0" y="0"/>
                <wp:positionH relativeFrom="margin">
                  <wp:posOffset>9699788</wp:posOffset>
                </wp:positionH>
                <wp:positionV relativeFrom="paragraph">
                  <wp:posOffset>8215630</wp:posOffset>
                </wp:positionV>
                <wp:extent cx="107950" cy="10795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1D6E" id="Rectangle 9" o:spid="_x0000_s1026" style="position:absolute;margin-left:763.75pt;margin-top:646.9pt;width:8.5pt;height:8.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" fillcolor="#f6cd79" strokecolor="#f6cd79" strokeweight="1pt">
                <w10:wrap anchorx="margin"/>
              </v:rect>
            </w:pict>
          </mc:Fallback>
        </mc:AlternateContent>
      </w:r>
      <w:r w:rsidRPr="002A2ADB">
        <w:rPr>
          <w:noProof/>
          <w:lang w:bidi="fr-FR"/>
        </w:rPr>
        <mc:AlternateContent>
          <mc:Choice Requires="wps">
            <w:drawing>
              <wp:anchor distT="0" distB="0" distL="114300" distR="114300" simplePos="0" relativeHeight="252170240" behindDoc="0" locked="0" layoutInCell="1" allowOverlap="1" wp14:anchorId="7A247803" wp14:editId="70A4250C">
                <wp:simplePos x="0" y="0"/>
                <wp:positionH relativeFrom="column">
                  <wp:posOffset>9711055</wp:posOffset>
                </wp:positionH>
                <wp:positionV relativeFrom="paragraph">
                  <wp:posOffset>8412008</wp:posOffset>
                </wp:positionV>
                <wp:extent cx="107950" cy="107950"/>
                <wp:effectExtent l="0" t="0" r="25400" b="25400"/>
                <wp:wrapNone/>
                <wp:docPr id="126" name="Rectangle 12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395D7" id="Rectangle 126" o:spid="_x0000_s1026" style="position:absolute;margin-left:764.65pt;margin-top:662.35pt;width:8.5pt;height: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" fillcolor="#cdd84b" strokecolor="#cdd84b" strokeweight="1pt"/>
            </w:pict>
          </mc:Fallback>
        </mc:AlternateContent>
      </w:r>
      <w:r>
        <w:rPr>
          <w:noProof/>
          <w:lang w:bidi="fr-FR"/>
        </w:rPr>
        <mc:AlternateContent>
          <mc:Choice Requires="wps">
            <w:drawing>
              <wp:anchor distT="0" distB="0" distL="114300" distR="114300" simplePos="0" relativeHeight="252167168" behindDoc="0" locked="0" layoutInCell="1" allowOverlap="1" wp14:anchorId="58C1D3DC" wp14:editId="66770F87">
                <wp:simplePos x="0" y="0"/>
                <wp:positionH relativeFrom="column">
                  <wp:posOffset>9637175</wp:posOffset>
                </wp:positionH>
                <wp:positionV relativeFrom="paragraph">
                  <wp:posOffset>7743681</wp:posOffset>
                </wp:positionV>
                <wp:extent cx="4852657" cy="1272389"/>
                <wp:effectExtent l="0" t="0" r="0" b="4445"/>
                <wp:wrapNone/>
                <wp:docPr id="124" name="Zone de texte 124"/>
                <wp:cNvGraphicFramePr/>
                <a:graphic xmlns:a="http://schemas.openxmlformats.org/drawingml/2006/main">
                  <a:graphicData uri="http://schemas.microsoft.com/office/word/2010/wordprocessingShape">
                    <wps:wsp>
                      <wps:cNvSpPr txBox="1"/>
                      <wps:spPr>
                        <a:xfrm>
                          <a:off x="0" y="0"/>
                          <a:ext cx="4852657" cy="1272389"/>
                        </a:xfrm>
                        <a:prstGeom prst="rect">
                          <a:avLst/>
                        </a:prstGeom>
                        <a:noFill/>
                        <a:ln w="6350">
                          <a:noFill/>
                        </a:ln>
                      </wps:spPr>
                      <wps:txbx>
                        <w:txbxContent>
                          <w:p w14:paraId="03E24ECA" w14:textId="77777777" w:rsidR="00946081" w:rsidRDefault="00F774BC"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9</w:t>
                            </w:r>
                            <w:r w:rsidR="00F82D69" w:rsidRPr="00946081">
                              <w:rPr>
                                <w:rFonts w:asciiTheme="minorHAnsi" w:hAnsiTheme="minorHAnsi" w:cstheme="minorHAnsi"/>
                                <w:sz w:val="18"/>
                                <w:szCs w:val="32"/>
                              </w:rPr>
                              <w:t xml:space="preserve"> Etablissements de l’enseignement secondaire ordinaire de plein exercice du qualifiant</w:t>
                            </w:r>
                          </w:p>
                          <w:p w14:paraId="2A529CF4" w14:textId="77777777" w:rsidR="00946081" w:rsidRDefault="00946081" w:rsidP="00946081">
                            <w:pPr>
                              <w:spacing w:line="180" w:lineRule="auto"/>
                              <w:ind w:firstLine="340"/>
                              <w:rPr>
                                <w:rFonts w:asciiTheme="minorHAnsi" w:hAnsiTheme="minorHAnsi" w:cstheme="minorHAnsi"/>
                                <w:sz w:val="18"/>
                                <w:szCs w:val="32"/>
                              </w:rPr>
                            </w:pPr>
                          </w:p>
                          <w:p w14:paraId="49317492" w14:textId="1BF53DDA" w:rsidR="00F82D69" w:rsidRPr="00946081" w:rsidRDefault="00F82D69"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1 Etablissement de l’enseignement secondaire ordinaire en alternance</w:t>
                            </w:r>
                          </w:p>
                          <w:p w14:paraId="2EBA91B4"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7EBE5F65" w14:textId="3690ABA1" w:rsidR="00FA30C1" w:rsidRPr="00FA30C1" w:rsidRDefault="00FA30C1"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 xml:space="preserve">1 Etablissement de l’enseignement secondaire ordinaire de plein exercice + alternance </w:t>
                            </w:r>
                          </w:p>
                          <w:p w14:paraId="3E5FBC45"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0951E57A" w14:textId="0A24CA6F" w:rsidR="00F82D69" w:rsidRPr="00FA30C1" w:rsidRDefault="00F82D69"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7 Etablissements de l’enseignement de promotion sociale</w:t>
                            </w:r>
                          </w:p>
                          <w:p w14:paraId="4076B0E8"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25DD2408" w14:textId="77777777" w:rsidR="00F82D69" w:rsidRPr="00FA30C1" w:rsidRDefault="00F82D69" w:rsidP="00FA30C1">
                            <w:pPr>
                              <w:pStyle w:val="Paragraphedeliste"/>
                              <w:spacing w:line="256" w:lineRule="auto"/>
                              <w:ind w:left="340"/>
                              <w:rPr>
                                <w:rFonts w:asciiTheme="minorHAnsi" w:hAnsiTheme="minorHAnsi" w:cstheme="minorHAnsi"/>
                                <w:sz w:val="18"/>
                                <w:szCs w:val="32"/>
                              </w:rPr>
                            </w:pPr>
                            <w:r w:rsidRPr="00FA30C1">
                              <w:rPr>
                                <w:rFonts w:asciiTheme="minorHAnsi" w:hAnsiTheme="minorHAnsi" w:cstheme="minorHAnsi"/>
                                <w:sz w:val="18"/>
                                <w:szCs w:val="32"/>
                              </w:rPr>
                              <w:t>1 CISP</w:t>
                            </w:r>
                          </w:p>
                          <w:p w14:paraId="2FBC0EEA" w14:textId="77777777" w:rsidR="00F82D69" w:rsidRPr="00FA30C1" w:rsidRDefault="00F82D69" w:rsidP="00FA30C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D3DC" id="Zone de texte 124" o:spid="_x0000_s1028" type="#_x0000_t202" style="position:absolute;margin-left:758.85pt;margin-top:609.75pt;width:382.1pt;height:100.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" filled="f" stroked="f" strokeweight=".5pt">
                <v:textbox>
                  <w:txbxContent>
                    <w:p w14:paraId="03E24ECA" w14:textId="77777777" w:rsidR="00946081" w:rsidRDefault="00F774BC"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9</w:t>
                      </w:r>
                      <w:r w:rsidR="00F82D69" w:rsidRPr="00946081">
                        <w:rPr>
                          <w:rFonts w:asciiTheme="minorHAnsi" w:hAnsiTheme="minorHAnsi" w:cstheme="minorHAnsi"/>
                          <w:sz w:val="18"/>
                          <w:szCs w:val="32"/>
                        </w:rPr>
                        <w:t xml:space="preserve"> Etablissements de l’enseignement secondaire ordinaire de plein exercice du qualifiant</w:t>
                      </w:r>
                    </w:p>
                    <w:p w14:paraId="2A529CF4" w14:textId="77777777" w:rsidR="00946081" w:rsidRDefault="00946081" w:rsidP="00946081">
                      <w:pPr>
                        <w:spacing w:line="180" w:lineRule="auto"/>
                        <w:ind w:firstLine="340"/>
                        <w:rPr>
                          <w:rFonts w:asciiTheme="minorHAnsi" w:hAnsiTheme="minorHAnsi" w:cstheme="minorHAnsi"/>
                          <w:sz w:val="18"/>
                          <w:szCs w:val="32"/>
                        </w:rPr>
                      </w:pPr>
                    </w:p>
                    <w:p w14:paraId="49317492" w14:textId="1BF53DDA" w:rsidR="00F82D69" w:rsidRPr="00946081" w:rsidRDefault="00F82D69"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1 Etablissement de l’enseignement secondaire ordinaire en alternance</w:t>
                      </w:r>
                    </w:p>
                    <w:p w14:paraId="2EBA91B4"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7EBE5F65" w14:textId="3690ABA1" w:rsidR="00FA30C1" w:rsidRPr="00FA30C1" w:rsidRDefault="00FA30C1"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 xml:space="preserve">1 Etablissement de l’enseignement secondaire ordinaire de plein exercice + alternance </w:t>
                      </w:r>
                    </w:p>
                    <w:p w14:paraId="3E5FBC45"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0951E57A" w14:textId="0A24CA6F" w:rsidR="00F82D69" w:rsidRPr="00FA30C1" w:rsidRDefault="00F82D69"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7 Etablissements de l’enseignement de promotion sociale</w:t>
                      </w:r>
                    </w:p>
                    <w:p w14:paraId="4076B0E8"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25DD2408" w14:textId="77777777" w:rsidR="00F82D69" w:rsidRPr="00FA30C1" w:rsidRDefault="00F82D69" w:rsidP="00FA30C1">
                      <w:pPr>
                        <w:pStyle w:val="Paragraphedeliste"/>
                        <w:spacing w:line="256" w:lineRule="auto"/>
                        <w:ind w:left="340"/>
                        <w:rPr>
                          <w:rFonts w:asciiTheme="minorHAnsi" w:hAnsiTheme="minorHAnsi" w:cstheme="minorHAnsi"/>
                          <w:sz w:val="18"/>
                          <w:szCs w:val="32"/>
                        </w:rPr>
                      </w:pPr>
                      <w:r w:rsidRPr="00FA30C1">
                        <w:rPr>
                          <w:rFonts w:asciiTheme="minorHAnsi" w:hAnsiTheme="minorHAnsi" w:cstheme="minorHAnsi"/>
                          <w:sz w:val="18"/>
                          <w:szCs w:val="32"/>
                        </w:rPr>
                        <w:t>1 CISP</w:t>
                      </w:r>
                    </w:p>
                    <w:p w14:paraId="2FBC0EEA" w14:textId="77777777" w:rsidR="00F82D69" w:rsidRPr="00FA30C1" w:rsidRDefault="00F82D69" w:rsidP="00FA30C1">
                      <w:pPr>
                        <w:rPr>
                          <w:rFonts w:asciiTheme="minorHAnsi" w:hAnsiTheme="minorHAnsi" w:cstheme="minorHAnsi"/>
                          <w:sz w:val="22"/>
                          <w:szCs w:val="22"/>
                        </w:rPr>
                      </w:pPr>
                    </w:p>
                  </w:txbxContent>
                </v:textbox>
              </v:shape>
            </w:pict>
          </mc:Fallback>
        </mc:AlternateContent>
      </w:r>
      <w:r w:rsidR="00FA30C1" w:rsidRPr="001831FD">
        <w:rPr>
          <w:noProof/>
          <w:lang w:bidi="fr-FR"/>
        </w:rPr>
        <mc:AlternateContent>
          <mc:Choice Requires="wps">
            <w:drawing>
              <wp:anchor distT="0" distB="0" distL="114300" distR="114300" simplePos="0" relativeHeight="251462656" behindDoc="0" locked="0" layoutInCell="1" allowOverlap="1" wp14:anchorId="0E48505C" wp14:editId="713BABE4">
                <wp:simplePos x="0" y="0"/>
                <wp:positionH relativeFrom="page">
                  <wp:posOffset>9913079</wp:posOffset>
                </wp:positionH>
                <wp:positionV relativeFrom="paragraph">
                  <wp:posOffset>7436127</wp:posOffset>
                </wp:positionV>
                <wp:extent cx="4509607"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4509607" cy="441325"/>
                        </a:xfrm>
                        <a:prstGeom prst="rect">
                          <a:avLst/>
                        </a:prstGeom>
                        <a:noFill/>
                        <a:ln w="6350">
                          <a:noFill/>
                        </a:ln>
                      </wps:spPr>
                      <wps:txbx>
                        <w:txbxContent>
                          <w:p w14:paraId="2C47DC13" w14:textId="77777777" w:rsidR="001831FD" w:rsidRPr="00FA30C1" w:rsidRDefault="001831FD" w:rsidP="001831FD">
                            <w:pPr>
                              <w:spacing w:line="256" w:lineRule="auto"/>
                              <w:rPr>
                                <w:rFonts w:asciiTheme="minorHAnsi" w:hAnsiTheme="minorHAnsi" w:cstheme="minorHAnsi"/>
                                <w:b/>
                                <w:bCs/>
                              </w:rPr>
                            </w:pPr>
                            <w:r w:rsidRPr="00FA30C1">
                              <w:rPr>
                                <w:rFonts w:asciiTheme="minorHAnsi" w:hAnsiTheme="minorHAnsi" w:cstheme="minorHAnsi"/>
                                <w:b/>
                                <w:bCs/>
                              </w:rPr>
                              <w:t>Offre d’enseignement et de formation sur le Bassin EFE Hainaut-Centre</w:t>
                            </w:r>
                          </w:p>
                          <w:p w14:paraId="5BD28544" w14:textId="77777777" w:rsidR="001831FD" w:rsidRPr="00FA30C1" w:rsidRDefault="001831FD" w:rsidP="001831FD">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29" type="#_x0000_t202" style="position:absolute;margin-left:780.55pt;margin-top:585.5pt;width:355.1pt;height:34.7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yPHAIAADM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" filled="f" stroked="f" strokeweight=".5pt">
                <v:textbox>
                  <w:txbxContent>
                    <w:p w14:paraId="2C47DC13" w14:textId="77777777" w:rsidR="001831FD" w:rsidRPr="00FA30C1" w:rsidRDefault="001831FD" w:rsidP="001831FD">
                      <w:pPr>
                        <w:spacing w:line="256" w:lineRule="auto"/>
                        <w:rPr>
                          <w:rFonts w:asciiTheme="minorHAnsi" w:hAnsiTheme="minorHAnsi" w:cstheme="minorHAnsi"/>
                          <w:b/>
                          <w:bCs/>
                        </w:rPr>
                      </w:pPr>
                      <w:r w:rsidRPr="00FA30C1">
                        <w:rPr>
                          <w:rFonts w:asciiTheme="minorHAnsi" w:hAnsiTheme="minorHAnsi" w:cstheme="minorHAnsi"/>
                          <w:b/>
                          <w:bCs/>
                        </w:rPr>
                        <w:t>Offre d’enseignement et de formation sur le Bassin EFE Hainaut-Centre</w:t>
                      </w:r>
                    </w:p>
                    <w:p w14:paraId="5BD28544" w14:textId="77777777" w:rsidR="001831FD" w:rsidRPr="00FA30C1" w:rsidRDefault="001831FD" w:rsidP="001831FD">
                      <w:pPr>
                        <w:rPr>
                          <w:rFonts w:asciiTheme="minorHAnsi" w:hAnsiTheme="minorHAnsi" w:cstheme="minorHAnsi"/>
                        </w:rPr>
                      </w:pPr>
                    </w:p>
                  </w:txbxContent>
                </v:textbox>
                <w10:wrap anchorx="page"/>
              </v:shape>
            </w:pict>
          </mc:Fallback>
        </mc:AlternateContent>
      </w:r>
      <w:r w:rsidR="00274AA3" w:rsidRPr="00BE3105">
        <w:rPr>
          <w:noProof/>
          <w:lang w:bidi="fr-FR"/>
        </w:rPr>
        <mc:AlternateContent>
          <mc:Choice Requires="wps">
            <w:drawing>
              <wp:anchor distT="0" distB="0" distL="114300" distR="114300" simplePos="0" relativeHeight="252154880" behindDoc="0" locked="0" layoutInCell="1" allowOverlap="1" wp14:anchorId="4913FB11" wp14:editId="33D77C6F">
                <wp:simplePos x="0" y="0"/>
                <wp:positionH relativeFrom="column">
                  <wp:posOffset>9845764</wp:posOffset>
                </wp:positionH>
                <wp:positionV relativeFrom="paragraph">
                  <wp:posOffset>5809762</wp:posOffset>
                </wp:positionV>
                <wp:extent cx="60960" cy="77470"/>
                <wp:effectExtent l="0" t="0" r="15240" b="17780"/>
                <wp:wrapNone/>
                <wp:docPr id="76" name="Ellipse 76">
                  <a:hlinkClick xmlns:a="http://schemas.openxmlformats.org/drawingml/2006/main" r:id="rId14" tooltip="Institut Communal d'Enseignement Secondair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88D3D2" id="Ellipse 76" o:spid="_x0000_s1026" href="https://www.icesquaregnon.be/" title="Institut Communal d'Enseignement Secondaire  : Aide-soignant (PE)" style="position:absolute;margin-left:775.25pt;margin-top:457.45pt;width:4.8pt;height:6.1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" o:button="t" fillcolor="#fae3b4" strokecolor="#fae3b4" strokeweight="1pt">
                <v:fill o:detectmouseclick="t"/>
                <v:stroke joinstyle="miter"/>
              </v:oval>
            </w:pict>
          </mc:Fallback>
        </mc:AlternateContent>
      </w:r>
      <w:r w:rsidR="00940818" w:rsidRPr="00D80D05">
        <w:rPr>
          <w:noProof/>
          <w:lang w:bidi="fr-FR"/>
        </w:rPr>
        <mc:AlternateContent>
          <mc:Choice Requires="wpg">
            <w:drawing>
              <wp:anchor distT="0" distB="0" distL="114300" distR="114300" simplePos="0" relativeHeight="251308032" behindDoc="0" locked="0" layoutInCell="1" allowOverlap="1" wp14:anchorId="0A455BD4" wp14:editId="6756B229">
                <wp:simplePos x="0" y="0"/>
                <wp:positionH relativeFrom="column">
                  <wp:posOffset>4844725</wp:posOffset>
                </wp:positionH>
                <wp:positionV relativeFrom="paragraph">
                  <wp:posOffset>5608291</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0" style="position:absolute;margin-left:381.45pt;margin-top:441.6pt;width:42.85pt;height:50.6pt;flip:x;z-index:25130803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">
                <v:oval id="Ellipse 143" o:spid="_x0000_s103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940818" w:rsidRPr="00D6301E">
        <w:rPr>
          <w:noProof/>
          <w:lang w:bidi="fr-FR"/>
        </w:rPr>
        <mc:AlternateContent>
          <mc:Choice Requires="wps">
            <w:drawing>
              <wp:anchor distT="0" distB="0" distL="114300" distR="114300" simplePos="0" relativeHeight="251813888" behindDoc="0" locked="0" layoutInCell="1" allowOverlap="1" wp14:anchorId="4FC78CEA" wp14:editId="43B2E251">
                <wp:simplePos x="0" y="0"/>
                <wp:positionH relativeFrom="column">
                  <wp:posOffset>1265274</wp:posOffset>
                </wp:positionH>
                <wp:positionV relativeFrom="paragraph">
                  <wp:posOffset>3054350</wp:posOffset>
                </wp:positionV>
                <wp:extent cx="5911215" cy="2724977"/>
                <wp:effectExtent l="0" t="0" r="0" b="0"/>
                <wp:wrapNone/>
                <wp:docPr id="7" name="Rectangle 7"/>
                <wp:cNvGraphicFramePr/>
                <a:graphic xmlns:a="http://schemas.openxmlformats.org/drawingml/2006/main">
                  <a:graphicData uri="http://schemas.microsoft.com/office/word/2010/wordprocessingShape">
                    <wps:wsp>
                      <wps:cNvSpPr/>
                      <wps:spPr>
                        <a:xfrm>
                          <a:off x="0" y="0"/>
                          <a:ext cx="5911215" cy="2724977"/>
                        </a:xfrm>
                        <a:prstGeom prst="rect">
                          <a:avLst/>
                        </a:prstGeom>
                        <a:noFill/>
                        <a:ln w="12700" cap="flat" cmpd="sng" algn="ctr">
                          <a:noFill/>
                          <a:prstDash val="solid"/>
                          <a:miter lim="800000"/>
                        </a:ln>
                        <a:effectLst/>
                      </wps:spPr>
                      <wps:txbx>
                        <w:txbxContent>
                          <w:p w14:paraId="634802DF" w14:textId="77777777" w:rsidR="004D4EAC" w:rsidRDefault="006C5F1B" w:rsidP="004D4EAC">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 xml:space="preserve">Le métier est très attractif et fait partie de la liste 2022 </w:t>
                            </w:r>
                            <w:r w:rsidR="004D4EAC" w:rsidRPr="0053392F">
                              <w:rPr>
                                <w:rFonts w:asciiTheme="minorHAnsi" w:hAnsiTheme="minorHAnsi" w:cstheme="minorHAnsi"/>
                                <w:color w:val="63A7DA"/>
                                <w:sz w:val="24"/>
                                <w:szCs w:val="24"/>
                              </w:rPr>
                              <w:t>des</w:t>
                            </w:r>
                            <w:r w:rsidR="004D4EAC" w:rsidRPr="004D4EAC">
                              <w:rPr>
                                <w:rFonts w:asciiTheme="minorHAnsi" w:hAnsiTheme="minorHAnsi" w:cstheme="minorHAnsi"/>
                                <w:color w:val="63A7DA"/>
                                <w:sz w:val="24"/>
                                <w:szCs w:val="24"/>
                              </w:rPr>
                              <w:t xml:space="preserve"> fonctions critiques. Il est également considéré comme métier d’avenir dont le contenu évolue notamment avec l’élargissement des tâches des aides-soignants. </w:t>
                            </w:r>
                          </w:p>
                          <w:p w14:paraId="388F6195" w14:textId="77777777" w:rsidR="00FB52B8" w:rsidRDefault="004D4EAC"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4D4EAC">
                              <w:rPr>
                                <w:rFonts w:asciiTheme="minorHAnsi" w:hAnsiTheme="minorHAnsi" w:cstheme="minorHAnsi"/>
                                <w:color w:val="63A7DA"/>
                                <w:sz w:val="24"/>
                                <w:szCs w:val="24"/>
                              </w:rPr>
                              <w:t xml:space="preserve">Il a encore été mis en valeur par la crise sanitaire et le besoin devrait également se renforcer dans les prochaines années. </w:t>
                            </w:r>
                          </w:p>
                          <w:p w14:paraId="1BAA7919" w14:textId="50C38A2E" w:rsidR="005E1F73" w:rsidRPr="00DB7FCC" w:rsidRDefault="00FB52B8"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Compte tenu de l’offre d’enseignement importante sur notre Bassin, il s'agit plutôt de renforcer l’offre de service au niveau de la formation professionnelle, au travers des CISP notamment, en amenant un public plus mature vers ce métier et de s’appuyer sur la capacité de ces structures à aborder de manière spécifique les compétences relevant du savoir-être des candidats potentiels.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8CEA" id="Rectangle 7" o:spid="_x0000_s1033" style="position:absolute;margin-left:99.65pt;margin-top:240.5pt;width:465.45pt;height:214.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" filled="f" stroked="f" strokeweight="1pt">
                <v:textbox>
                  <w:txbxContent>
                    <w:p w14:paraId="634802DF" w14:textId="77777777" w:rsidR="004D4EAC" w:rsidRDefault="006C5F1B" w:rsidP="004D4EAC">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 xml:space="preserve">Le métier est très attractif et fait partie de la liste 2022 </w:t>
                      </w:r>
                      <w:r w:rsidR="004D4EAC" w:rsidRPr="0053392F">
                        <w:rPr>
                          <w:rFonts w:asciiTheme="minorHAnsi" w:hAnsiTheme="minorHAnsi" w:cstheme="minorHAnsi"/>
                          <w:color w:val="63A7DA"/>
                          <w:sz w:val="24"/>
                          <w:szCs w:val="24"/>
                        </w:rPr>
                        <w:t>des</w:t>
                      </w:r>
                      <w:r w:rsidR="004D4EAC" w:rsidRPr="004D4EAC">
                        <w:rPr>
                          <w:rFonts w:asciiTheme="minorHAnsi" w:hAnsiTheme="minorHAnsi" w:cstheme="minorHAnsi"/>
                          <w:color w:val="63A7DA"/>
                          <w:sz w:val="24"/>
                          <w:szCs w:val="24"/>
                        </w:rPr>
                        <w:t xml:space="preserve"> fonctions critiques. Il est également considéré comme métier d’avenir dont le contenu évolue notamment avec l’élargissement des tâches des aides-soignants. </w:t>
                      </w:r>
                    </w:p>
                    <w:p w14:paraId="388F6195" w14:textId="77777777" w:rsidR="00FB52B8" w:rsidRDefault="004D4EAC"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4D4EAC">
                        <w:rPr>
                          <w:rFonts w:asciiTheme="minorHAnsi" w:hAnsiTheme="minorHAnsi" w:cstheme="minorHAnsi"/>
                          <w:color w:val="63A7DA"/>
                          <w:sz w:val="24"/>
                          <w:szCs w:val="24"/>
                        </w:rPr>
                        <w:t xml:space="preserve">Il a encore été mis en valeur par la crise sanitaire et le besoin devrait également se renforcer dans les prochaines années. </w:t>
                      </w:r>
                    </w:p>
                    <w:p w14:paraId="1BAA7919" w14:textId="50C38A2E" w:rsidR="005E1F73" w:rsidRPr="00DB7FCC" w:rsidRDefault="00FB52B8"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Compte tenu de l’offre d’enseignement importante sur notre Bassin, il s'agit plutôt de renforcer l’offre de service au niveau de la formation professionnelle, au travers des CISP notamment, en amenant un public plus mature vers ce métier et de s’appuyer sur la capacité de ces structures à aborder de manière spécifique les compétences relevant du savoir-être des candidats potentiels.</w:t>
                      </w:r>
                    </w:p>
                  </w:txbxContent>
                </v:textbox>
              </v:rect>
            </w:pict>
          </mc:Fallback>
        </mc:AlternateContent>
      </w:r>
      <w:r w:rsidR="00940818" w:rsidRPr="00D80D05">
        <w:rPr>
          <w:noProof/>
          <w:lang w:bidi="fr-FR"/>
        </w:rPr>
        <mc:AlternateContent>
          <mc:Choice Requires="wpg">
            <w:drawing>
              <wp:anchor distT="0" distB="0" distL="114300" distR="114300" simplePos="0" relativeHeight="251293696" behindDoc="0" locked="0" layoutInCell="1" allowOverlap="1" wp14:anchorId="71AA49BE" wp14:editId="5D49DE34">
                <wp:simplePos x="0" y="0"/>
                <wp:positionH relativeFrom="margin">
                  <wp:posOffset>3184732</wp:posOffset>
                </wp:positionH>
                <wp:positionV relativeFrom="paragraph">
                  <wp:posOffset>5894217</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4" style="position:absolute;margin-left:250.75pt;margin-top:464.1pt;width:43.95pt;height:34pt;z-index:251293696;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">
                <v:oval id="Ellipse 140" o:spid="_x0000_s103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6"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99231B" w:rsidRPr="00E35C4C">
        <w:rPr>
          <w:noProof/>
          <w:lang w:bidi="fr-FR"/>
        </w:rPr>
        <mc:AlternateContent>
          <mc:Choice Requires="wps">
            <w:drawing>
              <wp:anchor distT="0" distB="0" distL="114300" distR="114300" simplePos="0" relativeHeight="252165120" behindDoc="0" locked="0" layoutInCell="1" allowOverlap="1" wp14:anchorId="1189C59C" wp14:editId="67812B8D">
                <wp:simplePos x="0" y="0"/>
                <wp:positionH relativeFrom="column">
                  <wp:posOffset>12337312</wp:posOffset>
                </wp:positionH>
                <wp:positionV relativeFrom="paragraph">
                  <wp:posOffset>5433104</wp:posOffset>
                </wp:positionV>
                <wp:extent cx="60960" cy="77470"/>
                <wp:effectExtent l="0" t="0" r="15240" b="17780"/>
                <wp:wrapNone/>
                <wp:docPr id="119" name="Ellipse 119">
                  <a:hlinkClick xmlns:a="http://schemas.openxmlformats.org/drawingml/2006/main" r:id="rId15"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3B74D" id="Ellipse 119" o:spid="_x0000_s1026" href="https://www.etudierenhainaut.be/ipam-centre/pages/978-aide-soignant-e.html" title="Institut Provincial des Arts et Métiers du Centre : Aide-soignant" style="position:absolute;margin-left:971.45pt;margin-top:427.8pt;width:4.8pt;height:6.1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" o:button="t" fillcolor="#cdd84b" strokecolor="#cdd84b" strokeweight="1pt">
                <v:fill o:detectmouseclick="t"/>
                <v:stroke joinstyle="miter"/>
              </v:oval>
            </w:pict>
          </mc:Fallback>
        </mc:AlternateContent>
      </w:r>
      <w:r w:rsidR="00A63A0C" w:rsidRPr="00E35C4C">
        <w:rPr>
          <w:noProof/>
          <w:lang w:bidi="fr-FR"/>
        </w:rPr>
        <mc:AlternateContent>
          <mc:Choice Requires="wps">
            <w:drawing>
              <wp:anchor distT="0" distB="0" distL="114300" distR="114300" simplePos="0" relativeHeight="252163072" behindDoc="0" locked="0" layoutInCell="1" allowOverlap="1" wp14:anchorId="74D2AC4F" wp14:editId="6170BDBA">
                <wp:simplePos x="0" y="0"/>
                <wp:positionH relativeFrom="column">
                  <wp:posOffset>10040679</wp:posOffset>
                </wp:positionH>
                <wp:positionV relativeFrom="paragraph">
                  <wp:posOffset>6137895</wp:posOffset>
                </wp:positionV>
                <wp:extent cx="60960" cy="77470"/>
                <wp:effectExtent l="0" t="0" r="15240" b="17780"/>
                <wp:wrapNone/>
                <wp:docPr id="149" name="Ellipse 149">
                  <a:hlinkClick xmlns:a="http://schemas.openxmlformats.org/drawingml/2006/main" r:id="rId16" tooltip="I.E.P.S.C.F. Frameries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CB409" id="Ellipse 149" o:spid="_x0000_s1026" href="http://www.iepscf-frameries.be/" title="I.E.P.S.C.F. Frameries : Aide-soignant" style="position:absolute;margin-left:790.6pt;margin-top:483.3pt;width:4.8pt;height:6.1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4640" behindDoc="0" locked="0" layoutInCell="1" allowOverlap="1" wp14:anchorId="5BC0C3E8" wp14:editId="3D2B6BED">
                <wp:simplePos x="0" y="0"/>
                <wp:positionH relativeFrom="column">
                  <wp:posOffset>9401175</wp:posOffset>
                </wp:positionH>
                <wp:positionV relativeFrom="paragraph">
                  <wp:posOffset>5266055</wp:posOffset>
                </wp:positionV>
                <wp:extent cx="71755" cy="83820"/>
                <wp:effectExtent l="0" t="0" r="23495" b="11430"/>
                <wp:wrapNone/>
                <wp:docPr id="64" name="Ellipse 64">
                  <a:hlinkClick xmlns:a="http://schemas.openxmlformats.org/drawingml/2006/main" r:id="rId17" tooltip="Institut Saint-Joseph : Aide-soignant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8C844" id="Ellipse 64" o:spid="_x0000_s1026" href="https://www.saintjoseph-saintghislain.be/" title="Institut Saint-Joseph : Aide-soignant (PE)" style="position:absolute;margin-left:740.25pt;margin-top:414.65pt;width:5.65pt;height:6.6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5664" behindDoc="0" locked="0" layoutInCell="1" allowOverlap="1" wp14:anchorId="663E5F9E" wp14:editId="45D83764">
                <wp:simplePos x="0" y="0"/>
                <wp:positionH relativeFrom="column">
                  <wp:posOffset>12977495</wp:posOffset>
                </wp:positionH>
                <wp:positionV relativeFrom="paragraph">
                  <wp:posOffset>4940300</wp:posOffset>
                </wp:positionV>
                <wp:extent cx="71755" cy="83820"/>
                <wp:effectExtent l="0" t="0" r="23495" b="11430"/>
                <wp:wrapNone/>
                <wp:docPr id="65" name="Ellipse 65">
                  <a:hlinkClick xmlns:a="http://schemas.openxmlformats.org/drawingml/2006/main" r:id="rId18" tooltip="Institut Provincial de Nursing du Centre : Aide-soignant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CA46C" id="Ellipse 65" o:spid="_x0000_s1026" href="https://www.etudierenhainaut.be/institut-provincial-de-nursing-du-centre.html" title="Institut Provincial de Nursing du Centre : Aide-soignant (PE)" style="position:absolute;margin-left:1021.85pt;margin-top:389pt;width:5.65pt;height:6.6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7712" behindDoc="0" locked="0" layoutInCell="1" allowOverlap="1" wp14:anchorId="66FE601E" wp14:editId="286F4752">
                <wp:simplePos x="0" y="0"/>
                <wp:positionH relativeFrom="column">
                  <wp:posOffset>10455275</wp:posOffset>
                </wp:positionH>
                <wp:positionV relativeFrom="paragraph">
                  <wp:posOffset>5886450</wp:posOffset>
                </wp:positionV>
                <wp:extent cx="60960" cy="78740"/>
                <wp:effectExtent l="0" t="0" r="0" b="0"/>
                <wp:wrapNone/>
                <wp:docPr id="135" name="Ellipse 135">
                  <a:hlinkClick xmlns:a="http://schemas.openxmlformats.org/drawingml/2006/main" r:id="rId19" tooltip="Institut d’enseignement sec. Paramédical Provincial: Aide-soignant (PE+ ALT)"/>
                </wp:docPr>
                <wp:cNvGraphicFramePr/>
                <a:graphic xmlns:a="http://schemas.openxmlformats.org/drawingml/2006/main">
                  <a:graphicData uri="http://schemas.microsoft.com/office/word/2010/wordprocessingShape">
                    <wps:wsp>
                      <wps:cNvSpPr/>
                      <wps:spPr>
                        <a:xfrm>
                          <a:off x="0" y="0"/>
                          <a:ext cx="60960" cy="78740"/>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77269" id="Ellipse 135" o:spid="_x0000_s1026" href="https://www.etudierenhainaut.be/enseignement-secondaire-paramedical-mons.html" title="Institut d’enseignement sec. Paramédical Provincial: Aide-soignant (PE+ ALT)" style="position:absolute;margin-left:823.25pt;margin-top:463.5pt;width:4.8pt;height:6.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" o:button="t" fillcolor="#95793e" stroked="f" strokeweight="1pt">
                <v:fill color2="#ffd070" rotate="t" o:detectmouseclick="t" angle="45" colors="0 #95793e;.5 #d7af5d;1 #ffd070" focus="100%" type="gradient"/>
                <v:stroke joinstyle="miter"/>
              </v:oval>
            </w:pict>
          </mc:Fallback>
        </mc:AlternateContent>
      </w:r>
      <w:r w:rsidR="00C401E6" w:rsidRPr="00BE3105">
        <w:rPr>
          <w:noProof/>
          <w:lang w:bidi="fr-FR"/>
        </w:rPr>
        <mc:AlternateContent>
          <mc:Choice Requires="wps">
            <w:drawing>
              <wp:anchor distT="0" distB="0" distL="114300" distR="114300" simplePos="0" relativeHeight="252148736" behindDoc="0" locked="0" layoutInCell="1" allowOverlap="1" wp14:anchorId="4EDA53ED" wp14:editId="28C2BD49">
                <wp:simplePos x="0" y="0"/>
                <wp:positionH relativeFrom="column">
                  <wp:posOffset>10361930</wp:posOffset>
                </wp:positionH>
                <wp:positionV relativeFrom="paragraph">
                  <wp:posOffset>5609590</wp:posOffset>
                </wp:positionV>
                <wp:extent cx="60960" cy="77470"/>
                <wp:effectExtent l="0" t="0" r="15240" b="17780"/>
                <wp:wrapNone/>
                <wp:docPr id="136" name="Ellipse 136" descr="Aid Hainaut centre">
                  <a:hlinkClick xmlns:a="http://schemas.openxmlformats.org/drawingml/2006/main" r:id="rId20" tooltip="AID Hainaut Centre: Aide-soigna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604C7" id="Ellipse 136" o:spid="_x0000_s1026" alt="Aid Hainaut centre" href="https://www.aid-hainautcentre.be/" title="AID Hainaut Centre: Aide-soignant" style="position:absolute;margin-left:815.9pt;margin-top:441.7pt;width:4.8pt;height:6.1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" o:button="t" fillcolor="#dd026f" strokecolor="#dd026f"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9760" behindDoc="0" locked="0" layoutInCell="1" allowOverlap="1" wp14:anchorId="2F4B5C79" wp14:editId="51E45D54">
                <wp:simplePos x="0" y="0"/>
                <wp:positionH relativeFrom="column">
                  <wp:posOffset>10735945</wp:posOffset>
                </wp:positionH>
                <wp:positionV relativeFrom="paragraph">
                  <wp:posOffset>5784850</wp:posOffset>
                </wp:positionV>
                <wp:extent cx="60960" cy="77470"/>
                <wp:effectExtent l="0" t="0" r="15240" b="17780"/>
                <wp:wrapNone/>
                <wp:docPr id="71" name="Ellipse 71">
                  <a:hlinkClick xmlns:a="http://schemas.openxmlformats.org/drawingml/2006/main" r:id="rId21" tooltip="Ecole de Promotion Sociale Vie Féminin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C170F8" id="Ellipse 71" o:spid="_x0000_s1026" href="http://www.epsvfmons.be/" title="Ecole de Promotion Sociale Vie Féminine : Aide-soignant" style="position:absolute;margin-left:845.35pt;margin-top:455.5pt;width:4.8pt;height:6.1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0784" behindDoc="0" locked="0" layoutInCell="1" allowOverlap="1" wp14:anchorId="75DA44E5" wp14:editId="40DD481E">
                <wp:simplePos x="0" y="0"/>
                <wp:positionH relativeFrom="column">
                  <wp:posOffset>9726295</wp:posOffset>
                </wp:positionH>
                <wp:positionV relativeFrom="paragraph">
                  <wp:posOffset>6268720</wp:posOffset>
                </wp:positionV>
                <wp:extent cx="60960" cy="77470"/>
                <wp:effectExtent l="0" t="0" r="15240" b="17780"/>
                <wp:wrapNone/>
                <wp:docPr id="72" name="Ellipse 72">
                  <a:hlinkClick xmlns:a="http://schemas.openxmlformats.org/drawingml/2006/main" r:id="rId22" tooltip="Lycée Provincial Hornu Colfontain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AB802" id="Ellipse 72" o:spid="_x0000_s1026" href="https://www.etudierenhainaut.be/lycee-provincial-hornu-colfontaine.html" title="Lycée Provincial Hornu Colfontaine : Aide-soignant (PE)" style="position:absolute;margin-left:765.85pt;margin-top:493.6pt;width:4.8pt;height:6.1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1808" behindDoc="0" locked="0" layoutInCell="1" allowOverlap="1" wp14:anchorId="6636EFDB" wp14:editId="04247042">
                <wp:simplePos x="0" y="0"/>
                <wp:positionH relativeFrom="column">
                  <wp:posOffset>11181080</wp:posOffset>
                </wp:positionH>
                <wp:positionV relativeFrom="paragraph">
                  <wp:posOffset>4420870</wp:posOffset>
                </wp:positionV>
                <wp:extent cx="60960" cy="77470"/>
                <wp:effectExtent l="0" t="0" r="15240" b="17780"/>
                <wp:wrapNone/>
                <wp:docPr id="73" name="Ellipse 73">
                  <a:hlinkClick xmlns:a="http://schemas.openxmlformats.org/drawingml/2006/main" r:id="rId23" tooltip="Lycée Provincial des Sciences et des Technologies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D4883" id="Ellipse 73" o:spid="_x0000_s1026" href="https://www.etudierenhainaut.be/lycee-provincial-des-sciences-et-des-technologies.html" title="Lycée Provincial des Sciences et des Technologies : Aide-Soignant (PE)" style="position:absolute;margin-left:880.4pt;margin-top:348.1pt;width:4.8pt;height:6.1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2832" behindDoc="0" locked="0" layoutInCell="1" allowOverlap="1" wp14:anchorId="64FCE5F4" wp14:editId="04F340CA">
                <wp:simplePos x="0" y="0"/>
                <wp:positionH relativeFrom="column">
                  <wp:posOffset>10624820</wp:posOffset>
                </wp:positionH>
                <wp:positionV relativeFrom="paragraph">
                  <wp:posOffset>5419090</wp:posOffset>
                </wp:positionV>
                <wp:extent cx="60960" cy="77470"/>
                <wp:effectExtent l="0" t="0" r="15240" b="17780"/>
                <wp:wrapNone/>
                <wp:docPr id="74" name="Ellipse 74">
                  <a:hlinkClick xmlns:a="http://schemas.openxmlformats.org/drawingml/2006/main" r:id="rId24" tooltip="I.E.P.S.C.F. Mons Jemappes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C4E65" id="Ellipse 74" o:spid="_x0000_s1026" href="http://iepsjemappes.be/wordpress3/" title="I.E.P.S.C.F. Mons Jemappes : Aide-soignant" style="position:absolute;margin-left:836.6pt;margin-top:426.7pt;width:4.8pt;height:6.1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3856" behindDoc="0" locked="0" layoutInCell="1" allowOverlap="1" wp14:anchorId="30C23D91" wp14:editId="7EC8F19B">
                <wp:simplePos x="0" y="0"/>
                <wp:positionH relativeFrom="column">
                  <wp:posOffset>10933430</wp:posOffset>
                </wp:positionH>
                <wp:positionV relativeFrom="paragraph">
                  <wp:posOffset>5514340</wp:posOffset>
                </wp:positionV>
                <wp:extent cx="60960" cy="77470"/>
                <wp:effectExtent l="0" t="0" r="15240" b="17780"/>
                <wp:wrapNone/>
                <wp:docPr id="75" name="Ellipse 75">
                  <a:hlinkClick xmlns:a="http://schemas.openxmlformats.org/drawingml/2006/main" r:id="rId25" tooltip="Promsoc. Sec. Mons-Borinag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2F5C9" id="Ellipse 75" o:spid="_x0000_s1026" href="https://www.etudierenhainaut.be/promsoc-secondaire-mons/formations.html" title="Promsoc. Sec. Mons-Borinage : Aide-soignant" style="position:absolute;margin-left:860.9pt;margin-top:434.2pt;width:4.8pt;height:6.1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5904" behindDoc="0" locked="0" layoutInCell="1" allowOverlap="1" wp14:anchorId="2074D8DC" wp14:editId="2DD45ED3">
                <wp:simplePos x="0" y="0"/>
                <wp:positionH relativeFrom="column">
                  <wp:posOffset>12244705</wp:posOffset>
                </wp:positionH>
                <wp:positionV relativeFrom="paragraph">
                  <wp:posOffset>6043930</wp:posOffset>
                </wp:positionV>
                <wp:extent cx="60960" cy="77470"/>
                <wp:effectExtent l="0" t="0" r="15240" b="17780"/>
                <wp:wrapNone/>
                <wp:docPr id="77" name="Ellipse 77">
                  <a:hlinkClick xmlns:a="http://schemas.openxmlformats.org/drawingml/2006/main" r:id="rId26" tooltip="Collège Notre-Dame de Bon Secours: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17D9C" id="Ellipse 77" o:spid="_x0000_s1026" href="https://www.cndbs-binche.be/" title="Collège Notre-Dame de Bon Secours: Aide-soignant (PE)" style="position:absolute;margin-left:964.15pt;margin-top:475.9pt;width:4.8pt;height:6.1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6928" behindDoc="0" locked="0" layoutInCell="1" allowOverlap="1" wp14:anchorId="2930F2E4" wp14:editId="47468790">
                <wp:simplePos x="0" y="0"/>
                <wp:positionH relativeFrom="column">
                  <wp:posOffset>12436475</wp:posOffset>
                </wp:positionH>
                <wp:positionV relativeFrom="paragraph">
                  <wp:posOffset>6256020</wp:posOffset>
                </wp:positionV>
                <wp:extent cx="60960" cy="77470"/>
                <wp:effectExtent l="0" t="0" r="15240" b="17780"/>
                <wp:wrapNone/>
                <wp:docPr id="137" name="Ellipse 137">
                  <a:hlinkClick xmlns:a="http://schemas.openxmlformats.org/drawingml/2006/main" r:id="rId27" tooltip="Institut Provincial d’Enseignement Charles Delièg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BDF9F" id="Ellipse 137" o:spid="_x0000_s1026" href="https://www.etudierenhainaut.be/institut-provincial-charles-deliege.html" title="Institut Provincial d’Enseignement Charles Deliège : Aide-soignant (PE)" style="position:absolute;margin-left:979.25pt;margin-top:492.6pt;width:4.8pt;height:6.1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7952" behindDoc="0" locked="0" layoutInCell="1" allowOverlap="1" wp14:anchorId="7DA8CAC4" wp14:editId="68793E7C">
                <wp:simplePos x="0" y="0"/>
                <wp:positionH relativeFrom="column">
                  <wp:posOffset>13100050</wp:posOffset>
                </wp:positionH>
                <wp:positionV relativeFrom="paragraph">
                  <wp:posOffset>5697220</wp:posOffset>
                </wp:positionV>
                <wp:extent cx="60960" cy="77470"/>
                <wp:effectExtent l="0" t="0" r="15240" b="17780"/>
                <wp:wrapNone/>
                <wp:docPr id="116" name="Ellipse 116">
                  <a:hlinkClick xmlns:a="http://schemas.openxmlformats.org/drawingml/2006/main" r:id="rId28" tooltip="I.T.C.F. Morlanwelz : Aide-soignant (CEFA)"/>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9A798" id="Ellipse 116" o:spid="_x0000_s1026" href="http://www.cefamorlanwelzcharleroi.be/" title="I.T.C.F. Morlanwelz : Aide-soignant (CEFA)" style="position:absolute;margin-left:1031.5pt;margin-top:448.6pt;width:4.8pt;height:6.1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" o:button="t" fillcolor="#f6cd79" strokecolor="#f6cd79"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8976" behindDoc="0" locked="0" layoutInCell="1" allowOverlap="1" wp14:anchorId="3D27486D" wp14:editId="55217142">
                <wp:simplePos x="0" y="0"/>
                <wp:positionH relativeFrom="column">
                  <wp:posOffset>12929235</wp:posOffset>
                </wp:positionH>
                <wp:positionV relativeFrom="paragraph">
                  <wp:posOffset>5784215</wp:posOffset>
                </wp:positionV>
                <wp:extent cx="60960" cy="77470"/>
                <wp:effectExtent l="0" t="0" r="15240" b="17780"/>
                <wp:wrapNone/>
                <wp:docPr id="148" name="Ellipse 148">
                  <a:hlinkClick xmlns:a="http://schemas.openxmlformats.org/drawingml/2006/main" r:id="rId29" tooltip="I.E.P.S.C.F. Morlanwelz-Mariemont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8A79E" id="Ellipse 148" o:spid="_x0000_s1026" href="http://www.ineps-mlz.be/" title="I.E.P.S.C.F. Morlanwelz-Mariemont : Aide-soignant" style="position:absolute;margin-left:1018.05pt;margin-top:455.45pt;width:4.8pt;height:6.1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60000" behindDoc="0" locked="0" layoutInCell="1" allowOverlap="1" wp14:anchorId="064F4E40" wp14:editId="7F02E616">
                <wp:simplePos x="0" y="0"/>
                <wp:positionH relativeFrom="column">
                  <wp:posOffset>11677015</wp:posOffset>
                </wp:positionH>
                <wp:positionV relativeFrom="paragraph">
                  <wp:posOffset>5137785</wp:posOffset>
                </wp:positionV>
                <wp:extent cx="60960" cy="77470"/>
                <wp:effectExtent l="0" t="0" r="15240" b="17780"/>
                <wp:wrapNone/>
                <wp:docPr id="118" name="Ellipse 118">
                  <a:hlinkClick xmlns:a="http://schemas.openxmlformats.org/drawingml/2006/main" r:id="rId30" tooltip="Institut Technique Saint-Joseph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B0697" id="Ellipse 118" o:spid="_x0000_s1026" href="http://www.isjleroeulx.be/" title="Institut Technique Saint-Joseph : Aide-soignant (PE)" style="position:absolute;margin-left:919.45pt;margin-top:404.55pt;width:4.8pt;height:6.1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61024" behindDoc="0" locked="0" layoutInCell="1" allowOverlap="1" wp14:anchorId="748DABF0" wp14:editId="218C582D">
                <wp:simplePos x="0" y="0"/>
                <wp:positionH relativeFrom="column">
                  <wp:posOffset>11071269</wp:posOffset>
                </wp:positionH>
                <wp:positionV relativeFrom="paragraph">
                  <wp:posOffset>5794242</wp:posOffset>
                </wp:positionV>
                <wp:extent cx="60960" cy="77470"/>
                <wp:effectExtent l="0" t="0" r="15240" b="17780"/>
                <wp:wrapNone/>
                <wp:docPr id="120" name="Ellipse 120">
                  <a:hlinkClick xmlns:a="http://schemas.openxmlformats.org/drawingml/2006/main" r:id="rId31" tooltip="Institut Reine Astric IRAM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9F79C" id="Ellipse 120" o:spid="_x0000_s1026" href="http://www.iramps.be/" title="Institut Reine Astric IRAM  : Aide-soignant" style="position:absolute;margin-left:871.75pt;margin-top:456.25pt;width:4.8pt;height:6.1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" o:button="t" fillcolor="#cdd84b" strokecolor="#cdd84b" strokeweight="1pt">
                <v:fill o:detectmouseclick="t"/>
                <v:stroke joinstyle="miter"/>
              </v:oval>
            </w:pict>
          </mc:Fallback>
        </mc:AlternateContent>
      </w:r>
      <w:r w:rsidR="00C70BA2">
        <w:rPr>
          <w:noProof/>
          <w:color w:val="auto"/>
          <w:kern w:val="0"/>
          <w:sz w:val="24"/>
          <w:szCs w:val="24"/>
          <w:lang w:bidi="fr-FR"/>
        </w:rPr>
        <mc:AlternateContent>
          <mc:Choice Requires="wps">
            <w:drawing>
              <wp:anchor distT="0" distB="0" distL="114300" distR="114300" simplePos="0" relativeHeight="251219968" behindDoc="0" locked="0" layoutInCell="1" allowOverlap="1" wp14:anchorId="38B36D2C" wp14:editId="2679433B">
                <wp:simplePos x="0" y="0"/>
                <wp:positionH relativeFrom="margin">
                  <wp:posOffset>2849422</wp:posOffset>
                </wp:positionH>
                <wp:positionV relativeFrom="paragraph">
                  <wp:posOffset>670220</wp:posOffset>
                </wp:positionV>
                <wp:extent cx="9845749" cy="1998921"/>
                <wp:effectExtent l="0" t="0" r="0" b="1905"/>
                <wp:wrapNone/>
                <wp:docPr id="60" name="Zone de texte 60"/>
                <wp:cNvGraphicFramePr/>
                <a:graphic xmlns:a="http://schemas.openxmlformats.org/drawingml/2006/main">
                  <a:graphicData uri="http://schemas.microsoft.com/office/word/2010/wordprocessingShape">
                    <wps:wsp>
                      <wps:cNvSpPr txBox="1"/>
                      <wps:spPr>
                        <a:xfrm>
                          <a:off x="0" y="0"/>
                          <a:ext cx="9845749" cy="1998921"/>
                        </a:xfrm>
                        <a:prstGeom prst="rect">
                          <a:avLst/>
                        </a:prstGeom>
                        <a:noFill/>
                        <a:ln w="6350">
                          <a:noFill/>
                        </a:ln>
                      </wps:spPr>
                      <wps:txbx>
                        <w:txbxContent>
                          <w:p w14:paraId="1F4D89CD" w14:textId="5B24FEF9" w:rsidR="00A72224" w:rsidRPr="002A7ED8" w:rsidRDefault="000E3F09" w:rsidP="00C70BA2">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B78180B" w:rsidR="002E58D7" w:rsidRPr="002E58D7" w:rsidRDefault="00C70BA2" w:rsidP="00C70BA2">
                            <w:pPr>
                              <w:ind w:left="3600" w:firstLine="720"/>
                              <w:rPr>
                                <w:rFonts w:ascii="Arial" w:hAnsi="Arial" w:cs="Arial"/>
                                <w:b/>
                                <w:bCs/>
                                <w:color w:val="63A7DA"/>
                                <w:sz w:val="52"/>
                                <w:szCs w:val="52"/>
                                <w:lang w:val="fr-BE"/>
                              </w:rPr>
                            </w:pPr>
                            <w:r>
                              <w:rPr>
                                <w:rFonts w:ascii="Arial" w:hAnsi="Arial" w:cs="Arial"/>
                                <w:b/>
                                <w:bCs/>
                                <w:color w:val="63A7DA"/>
                                <w:sz w:val="52"/>
                                <w:szCs w:val="52"/>
                                <w:lang w:val="fr-BE"/>
                              </w:rPr>
                              <w:t xml:space="preserve">      </w:t>
                            </w:r>
                            <w:r w:rsidR="002627A7">
                              <w:rPr>
                                <w:rFonts w:ascii="Arial" w:hAnsi="Arial" w:cs="Arial"/>
                                <w:b/>
                                <w:bCs/>
                                <w:color w:val="63A7DA"/>
                                <w:sz w:val="52"/>
                                <w:szCs w:val="52"/>
                                <w:lang w:val="fr-BE"/>
                              </w:rPr>
                              <w:t>J</w:t>
                            </w:r>
                            <w:r w:rsidR="00A15F71">
                              <w:rPr>
                                <w:rFonts w:ascii="Arial" w:hAnsi="Arial" w:cs="Arial"/>
                                <w:b/>
                                <w:bCs/>
                                <w:color w:val="63A7DA"/>
                                <w:sz w:val="52"/>
                                <w:szCs w:val="52"/>
                                <w:lang w:val="fr-BE"/>
                              </w:rPr>
                              <w:t>1501</w:t>
                            </w:r>
                            <w:r w:rsidR="002627A7">
                              <w:rPr>
                                <w:rFonts w:ascii="Arial" w:hAnsi="Arial" w:cs="Arial"/>
                                <w:b/>
                                <w:bCs/>
                                <w:color w:val="63A7DA"/>
                                <w:sz w:val="52"/>
                                <w:szCs w:val="52"/>
                                <w:lang w:val="fr-BE"/>
                              </w:rPr>
                              <w:t xml:space="preserve"> </w:t>
                            </w:r>
                            <w:r w:rsidR="00A15F71">
                              <w:rPr>
                                <w:rFonts w:ascii="Arial" w:hAnsi="Arial" w:cs="Arial"/>
                                <w:b/>
                                <w:bCs/>
                                <w:color w:val="63A7DA"/>
                                <w:sz w:val="52"/>
                                <w:szCs w:val="52"/>
                                <w:lang w:val="fr-BE"/>
                              </w:rPr>
                              <w:t>Aide-soignant</w:t>
                            </w:r>
                          </w:p>
                          <w:p w14:paraId="09487464" w14:textId="77777777" w:rsidR="002E58D7" w:rsidRPr="002E58D7" w:rsidRDefault="002E58D7" w:rsidP="00C70BA2">
                            <w:pPr>
                              <w:ind w:left="3600" w:firstLine="720"/>
                              <w:jc w:val="center"/>
                              <w:rPr>
                                <w:rFonts w:ascii="Arial" w:hAnsi="Arial" w:cs="Arial"/>
                                <w:i/>
                                <w:iCs/>
                                <w:color w:val="63A7DA"/>
                                <w:sz w:val="22"/>
                                <w:szCs w:val="22"/>
                                <w:lang w:val="fr-BE"/>
                              </w:rPr>
                            </w:pPr>
                          </w:p>
                          <w:p w14:paraId="7CAC3E5B" w14:textId="62C27B72" w:rsidR="00A72224" w:rsidRPr="002E58D7" w:rsidRDefault="002E58D7" w:rsidP="00C70BA2">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Le métier d</w:t>
                            </w:r>
                            <w:r w:rsidR="00A15F71">
                              <w:rPr>
                                <w:rFonts w:ascii="Arial" w:hAnsi="Arial" w:cs="Arial"/>
                                <w:i/>
                                <w:iCs/>
                                <w:color w:val="63A7DA"/>
                                <w:sz w:val="22"/>
                                <w:szCs w:val="22"/>
                                <w:lang w:val="fr-BE"/>
                              </w:rPr>
                              <w:t>’aide-soig</w:t>
                            </w:r>
                            <w:r w:rsidR="00D71E9F">
                              <w:rPr>
                                <w:rFonts w:ascii="Arial" w:hAnsi="Arial" w:cs="Arial"/>
                                <w:i/>
                                <w:iCs/>
                                <w:color w:val="63A7DA"/>
                                <w:sz w:val="22"/>
                                <w:szCs w:val="22"/>
                                <w:lang w:val="fr-BE"/>
                              </w:rPr>
                              <w:t>n</w:t>
                            </w:r>
                            <w:r w:rsidR="00A15F71">
                              <w:rPr>
                                <w:rFonts w:ascii="Arial" w:hAnsi="Arial" w:cs="Arial"/>
                                <w:i/>
                                <w:iCs/>
                                <w:color w:val="63A7DA"/>
                                <w:sz w:val="22"/>
                                <w:szCs w:val="22"/>
                                <w:lang w:val="fr-BE"/>
                              </w:rPr>
                              <w:t xml:space="preserve">ant est </w:t>
                            </w:r>
                            <w:r w:rsidR="003B5305">
                              <w:rPr>
                                <w:rFonts w:ascii="Arial" w:hAnsi="Arial" w:cs="Arial"/>
                                <w:i/>
                                <w:iCs/>
                                <w:color w:val="63A7DA"/>
                                <w:sz w:val="22"/>
                                <w:szCs w:val="22"/>
                                <w:lang w:val="fr-BE"/>
                              </w:rPr>
                              <w:t xml:space="preserve">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du Forem.</w:t>
                            </w:r>
                          </w:p>
                          <w:p w14:paraId="065692E3" w14:textId="714A0D01" w:rsidR="009F7238" w:rsidRDefault="009F7238" w:rsidP="00C70BA2">
                            <w:pPr>
                              <w:ind w:left="2880"/>
                              <w:jc w:val="center"/>
                              <w:rPr>
                                <w:rFonts w:ascii="Arial" w:hAnsi="Arial" w:cs="Arial"/>
                                <w:b/>
                                <w:bCs/>
                                <w:color w:val="63A7DA"/>
                                <w:sz w:val="52"/>
                                <w:szCs w:val="52"/>
                                <w:lang w:val="fr-BE"/>
                              </w:rPr>
                            </w:pPr>
                          </w:p>
                          <w:p w14:paraId="40E1C7BD" w14:textId="30B8788D" w:rsidR="009F7238" w:rsidRDefault="009F7238" w:rsidP="00C70BA2">
                            <w:pPr>
                              <w:ind w:left="2880"/>
                              <w:jc w:val="center"/>
                              <w:rPr>
                                <w:rFonts w:ascii="Arial" w:hAnsi="Arial" w:cs="Arial"/>
                                <w:b/>
                                <w:bCs/>
                                <w:color w:val="63A7DA"/>
                                <w:sz w:val="52"/>
                                <w:szCs w:val="52"/>
                                <w:lang w:val="fr-BE"/>
                              </w:rPr>
                            </w:pPr>
                          </w:p>
                          <w:p w14:paraId="2FF5795D" w14:textId="773DAAD7" w:rsidR="009F7238" w:rsidRDefault="009F7238" w:rsidP="00C70BA2">
                            <w:pPr>
                              <w:ind w:left="2880"/>
                              <w:jc w:val="center"/>
                              <w:rPr>
                                <w:rFonts w:ascii="Arial" w:hAnsi="Arial" w:cs="Arial"/>
                                <w:b/>
                                <w:bCs/>
                                <w:color w:val="63A7DA"/>
                                <w:sz w:val="52"/>
                                <w:szCs w:val="52"/>
                                <w:lang w:val="fr-BE"/>
                              </w:rPr>
                            </w:pPr>
                          </w:p>
                          <w:p w14:paraId="13CFF3F1" w14:textId="2BCE2584" w:rsidR="009F7238" w:rsidRDefault="009F7238" w:rsidP="00C70BA2">
                            <w:pPr>
                              <w:ind w:left="2880"/>
                              <w:jc w:val="center"/>
                              <w:rPr>
                                <w:rFonts w:ascii="Arial" w:hAnsi="Arial" w:cs="Arial"/>
                                <w:b/>
                                <w:bCs/>
                                <w:color w:val="63A7DA"/>
                                <w:sz w:val="52"/>
                                <w:szCs w:val="52"/>
                                <w:lang w:val="fr-BE"/>
                              </w:rPr>
                            </w:pPr>
                          </w:p>
                          <w:p w14:paraId="1E81FEF0" w14:textId="7C1E09B0" w:rsidR="009F7238" w:rsidRDefault="009F7238" w:rsidP="00C70BA2">
                            <w:pPr>
                              <w:ind w:left="2880"/>
                              <w:jc w:val="center"/>
                              <w:rPr>
                                <w:rFonts w:ascii="Arial" w:hAnsi="Arial" w:cs="Arial"/>
                                <w:b/>
                                <w:bCs/>
                                <w:color w:val="63A7DA"/>
                                <w:sz w:val="52"/>
                                <w:szCs w:val="52"/>
                                <w:lang w:val="fr-BE"/>
                              </w:rPr>
                            </w:pPr>
                          </w:p>
                          <w:p w14:paraId="2766903D" w14:textId="77777777" w:rsidR="009F7238" w:rsidRPr="00036493" w:rsidRDefault="009F7238" w:rsidP="00C70BA2">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7" type="#_x0000_t202" style="position:absolute;margin-left:224.35pt;margin-top:52.75pt;width:775.25pt;height:157.4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" filled="f" stroked="f" strokeweight=".5pt">
                <v:textbox>
                  <w:txbxContent>
                    <w:p w14:paraId="1F4D89CD" w14:textId="5B24FEF9" w:rsidR="00A72224" w:rsidRPr="002A7ED8" w:rsidRDefault="000E3F09" w:rsidP="00C70BA2">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B78180B" w:rsidR="002E58D7" w:rsidRPr="002E58D7" w:rsidRDefault="00C70BA2" w:rsidP="00C70BA2">
                      <w:pPr>
                        <w:ind w:left="3600" w:firstLine="720"/>
                        <w:rPr>
                          <w:rFonts w:ascii="Arial" w:hAnsi="Arial" w:cs="Arial"/>
                          <w:b/>
                          <w:bCs/>
                          <w:color w:val="63A7DA"/>
                          <w:sz w:val="52"/>
                          <w:szCs w:val="52"/>
                          <w:lang w:val="fr-BE"/>
                        </w:rPr>
                      </w:pPr>
                      <w:r>
                        <w:rPr>
                          <w:rFonts w:ascii="Arial" w:hAnsi="Arial" w:cs="Arial"/>
                          <w:b/>
                          <w:bCs/>
                          <w:color w:val="63A7DA"/>
                          <w:sz w:val="52"/>
                          <w:szCs w:val="52"/>
                          <w:lang w:val="fr-BE"/>
                        </w:rPr>
                        <w:t xml:space="preserve">      </w:t>
                      </w:r>
                      <w:r w:rsidR="002627A7">
                        <w:rPr>
                          <w:rFonts w:ascii="Arial" w:hAnsi="Arial" w:cs="Arial"/>
                          <w:b/>
                          <w:bCs/>
                          <w:color w:val="63A7DA"/>
                          <w:sz w:val="52"/>
                          <w:szCs w:val="52"/>
                          <w:lang w:val="fr-BE"/>
                        </w:rPr>
                        <w:t>J</w:t>
                      </w:r>
                      <w:r w:rsidR="00A15F71">
                        <w:rPr>
                          <w:rFonts w:ascii="Arial" w:hAnsi="Arial" w:cs="Arial"/>
                          <w:b/>
                          <w:bCs/>
                          <w:color w:val="63A7DA"/>
                          <w:sz w:val="52"/>
                          <w:szCs w:val="52"/>
                          <w:lang w:val="fr-BE"/>
                        </w:rPr>
                        <w:t>1501</w:t>
                      </w:r>
                      <w:r w:rsidR="002627A7">
                        <w:rPr>
                          <w:rFonts w:ascii="Arial" w:hAnsi="Arial" w:cs="Arial"/>
                          <w:b/>
                          <w:bCs/>
                          <w:color w:val="63A7DA"/>
                          <w:sz w:val="52"/>
                          <w:szCs w:val="52"/>
                          <w:lang w:val="fr-BE"/>
                        </w:rPr>
                        <w:t xml:space="preserve"> </w:t>
                      </w:r>
                      <w:r w:rsidR="00A15F71">
                        <w:rPr>
                          <w:rFonts w:ascii="Arial" w:hAnsi="Arial" w:cs="Arial"/>
                          <w:b/>
                          <w:bCs/>
                          <w:color w:val="63A7DA"/>
                          <w:sz w:val="52"/>
                          <w:szCs w:val="52"/>
                          <w:lang w:val="fr-BE"/>
                        </w:rPr>
                        <w:t>Aide-soignant</w:t>
                      </w:r>
                    </w:p>
                    <w:p w14:paraId="09487464" w14:textId="77777777" w:rsidR="002E58D7" w:rsidRPr="002E58D7" w:rsidRDefault="002E58D7" w:rsidP="00C70BA2">
                      <w:pPr>
                        <w:ind w:left="3600" w:firstLine="720"/>
                        <w:jc w:val="center"/>
                        <w:rPr>
                          <w:rFonts w:ascii="Arial" w:hAnsi="Arial" w:cs="Arial"/>
                          <w:i/>
                          <w:iCs/>
                          <w:color w:val="63A7DA"/>
                          <w:sz w:val="22"/>
                          <w:szCs w:val="22"/>
                          <w:lang w:val="fr-BE"/>
                        </w:rPr>
                      </w:pPr>
                    </w:p>
                    <w:p w14:paraId="7CAC3E5B" w14:textId="62C27B72" w:rsidR="00A72224" w:rsidRPr="002E58D7" w:rsidRDefault="002E58D7" w:rsidP="00C70BA2">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Le métier d</w:t>
                      </w:r>
                      <w:r w:rsidR="00A15F71">
                        <w:rPr>
                          <w:rFonts w:ascii="Arial" w:hAnsi="Arial" w:cs="Arial"/>
                          <w:i/>
                          <w:iCs/>
                          <w:color w:val="63A7DA"/>
                          <w:sz w:val="22"/>
                          <w:szCs w:val="22"/>
                          <w:lang w:val="fr-BE"/>
                        </w:rPr>
                        <w:t>’aide-soig</w:t>
                      </w:r>
                      <w:r w:rsidR="00D71E9F">
                        <w:rPr>
                          <w:rFonts w:ascii="Arial" w:hAnsi="Arial" w:cs="Arial"/>
                          <w:i/>
                          <w:iCs/>
                          <w:color w:val="63A7DA"/>
                          <w:sz w:val="22"/>
                          <w:szCs w:val="22"/>
                          <w:lang w:val="fr-BE"/>
                        </w:rPr>
                        <w:t>n</w:t>
                      </w:r>
                      <w:r w:rsidR="00A15F71">
                        <w:rPr>
                          <w:rFonts w:ascii="Arial" w:hAnsi="Arial" w:cs="Arial"/>
                          <w:i/>
                          <w:iCs/>
                          <w:color w:val="63A7DA"/>
                          <w:sz w:val="22"/>
                          <w:szCs w:val="22"/>
                          <w:lang w:val="fr-BE"/>
                        </w:rPr>
                        <w:t xml:space="preserve">ant est </w:t>
                      </w:r>
                      <w:r w:rsidR="003B5305">
                        <w:rPr>
                          <w:rFonts w:ascii="Arial" w:hAnsi="Arial" w:cs="Arial"/>
                          <w:i/>
                          <w:iCs/>
                          <w:color w:val="63A7DA"/>
                          <w:sz w:val="22"/>
                          <w:szCs w:val="22"/>
                          <w:lang w:val="fr-BE"/>
                        </w:rPr>
                        <w:t xml:space="preserve">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du Forem.</w:t>
                      </w:r>
                    </w:p>
                    <w:p w14:paraId="065692E3" w14:textId="714A0D01" w:rsidR="009F7238" w:rsidRDefault="009F7238" w:rsidP="00C70BA2">
                      <w:pPr>
                        <w:ind w:left="2880"/>
                        <w:jc w:val="center"/>
                        <w:rPr>
                          <w:rFonts w:ascii="Arial" w:hAnsi="Arial" w:cs="Arial"/>
                          <w:b/>
                          <w:bCs/>
                          <w:color w:val="63A7DA"/>
                          <w:sz w:val="52"/>
                          <w:szCs w:val="52"/>
                          <w:lang w:val="fr-BE"/>
                        </w:rPr>
                      </w:pPr>
                    </w:p>
                    <w:p w14:paraId="40E1C7BD" w14:textId="30B8788D" w:rsidR="009F7238" w:rsidRDefault="009F7238" w:rsidP="00C70BA2">
                      <w:pPr>
                        <w:ind w:left="2880"/>
                        <w:jc w:val="center"/>
                        <w:rPr>
                          <w:rFonts w:ascii="Arial" w:hAnsi="Arial" w:cs="Arial"/>
                          <w:b/>
                          <w:bCs/>
                          <w:color w:val="63A7DA"/>
                          <w:sz w:val="52"/>
                          <w:szCs w:val="52"/>
                          <w:lang w:val="fr-BE"/>
                        </w:rPr>
                      </w:pPr>
                    </w:p>
                    <w:p w14:paraId="2FF5795D" w14:textId="773DAAD7" w:rsidR="009F7238" w:rsidRDefault="009F7238" w:rsidP="00C70BA2">
                      <w:pPr>
                        <w:ind w:left="2880"/>
                        <w:jc w:val="center"/>
                        <w:rPr>
                          <w:rFonts w:ascii="Arial" w:hAnsi="Arial" w:cs="Arial"/>
                          <w:b/>
                          <w:bCs/>
                          <w:color w:val="63A7DA"/>
                          <w:sz w:val="52"/>
                          <w:szCs w:val="52"/>
                          <w:lang w:val="fr-BE"/>
                        </w:rPr>
                      </w:pPr>
                    </w:p>
                    <w:p w14:paraId="13CFF3F1" w14:textId="2BCE2584" w:rsidR="009F7238" w:rsidRDefault="009F7238" w:rsidP="00C70BA2">
                      <w:pPr>
                        <w:ind w:left="2880"/>
                        <w:jc w:val="center"/>
                        <w:rPr>
                          <w:rFonts w:ascii="Arial" w:hAnsi="Arial" w:cs="Arial"/>
                          <w:b/>
                          <w:bCs/>
                          <w:color w:val="63A7DA"/>
                          <w:sz w:val="52"/>
                          <w:szCs w:val="52"/>
                          <w:lang w:val="fr-BE"/>
                        </w:rPr>
                      </w:pPr>
                    </w:p>
                    <w:p w14:paraId="1E81FEF0" w14:textId="7C1E09B0" w:rsidR="009F7238" w:rsidRDefault="009F7238" w:rsidP="00C70BA2">
                      <w:pPr>
                        <w:ind w:left="2880"/>
                        <w:jc w:val="center"/>
                        <w:rPr>
                          <w:rFonts w:ascii="Arial" w:hAnsi="Arial" w:cs="Arial"/>
                          <w:b/>
                          <w:bCs/>
                          <w:color w:val="63A7DA"/>
                          <w:sz w:val="52"/>
                          <w:szCs w:val="52"/>
                          <w:lang w:val="fr-BE"/>
                        </w:rPr>
                      </w:pPr>
                    </w:p>
                    <w:p w14:paraId="2766903D" w14:textId="77777777" w:rsidR="009F7238" w:rsidRPr="00036493" w:rsidRDefault="009F7238" w:rsidP="00C70BA2">
                      <w:pPr>
                        <w:ind w:left="2880"/>
                        <w:jc w:val="center"/>
                        <w:rPr>
                          <w:rFonts w:ascii="Arial" w:hAnsi="Arial" w:cs="Arial"/>
                          <w:b/>
                          <w:bCs/>
                          <w:color w:val="63A7DA"/>
                          <w:lang w:val="fr-BE"/>
                        </w:rPr>
                      </w:pPr>
                    </w:p>
                  </w:txbxContent>
                </v:textbox>
                <w10:wrap anchorx="margin"/>
              </v:shape>
            </w:pict>
          </mc:Fallback>
        </mc:AlternateContent>
      </w:r>
      <w:r w:rsidR="00CC7F5D">
        <w:rPr>
          <w:noProof/>
        </w:rPr>
        <w:drawing>
          <wp:anchor distT="0" distB="0" distL="114300" distR="114300" simplePos="0" relativeHeight="251934720" behindDoc="0" locked="0" layoutInCell="1" allowOverlap="1" wp14:anchorId="62379F69" wp14:editId="1515086D">
            <wp:simplePos x="0" y="0"/>
            <wp:positionH relativeFrom="column">
              <wp:posOffset>4316818</wp:posOffset>
            </wp:positionH>
            <wp:positionV relativeFrom="paragraph">
              <wp:posOffset>743644</wp:posOffset>
            </wp:positionV>
            <wp:extent cx="717514" cy="720000"/>
            <wp:effectExtent l="0" t="0" r="0" b="0"/>
            <wp:wrapNone/>
            <wp:docPr id="1118" name="Graphiqu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Graphique 1118"/>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17514" cy="720000"/>
                    </a:xfrm>
                    <a:prstGeom prst="rect">
                      <a:avLst/>
                    </a:prstGeom>
                  </pic:spPr>
                </pic:pic>
              </a:graphicData>
            </a:graphic>
          </wp:anchor>
        </w:drawing>
      </w:r>
      <w:r w:rsidR="005E1F73">
        <w:rPr>
          <w:noProof/>
        </w:rPr>
        <mc:AlternateContent>
          <mc:Choice Requires="wps">
            <w:drawing>
              <wp:anchor distT="0" distB="0" distL="114300" distR="114300" simplePos="0" relativeHeight="251357184" behindDoc="0" locked="0" layoutInCell="1" allowOverlap="1" wp14:anchorId="615BCBE5" wp14:editId="410ACC2A">
                <wp:simplePos x="0" y="0"/>
                <wp:positionH relativeFrom="page">
                  <wp:posOffset>3181690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B86A98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8" type="#_x0000_t202" style="position:absolute;margin-left:250.55pt;margin-top:656.5pt;width:325pt;height:87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B86A98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03598A" w:rsidRPr="00D6301E">
        <w:rPr>
          <w:noProof/>
          <w:lang w:bidi="fr-FR"/>
        </w:rPr>
        <mc:AlternateContent>
          <mc:Choice Requires="wps">
            <w:drawing>
              <wp:anchor distT="0" distB="0" distL="114300" distR="114300" simplePos="0" relativeHeight="251236352" behindDoc="0" locked="0" layoutInCell="1" allowOverlap="1" wp14:anchorId="2045289A" wp14:editId="4AD41C0C">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3B1F93DE" w14:textId="031762DF" w:rsidR="00C46649" w:rsidRPr="00DD2D2C" w:rsidRDefault="00C46649" w:rsidP="00C46649">
                            <w:pPr>
                              <w:jc w:val="both"/>
                              <w:rPr>
                                <w:rFonts w:asciiTheme="minorHAnsi" w:hAnsiTheme="minorHAnsi" w:cstheme="minorHAnsi"/>
                                <w:b/>
                                <w:bCs/>
                                <w:i/>
                                <w:iCs/>
                                <w:color w:val="63A7DA"/>
                                <w:sz w:val="32"/>
                                <w:szCs w:val="32"/>
                              </w:rPr>
                            </w:pPr>
                            <w:r w:rsidRPr="0003598A">
                              <w:rPr>
                                <w:rFonts w:asciiTheme="minorHAnsi" w:hAnsiTheme="minorHAnsi" w:cstheme="minorHAnsi"/>
                                <w:b/>
                                <w:bCs/>
                                <w:i/>
                                <w:iCs/>
                                <w:color w:val="63A7DA"/>
                                <w:sz w:val="32"/>
                                <w:szCs w:val="32"/>
                              </w:rPr>
                              <w:t xml:space="preserve">L’IBEFE considère </w:t>
                            </w:r>
                            <w:r>
                              <w:rPr>
                                <w:rFonts w:asciiTheme="minorHAnsi" w:hAnsiTheme="minorHAnsi" w:cstheme="minorHAnsi"/>
                                <w:b/>
                                <w:bCs/>
                                <w:i/>
                                <w:iCs/>
                                <w:color w:val="63A7DA"/>
                                <w:sz w:val="32"/>
                                <w:szCs w:val="32"/>
                              </w:rPr>
                              <w:t xml:space="preserve">que </w:t>
                            </w:r>
                            <w:r w:rsidRPr="00DD2D2C">
                              <w:rPr>
                                <w:rFonts w:asciiTheme="minorHAnsi" w:hAnsiTheme="minorHAnsi" w:cstheme="minorHAnsi"/>
                                <w:b/>
                                <w:bCs/>
                                <w:i/>
                                <w:iCs/>
                                <w:color w:val="63A7DA"/>
                                <w:sz w:val="32"/>
                                <w:szCs w:val="32"/>
                              </w:rPr>
                              <w:t xml:space="preserve">le </w:t>
                            </w:r>
                            <w:r>
                              <w:rPr>
                                <w:rFonts w:asciiTheme="minorHAnsi" w:hAnsiTheme="minorHAnsi" w:cstheme="minorHAnsi"/>
                                <w:b/>
                                <w:bCs/>
                                <w:i/>
                                <w:iCs/>
                                <w:color w:val="63A7DA"/>
                                <w:sz w:val="32"/>
                                <w:szCs w:val="32"/>
                              </w:rPr>
                              <w:t>renforcement de l’</w:t>
                            </w:r>
                            <w:r w:rsidRPr="00DD2D2C">
                              <w:rPr>
                                <w:rFonts w:asciiTheme="minorHAnsi" w:hAnsiTheme="minorHAnsi" w:cstheme="minorHAnsi"/>
                                <w:b/>
                                <w:bCs/>
                                <w:i/>
                                <w:iCs/>
                                <w:color w:val="63A7DA"/>
                                <w:sz w:val="32"/>
                                <w:szCs w:val="32"/>
                              </w:rPr>
                              <w:t xml:space="preserve">offre sur le Bassin, </w:t>
                            </w:r>
                            <w:r>
                              <w:rPr>
                                <w:rFonts w:asciiTheme="minorHAnsi" w:hAnsiTheme="minorHAnsi" w:cstheme="minorHAnsi"/>
                                <w:b/>
                                <w:bCs/>
                                <w:i/>
                                <w:iCs/>
                                <w:color w:val="63A7DA"/>
                                <w:sz w:val="32"/>
                                <w:szCs w:val="32"/>
                              </w:rPr>
                              <w:t>au niveau de la formation professionnelle (</w:t>
                            </w:r>
                            <w:proofErr w:type="spellStart"/>
                            <w:r>
                              <w:rPr>
                                <w:rFonts w:asciiTheme="minorHAnsi" w:hAnsiTheme="minorHAnsi" w:cstheme="minorHAnsi"/>
                                <w:b/>
                                <w:bCs/>
                                <w:i/>
                                <w:iCs/>
                                <w:color w:val="63A7DA"/>
                                <w:sz w:val="32"/>
                                <w:szCs w:val="32"/>
                              </w:rPr>
                              <w:t>pré-qualification</w:t>
                            </w:r>
                            <w:proofErr w:type="spellEnd"/>
                            <w:r>
                              <w:rPr>
                                <w:rFonts w:asciiTheme="minorHAnsi" w:hAnsiTheme="minorHAnsi" w:cstheme="minorHAnsi"/>
                                <w:b/>
                                <w:bCs/>
                                <w:i/>
                                <w:iCs/>
                                <w:color w:val="63A7DA"/>
                                <w:sz w:val="32"/>
                                <w:szCs w:val="32"/>
                              </w:rPr>
                              <w:t>)</w:t>
                            </w:r>
                            <w:r w:rsidRPr="00DD2D2C">
                              <w:rPr>
                                <w:rFonts w:asciiTheme="minorHAnsi" w:hAnsiTheme="minorHAnsi" w:cstheme="minorHAnsi"/>
                                <w:b/>
                                <w:bCs/>
                                <w:i/>
                                <w:iCs/>
                                <w:color w:val="63A7DA"/>
                                <w:sz w:val="32"/>
                                <w:szCs w:val="32"/>
                              </w:rPr>
                              <w:t xml:space="preserve">, </w:t>
                            </w:r>
                            <w:r>
                              <w:rPr>
                                <w:rFonts w:asciiTheme="minorHAnsi" w:hAnsiTheme="minorHAnsi" w:cstheme="minorHAnsi"/>
                                <w:b/>
                                <w:bCs/>
                                <w:i/>
                                <w:iCs/>
                                <w:color w:val="63A7DA"/>
                                <w:sz w:val="32"/>
                                <w:szCs w:val="32"/>
                              </w:rPr>
                              <w:t>serait pertinent.</w:t>
                            </w:r>
                          </w:p>
                          <w:p w14:paraId="621463FE" w14:textId="67D4A2BF" w:rsidR="00A72224" w:rsidRPr="0003598A" w:rsidRDefault="00A72224" w:rsidP="00CE0652">
                            <w:pPr>
                              <w:rPr>
                                <w:rFonts w:asciiTheme="minorHAnsi" w:hAnsiTheme="minorHAnsi" w:cstheme="minorHAnsi"/>
                                <w:b/>
                                <w:bCs/>
                                <w:i/>
                                <w:iCs/>
                                <w:color w:val="63A7DA"/>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39" type="#_x0000_t202" style="position:absolute;margin-left:176.45pt;margin-top:212pt;width:387.15pt;height:81.9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yyHAIAADUEAAAOAAAAZHJzL2Uyb0RvYy54bWysU8tu2zAQvBfoPxC815Jc2W4E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" filled="f" stroked="f" strokeweight=".5pt">
                <v:textbox>
                  <w:txbxContent>
                    <w:p w14:paraId="3B1F93DE" w14:textId="031762DF" w:rsidR="00C46649" w:rsidRPr="00DD2D2C" w:rsidRDefault="00C46649" w:rsidP="00C46649">
                      <w:pPr>
                        <w:jc w:val="both"/>
                        <w:rPr>
                          <w:rFonts w:asciiTheme="minorHAnsi" w:hAnsiTheme="minorHAnsi" w:cstheme="minorHAnsi"/>
                          <w:b/>
                          <w:bCs/>
                          <w:i/>
                          <w:iCs/>
                          <w:color w:val="63A7DA"/>
                          <w:sz w:val="32"/>
                          <w:szCs w:val="32"/>
                        </w:rPr>
                      </w:pPr>
                      <w:r w:rsidRPr="0003598A">
                        <w:rPr>
                          <w:rFonts w:asciiTheme="minorHAnsi" w:hAnsiTheme="minorHAnsi" w:cstheme="minorHAnsi"/>
                          <w:b/>
                          <w:bCs/>
                          <w:i/>
                          <w:iCs/>
                          <w:color w:val="63A7DA"/>
                          <w:sz w:val="32"/>
                          <w:szCs w:val="32"/>
                        </w:rPr>
                        <w:t xml:space="preserve">L’IBEFE considère </w:t>
                      </w:r>
                      <w:r>
                        <w:rPr>
                          <w:rFonts w:asciiTheme="minorHAnsi" w:hAnsiTheme="minorHAnsi" w:cstheme="minorHAnsi"/>
                          <w:b/>
                          <w:bCs/>
                          <w:i/>
                          <w:iCs/>
                          <w:color w:val="63A7DA"/>
                          <w:sz w:val="32"/>
                          <w:szCs w:val="32"/>
                        </w:rPr>
                        <w:t xml:space="preserve">que </w:t>
                      </w:r>
                      <w:r w:rsidRPr="00DD2D2C">
                        <w:rPr>
                          <w:rFonts w:asciiTheme="minorHAnsi" w:hAnsiTheme="minorHAnsi" w:cstheme="minorHAnsi"/>
                          <w:b/>
                          <w:bCs/>
                          <w:i/>
                          <w:iCs/>
                          <w:color w:val="63A7DA"/>
                          <w:sz w:val="32"/>
                          <w:szCs w:val="32"/>
                        </w:rPr>
                        <w:t xml:space="preserve">le </w:t>
                      </w:r>
                      <w:r>
                        <w:rPr>
                          <w:rFonts w:asciiTheme="minorHAnsi" w:hAnsiTheme="minorHAnsi" w:cstheme="minorHAnsi"/>
                          <w:b/>
                          <w:bCs/>
                          <w:i/>
                          <w:iCs/>
                          <w:color w:val="63A7DA"/>
                          <w:sz w:val="32"/>
                          <w:szCs w:val="32"/>
                        </w:rPr>
                        <w:t>renforcement de l’</w:t>
                      </w:r>
                      <w:r w:rsidRPr="00DD2D2C">
                        <w:rPr>
                          <w:rFonts w:asciiTheme="minorHAnsi" w:hAnsiTheme="minorHAnsi" w:cstheme="minorHAnsi"/>
                          <w:b/>
                          <w:bCs/>
                          <w:i/>
                          <w:iCs/>
                          <w:color w:val="63A7DA"/>
                          <w:sz w:val="32"/>
                          <w:szCs w:val="32"/>
                        </w:rPr>
                        <w:t xml:space="preserve">offre sur le Bassin, </w:t>
                      </w:r>
                      <w:r>
                        <w:rPr>
                          <w:rFonts w:asciiTheme="minorHAnsi" w:hAnsiTheme="minorHAnsi" w:cstheme="minorHAnsi"/>
                          <w:b/>
                          <w:bCs/>
                          <w:i/>
                          <w:iCs/>
                          <w:color w:val="63A7DA"/>
                          <w:sz w:val="32"/>
                          <w:szCs w:val="32"/>
                        </w:rPr>
                        <w:t>au niveau de la formation professionnelle (</w:t>
                      </w:r>
                      <w:proofErr w:type="spellStart"/>
                      <w:r>
                        <w:rPr>
                          <w:rFonts w:asciiTheme="minorHAnsi" w:hAnsiTheme="minorHAnsi" w:cstheme="minorHAnsi"/>
                          <w:b/>
                          <w:bCs/>
                          <w:i/>
                          <w:iCs/>
                          <w:color w:val="63A7DA"/>
                          <w:sz w:val="32"/>
                          <w:szCs w:val="32"/>
                        </w:rPr>
                        <w:t>pré-qualification</w:t>
                      </w:r>
                      <w:proofErr w:type="spellEnd"/>
                      <w:r>
                        <w:rPr>
                          <w:rFonts w:asciiTheme="minorHAnsi" w:hAnsiTheme="minorHAnsi" w:cstheme="minorHAnsi"/>
                          <w:b/>
                          <w:bCs/>
                          <w:i/>
                          <w:iCs/>
                          <w:color w:val="63A7DA"/>
                          <w:sz w:val="32"/>
                          <w:szCs w:val="32"/>
                        </w:rPr>
                        <w:t>)</w:t>
                      </w:r>
                      <w:r w:rsidRPr="00DD2D2C">
                        <w:rPr>
                          <w:rFonts w:asciiTheme="minorHAnsi" w:hAnsiTheme="minorHAnsi" w:cstheme="minorHAnsi"/>
                          <w:b/>
                          <w:bCs/>
                          <w:i/>
                          <w:iCs/>
                          <w:color w:val="63A7DA"/>
                          <w:sz w:val="32"/>
                          <w:szCs w:val="32"/>
                        </w:rPr>
                        <w:t xml:space="preserve">, </w:t>
                      </w:r>
                      <w:r>
                        <w:rPr>
                          <w:rFonts w:asciiTheme="minorHAnsi" w:hAnsiTheme="minorHAnsi" w:cstheme="minorHAnsi"/>
                          <w:b/>
                          <w:bCs/>
                          <w:i/>
                          <w:iCs/>
                          <w:color w:val="63A7DA"/>
                          <w:sz w:val="32"/>
                          <w:szCs w:val="32"/>
                        </w:rPr>
                        <w:t>serait pertinent.</w:t>
                      </w:r>
                    </w:p>
                    <w:p w14:paraId="621463FE" w14:textId="67D4A2BF" w:rsidR="00A72224" w:rsidRPr="0003598A" w:rsidRDefault="00A72224" w:rsidP="00CE0652">
                      <w:pPr>
                        <w:rPr>
                          <w:rFonts w:asciiTheme="minorHAnsi" w:hAnsiTheme="minorHAnsi" w:cstheme="minorHAnsi"/>
                          <w:b/>
                          <w:bCs/>
                          <w:i/>
                          <w:iCs/>
                          <w:color w:val="63A7DA"/>
                          <w:sz w:val="36"/>
                          <w:szCs w:val="44"/>
                        </w:rPr>
                      </w:pPr>
                    </w:p>
                  </w:txbxContent>
                </v:textbox>
                <w10:wrap anchorx="margin"/>
              </v:shape>
            </w:pict>
          </mc:Fallback>
        </mc:AlternateContent>
      </w:r>
      <w:r w:rsidR="009F7238">
        <w:rPr>
          <w:noProof/>
          <w:color w:val="auto"/>
          <w:kern w:val="0"/>
          <w:sz w:val="24"/>
          <w:szCs w:val="24"/>
          <w:lang w:bidi="fr-FR"/>
        </w:rPr>
        <mc:AlternateContent>
          <mc:Choice Requires="wps">
            <w:drawing>
              <wp:anchor distT="0" distB="0" distL="114300" distR="114300" simplePos="0" relativeHeight="251443200" behindDoc="0" locked="0" layoutInCell="1" allowOverlap="1" wp14:anchorId="2B60416C" wp14:editId="4A488B9F">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469184D3" id="Connecteur droit 15"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195392" behindDoc="0" locked="0" layoutInCell="1" allowOverlap="1" wp14:anchorId="77E9E380" wp14:editId="0B2A8D8C">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3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A7E91" id="Rectangle 150" o:spid="_x0000_s1026" style="position:absolute;margin-left:642.5pt;margin-top:224.45pt;width:477.9pt;height:360.5pt;z-index:25119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36" o:title="" recolor="t" rotate="t" type="frame"/>
              </v:rect>
            </w:pict>
          </mc:Fallback>
        </mc:AlternateContent>
      </w:r>
      <w:r w:rsidR="00D90418" w:rsidRPr="00D80D05">
        <w:rPr>
          <w:noProof/>
          <w:lang w:bidi="fr-FR"/>
        </w:rPr>
        <mc:AlternateContent>
          <mc:Choice Requires="wps">
            <w:drawing>
              <wp:anchor distT="0" distB="0" distL="114300" distR="114300" simplePos="0" relativeHeight="251279360" behindDoc="0" locked="0" layoutInCell="1" allowOverlap="1" wp14:anchorId="5C753A8E" wp14:editId="638687CE">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73E02311" w14:textId="6078AE71" w:rsidR="00D5063C" w:rsidRPr="00D5063C" w:rsidRDefault="002B0831" w:rsidP="00D5063C">
                            <w:pPr>
                              <w:jc w:val="center"/>
                              <w:rPr>
                                <w:rFonts w:ascii="Calibri" w:hAnsi="Calibri" w:cs="Calibri"/>
                                <w:color w:val="FFFFFF"/>
                                <w:sz w:val="32"/>
                                <w:szCs w:val="32"/>
                                <w:lang w:val="fr-BE"/>
                              </w:rPr>
                            </w:pPr>
                            <w:r>
                              <w:rPr>
                                <w:rFonts w:ascii="Calibri" w:hAnsi="Calibri" w:cs="Calibri"/>
                                <w:color w:val="FFFFFF"/>
                                <w:sz w:val="32"/>
                                <w:szCs w:val="32"/>
                                <w:lang w:val="fr-BE"/>
                              </w:rPr>
                              <w:t>Aide-soignant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0" style="position:absolute;margin-left:122.3pt;margin-top:521.3pt;width:157.9pt;height:65.65pt;rotation:-90;z-index:25127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UKdJlmMCAADEBAAADgAAAAAAAAAAAAAAAAAuAgAAZHJz&#10;L2Uyb0RvYy54bWxQSwECLQAUAAYACAAAACEAWiTUe+AAAAAMAQAADwAAAAAAAAAAAAAAAAC9BAAA&#10;ZHJzL2Rvd25yZXYueG1sUEsFBgAAAAAEAAQA8wAAAMoFAAAAAA==&#10;" fillcolor="#63a7da" stroked="f" strokeweight="1pt">
                <v:textbox>
                  <w:txbxContent>
                    <w:p w14:paraId="73E02311" w14:textId="6078AE71" w:rsidR="00D5063C" w:rsidRPr="00D5063C" w:rsidRDefault="002B0831" w:rsidP="00D5063C">
                      <w:pPr>
                        <w:jc w:val="center"/>
                        <w:rPr>
                          <w:rFonts w:ascii="Calibri" w:hAnsi="Calibri" w:cs="Calibri"/>
                          <w:color w:val="FFFFFF"/>
                          <w:sz w:val="32"/>
                          <w:szCs w:val="32"/>
                          <w:lang w:val="fr-BE"/>
                        </w:rPr>
                      </w:pPr>
                      <w:r>
                        <w:rPr>
                          <w:rFonts w:ascii="Calibri" w:hAnsi="Calibri" w:cs="Calibri"/>
                          <w:color w:val="FFFFFF"/>
                          <w:sz w:val="32"/>
                          <w:szCs w:val="32"/>
                          <w:lang w:val="fr-BE"/>
                        </w:rPr>
                        <w:t>Aide-soignant</w:t>
                      </w:r>
                    </w:p>
                  </w:txbxContent>
                </v:textbox>
                <w10:wrap anchorx="margin"/>
              </v:rect>
            </w:pict>
          </mc:Fallback>
        </mc:AlternateContent>
      </w:r>
      <w:r w:rsidR="00342DF7"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265024" behindDoc="0" locked="0" layoutInCell="1" allowOverlap="1" wp14:anchorId="0F8AEA63" wp14:editId="3B14DF19">
                <wp:simplePos x="0" y="0"/>
                <wp:positionH relativeFrom="column">
                  <wp:posOffset>1203905</wp:posOffset>
                </wp:positionH>
                <wp:positionV relativeFrom="paragraph">
                  <wp:posOffset>4731910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01FAF79">
                                  <wp:extent cx="3263265" cy="2105246"/>
                                  <wp:effectExtent l="57150" t="0" r="51435" b="0"/>
                                  <wp:docPr id="133" name="Diagramme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1" type="#_x0000_t118" style="position:absolute;margin-left:94.8pt;margin-top:372.6pt;width:467.15pt;height:275.7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01FAF79">
                            <wp:extent cx="3263265" cy="2105246"/>
                            <wp:effectExtent l="57150" t="0" r="51435" b="0"/>
                            <wp:docPr id="133" name="Diagramme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v:textbox>
              </v:shape>
            </w:pict>
          </mc:Fallback>
        </mc:AlternateContent>
      </w:r>
      <w:r w:rsidR="00731327">
        <w:rPr>
          <w:noProof/>
          <w:color w:val="auto"/>
          <w:kern w:val="0"/>
          <w:sz w:val="24"/>
          <w:szCs w:val="24"/>
          <w:lang w:bidi="fr-FR"/>
        </w:rPr>
        <mc:AlternateContent>
          <mc:Choice Requires="wps">
            <w:drawing>
              <wp:anchor distT="0" distB="0" distL="114300" distR="114300" simplePos="0" relativeHeight="251428864" behindDoc="0" locked="0" layoutInCell="1" allowOverlap="1" wp14:anchorId="2EF0B012" wp14:editId="2ABFA630">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33319D" id="Connecteur droit 10" o:spid="_x0000_s1026" style="position:absolute;z-index:251428864;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322368" behindDoc="0" locked="0" layoutInCell="1" allowOverlap="1" wp14:anchorId="1932ED54" wp14:editId="15574CB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42">
                              <a:extLst>
                                <a:ext uri="{96DAC541-7B7A-43D3-8B79-37D633B846F1}">
                                  <asvg:svgBlip xmlns:asvg="http://schemas.microsoft.com/office/drawing/2016/SVG/main" r:embed="rId4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322368;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zKJ5w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4" o:title="" recolor="t" rotate="t" type="frame"/>
                </v:rect>
              </v:group>
            </w:pict>
          </mc:Fallback>
        </mc:AlternateContent>
      </w:r>
      <w:r w:rsidR="00E8470E">
        <w:rPr>
          <w:noProof/>
          <w:lang w:bidi="fr-FR"/>
        </w:rPr>
        <mc:AlternateContent>
          <mc:Choice Requires="wps">
            <w:drawing>
              <wp:anchor distT="0" distB="0" distL="114300" distR="114300" simplePos="0" relativeHeight="251414528" behindDoc="0" locked="0" layoutInCell="1" allowOverlap="1" wp14:anchorId="015156C8" wp14:editId="5125E03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4" name="Graphique 134"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4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J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NnD9rg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4" name="Graphique 134"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250688" behindDoc="0" locked="0" layoutInCell="1" allowOverlap="1" wp14:anchorId="03F92E38" wp14:editId="351692F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250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3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V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KLT5/esAwAA0goAAA4AAAAAAAAAAAAAAAAALgIAAGRycy9lMm9Eb2MueG1s&#10;UEsBAi0AFAAGAAgAAAAhANXq7uHiAAAADAEAAA8AAAAAAAAAAAAAAAAABgYAAGRycy9kb3ducmV2&#10;LnhtbFBLBQYAAAAABAAEAPMAAAAVBw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400192" behindDoc="0" locked="0" layoutInCell="1" allowOverlap="1" wp14:anchorId="2A4402D7" wp14:editId="3E11CF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zMCqA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371520" behindDoc="0" locked="0" layoutInCell="1" allowOverlap="1" wp14:anchorId="470B2FA0" wp14:editId="4C626CAC">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37152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mUPAMAANAIAAAOAAAAZHJzL2Uyb0RvYy54bWzcVltv2jAUfp+0/2D5fQ2BkELUUDFYq0lV&#10;W6mdKu3NOM5FcmzPNoTu1+/YDhTarg+dNE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385856" behindDoc="0" locked="0" layoutInCell="1" allowOverlap="1" wp14:anchorId="45917FCE" wp14:editId="76EFD77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38585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9D684D">
        <w:rPr>
          <w:noProof/>
          <w:lang w:bidi="fr-FR"/>
        </w:rPr>
        <mc:AlternateContent>
          <mc:Choice Requires="wps">
            <w:drawing>
              <wp:anchor distT="0" distB="0" distL="114300" distR="114300" simplePos="0" relativeHeight="251336704" behindDoc="0" locked="0" layoutInCell="1" allowOverlap="1" wp14:anchorId="6395DC2B" wp14:editId="6A29563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AD935" id="Connecteur droit 5207" o:spid="_x0000_s1026" style="position:absolute;flip:y;z-index:2513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6000" behindDoc="0" locked="0" layoutInCell="1" allowOverlap="1" wp14:anchorId="50CD1C82" wp14:editId="4EDDEE39">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49"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C3D5C" id="Ellipse 21" o:spid="_x0000_s1026" alt="Aid Hainaut centre" href="https://www.fermedelsamme.be/filieres?lang=fr" title="Ferme Delsamme - T-Event : Technique du spectacle " style="position:absolute;margin-left:0;margin-top:-.05pt;width:4.8pt;height:6.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BAF8FAE" w14:textId="77777777" w:rsidR="00FF6C7C" w:rsidRPr="002D374E" w:rsidRDefault="004E11B5" w:rsidP="00FF6C7C">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308E3E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r w:rsidR="00FF6C7C">
              <w:rPr>
                <w:b/>
                <w:color w:val="63A7DA"/>
                <w:kern w:val="0"/>
                <w:szCs w:val="24"/>
              </w:rPr>
              <w:t xml:space="preserve">428 </w:t>
            </w:r>
            <w:r w:rsidR="00FF6C7C" w:rsidRPr="002D374E">
              <w:rPr>
                <w:b/>
                <w:color w:val="63A7DA"/>
                <w:kern w:val="0"/>
                <w:szCs w:val="24"/>
              </w:rPr>
              <w:t>DEI</w:t>
            </w:r>
            <w:r w:rsidR="00FF6C7C" w:rsidRPr="002D374E">
              <w:rPr>
                <w:b/>
                <w:color w:val="63A7DA"/>
                <w:kern w:val="0"/>
                <w:szCs w:val="24"/>
                <w:vertAlign w:val="superscript"/>
              </w:rPr>
              <w:footnoteRef/>
            </w:r>
          </w:p>
          <w:p w14:paraId="4EB1CB03" w14:textId="4C59EC44" w:rsidR="008E0096" w:rsidRPr="002D374E" w:rsidRDefault="00FF6C7C" w:rsidP="00FF6C7C">
            <w:pPr>
              <w:spacing w:line="259" w:lineRule="auto"/>
              <w:jc w:val="right"/>
              <w:rPr>
                <w:color w:val="63A7DA"/>
                <w:kern w:val="0"/>
                <w:szCs w:val="24"/>
              </w:rPr>
            </w:pPr>
            <w:r w:rsidRPr="002D374E">
              <w:rPr>
                <w:color w:val="63A7DA"/>
                <w:kern w:val="0"/>
                <w:szCs w:val="24"/>
              </w:rPr>
              <w:t xml:space="preserve">            </w:t>
            </w:r>
            <w:proofErr w:type="gramStart"/>
            <w:r>
              <w:rPr>
                <w:color w:val="63A7DA"/>
                <w:kern w:val="0"/>
                <w:szCs w:val="24"/>
              </w:rPr>
              <w:t>positionnés</w:t>
            </w:r>
            <w:proofErr w:type="gramEnd"/>
            <w:r>
              <w:rPr>
                <w:color w:val="63A7DA"/>
                <w:kern w:val="0"/>
                <w:szCs w:val="24"/>
              </w:rPr>
              <w:t xml:space="preserve"> </w:t>
            </w:r>
            <w:r w:rsidRPr="002D374E">
              <w:rPr>
                <w:color w:val="63A7DA"/>
                <w:kern w:val="0"/>
                <w:szCs w:val="24"/>
              </w:rPr>
              <w:t xml:space="preserve">sur le métier </w:t>
            </w:r>
            <w:r>
              <w:rPr>
                <w:color w:val="63A7DA"/>
                <w:kern w:val="0"/>
                <w:szCs w:val="24"/>
              </w:rPr>
              <w:t>d’aide-soignant</w:t>
            </w:r>
          </w:p>
        </w:tc>
      </w:tr>
      <w:tr w:rsidR="002D374E" w:rsidRPr="002D374E" w14:paraId="10653164" w14:textId="77777777" w:rsidTr="00A41966">
        <w:tc>
          <w:tcPr>
            <w:tcW w:w="4335" w:type="dxa"/>
            <w:vAlign w:val="center"/>
          </w:tcPr>
          <w:p w14:paraId="67292E82" w14:textId="349DF860"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771C4E5D">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32784" cy="332784"/>
                          </a:xfrm>
                          <a:prstGeom prst="rect">
                            <a:avLst/>
                          </a:prstGeom>
                        </pic:spPr>
                      </pic:pic>
                    </a:graphicData>
                  </a:graphic>
                </wp:inline>
              </w:drawing>
            </w:r>
            <w:r w:rsidR="008C306F">
              <w:rPr>
                <w:b/>
                <w:color w:val="63A7DA"/>
                <w:kern w:val="0"/>
                <w:szCs w:val="24"/>
              </w:rPr>
              <w:t>8</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44BF16C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3F73522">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DBE09D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E8BF7DC">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6AB097B3">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13B893A2">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125E61D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F5E75CD">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B3D690F">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4409A1DF">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4093CDD7">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p>
          <w:p w14:paraId="32286FC7" w14:textId="38AE0B5B"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545B10">
              <w:rPr>
                <w:b/>
                <w:noProof/>
                <w:color w:val="63A7DA"/>
                <w:kern w:val="0"/>
                <w:szCs w:val="24"/>
              </w:rPr>
              <w:t>8</w:t>
            </w:r>
            <w:r w:rsidRPr="002D374E">
              <w:rPr>
                <w:b/>
                <w:noProof/>
                <w:color w:val="63A7DA"/>
                <w:kern w:val="0"/>
                <w:szCs w:val="24"/>
              </w:rPr>
              <w:t xml:space="preserve"> DEI sur 10 </w:t>
            </w:r>
          </w:p>
          <w:p w14:paraId="5454FEE8" w14:textId="0BCD6C1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690791AC" w:rsidR="003A2DA2" w:rsidRDefault="003F24ED" w:rsidP="00092369">
      <w:pPr>
        <w:ind w:left="720" w:hanging="720"/>
        <w:rPr>
          <w:lang w:bidi="fr-FR"/>
        </w:rPr>
      </w:pPr>
      <w:r>
        <w:rPr>
          <w:noProof/>
          <w:sz w:val="14"/>
        </w:rPr>
        <mc:AlternateContent>
          <mc:Choice Requires="wps">
            <w:drawing>
              <wp:anchor distT="0" distB="0" distL="114300" distR="114300" simplePos="0" relativeHeight="251632636" behindDoc="0" locked="0" layoutInCell="1" allowOverlap="1" wp14:anchorId="08AD7774" wp14:editId="33A8E684">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36903C9">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59" type="#_x0000_t202" style="position:absolute;left:0;text-align:left;margin-left:579.3pt;margin-top:105.95pt;width:513.3pt;height:203.55pt;z-index:251632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Ui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fO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BrjQUi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36903C9">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71A026D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0"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6M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jgZEv0P13FconxJ/ydUccdyfFb5UuA/Ae13&#10;27jtzmv/oXr+JwA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LhSfoxlBAAA8A4AAA4AAAAAAAAAAAAAAAAALgIA&#10;AGRycy9lMm9Eb2MueG1sUEsBAi0AFAAGAAgAAAAhALWv4JnjAAAADQEAAA8AAAAAAAAAAAAAAAAA&#10;vwYAAGRycy9kb3ducmV2LnhtbFBLBQYAAAAABAAEAPMAAADPBwAAAAA=&#10;">
                <v:group id="Groupe 179" o:spid="_x0000_s106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8003FC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5"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Wy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NB8t/RfXcPRFoZz/&#10;Eyq4Bzk+dEIlCB9l7kvqcO7jtf90PP0T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OiKWyOQQAAIIOAAAOAAAA&#10;AAAAAAAAAAAAAC4CAABkcnMvZTJvRG9jLnhtbFBLAQItABQABgAIAAAAIQBW2onG4wAAAAwBAAAP&#10;AAAAAAAAAAAAAAAAAJMGAABkcnMvZG93bnJldi54bWxQSwUGAAAAAAQABADzAAAAowcAAAAA&#10;">
                <v:group id="Groupe 87" o:spid="_x0000_s106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6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0640" behindDoc="0" locked="0" layoutInCell="1" allowOverlap="1" wp14:anchorId="1EF3F0B3" wp14:editId="2C9CB95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0" type="#_x0000_t202" style="position:absolute;left:0;text-align:left;margin-left:189.6pt;margin-top:347.35pt;width:68.05pt;height:6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59616" behindDoc="0" locked="0" layoutInCell="1" allowOverlap="1" wp14:anchorId="24534709" wp14:editId="137F5A4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1" type="#_x0000_t202" style="position:absolute;left:0;text-align:left;margin-left:616.95pt;margin-top:338.2pt;width:79.35pt;height: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17B84D6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F802E08"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147E7E4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569A0"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53BF28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F4E30F"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67709F1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2"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751424" behindDoc="0" locked="0" layoutInCell="1" allowOverlap="1" wp14:anchorId="4623F58C" wp14:editId="6695094E">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3" type="#_x0000_t202" style="position:absolute;left:0;text-align:left;margin-left:400.9pt;margin-top:188.65pt;width:62.05pt;height:38.6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7E92D32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4"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61BB1C2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4B3F8"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9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62345C7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D2B9"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9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6304" behindDoc="0" locked="0" layoutInCell="1" allowOverlap="1" wp14:anchorId="7C52EB52" wp14:editId="0DCCEA1A">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F541F" id="Graphique 85" o:spid="_x0000_s1026" alt="Croissance commerciale" style="position:absolute;margin-left:647.7pt;margin-top:303.55pt;width:36.85pt;height:31.2pt;z-index:25174630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5280" behindDoc="0" locked="0" layoutInCell="1" allowOverlap="1" wp14:anchorId="0EC1A0DA" wp14:editId="093D8DE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5" type="#_x0000_t202" style="position:absolute;left:0;text-align:left;margin-left:664.1pt;margin-top:291.7pt;width:340.15pt;height:5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706368" behindDoc="0" locked="0" layoutInCell="1" allowOverlap="1" wp14:anchorId="2184FFE9" wp14:editId="1978F7E9">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50CB7332">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01A3524"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280F1EE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6"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737088" behindDoc="0" locked="0" layoutInCell="1" allowOverlap="1" wp14:anchorId="6137442D" wp14:editId="67225B2A">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95">
                            <a:extLst>
                              <a:ext uri="{96DAC541-7B7A-43D3-8B79-37D633B846F1}">
                                <asvg:svgBlip xmlns:asvg="http://schemas.microsoft.com/office/drawing/2016/SVG/main" r:embed="rId9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7" style="position:absolute;left:0;text-align:left;margin-left:1117pt;margin-top:589pt;width:27pt;height:3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GOQ7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" stroked="f" strokeweight="1pt">
                <v:fill r:id="rId9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C1037C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D5017" w:rsidP="00792F8E">
                            <w:pPr>
                              <w:jc w:val="center"/>
                              <w:rPr>
                                <w:b/>
                                <w:bCs/>
                                <w:color w:val="FFFFFF" w:themeColor="background1"/>
                                <w:sz w:val="24"/>
                                <w:szCs w:val="24"/>
                                <w:u w:val="single"/>
                              </w:rPr>
                            </w:pPr>
                            <w:hyperlink r:id="rId98"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8"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d1HA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D5017" w:rsidP="00792F8E">
                      <w:pPr>
                        <w:jc w:val="center"/>
                        <w:rPr>
                          <w:b/>
                          <w:bCs/>
                          <w:color w:val="FFFFFF" w:themeColor="background1"/>
                          <w:sz w:val="24"/>
                          <w:szCs w:val="24"/>
                          <w:u w:val="single"/>
                        </w:rPr>
                      </w:pPr>
                      <w:hyperlink r:id="rId100"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5384E6C">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B489"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5C252E2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9"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oZ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CaN9oZqgMAANsKAAAOAAAAAAAAAAAAAAAAAC4CAABkcnMvZTJvRG9jLnhtbFBL&#10;AQItABQABgAIAAAAIQBMq7Cz4gAAAAwBAAAPAAAAAAAAAAAAAAAAAAQGAABkcnMvZG93bnJldi54&#10;bWxQSwUGAAAAAAQABADzAAAAEwcAAAAA&#10;">
                <v:rect id="Rectangle 193" o:spid="_x0000_s108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1968220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101">
                            <a:extLst>
                              <a:ext uri="{96DAC541-7B7A-43D3-8B79-37D633B846F1}">
                                <asvg:svgBlip xmlns:asvg="http://schemas.microsoft.com/office/drawing/2016/SVG/main" r:embed="rId10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2"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LzPZ1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10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4AEE1F30">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3"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tGg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MXmRq0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709440" behindDoc="0" locked="0" layoutInCell="1" allowOverlap="1" wp14:anchorId="0B4524A4" wp14:editId="20C364A4">
                <wp:simplePos x="0" y="0"/>
                <wp:positionH relativeFrom="column">
                  <wp:posOffset>8233576</wp:posOffset>
                </wp:positionH>
                <wp:positionV relativeFrom="paragraph">
                  <wp:posOffset>11540</wp:posOffset>
                </wp:positionV>
                <wp:extent cx="3159811" cy="1758558"/>
                <wp:effectExtent l="0" t="0" r="0" b="0"/>
                <wp:wrapNone/>
                <wp:docPr id="70" name="Groupe 70"/>
                <wp:cNvGraphicFramePr/>
                <a:graphic xmlns:a="http://schemas.openxmlformats.org/drawingml/2006/main">
                  <a:graphicData uri="http://schemas.microsoft.com/office/word/2010/wordprocessingGroup">
                    <wpg:wgp>
                      <wpg:cNvGrpSpPr/>
                      <wpg:grpSpPr>
                        <a:xfrm>
                          <a:off x="0" y="0"/>
                          <a:ext cx="3159811" cy="1758558"/>
                          <a:chOff x="208284" y="199195"/>
                          <a:chExt cx="3160637" cy="1759470"/>
                        </a:xfrm>
                      </wpg:grpSpPr>
                      <wps:wsp>
                        <wps:cNvPr id="225" name="Zone de texte 225"/>
                        <wps:cNvSpPr txBox="1"/>
                        <wps:spPr>
                          <a:xfrm>
                            <a:off x="208284" y="263657"/>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436651" y="199195"/>
                            <a:ext cx="932270" cy="1759470"/>
                            <a:chOff x="389938" y="154190"/>
                            <a:chExt cx="836793" cy="1441470"/>
                          </a:xfrm>
                        </wpg:grpSpPr>
                        <wps:wsp>
                          <wps:cNvPr id="232" name="Zone de texte 232"/>
                          <wps:cNvSpPr txBox="1"/>
                          <wps:spPr>
                            <a:xfrm>
                              <a:off x="389938" y="730314"/>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669186" y="1328960"/>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80631"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4" style="position:absolute;margin-left:648.3pt;margin-top:.9pt;width:248.8pt;height:138.45pt;z-index:251709440;mso-width-relative:margin;mso-height-relative:margin" coordorigin="2082,1991" coordsize="31606,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">
                <v:shape id="Zone de texte 225" o:spid="_x0000_s1085" type="#_x0000_t202" style="position:absolute;left:2082;top:2636;width:11780;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403476" cy="403476"/>
                                      </a:xfrm>
                                      <a:prstGeom prst="rect">
                                        <a:avLst/>
                                      </a:prstGeom>
                                    </pic:spPr>
                                  </pic:pic>
                                </a:graphicData>
                              </a:graphic>
                            </wp:inline>
                          </w:drawing>
                        </w:r>
                      </w:p>
                    </w:txbxContent>
                  </v:textbox>
                </v:shape>
                <v:group id="Groupe 750" o:spid="_x0000_s1086" style="position:absolute;left:24366;top:1991;width:9323;height:17595" coordorigin="3899,1541" coordsize="8367,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7" type="#_x0000_t202" style="position:absolute;left:3899;top:7303;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88" type="#_x0000_t202" style="position:absolute;left:6691;top:13289;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5" o:spid="_x0000_s1089" type="#_x0000_t202" style="position:absolute;left:6806;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502F5B89" w:rsidR="003C16BD" w:rsidRPr="003C16BD" w:rsidRDefault="003C16BD" w:rsidP="003C16BD">
      <w:pPr>
        <w:rPr>
          <w:lang w:bidi="fr-FR"/>
        </w:rPr>
      </w:pPr>
    </w:p>
    <w:p w14:paraId="4E22C543" w14:textId="515CC245" w:rsidR="003C16BD" w:rsidRPr="003C16BD" w:rsidRDefault="00E02945" w:rsidP="003C16BD">
      <w:pPr>
        <w:rPr>
          <w:lang w:bidi="fr-FR"/>
        </w:rPr>
      </w:pPr>
      <w:r w:rsidRPr="00884117">
        <w:rPr>
          <w:noProof/>
          <w:lang w:bidi="fr-FR"/>
        </w:rPr>
        <mc:AlternateContent>
          <mc:Choice Requires="wpg">
            <w:drawing>
              <wp:anchor distT="0" distB="0" distL="114300" distR="114300" simplePos="0" relativeHeight="252175360" behindDoc="0" locked="0" layoutInCell="1" allowOverlap="1" wp14:anchorId="1B98F2B5" wp14:editId="145B0AFC">
                <wp:simplePos x="0" y="0"/>
                <wp:positionH relativeFrom="column">
                  <wp:posOffset>8107378</wp:posOffset>
                </wp:positionH>
                <wp:positionV relativeFrom="paragraph">
                  <wp:posOffset>3480875</wp:posOffset>
                </wp:positionV>
                <wp:extent cx="4612005" cy="1538963"/>
                <wp:effectExtent l="0" t="0" r="0" b="4445"/>
                <wp:wrapNone/>
                <wp:docPr id="20" name="Groupe 20"/>
                <wp:cNvGraphicFramePr/>
                <a:graphic xmlns:a="http://schemas.openxmlformats.org/drawingml/2006/main">
                  <a:graphicData uri="http://schemas.microsoft.com/office/word/2010/wordprocessingGroup">
                    <wpg:wgp>
                      <wpg:cNvGrpSpPr/>
                      <wpg:grpSpPr>
                        <a:xfrm>
                          <a:off x="0" y="0"/>
                          <a:ext cx="4612005" cy="1538963"/>
                          <a:chOff x="-43992" y="-9042"/>
                          <a:chExt cx="4612775" cy="1540240"/>
                        </a:xfrm>
                      </wpg:grpSpPr>
                      <wpg:grpSp>
                        <wpg:cNvPr id="184" name="Groupe 184"/>
                        <wpg:cNvGrpSpPr/>
                        <wpg:grpSpPr>
                          <a:xfrm>
                            <a:off x="-43992" y="-9042"/>
                            <a:ext cx="4429760" cy="1504292"/>
                            <a:chOff x="371810" y="14340"/>
                            <a:chExt cx="3378200" cy="2379684"/>
                          </a:xfrm>
                        </wpg:grpSpPr>
                        <wps:wsp>
                          <wps:cNvPr id="185" name="Ellipse 185"/>
                          <wps:cNvSpPr/>
                          <wps:spPr>
                            <a:xfrm>
                              <a:off x="697588" y="1015593"/>
                              <a:ext cx="863600" cy="863888"/>
                            </a:xfrm>
                            <a:prstGeom prst="ellipse">
                              <a:avLst/>
                            </a:prstGeom>
                            <a:solidFill>
                              <a:srgbClr val="63A7DA"/>
                            </a:solidFill>
                            <a:ln w="12700" cap="flat" cmpd="sng" algn="ctr">
                              <a:solidFill>
                                <a:srgbClr val="63A7DA"/>
                              </a:solidFill>
                              <a:prstDash val="solid"/>
                              <a:miter lim="800000"/>
                            </a:ln>
                            <a:effectLst/>
                          </wps:spPr>
                          <wps:txbx>
                            <w:txbxContent>
                              <w:p w14:paraId="7688D4CD" w14:textId="0B626FDF" w:rsidR="00884117" w:rsidRPr="00E8742B" w:rsidRDefault="00B82D24" w:rsidP="00884117">
                                <w:pPr>
                                  <w:jc w:val="center"/>
                                  <w:rPr>
                                    <w:rFonts w:ascii="Calibri" w:hAnsi="Calibri" w:cs="Calibri"/>
                                    <w:color w:val="FFFFFF"/>
                                    <w:sz w:val="18"/>
                                    <w:szCs w:val="18"/>
                                  </w:rPr>
                                </w:pPr>
                                <w:proofErr w:type="gramStart"/>
                                <w:r>
                                  <w:rPr>
                                    <w:rFonts w:ascii="Calibri" w:hAnsi="Calibri" w:cs="Calibri"/>
                                    <w:color w:val="FFFFFF"/>
                                    <w:sz w:val="18"/>
                                    <w:szCs w:val="18"/>
                                  </w:rPr>
                                  <w:t xml:space="preserve">103 </w:t>
                                </w:r>
                                <w:r w:rsidR="00884117"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564621" y="1835225"/>
                              <a:ext cx="1092200" cy="558799"/>
                            </a:xfrm>
                            <a:prstGeom prst="rect">
                              <a:avLst/>
                            </a:prstGeom>
                            <a:noFill/>
                            <a:ln w="6350">
                              <a:noFill/>
                            </a:ln>
                          </wps:spPr>
                          <wps:txbx>
                            <w:txbxContent>
                              <w:p w14:paraId="7A58B63A"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371810" y="14340"/>
                              <a:ext cx="3378200" cy="986394"/>
                              <a:chOff x="371810" y="14340"/>
                              <a:chExt cx="3378200" cy="986394"/>
                            </a:xfrm>
                          </wpg:grpSpPr>
                          <wps:wsp>
                            <wps:cNvPr id="1544" name="Zone de texte 1544"/>
                            <wps:cNvSpPr txBox="1"/>
                            <wps:spPr>
                              <a:xfrm>
                                <a:off x="371810" y="14340"/>
                                <a:ext cx="3378200" cy="605254"/>
                              </a:xfrm>
                              <a:prstGeom prst="rect">
                                <a:avLst/>
                              </a:prstGeom>
                              <a:noFill/>
                              <a:ln w="6350">
                                <a:noFill/>
                              </a:ln>
                            </wps:spPr>
                            <wps:txbx>
                              <w:txbxContent>
                                <w:p w14:paraId="3853D5B8" w14:textId="0B398E8F" w:rsidR="00884117" w:rsidRPr="002D374E" w:rsidRDefault="00670B56" w:rsidP="00884117">
                                  <w:pPr>
                                    <w:jc w:val="center"/>
                                    <w:rPr>
                                      <w:rFonts w:ascii="Calibri" w:hAnsi="Calibri" w:cs="Calibri"/>
                                      <w:b/>
                                      <w:bCs/>
                                      <w:color w:val="63A7DA"/>
                                      <w:sz w:val="18"/>
                                      <w:szCs w:val="18"/>
                                    </w:rPr>
                                  </w:pPr>
                                  <w:r>
                                    <w:rPr>
                                      <w:rFonts w:ascii="Calibri" w:hAnsi="Calibri" w:cs="Calibri"/>
                                      <w:b/>
                                      <w:bCs/>
                                      <w:color w:val="63A7DA"/>
                                      <w:sz w:val="18"/>
                                      <w:szCs w:val="18"/>
                                    </w:rPr>
                                    <w:t>Apprenants</w:t>
                                  </w:r>
                                  <w:r w:rsidR="00884117"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 name="Connecteur droit 1543"/>
                            <wps:cNvCnPr/>
                            <wps:spPr>
                              <a:xfrm>
                                <a:off x="1136293" y="659045"/>
                                <a:ext cx="0" cy="341689"/>
                              </a:xfrm>
                              <a:prstGeom prst="line">
                                <a:avLst/>
                              </a:prstGeom>
                              <a:noFill/>
                              <a:ln w="9525" cap="flat" cmpd="sng" algn="ctr">
                                <a:solidFill>
                                  <a:srgbClr val="63A7DA"/>
                                </a:solidFill>
                                <a:prstDash val="dash"/>
                                <a:round/>
                                <a:headEnd type="none" w="med" len="med"/>
                                <a:tailEnd type="none" w="med" len="med"/>
                              </a:ln>
                              <a:effectLst/>
                            </wps:spPr>
                            <wps:bodyPr/>
                          </wps:wsp>
                        </wpg:grpSp>
                      </wpg:grpSp>
                      <wps:wsp>
                        <wps:cNvPr id="168" name="Ellipse 168"/>
                        <wps:cNvSpPr/>
                        <wps:spPr>
                          <a:xfrm>
                            <a:off x="1669068" y="585057"/>
                            <a:ext cx="1132205" cy="557382"/>
                          </a:xfrm>
                          <a:prstGeom prst="ellipse">
                            <a:avLst/>
                          </a:prstGeom>
                          <a:solidFill>
                            <a:srgbClr val="63A7DA"/>
                          </a:solidFill>
                          <a:ln w="12700" cap="flat" cmpd="sng" algn="ctr">
                            <a:solidFill>
                              <a:srgbClr val="63A7DA"/>
                            </a:solidFill>
                            <a:prstDash val="solid"/>
                            <a:miter lim="800000"/>
                          </a:ln>
                          <a:effectLst/>
                        </wps:spPr>
                        <wps:txbx>
                          <w:txbxContent>
                            <w:p w14:paraId="033AB70F" w14:textId="472B6534" w:rsidR="00884117" w:rsidRPr="00E8742B" w:rsidRDefault="00EC560C" w:rsidP="00884117">
                              <w:pPr>
                                <w:jc w:val="center"/>
                                <w:rPr>
                                  <w:rFonts w:ascii="Calibri" w:hAnsi="Calibri" w:cs="Calibri"/>
                                  <w:color w:val="FFFFFF"/>
                                  <w:sz w:val="18"/>
                                  <w:szCs w:val="18"/>
                                </w:rPr>
                              </w:pPr>
                              <w:proofErr w:type="gramStart"/>
                              <w:r>
                                <w:rPr>
                                  <w:rFonts w:ascii="Calibri" w:hAnsi="Calibri" w:cs="Calibri"/>
                                  <w:color w:val="FFFFFF"/>
                                  <w:sz w:val="18"/>
                                  <w:szCs w:val="18"/>
                                </w:rPr>
                                <w:t>2</w:t>
                              </w:r>
                              <w:r w:rsidR="00A8220D">
                                <w:rPr>
                                  <w:rFonts w:ascii="Calibri" w:hAnsi="Calibri" w:cs="Calibri"/>
                                  <w:color w:val="FFFFFF"/>
                                  <w:sz w:val="18"/>
                                  <w:szCs w:val="18"/>
                                </w:rPr>
                                <w:t>30</w:t>
                              </w:r>
                              <w:r>
                                <w:rPr>
                                  <w:rFonts w:ascii="Calibri" w:hAnsi="Calibri" w:cs="Calibri"/>
                                  <w:color w:val="FFFFFF"/>
                                  <w:sz w:val="18"/>
                                  <w:szCs w:val="18"/>
                                </w:rPr>
                                <w:t xml:space="preserve"> </w:t>
                              </w:r>
                              <w:r w:rsidR="00884117" w:rsidRPr="00E8742B">
                                <w:rPr>
                                  <w:rFonts w:ascii="Calibri" w:hAnsi="Calibri" w:cs="Calibri"/>
                                  <w:color w:val="FFFFFF"/>
                                  <w:sz w:val="18"/>
                                  <w:szCs w:val="18"/>
                                </w:rPr>
                                <w:t xml:space="preserve"> inscrits</w:t>
                              </w:r>
                              <w:proofErr w:type="gramEnd"/>
                              <w:r w:rsidR="00884117">
                                <w:rPr>
                                  <w:rFonts w:ascii="Calibri" w:hAnsi="Calibri" w:cs="Calibri"/>
                                  <w:color w:val="FFFFFF"/>
                                  <w:sz w:val="18"/>
                                  <w:szCs w:val="18"/>
                                </w:rPr>
                                <w:t xml:space="preserve"> </w:t>
                              </w:r>
                              <w:r w:rsidR="00670B56">
                                <w:rPr>
                                  <w:rFonts w:ascii="Calibri" w:hAnsi="Calibri" w:cs="Calibri"/>
                                  <w:color w:val="FFFFFF"/>
                                  <w:sz w:val="18"/>
                                  <w:szCs w:val="18"/>
                                </w:rPr>
                                <w:t xml:space="preserve"> (Max)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Zone de texte 169"/>
                        <wps:cNvSpPr txBox="1"/>
                        <wps:spPr>
                          <a:xfrm>
                            <a:off x="1535839" y="1102062"/>
                            <a:ext cx="1432178" cy="429136"/>
                          </a:xfrm>
                          <a:prstGeom prst="rect">
                            <a:avLst/>
                          </a:prstGeom>
                          <a:noFill/>
                          <a:ln w="6350">
                            <a:noFill/>
                          </a:ln>
                        </wps:spPr>
                        <wps:txbx>
                          <w:txbxContent>
                            <w:p w14:paraId="7E8D6B4D" w14:textId="148E66C4" w:rsidR="0088411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Promotion sociale </w:t>
                              </w:r>
                            </w:p>
                            <w:p w14:paraId="360928C6" w14:textId="7CF4B181" w:rsidR="004E37EF" w:rsidRPr="00371C97" w:rsidRDefault="004E37EF"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(208 épreuves intégrées)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Zone de texte 170"/>
                        <wps:cNvSpPr txBox="1"/>
                        <wps:spPr>
                          <a:xfrm>
                            <a:off x="3136605" y="1105370"/>
                            <a:ext cx="1432178" cy="256661"/>
                          </a:xfrm>
                          <a:prstGeom prst="rect">
                            <a:avLst/>
                          </a:prstGeom>
                          <a:noFill/>
                          <a:ln w="6350">
                            <a:noFill/>
                          </a:ln>
                        </wps:spPr>
                        <wps:txbx>
                          <w:txbxContent>
                            <w:p w14:paraId="125A534D"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CISP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Ellipse 171"/>
                        <wps:cNvSpPr/>
                        <wps:spPr>
                          <a:xfrm>
                            <a:off x="3253563" y="616688"/>
                            <a:ext cx="1132205" cy="454660"/>
                          </a:xfrm>
                          <a:prstGeom prst="ellipse">
                            <a:avLst/>
                          </a:prstGeom>
                          <a:solidFill>
                            <a:srgbClr val="63A7DA"/>
                          </a:solidFill>
                          <a:ln w="12700" cap="flat" cmpd="sng" algn="ctr">
                            <a:solidFill>
                              <a:srgbClr val="63A7DA"/>
                            </a:solidFill>
                            <a:prstDash val="solid"/>
                            <a:miter lim="800000"/>
                          </a:ln>
                          <a:effectLst/>
                        </wps:spPr>
                        <wps:txbx>
                          <w:txbxContent>
                            <w:p w14:paraId="2E3A71C9" w14:textId="1132971B" w:rsidR="00884117" w:rsidRPr="00E8742B" w:rsidRDefault="00B57A9C" w:rsidP="00884117">
                              <w:pPr>
                                <w:jc w:val="center"/>
                                <w:rPr>
                                  <w:rFonts w:ascii="Calibri" w:hAnsi="Calibri" w:cs="Calibri"/>
                                  <w:color w:val="FFFFFF"/>
                                  <w:sz w:val="18"/>
                                  <w:szCs w:val="18"/>
                                </w:rPr>
                              </w:pPr>
                              <w:r>
                                <w:rPr>
                                  <w:rFonts w:ascii="Calibri" w:hAnsi="Calibri" w:cs="Calibri"/>
                                  <w:color w:val="FFFFFF"/>
                                  <w:sz w:val="18"/>
                                  <w:szCs w:val="18"/>
                                </w:rPr>
                                <w:t>10</w:t>
                              </w:r>
                              <w:r w:rsidR="00884117"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Connecteur droit 172"/>
                        <wps:cNvCnPr/>
                        <wps:spPr>
                          <a:xfrm>
                            <a:off x="3827721" y="382772"/>
                            <a:ext cx="0" cy="215900"/>
                          </a:xfrm>
                          <a:prstGeom prst="line">
                            <a:avLst/>
                          </a:prstGeom>
                          <a:noFill/>
                          <a:ln w="9525" cap="flat" cmpd="sng" algn="ctr">
                            <a:solidFill>
                              <a:srgbClr val="63A7DA"/>
                            </a:solidFill>
                            <a:prstDash val="dash"/>
                            <a:round/>
                            <a:headEnd type="none" w="med" len="med"/>
                            <a:tailEnd type="none" w="med" len="med"/>
                          </a:ln>
                          <a:effectLst/>
                        </wps:spPr>
                        <wps:bodyPr/>
                      </wps:wsp>
                      <wps:wsp>
                        <wps:cNvPr id="189" name="Connecteur droit 189"/>
                        <wps:cNvCnPr/>
                        <wps:spPr>
                          <a:xfrm flipV="1">
                            <a:off x="958457" y="373559"/>
                            <a:ext cx="2873775" cy="9109"/>
                          </a:xfrm>
                          <a:prstGeom prst="line">
                            <a:avLst/>
                          </a:prstGeom>
                          <a:noFill/>
                          <a:ln w="9525" cap="flat" cmpd="sng" algn="ctr">
                            <a:solidFill>
                              <a:srgbClr val="63A7DA"/>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1B98F2B5" id="Groupe 20" o:spid="_x0000_s1090" style="position:absolute;margin-left:638.4pt;margin-top:274.1pt;width:363.15pt;height:121.2pt;z-index:252175360;mso-width-relative:margin;mso-height-relative:margin" coordorigin="-439,-90" coordsize="46127,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">
                <v:group id="Groupe 184" o:spid="_x0000_s1091" style="position:absolute;left:-439;top:-90;width:44296;height:15042" coordorigin="3718,143" coordsize="33782,2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Ellipse 185" o:spid="_x0000_s1092" style="position:absolute;left:6975;top:10155;width:8636;height:8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7688D4CD" w14:textId="0B626FDF" w:rsidR="00884117" w:rsidRPr="00E8742B" w:rsidRDefault="00B82D24" w:rsidP="00884117">
                          <w:pPr>
                            <w:jc w:val="center"/>
                            <w:rPr>
                              <w:rFonts w:ascii="Calibri" w:hAnsi="Calibri" w:cs="Calibri"/>
                              <w:color w:val="FFFFFF"/>
                              <w:sz w:val="18"/>
                              <w:szCs w:val="18"/>
                            </w:rPr>
                          </w:pPr>
                          <w:proofErr w:type="gramStart"/>
                          <w:r>
                            <w:rPr>
                              <w:rFonts w:ascii="Calibri" w:hAnsi="Calibri" w:cs="Calibri"/>
                              <w:color w:val="FFFFFF"/>
                              <w:sz w:val="18"/>
                              <w:szCs w:val="18"/>
                            </w:rPr>
                            <w:t xml:space="preserve">103 </w:t>
                          </w:r>
                          <w:r w:rsidR="00884117" w:rsidRPr="00E8742B">
                            <w:rPr>
                              <w:rFonts w:ascii="Calibri" w:hAnsi="Calibri" w:cs="Calibri"/>
                              <w:color w:val="FFFFFF"/>
                              <w:sz w:val="18"/>
                              <w:szCs w:val="18"/>
                            </w:rPr>
                            <w:t xml:space="preserve"> inscrits</w:t>
                          </w:r>
                          <w:proofErr w:type="gramEnd"/>
                        </w:p>
                      </w:txbxContent>
                    </v:textbox>
                  </v:oval>
                  <v:shape id="Zone de texte 187" o:spid="_x0000_s1093" type="#_x0000_t202" style="position:absolute;left:5646;top:1835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A58B63A"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txbxContent>
                    </v:textbox>
                  </v:shape>
                  <v:group id="Groupe 1539" o:spid="_x0000_s1094" style="position:absolute;left:3718;top:143;width:33782;height:9864" coordorigin="3718,143" coordsize="33782,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Zone de texte 1544" o:spid="_x0000_s1095" type="#_x0000_t202" style="position:absolute;left:3718;top:143;width:33782;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3853D5B8" w14:textId="0B398E8F" w:rsidR="00884117" w:rsidRPr="002D374E" w:rsidRDefault="00670B56" w:rsidP="00884117">
                            <w:pPr>
                              <w:jc w:val="center"/>
                              <w:rPr>
                                <w:rFonts w:ascii="Calibri" w:hAnsi="Calibri" w:cs="Calibri"/>
                                <w:b/>
                                <w:bCs/>
                                <w:color w:val="63A7DA"/>
                                <w:sz w:val="18"/>
                                <w:szCs w:val="18"/>
                              </w:rPr>
                            </w:pPr>
                            <w:r>
                              <w:rPr>
                                <w:rFonts w:ascii="Calibri" w:hAnsi="Calibri" w:cs="Calibri"/>
                                <w:b/>
                                <w:bCs/>
                                <w:color w:val="63A7DA"/>
                                <w:sz w:val="18"/>
                                <w:szCs w:val="18"/>
                              </w:rPr>
                              <w:t>Apprenants</w:t>
                            </w:r>
                            <w:r w:rsidR="00884117" w:rsidRPr="002D374E">
                              <w:rPr>
                                <w:rFonts w:ascii="Calibri" w:hAnsi="Calibri" w:cs="Calibri"/>
                                <w:b/>
                                <w:bCs/>
                                <w:color w:val="63A7DA"/>
                                <w:sz w:val="18"/>
                                <w:szCs w:val="18"/>
                              </w:rPr>
                              <w:t xml:space="preserve"> </w:t>
                            </w:r>
                          </w:p>
                        </w:txbxContent>
                      </v:textbox>
                    </v:shape>
                    <v:line id="Connecteur droit 1543" o:spid="_x0000_s1096" style="position:absolute;visibility:visible;mso-wrap-style:square" from="11362,6590" to="11362,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" strokecolor="#63a7da">
                      <v:stroke dashstyle="dash"/>
                    </v:line>
                  </v:group>
                </v:group>
                <v:oval id="Ellipse 168" o:spid="_x0000_s1097" style="position:absolute;left:16690;top:5850;width:11322;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" fillcolor="#63a7da" strokecolor="#63a7da" strokeweight="1pt">
                  <v:stroke joinstyle="miter"/>
                  <v:textbox>
                    <w:txbxContent>
                      <w:p w14:paraId="033AB70F" w14:textId="472B6534" w:rsidR="00884117" w:rsidRPr="00E8742B" w:rsidRDefault="00EC560C" w:rsidP="00884117">
                        <w:pPr>
                          <w:jc w:val="center"/>
                          <w:rPr>
                            <w:rFonts w:ascii="Calibri" w:hAnsi="Calibri" w:cs="Calibri"/>
                            <w:color w:val="FFFFFF"/>
                            <w:sz w:val="18"/>
                            <w:szCs w:val="18"/>
                          </w:rPr>
                        </w:pPr>
                        <w:proofErr w:type="gramStart"/>
                        <w:r>
                          <w:rPr>
                            <w:rFonts w:ascii="Calibri" w:hAnsi="Calibri" w:cs="Calibri"/>
                            <w:color w:val="FFFFFF"/>
                            <w:sz w:val="18"/>
                            <w:szCs w:val="18"/>
                          </w:rPr>
                          <w:t>2</w:t>
                        </w:r>
                        <w:r w:rsidR="00A8220D">
                          <w:rPr>
                            <w:rFonts w:ascii="Calibri" w:hAnsi="Calibri" w:cs="Calibri"/>
                            <w:color w:val="FFFFFF"/>
                            <w:sz w:val="18"/>
                            <w:szCs w:val="18"/>
                          </w:rPr>
                          <w:t>30</w:t>
                        </w:r>
                        <w:r>
                          <w:rPr>
                            <w:rFonts w:ascii="Calibri" w:hAnsi="Calibri" w:cs="Calibri"/>
                            <w:color w:val="FFFFFF"/>
                            <w:sz w:val="18"/>
                            <w:szCs w:val="18"/>
                          </w:rPr>
                          <w:t xml:space="preserve"> </w:t>
                        </w:r>
                        <w:r w:rsidR="00884117" w:rsidRPr="00E8742B">
                          <w:rPr>
                            <w:rFonts w:ascii="Calibri" w:hAnsi="Calibri" w:cs="Calibri"/>
                            <w:color w:val="FFFFFF"/>
                            <w:sz w:val="18"/>
                            <w:szCs w:val="18"/>
                          </w:rPr>
                          <w:t xml:space="preserve"> inscrits</w:t>
                        </w:r>
                        <w:proofErr w:type="gramEnd"/>
                        <w:r w:rsidR="00884117">
                          <w:rPr>
                            <w:rFonts w:ascii="Calibri" w:hAnsi="Calibri" w:cs="Calibri"/>
                            <w:color w:val="FFFFFF"/>
                            <w:sz w:val="18"/>
                            <w:szCs w:val="18"/>
                          </w:rPr>
                          <w:t xml:space="preserve"> </w:t>
                        </w:r>
                        <w:r w:rsidR="00670B56">
                          <w:rPr>
                            <w:rFonts w:ascii="Calibri" w:hAnsi="Calibri" w:cs="Calibri"/>
                            <w:color w:val="FFFFFF"/>
                            <w:sz w:val="18"/>
                            <w:szCs w:val="18"/>
                          </w:rPr>
                          <w:t xml:space="preserve"> (Max)</w:t>
                        </w:r>
                      </w:p>
                    </w:txbxContent>
                  </v:textbox>
                </v:oval>
                <v:shape id="Zone de texte 169" o:spid="_x0000_s1098" type="#_x0000_t202" style="position:absolute;left:15358;top:11020;width:1432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7E8D6B4D" w14:textId="148E66C4" w:rsidR="0088411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Promotion sociale </w:t>
                        </w:r>
                      </w:p>
                      <w:p w14:paraId="360928C6" w14:textId="7CF4B181" w:rsidR="004E37EF" w:rsidRPr="00371C97" w:rsidRDefault="004E37EF"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(208 épreuves intégrées)</w:t>
                        </w:r>
                      </w:p>
                    </w:txbxContent>
                  </v:textbox>
                </v:shape>
                <v:shape id="Zone de texte 170" o:spid="_x0000_s1099" type="#_x0000_t202" style="position:absolute;left:31366;top:11053;width:1432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125A534D"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CISP </w:t>
                        </w:r>
                      </w:p>
                    </w:txbxContent>
                  </v:textbox>
                </v:shape>
                <v:oval id="Ellipse 171" o:spid="_x0000_s1100" style="position:absolute;left:32535;top:6166;width:11322;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" fillcolor="#63a7da" strokecolor="#63a7da" strokeweight="1pt">
                  <v:stroke joinstyle="miter"/>
                  <v:textbox>
                    <w:txbxContent>
                      <w:p w14:paraId="2E3A71C9" w14:textId="1132971B" w:rsidR="00884117" w:rsidRPr="00E8742B" w:rsidRDefault="00B57A9C" w:rsidP="00884117">
                        <w:pPr>
                          <w:jc w:val="center"/>
                          <w:rPr>
                            <w:rFonts w:ascii="Calibri" w:hAnsi="Calibri" w:cs="Calibri"/>
                            <w:color w:val="FFFFFF"/>
                            <w:sz w:val="18"/>
                            <w:szCs w:val="18"/>
                          </w:rPr>
                        </w:pPr>
                        <w:r>
                          <w:rPr>
                            <w:rFonts w:ascii="Calibri" w:hAnsi="Calibri" w:cs="Calibri"/>
                            <w:color w:val="FFFFFF"/>
                            <w:sz w:val="18"/>
                            <w:szCs w:val="18"/>
                          </w:rPr>
                          <w:t>10</w:t>
                        </w:r>
                        <w:r w:rsidR="00884117" w:rsidRPr="00E8742B">
                          <w:rPr>
                            <w:rFonts w:ascii="Calibri" w:hAnsi="Calibri" w:cs="Calibri"/>
                            <w:color w:val="FFFFFF"/>
                            <w:sz w:val="18"/>
                            <w:szCs w:val="18"/>
                          </w:rPr>
                          <w:t xml:space="preserve"> inscrits</w:t>
                        </w:r>
                      </w:p>
                    </w:txbxContent>
                  </v:textbox>
                </v:oval>
                <v:line id="Connecteur droit 172" o:spid="_x0000_s1101" style="position:absolute;visibility:visible;mso-wrap-style:square" from="38277,3827" to="38277,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" strokecolor="#63a7da">
                  <v:stroke dashstyle="dash"/>
                </v:line>
                <v:line id="Connecteur droit 189" o:spid="_x0000_s1102" style="position:absolute;flip:y;visibility:visible;mso-wrap-style:square" from="9584,3735" to="3832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" strokecolor="#63a7da">
                  <v:stroke dashstyle="dash"/>
                </v:line>
              </v:group>
            </w:pict>
          </mc:Fallback>
        </mc:AlternateContent>
      </w:r>
      <w:r w:rsidR="00C5615F" w:rsidRPr="00064ED3">
        <w:rPr>
          <w:noProof/>
          <w:sz w:val="22"/>
          <w:szCs w:val="22"/>
          <w:lang w:bidi="fr-FR"/>
        </w:rPr>
        <mc:AlternateContent>
          <mc:Choice Requires="wpg">
            <w:drawing>
              <wp:anchor distT="0" distB="0" distL="114300" distR="114300" simplePos="0" relativeHeight="252056576" behindDoc="0" locked="0" layoutInCell="1" allowOverlap="1" wp14:anchorId="51C55994" wp14:editId="74FF23E4">
                <wp:simplePos x="0" y="0"/>
                <wp:positionH relativeFrom="column">
                  <wp:posOffset>2164080</wp:posOffset>
                </wp:positionH>
                <wp:positionV relativeFrom="paragraph">
                  <wp:posOffset>4170045</wp:posOffset>
                </wp:positionV>
                <wp:extent cx="651510" cy="850900"/>
                <wp:effectExtent l="0" t="0" r="0" b="6350"/>
                <wp:wrapNone/>
                <wp:docPr id="95" name="Groupe 95"/>
                <wp:cNvGraphicFramePr/>
                <a:graphic xmlns:a="http://schemas.openxmlformats.org/drawingml/2006/main">
                  <a:graphicData uri="http://schemas.microsoft.com/office/word/2010/wordprocessingGroup">
                    <wpg:wgp>
                      <wpg:cNvGrpSpPr/>
                      <wpg:grpSpPr>
                        <a:xfrm>
                          <a:off x="0" y="0"/>
                          <a:ext cx="651510" cy="850900"/>
                          <a:chOff x="-127728" y="-188601"/>
                          <a:chExt cx="503555" cy="830497"/>
                        </a:xfrm>
                      </wpg:grpSpPr>
                      <pic:pic xmlns:pic="http://schemas.openxmlformats.org/drawingml/2006/picture">
                        <pic:nvPicPr>
                          <pic:cNvPr id="108" name="Graphique 108"/>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116096" y="-188601"/>
                            <a:ext cx="491903" cy="491903"/>
                          </a:xfrm>
                          <a:prstGeom prst="rect">
                            <a:avLst/>
                          </a:prstGeom>
                        </pic:spPr>
                      </pic:pic>
                      <wps:wsp>
                        <wps:cNvPr id="109" name="Zone de texte 109"/>
                        <wps:cNvSpPr txBox="1"/>
                        <wps:spPr>
                          <a:xfrm>
                            <a:off x="-127728" y="352971"/>
                            <a:ext cx="503555" cy="288925"/>
                          </a:xfrm>
                          <a:prstGeom prst="rect">
                            <a:avLst/>
                          </a:prstGeom>
                          <a:noFill/>
                          <a:ln w="6350">
                            <a:noFill/>
                          </a:ln>
                        </wps:spPr>
                        <wps:txb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5994" id="Groupe 95" o:spid="_x0000_s1103" style="position:absolute;margin-left:170.4pt;margin-top:328.35pt;width:51.3pt;height:67pt;z-index:252056576;mso-width-relative:margin;mso-height-relative:margin" coordorigin="-1277,-1886" coordsize="5035,8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08" o:spid="_x0000_s1104" type="#_x0000_t75" style="position:absolute;left:-1160;top:-1886;width:4918;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">
                  <v:imagedata r:id="rId108" o:title=""/>
                </v:shape>
                <v:shape id="Zone de texte 109" o:spid="_x0000_s1105" type="#_x0000_t202" style="position:absolute;left:-1277;top:3529;width:50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v:textbox>
                </v:shape>
              </v:group>
            </w:pict>
          </mc:Fallback>
        </mc:AlternateContent>
      </w:r>
      <w:r w:rsidR="00670B56">
        <w:rPr>
          <w:noProof/>
        </w:rPr>
        <mc:AlternateContent>
          <mc:Choice Requires="wps">
            <w:drawing>
              <wp:anchor distT="0" distB="0" distL="114300" distR="114300" simplePos="0" relativeHeight="251929088" behindDoc="0" locked="0" layoutInCell="1" allowOverlap="1" wp14:anchorId="0F5877F2" wp14:editId="581D3F01">
                <wp:simplePos x="0" y="0"/>
                <wp:positionH relativeFrom="column">
                  <wp:posOffset>10345478</wp:posOffset>
                </wp:positionH>
                <wp:positionV relativeFrom="paragraph">
                  <wp:posOffset>3713317</wp:posOffset>
                </wp:positionV>
                <wp:extent cx="10633" cy="361507"/>
                <wp:effectExtent l="0" t="0" r="27940" b="19685"/>
                <wp:wrapNone/>
                <wp:docPr id="130" name="Connecteur droit 130"/>
                <wp:cNvGraphicFramePr/>
                <a:graphic xmlns:a="http://schemas.openxmlformats.org/drawingml/2006/main">
                  <a:graphicData uri="http://schemas.microsoft.com/office/word/2010/wordprocessingShape">
                    <wps:wsp>
                      <wps:cNvCnPr/>
                      <wps:spPr>
                        <a:xfrm>
                          <a:off x="0" y="0"/>
                          <a:ext cx="10633" cy="36150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96586" id="Connecteur droit 130"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6pt,292.4pt" to="815.4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" strokecolor="#4472c4 [3204]">
                <v:stroke dashstyle="dash"/>
              </v:line>
            </w:pict>
          </mc:Fallback>
        </mc:AlternateContent>
      </w:r>
      <w:r w:rsidR="00F573F1" w:rsidRPr="00160826">
        <w:rPr>
          <w:noProof/>
          <w:lang w:bidi="fr-FR"/>
        </w:rPr>
        <mc:AlternateContent>
          <mc:Choice Requires="wps">
            <w:drawing>
              <wp:anchor distT="0" distB="0" distL="114300" distR="114300" simplePos="0" relativeHeight="252179456" behindDoc="0" locked="0" layoutInCell="1" allowOverlap="1" wp14:anchorId="2C718C68" wp14:editId="4C43D6DD">
                <wp:simplePos x="0" y="0"/>
                <wp:positionH relativeFrom="column">
                  <wp:posOffset>4425197</wp:posOffset>
                </wp:positionH>
                <wp:positionV relativeFrom="paragraph">
                  <wp:posOffset>3772919</wp:posOffset>
                </wp:positionV>
                <wp:extent cx="707390" cy="329565"/>
                <wp:effectExtent l="0" t="0" r="0" b="0"/>
                <wp:wrapNone/>
                <wp:docPr id="157" name="Zone de texte 15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3B2AD65A" w14:textId="24ECAB4C"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1</w:t>
                            </w:r>
                            <w:r w:rsidR="00F573F1">
                              <w:rPr>
                                <w:rFonts w:ascii="Calibri" w:hAnsi="Calibri" w:cs="Calibri"/>
                                <w:b/>
                                <w:bCs/>
                                <w:color w:val="63A7DA"/>
                                <w:sz w:val="22"/>
                                <w:szCs w:val="22"/>
                              </w:rPr>
                              <w:t>91</w:t>
                            </w:r>
                            <w:r>
                              <w:rPr>
                                <w:rFonts w:ascii="Calibri" w:hAnsi="Calibri" w:cs="Calibri"/>
                                <w:b/>
                                <w:bCs/>
                                <w:color w:val="63A7DA"/>
                                <w:sz w:val="22"/>
                                <w:szCs w:val="22"/>
                              </w:rPr>
                              <w:t xml:space="preserve"> </w:t>
                            </w:r>
                            <w:r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18C68" id="Zone de texte 157" o:spid="_x0000_s1106" type="#_x0000_t202" style="position:absolute;margin-left:348.45pt;margin-top:297.1pt;width:55.7pt;height:25.9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T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" filled="f" stroked="f" strokeweight=".5pt">
                <v:textbox>
                  <w:txbxContent>
                    <w:p w14:paraId="3B2AD65A" w14:textId="24ECAB4C"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1</w:t>
                      </w:r>
                      <w:r w:rsidR="00F573F1">
                        <w:rPr>
                          <w:rFonts w:ascii="Calibri" w:hAnsi="Calibri" w:cs="Calibri"/>
                          <w:b/>
                          <w:bCs/>
                          <w:color w:val="63A7DA"/>
                          <w:sz w:val="22"/>
                          <w:szCs w:val="22"/>
                        </w:rPr>
                        <w:t>91</w:t>
                      </w:r>
                      <w:r>
                        <w:rPr>
                          <w:rFonts w:ascii="Calibri" w:hAnsi="Calibri" w:cs="Calibri"/>
                          <w:b/>
                          <w:bCs/>
                          <w:color w:val="63A7DA"/>
                          <w:sz w:val="22"/>
                          <w:szCs w:val="22"/>
                        </w:rPr>
                        <w:t xml:space="preserve"> </w:t>
                      </w:r>
                      <w:r w:rsidRPr="00F13403">
                        <w:rPr>
                          <w:rFonts w:ascii="Calibri" w:hAnsi="Calibri" w:cs="Calibri"/>
                          <w:b/>
                          <w:bCs/>
                          <w:color w:val="63A7DA"/>
                          <w:sz w:val="22"/>
                          <w:szCs w:val="22"/>
                        </w:rPr>
                        <w:t>OE</w:t>
                      </w:r>
                    </w:p>
                  </w:txbxContent>
                </v:textbox>
              </v:shape>
            </w:pict>
          </mc:Fallback>
        </mc:AlternateContent>
      </w:r>
      <w:r w:rsidR="00F573F1" w:rsidRPr="00160826">
        <w:rPr>
          <w:noProof/>
          <w:lang w:bidi="fr-FR"/>
        </w:rPr>
        <mc:AlternateContent>
          <mc:Choice Requires="wpg">
            <w:drawing>
              <wp:anchor distT="0" distB="0" distL="114300" distR="114300" simplePos="0" relativeHeight="252177408" behindDoc="0" locked="0" layoutInCell="1" allowOverlap="1" wp14:anchorId="0F659604" wp14:editId="4215C71D">
                <wp:simplePos x="0" y="0"/>
                <wp:positionH relativeFrom="column">
                  <wp:posOffset>4262120</wp:posOffset>
                </wp:positionH>
                <wp:positionV relativeFrom="paragraph">
                  <wp:posOffset>4111625</wp:posOffset>
                </wp:positionV>
                <wp:extent cx="986790" cy="978535"/>
                <wp:effectExtent l="0" t="0" r="0" b="0"/>
                <wp:wrapNone/>
                <wp:docPr id="153" name="Groupe 153"/>
                <wp:cNvGraphicFramePr/>
                <a:graphic xmlns:a="http://schemas.openxmlformats.org/drawingml/2006/main">
                  <a:graphicData uri="http://schemas.microsoft.com/office/word/2010/wordprocessingGroup">
                    <wpg:wgp>
                      <wpg:cNvGrpSpPr/>
                      <wpg:grpSpPr>
                        <a:xfrm>
                          <a:off x="0" y="0"/>
                          <a:ext cx="986790" cy="978535"/>
                          <a:chOff x="-29135" y="0"/>
                          <a:chExt cx="1058545" cy="1069033"/>
                        </a:xfrm>
                      </wpg:grpSpPr>
                      <pic:pic xmlns:pic="http://schemas.openxmlformats.org/drawingml/2006/picture">
                        <pic:nvPicPr>
                          <pic:cNvPr id="154" name="Graphique 154"/>
                          <pic:cNvPicPr>
                            <a:picLocks noChangeAspect="1"/>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247650" y="0"/>
                            <a:ext cx="550611" cy="550612"/>
                          </a:xfrm>
                          <a:prstGeom prst="rect">
                            <a:avLst/>
                          </a:prstGeom>
                        </pic:spPr>
                      </pic:pic>
                      <wps:wsp>
                        <wps:cNvPr id="155" name="Zone de texte 155"/>
                        <wps:cNvSpPr txBox="1"/>
                        <wps:spPr>
                          <a:xfrm>
                            <a:off x="-29135" y="639774"/>
                            <a:ext cx="1058545" cy="429259"/>
                          </a:xfrm>
                          <a:prstGeom prst="rect">
                            <a:avLst/>
                          </a:prstGeom>
                          <a:noFill/>
                          <a:ln w="6350">
                            <a:noFill/>
                          </a:ln>
                        </wps:spPr>
                        <wps:txbx>
                          <w:txbxContent>
                            <w:p w14:paraId="5ADA18FC" w14:textId="77777777" w:rsidR="00160826" w:rsidRPr="00F573F1" w:rsidRDefault="00160826" w:rsidP="00160826">
                              <w:pPr>
                                <w:jc w:val="center"/>
                                <w:rPr>
                                  <w:rFonts w:ascii="HELVETICA NEUE CONDENSED" w:hAnsi="HELVETICA NEUE CONDENSED"/>
                                  <w:b/>
                                  <w:bCs/>
                                  <w:color w:val="5B9BD5" w:themeColor="accent5"/>
                                  <w:sz w:val="15"/>
                                  <w:szCs w:val="14"/>
                                  <w:lang w:val="fr-BE"/>
                                </w:rPr>
                              </w:pPr>
                              <w:r w:rsidRPr="00F573F1">
                                <w:rPr>
                                  <w:rFonts w:ascii="HELVETICA NEUE CONDENSED" w:hAnsi="HELVETICA NEUE CONDENSED"/>
                                  <w:color w:val="5B9BD5" w:themeColor="accent5"/>
                                  <w:sz w:val="15"/>
                                  <w:szCs w:val="14"/>
                                  <w:lang w:val="fr-BE"/>
                                </w:rPr>
                                <w:t>Adm. Publique, sécurité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659604" id="Groupe 153" o:spid="_x0000_s1107" style="position:absolute;margin-left:335.6pt;margin-top:323.75pt;width:77.7pt;height:77.05pt;z-index:252177408;mso-width-relative:margin;mso-height-relative:margin" coordorigin="-291" coordsize="10585,106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">
                <v:shape id="Graphique 154" o:spid="_x0000_s1108" type="#_x0000_t75" style="position:absolute;left:2476;width:5506;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">
                  <v:imagedata r:id="rId111" o:title=""/>
                </v:shape>
                <v:shape id="Zone de texte 155" o:spid="_x0000_s1109" type="#_x0000_t202" style="position:absolute;left:-291;top:6397;width:1058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5ADA18FC" w14:textId="77777777" w:rsidR="00160826" w:rsidRPr="00F573F1" w:rsidRDefault="00160826" w:rsidP="00160826">
                        <w:pPr>
                          <w:jc w:val="center"/>
                          <w:rPr>
                            <w:rFonts w:ascii="HELVETICA NEUE CONDENSED" w:hAnsi="HELVETICA NEUE CONDENSED"/>
                            <w:b/>
                            <w:bCs/>
                            <w:color w:val="5B9BD5" w:themeColor="accent5"/>
                            <w:sz w:val="15"/>
                            <w:szCs w:val="14"/>
                            <w:lang w:val="fr-BE"/>
                          </w:rPr>
                        </w:pPr>
                        <w:r w:rsidRPr="00F573F1">
                          <w:rPr>
                            <w:rFonts w:ascii="HELVETICA NEUE CONDENSED" w:hAnsi="HELVETICA NEUE CONDENSED"/>
                            <w:color w:val="5B9BD5" w:themeColor="accent5"/>
                            <w:sz w:val="15"/>
                            <w:szCs w:val="14"/>
                            <w:lang w:val="fr-BE"/>
                          </w:rPr>
                          <w:t>Adm. Publique, sécurité sociale</w:t>
                        </w:r>
                      </w:p>
                    </w:txbxContent>
                  </v:textbox>
                </v:shape>
              </v:group>
            </w:pict>
          </mc:Fallback>
        </mc:AlternateContent>
      </w:r>
      <w:r w:rsidR="00160826" w:rsidRPr="00160826">
        <w:rPr>
          <w:noProof/>
          <w:lang w:bidi="fr-FR"/>
        </w:rPr>
        <mc:AlternateContent>
          <mc:Choice Requires="wps">
            <w:drawing>
              <wp:anchor distT="0" distB="0" distL="114300" distR="114300" simplePos="0" relativeHeight="252178432" behindDoc="0" locked="0" layoutInCell="1" allowOverlap="1" wp14:anchorId="6A40AD73" wp14:editId="7DC27F73">
                <wp:simplePos x="0" y="0"/>
                <wp:positionH relativeFrom="column">
                  <wp:posOffset>2566670</wp:posOffset>
                </wp:positionH>
                <wp:positionV relativeFrom="paragraph">
                  <wp:posOffset>2923540</wp:posOffset>
                </wp:positionV>
                <wp:extent cx="707390" cy="329565"/>
                <wp:effectExtent l="0" t="0" r="0" b="0"/>
                <wp:wrapNone/>
                <wp:docPr id="156" name="Zone de texte 156"/>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2F7CF29" w14:textId="77777777"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 xml:space="preserve">14 </w:t>
                            </w:r>
                            <w:r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0AD73" id="Zone de texte 156" o:spid="_x0000_s1110" type="#_x0000_t202" style="position:absolute;margin-left:202.1pt;margin-top:230.2pt;width:55.7pt;height:25.9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dP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" filled="f" stroked="f" strokeweight=".5pt">
                <v:textbox>
                  <w:txbxContent>
                    <w:p w14:paraId="42F7CF29" w14:textId="77777777"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 xml:space="preserve">14 </w:t>
                      </w:r>
                      <w:r w:rsidRPr="00F13403">
                        <w:rPr>
                          <w:rFonts w:ascii="Calibri" w:hAnsi="Calibri" w:cs="Calibri"/>
                          <w:b/>
                          <w:bCs/>
                          <w:color w:val="63A7DA"/>
                          <w:sz w:val="22"/>
                          <w:szCs w:val="22"/>
                        </w:rPr>
                        <w:t>OE</w:t>
                      </w:r>
                    </w:p>
                  </w:txbxContent>
                </v:textbox>
              </v:shape>
            </w:pict>
          </mc:Fallback>
        </mc:AlternateContent>
      </w:r>
      <w:r w:rsidR="00A26810" w:rsidRPr="00371C97">
        <w:rPr>
          <w:noProof/>
          <w:lang w:bidi="fr-FR"/>
        </w:rPr>
        <mc:AlternateContent>
          <mc:Choice Requires="wps">
            <w:drawing>
              <wp:anchor distT="0" distB="0" distL="114300" distR="114300" simplePos="0" relativeHeight="251656192" behindDoc="0" locked="0" layoutInCell="1" allowOverlap="1" wp14:anchorId="4EBBAAE4" wp14:editId="391F4021">
                <wp:simplePos x="0" y="0"/>
                <wp:positionH relativeFrom="column">
                  <wp:posOffset>7580157</wp:posOffset>
                </wp:positionH>
                <wp:positionV relativeFrom="paragraph">
                  <wp:posOffset>3019012</wp:posOffset>
                </wp:positionV>
                <wp:extent cx="4934138" cy="348779"/>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4934138" cy="348779"/>
                        </a:xfrm>
                        <a:prstGeom prst="rect">
                          <a:avLst/>
                        </a:prstGeom>
                        <a:noFill/>
                        <a:ln w="6350">
                          <a:noFill/>
                        </a:ln>
                      </wps:spPr>
                      <wps:txb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111" type="#_x0000_t202" style="position:absolute;margin-left:596.85pt;margin-top:237.7pt;width:388.5pt;height:2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" filled="f" stroked="f" strokeweight=".5pt">
                <v:textbo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v:textbox>
              </v:shape>
            </w:pict>
          </mc:Fallback>
        </mc:AlternateContent>
      </w:r>
      <w:r w:rsidR="007B41CC">
        <w:rPr>
          <w:noProof/>
        </w:rPr>
        <mc:AlternateContent>
          <mc:Choice Requires="wps">
            <w:drawing>
              <wp:anchor distT="0" distB="0" distL="114300" distR="114300" simplePos="0" relativeHeight="251913216" behindDoc="0" locked="0" layoutInCell="1" allowOverlap="1" wp14:anchorId="52AA0C35" wp14:editId="7EEBF2F3">
                <wp:simplePos x="0" y="0"/>
                <wp:positionH relativeFrom="column">
                  <wp:posOffset>2221865</wp:posOffset>
                </wp:positionH>
                <wp:positionV relativeFrom="paragraph">
                  <wp:posOffset>3808239</wp:posOffset>
                </wp:positionV>
                <wp:extent cx="707390" cy="32956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DD02370" w14:textId="1094D15D" w:rsidR="00035A57" w:rsidRPr="00F13403" w:rsidRDefault="008724CB" w:rsidP="00035A57">
                            <w:pPr>
                              <w:rPr>
                                <w:rFonts w:ascii="Calibri" w:hAnsi="Calibri" w:cs="Calibri"/>
                                <w:b/>
                                <w:bCs/>
                                <w:color w:val="63A7DA"/>
                                <w:sz w:val="22"/>
                                <w:szCs w:val="22"/>
                              </w:rPr>
                            </w:pPr>
                            <w:r>
                              <w:rPr>
                                <w:rFonts w:ascii="Calibri" w:hAnsi="Calibri" w:cs="Calibri"/>
                                <w:b/>
                                <w:bCs/>
                                <w:color w:val="63A7DA"/>
                                <w:sz w:val="22"/>
                                <w:szCs w:val="22"/>
                              </w:rPr>
                              <w:t>2.097</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A0C35" id="Zone de texte 67" o:spid="_x0000_s1112" type="#_x0000_t202" style="position:absolute;margin-left:174.95pt;margin-top:299.85pt;width:55.7pt;height:25.9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k+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" filled="f" stroked="f" strokeweight=".5pt">
                <v:textbox>
                  <w:txbxContent>
                    <w:p w14:paraId="4DD02370" w14:textId="1094D15D" w:rsidR="00035A57" w:rsidRPr="00F13403" w:rsidRDefault="008724CB" w:rsidP="00035A57">
                      <w:pPr>
                        <w:rPr>
                          <w:rFonts w:ascii="Calibri" w:hAnsi="Calibri" w:cs="Calibri"/>
                          <w:b/>
                          <w:bCs/>
                          <w:color w:val="63A7DA"/>
                          <w:sz w:val="22"/>
                          <w:szCs w:val="22"/>
                        </w:rPr>
                      </w:pPr>
                      <w:r>
                        <w:rPr>
                          <w:rFonts w:ascii="Calibri" w:hAnsi="Calibri" w:cs="Calibri"/>
                          <w:b/>
                          <w:bCs/>
                          <w:color w:val="63A7DA"/>
                          <w:sz w:val="22"/>
                          <w:szCs w:val="22"/>
                        </w:rPr>
                        <w:t>2.097</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v:textbox>
              </v:shape>
            </w:pict>
          </mc:Fallback>
        </mc:AlternateContent>
      </w:r>
      <w:r w:rsidR="00D83F24" w:rsidRPr="00D83F24">
        <w:rPr>
          <w:noProof/>
          <w:lang w:bidi="fr-FR"/>
        </w:rPr>
        <mc:AlternateContent>
          <mc:Choice Requires="wps">
            <w:drawing>
              <wp:anchor distT="0" distB="0" distL="114300" distR="114300" simplePos="0" relativeHeight="251819008" behindDoc="0" locked="0" layoutInCell="1" allowOverlap="1" wp14:anchorId="63519234" wp14:editId="3D44DE7E">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13" type="#_x0000_t202" style="position:absolute;margin-left:120.8pt;margin-top:263.7pt;width:357.85pt;height: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p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0jM1GygPyJiF4zA5w5cSy1ox55+ZxelBknAj/BMelQLMCk4SJTXY3/+6D/7YVLRS0uI05tT9&#10;2jErKFE/NLZ7MkjTML5RSUd3Q1TsrWVza9G7Zg7I1gB3z/AoBn+vzmJloXnFxSlCVDQxzTF2Tv1Z&#10;nPvjjuDicVEU0QkH1jC/0mvDA3RgOTTtpXtl1pw663EmHuE8tyx71+Cjb3ipodh5qGTsfiD6yOqJ&#10;fxz22OHTYoZtutWj1/X3MfsD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APMSNpMgIAAIYEAAAOAAAAAAAAAAAAAAAA&#10;AC4CAABkcnMvZTJvRG9jLnhtbFBLAQItABQABgAIAAAAIQDu02nt4AAAAAsBAAAPAAAAAAAAAAAA&#10;AAAAAIwEAABkcnMvZG93bnJldi54bWxQSwUGAAAAAAQABADzAAAAmQUAAAAA&#10;" fillcolor="#63a7da" strokecolor="#63a7da" strokeweight=".5pt">
                <v:textbo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771904" behindDoc="0" locked="0" layoutInCell="1" allowOverlap="1" wp14:anchorId="6DBE6ECB" wp14:editId="3A78EEA8">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14" type="#_x0000_t202" style="position:absolute;margin-left:922.3pt;margin-top:385pt;width:197.95pt;height:19.2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z+6dyy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724800" behindDoc="0" locked="0" layoutInCell="1" allowOverlap="1" wp14:anchorId="427656C9" wp14:editId="4C686B43">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43F0BFD">
                                  <wp:extent cx="3405351" cy="2490470"/>
                                  <wp:effectExtent l="0" t="0" r="2413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5" type="#_x0000_t202" style="position:absolute;margin-left:194.1pt;margin-top:60.1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XB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43F0BFD">
                            <wp:extent cx="3405351" cy="2490470"/>
                            <wp:effectExtent l="0" t="0" r="2413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989E" w14:textId="77777777" w:rsidR="007D5017" w:rsidRDefault="007D5017" w:rsidP="0063464B">
      <w:r>
        <w:separator/>
      </w:r>
    </w:p>
  </w:endnote>
  <w:endnote w:type="continuationSeparator" w:id="0">
    <w:p w14:paraId="455C3677" w14:textId="77777777" w:rsidR="007D5017" w:rsidRDefault="007D5017" w:rsidP="0063464B">
      <w:r>
        <w:continuationSeparator/>
      </w:r>
    </w:p>
  </w:endnote>
  <w:endnote w:type="continuationNotice" w:id="1">
    <w:p w14:paraId="5514DB60" w14:textId="77777777" w:rsidR="007D5017" w:rsidRDefault="007D5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C8FE" w14:textId="77777777" w:rsidR="007D5017" w:rsidRDefault="007D5017" w:rsidP="0063464B">
      <w:r>
        <w:separator/>
      </w:r>
    </w:p>
  </w:footnote>
  <w:footnote w:type="continuationSeparator" w:id="0">
    <w:p w14:paraId="5F5E8301" w14:textId="77777777" w:rsidR="007D5017" w:rsidRDefault="007D5017" w:rsidP="0063464B">
      <w:r>
        <w:continuationSeparator/>
      </w:r>
    </w:p>
  </w:footnote>
  <w:footnote w:type="continuationNotice" w:id="1">
    <w:p w14:paraId="45C44901" w14:textId="77777777" w:rsidR="007D5017" w:rsidRDefault="007D50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B66BA0"/>
    <w:multiLevelType w:val="hybridMultilevel"/>
    <w:tmpl w:val="A88481DA"/>
    <w:lvl w:ilvl="0" w:tplc="9DFE9E26">
      <w:start w:val="82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FF9"/>
    <w:rsid w:val="00002943"/>
    <w:rsid w:val="00012244"/>
    <w:rsid w:val="000153E8"/>
    <w:rsid w:val="000167B3"/>
    <w:rsid w:val="00021F54"/>
    <w:rsid w:val="000247A1"/>
    <w:rsid w:val="00026609"/>
    <w:rsid w:val="000304DA"/>
    <w:rsid w:val="00032CFB"/>
    <w:rsid w:val="000330EE"/>
    <w:rsid w:val="00033ECD"/>
    <w:rsid w:val="00034E04"/>
    <w:rsid w:val="0003598A"/>
    <w:rsid w:val="00035A57"/>
    <w:rsid w:val="00036493"/>
    <w:rsid w:val="00036F43"/>
    <w:rsid w:val="00037DD5"/>
    <w:rsid w:val="00044C2E"/>
    <w:rsid w:val="00047A65"/>
    <w:rsid w:val="00050168"/>
    <w:rsid w:val="00052218"/>
    <w:rsid w:val="00057346"/>
    <w:rsid w:val="00062015"/>
    <w:rsid w:val="000628E3"/>
    <w:rsid w:val="00064ED3"/>
    <w:rsid w:val="00072DC7"/>
    <w:rsid w:val="00072E3C"/>
    <w:rsid w:val="00073C8E"/>
    <w:rsid w:val="00077073"/>
    <w:rsid w:val="00082E88"/>
    <w:rsid w:val="000877DD"/>
    <w:rsid w:val="00091517"/>
    <w:rsid w:val="00092369"/>
    <w:rsid w:val="000944B5"/>
    <w:rsid w:val="00094BDC"/>
    <w:rsid w:val="0009587E"/>
    <w:rsid w:val="000A0257"/>
    <w:rsid w:val="000A4AE8"/>
    <w:rsid w:val="000A5C39"/>
    <w:rsid w:val="000A6051"/>
    <w:rsid w:val="000A65DE"/>
    <w:rsid w:val="000A6CD0"/>
    <w:rsid w:val="000A6DB7"/>
    <w:rsid w:val="000A79E3"/>
    <w:rsid w:val="000B5008"/>
    <w:rsid w:val="000B5B22"/>
    <w:rsid w:val="000B6509"/>
    <w:rsid w:val="000C252B"/>
    <w:rsid w:val="000C2773"/>
    <w:rsid w:val="000C5F0A"/>
    <w:rsid w:val="000C6AD5"/>
    <w:rsid w:val="000C6D3A"/>
    <w:rsid w:val="000D247E"/>
    <w:rsid w:val="000D5CEA"/>
    <w:rsid w:val="000E2CBD"/>
    <w:rsid w:val="000E3F09"/>
    <w:rsid w:val="000E5796"/>
    <w:rsid w:val="000F02D4"/>
    <w:rsid w:val="000F1ABD"/>
    <w:rsid w:val="000F362B"/>
    <w:rsid w:val="000F588A"/>
    <w:rsid w:val="000F6D2E"/>
    <w:rsid w:val="000F7019"/>
    <w:rsid w:val="00102671"/>
    <w:rsid w:val="0010286F"/>
    <w:rsid w:val="001036F6"/>
    <w:rsid w:val="001070B6"/>
    <w:rsid w:val="001101FB"/>
    <w:rsid w:val="00111B20"/>
    <w:rsid w:val="001126A9"/>
    <w:rsid w:val="00113366"/>
    <w:rsid w:val="00120B73"/>
    <w:rsid w:val="00121489"/>
    <w:rsid w:val="00122551"/>
    <w:rsid w:val="00123786"/>
    <w:rsid w:val="00125C4E"/>
    <w:rsid w:val="00127674"/>
    <w:rsid w:val="00130D0E"/>
    <w:rsid w:val="001328F8"/>
    <w:rsid w:val="00132DA7"/>
    <w:rsid w:val="00133920"/>
    <w:rsid w:val="0013592C"/>
    <w:rsid w:val="0013752E"/>
    <w:rsid w:val="00140EEE"/>
    <w:rsid w:val="00141D56"/>
    <w:rsid w:val="00147CE6"/>
    <w:rsid w:val="001537B1"/>
    <w:rsid w:val="00154BC8"/>
    <w:rsid w:val="001554D7"/>
    <w:rsid w:val="00160826"/>
    <w:rsid w:val="00161428"/>
    <w:rsid w:val="00165B27"/>
    <w:rsid w:val="00171086"/>
    <w:rsid w:val="0017238A"/>
    <w:rsid w:val="0017241E"/>
    <w:rsid w:val="00174FEC"/>
    <w:rsid w:val="00177086"/>
    <w:rsid w:val="001831FD"/>
    <w:rsid w:val="00183A90"/>
    <w:rsid w:val="00183C48"/>
    <w:rsid w:val="00184D13"/>
    <w:rsid w:val="00192B91"/>
    <w:rsid w:val="0019347B"/>
    <w:rsid w:val="00193EAD"/>
    <w:rsid w:val="00194B1B"/>
    <w:rsid w:val="00194D82"/>
    <w:rsid w:val="00195ED9"/>
    <w:rsid w:val="00196301"/>
    <w:rsid w:val="001A072E"/>
    <w:rsid w:val="001A5866"/>
    <w:rsid w:val="001A7852"/>
    <w:rsid w:val="001A7B0E"/>
    <w:rsid w:val="001B0F5D"/>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699C"/>
    <w:rsid w:val="001E264F"/>
    <w:rsid w:val="001E28B6"/>
    <w:rsid w:val="001E32C6"/>
    <w:rsid w:val="001E455F"/>
    <w:rsid w:val="001E4F26"/>
    <w:rsid w:val="001E639B"/>
    <w:rsid w:val="001E68B0"/>
    <w:rsid w:val="001E6E27"/>
    <w:rsid w:val="001E74B3"/>
    <w:rsid w:val="001F2AC4"/>
    <w:rsid w:val="0020048F"/>
    <w:rsid w:val="00200E58"/>
    <w:rsid w:val="002126EB"/>
    <w:rsid w:val="002145EC"/>
    <w:rsid w:val="00215A88"/>
    <w:rsid w:val="00216BBF"/>
    <w:rsid w:val="002203E2"/>
    <w:rsid w:val="002279D5"/>
    <w:rsid w:val="0023490E"/>
    <w:rsid w:val="00235A20"/>
    <w:rsid w:val="00235ECC"/>
    <w:rsid w:val="00241356"/>
    <w:rsid w:val="0024196E"/>
    <w:rsid w:val="002420E3"/>
    <w:rsid w:val="0024339E"/>
    <w:rsid w:val="00245755"/>
    <w:rsid w:val="00246181"/>
    <w:rsid w:val="002461C7"/>
    <w:rsid w:val="0024786E"/>
    <w:rsid w:val="002529A7"/>
    <w:rsid w:val="002576B5"/>
    <w:rsid w:val="00260123"/>
    <w:rsid w:val="002627A7"/>
    <w:rsid w:val="00262B5B"/>
    <w:rsid w:val="002644B0"/>
    <w:rsid w:val="00265D9A"/>
    <w:rsid w:val="002664C0"/>
    <w:rsid w:val="0027279F"/>
    <w:rsid w:val="0027425A"/>
    <w:rsid w:val="00274AA3"/>
    <w:rsid w:val="00274EA0"/>
    <w:rsid w:val="002762FF"/>
    <w:rsid w:val="00282993"/>
    <w:rsid w:val="002850F3"/>
    <w:rsid w:val="0029247F"/>
    <w:rsid w:val="002A22B3"/>
    <w:rsid w:val="002A2ADB"/>
    <w:rsid w:val="002A4637"/>
    <w:rsid w:val="002A4E6F"/>
    <w:rsid w:val="002A7ED8"/>
    <w:rsid w:val="002B0831"/>
    <w:rsid w:val="002B2738"/>
    <w:rsid w:val="002B2A2E"/>
    <w:rsid w:val="002B3109"/>
    <w:rsid w:val="002B46F0"/>
    <w:rsid w:val="002B54E5"/>
    <w:rsid w:val="002B7E43"/>
    <w:rsid w:val="002C4DB8"/>
    <w:rsid w:val="002D374E"/>
    <w:rsid w:val="002D537D"/>
    <w:rsid w:val="002D56CE"/>
    <w:rsid w:val="002D5ED1"/>
    <w:rsid w:val="002D6E60"/>
    <w:rsid w:val="002D76FC"/>
    <w:rsid w:val="002E058A"/>
    <w:rsid w:val="002E138A"/>
    <w:rsid w:val="002E22C5"/>
    <w:rsid w:val="002E385B"/>
    <w:rsid w:val="002E45B6"/>
    <w:rsid w:val="002E58D7"/>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788"/>
    <w:rsid w:val="00323882"/>
    <w:rsid w:val="00323B64"/>
    <w:rsid w:val="003242F6"/>
    <w:rsid w:val="003249D0"/>
    <w:rsid w:val="00324D48"/>
    <w:rsid w:val="003320AE"/>
    <w:rsid w:val="00332983"/>
    <w:rsid w:val="00334266"/>
    <w:rsid w:val="00342DF7"/>
    <w:rsid w:val="00343C4B"/>
    <w:rsid w:val="00347D05"/>
    <w:rsid w:val="00350C48"/>
    <w:rsid w:val="00352BD4"/>
    <w:rsid w:val="003578BD"/>
    <w:rsid w:val="003636D5"/>
    <w:rsid w:val="00365F54"/>
    <w:rsid w:val="003679A8"/>
    <w:rsid w:val="00370731"/>
    <w:rsid w:val="00371C97"/>
    <w:rsid w:val="003724F6"/>
    <w:rsid w:val="00377D51"/>
    <w:rsid w:val="003808CC"/>
    <w:rsid w:val="003810E7"/>
    <w:rsid w:val="00384651"/>
    <w:rsid w:val="00384B54"/>
    <w:rsid w:val="00384E46"/>
    <w:rsid w:val="003851A3"/>
    <w:rsid w:val="00386DB3"/>
    <w:rsid w:val="00387DA2"/>
    <w:rsid w:val="0039076E"/>
    <w:rsid w:val="00391523"/>
    <w:rsid w:val="0039300F"/>
    <w:rsid w:val="00394239"/>
    <w:rsid w:val="00395139"/>
    <w:rsid w:val="00396044"/>
    <w:rsid w:val="0039635A"/>
    <w:rsid w:val="0039695D"/>
    <w:rsid w:val="003A02FC"/>
    <w:rsid w:val="003A2C0C"/>
    <w:rsid w:val="003A2DA2"/>
    <w:rsid w:val="003A46C8"/>
    <w:rsid w:val="003B0D81"/>
    <w:rsid w:val="003B2252"/>
    <w:rsid w:val="003B5305"/>
    <w:rsid w:val="003B7DE5"/>
    <w:rsid w:val="003C16BD"/>
    <w:rsid w:val="003C428F"/>
    <w:rsid w:val="003C461E"/>
    <w:rsid w:val="003C7CE4"/>
    <w:rsid w:val="003D127C"/>
    <w:rsid w:val="003D348A"/>
    <w:rsid w:val="003D5925"/>
    <w:rsid w:val="003D6CA1"/>
    <w:rsid w:val="003D7D32"/>
    <w:rsid w:val="003D7E8F"/>
    <w:rsid w:val="003E0105"/>
    <w:rsid w:val="003E0A8A"/>
    <w:rsid w:val="003E23E8"/>
    <w:rsid w:val="003E2D6C"/>
    <w:rsid w:val="003E4B19"/>
    <w:rsid w:val="003F05C6"/>
    <w:rsid w:val="003F1605"/>
    <w:rsid w:val="003F1FDB"/>
    <w:rsid w:val="003F24ED"/>
    <w:rsid w:val="004009BB"/>
    <w:rsid w:val="00405BDD"/>
    <w:rsid w:val="00407040"/>
    <w:rsid w:val="00407244"/>
    <w:rsid w:val="00410A49"/>
    <w:rsid w:val="004148EF"/>
    <w:rsid w:val="004174C3"/>
    <w:rsid w:val="004177EF"/>
    <w:rsid w:val="00417A8B"/>
    <w:rsid w:val="00423A15"/>
    <w:rsid w:val="00423BD3"/>
    <w:rsid w:val="00434A53"/>
    <w:rsid w:val="00435CAD"/>
    <w:rsid w:val="0043600D"/>
    <w:rsid w:val="00437950"/>
    <w:rsid w:val="00437FB5"/>
    <w:rsid w:val="0044038D"/>
    <w:rsid w:val="004415A9"/>
    <w:rsid w:val="00441A77"/>
    <w:rsid w:val="00442419"/>
    <w:rsid w:val="00444B96"/>
    <w:rsid w:val="00444E8E"/>
    <w:rsid w:val="0044550E"/>
    <w:rsid w:val="00445BFD"/>
    <w:rsid w:val="004504AE"/>
    <w:rsid w:val="00450824"/>
    <w:rsid w:val="00454F2D"/>
    <w:rsid w:val="004561DF"/>
    <w:rsid w:val="004610DD"/>
    <w:rsid w:val="00461158"/>
    <w:rsid w:val="00462BA3"/>
    <w:rsid w:val="00465DB0"/>
    <w:rsid w:val="004737ED"/>
    <w:rsid w:val="0047382B"/>
    <w:rsid w:val="004745BC"/>
    <w:rsid w:val="004746A5"/>
    <w:rsid w:val="004804D2"/>
    <w:rsid w:val="00481D59"/>
    <w:rsid w:val="00484A47"/>
    <w:rsid w:val="004854C3"/>
    <w:rsid w:val="00490B4D"/>
    <w:rsid w:val="00493ADE"/>
    <w:rsid w:val="00497F24"/>
    <w:rsid w:val="004A0CB3"/>
    <w:rsid w:val="004A277E"/>
    <w:rsid w:val="004A3B7D"/>
    <w:rsid w:val="004A42EE"/>
    <w:rsid w:val="004A4E15"/>
    <w:rsid w:val="004B675A"/>
    <w:rsid w:val="004C16F7"/>
    <w:rsid w:val="004D3544"/>
    <w:rsid w:val="004D4EAC"/>
    <w:rsid w:val="004D5151"/>
    <w:rsid w:val="004E11B5"/>
    <w:rsid w:val="004E37EF"/>
    <w:rsid w:val="004E3E99"/>
    <w:rsid w:val="004E533E"/>
    <w:rsid w:val="004F1447"/>
    <w:rsid w:val="004F152F"/>
    <w:rsid w:val="004F1675"/>
    <w:rsid w:val="004F403E"/>
    <w:rsid w:val="004F5065"/>
    <w:rsid w:val="004F5248"/>
    <w:rsid w:val="004F614D"/>
    <w:rsid w:val="004F62FF"/>
    <w:rsid w:val="0050223A"/>
    <w:rsid w:val="0050547D"/>
    <w:rsid w:val="00506CE3"/>
    <w:rsid w:val="00512764"/>
    <w:rsid w:val="00514E03"/>
    <w:rsid w:val="00514F23"/>
    <w:rsid w:val="005238D3"/>
    <w:rsid w:val="005256F5"/>
    <w:rsid w:val="0052578F"/>
    <w:rsid w:val="00527203"/>
    <w:rsid w:val="005301CE"/>
    <w:rsid w:val="005311DC"/>
    <w:rsid w:val="0053124C"/>
    <w:rsid w:val="0053392F"/>
    <w:rsid w:val="00535403"/>
    <w:rsid w:val="0053548C"/>
    <w:rsid w:val="00545B10"/>
    <w:rsid w:val="00547826"/>
    <w:rsid w:val="00550A66"/>
    <w:rsid w:val="00551607"/>
    <w:rsid w:val="005520C8"/>
    <w:rsid w:val="005546BC"/>
    <w:rsid w:val="00556BFC"/>
    <w:rsid w:val="0056169D"/>
    <w:rsid w:val="00566D1C"/>
    <w:rsid w:val="00571496"/>
    <w:rsid w:val="0057185C"/>
    <w:rsid w:val="00574E67"/>
    <w:rsid w:val="005800B3"/>
    <w:rsid w:val="00584A1C"/>
    <w:rsid w:val="00584D8F"/>
    <w:rsid w:val="00590B70"/>
    <w:rsid w:val="005915B5"/>
    <w:rsid w:val="005923AD"/>
    <w:rsid w:val="005A048A"/>
    <w:rsid w:val="005A318D"/>
    <w:rsid w:val="005A339A"/>
    <w:rsid w:val="005A777D"/>
    <w:rsid w:val="005B1A82"/>
    <w:rsid w:val="005B393F"/>
    <w:rsid w:val="005B57C1"/>
    <w:rsid w:val="005B621E"/>
    <w:rsid w:val="005C0710"/>
    <w:rsid w:val="005C0B05"/>
    <w:rsid w:val="005C62FB"/>
    <w:rsid w:val="005C6EC4"/>
    <w:rsid w:val="005C75A4"/>
    <w:rsid w:val="005D0598"/>
    <w:rsid w:val="005D0D96"/>
    <w:rsid w:val="005D15F3"/>
    <w:rsid w:val="005D20D2"/>
    <w:rsid w:val="005D274D"/>
    <w:rsid w:val="005D3128"/>
    <w:rsid w:val="005D5A26"/>
    <w:rsid w:val="005D70F6"/>
    <w:rsid w:val="005D76C0"/>
    <w:rsid w:val="005D77B4"/>
    <w:rsid w:val="005E0917"/>
    <w:rsid w:val="005E1969"/>
    <w:rsid w:val="005E1F73"/>
    <w:rsid w:val="005E2F3B"/>
    <w:rsid w:val="005E6CF7"/>
    <w:rsid w:val="005E7396"/>
    <w:rsid w:val="005F050F"/>
    <w:rsid w:val="005F51AD"/>
    <w:rsid w:val="005F70E4"/>
    <w:rsid w:val="0060071C"/>
    <w:rsid w:val="006013E7"/>
    <w:rsid w:val="006016CF"/>
    <w:rsid w:val="006029B2"/>
    <w:rsid w:val="00602C84"/>
    <w:rsid w:val="006052F0"/>
    <w:rsid w:val="00606D3B"/>
    <w:rsid w:val="0060786F"/>
    <w:rsid w:val="00615051"/>
    <w:rsid w:val="00615C7C"/>
    <w:rsid w:val="0062121E"/>
    <w:rsid w:val="006215E5"/>
    <w:rsid w:val="0062230C"/>
    <w:rsid w:val="00622EAD"/>
    <w:rsid w:val="006271A1"/>
    <w:rsid w:val="00630397"/>
    <w:rsid w:val="0063083D"/>
    <w:rsid w:val="00631163"/>
    <w:rsid w:val="00631816"/>
    <w:rsid w:val="00631EC8"/>
    <w:rsid w:val="0063464B"/>
    <w:rsid w:val="00641B75"/>
    <w:rsid w:val="00647FDE"/>
    <w:rsid w:val="006531F4"/>
    <w:rsid w:val="006544D9"/>
    <w:rsid w:val="00654AFE"/>
    <w:rsid w:val="0065665C"/>
    <w:rsid w:val="00656DC8"/>
    <w:rsid w:val="00662971"/>
    <w:rsid w:val="00663434"/>
    <w:rsid w:val="00667054"/>
    <w:rsid w:val="00670B56"/>
    <w:rsid w:val="00670BED"/>
    <w:rsid w:val="00670D33"/>
    <w:rsid w:val="00671F7E"/>
    <w:rsid w:val="00674192"/>
    <w:rsid w:val="006742A5"/>
    <w:rsid w:val="00681C51"/>
    <w:rsid w:val="00684228"/>
    <w:rsid w:val="0068479B"/>
    <w:rsid w:val="0069702F"/>
    <w:rsid w:val="006977DF"/>
    <w:rsid w:val="00697EFD"/>
    <w:rsid w:val="006A0F41"/>
    <w:rsid w:val="006A2B65"/>
    <w:rsid w:val="006A4F5D"/>
    <w:rsid w:val="006A54EE"/>
    <w:rsid w:val="006B3262"/>
    <w:rsid w:val="006B3678"/>
    <w:rsid w:val="006B5C36"/>
    <w:rsid w:val="006B7134"/>
    <w:rsid w:val="006C16A7"/>
    <w:rsid w:val="006C5166"/>
    <w:rsid w:val="006C5A55"/>
    <w:rsid w:val="006C5F1B"/>
    <w:rsid w:val="006C7DC8"/>
    <w:rsid w:val="006D6F61"/>
    <w:rsid w:val="006D7AC6"/>
    <w:rsid w:val="006E4462"/>
    <w:rsid w:val="006E6AB5"/>
    <w:rsid w:val="006F1741"/>
    <w:rsid w:val="006F4478"/>
    <w:rsid w:val="006F5D00"/>
    <w:rsid w:val="006F6EE0"/>
    <w:rsid w:val="006F6F9C"/>
    <w:rsid w:val="00700387"/>
    <w:rsid w:val="00700EAE"/>
    <w:rsid w:val="00703DA5"/>
    <w:rsid w:val="00706C1B"/>
    <w:rsid w:val="00710BF9"/>
    <w:rsid w:val="00711F80"/>
    <w:rsid w:val="0071601F"/>
    <w:rsid w:val="007174AE"/>
    <w:rsid w:val="007230B0"/>
    <w:rsid w:val="00723806"/>
    <w:rsid w:val="00723F64"/>
    <w:rsid w:val="00724BD7"/>
    <w:rsid w:val="0072546A"/>
    <w:rsid w:val="00726092"/>
    <w:rsid w:val="007309A4"/>
    <w:rsid w:val="00731327"/>
    <w:rsid w:val="007321CE"/>
    <w:rsid w:val="00734A54"/>
    <w:rsid w:val="007357CE"/>
    <w:rsid w:val="00741837"/>
    <w:rsid w:val="007426D9"/>
    <w:rsid w:val="00746023"/>
    <w:rsid w:val="0074615B"/>
    <w:rsid w:val="0074641A"/>
    <w:rsid w:val="007471B3"/>
    <w:rsid w:val="00752557"/>
    <w:rsid w:val="00756079"/>
    <w:rsid w:val="00756C68"/>
    <w:rsid w:val="00760806"/>
    <w:rsid w:val="0076217E"/>
    <w:rsid w:val="0076255B"/>
    <w:rsid w:val="007669DB"/>
    <w:rsid w:val="00771136"/>
    <w:rsid w:val="00775937"/>
    <w:rsid w:val="0078452E"/>
    <w:rsid w:val="00785D05"/>
    <w:rsid w:val="00785EFB"/>
    <w:rsid w:val="00787CC6"/>
    <w:rsid w:val="00792F8E"/>
    <w:rsid w:val="00792FB7"/>
    <w:rsid w:val="00793343"/>
    <w:rsid w:val="007965C8"/>
    <w:rsid w:val="00797607"/>
    <w:rsid w:val="00797B93"/>
    <w:rsid w:val="007A21A0"/>
    <w:rsid w:val="007A46F8"/>
    <w:rsid w:val="007A5132"/>
    <w:rsid w:val="007B41CC"/>
    <w:rsid w:val="007B62AB"/>
    <w:rsid w:val="007B698F"/>
    <w:rsid w:val="007C076A"/>
    <w:rsid w:val="007C35FF"/>
    <w:rsid w:val="007C6D05"/>
    <w:rsid w:val="007C7DC3"/>
    <w:rsid w:val="007D132F"/>
    <w:rsid w:val="007D5017"/>
    <w:rsid w:val="007D6BC7"/>
    <w:rsid w:val="007E03B8"/>
    <w:rsid w:val="007E0DF3"/>
    <w:rsid w:val="007E1318"/>
    <w:rsid w:val="007E3379"/>
    <w:rsid w:val="007F2445"/>
    <w:rsid w:val="007F423C"/>
    <w:rsid w:val="007F56F4"/>
    <w:rsid w:val="007F5817"/>
    <w:rsid w:val="007F66A7"/>
    <w:rsid w:val="007F7ABE"/>
    <w:rsid w:val="0080422D"/>
    <w:rsid w:val="00806FA2"/>
    <w:rsid w:val="00811778"/>
    <w:rsid w:val="00816199"/>
    <w:rsid w:val="0081648E"/>
    <w:rsid w:val="0081659E"/>
    <w:rsid w:val="00820E9B"/>
    <w:rsid w:val="0082179F"/>
    <w:rsid w:val="00826F73"/>
    <w:rsid w:val="008322EC"/>
    <w:rsid w:val="00837020"/>
    <w:rsid w:val="00842677"/>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4CB"/>
    <w:rsid w:val="00872983"/>
    <w:rsid w:val="008756AA"/>
    <w:rsid w:val="00876329"/>
    <w:rsid w:val="00883003"/>
    <w:rsid w:val="008838EE"/>
    <w:rsid w:val="00884117"/>
    <w:rsid w:val="008876F7"/>
    <w:rsid w:val="00887B70"/>
    <w:rsid w:val="008936DE"/>
    <w:rsid w:val="0089522C"/>
    <w:rsid w:val="008A1E15"/>
    <w:rsid w:val="008B478B"/>
    <w:rsid w:val="008B6019"/>
    <w:rsid w:val="008C0468"/>
    <w:rsid w:val="008C0E89"/>
    <w:rsid w:val="008C306F"/>
    <w:rsid w:val="008C3482"/>
    <w:rsid w:val="008C38CE"/>
    <w:rsid w:val="008D0974"/>
    <w:rsid w:val="008D2B42"/>
    <w:rsid w:val="008D2FE4"/>
    <w:rsid w:val="008E0096"/>
    <w:rsid w:val="008E5623"/>
    <w:rsid w:val="008E64BD"/>
    <w:rsid w:val="008F1F4A"/>
    <w:rsid w:val="008F25B7"/>
    <w:rsid w:val="008F724F"/>
    <w:rsid w:val="00902688"/>
    <w:rsid w:val="00903273"/>
    <w:rsid w:val="00904EDB"/>
    <w:rsid w:val="00904F19"/>
    <w:rsid w:val="009064A6"/>
    <w:rsid w:val="00906763"/>
    <w:rsid w:val="00907A44"/>
    <w:rsid w:val="00911E3F"/>
    <w:rsid w:val="00912375"/>
    <w:rsid w:val="00916359"/>
    <w:rsid w:val="0092046E"/>
    <w:rsid w:val="0092521E"/>
    <w:rsid w:val="009254FC"/>
    <w:rsid w:val="00925847"/>
    <w:rsid w:val="009259F8"/>
    <w:rsid w:val="00927175"/>
    <w:rsid w:val="009278BB"/>
    <w:rsid w:val="009361F8"/>
    <w:rsid w:val="00940818"/>
    <w:rsid w:val="00940BA8"/>
    <w:rsid w:val="00941DB7"/>
    <w:rsid w:val="00943CC3"/>
    <w:rsid w:val="009449FD"/>
    <w:rsid w:val="00946081"/>
    <w:rsid w:val="009473C1"/>
    <w:rsid w:val="00947C07"/>
    <w:rsid w:val="00950502"/>
    <w:rsid w:val="009510E0"/>
    <w:rsid w:val="00951E86"/>
    <w:rsid w:val="00952FC1"/>
    <w:rsid w:val="009562EC"/>
    <w:rsid w:val="0096393D"/>
    <w:rsid w:val="00963C7F"/>
    <w:rsid w:val="009650E3"/>
    <w:rsid w:val="0097017C"/>
    <w:rsid w:val="009714BA"/>
    <w:rsid w:val="009733C6"/>
    <w:rsid w:val="00973BC2"/>
    <w:rsid w:val="009769D5"/>
    <w:rsid w:val="009805E9"/>
    <w:rsid w:val="00980A4D"/>
    <w:rsid w:val="00983AC1"/>
    <w:rsid w:val="00990811"/>
    <w:rsid w:val="0099133A"/>
    <w:rsid w:val="0099231B"/>
    <w:rsid w:val="00993187"/>
    <w:rsid w:val="0099456F"/>
    <w:rsid w:val="009A7468"/>
    <w:rsid w:val="009B16AA"/>
    <w:rsid w:val="009B28A7"/>
    <w:rsid w:val="009B36D1"/>
    <w:rsid w:val="009B6F84"/>
    <w:rsid w:val="009B7EE2"/>
    <w:rsid w:val="009C4704"/>
    <w:rsid w:val="009C4E80"/>
    <w:rsid w:val="009D680C"/>
    <w:rsid w:val="009D684D"/>
    <w:rsid w:val="009E519E"/>
    <w:rsid w:val="009E5386"/>
    <w:rsid w:val="009E66C5"/>
    <w:rsid w:val="009E7DAC"/>
    <w:rsid w:val="009F19A3"/>
    <w:rsid w:val="009F2A90"/>
    <w:rsid w:val="009F3A5C"/>
    <w:rsid w:val="009F439D"/>
    <w:rsid w:val="009F7238"/>
    <w:rsid w:val="009F7ED1"/>
    <w:rsid w:val="009F7F4E"/>
    <w:rsid w:val="00A01A66"/>
    <w:rsid w:val="00A055D4"/>
    <w:rsid w:val="00A06C36"/>
    <w:rsid w:val="00A076D3"/>
    <w:rsid w:val="00A10082"/>
    <w:rsid w:val="00A10B38"/>
    <w:rsid w:val="00A10F89"/>
    <w:rsid w:val="00A15D71"/>
    <w:rsid w:val="00A15F71"/>
    <w:rsid w:val="00A161C0"/>
    <w:rsid w:val="00A161F0"/>
    <w:rsid w:val="00A16CC8"/>
    <w:rsid w:val="00A17589"/>
    <w:rsid w:val="00A25BA2"/>
    <w:rsid w:val="00A260A2"/>
    <w:rsid w:val="00A26810"/>
    <w:rsid w:val="00A27609"/>
    <w:rsid w:val="00A32133"/>
    <w:rsid w:val="00A322AA"/>
    <w:rsid w:val="00A32E71"/>
    <w:rsid w:val="00A34734"/>
    <w:rsid w:val="00A347B7"/>
    <w:rsid w:val="00A37F69"/>
    <w:rsid w:val="00A412A6"/>
    <w:rsid w:val="00A41966"/>
    <w:rsid w:val="00A42981"/>
    <w:rsid w:val="00A42A52"/>
    <w:rsid w:val="00A43511"/>
    <w:rsid w:val="00A43594"/>
    <w:rsid w:val="00A46559"/>
    <w:rsid w:val="00A50EA7"/>
    <w:rsid w:val="00A56F8F"/>
    <w:rsid w:val="00A60835"/>
    <w:rsid w:val="00A6092E"/>
    <w:rsid w:val="00A60986"/>
    <w:rsid w:val="00A6148C"/>
    <w:rsid w:val="00A62EF6"/>
    <w:rsid w:val="00A63A0C"/>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20D"/>
    <w:rsid w:val="00A82EAE"/>
    <w:rsid w:val="00A83620"/>
    <w:rsid w:val="00A8371C"/>
    <w:rsid w:val="00A84798"/>
    <w:rsid w:val="00A922BB"/>
    <w:rsid w:val="00A93BA7"/>
    <w:rsid w:val="00A951FE"/>
    <w:rsid w:val="00A96E0F"/>
    <w:rsid w:val="00AA37BA"/>
    <w:rsid w:val="00AA51EB"/>
    <w:rsid w:val="00AA7381"/>
    <w:rsid w:val="00AA7AA4"/>
    <w:rsid w:val="00AB16B0"/>
    <w:rsid w:val="00AB6D47"/>
    <w:rsid w:val="00AB7B3A"/>
    <w:rsid w:val="00AB7F29"/>
    <w:rsid w:val="00AC3AB1"/>
    <w:rsid w:val="00AC3C33"/>
    <w:rsid w:val="00AD203C"/>
    <w:rsid w:val="00AD2B29"/>
    <w:rsid w:val="00AD3C32"/>
    <w:rsid w:val="00AD4395"/>
    <w:rsid w:val="00AD60E1"/>
    <w:rsid w:val="00AE0598"/>
    <w:rsid w:val="00AE56B2"/>
    <w:rsid w:val="00AE5E81"/>
    <w:rsid w:val="00AF07EE"/>
    <w:rsid w:val="00AF62CB"/>
    <w:rsid w:val="00B01B28"/>
    <w:rsid w:val="00B02445"/>
    <w:rsid w:val="00B024DE"/>
    <w:rsid w:val="00B0259C"/>
    <w:rsid w:val="00B03DB6"/>
    <w:rsid w:val="00B04489"/>
    <w:rsid w:val="00B06520"/>
    <w:rsid w:val="00B06D6B"/>
    <w:rsid w:val="00B119F5"/>
    <w:rsid w:val="00B12E7A"/>
    <w:rsid w:val="00B16C0D"/>
    <w:rsid w:val="00B20156"/>
    <w:rsid w:val="00B2027D"/>
    <w:rsid w:val="00B2036E"/>
    <w:rsid w:val="00B24D07"/>
    <w:rsid w:val="00B30861"/>
    <w:rsid w:val="00B33A88"/>
    <w:rsid w:val="00B33AEE"/>
    <w:rsid w:val="00B36B29"/>
    <w:rsid w:val="00B36C89"/>
    <w:rsid w:val="00B3761E"/>
    <w:rsid w:val="00B41645"/>
    <w:rsid w:val="00B4177E"/>
    <w:rsid w:val="00B43415"/>
    <w:rsid w:val="00B44F85"/>
    <w:rsid w:val="00B452A4"/>
    <w:rsid w:val="00B5005C"/>
    <w:rsid w:val="00B522F0"/>
    <w:rsid w:val="00B5426F"/>
    <w:rsid w:val="00B56BE4"/>
    <w:rsid w:val="00B57A9C"/>
    <w:rsid w:val="00B62942"/>
    <w:rsid w:val="00B668B5"/>
    <w:rsid w:val="00B6723D"/>
    <w:rsid w:val="00B72513"/>
    <w:rsid w:val="00B82D24"/>
    <w:rsid w:val="00B836AA"/>
    <w:rsid w:val="00B8385C"/>
    <w:rsid w:val="00B857CF"/>
    <w:rsid w:val="00B872B9"/>
    <w:rsid w:val="00B914E3"/>
    <w:rsid w:val="00B944B3"/>
    <w:rsid w:val="00B977A2"/>
    <w:rsid w:val="00BA2EF7"/>
    <w:rsid w:val="00BA75E9"/>
    <w:rsid w:val="00BB0156"/>
    <w:rsid w:val="00BB1E06"/>
    <w:rsid w:val="00BB2E59"/>
    <w:rsid w:val="00BB5F68"/>
    <w:rsid w:val="00BC044C"/>
    <w:rsid w:val="00BC0FB4"/>
    <w:rsid w:val="00BC3D21"/>
    <w:rsid w:val="00BC4174"/>
    <w:rsid w:val="00BC41C3"/>
    <w:rsid w:val="00BC59A4"/>
    <w:rsid w:val="00BC5A60"/>
    <w:rsid w:val="00BC6FC8"/>
    <w:rsid w:val="00BD0022"/>
    <w:rsid w:val="00BD1751"/>
    <w:rsid w:val="00BD17DA"/>
    <w:rsid w:val="00BD2393"/>
    <w:rsid w:val="00BD4C47"/>
    <w:rsid w:val="00BD4CDD"/>
    <w:rsid w:val="00BD6D14"/>
    <w:rsid w:val="00BE3105"/>
    <w:rsid w:val="00BF1FFD"/>
    <w:rsid w:val="00C03B4D"/>
    <w:rsid w:val="00C0555A"/>
    <w:rsid w:val="00C0639C"/>
    <w:rsid w:val="00C12EAC"/>
    <w:rsid w:val="00C16BDE"/>
    <w:rsid w:val="00C17F7C"/>
    <w:rsid w:val="00C2116F"/>
    <w:rsid w:val="00C23867"/>
    <w:rsid w:val="00C26A48"/>
    <w:rsid w:val="00C26D21"/>
    <w:rsid w:val="00C33C1E"/>
    <w:rsid w:val="00C36D99"/>
    <w:rsid w:val="00C37C47"/>
    <w:rsid w:val="00C401E6"/>
    <w:rsid w:val="00C46649"/>
    <w:rsid w:val="00C46879"/>
    <w:rsid w:val="00C50EFD"/>
    <w:rsid w:val="00C517D8"/>
    <w:rsid w:val="00C54908"/>
    <w:rsid w:val="00C54AE8"/>
    <w:rsid w:val="00C5615F"/>
    <w:rsid w:val="00C57310"/>
    <w:rsid w:val="00C60CCA"/>
    <w:rsid w:val="00C615A7"/>
    <w:rsid w:val="00C62C18"/>
    <w:rsid w:val="00C64C93"/>
    <w:rsid w:val="00C657C8"/>
    <w:rsid w:val="00C70BA2"/>
    <w:rsid w:val="00C71C7C"/>
    <w:rsid w:val="00C71DBC"/>
    <w:rsid w:val="00C721DA"/>
    <w:rsid w:val="00C80FB1"/>
    <w:rsid w:val="00C86195"/>
    <w:rsid w:val="00C86E6C"/>
    <w:rsid w:val="00C87B26"/>
    <w:rsid w:val="00C90B7E"/>
    <w:rsid w:val="00C92002"/>
    <w:rsid w:val="00CA0140"/>
    <w:rsid w:val="00CA43FB"/>
    <w:rsid w:val="00CA5C9C"/>
    <w:rsid w:val="00CA73ED"/>
    <w:rsid w:val="00CB1A5C"/>
    <w:rsid w:val="00CB4B94"/>
    <w:rsid w:val="00CC0317"/>
    <w:rsid w:val="00CC3860"/>
    <w:rsid w:val="00CC4BF8"/>
    <w:rsid w:val="00CC6787"/>
    <w:rsid w:val="00CC6F0D"/>
    <w:rsid w:val="00CC7F5D"/>
    <w:rsid w:val="00CD4A74"/>
    <w:rsid w:val="00CD67E5"/>
    <w:rsid w:val="00CD6C5B"/>
    <w:rsid w:val="00CD6F55"/>
    <w:rsid w:val="00CE05AF"/>
    <w:rsid w:val="00CE0652"/>
    <w:rsid w:val="00CE1245"/>
    <w:rsid w:val="00CE4909"/>
    <w:rsid w:val="00CF2585"/>
    <w:rsid w:val="00CF28D5"/>
    <w:rsid w:val="00CF2C9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857"/>
    <w:rsid w:val="00D23D5E"/>
    <w:rsid w:val="00D252CE"/>
    <w:rsid w:val="00D26541"/>
    <w:rsid w:val="00D32938"/>
    <w:rsid w:val="00D33011"/>
    <w:rsid w:val="00D34992"/>
    <w:rsid w:val="00D42837"/>
    <w:rsid w:val="00D5063C"/>
    <w:rsid w:val="00D549AB"/>
    <w:rsid w:val="00D5542A"/>
    <w:rsid w:val="00D568DE"/>
    <w:rsid w:val="00D56D2F"/>
    <w:rsid w:val="00D57B3A"/>
    <w:rsid w:val="00D62448"/>
    <w:rsid w:val="00D6301E"/>
    <w:rsid w:val="00D71E9F"/>
    <w:rsid w:val="00D80D05"/>
    <w:rsid w:val="00D81040"/>
    <w:rsid w:val="00D81713"/>
    <w:rsid w:val="00D81B39"/>
    <w:rsid w:val="00D83F24"/>
    <w:rsid w:val="00D85403"/>
    <w:rsid w:val="00D90418"/>
    <w:rsid w:val="00D96724"/>
    <w:rsid w:val="00D97E90"/>
    <w:rsid w:val="00DA1676"/>
    <w:rsid w:val="00DA2104"/>
    <w:rsid w:val="00DA2706"/>
    <w:rsid w:val="00DA5C39"/>
    <w:rsid w:val="00DB1FF7"/>
    <w:rsid w:val="00DB44E9"/>
    <w:rsid w:val="00DB4E1C"/>
    <w:rsid w:val="00DB6720"/>
    <w:rsid w:val="00DB7FCC"/>
    <w:rsid w:val="00DC3F3D"/>
    <w:rsid w:val="00DC6791"/>
    <w:rsid w:val="00DC6F62"/>
    <w:rsid w:val="00DC7B73"/>
    <w:rsid w:val="00DD0718"/>
    <w:rsid w:val="00DD1F05"/>
    <w:rsid w:val="00DD36C9"/>
    <w:rsid w:val="00DD475D"/>
    <w:rsid w:val="00DD641D"/>
    <w:rsid w:val="00DE430A"/>
    <w:rsid w:val="00DE5990"/>
    <w:rsid w:val="00DF0E3B"/>
    <w:rsid w:val="00DF1A12"/>
    <w:rsid w:val="00DF1F40"/>
    <w:rsid w:val="00DF3A81"/>
    <w:rsid w:val="00DF6B63"/>
    <w:rsid w:val="00E00DB8"/>
    <w:rsid w:val="00E014BF"/>
    <w:rsid w:val="00E024E5"/>
    <w:rsid w:val="00E02945"/>
    <w:rsid w:val="00E107F4"/>
    <w:rsid w:val="00E13B73"/>
    <w:rsid w:val="00E1452B"/>
    <w:rsid w:val="00E1656D"/>
    <w:rsid w:val="00E214DE"/>
    <w:rsid w:val="00E21858"/>
    <w:rsid w:val="00E24DAD"/>
    <w:rsid w:val="00E25604"/>
    <w:rsid w:val="00E256B7"/>
    <w:rsid w:val="00E3099E"/>
    <w:rsid w:val="00E36F96"/>
    <w:rsid w:val="00E41622"/>
    <w:rsid w:val="00E41C01"/>
    <w:rsid w:val="00E44414"/>
    <w:rsid w:val="00E50C4F"/>
    <w:rsid w:val="00E51D01"/>
    <w:rsid w:val="00E53509"/>
    <w:rsid w:val="00E60DE5"/>
    <w:rsid w:val="00E62B78"/>
    <w:rsid w:val="00E63612"/>
    <w:rsid w:val="00E64FCD"/>
    <w:rsid w:val="00E65643"/>
    <w:rsid w:val="00E65B12"/>
    <w:rsid w:val="00E65CBA"/>
    <w:rsid w:val="00E720BE"/>
    <w:rsid w:val="00E735A8"/>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C560C"/>
    <w:rsid w:val="00ED019F"/>
    <w:rsid w:val="00ED0D56"/>
    <w:rsid w:val="00ED1178"/>
    <w:rsid w:val="00ED2D03"/>
    <w:rsid w:val="00ED61AF"/>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4112"/>
    <w:rsid w:val="00F15461"/>
    <w:rsid w:val="00F156E5"/>
    <w:rsid w:val="00F162A4"/>
    <w:rsid w:val="00F17BCA"/>
    <w:rsid w:val="00F22B1E"/>
    <w:rsid w:val="00F24403"/>
    <w:rsid w:val="00F264C4"/>
    <w:rsid w:val="00F26AA0"/>
    <w:rsid w:val="00F311F5"/>
    <w:rsid w:val="00F328B5"/>
    <w:rsid w:val="00F371DE"/>
    <w:rsid w:val="00F377E1"/>
    <w:rsid w:val="00F41B4B"/>
    <w:rsid w:val="00F429BA"/>
    <w:rsid w:val="00F42AF8"/>
    <w:rsid w:val="00F43E59"/>
    <w:rsid w:val="00F50EA2"/>
    <w:rsid w:val="00F5375D"/>
    <w:rsid w:val="00F53CBC"/>
    <w:rsid w:val="00F54324"/>
    <w:rsid w:val="00F57166"/>
    <w:rsid w:val="00F573F1"/>
    <w:rsid w:val="00F576BD"/>
    <w:rsid w:val="00F57F7F"/>
    <w:rsid w:val="00F62ECA"/>
    <w:rsid w:val="00F6396E"/>
    <w:rsid w:val="00F72BE0"/>
    <w:rsid w:val="00F76CD6"/>
    <w:rsid w:val="00F771CA"/>
    <w:rsid w:val="00F774BC"/>
    <w:rsid w:val="00F812AA"/>
    <w:rsid w:val="00F82D69"/>
    <w:rsid w:val="00F8396D"/>
    <w:rsid w:val="00F87F38"/>
    <w:rsid w:val="00F90233"/>
    <w:rsid w:val="00F9083B"/>
    <w:rsid w:val="00F91587"/>
    <w:rsid w:val="00F917F0"/>
    <w:rsid w:val="00F93F8B"/>
    <w:rsid w:val="00F94BE2"/>
    <w:rsid w:val="00F962EA"/>
    <w:rsid w:val="00FA216A"/>
    <w:rsid w:val="00FA30C1"/>
    <w:rsid w:val="00FA753D"/>
    <w:rsid w:val="00FB0950"/>
    <w:rsid w:val="00FB139B"/>
    <w:rsid w:val="00FB1848"/>
    <w:rsid w:val="00FB1F1B"/>
    <w:rsid w:val="00FB3149"/>
    <w:rsid w:val="00FB4C2B"/>
    <w:rsid w:val="00FB52B8"/>
    <w:rsid w:val="00FB610E"/>
    <w:rsid w:val="00FC06D3"/>
    <w:rsid w:val="00FC1E13"/>
    <w:rsid w:val="00FD0A94"/>
    <w:rsid w:val="00FD0A9D"/>
    <w:rsid w:val="00FD4A5E"/>
    <w:rsid w:val="00FE29BE"/>
    <w:rsid w:val="00FE2D17"/>
    <w:rsid w:val="00FE4C4C"/>
    <w:rsid w:val="00FE636D"/>
    <w:rsid w:val="00FE7D5C"/>
    <w:rsid w:val="00FF0D1B"/>
    <w:rsid w:val="00FF0DD7"/>
    <w:rsid w:val="00FF6C7C"/>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ndbs-binche.be/" TargetMode="External"/><Relationship Id="rId117" Type="http://schemas.openxmlformats.org/officeDocument/2006/relationships/fontTable" Target="fontTable.xml"/><Relationship Id="rId21" Type="http://schemas.openxmlformats.org/officeDocument/2006/relationships/hyperlink" Target="http://www.epsvfmons.be/"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8.svg"/><Relationship Id="rId68" Type="http://schemas.microsoft.com/office/2007/relationships/diagramDrawing" Target="diagrams/drawing2.xml"/><Relationship Id="rId112" Type="http://schemas.openxmlformats.org/officeDocument/2006/relationships/diagramData" Target="diagrams/data3.xml"/><Relationship Id="rId16" Type="http://schemas.openxmlformats.org/officeDocument/2006/relationships/hyperlink" Target="http://www.iepscf-frameries.be/" TargetMode="External"/><Relationship Id="rId107" Type="http://schemas.openxmlformats.org/officeDocument/2006/relationships/image" Target="media/image51.svg"/><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diagramData" Target="diagrams/data1.xml"/><Relationship Id="rId53" Type="http://schemas.openxmlformats.org/officeDocument/2006/relationships/image" Target="media/image18.svg"/><Relationship Id="rId58" Type="http://schemas.openxmlformats.org/officeDocument/2006/relationships/image" Target="media/image23.png"/><Relationship Id="rId74" Type="http://schemas.openxmlformats.org/officeDocument/2006/relationships/image" Target="media/image34.svg"/><Relationship Id="rId102" Type="http://schemas.openxmlformats.org/officeDocument/2006/relationships/image" Target="media/image46.svg"/><Relationship Id="rId5" Type="http://schemas.openxmlformats.org/officeDocument/2006/relationships/numbering" Target="numbering.xml"/><Relationship Id="rId95" Type="http://schemas.openxmlformats.org/officeDocument/2006/relationships/image" Target="media/image41.png"/><Relationship Id="rId22" Type="http://schemas.openxmlformats.org/officeDocument/2006/relationships/hyperlink" Target="https://www.etudierenhainaut.be/lycee-provincial-hornu-colfontaine.html" TargetMode="External"/><Relationship Id="rId27" Type="http://schemas.openxmlformats.org/officeDocument/2006/relationships/hyperlink" Target="https://www.etudierenhainaut.be/institut-provincial-charles-deliege.html" TargetMode="External"/><Relationship Id="rId43" Type="http://schemas.openxmlformats.org/officeDocument/2006/relationships/image" Target="media/image9.svg"/><Relationship Id="rId48" Type="http://schemas.openxmlformats.org/officeDocument/2006/relationships/image" Target="media/image14.svg"/><Relationship Id="rId64" Type="http://schemas.openxmlformats.org/officeDocument/2006/relationships/diagramData" Target="diagrams/data2.xml"/><Relationship Id="rId69" Type="http://schemas.openxmlformats.org/officeDocument/2006/relationships/image" Target="media/image29.png"/><Relationship Id="rId113" Type="http://schemas.openxmlformats.org/officeDocument/2006/relationships/diagramLayout" Target="diagrams/layout3.xml"/><Relationship Id="rId118" Type="http://schemas.openxmlformats.org/officeDocument/2006/relationships/theme" Target="theme/theme1.xml"/><Relationship Id="rId12" Type="http://schemas.openxmlformats.org/officeDocument/2006/relationships/image" Target="media/image2.svg"/><Relationship Id="rId17" Type="http://schemas.openxmlformats.org/officeDocument/2006/relationships/hyperlink" Target="https://www.saintjoseph-saintghislain.be/" TargetMode="External"/><Relationship Id="rId25" Type="http://schemas.openxmlformats.org/officeDocument/2006/relationships/hyperlink" Target="https://www.etudierenhainaut.be/promsoc-secondaire-mons/formations.html" TargetMode="External"/><Relationship Id="rId33" Type="http://schemas.openxmlformats.org/officeDocument/2006/relationships/image" Target="media/image5.svg"/><Relationship Id="rId38" Type="http://schemas.openxmlformats.org/officeDocument/2006/relationships/diagramLayout" Target="diagrams/layout1.xml"/><Relationship Id="rId46" Type="http://schemas.openxmlformats.org/officeDocument/2006/relationships/image" Target="media/image12.svg"/><Relationship Id="rId59" Type="http://schemas.openxmlformats.org/officeDocument/2006/relationships/image" Target="media/image24.svg"/><Relationship Id="rId67" Type="http://schemas.openxmlformats.org/officeDocument/2006/relationships/diagramColors" Target="diagrams/colors2.xml"/><Relationship Id="rId103" Type="http://schemas.openxmlformats.org/officeDocument/2006/relationships/image" Target="media/image47.png"/><Relationship Id="rId108" Type="http://schemas.openxmlformats.org/officeDocument/2006/relationships/image" Target="media/image52.png"/><Relationship Id="rId116" Type="http://schemas.microsoft.com/office/2007/relationships/diagramDrawing" Target="diagrams/drawing3.xml"/><Relationship Id="rId20" Type="http://schemas.openxmlformats.org/officeDocument/2006/relationships/hyperlink" Target="https://www.aid-hainautcentre.be/" TargetMode="External"/><Relationship Id="rId41" Type="http://schemas.microsoft.com/office/2007/relationships/diagramDrawing" Target="diagrams/drawing1.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0.svg"/><Relationship Id="rId75" Type="http://schemas.openxmlformats.org/officeDocument/2006/relationships/image" Target="media/image35.png"/><Relationship Id="rId96" Type="http://schemas.openxmlformats.org/officeDocument/2006/relationships/image" Target="media/image42.svg"/><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udierenhainaut.be/ipam-centre/pages/978-aide-soignant-e.html" TargetMode="External"/><Relationship Id="rId23" Type="http://schemas.openxmlformats.org/officeDocument/2006/relationships/hyperlink" Target="https://www.etudierenhainaut.be/lycee-provincial-des-sciences-et-des-technologies.html" TargetMode="External"/><Relationship Id="rId28" Type="http://schemas.openxmlformats.org/officeDocument/2006/relationships/hyperlink" Target="http://www.cefamorlanwelzcharleroi.be/" TargetMode="External"/><Relationship Id="rId36" Type="http://schemas.openxmlformats.org/officeDocument/2006/relationships/image" Target="media/image7.png"/><Relationship Id="rId49" Type="http://schemas.openxmlformats.org/officeDocument/2006/relationships/hyperlink" Target="https://www.fermedelsamme.be/filieres?lang=fr" TargetMode="External"/><Relationship Id="rId57" Type="http://schemas.openxmlformats.org/officeDocument/2006/relationships/image" Target="media/image22.svg"/><Relationship Id="rId106" Type="http://schemas.openxmlformats.org/officeDocument/2006/relationships/image" Target="media/image50.png"/><Relationship Id="rId114" Type="http://schemas.openxmlformats.org/officeDocument/2006/relationships/diagramQuickStyle" Target="diagrams/quickStyle3.xml"/><Relationship Id="rId10" Type="http://schemas.openxmlformats.org/officeDocument/2006/relationships/endnotes" Target="endnotes.xml"/><Relationship Id="rId31" Type="http://schemas.openxmlformats.org/officeDocument/2006/relationships/hyperlink" Target="http://www.iramps.be/"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diagramLayout" Target="diagrams/layout2.xml"/><Relationship Id="rId73" Type="http://schemas.openxmlformats.org/officeDocument/2006/relationships/image" Target="media/image33.png"/><Relationship Id="rId94" Type="http://schemas.openxmlformats.org/officeDocument/2006/relationships/image" Target="media/image40.svg"/><Relationship Id="rId99" Type="http://schemas.openxmlformats.org/officeDocument/2006/relationships/image" Target="media/image44.emf"/><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tudierenhainaut.be/institut-provincial-de-nursing-du-centre.html" TargetMode="External"/><Relationship Id="rId39" Type="http://schemas.openxmlformats.org/officeDocument/2006/relationships/diagramQuickStyle" Target="diagrams/quickStyle1.xml"/><Relationship Id="rId109" Type="http://schemas.openxmlformats.org/officeDocument/2006/relationships/image" Target="media/image53.png"/><Relationship Id="rId34" Type="http://schemas.openxmlformats.org/officeDocument/2006/relationships/image" Target="media/image6.png"/><Relationship Id="rId50" Type="http://schemas.openxmlformats.org/officeDocument/2006/relationships/image" Target="media/image15.png"/><Relationship Id="rId55" Type="http://schemas.openxmlformats.org/officeDocument/2006/relationships/image" Target="media/image20.svg"/><Relationship Id="rId76" Type="http://schemas.openxmlformats.org/officeDocument/2006/relationships/image" Target="media/image36.svg"/><Relationship Id="rId97" Type="http://schemas.openxmlformats.org/officeDocument/2006/relationships/image" Target="media/image43.png"/><Relationship Id="rId104"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www.ineps-mlz.be/" TargetMode="External"/><Relationship Id="rId24" Type="http://schemas.openxmlformats.org/officeDocument/2006/relationships/hyperlink" Target="http://iepsjemappes.be/wordpress3/" TargetMode="External"/><Relationship Id="rId40" Type="http://schemas.openxmlformats.org/officeDocument/2006/relationships/diagramColors" Target="diagrams/colors1.xml"/><Relationship Id="rId45" Type="http://schemas.openxmlformats.org/officeDocument/2006/relationships/image" Target="media/image11.png"/><Relationship Id="rId66" Type="http://schemas.openxmlformats.org/officeDocument/2006/relationships/diagramQuickStyle" Target="diagrams/quickStyle2.xml"/><Relationship Id="rId110" Type="http://schemas.openxmlformats.org/officeDocument/2006/relationships/image" Target="media/image54.svg"/><Relationship Id="rId115" Type="http://schemas.openxmlformats.org/officeDocument/2006/relationships/diagramColors" Target="diagrams/colors3.xml"/><Relationship Id="rId61" Type="http://schemas.openxmlformats.org/officeDocument/2006/relationships/image" Target="media/image26.svg"/><Relationship Id="rId19" Type="http://schemas.openxmlformats.org/officeDocument/2006/relationships/hyperlink" Target="https://www.etudierenhainaut.be/enseignement-secondaire-paramedical-mons.html" TargetMode="External"/><Relationship Id="rId14" Type="http://schemas.openxmlformats.org/officeDocument/2006/relationships/hyperlink" Target="https://www.icesquaregnon.be/" TargetMode="External"/><Relationship Id="rId30" Type="http://schemas.openxmlformats.org/officeDocument/2006/relationships/hyperlink" Target="http://www.isjleroeulx.be/" TargetMode="External"/><Relationship Id="rId56" Type="http://schemas.openxmlformats.org/officeDocument/2006/relationships/image" Target="media/image21.png"/><Relationship Id="rId77" Type="http://schemas.openxmlformats.org/officeDocument/2006/relationships/image" Target="media/image37.png"/><Relationship Id="rId100" Type="http://schemas.openxmlformats.org/officeDocument/2006/relationships/hyperlink" Target="http://www.bassinefe-hainautcentre.be/le-rapport-analytique-et-prospectif" TargetMode="External"/><Relationship Id="rId105" Type="http://schemas.openxmlformats.org/officeDocument/2006/relationships/image" Target="media/image49.svg"/><Relationship Id="rId8" Type="http://schemas.openxmlformats.org/officeDocument/2006/relationships/webSettings" Target="webSettings.xml"/><Relationship Id="rId51" Type="http://schemas.openxmlformats.org/officeDocument/2006/relationships/image" Target="media/image16.svg"/><Relationship Id="rId72" Type="http://schemas.openxmlformats.org/officeDocument/2006/relationships/image" Target="media/image32.svg"/><Relationship Id="rId93" Type="http://schemas.openxmlformats.org/officeDocument/2006/relationships/image" Target="media/image39.png"/><Relationship Id="rId98"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svg"/><Relationship Id="rId1" Type="http://schemas.openxmlformats.org/officeDocument/2006/relationships/image" Target="../media/image56.png"/><Relationship Id="rId6" Type="http://schemas.openxmlformats.org/officeDocument/2006/relationships/image" Target="../media/image61.svg"/><Relationship Id="rId5" Type="http://schemas.openxmlformats.org/officeDocument/2006/relationships/image" Target="../media/image60.png"/><Relationship Id="rId4" Type="http://schemas.openxmlformats.org/officeDocument/2006/relationships/image" Target="../media/image5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svg"/><Relationship Id="rId1" Type="http://schemas.openxmlformats.org/officeDocument/2006/relationships/image" Target="../media/image56.png"/><Relationship Id="rId6" Type="http://schemas.openxmlformats.org/officeDocument/2006/relationships/image" Target="../media/image61.svg"/><Relationship Id="rId5" Type="http://schemas.openxmlformats.org/officeDocument/2006/relationships/image" Target="../media/image60.png"/><Relationship Id="rId4" Type="http://schemas.openxmlformats.org/officeDocument/2006/relationships/image" Target="../media/image5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5D1D4C2A-F7A3-481D-A8D1-3942BF5B6ED3}">
      <dgm:prSet/>
      <dgm:spPr>
        <a:ln>
          <a:solidFill>
            <a:srgbClr val="63A7DA"/>
          </a:solidFill>
        </a:ln>
      </dgm:spPr>
      <dgm:t>
        <a:bodyPr/>
        <a:lstStyle/>
        <a:p>
          <a:r>
            <a:rPr lang="fr-BE"/>
            <a:t>Formation pour adultes (pré-qualification)</a:t>
          </a:r>
        </a:p>
        <a:p>
          <a:endParaRPr lang="fr-BE"/>
        </a:p>
      </dgm:t>
    </dgm:pt>
    <dgm:pt modelId="{6939820E-AB60-431D-B3CF-F78F7C973732}" type="parTrans" cxnId="{2DEB7004-8D4C-458A-A17D-268CB638FD1E}">
      <dgm:prSet/>
      <dgm:spPr>
        <a:ln>
          <a:solidFill>
            <a:srgbClr val="63A7DA"/>
          </a:solidFill>
        </a:ln>
      </dgm:spPr>
      <dgm:t>
        <a:bodyPr/>
        <a:lstStyle/>
        <a:p>
          <a:endParaRPr lang="fr-BE"/>
        </a:p>
      </dgm:t>
    </dgm:pt>
    <dgm:pt modelId="{810C5330-2053-4F30-A472-B7C703593173}" type="sibTrans" cxnId="{2DEB7004-8D4C-458A-A17D-268CB638FD1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3E0B422B-F4F9-4CAD-999E-469CBB38B425}" type="pres">
      <dgm:prSet presAssocID="{6939820E-AB60-431D-B3CF-F78F7C973732}" presName="Name13" presStyleLbl="parChTrans1D2" presStyleIdx="0" presStyleCnt="1"/>
      <dgm:spPr/>
    </dgm:pt>
    <dgm:pt modelId="{90F4940F-7912-4917-A5C7-0D417BCA719C}" type="pres">
      <dgm:prSet presAssocID="{5D1D4C2A-F7A3-481D-A8D1-3942BF5B6ED3}"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2DEB7004-8D4C-458A-A17D-268CB638FD1E}" srcId="{E1E31A27-682F-4524-8836-4107CDEC5323}" destId="{5D1D4C2A-F7A3-481D-A8D1-3942BF5B6ED3}" srcOrd="0" destOrd="0" parTransId="{6939820E-AB60-431D-B3CF-F78F7C973732}" sibTransId="{810C5330-2053-4F30-A472-B7C703593173}"/>
    <dgm:cxn modelId="{75751710-0937-4117-A31C-BF6171320047}" type="presOf" srcId="{6939820E-AB60-431D-B3CF-F78F7C973732}" destId="{3E0B422B-F4F9-4CAD-999E-469CBB38B425}" srcOrd="0" destOrd="0" presId="urn:microsoft.com/office/officeart/2005/8/layout/hierarchy3"/>
    <dgm:cxn modelId="{2FCCE518-C4DA-442D-B23B-2723DCE446CC}" type="presOf" srcId="{5D1D4C2A-F7A3-481D-A8D1-3942BF5B6ED3}" destId="{90F4940F-7912-4917-A5C7-0D417BCA719C}"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EDD3FC10-FF28-4314-A994-9C1E062802E6}" type="presParOf" srcId="{D9F353A7-6BA6-4618-9297-C380F5C53C3D}" destId="{3E0B422B-F4F9-4CAD-999E-469CBB38B425}" srcOrd="0" destOrd="0" presId="urn:microsoft.com/office/officeart/2005/8/layout/hierarchy3"/>
    <dgm:cxn modelId="{EB207251-DDC5-4EE8-A2BE-1D349A99B89B}" type="presParOf" srcId="{D9F353A7-6BA6-4618-9297-C380F5C53C3D}" destId="{90F4940F-7912-4917-A5C7-0D417BCA719C}"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2.378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+81</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344</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A57DFCB0-AE39-4C6A-9D77-25F024B2C700}" type="sibTrans" cxnId="{59037EE1-377B-404D-9543-C978E35434D1}">
      <dgm:prSet/>
      <dgm:spPr/>
      <dgm:t>
        <a:bodyPr/>
        <a:lstStyle/>
        <a:p>
          <a:endParaRPr lang="fr-BE" sz="2800"/>
        </a:p>
      </dgm:t>
    </dgm:pt>
    <dgm:pt modelId="{FEEB8218-1958-4442-AF83-06EE89C185FC}" type="parTrans" cxnId="{59037EE1-377B-404D-9543-C978E35434D1}">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58239"/>
        <a:ext cx="1407517" cy="682524"/>
      </dsp:txXfrm>
    </dsp:sp>
    <dsp:sp modelId="{3E0B422B-F4F9-4CAD-999E-469CBB38B425}">
      <dsp:nvSpPr>
        <dsp:cNvPr id="0" name=""/>
        <dsp:cNvSpPr/>
      </dsp:nvSpPr>
      <dsp:spPr>
        <a:xfrm>
          <a:off x="145396"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F4940F-7912-4917-A5C7-0D417BCA719C}">
      <dsp:nvSpPr>
        <dsp:cNvPr id="0" name=""/>
        <dsp:cNvSpPr/>
      </dsp:nvSpPr>
      <dsp:spPr>
        <a:xfrm>
          <a:off x="290395"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pour adultes (pré-qualification)</a:t>
          </a:r>
        </a:p>
        <a:p>
          <a:pPr marL="0" lvl="0" indent="0" algn="ctr" defTabSz="444500">
            <a:lnSpc>
              <a:spcPct val="90000"/>
            </a:lnSpc>
            <a:spcBef>
              <a:spcPct val="0"/>
            </a:spcBef>
            <a:spcAft>
              <a:spcPct val="35000"/>
            </a:spcAft>
            <a:buNone/>
          </a:pPr>
          <a:endParaRPr lang="fr-BE" sz="1000" kern="1200"/>
        </a:p>
      </dsp:txBody>
      <dsp:txXfrm>
        <a:off x="311629" y="1164481"/>
        <a:ext cx="1117520" cy="682524"/>
      </dsp:txXfrm>
    </dsp:sp>
    <dsp:sp modelId="{530A3A9E-6430-494D-83BA-96A508010858}">
      <dsp:nvSpPr>
        <dsp:cNvPr id="0" name=""/>
        <dsp:cNvSpPr/>
      </dsp:nvSpPr>
      <dsp:spPr>
        <a:xfrm>
          <a:off x="1812880"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58239"/>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66504" y="444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66504" y="444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344</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+81</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2.378   </a:t>
          </a:r>
          <a:r>
            <a:rPr lang="fr-BE" sz="1200" b="1"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46EC-B073-4354-AE99-0701C6B95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3.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380</TotalTime>
  <Pages>2</Pages>
  <Words>45</Words>
  <Characters>253</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52</cp:revision>
  <cp:lastPrinted>2021-12-24T10:51:00Z</cp:lastPrinted>
  <dcterms:created xsi:type="dcterms:W3CDTF">2022-10-17T09:02:00Z</dcterms:created>
  <dcterms:modified xsi:type="dcterms:W3CDTF">2022-11-04T12:12:00Z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