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16A9DCEA" w:rsidR="00FD0A9D" w:rsidRDefault="002529A7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5BCF309C">
                <wp:simplePos x="0" y="0"/>
                <wp:positionH relativeFrom="page">
                  <wp:posOffset>13963650</wp:posOffset>
                </wp:positionH>
                <wp:positionV relativeFrom="margin">
                  <wp:posOffset>-403697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E82BC" id="Forme libre 25" o:spid="_x0000_s1026" style="position:absolute;margin-left:1099.5pt;margin-top:-31.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x="page" anchory="margin"/>
              </v:shape>
            </w:pict>
          </mc:Fallback>
        </mc:AlternateContent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21957D4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14B36" w14:textId="5248841D" w:rsidR="003F1605" w:rsidRDefault="003F1605" w:rsidP="003F1605">
                            <w:pPr>
                              <w:ind w:left="2160" w:firstLine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    </w:t>
                            </w:r>
                            <w:r w:rsidR="00A72224"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ab/>
                            </w:r>
                          </w:p>
                          <w:p w14:paraId="12CF006D" w14:textId="5BA645A9" w:rsidR="00A72224" w:rsidRPr="009F439D" w:rsidRDefault="003F1605" w:rsidP="003F1605">
                            <w:pPr>
                              <w:ind w:left="2160" w:firstLine="720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 xml:space="preserve">  Une </w:t>
                            </w:r>
                            <w:r w:rsidR="00A72224"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D3cqdwAAAAJAQAADwAAAGRycy9kb3du&#10;cmV2LnhtbEyPzW7CMBCE75X6DtYi9QZOgKZViIOqSr1WKn9nEy9xhL2ObAOBp685wW1Ws5r5ploO&#10;1rAz+tA5EpBPMmBIjVMdtQI265/xJ7AQJSlpHKGAKwZY1q8vlSyVu9AfnlexZSmEQikF6Bj7kvPQ&#10;aLQyTFyPlLyD81bGdPqWKy8vKdwaPs2yglvZUWrQssdvjc1xdbICdq297bZ577WyZk6/t+t64zoh&#10;3kbD1wJYxCE+nuGOn9ChTkx7dyIVmBGQhkQB41kxBXa3i3n2AWyfVP4+A15X/HlB/Q8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BcPdyp3AAAAAkBAAAPAAAAAAAAAAAAAAAAAIcEAABk&#10;cnMvZG93bnJldi54bWxQSwUGAAAAAAQABADzAAAAkAUAAAAA&#10;" stroked="f" strokeweight=".5pt">
                <v:textbox>
                  <w:txbxContent>
                    <w:p w14:paraId="2B914B36" w14:textId="5248841D" w:rsidR="003F1605" w:rsidRDefault="003F1605" w:rsidP="003F1605">
                      <w:pPr>
                        <w:ind w:left="2160" w:firstLine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    </w:t>
                      </w:r>
                      <w:r w:rsidR="00A72224"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ab/>
                      </w:r>
                    </w:p>
                    <w:p w14:paraId="12CF006D" w14:textId="5BA645A9" w:rsidR="00A72224" w:rsidRPr="009F439D" w:rsidRDefault="003F1605" w:rsidP="003F1605">
                      <w:pPr>
                        <w:ind w:left="2160" w:firstLine="720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 xml:space="preserve">  Une </w:t>
                      </w:r>
                      <w:r w:rsidR="00A72224"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A5AF2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44F68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8C4B0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02BBC47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8DD40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bookmarkStart w:id="0" w:name="_Hlk97302309"/>
      <w:bookmarkEnd w:id="0"/>
    </w:p>
    <w:p w14:paraId="6D32F890" w14:textId="50496269" w:rsidR="00902688" w:rsidRDefault="003F1605" w:rsidP="00F576BD">
      <w:pPr>
        <w:rPr>
          <w:noProof/>
          <w:lang w:bidi="fr-FR"/>
        </w:rPr>
      </w:pPr>
      <w:bookmarkStart w:id="1" w:name="_Hlk91166357"/>
      <w:bookmarkEnd w:id="1"/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36D2C" wp14:editId="2A512B1D">
                <wp:simplePos x="0" y="0"/>
                <wp:positionH relativeFrom="margin">
                  <wp:align>center</wp:align>
                </wp:positionH>
                <wp:positionV relativeFrom="paragraph">
                  <wp:posOffset>689610</wp:posOffset>
                </wp:positionV>
                <wp:extent cx="8818075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075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71F712A1" w:rsidR="00A72224" w:rsidRPr="002A7ED8" w:rsidRDefault="00A43594" w:rsidP="009F72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J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anté</w:t>
                            </w:r>
                          </w:p>
                          <w:p w14:paraId="7CAC3E5B" w14:textId="6656DE3A" w:rsidR="00A72224" w:rsidRDefault="00037DD5" w:rsidP="009E66C5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037DD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J130</w:t>
                            </w:r>
                            <w:r w:rsidR="00262B5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7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262B5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Préparateur en pharmacie</w:t>
                            </w:r>
                            <w:r w:rsidR="00A43594" w:rsidRPr="00A4359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cr/>
                            </w:r>
                          </w:p>
                          <w:p w14:paraId="065692E3" w14:textId="714A0D01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27" type="#_x0000_t202" style="position:absolute;margin-left:0;margin-top:54.3pt;width:694.35pt;height:109.0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" filled="f" stroked="f" strokeweight=".5pt">
                <v:textbox>
                  <w:txbxContent>
                    <w:p w14:paraId="1F4D89CD" w14:textId="71F712A1" w:rsidR="00A72224" w:rsidRPr="002A7ED8" w:rsidRDefault="00A43594" w:rsidP="009F723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J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anté</w:t>
                      </w:r>
                    </w:p>
                    <w:p w14:paraId="7CAC3E5B" w14:textId="6656DE3A" w:rsidR="00A72224" w:rsidRDefault="00037DD5" w:rsidP="009E66C5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 w:rsidRPr="00037DD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J130</w:t>
                      </w:r>
                      <w:r w:rsidR="00262B5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7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262B5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Préparateur en pharmacie</w:t>
                      </w:r>
                      <w:r w:rsidR="00A43594" w:rsidRPr="00A4359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cr/>
                      </w:r>
                    </w:p>
                    <w:p w14:paraId="065692E3" w14:textId="714A0D01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489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F052187" wp14:editId="6C8E7DE7">
                <wp:simplePos x="0" y="0"/>
                <wp:positionH relativeFrom="column">
                  <wp:posOffset>9855363</wp:posOffset>
                </wp:positionH>
                <wp:positionV relativeFrom="paragraph">
                  <wp:posOffset>7974965</wp:posOffset>
                </wp:positionV>
                <wp:extent cx="165735" cy="158750"/>
                <wp:effectExtent l="0" t="0" r="24765" b="1270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4CF8E" id="Rectangle 1513" o:spid="_x0000_s1026" style="position:absolute;margin-left:776pt;margin-top:627.95pt;width:13.05pt;height:12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" fillcolor="#fae3b4" strokecolor="#fae3b4" strokeweight="1pt"/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85B449" wp14:editId="0A14E3BF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28" type="#_x0000_t202" style="position:absolute;margin-left:788.9pt;margin-top:705.15pt;width:311.5pt;height:29.2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5790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9F57DD" wp14:editId="5E71D673">
                <wp:simplePos x="0" y="0"/>
                <wp:positionH relativeFrom="column">
                  <wp:posOffset>9849322</wp:posOffset>
                </wp:positionH>
                <wp:positionV relativeFrom="paragraph">
                  <wp:posOffset>8431530</wp:posOffset>
                </wp:positionV>
                <wp:extent cx="166194" cy="159340"/>
                <wp:effectExtent l="0" t="0" r="24765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94" cy="159340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D1E79" id="Rectangle 42" o:spid="_x0000_s1026" style="position:absolute;margin-left:775.55pt;margin-top:663.9pt;width:13.1pt;height:12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" fillcolor="#cdd84b" strokecolor="#cdd84b" strokeweight="1pt"/>
            </w:pict>
          </mc:Fallback>
        </mc:AlternateContent>
      </w:r>
      <w:r w:rsidR="00305790" w:rsidRPr="001831FD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A1DB6A8" wp14:editId="0AF66A0D">
                <wp:simplePos x="0" y="0"/>
                <wp:positionH relativeFrom="column">
                  <wp:posOffset>9836590</wp:posOffset>
                </wp:positionH>
                <wp:positionV relativeFrom="paragraph">
                  <wp:posOffset>7934167</wp:posOffset>
                </wp:positionV>
                <wp:extent cx="3811270" cy="775869"/>
                <wp:effectExtent l="0" t="0" r="0" b="571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775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2D5DB" w14:textId="34B953ED" w:rsidR="008F25B7" w:rsidRPr="00305790" w:rsidRDefault="00DD36C9" w:rsidP="00305790">
                            <w:pPr>
                              <w:spacing w:after="160" w:line="259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3</w:t>
                            </w:r>
                            <w:r w:rsidR="008F25B7" w:rsidRPr="00305790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 xml:space="preserve"> établissements de l’enseignement qualifiant de plein exercice </w:t>
                            </w:r>
                          </w:p>
                          <w:p w14:paraId="5002E12A" w14:textId="77777777" w:rsidR="008F25B7" w:rsidRPr="00305790" w:rsidRDefault="008F25B7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 w:rsidRPr="00305790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1 établissement de l’enseignement de promotion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B6A8" id="Zone de texte 58" o:spid="_x0000_s1029" type="#_x0000_t202" style="position:absolute;margin-left:774.55pt;margin-top:624.75pt;width:300.1pt;height:61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" filled="f" stroked="f" strokeweight=".5pt">
                <v:textbox>
                  <w:txbxContent>
                    <w:p w14:paraId="05F2D5DB" w14:textId="34B953ED" w:rsidR="008F25B7" w:rsidRPr="00305790" w:rsidRDefault="00DD36C9" w:rsidP="00305790">
                      <w:pPr>
                        <w:spacing w:after="160" w:line="259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3</w:t>
                      </w:r>
                      <w:r w:rsidR="008F25B7" w:rsidRPr="00305790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 xml:space="preserve"> établissements de l’enseignement qualifiant de plein exercice </w:t>
                      </w:r>
                    </w:p>
                    <w:p w14:paraId="5002E12A" w14:textId="77777777" w:rsidR="008F25B7" w:rsidRPr="00305790" w:rsidRDefault="008F25B7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 w:rsidRPr="00305790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1 établissement de l’enseignement de promotion sociale</w:t>
                      </w:r>
                    </w:p>
                  </w:txbxContent>
                </v:textbox>
              </v:shape>
            </w:pict>
          </mc:Fallback>
        </mc:AlternateContent>
      </w:r>
      <w:r w:rsidR="00FC1E13" w:rsidRPr="00C60CC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278D854" wp14:editId="7B5676FA">
                <wp:simplePos x="0" y="0"/>
                <wp:positionH relativeFrom="margin">
                  <wp:posOffset>10198685</wp:posOffset>
                </wp:positionH>
                <wp:positionV relativeFrom="paragraph">
                  <wp:posOffset>5562110</wp:posOffset>
                </wp:positionV>
                <wp:extent cx="61442" cy="77871"/>
                <wp:effectExtent l="0" t="0" r="15240" b="17780"/>
                <wp:wrapNone/>
                <wp:docPr id="41" name="Ellipse 41">
                  <a:hlinkClick xmlns:a="http://schemas.openxmlformats.org/drawingml/2006/main" r:id="rId14" tooltip="Institut d’Enseignement Secondaire Paramédical Provincial : Assistant pharmaceutico-techniqu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D409F8" id="Ellipse 41" o:spid="_x0000_s1026" href="https://www.etudierenhainaut.be/enseignement-secondaire-paramedical-mons.html" title="Institut d’Enseignement Secondaire Paramédical Provincial : Assistant pharmaceutico-technique (PE)" style="position:absolute;margin-left:803.05pt;margin-top:437.95pt;width:4.85pt;height:6.15pt;z-index:251845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" o:button="t" fillcolor="#fae3b4" strokecolor="#fae3b4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C60CCA" w:rsidRPr="00C60CC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400D6" wp14:editId="3F1F5D1E">
                <wp:simplePos x="0" y="0"/>
                <wp:positionH relativeFrom="column">
                  <wp:posOffset>10947400</wp:posOffset>
                </wp:positionH>
                <wp:positionV relativeFrom="paragraph">
                  <wp:posOffset>5697855</wp:posOffset>
                </wp:positionV>
                <wp:extent cx="60960" cy="77470"/>
                <wp:effectExtent l="0" t="0" r="15240" b="17780"/>
                <wp:wrapNone/>
                <wp:docPr id="47" name="Ellipse 47">
                  <a:hlinkClick xmlns:a="http://schemas.openxmlformats.org/drawingml/2006/main" r:id="rId15" tooltip="Institut Reine Astrid - IRAM : Assistant pharmaceutico-techn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701916" id="Ellipse 47" o:spid="_x0000_s1026" href="https://www.iramps.be/" title="Institut Reine Astrid - IRAM : Assistant pharmaceutico-technique" style="position:absolute;margin-left:862pt;margin-top:448.65pt;width:4.8pt;height:6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C60CCA" w:rsidRPr="00C60CC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700EA1" wp14:editId="31440AF6">
                <wp:simplePos x="0" y="0"/>
                <wp:positionH relativeFrom="margin">
                  <wp:posOffset>12001500</wp:posOffset>
                </wp:positionH>
                <wp:positionV relativeFrom="paragraph">
                  <wp:posOffset>5455285</wp:posOffset>
                </wp:positionV>
                <wp:extent cx="60960" cy="77470"/>
                <wp:effectExtent l="0" t="0" r="15240" b="17780"/>
                <wp:wrapNone/>
                <wp:docPr id="40" name="Ellipse 40">
                  <a:hlinkClick xmlns:a="http://schemas.openxmlformats.org/drawingml/2006/main" r:id="rId16" tooltip="Institut Provincial d’Enseignement Secondaire Léon Hurez : Assistant pharmaceutico-techniqu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6C5C32" id="Ellipse 40" o:spid="_x0000_s1026" href="https://www.etudierenhainaut.be/ipeslh/formations.html" title="Institut Provincial d’Enseignement Secondaire Léon Hurez : Assistant pharmaceutico-technique (PE)" style="position:absolute;margin-left:945pt;margin-top:429.55pt;width:4.8pt;height:6.1pt;z-index:251842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" o:button="t" fillcolor="#fae3b4" strokecolor="#fae3b4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C60CCA" w:rsidRPr="00C60CC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4DB2DD8" wp14:editId="21CC155E">
                <wp:simplePos x="0" y="0"/>
                <wp:positionH relativeFrom="margin">
                  <wp:posOffset>9383873</wp:posOffset>
                </wp:positionH>
                <wp:positionV relativeFrom="paragraph">
                  <wp:posOffset>5328701</wp:posOffset>
                </wp:positionV>
                <wp:extent cx="61442" cy="77871"/>
                <wp:effectExtent l="0" t="0" r="15240" b="17780"/>
                <wp:wrapNone/>
                <wp:docPr id="8" name="Ellipse 8">
                  <a:hlinkClick xmlns:a="http://schemas.openxmlformats.org/drawingml/2006/main" r:id="rId17" tooltip="Institut Saint-Joseph : Assistant pharmaceutico-technique (PE) + Complément en officine hospitaliè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C01E66" id="Ellipse 8" o:spid="_x0000_s1026" href="https://www.saintjoseph-saintghislain.be/index.php/nos-formations" title="Institut Saint-Joseph : Assistant pharmaceutico-technique (PE) + Complément en officine hospitalière" style="position:absolute;margin-left:738.9pt;margin-top:419.6pt;width:4.85pt;height:6.15pt;z-index:251843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" o:button="t" fillcolor="#fae3b4" strokecolor="#fae3b4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03598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5289A" wp14:editId="3AA0D482">
                <wp:simplePos x="0" y="0"/>
                <wp:positionH relativeFrom="margin">
                  <wp:posOffset>2240734</wp:posOffset>
                </wp:positionH>
                <wp:positionV relativeFrom="paragraph">
                  <wp:posOffset>2692211</wp:posOffset>
                </wp:positionV>
                <wp:extent cx="4916748" cy="1040765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748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52C5C" w14:textId="4907D4EF" w:rsidR="00D11375" w:rsidRPr="0003598A" w:rsidRDefault="00D11375" w:rsidP="00D1137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</w:pP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considère </w:t>
                            </w:r>
                            <w:r w:rsidR="00BC0FB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q</w:t>
                            </w:r>
                            <w:r w:rsidR="00941DB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u</w:t>
                            </w: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e la priorité n’est plus de renforcer l’offre de formation et d’enseignement mais bien de soutenir l'offre nouvellement créée.</w:t>
                            </w:r>
                          </w:p>
                          <w:p w14:paraId="621463FE" w14:textId="0B9BF43B" w:rsidR="00A72224" w:rsidRPr="0003598A" w:rsidRDefault="00A72224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0" type="#_x0000_t202" style="position:absolute;margin-left:176.45pt;margin-top:212pt;width:387.15pt;height:81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" filled="f" stroked="f" strokeweight=".5pt">
                <v:textbox>
                  <w:txbxContent>
                    <w:p w14:paraId="78F52C5C" w14:textId="4907D4EF" w:rsidR="00D11375" w:rsidRPr="0003598A" w:rsidRDefault="00D11375" w:rsidP="00D1137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</w:pP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considère </w:t>
                      </w:r>
                      <w:r w:rsidR="00BC0FB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q</w:t>
                      </w:r>
                      <w:r w:rsidR="00941DB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u</w:t>
                      </w: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e la priorité n’est plus de renforcer l’offre de formation et d’enseignement mais bien de soutenir l'offre nouvellement créée.</w:t>
                      </w:r>
                    </w:p>
                    <w:p w14:paraId="621463FE" w14:textId="0B9BF43B" w:rsidR="00A72224" w:rsidRPr="0003598A" w:rsidRDefault="00A72224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E8F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E026D" wp14:editId="47054EA7">
                <wp:simplePos x="0" y="0"/>
                <wp:positionH relativeFrom="column">
                  <wp:posOffset>1281065</wp:posOffset>
                </wp:positionH>
                <wp:positionV relativeFrom="paragraph">
                  <wp:posOffset>3688092</wp:posOffset>
                </wp:positionV>
                <wp:extent cx="5866130" cy="181069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1810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E08DC3" w14:textId="0A1399D3" w:rsidR="00D11375" w:rsidRPr="0003598A" w:rsidRDefault="00D11375" w:rsidP="00D1137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 w:rsidRPr="0003598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L'offre de formation, dispensée par l’enseignement qualifiant et de promotion sociale via la filière "Assistant </w:t>
                            </w:r>
                            <w:proofErr w:type="spellStart"/>
                            <w:r w:rsidRPr="0003598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pharmaceutico</w:t>
                            </w:r>
                            <w:proofErr w:type="spellEnd"/>
                            <w:r w:rsidRPr="0003598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-technique", a été renforcée en 2020 sur le Bassin. Par ailleurs, une o</w:t>
                            </w:r>
                            <w:r w:rsidRPr="0000639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ffre </w:t>
                            </w:r>
                            <w:r w:rsidRPr="0003598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en "Complément en officine hospitalière" s'est également développée </w:t>
                            </w:r>
                            <w:r w:rsidR="00A15D71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en 2022</w:t>
                            </w:r>
                            <w:r w:rsidRPr="0003598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876F65C" w14:textId="77777777" w:rsidR="00D11375" w:rsidRDefault="00D11375" w:rsidP="00D1137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1" style="position:absolute;margin-left:100.85pt;margin-top:290.4pt;width:461.9pt;height:14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" filled="f" stroked="f" strokeweight="1pt">
                <v:textbox>
                  <w:txbxContent>
                    <w:p w14:paraId="69E08DC3" w14:textId="0A1399D3" w:rsidR="00D11375" w:rsidRPr="0003598A" w:rsidRDefault="00D11375" w:rsidP="00D1137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 w:rsidRPr="0003598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L'offre de formation, dispensée par l’enseignement qualifiant et de promotion sociale via la filière "Assistant </w:t>
                      </w:r>
                      <w:proofErr w:type="spellStart"/>
                      <w:r w:rsidRPr="0003598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pharmaceutico</w:t>
                      </w:r>
                      <w:proofErr w:type="spellEnd"/>
                      <w:r w:rsidRPr="0003598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-technique", a été renforcée en 2020 sur le Bassin. Par ailleurs, une o</w:t>
                      </w:r>
                      <w:r w:rsidRPr="0000639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ffre </w:t>
                      </w:r>
                      <w:r w:rsidRPr="0003598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en "Complément en officine hospitalière" s'est également développée </w:t>
                      </w:r>
                      <w:r w:rsidR="00A15D71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en 2022</w:t>
                      </w:r>
                      <w:r w:rsidRPr="0003598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876F65C" w14:textId="77777777" w:rsidR="00D11375" w:rsidRDefault="00D11375" w:rsidP="00D1137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48505C" wp14:editId="31A724D3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2" type="#_x0000_t202" style="position:absolute;margin-left:806.1pt;margin-top:595.15pt;width:264.4pt;height:34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</w:rPr>
        <w:drawing>
          <wp:anchor distT="0" distB="0" distL="114300" distR="114300" simplePos="0" relativeHeight="251810816" behindDoc="0" locked="0" layoutInCell="1" allowOverlap="1" wp14:anchorId="16B0C142" wp14:editId="057CAE41">
            <wp:simplePos x="0" y="0"/>
            <wp:positionH relativeFrom="column">
              <wp:posOffset>3766223</wp:posOffset>
            </wp:positionH>
            <wp:positionV relativeFrom="paragraph">
              <wp:posOffset>985671</wp:posOffset>
            </wp:positionV>
            <wp:extent cx="812800" cy="771737"/>
            <wp:effectExtent l="0" t="0" r="0" b="0"/>
            <wp:wrapNone/>
            <wp:docPr id="1118" name="Graphiqu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Graphique 111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60416C" wp14:editId="6BD2EC5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1B43A" id="Connecteur droit 15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1611" behindDoc="0" locked="0" layoutInCell="1" allowOverlap="1" wp14:anchorId="77E9E380" wp14:editId="720906C9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1A31D" id="Rectangle 150" o:spid="_x0000_s1026" style="position:absolute;margin-left:642.5pt;margin-top:224.45pt;width:477.9pt;height:360.5pt;z-index:2516316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21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AA49BE" wp14:editId="5F8D9F53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3" style="position:absolute;margin-left:261.65pt;margin-top:453.55pt;width:43.95pt;height:34pt;z-index:251681792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">
                <v:oval id="Ellipse 140" o:spid="_x0000_s103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5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455BD4" wp14:editId="572626B1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6" style="position:absolute;margin-left:379.8pt;margin-top:434.95pt;width:42.85pt;height:50.6pt;flip:x;z-index:25168281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">
                <v:oval id="Ellipse 143" o:spid="_x0000_s103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8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53A8E" wp14:editId="6DA73196">
                <wp:simplePos x="0" y="0"/>
                <wp:positionH relativeFrom="leftMargin">
                  <wp:posOffset>1553355</wp:posOffset>
                </wp:positionH>
                <wp:positionV relativeFrom="paragraph">
                  <wp:posOffset>6620668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17E55AB9" w:rsidR="00A72224" w:rsidRPr="005B393F" w:rsidRDefault="0003598A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Préparateur en pharmacie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9" style="position:absolute;margin-left:122.3pt;margin-top:521.3pt;width:157.9pt;height:65.6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" fillcolor="#63a7da" stroked="f" strokeweight="1pt">
                <v:textbox>
                  <w:txbxContent>
                    <w:p w14:paraId="06F157E7" w14:textId="17E55AB9" w:rsidR="00A72224" w:rsidRPr="005B393F" w:rsidRDefault="0003598A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Préparateur en pharmacie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8AEA63" wp14:editId="422626CD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00639A">
                            <w:pPr>
                              <w:tabs>
                                <w:tab w:val="left" w:pos="5245"/>
                              </w:tabs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9EE5721">
                                  <wp:extent cx="3263265" cy="2071194"/>
                                  <wp:effectExtent l="0" t="38100" r="0" b="24765"/>
                                  <wp:docPr id="20" name="Diagramm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2" r:lo="rId23" r:qs="rId24" r:cs="rId2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0" type="#_x0000_t118" style="position:absolute;margin-left:94.8pt;margin-top:372.6pt;width:467.15pt;height:27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IpaVS9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00639A">
                      <w:pPr>
                        <w:tabs>
                          <w:tab w:val="left" w:pos="5245"/>
                        </w:tabs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9EE5721">
                            <wp:extent cx="3263265" cy="2071194"/>
                            <wp:effectExtent l="0" t="38100" r="0" b="24765"/>
                            <wp:docPr id="20" name="Diagramme 2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2" r:lo="rId23" r:qs="rId24" r:cs="rId2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F0B012" wp14:editId="4CAB621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40E63" id="Connecteur droit 1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32ED54" wp14:editId="65DFABA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7">
                              <a:extLst>
                                <a:ext uri="{96DAC541-7B7A-43D3-8B79-37D633B846F1}">
                                  <asvg:svgBlip xmlns:asvg="http://schemas.microsoft.com/office/drawing/2016/SVG/main" r:embe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87936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hfNz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9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5156C8" wp14:editId="50C82910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37" name="Graphique 3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KZxuW0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37" name="Graphique 3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92E38" wp14:editId="29DC22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725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P2qw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4402D7" wp14:editId="7D1250D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1" name="Graphique 15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DN+RXU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1" name="Graphique 15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0B2FA0" wp14:editId="42B524D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75552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QrOw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917FCE" wp14:editId="3A5273E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75756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5BCBE5" wp14:editId="0835B9DE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5C0FA369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GyGwIAADU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5C0FA369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95DC2B" wp14:editId="102835A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6C59F5" id="Connecteur droit 520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4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224057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29EFC02D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4EBC28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36DE">
              <w:rPr>
                <w:b/>
                <w:color w:val="63A7DA"/>
                <w:kern w:val="0"/>
                <w:szCs w:val="24"/>
              </w:rPr>
              <w:t>45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28E79753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FB0950">
              <w:rPr>
                <w:color w:val="63A7DA"/>
                <w:kern w:val="0"/>
                <w:szCs w:val="24"/>
              </w:rPr>
              <w:t>de préparateur en pharmacie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349DF860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392D46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306F">
              <w:rPr>
                <w:b/>
                <w:color w:val="63A7DA"/>
                <w:kern w:val="0"/>
                <w:szCs w:val="24"/>
              </w:rPr>
              <w:t>8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B0BF7A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EB2B64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4BF16C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22EBCDC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B4170D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2893522F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36C499A2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2F46BD69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5CE0225F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0AE07C97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11854F1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7D7F823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1FB3113C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1A3AB049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CC4BF8">
              <w:rPr>
                <w:b/>
                <w:noProof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0BCD6C19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>25 à &lt; 50 ans</w:t>
            </w:r>
          </w:p>
        </w:tc>
      </w:tr>
    </w:tbl>
    <w:p w14:paraId="7A5E464D" w14:textId="7BABE25B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135A7FB8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9" r:lo="rId50" r:qs="rId51" r:cs="rId5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59" type="#_x0000_t202" style="position:absolute;left:0;text-align:left;margin-left:579.3pt;margin-top:105.95pt;width:513.3pt;height:203.55pt;z-index:251632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Ui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Kix3fO54C9URibAwaMQZvmqw2DVz/olZFAU2iEL3j7hIBXgZnCxKarA//7Yf8nFWGKWkQ5GV1P3Y&#10;MysoUd81TvE2m0yCKqMzyb+M0bHXke11RO/bJSADGT4pw6MZ8r06m9JC+4rvYRFuxRDTHO8uqT+b&#10;Sz9IH98TF4tFTEIdGubXemN4gA6Mh1E896/MmtO8PI76Ac5yZMW7sQ254aSGxd6DbOJMA9EDqyf+&#10;UcNRFaf3Fh7JtR+zL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BrjQUi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135A7FB8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9" r:lo="rId50" r:qs="rId51" r:cs="rId5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0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6MZQ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">
                <v:group id="Groupe 179" o:spid="_x0000_s106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5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Wy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NB8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AOiKWyOQQAAIIOAAAOAAAA&#10;AAAAAAAAAAAAAC4CAABkcnMvZTJvRG9jLnhtbFBLAQItABQABgAIAAAAIQBW2onG4wAAAAwBAAAP&#10;AAAAAAAAAAAAAAAAAJMGAABkcnMvZG93bnJldi54bWxQSwUGAAAAAAQABADzAAAAowcAAAAA&#10;">
                <v:group id="Groupe 87" o:spid="_x0000_s106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6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0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IQGwIAADM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LqQkhA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1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Jf/Rvk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7E3B8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3851E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698AF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2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5zTdCF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3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</w:t>
                            </w:r>
                            <w:proofErr w:type="gramEnd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5C4F0F8" w:rsidR="00094BDC" w:rsidRPr="005546BC" w:rsidRDefault="008F3E6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821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4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MgQX6Z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5C4F0F8" w:rsidR="00094BDC" w:rsidRPr="005546BC" w:rsidRDefault="008F3E6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821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CAD59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7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A0F7A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7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5B1E3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C8E26FE" w:rsidR="003F1FDB" w:rsidRPr="00D02F28" w:rsidRDefault="00AC3C33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+1,4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0413E6D5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A60835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952D7B8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</w:t>
                                  </w:r>
                                  <w:r w:rsidR="005B1A82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7777777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spellStart"/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salariédu</w:t>
                                  </w:r>
                                  <w:proofErr w:type="spellEnd"/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65CFF5B9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</w:t>
                                  </w:r>
                                  <w:r w:rsidR="0062121E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16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5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YP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1EBYWsL5RF5sNBLxBm+qrHYNXP+hVnUBLaOOvfPuEgFeBmcLEoqsD//th/ycVQYpaRFjRXU&#10;/dgzKyhR3zQOcTrMsiDK6GST+xE69jayvY3ofbMEZGCIL8rwaIZ8r86mtNC84XNYhFsxxDTHuwvq&#10;z+bS98rH58TFYhGTUIaG+bXeGB6gA+NhFK/dG7PmNC+Pk36CsxpZ/m5sfW44qWGx9yDrONMrqyf+&#10;UcJRFafnFt7IrR+zrj+F+S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KPY9g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C8E26FE" w:rsidR="003F1FDB" w:rsidRPr="00D02F28" w:rsidRDefault="00AC3C33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+1,4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0413E6D5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A60835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952D7B8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</w:t>
                            </w:r>
                            <w:r w:rsidR="005B1A82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7777777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spellStart"/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salariédu</w:t>
                            </w:r>
                            <w:proofErr w:type="spellEnd"/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65CFF5B9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</w:t>
                            </w:r>
                            <w:r w:rsidR="0062121E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16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A543A3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6" type="#_x0000_t202" style="position:absolute;left:0;text-align:left;margin-left:602.65pt;margin-top:424.35pt;width:30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442D" wp14:editId="67225B2A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77" style="position:absolute;left:0;text-align:left;margin-left:1117pt;margin-top:589pt;width:27pt;height:31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" stroked="f" strokeweight="1pt">
                <v:fill r:id="rId82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BAA04" wp14:editId="2C1037C5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9C0957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3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8" type="#_x0000_t202" style="position:absolute;left:0;text-align:left;margin-left:1044pt;margin-top:621.7pt;width:172.45pt;height:118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9C0957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5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0A506" id="Forme libre 25" o:spid="_x0000_s1026" style="position:absolute;margin-left:86.05pt;margin-top:18pt;width:137.25pt;height:756pt;z-index:2516449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9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CaN9oZqgMAANsKAAAOAAAAAAAAAAAAAAAAAC4CAABkcnMvZTJvRG9jLnhtbFBL&#10;AQItABQABgAIAAAAIQBMq7Cz4gAAAAwBAAAPAAAAAAAAAAAAAAAAAAQGAABkcnMvZG93bnJldi54&#10;bWxQSwUGAAAAAAQABADzAAAAEwcAAAAA&#10;">
                <v:rect id="Rectangle 193" o:spid="_x0000_s108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007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2" type="#_x0000_t202" style="position:absolute;left:0;text-align:left;margin-left:887pt;margin-top:666.15pt;width:22.7pt;height:22.7pt;z-index:25164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TLzPZ1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88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054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3" type="#_x0000_t202" style="position:absolute;left:0;text-align:left;margin-left:439pt;margin-top:6.05pt;width:22pt;height:30pt;z-index:251645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MXmRq0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29FE07CB" w:rsidR="003C16BD" w:rsidRPr="003C16BD" w:rsidRDefault="00DB44E9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2C2F5A91">
                <wp:simplePos x="0" y="0"/>
                <wp:positionH relativeFrom="column">
                  <wp:posOffset>8225074</wp:posOffset>
                </wp:positionH>
                <wp:positionV relativeFrom="paragraph">
                  <wp:posOffset>9494</wp:posOffset>
                </wp:positionV>
                <wp:extent cx="3186819" cy="1879600"/>
                <wp:effectExtent l="0" t="0" r="0" b="635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819" cy="1879600"/>
                          <a:chOff x="208284" y="199195"/>
                          <a:chExt cx="3187652" cy="1880574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4FC0FEB9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27.</w:t>
                              </w:r>
                              <w:r w:rsidR="00A60835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867</w:t>
                              </w: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6F4A7950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A60835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9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99195"/>
                            <a:ext cx="1024865" cy="1880574"/>
                            <a:chOff x="331075" y="154190"/>
                            <a:chExt cx="919905" cy="1540686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47048" y="7107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704880" y="134851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18154EA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80631" y="15419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4" style="position:absolute;margin-left:647.65pt;margin-top:.75pt;width:250.95pt;height:148pt;z-index:251709440;mso-width-relative:margin;mso-height-relative:margin" coordorigin="2082,1991" coordsize="31876,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">
                <v:shape id="Zone de texte 225" o:spid="_x0000_s1085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4FC0FEB9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27.</w:t>
                        </w:r>
                        <w:r w:rsidR="00A60835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867</w:t>
                        </w: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6F4A7950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A60835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6" style="position:absolute;left:23710;top:1991;width:10249;height:18806" coordorigin="3310,1541" coordsize="9199,1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7" type="#_x0000_t202" style="position:absolute;left:4470;top:710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8" type="#_x0000_t202" style="position:absolute;left:7048;top:13485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9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18154EA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90" type="#_x0000_t202" style="position:absolute;left:6806;top:154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4ED3CD96" w:rsidR="003C16BD" w:rsidRPr="003C16BD" w:rsidRDefault="003C16BD" w:rsidP="003C16BD">
      <w:pPr>
        <w:rPr>
          <w:lang w:bidi="fr-FR"/>
        </w:rPr>
      </w:pPr>
    </w:p>
    <w:p w14:paraId="4E22C543" w14:textId="77342B35" w:rsidR="003C16BD" w:rsidRPr="003C16BD" w:rsidRDefault="0060613B" w:rsidP="003C16BD">
      <w:pPr>
        <w:rPr>
          <w:lang w:bidi="fr-FR"/>
        </w:rPr>
      </w:pPr>
      <w:r w:rsidRPr="00371C97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3419179" wp14:editId="1D1087FE">
                <wp:simplePos x="0" y="0"/>
                <wp:positionH relativeFrom="column">
                  <wp:posOffset>8303895</wp:posOffset>
                </wp:positionH>
                <wp:positionV relativeFrom="paragraph">
                  <wp:posOffset>3372485</wp:posOffset>
                </wp:positionV>
                <wp:extent cx="4429760" cy="139700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397000"/>
                          <a:chOff x="194606" y="84082"/>
                          <a:chExt cx="3378200" cy="2209766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697588" y="1015592"/>
                            <a:ext cx="863600" cy="71945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46B0C0" w14:textId="6854ADB0" w:rsidR="00371C97" w:rsidRPr="00E8742B" w:rsidRDefault="00CF2C99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9</w:t>
                              </w:r>
                              <w:r w:rsidR="008B478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6</w:t>
                              </w:r>
                              <w:r w:rsidR="00371C97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621388" y="1735048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78B64" w14:textId="2E2ADE5B" w:rsidR="00371C97" w:rsidRPr="00371C97" w:rsidRDefault="00371C97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Enseignement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194606" y="84082"/>
                            <a:ext cx="3378200" cy="931510"/>
                            <a:chOff x="194606" y="84082"/>
                            <a:chExt cx="3378200" cy="931510"/>
                          </a:xfrm>
                        </wpg:grpSpPr>
                        <wps:wsp>
                          <wps:cNvPr id="1543" name="Connecteur droit 1543"/>
                          <wps:cNvCnPr/>
                          <wps:spPr>
                            <a:xfrm>
                              <a:off x="1122484" y="672989"/>
                              <a:ext cx="0" cy="34260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194606" y="84082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789B8E" w14:textId="4C8D7202" w:rsidR="00371C97" w:rsidRPr="002D374E" w:rsidRDefault="009F2E29" w:rsidP="00371C9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Apprenants</w:t>
                                </w:r>
                                <w:r w:rsidR="00371C97"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19179" id="Groupe 184" o:spid="_x0000_s1091" style="position:absolute;margin-left:653.85pt;margin-top:265.55pt;width:348.8pt;height:110pt;z-index:251851776;mso-width-relative:margin;mso-height-relative:margin" coordorigin="1946,840" coordsize="33782,22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">
                <v:oval id="Ellipse 185" o:spid="_x0000_s1092" style="position:absolute;left:6975;top:10155;width:8636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2046B0C0" w14:textId="6854ADB0" w:rsidR="00371C97" w:rsidRPr="00E8742B" w:rsidRDefault="00CF2C99" w:rsidP="00371C9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9</w:t>
                        </w:r>
                        <w:r w:rsidR="008B478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6</w:t>
                        </w:r>
                        <w:r w:rsidR="00371C97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093" type="#_x0000_t202" style="position:absolute;left:6213;top:1735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52F78B64" w14:textId="2E2ADE5B" w:rsidR="00371C97" w:rsidRPr="00371C97" w:rsidRDefault="00371C97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Enseignement </w:t>
                        </w:r>
                      </w:p>
                    </w:txbxContent>
                  </v:textbox>
                </v:shape>
                <v:group id="Groupe 1539" o:spid="_x0000_s1094" style="position:absolute;left:1946;top:840;width:33782;height:9315" coordorigin="1946,840" coordsize="33782,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line id="Connecteur droit 1543" o:spid="_x0000_s1095" style="position:absolute;visibility:visible;mso-wrap-style:square" from="11224,6729" to="11224,10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  <v:stroke dashstyle="dash"/>
                  </v:line>
                  <v:shape id="Zone de texte 1544" o:spid="_x0000_s1096" type="#_x0000_t202" style="position:absolute;left:1946;top:840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34789B8E" w14:textId="4C8D7202" w:rsidR="00371C97" w:rsidRPr="002D374E" w:rsidRDefault="009F2E29" w:rsidP="00371C97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Apprenants</w:t>
                          </w:r>
                          <w:r w:rsidR="00371C97"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97607" w:rsidRPr="00371C9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EBBAAE4" wp14:editId="452F97CF">
                <wp:simplePos x="0" y="0"/>
                <wp:positionH relativeFrom="column">
                  <wp:posOffset>7591331</wp:posOffset>
                </wp:positionH>
                <wp:positionV relativeFrom="paragraph">
                  <wp:posOffset>3091576</wp:posOffset>
                </wp:positionV>
                <wp:extent cx="4934138" cy="348779"/>
                <wp:effectExtent l="0" t="0" r="0" b="0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138" cy="348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A0D2E" w14:textId="74FC99BC" w:rsidR="00371C97" w:rsidRPr="002D374E" w:rsidRDefault="00371C97" w:rsidP="00371C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  <w:r w:rsidR="00CF2C9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– </w:t>
                            </w:r>
                            <w:proofErr w:type="gramStart"/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Données  re</w:t>
                            </w:r>
                            <w:r w:rsidR="00B2015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ç</w:t>
                            </w:r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ues</w:t>
                            </w:r>
                            <w:proofErr w:type="gramEnd"/>
                            <w:r w:rsidR="0079760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en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AAE4" id="Zone de texte 5252" o:spid="_x0000_s1097" type="#_x0000_t202" style="position:absolute;margin-left:597.75pt;margin-top:243.45pt;width:388.5pt;height:27.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" filled="f" stroked="f" strokeweight=".5pt">
                <v:textbox>
                  <w:txbxContent>
                    <w:p w14:paraId="6A6A0D2E" w14:textId="74FC99BC" w:rsidR="00371C97" w:rsidRPr="002D374E" w:rsidRDefault="00371C97" w:rsidP="00371C97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  <w:r w:rsidR="00CF2C9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– </w:t>
                      </w:r>
                      <w:proofErr w:type="gramStart"/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Données  re</w:t>
                      </w:r>
                      <w:r w:rsidR="00B2015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ç</w:t>
                      </w:r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ues</w:t>
                      </w:r>
                      <w:proofErr w:type="gramEnd"/>
                      <w:r w:rsidR="0079760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en 2022</w:t>
                      </w:r>
                    </w:p>
                  </w:txbxContent>
                </v:textbox>
              </v:shape>
            </w:pict>
          </mc:Fallback>
        </mc:AlternateContent>
      </w:r>
      <w:r w:rsidR="009F2A90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2ECD6F8" wp14:editId="7D1AF8E8">
                <wp:simplePos x="0" y="0"/>
                <wp:positionH relativeFrom="column">
                  <wp:posOffset>5143563</wp:posOffset>
                </wp:positionH>
                <wp:positionV relativeFrom="paragraph">
                  <wp:posOffset>3788372</wp:posOffset>
                </wp:positionV>
                <wp:extent cx="707358" cy="329484"/>
                <wp:effectExtent l="0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58" cy="329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10240" w14:textId="3D0DE92D" w:rsidR="0099456F" w:rsidRPr="00F13403" w:rsidRDefault="001A5866" w:rsidP="0099456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34</w:t>
                            </w:r>
                            <w:r w:rsidR="007A21A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456F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CD6F8" id="Zone de texte 175" o:spid="_x0000_s1098" type="#_x0000_t202" style="position:absolute;margin-left:405pt;margin-top:298.3pt;width:55.7pt;height:25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" filled="f" stroked="f" strokeweight=".5pt">
                <v:textbox>
                  <w:txbxContent>
                    <w:p w14:paraId="2E310240" w14:textId="3D0DE92D" w:rsidR="0099456F" w:rsidRPr="00F13403" w:rsidRDefault="001A5866" w:rsidP="0099456F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34</w:t>
                      </w:r>
                      <w:r w:rsidR="007A21A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99456F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9F2A90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F4B05BA" wp14:editId="5FF4F51C">
                <wp:simplePos x="0" y="0"/>
                <wp:positionH relativeFrom="column">
                  <wp:posOffset>4919772</wp:posOffset>
                </wp:positionH>
                <wp:positionV relativeFrom="paragraph">
                  <wp:posOffset>4119252</wp:posOffset>
                </wp:positionV>
                <wp:extent cx="956310" cy="835025"/>
                <wp:effectExtent l="0" t="0" r="0" b="317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79" name="Graphique 79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Zone de texte 80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9A460A" w14:textId="77777777" w:rsidR="009F2A90" w:rsidRPr="009F2A90" w:rsidRDefault="009F2A90" w:rsidP="009F2A90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B05BA" id="Groupe 78" o:spid="_x0000_s1099" style="position:absolute;margin-left:387.4pt;margin-top:324.35pt;width:75.3pt;height:65.75pt;z-index:251866112" coordsize="9563,83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79" o:spid="_x0000_s1100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">
                  <v:imagedata r:id="rId93" o:title=""/>
                </v:shape>
                <v:shape id="Zone de texte 80" o:spid="_x0000_s1101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699A460A" w14:textId="77777777" w:rsidR="009F2A90" w:rsidRPr="009F2A90" w:rsidRDefault="009F2A90" w:rsidP="009F2A90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461E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4D5DED9" wp14:editId="62D843B0">
                <wp:simplePos x="0" y="0"/>
                <wp:positionH relativeFrom="leftMargin">
                  <wp:posOffset>4132907</wp:posOffset>
                </wp:positionH>
                <wp:positionV relativeFrom="paragraph">
                  <wp:posOffset>4101188</wp:posOffset>
                </wp:positionV>
                <wp:extent cx="556895" cy="861060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861060"/>
                          <a:chOff x="19050" y="0"/>
                          <a:chExt cx="556895" cy="860425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6895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102" style="position:absolute;margin-left:325.45pt;margin-top:322.95pt;width:43.85pt;height:67.8pt;z-index:251864064;mso-position-horizontal-relative:left-margin-area;mso-width-relative:margin;mso-height-relative:margin" coordorigin="190" coordsize="5568,86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">
                <v:shape id="Graphique 62" o:spid="_x0000_s1103" type="#_x0000_t75" style="position:absolute;left:190;width:5569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">
                  <v:imagedata r:id="rId96" o:title=""/>
                </v:shape>
                <v:shape id="Zone de texte 63" o:spid="_x0000_s1104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65DE"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CE2D94B" wp14:editId="1DA99C3E">
                <wp:simplePos x="0" y="0"/>
                <wp:positionH relativeFrom="column">
                  <wp:posOffset>2281586</wp:posOffset>
                </wp:positionH>
                <wp:positionV relativeFrom="paragraph">
                  <wp:posOffset>4083112</wp:posOffset>
                </wp:positionV>
                <wp:extent cx="793115" cy="841375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57" name="Graphique 57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Zone de texte 59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3C227D" w14:textId="77777777" w:rsidR="000A65DE" w:rsidRPr="000A65DE" w:rsidRDefault="000A65DE" w:rsidP="000A65D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0A65D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2D94B" id="Groupe 56" o:spid="_x0000_s1105" style="position:absolute;margin-left:179.65pt;margin-top:321.5pt;width:62.45pt;height:66.25pt;z-index:251862016" coordsize="7931,84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">
                <v:shape id="Graphique 57" o:spid="_x0000_s1106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">
                  <v:imagedata r:id="rId99" o:title=""/>
                </v:shape>
                <v:shape id="Zone de texte 59" o:spid="_x0000_s1107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53C227D" w14:textId="77777777" w:rsidR="000A65DE" w:rsidRPr="000A65DE" w:rsidRDefault="000A65DE" w:rsidP="000A65D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0A65D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0B87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19871BD" wp14:editId="0EDBC02E">
                <wp:simplePos x="0" y="0"/>
                <wp:positionH relativeFrom="column">
                  <wp:posOffset>10518140</wp:posOffset>
                </wp:positionH>
                <wp:positionV relativeFrom="paragraph">
                  <wp:posOffset>3564418</wp:posOffset>
                </wp:positionV>
                <wp:extent cx="0" cy="144000"/>
                <wp:effectExtent l="0" t="0" r="38100" b="2794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1BB8F" id="Connecteur droit 55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8.2pt,280.65pt" to="828.2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" strokecolor="#4472c4">
                <v:stroke dashstyle="dash"/>
              </v:line>
            </w:pict>
          </mc:Fallback>
        </mc:AlternateContent>
      </w:r>
      <w:r w:rsidR="008B478B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F376E03" wp14:editId="276A7E1A">
                <wp:simplePos x="0" y="0"/>
                <wp:positionH relativeFrom="column">
                  <wp:posOffset>11344275</wp:posOffset>
                </wp:positionH>
                <wp:positionV relativeFrom="paragraph">
                  <wp:posOffset>3746972</wp:posOffset>
                </wp:positionV>
                <wp:extent cx="0" cy="216000"/>
                <wp:effectExtent l="0" t="0" r="38100" b="317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CD294" id="Connecteur droit 53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3.25pt,295.05pt" to="893.25pt,3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" strokecolor="#4472c4">
                <v:stroke dashstyle="dash"/>
              </v:line>
            </w:pict>
          </mc:Fallback>
        </mc:AlternateContent>
      </w:r>
      <w:r w:rsid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D9FF435" wp14:editId="2B84499F">
                <wp:simplePos x="0" y="0"/>
                <wp:positionH relativeFrom="column">
                  <wp:posOffset>9524837</wp:posOffset>
                </wp:positionH>
                <wp:positionV relativeFrom="paragraph">
                  <wp:posOffset>3724910</wp:posOffset>
                </wp:positionV>
                <wp:extent cx="1810383" cy="0"/>
                <wp:effectExtent l="0" t="0" r="0" b="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383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5D469D" id="Connecteur droit 54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0pt,293.3pt" to="892.55pt,2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" strokecolor="#4472c4 [3204]">
                <v:stroke dashstyle="dash"/>
              </v:line>
            </w:pict>
          </mc:Fallback>
        </mc:AlternateContent>
      </w:r>
      <w:r w:rsidR="008B478B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3AC553D" wp14:editId="0D091DED">
                <wp:simplePos x="0" y="0"/>
                <wp:positionH relativeFrom="column">
                  <wp:posOffset>10775950</wp:posOffset>
                </wp:positionH>
                <wp:positionV relativeFrom="paragraph">
                  <wp:posOffset>3958590</wp:posOffset>
                </wp:positionV>
                <wp:extent cx="1132205" cy="454660"/>
                <wp:effectExtent l="0" t="0" r="0" b="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45466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DF0AE2" w14:textId="63BBD74C" w:rsidR="008B478B" w:rsidRPr="00E8742B" w:rsidRDefault="008B478B" w:rsidP="008B478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2</w:t>
                            </w:r>
                            <w:r w:rsidR="00B20156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478B">
                              <w:rPr>
                                <w:rFonts w:ascii="Calibri" w:hAnsi="Calibri" w:cs="Calibri"/>
                                <w:color w:val="FFFFFF"/>
                                <w:sz w:val="14"/>
                                <w:szCs w:val="14"/>
                              </w:rPr>
                              <w:t>(MAX)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AC553D" id="Ellipse 44" o:spid="_x0000_s1108" style="position:absolute;margin-left:848.5pt;margin-top:311.7pt;width:89.15pt;height:35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" fillcolor="#63a7da" strokecolor="#63a7da" strokeweight="1pt">
                <v:stroke joinstyle="miter"/>
                <v:textbox>
                  <w:txbxContent>
                    <w:p w14:paraId="15DF0AE2" w14:textId="63BBD74C" w:rsidR="008B478B" w:rsidRPr="00E8742B" w:rsidRDefault="008B478B" w:rsidP="008B478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2</w:t>
                      </w:r>
                      <w:r w:rsidR="00B20156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8B478B">
                        <w:rPr>
                          <w:rFonts w:ascii="Calibri" w:hAnsi="Calibri" w:cs="Calibri"/>
                          <w:color w:val="FFFFFF"/>
                          <w:sz w:val="14"/>
                          <w:szCs w:val="14"/>
                        </w:rPr>
                        <w:t>(MAX)</w:t>
                      </w:r>
                    </w:p>
                  </w:txbxContent>
                </v:textbox>
              </v:oval>
            </w:pict>
          </mc:Fallback>
        </mc:AlternateContent>
      </w:r>
      <w:r w:rsidR="008B478B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9C8C2F9" wp14:editId="51452D6E">
                <wp:simplePos x="0" y="0"/>
                <wp:positionH relativeFrom="column">
                  <wp:posOffset>10676255</wp:posOffset>
                </wp:positionH>
                <wp:positionV relativeFrom="paragraph">
                  <wp:posOffset>4413250</wp:posOffset>
                </wp:positionV>
                <wp:extent cx="1431925" cy="35306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97D2F" w14:textId="6CB4CEB6" w:rsidR="008B478B" w:rsidRDefault="008B478B" w:rsidP="008B47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Promotion sociale </w:t>
                            </w:r>
                          </w:p>
                          <w:p w14:paraId="6F6B0CCF" w14:textId="197DA888" w:rsidR="004D06F4" w:rsidRPr="00371C97" w:rsidRDefault="004D06F4" w:rsidP="008B47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(12 épreuves intégrées)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8C2F9" id="Zone de texte 52" o:spid="_x0000_s1109" type="#_x0000_t202" style="position:absolute;margin-left:840.65pt;margin-top:347.5pt;width:112.75pt;height:27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" filled="f" stroked="f" strokeweight=".5pt">
                <v:textbox>
                  <w:txbxContent>
                    <w:p w14:paraId="34A97D2F" w14:textId="6CB4CEB6" w:rsidR="008B478B" w:rsidRDefault="008B478B" w:rsidP="008B478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Promotion sociale </w:t>
                      </w:r>
                    </w:p>
                    <w:p w14:paraId="6F6B0CCF" w14:textId="197DA888" w:rsidR="004D06F4" w:rsidRPr="00371C97" w:rsidRDefault="004D06F4" w:rsidP="008B478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(12 épreuves intégrées)</w:t>
                      </w:r>
                    </w:p>
                  </w:txbxContent>
                </v:textbox>
              </v:shape>
            </w:pict>
          </mc:Fallback>
        </mc:AlternateContent>
      </w:r>
      <w:r w:rsidR="00AA7AA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ED965F" wp14:editId="258B10A5">
                <wp:simplePos x="0" y="0"/>
                <wp:positionH relativeFrom="column">
                  <wp:posOffset>3684761</wp:posOffset>
                </wp:positionH>
                <wp:positionV relativeFrom="paragraph">
                  <wp:posOffset>3793402</wp:posOffset>
                </wp:positionV>
                <wp:extent cx="707732" cy="329777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32" cy="329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0E6F9C8F" w:rsidR="00AA7AA4" w:rsidRPr="00F13403" w:rsidRDefault="00AB7F29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42</w:t>
                            </w:r>
                            <w:r w:rsidR="00AA7AA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110" type="#_x0000_t202" style="position:absolute;margin-left:290.15pt;margin-top:298.7pt;width:55.75pt;height:25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" filled="f" stroked="f" strokeweight=".5pt">
                <v:textbox>
                  <w:txbxContent>
                    <w:p w14:paraId="467C9EB7" w14:textId="0E6F9C8F" w:rsidR="00AA7AA4" w:rsidRPr="00F13403" w:rsidRDefault="00AB7F29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42</w:t>
                      </w:r>
                      <w:r w:rsidR="00AA7AA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C9200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9AD6CE" wp14:editId="630A6294">
                <wp:simplePos x="0" y="0"/>
                <wp:positionH relativeFrom="column">
                  <wp:posOffset>2421601</wp:posOffset>
                </wp:positionH>
                <wp:positionV relativeFrom="paragraph">
                  <wp:posOffset>3805765</wp:posOffset>
                </wp:positionV>
                <wp:extent cx="707732" cy="329777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32" cy="329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56816CA4" w:rsidR="004E533E" w:rsidRPr="00F13403" w:rsidRDefault="003D127C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93</w:t>
                            </w:r>
                            <w:r w:rsidR="000A65D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533E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111" type="#_x0000_t202" style="position:absolute;margin-left:190.7pt;margin-top:299.65pt;width:55.75pt;height:25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" filled="f" stroked="f" strokeweight=".5pt">
                <v:textbox>
                  <w:txbxContent>
                    <w:p w14:paraId="7595A70E" w14:textId="56816CA4" w:rsidR="004E533E" w:rsidRPr="00F13403" w:rsidRDefault="003D127C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93</w:t>
                      </w:r>
                      <w:r w:rsidR="000A65D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4E533E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2074C366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77777777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12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" fillcolor="#63a7da" strokecolor="#63a7da" strokeweight=".5pt">
                <v:textbox>
                  <w:txbxContent>
                    <w:p w14:paraId="1C4958BE" w14:textId="77777777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13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2399FD0C">
                                  <wp:extent cx="3405351" cy="2490470"/>
                                  <wp:effectExtent l="0" t="0" r="2413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0" r:lo="rId101" r:qs="rId102" r:cs="rId10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4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XB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2399FD0C">
                            <wp:extent cx="3405351" cy="2490470"/>
                            <wp:effectExtent l="0" t="0" r="2413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0" r:lo="rId101" r:qs="rId102" r:cs="rId103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9627E" w14:textId="77777777" w:rsidR="009C0957" w:rsidRDefault="009C0957" w:rsidP="0063464B">
      <w:r>
        <w:separator/>
      </w:r>
    </w:p>
  </w:endnote>
  <w:endnote w:type="continuationSeparator" w:id="0">
    <w:p w14:paraId="659FC06E" w14:textId="77777777" w:rsidR="009C0957" w:rsidRDefault="009C0957" w:rsidP="0063464B">
      <w:r>
        <w:continuationSeparator/>
      </w:r>
    </w:p>
  </w:endnote>
  <w:endnote w:type="continuationNotice" w:id="1">
    <w:p w14:paraId="4DEC451F" w14:textId="77777777" w:rsidR="009C0957" w:rsidRDefault="009C09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5234B" w14:textId="77777777" w:rsidR="009C0957" w:rsidRDefault="009C0957" w:rsidP="0063464B">
      <w:r>
        <w:separator/>
      </w:r>
    </w:p>
  </w:footnote>
  <w:footnote w:type="continuationSeparator" w:id="0">
    <w:p w14:paraId="2CA06172" w14:textId="77777777" w:rsidR="009C0957" w:rsidRDefault="009C0957" w:rsidP="0063464B">
      <w:r>
        <w:continuationSeparator/>
      </w:r>
    </w:p>
  </w:footnote>
  <w:footnote w:type="continuationNotice" w:id="1">
    <w:p w14:paraId="37108A40" w14:textId="77777777" w:rsidR="009C0957" w:rsidRDefault="009C095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0639A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77073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A79E3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37B1"/>
    <w:rsid w:val="00154BC8"/>
    <w:rsid w:val="001554D7"/>
    <w:rsid w:val="00165B27"/>
    <w:rsid w:val="00171086"/>
    <w:rsid w:val="0017238A"/>
    <w:rsid w:val="00174FEC"/>
    <w:rsid w:val="001758A3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5866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29A7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B33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08CC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D127C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605"/>
    <w:rsid w:val="003F1FDB"/>
    <w:rsid w:val="003F24ED"/>
    <w:rsid w:val="004009BB"/>
    <w:rsid w:val="00405BDD"/>
    <w:rsid w:val="00407040"/>
    <w:rsid w:val="00407244"/>
    <w:rsid w:val="00410A49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4B96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5BC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B7D"/>
    <w:rsid w:val="004A42EE"/>
    <w:rsid w:val="004A4E15"/>
    <w:rsid w:val="004B675A"/>
    <w:rsid w:val="004C16F7"/>
    <w:rsid w:val="004D06F4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318D"/>
    <w:rsid w:val="005A339A"/>
    <w:rsid w:val="005A777D"/>
    <w:rsid w:val="005B1A82"/>
    <w:rsid w:val="005B393F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13B"/>
    <w:rsid w:val="00606D3B"/>
    <w:rsid w:val="0060786F"/>
    <w:rsid w:val="00615051"/>
    <w:rsid w:val="00615C7C"/>
    <w:rsid w:val="0062121E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49CE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607"/>
    <w:rsid w:val="00797B93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66A7"/>
    <w:rsid w:val="007F7ABE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22EC"/>
    <w:rsid w:val="00837020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36DE"/>
    <w:rsid w:val="008A1E15"/>
    <w:rsid w:val="008B478B"/>
    <w:rsid w:val="008B6019"/>
    <w:rsid w:val="008C0468"/>
    <w:rsid w:val="008C0E89"/>
    <w:rsid w:val="008C306F"/>
    <w:rsid w:val="008C3482"/>
    <w:rsid w:val="008C38CE"/>
    <w:rsid w:val="008D0974"/>
    <w:rsid w:val="008D2FE4"/>
    <w:rsid w:val="008E0096"/>
    <w:rsid w:val="008E5623"/>
    <w:rsid w:val="008E64BD"/>
    <w:rsid w:val="008F1F4A"/>
    <w:rsid w:val="008F25B7"/>
    <w:rsid w:val="008F3E69"/>
    <w:rsid w:val="008F724F"/>
    <w:rsid w:val="00902688"/>
    <w:rsid w:val="00903273"/>
    <w:rsid w:val="00904EDB"/>
    <w:rsid w:val="00904F19"/>
    <w:rsid w:val="009064A6"/>
    <w:rsid w:val="00906763"/>
    <w:rsid w:val="00907A44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361F8"/>
    <w:rsid w:val="00940BA8"/>
    <w:rsid w:val="00941DB7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69D5"/>
    <w:rsid w:val="009805E9"/>
    <w:rsid w:val="00980A4D"/>
    <w:rsid w:val="00983AC1"/>
    <w:rsid w:val="00990811"/>
    <w:rsid w:val="0099133A"/>
    <w:rsid w:val="00993187"/>
    <w:rsid w:val="0099456F"/>
    <w:rsid w:val="009A7468"/>
    <w:rsid w:val="009B16AA"/>
    <w:rsid w:val="009B28A7"/>
    <w:rsid w:val="009B36D1"/>
    <w:rsid w:val="009B6F84"/>
    <w:rsid w:val="009C0957"/>
    <w:rsid w:val="009C4704"/>
    <w:rsid w:val="009C4E80"/>
    <w:rsid w:val="009D684D"/>
    <w:rsid w:val="009E519E"/>
    <w:rsid w:val="009E5386"/>
    <w:rsid w:val="009E66C5"/>
    <w:rsid w:val="009E7DAC"/>
    <w:rsid w:val="009F2A90"/>
    <w:rsid w:val="009F2E29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5D71"/>
    <w:rsid w:val="00A161F0"/>
    <w:rsid w:val="00A16CC8"/>
    <w:rsid w:val="00A17589"/>
    <w:rsid w:val="00A25BA2"/>
    <w:rsid w:val="00A260A2"/>
    <w:rsid w:val="00A30FCA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6559"/>
    <w:rsid w:val="00A50EA7"/>
    <w:rsid w:val="00A60835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7B3A"/>
    <w:rsid w:val="00AB7F29"/>
    <w:rsid w:val="00AC3AB1"/>
    <w:rsid w:val="00AC3C33"/>
    <w:rsid w:val="00AD203C"/>
    <w:rsid w:val="00AD2B29"/>
    <w:rsid w:val="00AD3C32"/>
    <w:rsid w:val="00AD4395"/>
    <w:rsid w:val="00AE0598"/>
    <w:rsid w:val="00AE56B2"/>
    <w:rsid w:val="00AE5E81"/>
    <w:rsid w:val="00AF07EE"/>
    <w:rsid w:val="00AF62CB"/>
    <w:rsid w:val="00B01B28"/>
    <w:rsid w:val="00B02445"/>
    <w:rsid w:val="00B024DE"/>
    <w:rsid w:val="00B0259C"/>
    <w:rsid w:val="00B03DB6"/>
    <w:rsid w:val="00B04489"/>
    <w:rsid w:val="00B06520"/>
    <w:rsid w:val="00B119F5"/>
    <w:rsid w:val="00B12E7A"/>
    <w:rsid w:val="00B16C0D"/>
    <w:rsid w:val="00B20156"/>
    <w:rsid w:val="00B2027D"/>
    <w:rsid w:val="00B2036E"/>
    <w:rsid w:val="00B24D07"/>
    <w:rsid w:val="00B30861"/>
    <w:rsid w:val="00B33A88"/>
    <w:rsid w:val="00B33AEE"/>
    <w:rsid w:val="00B36C89"/>
    <w:rsid w:val="00B3761E"/>
    <w:rsid w:val="00B41645"/>
    <w:rsid w:val="00B4177E"/>
    <w:rsid w:val="00B43415"/>
    <w:rsid w:val="00B44F85"/>
    <w:rsid w:val="00B452A4"/>
    <w:rsid w:val="00B5005C"/>
    <w:rsid w:val="00B56BE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B5F68"/>
    <w:rsid w:val="00BC044C"/>
    <w:rsid w:val="00BC0FB4"/>
    <w:rsid w:val="00BC3D21"/>
    <w:rsid w:val="00BC4174"/>
    <w:rsid w:val="00BC41C3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3B4D"/>
    <w:rsid w:val="00C0555A"/>
    <w:rsid w:val="00C057A3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1A5C"/>
    <w:rsid w:val="00CB4B94"/>
    <w:rsid w:val="00CC0317"/>
    <w:rsid w:val="00CC3860"/>
    <w:rsid w:val="00CC4BF8"/>
    <w:rsid w:val="00CC6787"/>
    <w:rsid w:val="00CD4A74"/>
    <w:rsid w:val="00CD67E5"/>
    <w:rsid w:val="00CD6C5B"/>
    <w:rsid w:val="00CE05AF"/>
    <w:rsid w:val="00CE0652"/>
    <w:rsid w:val="00CE1245"/>
    <w:rsid w:val="00CE4909"/>
    <w:rsid w:val="00CF2C9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79B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A1676"/>
    <w:rsid w:val="00DA2104"/>
    <w:rsid w:val="00DA2706"/>
    <w:rsid w:val="00DA5C39"/>
    <w:rsid w:val="00DB1FF7"/>
    <w:rsid w:val="00DB44E9"/>
    <w:rsid w:val="00DB4E1C"/>
    <w:rsid w:val="00DB6720"/>
    <w:rsid w:val="00DC6791"/>
    <w:rsid w:val="00DC6F62"/>
    <w:rsid w:val="00DC7B73"/>
    <w:rsid w:val="00DD0718"/>
    <w:rsid w:val="00DD1F05"/>
    <w:rsid w:val="00DD36C9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28B5"/>
    <w:rsid w:val="00F371DE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771CA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0950"/>
    <w:rsid w:val="00FB139B"/>
    <w:rsid w:val="00FB1848"/>
    <w:rsid w:val="00FB1F1B"/>
    <w:rsid w:val="00FB3149"/>
    <w:rsid w:val="00FB4C2B"/>
    <w:rsid w:val="00FB610E"/>
    <w:rsid w:val="00FC06D3"/>
    <w:rsid w:val="00FC1E13"/>
    <w:rsid w:val="00FD0A94"/>
    <w:rsid w:val="00FD0A9D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1.xml"/><Relationship Id="rId21" Type="http://schemas.openxmlformats.org/officeDocument/2006/relationships/image" Target="media/image7.png"/><Relationship Id="rId42" Type="http://schemas.openxmlformats.org/officeDocument/2006/relationships/image" Target="media/image22.svg"/><Relationship Id="rId47" Type="http://schemas.openxmlformats.org/officeDocument/2006/relationships/image" Target="media/image27.png"/><Relationship Id="rId84" Type="http://schemas.openxmlformats.org/officeDocument/2006/relationships/image" Target="media/image44.emf"/><Relationship Id="rId89" Type="http://schemas.openxmlformats.org/officeDocument/2006/relationships/image" Target="media/image48.png"/><Relationship Id="rId16" Type="http://schemas.openxmlformats.org/officeDocument/2006/relationships/hyperlink" Target="https://www.etudierenhainaut.be/ipeslh/formations.html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53" Type="http://schemas.microsoft.com/office/2007/relationships/diagramDrawing" Target="diagrams/drawing2.xml"/><Relationship Id="rId58" Type="http://schemas.openxmlformats.org/officeDocument/2006/relationships/image" Target="media/image33.png"/><Relationship Id="rId79" Type="http://schemas.openxmlformats.org/officeDocument/2006/relationships/image" Target="media/image40.svg"/><Relationship Id="rId102" Type="http://schemas.openxmlformats.org/officeDocument/2006/relationships/diagramQuickStyle" Target="diagrams/quickStyle3.xml"/><Relationship Id="rId5" Type="http://schemas.openxmlformats.org/officeDocument/2006/relationships/numbering" Target="numbering.xml"/><Relationship Id="rId90" Type="http://schemas.openxmlformats.org/officeDocument/2006/relationships/image" Target="media/image49.svg"/><Relationship Id="rId95" Type="http://schemas.openxmlformats.org/officeDocument/2006/relationships/image" Target="media/image54.svg"/><Relationship Id="rId14" Type="http://schemas.openxmlformats.org/officeDocument/2006/relationships/hyperlink" Target="https://www.etudierenhainaut.be/enseignement-secondaire-paramedical-mons.html" TargetMode="External"/><Relationship Id="rId22" Type="http://schemas.openxmlformats.org/officeDocument/2006/relationships/diagramData" Target="diagrams/data1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svg"/><Relationship Id="rId56" Type="http://schemas.openxmlformats.org/officeDocument/2006/relationships/image" Target="media/image31.png"/><Relationship Id="rId77" Type="http://schemas.openxmlformats.org/officeDocument/2006/relationships/image" Target="media/image38.png"/><Relationship Id="rId100" Type="http://schemas.openxmlformats.org/officeDocument/2006/relationships/diagramData" Target="diagrams/data3.xml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diagramQuickStyle" Target="diagrams/quickStyle2.xml"/><Relationship Id="rId80" Type="http://schemas.openxmlformats.org/officeDocument/2006/relationships/image" Target="media/image41.png"/><Relationship Id="rId85" Type="http://schemas.openxmlformats.org/officeDocument/2006/relationships/hyperlink" Target="http://www.bassinefe-hainautcentre.be/le-rapport-analytique-et-prospectif" TargetMode="External"/><Relationship Id="rId93" Type="http://schemas.openxmlformats.org/officeDocument/2006/relationships/image" Target="media/image52.png"/><Relationship Id="rId98" Type="http://schemas.openxmlformats.org/officeDocument/2006/relationships/image" Target="media/image57.sv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s://www.saintjoseph-saintghislain.be/index.php/nos-formations" TargetMode="External"/><Relationship Id="rId25" Type="http://schemas.openxmlformats.org/officeDocument/2006/relationships/diagramColors" Target="diagrams/colors1.xml"/><Relationship Id="rId33" Type="http://schemas.openxmlformats.org/officeDocument/2006/relationships/image" Target="media/image14.svg"/><Relationship Id="rId38" Type="http://schemas.openxmlformats.org/officeDocument/2006/relationships/image" Target="media/image18.svg"/><Relationship Id="rId46" Type="http://schemas.openxmlformats.org/officeDocument/2006/relationships/image" Target="media/image26.svg"/><Relationship Id="rId59" Type="http://schemas.openxmlformats.org/officeDocument/2006/relationships/image" Target="media/image34.svg"/><Relationship Id="rId103" Type="http://schemas.openxmlformats.org/officeDocument/2006/relationships/diagramColors" Target="diagrams/colors3.xml"/><Relationship Id="rId20" Type="http://schemas.openxmlformats.org/officeDocument/2006/relationships/image" Target="media/image6.png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83" Type="http://schemas.openxmlformats.org/officeDocument/2006/relationships/hyperlink" Target="http://www.bassinefe-hainautcentre.be/le-rapport-analytique-et-prospectif" TargetMode="External"/><Relationship Id="rId88" Type="http://schemas.openxmlformats.org/officeDocument/2006/relationships/image" Target="media/image47.png"/><Relationship Id="rId91" Type="http://schemas.openxmlformats.org/officeDocument/2006/relationships/image" Target="media/image50.png"/><Relationship Id="rId96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iramps.be/" TargetMode="External"/><Relationship Id="rId23" Type="http://schemas.openxmlformats.org/officeDocument/2006/relationships/diagramLayout" Target="diagrams/layout1.xml"/><Relationship Id="rId28" Type="http://schemas.openxmlformats.org/officeDocument/2006/relationships/image" Target="media/image9.svg"/><Relationship Id="rId36" Type="http://schemas.openxmlformats.org/officeDocument/2006/relationships/image" Target="media/image16.svg"/><Relationship Id="rId49" Type="http://schemas.openxmlformats.org/officeDocument/2006/relationships/diagramData" Target="diagrams/data2.xml"/><Relationship Id="rId57" Type="http://schemas.openxmlformats.org/officeDocument/2006/relationships/image" Target="media/image32.svg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2.svg"/><Relationship Id="rId44" Type="http://schemas.openxmlformats.org/officeDocument/2006/relationships/image" Target="media/image24.svg"/><Relationship Id="rId52" Type="http://schemas.openxmlformats.org/officeDocument/2006/relationships/diagramColors" Target="diagrams/colors2.xml"/><Relationship Id="rId60" Type="http://schemas.openxmlformats.org/officeDocument/2006/relationships/image" Target="media/image35.png"/><Relationship Id="rId78" Type="http://schemas.openxmlformats.org/officeDocument/2006/relationships/image" Target="media/image39.png"/><Relationship Id="rId81" Type="http://schemas.openxmlformats.org/officeDocument/2006/relationships/image" Target="media/image42.svg"/><Relationship Id="rId86" Type="http://schemas.openxmlformats.org/officeDocument/2006/relationships/image" Target="media/image45.png"/><Relationship Id="rId94" Type="http://schemas.openxmlformats.org/officeDocument/2006/relationships/image" Target="media/image53.png"/><Relationship Id="rId99" Type="http://schemas.openxmlformats.org/officeDocument/2006/relationships/image" Target="media/image58.png"/><Relationship Id="rId101" Type="http://schemas.openxmlformats.org/officeDocument/2006/relationships/diagramLayout" Target="diagrams/layout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9" Type="http://schemas.openxmlformats.org/officeDocument/2006/relationships/image" Target="media/image19.png"/><Relationship Id="rId34" Type="http://schemas.openxmlformats.org/officeDocument/2006/relationships/hyperlink" Target="https://www.fermedelsamme.be/filieres?lang=fr" TargetMode="External"/><Relationship Id="rId50" Type="http://schemas.openxmlformats.org/officeDocument/2006/relationships/diagramLayout" Target="diagrams/layout2.xml"/><Relationship Id="rId55" Type="http://schemas.openxmlformats.org/officeDocument/2006/relationships/image" Target="media/image30.svg"/><Relationship Id="rId97" Type="http://schemas.openxmlformats.org/officeDocument/2006/relationships/image" Target="media/image56.png"/><Relationship Id="rId104" Type="http://schemas.microsoft.com/office/2007/relationships/diagramDrawing" Target="diagrams/drawing3.xml"/><Relationship Id="rId7" Type="http://schemas.openxmlformats.org/officeDocument/2006/relationships/settings" Target="settings.xml"/><Relationship Id="rId92" Type="http://schemas.openxmlformats.org/officeDocument/2006/relationships/image" Target="media/image51.sv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diagramQuickStyle" Target="diagrams/quickStyle1.xml"/><Relationship Id="rId40" Type="http://schemas.openxmlformats.org/officeDocument/2006/relationships/image" Target="media/image20.svg"/><Relationship Id="rId45" Type="http://schemas.openxmlformats.org/officeDocument/2006/relationships/image" Target="media/image25.png"/><Relationship Id="rId87" Type="http://schemas.openxmlformats.org/officeDocument/2006/relationships/image" Target="media/image46.svg"/><Relationship Id="rId61" Type="http://schemas.openxmlformats.org/officeDocument/2006/relationships/image" Target="media/image36.svg"/><Relationship Id="rId82" Type="http://schemas.openxmlformats.org/officeDocument/2006/relationships/image" Target="media/image43.png"/><Relationship Id="rId19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1.png"/><Relationship Id="rId2" Type="http://schemas.openxmlformats.org/officeDocument/2006/relationships/image" Target="../media/image60.svg"/><Relationship Id="rId1" Type="http://schemas.openxmlformats.org/officeDocument/2006/relationships/image" Target="../media/image59.png"/><Relationship Id="rId6" Type="http://schemas.openxmlformats.org/officeDocument/2006/relationships/image" Target="../media/image64.svg"/><Relationship Id="rId5" Type="http://schemas.openxmlformats.org/officeDocument/2006/relationships/image" Target="../media/image63.png"/><Relationship Id="rId4" Type="http://schemas.openxmlformats.org/officeDocument/2006/relationships/image" Target="../media/image62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1.png"/><Relationship Id="rId2" Type="http://schemas.openxmlformats.org/officeDocument/2006/relationships/image" Target="../media/image60.svg"/><Relationship Id="rId1" Type="http://schemas.openxmlformats.org/officeDocument/2006/relationships/image" Target="../media/image59.png"/><Relationship Id="rId6" Type="http://schemas.openxmlformats.org/officeDocument/2006/relationships/image" Target="../media/image64.svg"/><Relationship Id="rId5" Type="http://schemas.openxmlformats.org/officeDocument/2006/relationships/image" Target="../media/image63.png"/><Relationship Id="rId4" Type="http://schemas.openxmlformats.org/officeDocument/2006/relationships/image" Target="../media/image62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1ECA173-68C7-4FA7-9E76-0D9EAAEFDD49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B2C334F6-7CA9-4B3C-9B37-9938FF4958A9}" type="parTrans" cxnId="{9A08227D-2F95-48D9-B338-386570DD58B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6739B37-0956-45F0-A75F-E62AF381C7DC}" type="sibTrans" cxnId="{9A08227D-2F95-48D9-B338-386570DD58B4}">
      <dgm:prSet/>
      <dgm:spPr/>
      <dgm:t>
        <a:bodyPr/>
        <a:lstStyle/>
        <a:p>
          <a:endParaRPr lang="fr-BE"/>
        </a:p>
      </dgm:t>
    </dgm:pt>
    <dgm:pt modelId="{99A8E299-EED4-4C09-8C6B-12226A17A756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B62BE3AA-4711-4B2F-8FC7-01D9F2E1B1F2}" type="parTrans" cxnId="{B96C4BC1-4324-47C6-B645-82819C1F8DB7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043E383C-DCE1-4384-9462-C31699DC02B1}" type="sibTrans" cxnId="{B96C4BC1-4324-47C6-B645-82819C1F8DB7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AA5A9E8C-AAF6-46C8-A535-6D3CCEF3D184}" type="pres">
      <dgm:prSet presAssocID="{B2C334F6-7CA9-4B3C-9B37-9938FF4958A9}" presName="Name13" presStyleLbl="parChTrans1D2" presStyleIdx="0" presStyleCnt="2"/>
      <dgm:spPr/>
    </dgm:pt>
    <dgm:pt modelId="{E4035A34-5965-4A93-84BE-8F1C1658098C}" type="pres">
      <dgm:prSet presAssocID="{D1ECA173-68C7-4FA7-9E76-0D9EAAEFDD49}" presName="childText" presStyleLbl="bgAcc1" presStyleIdx="0" presStyleCnt="2">
        <dgm:presLayoutVars>
          <dgm:bulletEnabled val="1"/>
        </dgm:presLayoutVars>
      </dgm:prSet>
      <dgm:spPr/>
    </dgm:pt>
    <dgm:pt modelId="{CAE21B1C-BB88-4ED6-905B-0141DD407C84}" type="pres">
      <dgm:prSet presAssocID="{B62BE3AA-4711-4B2F-8FC7-01D9F2E1B1F2}" presName="Name13" presStyleLbl="parChTrans1D2" presStyleIdx="1" presStyleCnt="2"/>
      <dgm:spPr/>
    </dgm:pt>
    <dgm:pt modelId="{FA4D8964-EE94-4815-B074-7295A607B782}" type="pres">
      <dgm:prSet presAssocID="{99A8E299-EED4-4C09-8C6B-12226A17A756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82BF4B0E-08D4-4B83-947E-83A46A823954}" type="presOf" srcId="{B2C334F6-7CA9-4B3C-9B37-9938FF4958A9}" destId="{AA5A9E8C-AAF6-46C8-A535-6D3CCEF3D184}" srcOrd="0" destOrd="0" presId="urn:microsoft.com/office/officeart/2005/8/layout/hierarchy3"/>
    <dgm:cxn modelId="{73BADF1A-F0F9-4012-A3C4-12E6AFB40EA0}" type="presOf" srcId="{D1ECA173-68C7-4FA7-9E76-0D9EAAEFDD49}" destId="{E4035A34-5965-4A93-84BE-8F1C1658098C}" srcOrd="0" destOrd="0" presId="urn:microsoft.com/office/officeart/2005/8/layout/hierarchy3"/>
    <dgm:cxn modelId="{FF454460-D363-40F3-987B-844A185393A0}" type="presOf" srcId="{B62BE3AA-4711-4B2F-8FC7-01D9F2E1B1F2}" destId="{CAE21B1C-BB88-4ED6-905B-0141DD407C84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9A08227D-2F95-48D9-B338-386570DD58B4}" srcId="{A43A57F3-AF3F-455F-BBE4-707E4AA03B66}" destId="{D1ECA173-68C7-4FA7-9E76-0D9EAAEFDD49}" srcOrd="0" destOrd="0" parTransId="{B2C334F6-7CA9-4B3C-9B37-9938FF4958A9}" sibTransId="{C6739B37-0956-45F0-A75F-E62AF381C7DC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A042E7A9-BFBD-422E-8443-CF47D2DC928E}" type="presOf" srcId="{99A8E299-EED4-4C09-8C6B-12226A17A756}" destId="{FA4D8964-EE94-4815-B074-7295A607B782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B96C4BC1-4324-47C6-B645-82819C1F8DB7}" srcId="{A43A57F3-AF3F-455F-BBE4-707E4AA03B66}" destId="{99A8E299-EED4-4C09-8C6B-12226A17A756}" srcOrd="1" destOrd="0" parTransId="{B62BE3AA-4711-4B2F-8FC7-01D9F2E1B1F2}" sibTransId="{043E383C-DCE1-4384-9462-C31699DC02B1}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9E767E0C-9934-405F-A146-92CD1DEC2710}" type="presParOf" srcId="{90316499-4407-4FF2-8AA4-9D745D6B3076}" destId="{AA5A9E8C-AAF6-46C8-A535-6D3CCEF3D184}" srcOrd="0" destOrd="0" presId="urn:microsoft.com/office/officeart/2005/8/layout/hierarchy3"/>
    <dgm:cxn modelId="{89E8904A-6657-4CA2-B7EE-F61E8CF54E21}" type="presParOf" srcId="{90316499-4407-4FF2-8AA4-9D745D6B3076}" destId="{E4035A34-5965-4A93-84BE-8F1C1658098C}" srcOrd="1" destOrd="0" presId="urn:microsoft.com/office/officeart/2005/8/layout/hierarchy3"/>
    <dgm:cxn modelId="{D167C9D8-D668-4F37-AF48-BE9A56C43F83}" type="presParOf" srcId="{90316499-4407-4FF2-8AA4-9D745D6B3076}" destId="{CAE21B1C-BB88-4ED6-905B-0141DD407C84}" srcOrd="2" destOrd="0" presId="urn:microsoft.com/office/officeart/2005/8/layout/hierarchy3"/>
    <dgm:cxn modelId="{FD3C7638-D861-43E9-9560-0513F089E679}" type="presParOf" srcId="{90316499-4407-4FF2-8AA4-9D745D6B3076}" destId="{FA4D8964-EE94-4815-B074-7295A607B782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27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180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+10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2020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  <dsp:sp modelId="{AA5A9E8C-AAF6-46C8-A535-6D3CCEF3D184}">
      <dsp:nvSpPr>
        <dsp:cNvPr id="0" name=""/>
        <dsp:cNvSpPr/>
      </dsp:nvSpPr>
      <dsp:spPr>
        <a:xfrm>
          <a:off x="1897649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035A34-5965-4A93-84BE-8F1C1658098C}">
      <dsp:nvSpPr>
        <dsp:cNvPr id="0" name=""/>
        <dsp:cNvSpPr/>
      </dsp:nvSpPr>
      <dsp:spPr>
        <a:xfrm>
          <a:off x="201587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2033192" y="757336"/>
        <a:ext cx="911208" cy="556520"/>
      </dsp:txXfrm>
    </dsp:sp>
    <dsp:sp modelId="{CAE21B1C-BB88-4ED6-905B-0141DD407C84}">
      <dsp:nvSpPr>
        <dsp:cNvPr id="0" name=""/>
        <dsp:cNvSpPr/>
      </dsp:nvSpPr>
      <dsp:spPr>
        <a:xfrm>
          <a:off x="1897649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4D8964-EE94-4815-B074-7295A607B782}">
      <dsp:nvSpPr>
        <dsp:cNvPr id="0" name=""/>
        <dsp:cNvSpPr/>
      </dsp:nvSpPr>
      <dsp:spPr>
        <a:xfrm>
          <a:off x="201587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2033192" y="1496272"/>
        <a:ext cx="91120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6504" y="444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66504" y="444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27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+10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2020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180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Props1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D4114C-91C7-4577-9852-21F386B30C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346</TotalTime>
  <Pages>2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33</cp:revision>
  <cp:lastPrinted>2022-10-26T07:14:00Z</cp:lastPrinted>
  <dcterms:created xsi:type="dcterms:W3CDTF">2022-10-06T14:32:00Z</dcterms:created>
  <dcterms:modified xsi:type="dcterms:W3CDTF">2022-11-04T11:53:00Z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