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AB313FF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061D9DFE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5DF8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5248841D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2B914B36" w14:textId="5248841D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35EF6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C902F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FA2E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F0685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4C7E62F5" w:rsidR="00902688" w:rsidRDefault="000F62EA" w:rsidP="00F576BD">
      <w:pPr>
        <w:rPr>
          <w:noProof/>
          <w:lang w:bidi="fr-FR"/>
        </w:rPr>
      </w:pPr>
      <w:r w:rsidRPr="005D20D2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401A85B" wp14:editId="0DA3DBF6">
                <wp:simplePos x="0" y="0"/>
                <wp:positionH relativeFrom="column">
                  <wp:posOffset>10121931</wp:posOffset>
                </wp:positionH>
                <wp:positionV relativeFrom="paragraph">
                  <wp:posOffset>6056227</wp:posOffset>
                </wp:positionV>
                <wp:extent cx="82550" cy="88900"/>
                <wp:effectExtent l="0" t="0" r="0" b="6350"/>
                <wp:wrapNone/>
                <wp:docPr id="9" name="Ellipse 9">
                  <a:hlinkClick xmlns:a="http://schemas.openxmlformats.org/drawingml/2006/main" r:id="rId18" tooltip="EAFC - Frameries : Mécanicien de cycle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82E0B" id="Ellipse 9" o:spid="_x0000_s1026" href="https://www.eafc-frameries.be/" title="EAFC - Frameries : Mécanicien de cycles " style="position:absolute;margin-left:797pt;margin-top:476.85pt;width:6.5pt;height:7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54038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FC78CEA" wp14:editId="4E78DB1F">
                <wp:simplePos x="0" y="0"/>
                <wp:positionH relativeFrom="column">
                  <wp:posOffset>1222375</wp:posOffset>
                </wp:positionH>
                <wp:positionV relativeFrom="paragraph">
                  <wp:posOffset>3051013</wp:posOffset>
                </wp:positionV>
                <wp:extent cx="6103089" cy="29552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089" cy="29552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2D289C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292B03D8" w14:textId="407C85FE" w:rsidR="00CE3896" w:rsidRDefault="006C5F1B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E3896"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Le secteur de la réparation et de la vente de vélos est en plein boom après la crise covid qui a provoqué des changements de comportement dans la mobilité. </w:t>
                            </w:r>
                          </w:p>
                          <w:p w14:paraId="4558FBD4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058F9EE1" w14:textId="1E5190B1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La tendance est encore renforcée par la crise énergétique. Le métier devrait prendre un véritable essor dans les prochaines années grâce à la promotion de la mobilité douce, et les entreprises manquent de techniciens. </w:t>
                            </w:r>
                          </w:p>
                          <w:p w14:paraId="3A288B80" w14:textId="77777777" w:rsid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3548362F" w14:textId="23F58DE7" w:rsidR="00CE3896" w:rsidRP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E389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L’IBEFE est donc favorable à un renforcement de l’offre d’enseignement et de formation, encore peu développée à ce stade. L’offre de services pour le mécanicien moto, qui est un métier connexe, pourrait également être renforcée.</w:t>
                            </w:r>
                          </w:p>
                          <w:p w14:paraId="2E536CF6" w14:textId="77777777" w:rsidR="00CE3896" w:rsidRPr="00CE3896" w:rsidRDefault="00CE3896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BAA7919" w14:textId="5187E292" w:rsidR="005E1F73" w:rsidRPr="00DB7FCC" w:rsidRDefault="005E1F73" w:rsidP="00CE38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78CEA" id="Rectangle 7" o:spid="_x0000_s1027" style="position:absolute;margin-left:96.25pt;margin-top:240.25pt;width:480.55pt;height:232.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" filled="f" stroked="f" strokeweight="1pt">
                <v:textbox>
                  <w:txbxContent>
                    <w:p w14:paraId="042D289C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292B03D8" w14:textId="407C85FE" w:rsidR="00CE3896" w:rsidRDefault="006C5F1B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CE3896"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Le secteur de la réparation et de la vente de vélos est en plein boom après la crise covid qui a provoqué des changements de comportement dans la mobilité. </w:t>
                      </w:r>
                    </w:p>
                    <w:p w14:paraId="4558FBD4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058F9EE1" w14:textId="1E5190B1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La tendance est encore renforcée par la crise énergétique. Le métier devrait prendre un véritable essor dans les prochaines années grâce à la promotion de la mobilité douce, et les entreprises manquent de techniciens. </w:t>
                      </w:r>
                    </w:p>
                    <w:p w14:paraId="3A288B80" w14:textId="77777777" w:rsid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3548362F" w14:textId="23F58DE7" w:rsidR="00CE3896" w:rsidRP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Pr="00CE389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L’IBEFE est donc favorable à un renforcement de l’offre d’enseignement et de formation, encore peu développée à ce stade. L’offre de services pour le mécanicien moto, qui est un métier connexe, pourrait également être renforcée.</w:t>
                      </w:r>
                    </w:p>
                    <w:p w14:paraId="2E536CF6" w14:textId="77777777" w:rsidR="00CE3896" w:rsidRPr="00CE3896" w:rsidRDefault="00CE3896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BAA7919" w14:textId="5187E292" w:rsidR="005E1F73" w:rsidRPr="00DB7FCC" w:rsidRDefault="005E1F73" w:rsidP="00CE389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2B56" w:rsidRPr="005D20D2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F5747C8" wp14:editId="01CCA408">
                <wp:simplePos x="0" y="0"/>
                <wp:positionH relativeFrom="column">
                  <wp:posOffset>12249534</wp:posOffset>
                </wp:positionH>
                <wp:positionV relativeFrom="paragraph">
                  <wp:posOffset>3752629</wp:posOffset>
                </wp:positionV>
                <wp:extent cx="82550" cy="88900"/>
                <wp:effectExtent l="0" t="0" r="0" b="6350"/>
                <wp:wrapNone/>
                <wp:docPr id="75" name="Ellipse 75">
                  <a:hlinkClick xmlns:a="http://schemas.openxmlformats.org/drawingml/2006/main" r:id="rId19" tooltip="IFAPME : Mécanicien de cycle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5E4FA" id="Ellipse 75" o:spid="_x0000_s1026" href="https://www.ifapme.be/formations/chef-dentreprise/mecanicien-de-cycles" title="IFAPME : Mécanicien de cycles " style="position:absolute;margin-left:964.55pt;margin-top:295.5pt;width:6.5pt;height:7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1C6889">
        <w:rPr>
          <w:noProof/>
        </w:rPr>
        <w:drawing>
          <wp:anchor distT="0" distB="0" distL="114300" distR="114300" simplePos="0" relativeHeight="251931136" behindDoc="0" locked="0" layoutInCell="1" allowOverlap="1" wp14:anchorId="3A975291" wp14:editId="755F7C48">
            <wp:simplePos x="0" y="0"/>
            <wp:positionH relativeFrom="column">
              <wp:posOffset>4603898</wp:posOffset>
            </wp:positionH>
            <wp:positionV relativeFrom="paragraph">
              <wp:posOffset>881867</wp:posOffset>
            </wp:positionV>
            <wp:extent cx="693487" cy="720000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E86" w:rsidRPr="00951E86">
        <w:rPr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541106BE" wp14:editId="0BE7713F">
                <wp:simplePos x="0" y="0"/>
                <wp:positionH relativeFrom="column">
                  <wp:posOffset>10185740</wp:posOffset>
                </wp:positionH>
                <wp:positionV relativeFrom="paragraph">
                  <wp:posOffset>8132198</wp:posOffset>
                </wp:positionV>
                <wp:extent cx="78105" cy="243375"/>
                <wp:effectExtent l="0" t="0" r="17145" b="2349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" cy="243375"/>
                          <a:chOff x="0" y="0"/>
                          <a:chExt cx="78350" cy="243421"/>
                        </a:xfrm>
                      </wpg:grpSpPr>
                      <wps:wsp>
                        <wps:cNvPr id="93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B1CA20" w14:textId="77777777" w:rsidR="00951E86" w:rsidRPr="00876313" w:rsidRDefault="00951E86" w:rsidP="00951E86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4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solidFill>
                              <a:srgbClr val="CDD84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A3E645" w14:textId="77777777" w:rsidR="00951E86" w:rsidRPr="00876313" w:rsidRDefault="00951E86" w:rsidP="00951E86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106BE" id="Groupe 92" o:spid="_x0000_s1028" style="position:absolute;margin-left:802.05pt;margin-top:640.35pt;width:6.15pt;height:19.15pt;z-index:251917824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">
                <v:rect id="Rectangle 9" o:spid="_x0000_s1029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" fillcolor="#63a7da" strokecolor="#63a7da" strokeweight=".5pt">
                  <v:textbox>
                    <w:txbxContent>
                      <w:p w14:paraId="2CB1CA20" w14:textId="77777777" w:rsidR="00951E86" w:rsidRPr="00876313" w:rsidRDefault="00951E86" w:rsidP="00951E86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0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" fillcolor="#cdd84b" strokecolor="#cdd84b" strokeweight=".5pt">
                  <v:textbox>
                    <w:txbxContent>
                      <w:p w14:paraId="3BA3E645" w14:textId="77777777" w:rsidR="00951E86" w:rsidRPr="00876313" w:rsidRDefault="00951E86" w:rsidP="00951E86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62015" w:rsidRPr="00062015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F3B34AE" wp14:editId="7AA443AF">
                <wp:simplePos x="0" y="0"/>
                <wp:positionH relativeFrom="column">
                  <wp:posOffset>9419590</wp:posOffset>
                </wp:positionH>
                <wp:positionV relativeFrom="paragraph">
                  <wp:posOffset>8053705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BA3BE" w14:textId="108130E5" w:rsidR="00062015" w:rsidRPr="00062015" w:rsidRDefault="002A5CA3" w:rsidP="0006201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062015" w:rsidRPr="0006201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Etablissement </w:t>
                            </w:r>
                            <w:r w:rsidR="002932C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 promotion sociale</w:t>
                            </w:r>
                          </w:p>
                          <w:p w14:paraId="1070537B" w14:textId="1B9492BF" w:rsidR="00062015" w:rsidRDefault="000221B4" w:rsidP="000221B4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34AE" id="Zone de texte 1523" o:spid="_x0000_s1031" type="#_x0000_t202" style="position:absolute;margin-left:741.7pt;margin-top:634.15pt;width:312.5pt;height:73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" fillcolor="window" stroked="f" strokeweight=".5pt">
                <v:textbox>
                  <w:txbxContent>
                    <w:p w14:paraId="084BA3BE" w14:textId="108130E5" w:rsidR="00062015" w:rsidRPr="00062015" w:rsidRDefault="002A5CA3" w:rsidP="00062015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062015" w:rsidRPr="0006201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Etablissement </w:t>
                      </w:r>
                      <w:r w:rsidR="002932C0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 promotion sociale</w:t>
                      </w:r>
                    </w:p>
                    <w:p w14:paraId="1070537B" w14:textId="1B9492BF" w:rsidR="00062015" w:rsidRDefault="000221B4" w:rsidP="000221B4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627A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38B36D2C" wp14:editId="1446AE57">
                <wp:simplePos x="0" y="0"/>
                <wp:positionH relativeFrom="margin">
                  <wp:posOffset>2902687</wp:posOffset>
                </wp:positionH>
                <wp:positionV relativeFrom="paragraph">
                  <wp:posOffset>693922</wp:posOffset>
                </wp:positionV>
                <wp:extent cx="9845749" cy="1998921"/>
                <wp:effectExtent l="0" t="0" r="0" b="190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5749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2594F525" w:rsidR="00A72224" w:rsidRPr="002A7ED8" w:rsidRDefault="008D5957" w:rsidP="00D238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I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Installa</w:t>
                            </w:r>
                            <w:r w:rsidR="001724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on et maintenance</w:t>
                            </w:r>
                          </w:p>
                          <w:p w14:paraId="09487464" w14:textId="55B7AA9B" w:rsidR="002E58D7" w:rsidRPr="002E58D7" w:rsidRDefault="00E34174" w:rsidP="00E34174">
                            <w:pPr>
                              <w:ind w:left="3600" w:firstLine="720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I1607 – Mécanicien de cycles </w:t>
                            </w:r>
                          </w:p>
                          <w:p w14:paraId="7CAC3E5B" w14:textId="0218CDAF" w:rsidR="00A72224" w:rsidRPr="002E58D7" w:rsidRDefault="00A72224" w:rsidP="00CF25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10"/>
                                <w:szCs w:val="10"/>
                                <w:lang w:val="fr-BE"/>
                              </w:rPr>
                            </w:pPr>
                          </w:p>
                          <w:p w14:paraId="065692E3" w14:textId="714A0D01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228.55pt;margin-top:54.65pt;width:775.25pt;height:157.4pt;z-index: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" filled="f" stroked="f" strokeweight=".5pt">
                <v:textbox>
                  <w:txbxContent>
                    <w:p w14:paraId="1F4D89CD" w14:textId="2594F525" w:rsidR="00A72224" w:rsidRPr="002A7ED8" w:rsidRDefault="008D5957" w:rsidP="00D2385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I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Installa</w:t>
                      </w:r>
                      <w:r w:rsidR="001724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on et maintenance</w:t>
                      </w:r>
                    </w:p>
                    <w:p w14:paraId="09487464" w14:textId="55B7AA9B" w:rsidR="002E58D7" w:rsidRPr="002E58D7" w:rsidRDefault="00E34174" w:rsidP="00E34174">
                      <w:pPr>
                        <w:ind w:left="3600" w:firstLine="720"/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I1607 – Mécanicien de cycles </w:t>
                      </w:r>
                    </w:p>
                    <w:p w14:paraId="7CAC3E5B" w14:textId="0218CDAF" w:rsidR="00A72224" w:rsidRPr="002E58D7" w:rsidRDefault="00A72224" w:rsidP="00CF2585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10"/>
                          <w:szCs w:val="10"/>
                          <w:lang w:val="fr-BE"/>
                        </w:rPr>
                      </w:pPr>
                    </w:p>
                    <w:p w14:paraId="065692E3" w14:textId="714A0D01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F73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615BCBE5" wp14:editId="4A5F8BDA">
                <wp:simplePos x="0" y="0"/>
                <wp:positionH relativeFrom="page">
                  <wp:posOffset>3181690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7FA6ADE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33" type="#_x0000_t202" style="position:absolute;margin-left:250.55pt;margin-top:656.5pt;width:325pt;height:87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yyGwIAADQ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7FA6ADE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D85B449" wp14:editId="7426A40C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2045289A" wp14:editId="34836519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1C89348" w:rsidR="00A72224" w:rsidRPr="0003598A" w:rsidRDefault="00CC6F0D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</w:t>
                            </w:r>
                            <w:r w:rsidR="00E64FC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l’offre d</w:t>
                            </w:r>
                            <w:r w:rsidR="00580A5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’enseignement et de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formation </w:t>
                            </w:r>
                            <w:r w:rsidR="00580A5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sur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le Bassin pour ce nouveau 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76.45pt;margin-top:212pt;width:387.15pt;height:81.95pt;z-index:2514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" filled="f" stroked="f" strokeweight=".5pt">
                <v:textbox>
                  <w:txbxContent>
                    <w:p w14:paraId="621463FE" w14:textId="61C89348" w:rsidR="00A72224" w:rsidRPr="0003598A" w:rsidRDefault="00CC6F0D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</w:t>
                      </w:r>
                      <w:r w:rsidR="00E64FC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l’offre d</w:t>
                      </w:r>
                      <w:r w:rsidR="00580A5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’enseignement et de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formation </w:t>
                      </w:r>
                      <w:r w:rsidR="00580A5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sur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le Bassin pour ce nouveau 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0E48505C" wp14:editId="226FC2F4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6" type="#_x0000_t202" style="position:absolute;margin-left:806.1pt;margin-top:595.15pt;width:264.4pt;height:34.7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LOXZPM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24EBC" id="Connecteur droit 15" o:spid="_x0000_s1026" style="position:absolute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6C11E" id="Rectangle 150" o:spid="_x0000_s1026" style="position:absolute;margin-left:642.5pt;margin-top:224.45pt;width:477.9pt;height:360.5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3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7024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1.65pt;margin-top:453.55pt;width:43.95pt;height:34pt;z-index:25145702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BcUwMAAPs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61120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0" style="position:absolute;margin-left:379.8pt;margin-top:434.95pt;width:42.85pt;height:50.6pt;flip:x;z-index:25146112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">
                <v:oval id="Ellipse 143" o:spid="_x0000_s104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02311" w14:textId="5E78E4E8" w:rsidR="00D5063C" w:rsidRPr="00D5063C" w:rsidRDefault="00BE447F" w:rsidP="00D5063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BE447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Mécanicien de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3" style="position:absolute;margin-left:122.3pt;margin-top:521.3pt;width:157.9pt;height:65.65pt;rotation:-90;z-index:25145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4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u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" fillcolor="#63a7da" stroked="f" strokeweight="1pt">
                <v:textbox>
                  <w:txbxContent>
                    <w:p w14:paraId="73E02311" w14:textId="5E78E4E8" w:rsidR="00D5063C" w:rsidRPr="00D5063C" w:rsidRDefault="00BE447F" w:rsidP="00D5063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 w:rsidRPr="00BE447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Mécanicien de cycles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6CF9F6B">
                                  <wp:extent cx="3263265" cy="2056514"/>
                                  <wp:effectExtent l="0" t="38100" r="0" b="2032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" r:lo="rId25" r:qs="rId26" r:cs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4" type="#_x0000_t118" style="position:absolute;margin-left:94.8pt;margin-top:372.6pt;width:467.15pt;height:275.7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44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Z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Cp6zjh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6CF9F6B">
                            <wp:extent cx="3263265" cy="2056514"/>
                            <wp:effectExtent l="0" t="38100" r="0" b="2032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5" r:qs="rId26" r:cs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C72FC" id="Connecteur droit 10" o:spid="_x0000_s1026" style="position:absolute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6521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5" style="position:absolute;margin-left:611.2pt;margin-top:158.45pt;width:467.7pt;height:80.3pt;z-index:25146521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ejN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sZr6HydzqKRsXv9xUnk+YHuvcjZo/HL+Rhl1CXsahXkAFLFYTgG2RmSHhA2X&#10;hXwKFxxM2HEeRd9aNi8hQw9VM767eyiUXge30CO3dbAYbriXolh3jGt7ZZcMKmj4XqDqplegiDPW&#10;LTEDyfcrl4SUlkwXNbpcQgrZ5aNxALizb9bP3PRjFt8mN8GnEVvA2c84+O1lv22K9d3HpvN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9ejN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3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1" type="#_x0000_t202" style="position:absolute;margin-left:92.85pt;margin-top:163.7pt;width:103.8pt;height:50.2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FTR+n0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4473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2" style="position:absolute;margin-left:96.25pt;margin-top:161.85pt;width:467.7pt;height:79.4pt;z-index:25144473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OL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Y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BaZY4u4AwAA+woAAA4AAAAAAAAAAAAAAAAALgIAAGRy&#10;cy9lMm9Eb2MueG1sUEsBAi0AFAAGAAgAAAAhANXq7uHiAAAADAEAAA8AAAAAAAAAAAAAAAAAEgYA&#10;AGRycy9kb3ducmV2LnhtbFBLBQYAAAAABAAEAPMAAAAhBwAAAAA=&#10;">
                <v:rect id="Rectangle 1535" o:spid="_x0000_s105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5" type="#_x0000_t202" style="position:absolute;margin-left:128.95pt;margin-top:656.5pt;width:51pt;height:51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Gm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+zbe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O+fYaY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6" style="position:absolute;margin-left:186pt;margin-top:657.5pt;width:28.35pt;height:28.35pt;z-index:25148364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RrclTwMAAPUIAAAOAAAAAAAAAAAA&#10;AAAAAC4CAABkcnMvZTJvRG9jLnhtbFBLAQItABQABgAIAAAAIQC3EFLx4wAAAA0BAAAPAAAAAAAA&#10;AAAAAAAAAKkFAABkcnMvZG93bnJldi54bWxQSwUGAAAAAAQABADzAAAAuQYAAAAA&#10;">
                <v:oval id="Ellipse 17" o:spid="_x0000_s105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87744" behindDoc="0" locked="0" layoutInCell="1" allowOverlap="1" wp14:anchorId="45917FCE" wp14:editId="528BE9B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9" style="position:absolute;margin-left:185pt;margin-top:676.5pt;width:20.85pt;height:48.2pt;flip:x;z-index:25148774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CFegMAAEAJAAAOAAAAZHJzL2Uyb0RvYy54bWzcVk1v3DYQvRfIfyB4j3ellSWv4HXg2LFb&#10;wEkMOEWA3rgU9QFQIktyrXV/fR9Jab1x3B5SoCh6kcghNZx5b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">
                <v:oval id="Ellipse 29" o:spid="_x0000_s106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4FB78" id="Connecteur droit 5207" o:spid="_x0000_s1026" style="position:absolute;flip:y;z-index:2514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6A1F8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490DC04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718">
              <w:rPr>
                <w:b/>
                <w:color w:val="63A7DA"/>
                <w:kern w:val="0"/>
                <w:szCs w:val="24"/>
              </w:rPr>
              <w:t>39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106D5FF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 xml:space="preserve">de </w:t>
            </w:r>
            <w:r w:rsidR="00173718">
              <w:rPr>
                <w:color w:val="63A7DA"/>
                <w:kern w:val="0"/>
                <w:szCs w:val="24"/>
              </w:rPr>
              <w:t>mécanicien de cycles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9CE047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718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21B2959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173718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4E239F3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5D5C32A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BC9869F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7F2107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BCD6C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BABE25B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64EFCC6">
                                  <wp:extent cx="5802328" cy="2085975"/>
                                  <wp:effectExtent l="0" t="19050" r="0" b="857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8" r:lo="rId59" r:qs="rId60" r:cs="rId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2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ew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cu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CqKjew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64EFCC6">
                            <wp:extent cx="5802328" cy="2085975"/>
                            <wp:effectExtent l="0" t="19050" r="0" b="857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8" r:lo="rId59" r:qs="rId60" r:cs="rId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ys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0J9vXmP1nH4RLlS/o/oYo7&#10;lMPXly8F/ksRP+/GfZev/ffs5R8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CmHxysbwQAABcPAAAOAAAAAAAA&#10;AAAAAAAAAC4CAABkcnMvZTJvRG9jLnhtbFBLAQItABQABgAIAAAAIQC1r+CZ4wAAAA0BAAAPAAAA&#10;AAAAAAAAAAAAAMkGAABkcnMvZG93bnJldi54bWxQSwUGAAAAAAQABADzAAAA2QcAAAAA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3m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2a&#10;5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/sN5vUME&#10;AACnDgAADgAAAAAAAAAAAAAAAAAuAgAAZHJzL2Uyb0RvYy54bWxQSwECLQAUAAYACAAAACEAVtqJ&#10;xuMAAAAMAQAADwAAAAAAAAAAAAAAAACdBgAAZHJzL2Rvd25yZXYueG1sUEsFBgAAAAAEAAQA8wAA&#10;AK0HAAAAAA==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9OIxr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FKyzT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3AB82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1496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18968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5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CDFze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6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BDkr6c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57CEFBAB" w:rsidR="00094BDC" w:rsidRPr="009D2EC5" w:rsidRDefault="005C7BFB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 w:rsidR="004D3544"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F9727F" w:rsidRPr="009D2EC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2EC5" w:rsidRPr="009D2EC5">
                              <w:rPr>
                                <w:rFonts w:ascii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Commerce de gros et de détail et réparation véhicules automobiles et de motocycles</w:t>
                            </w:r>
                            <w:r w:rsidR="00094BDC" w:rsidRPr="009D2EC5"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D694340" w:rsidR="00094BDC" w:rsidRPr="005546BC" w:rsidRDefault="00A131AA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352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B6Vh9O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7C8B5F73" w14:textId="57CEFBAB" w:rsidR="00094BDC" w:rsidRPr="009D2EC5" w:rsidRDefault="005C7BFB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</w:pPr>
                      <w:r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G</w:t>
                      </w:r>
                      <w:r w:rsidR="004D3544"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F9727F" w:rsidRPr="009D2EC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D2EC5" w:rsidRPr="009D2EC5"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Commerce de gros et de détail et réparation véhicules automobiles et de motocycles</w:t>
                      </w:r>
                      <w:r w:rsidR="00094BDC" w:rsidRPr="009D2EC5"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D694340" w:rsidR="00094BDC" w:rsidRPr="005546BC" w:rsidRDefault="00A131AA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352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2640F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C6180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E19C8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0367F7AD" w:rsidR="003F1FDB" w:rsidRPr="00D02F28" w:rsidRDefault="0014352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</w:t>
                                  </w:r>
                                  <w:r w:rsidR="008C725F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0,8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413E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A6083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17E8AD2D" w:rsidR="003F1FDB" w:rsidRPr="00D02F28" w:rsidRDefault="00C860C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2BBA8662" w:rsidR="003F1FDB" w:rsidRPr="00D02F28" w:rsidRDefault="00F032CD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cuhh+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0367F7AD" w:rsidR="003F1FDB" w:rsidRPr="00D02F28" w:rsidRDefault="0014352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</w:t>
                            </w:r>
                            <w:r w:rsidR="008C725F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0,8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413E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A6083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17E8AD2D" w:rsidR="003F1FDB" w:rsidRPr="00D02F28" w:rsidRDefault="00C860C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2BBA8662" w:rsidR="003F1FDB" w:rsidRPr="00D02F28" w:rsidRDefault="00F032CD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AD766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9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F8l87Q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7225B2A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0" style="position:absolute;left:0;text-align:left;margin-left:1117pt;margin-top:589pt;width:27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Gjr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Xza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/xo&#10;66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8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2C1037C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647707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6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5o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0i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MvoXmg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9638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8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1072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eeYQMr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5WHr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m5wry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01FE1D69" w:rsidR="003C16BD" w:rsidRPr="003C16BD" w:rsidRDefault="00C64362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37F010D0">
                <wp:simplePos x="0" y="0"/>
                <wp:positionH relativeFrom="column">
                  <wp:posOffset>8389088</wp:posOffset>
                </wp:positionH>
                <wp:positionV relativeFrom="paragraph">
                  <wp:posOffset>113119</wp:posOffset>
                </wp:positionV>
                <wp:extent cx="3031849" cy="1792458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849" cy="1792458"/>
                          <a:chOff x="208284" y="156642"/>
                          <a:chExt cx="3033012" cy="179396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37ADE16E" w:rsidR="00094BDC" w:rsidRPr="00311F79" w:rsidRDefault="00375E2B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2.022</w:t>
                              </w:r>
                              <w:r w:rsidR="009D2EC5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    </w:t>
                              </w:r>
                              <w:r w:rsidR="005E6CF7"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6F4A7950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30090" y="156642"/>
                            <a:ext cx="911206" cy="1793966"/>
                            <a:chOff x="294291" y="119328"/>
                            <a:chExt cx="817886" cy="146973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294291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1BB3A14E" w:rsidR="00094BDC" w:rsidRPr="003E2D6C" w:rsidRDefault="003A0E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523482" y="132235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A06F647" w:rsidR="00094BDC" w:rsidRPr="003E2D6C" w:rsidRDefault="006B1E73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8F0379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566077" y="119328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1A16C7" w:rsidR="00094BDC" w:rsidRPr="003E2D6C" w:rsidRDefault="00C6436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E63DD3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60.55pt;margin-top:8.9pt;width:238.75pt;height:141.15pt;z-index:251709440;mso-width-relative:margin;mso-height-relative:margin" coordorigin="2082,1566" coordsize="30330,1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">
                <v:shape id="Zone de texte 225" o:spid="_x0000_s1088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37ADE16E" w:rsidR="00094BDC" w:rsidRPr="00311F79" w:rsidRDefault="00375E2B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2.022</w:t>
                        </w:r>
                        <w:r w:rsidR="009D2EC5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    </w:t>
                        </w:r>
                        <w:r w:rsidR="005E6CF7"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6F4A7950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3300;top:1566;width:9112;height:17940" coordorigin="2942,1193" coordsize="8178,1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90" type="#_x0000_t202" style="position:absolute;left:2942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1BB3A14E" w:rsidR="00094BDC" w:rsidRPr="003E2D6C" w:rsidRDefault="003A0E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91" type="#_x0000_t202" style="position:absolute;left:5234;top:13223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A06F647" w:rsidR="00094BDC" w:rsidRPr="003E2D6C" w:rsidRDefault="006B1E73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8F0379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5660;top:119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1A16C7" w:rsidR="00094BDC" w:rsidRPr="003E2D6C" w:rsidRDefault="00C6436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E63DD3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01AA6C01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15AF96FD" w:rsidR="003C16BD" w:rsidRPr="003C16BD" w:rsidRDefault="003C16BD" w:rsidP="003C16BD">
      <w:pPr>
        <w:rPr>
          <w:lang w:bidi="fr-FR"/>
        </w:rPr>
      </w:pPr>
    </w:p>
    <w:p w14:paraId="077BEEA5" w14:textId="78901251" w:rsidR="003C16BD" w:rsidRPr="003C16BD" w:rsidRDefault="003C16BD" w:rsidP="003C16BD">
      <w:pPr>
        <w:rPr>
          <w:lang w:bidi="fr-FR"/>
        </w:rPr>
      </w:pPr>
    </w:p>
    <w:p w14:paraId="767CF653" w14:textId="68869CF0" w:rsidR="003C16BD" w:rsidRPr="003C16BD" w:rsidRDefault="003C16BD" w:rsidP="003C16BD">
      <w:pPr>
        <w:rPr>
          <w:lang w:bidi="fr-FR"/>
        </w:rPr>
      </w:pPr>
    </w:p>
    <w:p w14:paraId="4E22C543" w14:textId="144EC3EF" w:rsidR="003C16BD" w:rsidRPr="003C16BD" w:rsidRDefault="00900742" w:rsidP="003C16BD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4191282D" wp14:editId="7743898F">
                <wp:simplePos x="0" y="0"/>
                <wp:positionH relativeFrom="column">
                  <wp:posOffset>7600384</wp:posOffset>
                </wp:positionH>
                <wp:positionV relativeFrom="paragraph">
                  <wp:posOffset>3399394</wp:posOffset>
                </wp:positionV>
                <wp:extent cx="5468620" cy="1537970"/>
                <wp:effectExtent l="0" t="0" r="0" b="508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37970"/>
                          <a:chOff x="0" y="0"/>
                          <a:chExt cx="3378200" cy="2434205"/>
                        </a:xfrm>
                      </wpg:grpSpPr>
                      <wps:wsp>
                        <wps:cNvPr id="113" name="Zone de texte 113"/>
                        <wps:cNvSpPr txBox="1"/>
                        <wps:spPr>
                          <a:xfrm>
                            <a:off x="368788" y="1727894"/>
                            <a:ext cx="1092200" cy="7063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A6DABC" w14:textId="4DAA3E27" w:rsidR="00A27609" w:rsidRDefault="00A15E46" w:rsidP="00A2760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</w:p>
                            <w:p w14:paraId="171F3982" w14:textId="66DCAFA5" w:rsidR="00A15E46" w:rsidRPr="00A15E46" w:rsidRDefault="00A15E46" w:rsidP="00A2760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(</w:t>
                              </w:r>
                              <w:r w:rsidR="002932C0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d’épreuves intégrées)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oupe 114"/>
                        <wpg:cNvGrpSpPr/>
                        <wpg:grpSpPr>
                          <a:xfrm>
                            <a:off x="0" y="0"/>
                            <a:ext cx="3378200" cy="823852"/>
                            <a:chOff x="0" y="0"/>
                            <a:chExt cx="3378200" cy="823852"/>
                          </a:xfrm>
                        </wpg:grpSpPr>
                        <wps:wsp>
                          <wps:cNvPr id="115" name="Parenthèse ouvrante 115"/>
                          <wps:cNvSpPr/>
                          <wps:spPr>
                            <a:xfrm rot="5400000">
                              <a:off x="1592241" y="19344"/>
                              <a:ext cx="98764" cy="1510252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Zone de texte 117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24805" w14:textId="3AFEBF91" w:rsidR="00A27609" w:rsidRPr="00656547" w:rsidRDefault="002932C0" w:rsidP="00A2760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Apprenants</w:t>
                                </w:r>
                                <w:r w:rsidR="00A27609"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1282D" id="Groupe 111" o:spid="_x0000_s1093" style="position:absolute;margin-left:598.45pt;margin-top:267.65pt;width:430.6pt;height:121.1pt;z-index:251922944;mso-width-relative:margin;mso-height-relative:margin" coordsize="33782,2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">
                <v:shape id="Zone de texte 113" o:spid="_x0000_s1094" type="#_x0000_t202" style="position:absolute;left:3687;top:17278;width:10922;height: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56A6DABC" w14:textId="4DAA3E27" w:rsidR="00A27609" w:rsidRDefault="00A15E46" w:rsidP="00A2760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</w:p>
                      <w:p w14:paraId="171F3982" w14:textId="66DCAFA5" w:rsidR="00A15E46" w:rsidRPr="00A15E46" w:rsidRDefault="00A15E46" w:rsidP="00A2760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(</w:t>
                        </w:r>
                        <w:r w:rsidR="002932C0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d’épreuves intégrées)</w:t>
                        </w:r>
                      </w:p>
                    </w:txbxContent>
                  </v:textbox>
                </v:shape>
                <v:group id="Groupe 114" o:spid="_x0000_s1095" style="position:absolute;width:33782;height:8238" coordsize="33782,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15" o:spid="_x0000_s1096" type="#_x0000_t85" style="position:absolute;left:15922;top:192;width:988;height:15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" adj="118" strokecolor="#63a7da">
                    <v:stroke dashstyle="dash"/>
                  </v:shape>
                  <v:shape id="Zone de texte 117" o:spid="_x0000_s109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14:paraId="5A224805" w14:textId="3AFEBF91" w:rsidR="00A27609" w:rsidRPr="00656547" w:rsidRDefault="002932C0" w:rsidP="00A27609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Apprenants</w:t>
                          </w:r>
                          <w:r w:rsidR="00A27609"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32C0" w:rsidRPr="001724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9E6E828" wp14:editId="186BD8BB">
                <wp:simplePos x="0" y="0"/>
                <wp:positionH relativeFrom="column">
                  <wp:posOffset>11117593</wp:posOffset>
                </wp:positionH>
                <wp:positionV relativeFrom="paragraph">
                  <wp:posOffset>4593590</wp:posOffset>
                </wp:positionV>
                <wp:extent cx="1234440" cy="35306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1C79F" w14:textId="291013E5" w:rsidR="0017241E" w:rsidRPr="00A24434" w:rsidRDefault="00703B3E" w:rsidP="0017241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6E828" id="Zone de texte 229" o:spid="_x0000_s1098" type="#_x0000_t202" style="position:absolute;margin-left:875.4pt;margin-top:361.7pt;width:97.2pt;height:27.8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" filled="f" stroked="f" strokeweight=".5pt">
                <v:textbox>
                  <w:txbxContent>
                    <w:p w14:paraId="39C1C79F" w14:textId="291013E5" w:rsidR="0017241E" w:rsidRPr="00A24434" w:rsidRDefault="00703B3E" w:rsidP="0017241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932C0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CB3235" wp14:editId="494E492A">
                <wp:simplePos x="0" y="0"/>
                <wp:positionH relativeFrom="column">
                  <wp:posOffset>8569842</wp:posOffset>
                </wp:positionH>
                <wp:positionV relativeFrom="paragraph">
                  <wp:posOffset>3979132</wp:posOffset>
                </wp:positionV>
                <wp:extent cx="1265274" cy="514350"/>
                <wp:effectExtent l="0" t="0" r="11430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D1A7C" w14:textId="08AE66CA" w:rsidR="00AD60E1" w:rsidRDefault="00A15E46" w:rsidP="00AD60E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18</w:t>
                            </w:r>
                            <w:r w:rsidR="0056169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60E1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r w:rsidR="002932C0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Start"/>
                            <w:r w:rsidR="002932C0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Max )</w:t>
                            </w:r>
                            <w:proofErr w:type="gramEnd"/>
                          </w:p>
                          <w:p w14:paraId="2C8F8340" w14:textId="77777777" w:rsidR="002932C0" w:rsidRPr="00E8742B" w:rsidRDefault="002932C0" w:rsidP="00AD60E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B3235" id="Ellipse 213" o:spid="_x0000_s1099" style="position:absolute;margin-left:674.8pt;margin-top:313.3pt;width:99.65pt;height:40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" fillcolor="#63a7da" strokecolor="#63a7da" strokeweight="1pt">
                <v:stroke joinstyle="miter"/>
                <v:textbox>
                  <w:txbxContent>
                    <w:p w14:paraId="6B4D1A7C" w14:textId="08AE66CA" w:rsidR="00AD60E1" w:rsidRDefault="00A15E46" w:rsidP="00AD60E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18</w:t>
                      </w:r>
                      <w:r w:rsidR="0056169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D60E1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r w:rsidR="002932C0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(Max )</w:t>
                      </w:r>
                    </w:p>
                    <w:p w14:paraId="2C8F8340" w14:textId="77777777" w:rsidR="002932C0" w:rsidRPr="00E8742B" w:rsidRDefault="002932C0" w:rsidP="00AD60E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0103D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2AA0C35" wp14:editId="39547D5C">
                <wp:simplePos x="0" y="0"/>
                <wp:positionH relativeFrom="column">
                  <wp:posOffset>3253223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02370" w14:textId="45668F60" w:rsidR="00035A57" w:rsidRPr="00F13403" w:rsidRDefault="00033594" w:rsidP="00035A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17 </w:t>
                            </w:r>
                            <w:r w:rsidR="00035A5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0C35" id="Zone de texte 67" o:spid="_x0000_s1100" type="#_x0000_t202" style="position:absolute;margin-left:256.15pt;margin-top:299.85pt;width:55.7pt;height:25.9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" filled="f" stroked="f" strokeweight=".5pt">
                <v:textbox>
                  <w:txbxContent>
                    <w:p w14:paraId="4DD02370" w14:textId="45668F60" w:rsidR="00035A57" w:rsidRPr="00F13403" w:rsidRDefault="00033594" w:rsidP="00035A5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17 </w:t>
                      </w:r>
                      <w:r w:rsidR="00035A5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67CD9">
        <w:rPr>
          <w:noProof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6A05956A" wp14:editId="5B2F014B">
                <wp:simplePos x="0" y="0"/>
                <wp:positionH relativeFrom="column">
                  <wp:posOffset>3177495</wp:posOffset>
                </wp:positionH>
                <wp:positionV relativeFrom="paragraph">
                  <wp:posOffset>4099028</wp:posOffset>
                </wp:positionV>
                <wp:extent cx="793115" cy="841375"/>
                <wp:effectExtent l="0" t="0" r="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41" name="Graphique 41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AF48D" w14:textId="1C9CD357" w:rsidR="00167CD9" w:rsidRPr="0022673A" w:rsidRDefault="00167CD9" w:rsidP="00167CD9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</w:pPr>
                              <w:r w:rsidRP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>COMMERCE</w:t>
                              </w:r>
                              <w:r w:rsid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 xml:space="preserve"> &amp; R</w:t>
                              </w:r>
                              <w:r w:rsidR="0022673A" w:rsidRPr="0022673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fr-BE"/>
                                </w:rPr>
                                <w:t>ÉPARATION DE VEHICULES AUTOMOBILES ET DE MOTOCYCLES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5956A" id="Groupe 40" o:spid="_x0000_s1101" style="position:absolute;margin-left:250.2pt;margin-top:322.75pt;width:62.45pt;height:66.25pt;z-index:251935232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aSa58eIAAAALAQAADwAAAGRycy9kb3ducmV2&#10;LnhtbEyPwWrDMBBE74X+g9hCb43kJHKCazmE0PYUCk0KpTfF2tgm1spYiu38fdVTe1zmMfM230y2&#10;ZQP2vnGkIJkJYEilMw1VCj6Pr09rYD5oMrp1hApu6GFT3N/lOjNupA8cDqFisYR8phXUIXQZ576s&#10;0Wo/cx1SzM6utzrEs6+46fUYy23L50Kk3OqG4kKtO9zVWF4OV6vgbdTjdpG8DPvLeXf7Psr3r32C&#10;Sj0+TNtnYAGn8AfDr35UhyI6ndyVjGetAinEMqIK0qWUwCKRzuUC2EnBarUWwIuc//+h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41" o:spid="_x0000_s1102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">
                  <v:imagedata r:id="rId99" o:title=""/>
                </v:shape>
                <v:shape id="Zone de texte 42" o:spid="_x0000_s1103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14DAF48D" w14:textId="1C9CD357" w:rsidR="00167CD9" w:rsidRPr="0022673A" w:rsidRDefault="00167CD9" w:rsidP="00167CD9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</w:pPr>
                        <w:r w:rsidRP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>COMMERCE</w:t>
                        </w:r>
                        <w:r w:rsid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 xml:space="preserve"> &amp; R</w:t>
                        </w:r>
                        <w:r w:rsidR="0022673A" w:rsidRPr="0022673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fr-BE"/>
                          </w:rPr>
                          <w:t>ÉPARATION DE VEHICULES AUTOMOBILES ET DE MOTOCYCLES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2EA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F5877F2" wp14:editId="047DAA1A">
                <wp:simplePos x="0" y="0"/>
                <wp:positionH relativeFrom="column">
                  <wp:posOffset>10345479</wp:posOffset>
                </wp:positionH>
                <wp:positionV relativeFrom="paragraph">
                  <wp:posOffset>3713318</wp:posOffset>
                </wp:positionV>
                <wp:extent cx="0" cy="149932"/>
                <wp:effectExtent l="0" t="0" r="38100" b="2159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93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B2A70" id="Connecteur droit 130" o:spid="_x0000_s1026" style="position:absolute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4.6pt,292.4pt" to="814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" strokecolor="#4472c4 [3204]">
                <v:stroke dashstyle="dash"/>
              </v:line>
            </w:pict>
          </mc:Fallback>
        </mc:AlternateContent>
      </w:r>
      <w:r w:rsidR="0017241E" w:rsidRPr="001724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7BFA573" wp14:editId="2CBF5E99">
                <wp:simplePos x="0" y="0"/>
                <wp:positionH relativeFrom="column">
                  <wp:posOffset>11051540</wp:posOffset>
                </wp:positionH>
                <wp:positionV relativeFrom="paragraph">
                  <wp:posOffset>4075430</wp:posOffset>
                </wp:positionV>
                <wp:extent cx="1440000" cy="504825"/>
                <wp:effectExtent l="0" t="0" r="2730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AEEA4" w14:textId="31FFBD3F" w:rsidR="0017241E" w:rsidRPr="00E8742B" w:rsidRDefault="00703B3E" w:rsidP="0017241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10</w:t>
                            </w:r>
                            <w:r w:rsidR="0017241E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FA573" id="Ellipse 212" o:spid="_x0000_s1104" style="position:absolute;margin-left:870.2pt;margin-top:320.9pt;width:113.4pt;height:39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" fillcolor="#63a7da" strokecolor="#63a7da" strokeweight="1pt">
                <v:stroke joinstyle="miter"/>
                <v:textbox>
                  <w:txbxContent>
                    <w:p w14:paraId="139AEEA4" w14:textId="31FFBD3F" w:rsidR="0017241E" w:rsidRPr="00E8742B" w:rsidRDefault="00703B3E" w:rsidP="0017241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10</w:t>
                      </w:r>
                      <w:r w:rsidR="0017241E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A26810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BBAAE4" wp14:editId="18305907">
                <wp:simplePos x="0" y="0"/>
                <wp:positionH relativeFrom="column">
                  <wp:posOffset>7580157</wp:posOffset>
                </wp:positionH>
                <wp:positionV relativeFrom="paragraph">
                  <wp:posOffset>3019012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4FC99BC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5" type="#_x0000_t202" style="position:absolute;margin-left:596.85pt;margin-top:237.7pt;width:388.5pt;height:2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" filled="f" stroked="f" strokeweight=".5pt">
                <v:textbox>
                  <w:txbxContent>
                    <w:p w14:paraId="6A6A0D2E" w14:textId="74FC99BC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 en 2022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6466A9DB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6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IMbDN5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7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wZ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Or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FCH7Bk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BB85172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b3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BB85172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CAF6B" w14:textId="77777777" w:rsidR="00196387" w:rsidRDefault="00196387" w:rsidP="0063464B">
      <w:r>
        <w:separator/>
      </w:r>
    </w:p>
  </w:endnote>
  <w:endnote w:type="continuationSeparator" w:id="0">
    <w:p w14:paraId="4F5D1D63" w14:textId="77777777" w:rsidR="00196387" w:rsidRDefault="00196387" w:rsidP="0063464B">
      <w:r>
        <w:continuationSeparator/>
      </w:r>
    </w:p>
  </w:endnote>
  <w:endnote w:type="continuationNotice" w:id="1">
    <w:p w14:paraId="43F7EEA5" w14:textId="77777777" w:rsidR="00196387" w:rsidRDefault="001963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83404" w14:textId="77777777" w:rsidR="00196387" w:rsidRDefault="00196387" w:rsidP="0063464B">
      <w:r>
        <w:separator/>
      </w:r>
    </w:p>
  </w:footnote>
  <w:footnote w:type="continuationSeparator" w:id="0">
    <w:p w14:paraId="3D8B18AE" w14:textId="77777777" w:rsidR="00196387" w:rsidRDefault="00196387" w:rsidP="0063464B">
      <w:r>
        <w:continuationSeparator/>
      </w:r>
    </w:p>
  </w:footnote>
  <w:footnote w:type="continuationNotice" w:id="1">
    <w:p w14:paraId="26E7BC95" w14:textId="77777777" w:rsidR="00196387" w:rsidRDefault="001963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BA0"/>
    <w:multiLevelType w:val="hybridMultilevel"/>
    <w:tmpl w:val="A88481DA"/>
    <w:lvl w:ilvl="0" w:tplc="9DFE9E26">
      <w:start w:val="8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0FF9"/>
    <w:rsid w:val="00002943"/>
    <w:rsid w:val="00012244"/>
    <w:rsid w:val="000153E8"/>
    <w:rsid w:val="000167B3"/>
    <w:rsid w:val="00021F54"/>
    <w:rsid w:val="000221B4"/>
    <w:rsid w:val="000247A1"/>
    <w:rsid w:val="00026609"/>
    <w:rsid w:val="000304DA"/>
    <w:rsid w:val="00032CFB"/>
    <w:rsid w:val="000330EE"/>
    <w:rsid w:val="00033594"/>
    <w:rsid w:val="00033ECD"/>
    <w:rsid w:val="0003598A"/>
    <w:rsid w:val="00035A57"/>
    <w:rsid w:val="00036493"/>
    <w:rsid w:val="00036F43"/>
    <w:rsid w:val="00037DD5"/>
    <w:rsid w:val="00044C2E"/>
    <w:rsid w:val="00047A65"/>
    <w:rsid w:val="00050168"/>
    <w:rsid w:val="00052218"/>
    <w:rsid w:val="00057346"/>
    <w:rsid w:val="00062015"/>
    <w:rsid w:val="000628E3"/>
    <w:rsid w:val="00064ED3"/>
    <w:rsid w:val="00072DC7"/>
    <w:rsid w:val="00072E3C"/>
    <w:rsid w:val="00073C8E"/>
    <w:rsid w:val="00074B9B"/>
    <w:rsid w:val="00075AF8"/>
    <w:rsid w:val="00077073"/>
    <w:rsid w:val="00082E88"/>
    <w:rsid w:val="000877DD"/>
    <w:rsid w:val="00091517"/>
    <w:rsid w:val="00091AC9"/>
    <w:rsid w:val="00092369"/>
    <w:rsid w:val="000944B5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D5CEA"/>
    <w:rsid w:val="000E2CBD"/>
    <w:rsid w:val="000E3F09"/>
    <w:rsid w:val="000E5796"/>
    <w:rsid w:val="000F02D4"/>
    <w:rsid w:val="000F1ABD"/>
    <w:rsid w:val="000F362B"/>
    <w:rsid w:val="000F588A"/>
    <w:rsid w:val="000F62E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3526"/>
    <w:rsid w:val="0014406D"/>
    <w:rsid w:val="00147CE6"/>
    <w:rsid w:val="001537B1"/>
    <w:rsid w:val="00154BC8"/>
    <w:rsid w:val="001554D7"/>
    <w:rsid w:val="00161428"/>
    <w:rsid w:val="00165B27"/>
    <w:rsid w:val="00167CD9"/>
    <w:rsid w:val="00171086"/>
    <w:rsid w:val="0017238A"/>
    <w:rsid w:val="0017241E"/>
    <w:rsid w:val="00172473"/>
    <w:rsid w:val="00173718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96387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889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673A"/>
    <w:rsid w:val="002279D5"/>
    <w:rsid w:val="0023490E"/>
    <w:rsid w:val="00235A20"/>
    <w:rsid w:val="00235ECC"/>
    <w:rsid w:val="00241356"/>
    <w:rsid w:val="0024196E"/>
    <w:rsid w:val="002420E3"/>
    <w:rsid w:val="0024339E"/>
    <w:rsid w:val="00245755"/>
    <w:rsid w:val="00246181"/>
    <w:rsid w:val="002461C7"/>
    <w:rsid w:val="00246DFB"/>
    <w:rsid w:val="0024786E"/>
    <w:rsid w:val="002529A7"/>
    <w:rsid w:val="002576B5"/>
    <w:rsid w:val="00260123"/>
    <w:rsid w:val="00261149"/>
    <w:rsid w:val="002627A7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932C0"/>
    <w:rsid w:val="002A22B3"/>
    <w:rsid w:val="002A4637"/>
    <w:rsid w:val="002A4E6F"/>
    <w:rsid w:val="002A5CA3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557F"/>
    <w:rsid w:val="002E58D7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5E2B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0EDE"/>
    <w:rsid w:val="003A2C0C"/>
    <w:rsid w:val="003A2DA2"/>
    <w:rsid w:val="003A46C8"/>
    <w:rsid w:val="003B0D81"/>
    <w:rsid w:val="003B2252"/>
    <w:rsid w:val="003B5305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48EF"/>
    <w:rsid w:val="004174C3"/>
    <w:rsid w:val="004177EF"/>
    <w:rsid w:val="00417A8B"/>
    <w:rsid w:val="00423A15"/>
    <w:rsid w:val="00423BD3"/>
    <w:rsid w:val="00425B08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1915"/>
    <w:rsid w:val="004537CA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2B42"/>
    <w:rsid w:val="00484A47"/>
    <w:rsid w:val="004854C3"/>
    <w:rsid w:val="00490B4D"/>
    <w:rsid w:val="00493ADE"/>
    <w:rsid w:val="00497F24"/>
    <w:rsid w:val="004A0CB3"/>
    <w:rsid w:val="004A277E"/>
    <w:rsid w:val="004A362E"/>
    <w:rsid w:val="004A3B7D"/>
    <w:rsid w:val="004A42EE"/>
    <w:rsid w:val="004A4E15"/>
    <w:rsid w:val="004B675A"/>
    <w:rsid w:val="004C0ED7"/>
    <w:rsid w:val="004C16F7"/>
    <w:rsid w:val="004C79AF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103D"/>
    <w:rsid w:val="0050223A"/>
    <w:rsid w:val="00506CE3"/>
    <w:rsid w:val="005116A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40389"/>
    <w:rsid w:val="00547826"/>
    <w:rsid w:val="00550A66"/>
    <w:rsid w:val="00551607"/>
    <w:rsid w:val="005520C8"/>
    <w:rsid w:val="005546BC"/>
    <w:rsid w:val="00556B32"/>
    <w:rsid w:val="00556BFC"/>
    <w:rsid w:val="0056169D"/>
    <w:rsid w:val="00566D1C"/>
    <w:rsid w:val="00571496"/>
    <w:rsid w:val="0057185C"/>
    <w:rsid w:val="00574E67"/>
    <w:rsid w:val="005800B3"/>
    <w:rsid w:val="00580A52"/>
    <w:rsid w:val="00584A1C"/>
    <w:rsid w:val="00584D8F"/>
    <w:rsid w:val="00584F35"/>
    <w:rsid w:val="00590B70"/>
    <w:rsid w:val="005915B5"/>
    <w:rsid w:val="005923AD"/>
    <w:rsid w:val="005A048A"/>
    <w:rsid w:val="005A318D"/>
    <w:rsid w:val="005A339A"/>
    <w:rsid w:val="005A777D"/>
    <w:rsid w:val="005B06E0"/>
    <w:rsid w:val="005B1A82"/>
    <w:rsid w:val="005B393F"/>
    <w:rsid w:val="005B57C1"/>
    <w:rsid w:val="005B621E"/>
    <w:rsid w:val="005C0710"/>
    <w:rsid w:val="005C0B05"/>
    <w:rsid w:val="005C62FB"/>
    <w:rsid w:val="005C6EC4"/>
    <w:rsid w:val="005C75A4"/>
    <w:rsid w:val="005C7BFB"/>
    <w:rsid w:val="005D0598"/>
    <w:rsid w:val="005D0D96"/>
    <w:rsid w:val="005D15F3"/>
    <w:rsid w:val="005D20D2"/>
    <w:rsid w:val="005D274D"/>
    <w:rsid w:val="005D3128"/>
    <w:rsid w:val="005D4B1A"/>
    <w:rsid w:val="005D5A26"/>
    <w:rsid w:val="005D70F6"/>
    <w:rsid w:val="005D76C0"/>
    <w:rsid w:val="005D77B4"/>
    <w:rsid w:val="005E0917"/>
    <w:rsid w:val="005E1969"/>
    <w:rsid w:val="005E1F73"/>
    <w:rsid w:val="005E2F3B"/>
    <w:rsid w:val="005E6CF7"/>
    <w:rsid w:val="005E7396"/>
    <w:rsid w:val="005F050F"/>
    <w:rsid w:val="005F51AD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816"/>
    <w:rsid w:val="00631EC8"/>
    <w:rsid w:val="00632C8D"/>
    <w:rsid w:val="0063464B"/>
    <w:rsid w:val="00641B75"/>
    <w:rsid w:val="00647707"/>
    <w:rsid w:val="00647FDE"/>
    <w:rsid w:val="006523A1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1C51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1E73"/>
    <w:rsid w:val="006B3262"/>
    <w:rsid w:val="006B3678"/>
    <w:rsid w:val="006B5C36"/>
    <w:rsid w:val="006B7134"/>
    <w:rsid w:val="006C16A7"/>
    <w:rsid w:val="006C5166"/>
    <w:rsid w:val="006C5A55"/>
    <w:rsid w:val="006C5F1B"/>
    <w:rsid w:val="006C7DC8"/>
    <w:rsid w:val="006D5261"/>
    <w:rsid w:val="006D6F61"/>
    <w:rsid w:val="006D7AC6"/>
    <w:rsid w:val="006E4462"/>
    <w:rsid w:val="006E49C9"/>
    <w:rsid w:val="006E6AB5"/>
    <w:rsid w:val="006F1741"/>
    <w:rsid w:val="006F4478"/>
    <w:rsid w:val="006F5D00"/>
    <w:rsid w:val="006F6EE0"/>
    <w:rsid w:val="006F6F9C"/>
    <w:rsid w:val="00700387"/>
    <w:rsid w:val="00700EAE"/>
    <w:rsid w:val="00703B3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41CC"/>
    <w:rsid w:val="007B62AB"/>
    <w:rsid w:val="007B640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107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9522C"/>
    <w:rsid w:val="008A1E15"/>
    <w:rsid w:val="008B478B"/>
    <w:rsid w:val="008B6019"/>
    <w:rsid w:val="008C0468"/>
    <w:rsid w:val="008C0E89"/>
    <w:rsid w:val="008C306F"/>
    <w:rsid w:val="008C3482"/>
    <w:rsid w:val="008C38CE"/>
    <w:rsid w:val="008C725F"/>
    <w:rsid w:val="008D0974"/>
    <w:rsid w:val="008D2FE4"/>
    <w:rsid w:val="008D5957"/>
    <w:rsid w:val="008E0096"/>
    <w:rsid w:val="008E5623"/>
    <w:rsid w:val="008E64BD"/>
    <w:rsid w:val="008F0379"/>
    <w:rsid w:val="008F1F4A"/>
    <w:rsid w:val="008F25B7"/>
    <w:rsid w:val="008F3D27"/>
    <w:rsid w:val="008F724F"/>
    <w:rsid w:val="00900742"/>
    <w:rsid w:val="00902688"/>
    <w:rsid w:val="00902A28"/>
    <w:rsid w:val="00902B56"/>
    <w:rsid w:val="00903273"/>
    <w:rsid w:val="00904EDB"/>
    <w:rsid w:val="00904F19"/>
    <w:rsid w:val="009064A6"/>
    <w:rsid w:val="00906763"/>
    <w:rsid w:val="00907A44"/>
    <w:rsid w:val="00911E3F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3CC3"/>
    <w:rsid w:val="009449FD"/>
    <w:rsid w:val="0094508F"/>
    <w:rsid w:val="009473C1"/>
    <w:rsid w:val="00947C07"/>
    <w:rsid w:val="00950502"/>
    <w:rsid w:val="009510E0"/>
    <w:rsid w:val="009512CA"/>
    <w:rsid w:val="00951E86"/>
    <w:rsid w:val="00952FC1"/>
    <w:rsid w:val="009562EC"/>
    <w:rsid w:val="00962F19"/>
    <w:rsid w:val="0096393D"/>
    <w:rsid w:val="00963C7F"/>
    <w:rsid w:val="009650E3"/>
    <w:rsid w:val="0097017C"/>
    <w:rsid w:val="009714BA"/>
    <w:rsid w:val="009733C6"/>
    <w:rsid w:val="00973BC2"/>
    <w:rsid w:val="009769D5"/>
    <w:rsid w:val="009805E9"/>
    <w:rsid w:val="00980A4D"/>
    <w:rsid w:val="00983AC1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2EC5"/>
    <w:rsid w:val="009D684D"/>
    <w:rsid w:val="009E519E"/>
    <w:rsid w:val="009E5386"/>
    <w:rsid w:val="009E66C5"/>
    <w:rsid w:val="009E7DAC"/>
    <w:rsid w:val="009F19A3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10FD"/>
    <w:rsid w:val="00A131AA"/>
    <w:rsid w:val="00A15D71"/>
    <w:rsid w:val="00A15E46"/>
    <w:rsid w:val="00A161F0"/>
    <w:rsid w:val="00A16CC8"/>
    <w:rsid w:val="00A17589"/>
    <w:rsid w:val="00A25BA2"/>
    <w:rsid w:val="00A260A2"/>
    <w:rsid w:val="00A26810"/>
    <w:rsid w:val="00A27609"/>
    <w:rsid w:val="00A32133"/>
    <w:rsid w:val="00A322AA"/>
    <w:rsid w:val="00A32E71"/>
    <w:rsid w:val="00A34734"/>
    <w:rsid w:val="00A347B7"/>
    <w:rsid w:val="00A37CD2"/>
    <w:rsid w:val="00A37F69"/>
    <w:rsid w:val="00A412A6"/>
    <w:rsid w:val="00A41966"/>
    <w:rsid w:val="00A42981"/>
    <w:rsid w:val="00A42A52"/>
    <w:rsid w:val="00A42BD1"/>
    <w:rsid w:val="00A43511"/>
    <w:rsid w:val="00A43594"/>
    <w:rsid w:val="00A46559"/>
    <w:rsid w:val="00A50EA7"/>
    <w:rsid w:val="00A56F8F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C72B0"/>
    <w:rsid w:val="00AD203C"/>
    <w:rsid w:val="00AD2B29"/>
    <w:rsid w:val="00AD3C32"/>
    <w:rsid w:val="00AD4395"/>
    <w:rsid w:val="00AD60E1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6520"/>
    <w:rsid w:val="00B06D6B"/>
    <w:rsid w:val="00B119F5"/>
    <w:rsid w:val="00B12E7A"/>
    <w:rsid w:val="00B16C0D"/>
    <w:rsid w:val="00B20156"/>
    <w:rsid w:val="00B2027D"/>
    <w:rsid w:val="00B2036E"/>
    <w:rsid w:val="00B244F4"/>
    <w:rsid w:val="00B24D07"/>
    <w:rsid w:val="00B30861"/>
    <w:rsid w:val="00B33A88"/>
    <w:rsid w:val="00B33AEE"/>
    <w:rsid w:val="00B36B29"/>
    <w:rsid w:val="00B36C89"/>
    <w:rsid w:val="00B3761E"/>
    <w:rsid w:val="00B41645"/>
    <w:rsid w:val="00B4177E"/>
    <w:rsid w:val="00B43415"/>
    <w:rsid w:val="00B44F85"/>
    <w:rsid w:val="00B452A4"/>
    <w:rsid w:val="00B5005C"/>
    <w:rsid w:val="00B522F0"/>
    <w:rsid w:val="00B5426F"/>
    <w:rsid w:val="00B56BE4"/>
    <w:rsid w:val="00B60AFD"/>
    <w:rsid w:val="00B62942"/>
    <w:rsid w:val="00B668B5"/>
    <w:rsid w:val="00B6723D"/>
    <w:rsid w:val="00B7251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C044C"/>
    <w:rsid w:val="00BC0FB4"/>
    <w:rsid w:val="00BC3D21"/>
    <w:rsid w:val="00BC4174"/>
    <w:rsid w:val="00BC41C3"/>
    <w:rsid w:val="00BC59A4"/>
    <w:rsid w:val="00BC5A60"/>
    <w:rsid w:val="00BC6FC8"/>
    <w:rsid w:val="00BD0022"/>
    <w:rsid w:val="00BD1751"/>
    <w:rsid w:val="00BD17DA"/>
    <w:rsid w:val="00BD2393"/>
    <w:rsid w:val="00BD4C47"/>
    <w:rsid w:val="00BD4CDD"/>
    <w:rsid w:val="00BD6D14"/>
    <w:rsid w:val="00BE447F"/>
    <w:rsid w:val="00BF1FFD"/>
    <w:rsid w:val="00C03B4D"/>
    <w:rsid w:val="00C05538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36D99"/>
    <w:rsid w:val="00C37C47"/>
    <w:rsid w:val="00C46879"/>
    <w:rsid w:val="00C50EFD"/>
    <w:rsid w:val="00C517D8"/>
    <w:rsid w:val="00C54908"/>
    <w:rsid w:val="00C54AE8"/>
    <w:rsid w:val="00C57310"/>
    <w:rsid w:val="00C60CCA"/>
    <w:rsid w:val="00C615A7"/>
    <w:rsid w:val="00C62C18"/>
    <w:rsid w:val="00C64362"/>
    <w:rsid w:val="00C64C93"/>
    <w:rsid w:val="00C657C8"/>
    <w:rsid w:val="00C71C7C"/>
    <w:rsid w:val="00C71DBC"/>
    <w:rsid w:val="00C721DA"/>
    <w:rsid w:val="00C80FB1"/>
    <w:rsid w:val="00C860C0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C6F0D"/>
    <w:rsid w:val="00CC7F5D"/>
    <w:rsid w:val="00CD4A74"/>
    <w:rsid w:val="00CD67E5"/>
    <w:rsid w:val="00CD6C5B"/>
    <w:rsid w:val="00CE05AF"/>
    <w:rsid w:val="00CE0652"/>
    <w:rsid w:val="00CE1245"/>
    <w:rsid w:val="00CE3896"/>
    <w:rsid w:val="00CE4909"/>
    <w:rsid w:val="00CF2585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857"/>
    <w:rsid w:val="00D23D5E"/>
    <w:rsid w:val="00D252CE"/>
    <w:rsid w:val="00D26541"/>
    <w:rsid w:val="00D32938"/>
    <w:rsid w:val="00D33011"/>
    <w:rsid w:val="00D34992"/>
    <w:rsid w:val="00D42837"/>
    <w:rsid w:val="00D5063C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E90"/>
    <w:rsid w:val="00DA1676"/>
    <w:rsid w:val="00DA2104"/>
    <w:rsid w:val="00DA2706"/>
    <w:rsid w:val="00DA5C39"/>
    <w:rsid w:val="00DB1FF7"/>
    <w:rsid w:val="00DB44E9"/>
    <w:rsid w:val="00DB4E1C"/>
    <w:rsid w:val="00DB6720"/>
    <w:rsid w:val="00DB7FCC"/>
    <w:rsid w:val="00DC3F3D"/>
    <w:rsid w:val="00DC6791"/>
    <w:rsid w:val="00DC6F62"/>
    <w:rsid w:val="00DC7B73"/>
    <w:rsid w:val="00DD0718"/>
    <w:rsid w:val="00DD1F05"/>
    <w:rsid w:val="00DD36C9"/>
    <w:rsid w:val="00DD475D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4174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DD3"/>
    <w:rsid w:val="00E64FCD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BC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32CD"/>
    <w:rsid w:val="00F060C5"/>
    <w:rsid w:val="00F06C96"/>
    <w:rsid w:val="00F10BB1"/>
    <w:rsid w:val="00F11450"/>
    <w:rsid w:val="00F13403"/>
    <w:rsid w:val="00F14112"/>
    <w:rsid w:val="00F15461"/>
    <w:rsid w:val="00F156E5"/>
    <w:rsid w:val="00F162A4"/>
    <w:rsid w:val="00F17BCA"/>
    <w:rsid w:val="00F21CE8"/>
    <w:rsid w:val="00F22B1E"/>
    <w:rsid w:val="00F24403"/>
    <w:rsid w:val="00F264C4"/>
    <w:rsid w:val="00F26AA0"/>
    <w:rsid w:val="00F311F5"/>
    <w:rsid w:val="00F328B5"/>
    <w:rsid w:val="00F371DE"/>
    <w:rsid w:val="00F377E1"/>
    <w:rsid w:val="00F4192F"/>
    <w:rsid w:val="00F41B4B"/>
    <w:rsid w:val="00F421B3"/>
    <w:rsid w:val="00F429BA"/>
    <w:rsid w:val="00F42AF8"/>
    <w:rsid w:val="00F43E59"/>
    <w:rsid w:val="00F50EA2"/>
    <w:rsid w:val="00F53373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962EA"/>
    <w:rsid w:val="00F9727F"/>
    <w:rsid w:val="00FA03ED"/>
    <w:rsid w:val="00FA216A"/>
    <w:rsid w:val="00FA753D"/>
    <w:rsid w:val="00FB0950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228C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character" w:styleId="Marquedecommentaire">
    <w:name w:val="annotation reference"/>
    <w:basedOn w:val="Policepardfaut"/>
    <w:rsid w:val="00261149"/>
    <w:rPr>
      <w:sz w:val="16"/>
      <w:szCs w:val="16"/>
    </w:rPr>
  </w:style>
  <w:style w:type="paragraph" w:styleId="Commentaire">
    <w:name w:val="annotation text"/>
    <w:basedOn w:val="Normal"/>
    <w:link w:val="CommentaireCar"/>
    <w:rsid w:val="00261149"/>
  </w:style>
  <w:style w:type="character" w:customStyle="1" w:styleId="CommentaireCar">
    <w:name w:val="Commentaire Car"/>
    <w:basedOn w:val="Policepardfaut"/>
    <w:link w:val="Commentaire"/>
    <w:rsid w:val="00261149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2611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61149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1.xml"/><Relationship Id="rId21" Type="http://schemas.openxmlformats.org/officeDocument/2006/relationships/image" Target="media/image5.svg"/><Relationship Id="rId42" Type="http://schemas.openxmlformats.org/officeDocument/2006/relationships/image" Target="media/image15.png"/><Relationship Id="rId47" Type="http://schemas.openxmlformats.org/officeDocument/2006/relationships/image" Target="media/image20.svg"/><Relationship Id="rId63" Type="http://schemas.openxmlformats.org/officeDocument/2006/relationships/image" Target="media/image31.png"/><Relationship Id="rId68" Type="http://schemas.openxmlformats.org/officeDocument/2006/relationships/image" Target="media/image320.svg"/><Relationship Id="rId84" Type="http://schemas.openxmlformats.org/officeDocument/2006/relationships/image" Target="media/image44.svg"/><Relationship Id="rId89" Type="http://schemas.openxmlformats.org/officeDocument/2006/relationships/image" Target="media/image46.emf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53" Type="http://schemas.openxmlformats.org/officeDocument/2006/relationships/image" Target="media/image26.svg"/><Relationship Id="rId58" Type="http://schemas.openxmlformats.org/officeDocument/2006/relationships/diagramData" Target="diagrams/data2.xml"/><Relationship Id="rId74" Type="http://schemas.openxmlformats.org/officeDocument/2006/relationships/image" Target="media/image360.svg"/><Relationship Id="rId79" Type="http://schemas.openxmlformats.org/officeDocument/2006/relationships/image" Target="media/image39.png"/><Relationship Id="rId102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46.png"/><Relationship Id="rId95" Type="http://schemas.openxmlformats.org/officeDocument/2006/relationships/image" Target="media/image50.png"/><Relationship Id="rId22" Type="http://schemas.openxmlformats.org/officeDocument/2006/relationships/image" Target="media/image6.png"/><Relationship Id="rId27" Type="http://schemas.openxmlformats.org/officeDocument/2006/relationships/diagramColors" Target="diagrams/colors1.xml"/><Relationship Id="rId43" Type="http://schemas.openxmlformats.org/officeDocument/2006/relationships/image" Target="media/image16.svg"/><Relationship Id="rId48" Type="http://schemas.openxmlformats.org/officeDocument/2006/relationships/image" Target="media/image21.png"/><Relationship Id="rId64" Type="http://schemas.openxmlformats.org/officeDocument/2006/relationships/image" Target="media/image32.svg"/><Relationship Id="rId69" Type="http://schemas.openxmlformats.org/officeDocument/2006/relationships/image" Target="media/image330.png"/><Relationship Id="rId80" Type="http://schemas.openxmlformats.org/officeDocument/2006/relationships/image" Target="media/image40.png"/><Relationship Id="rId85" Type="http://schemas.openxmlformats.org/officeDocument/2006/relationships/image" Target="media/image45.png"/><Relationship Id="rId12" Type="http://schemas.openxmlformats.org/officeDocument/2006/relationships/image" Target="media/image2.svg"/><Relationship Id="rId17" Type="http://schemas.openxmlformats.org/officeDocument/2006/relationships/image" Target="media/image3.png"/><Relationship Id="rId25" Type="http://schemas.openxmlformats.org/officeDocument/2006/relationships/diagramLayout" Target="diagrams/layout1.xml"/><Relationship Id="rId33" Type="http://schemas.openxmlformats.org/officeDocument/2006/relationships/image" Target="media/image11.png"/><Relationship Id="rId38" Type="http://schemas.openxmlformats.org/officeDocument/2006/relationships/image" Target="media/image14.svg"/><Relationship Id="rId46" Type="http://schemas.openxmlformats.org/officeDocument/2006/relationships/image" Target="media/image19.png"/><Relationship Id="rId59" Type="http://schemas.openxmlformats.org/officeDocument/2006/relationships/diagramLayout" Target="diagrams/layout2.xml"/><Relationship Id="rId67" Type="http://schemas.openxmlformats.org/officeDocument/2006/relationships/image" Target="media/image310.png"/><Relationship Id="rId103" Type="http://schemas.openxmlformats.org/officeDocument/2006/relationships/diagramColors" Target="diagrams/colors3.xml"/><Relationship Id="rId20" Type="http://schemas.openxmlformats.org/officeDocument/2006/relationships/image" Target="media/image4.png"/><Relationship Id="rId41" Type="http://schemas.openxmlformats.org/officeDocument/2006/relationships/hyperlink" Target="https://www.fermedelsamme.be/filieres?lang=fr" TargetMode="External"/><Relationship Id="rId54" Type="http://schemas.openxmlformats.org/officeDocument/2006/relationships/image" Target="media/image27.png"/><Relationship Id="rId62" Type="http://schemas.microsoft.com/office/2007/relationships/diagramDrawing" Target="diagrams/drawing2.xml"/><Relationship Id="rId70" Type="http://schemas.openxmlformats.org/officeDocument/2006/relationships/image" Target="media/image340.svg"/><Relationship Id="rId75" Type="http://schemas.openxmlformats.org/officeDocument/2006/relationships/image" Target="media/image37.png"/><Relationship Id="rId83" Type="http://schemas.openxmlformats.org/officeDocument/2006/relationships/image" Target="media/image43.png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47.svg"/><Relationship Id="rId96" Type="http://schemas.openxmlformats.org/officeDocument/2006/relationships/image" Target="media/image5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microsoft.com/office/2007/relationships/diagramDrawing" Target="diagrams/drawing1.xml"/><Relationship Id="rId36" Type="http://schemas.openxmlformats.org/officeDocument/2006/relationships/image" Target="media/image120.svg"/><Relationship Id="rId49" Type="http://schemas.openxmlformats.org/officeDocument/2006/relationships/image" Target="media/image22.svg"/><Relationship Id="rId57" Type="http://schemas.openxmlformats.org/officeDocument/2006/relationships/image" Target="media/image30.sv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diagramQuickStyle" Target="diagrams/quickStyle2.xml"/><Relationship Id="rId65" Type="http://schemas.openxmlformats.org/officeDocument/2006/relationships/image" Target="media/image33.png"/><Relationship Id="rId73" Type="http://schemas.openxmlformats.org/officeDocument/2006/relationships/image" Target="media/image350.png"/><Relationship Id="rId78" Type="http://schemas.openxmlformats.org/officeDocument/2006/relationships/image" Target="media/image380.svg"/><Relationship Id="rId81" Type="http://schemas.openxmlformats.org/officeDocument/2006/relationships/image" Target="media/image41.png"/><Relationship Id="rId86" Type="http://schemas.openxmlformats.org/officeDocument/2006/relationships/hyperlink" Target="http://www.bassinefe-hainautcentre.be/le-rapport-analytique-et-prospectif" TargetMode="External"/><Relationship Id="rId94" Type="http://schemas.openxmlformats.org/officeDocument/2006/relationships/image" Target="media/image49.svg"/><Relationship Id="rId99" Type="http://schemas.openxmlformats.org/officeDocument/2006/relationships/image" Target="media/image54.png"/><Relationship Id="rId101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" Type="http://schemas.openxmlformats.org/officeDocument/2006/relationships/hyperlink" Target="https://www.eafc-frameries.be/" TargetMode="External"/><Relationship Id="rId39" Type="http://schemas.openxmlformats.org/officeDocument/2006/relationships/image" Target="media/image130.png"/><Relationship Id="rId34" Type="http://schemas.openxmlformats.org/officeDocument/2006/relationships/image" Target="media/image12.svg"/><Relationship Id="rId50" Type="http://schemas.openxmlformats.org/officeDocument/2006/relationships/image" Target="media/image23.png"/><Relationship Id="rId55" Type="http://schemas.openxmlformats.org/officeDocument/2006/relationships/image" Target="media/image28.svg"/><Relationship Id="rId76" Type="http://schemas.openxmlformats.org/officeDocument/2006/relationships/image" Target="media/image38.svg"/><Relationship Id="rId97" Type="http://schemas.openxmlformats.org/officeDocument/2006/relationships/image" Target="media/image51.png"/><Relationship Id="rId104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35.png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diagramData" Target="diagrams/data1.xml"/><Relationship Id="rId40" Type="http://schemas.openxmlformats.org/officeDocument/2006/relationships/image" Target="media/image140.svg"/><Relationship Id="rId45" Type="http://schemas.openxmlformats.org/officeDocument/2006/relationships/image" Target="media/image18.svg"/><Relationship Id="rId66" Type="http://schemas.openxmlformats.org/officeDocument/2006/relationships/image" Target="media/image34.svg"/><Relationship Id="rId87" Type="http://schemas.openxmlformats.org/officeDocument/2006/relationships/image" Target="media/image45.emf"/><Relationship Id="rId61" Type="http://schemas.openxmlformats.org/officeDocument/2006/relationships/diagramColors" Target="diagrams/colors2.xml"/><Relationship Id="rId82" Type="http://schemas.openxmlformats.org/officeDocument/2006/relationships/image" Target="media/image42.svg"/><Relationship Id="rId19" Type="http://schemas.openxmlformats.org/officeDocument/2006/relationships/hyperlink" Target="https://www.ifapme.be/formations/chef-dentreprise/mecanicien-de-cycles" TargetMode="External"/><Relationship Id="rId30" Type="http://schemas.openxmlformats.org/officeDocument/2006/relationships/image" Target="media/image9.svg"/><Relationship Id="rId35" Type="http://schemas.openxmlformats.org/officeDocument/2006/relationships/image" Target="media/image110.png"/><Relationship Id="rId56" Type="http://schemas.openxmlformats.org/officeDocument/2006/relationships/image" Target="media/image29.png"/><Relationship Id="rId77" Type="http://schemas.openxmlformats.org/officeDocument/2006/relationships/image" Target="media/image370.png"/><Relationship Id="rId100" Type="http://schemas.openxmlformats.org/officeDocument/2006/relationships/diagramData" Target="diagrams/data3.xm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4.svg"/><Relationship Id="rId72" Type="http://schemas.openxmlformats.org/officeDocument/2006/relationships/image" Target="media/image36.svg"/><Relationship Id="rId93" Type="http://schemas.openxmlformats.org/officeDocument/2006/relationships/image" Target="media/image48.png"/><Relationship Id="rId98" Type="http://schemas.openxmlformats.org/officeDocument/2006/relationships/image" Target="media/image52.sv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5D1D4C2A-F7A3-481D-A8D1-3942BF5B6ED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  <a:p>
          <a:endParaRPr lang="fr-BE"/>
        </a:p>
      </dgm:t>
    </dgm:pt>
    <dgm:pt modelId="{6939820E-AB60-431D-B3CF-F78F7C973732}" type="parTrans" cxnId="{2DEB7004-8D4C-458A-A17D-268CB638FD1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10C5330-2053-4F30-A472-B7C703593173}" type="sibTrans" cxnId="{2DEB7004-8D4C-458A-A17D-268CB638FD1E}">
      <dgm:prSet/>
      <dgm:spPr/>
      <dgm:t>
        <a:bodyPr/>
        <a:lstStyle/>
        <a:p>
          <a:endParaRPr lang="fr-BE"/>
        </a:p>
      </dgm:t>
    </dgm:pt>
    <dgm:pt modelId="{39CB3DF7-801F-4982-995F-3CC35744AB6A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505FED75-B4B8-4DA3-9849-027ACD0A6EEF}" type="parTrans" cxnId="{FBB4616D-8B7C-4470-A232-3C9E94C7D80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94DB2C3-0D26-45ED-BA7E-DA9BB3B52A61}" type="sibTrans" cxnId="{FBB4616D-8B7C-4470-A232-3C9E94C7D804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F65962D-55E2-401A-8B76-680FDB0BBB74}" type="pres">
      <dgm:prSet presAssocID="{505FED75-B4B8-4DA3-9849-027ACD0A6EEF}" presName="Name13" presStyleLbl="parChTrans1D2" presStyleIdx="0" presStyleCnt="2"/>
      <dgm:spPr/>
    </dgm:pt>
    <dgm:pt modelId="{E64FCFD5-0FE2-44AE-B400-018136570EB5}" type="pres">
      <dgm:prSet presAssocID="{39CB3DF7-801F-4982-995F-3CC35744AB6A}" presName="childText" presStyleLbl="bgAcc1" presStyleIdx="0" presStyleCnt="2">
        <dgm:presLayoutVars>
          <dgm:bulletEnabled val="1"/>
        </dgm:presLayoutVars>
      </dgm:prSet>
      <dgm:spPr/>
    </dgm:pt>
    <dgm:pt modelId="{3E0B422B-F4F9-4CAD-999E-469CBB38B425}" type="pres">
      <dgm:prSet presAssocID="{6939820E-AB60-431D-B3CF-F78F7C973732}" presName="Name13" presStyleLbl="parChTrans1D2" presStyleIdx="1" presStyleCnt="2"/>
      <dgm:spPr/>
    </dgm:pt>
    <dgm:pt modelId="{90F4940F-7912-4917-A5C7-0D417BCA719C}" type="pres">
      <dgm:prSet presAssocID="{5D1D4C2A-F7A3-481D-A8D1-3942BF5B6ED3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2DEB7004-8D4C-458A-A17D-268CB638FD1E}" srcId="{E1E31A27-682F-4524-8836-4107CDEC5323}" destId="{5D1D4C2A-F7A3-481D-A8D1-3942BF5B6ED3}" srcOrd="1" destOrd="0" parTransId="{6939820E-AB60-431D-B3CF-F78F7C973732}" sibTransId="{810C5330-2053-4F30-A472-B7C703593173}"/>
    <dgm:cxn modelId="{75751710-0937-4117-A31C-BF6171320047}" type="presOf" srcId="{6939820E-AB60-431D-B3CF-F78F7C973732}" destId="{3E0B422B-F4F9-4CAD-999E-469CBB38B425}" srcOrd="0" destOrd="0" presId="urn:microsoft.com/office/officeart/2005/8/layout/hierarchy3"/>
    <dgm:cxn modelId="{2FCCE518-C4DA-442D-B23B-2723DCE446CC}" type="presOf" srcId="{5D1D4C2A-F7A3-481D-A8D1-3942BF5B6ED3}" destId="{90F4940F-7912-4917-A5C7-0D417BCA719C}" srcOrd="0" destOrd="0" presId="urn:microsoft.com/office/officeart/2005/8/layout/hierarchy3"/>
    <dgm:cxn modelId="{D02EC12A-2B26-477F-9082-3168C8757311}" type="presOf" srcId="{39CB3DF7-801F-4982-995F-3CC35744AB6A}" destId="{E64FCFD5-0FE2-44AE-B400-018136570EB5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104ED4B-12B2-4F17-8B73-07CEE2BBBD37}" type="presOf" srcId="{505FED75-B4B8-4DA3-9849-027ACD0A6EEF}" destId="{CF65962D-55E2-401A-8B76-680FDB0BBB74}" srcOrd="0" destOrd="0" presId="urn:microsoft.com/office/officeart/2005/8/layout/hierarchy3"/>
    <dgm:cxn modelId="{FBB4616D-8B7C-4470-A232-3C9E94C7D804}" srcId="{E1E31A27-682F-4524-8836-4107CDEC5323}" destId="{39CB3DF7-801F-4982-995F-3CC35744AB6A}" srcOrd="0" destOrd="0" parTransId="{505FED75-B4B8-4DA3-9849-027ACD0A6EEF}" sibTransId="{E94DB2C3-0D26-45ED-BA7E-DA9BB3B52A61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D7C452C-1583-46BC-89C2-13EB2FF69EED}" type="presParOf" srcId="{D9F353A7-6BA6-4618-9297-C380F5C53C3D}" destId="{CF65962D-55E2-401A-8B76-680FDB0BBB74}" srcOrd="0" destOrd="0" presId="urn:microsoft.com/office/officeart/2005/8/layout/hierarchy3"/>
    <dgm:cxn modelId="{5C5FCAF7-0CC6-4F6E-ADE9-E2A6A946E7A9}" type="presParOf" srcId="{D9F353A7-6BA6-4618-9297-C380F5C53C3D}" destId="{E64FCFD5-0FE2-44AE-B400-018136570EB5}" srcOrd="1" destOrd="0" presId="urn:microsoft.com/office/officeart/2005/8/layout/hierarchy3"/>
    <dgm:cxn modelId="{EDD3FC10-FF28-4314-A994-9C1E062802E6}" type="presParOf" srcId="{D9F353A7-6BA6-4618-9297-C380F5C53C3D}" destId="{3E0B422B-F4F9-4CAD-999E-469CBB38B425}" srcOrd="2" destOrd="0" presId="urn:microsoft.com/office/officeart/2005/8/layout/hierarchy3"/>
    <dgm:cxn modelId="{EB207251-DDC5-4EE8-A2BE-1D349A99B89B}" type="presParOf" srcId="{D9F353A7-6BA6-4618-9297-C380F5C53C3D}" destId="{90F4940F-7912-4917-A5C7-0D417BCA719C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Entretien et réparation de véhicules automobiles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 b="0" i="0" u="none"/>
            <a:t>Commerce de véhicules automobiles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noFill/>
        <a:ln>
          <a:noFill/>
        </a:ln>
        <a:effectLst/>
      </dgm:spPr>
      <dgm:t>
        <a:bodyPr/>
        <a:lstStyle/>
        <a:p>
          <a:r>
            <a:rPr lang="fr-BE" sz="1000" b="0" i="0" u="none"/>
            <a:t>Commerce de gros d'équipements de véhicules automobiles 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1DB10934-296A-46A8-BC81-AAF50172E945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>
        <a:prstGeom prst="ellipse">
          <a:avLst/>
        </a:prstGeom>
      </dgm:spPr>
    </dgm:pt>
    <dgm:pt modelId="{C881C393-FA8B-49C9-AB3C-C08D150C1295}" type="pres">
      <dgm:prSet presAssocID="{6844CA02-B3EF-4E14-8528-7FCC84B6CD18}" presName="line_3" presStyleLbl="parChTrans1D1" presStyleIdx="1" presStyleCnt="3"/>
      <dgm:spPr>
        <a:ln>
          <a:solidFill>
            <a:srgbClr val="63A7DA"/>
          </a:solidFill>
        </a:ln>
      </dgm:spPr>
    </dgm:pt>
    <dgm:pt modelId="{49DA3246-7540-4DDB-9E7D-476647563088}" type="pres">
      <dgm:prSet presAssocID="{6844CA02-B3EF-4E14-8528-7FCC84B6CD18}" presName="textparent_3" presStyleLbl="node1" presStyleIdx="0" presStyleCnt="0"/>
      <dgm:spPr/>
    </dgm:pt>
    <dgm:pt modelId="{B1368E13-6D53-4BB6-95FB-67660DAA881C}" type="pres">
      <dgm:prSet presAssocID="{6844CA02-B3EF-4E14-8528-7FCC84B6CD18}" presName="text_3" presStyleLbl="revTx" presStyleIdx="1" presStyleCnt="3" custLinFactNeighborX="13472" custLinFactNeighborY="-2893">
        <dgm:presLayoutVars>
          <dgm:bulletEnabled val="1"/>
        </dgm:presLayoutVars>
      </dgm:prSet>
      <dgm:spPr/>
    </dgm:pt>
    <dgm:pt modelId="{390CC3C3-FAF1-45D3-912F-6E519B2002FE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>
        <a:prstGeom prst="ellipse">
          <a:avLst/>
        </a:prstGeom>
      </dgm:spPr>
    </dgm:pt>
    <dgm:pt modelId="{C5C1BDB9-26EA-4F0D-8CA8-2B4024FFF71B}" type="pres">
      <dgm:prSet presAssocID="{380BA5EA-DF33-4609-8806-DE5405D79434}" presName="line_4" presStyleLbl="parChTrans1D1" presStyleIdx="2" presStyleCnt="3"/>
      <dgm:spPr>
        <a:ln>
          <a:solidFill>
            <a:srgbClr val="63A7DA"/>
          </a:solidFill>
        </a:ln>
      </dgm:spPr>
    </dgm:pt>
    <dgm:pt modelId="{68B03888-C2EC-49A9-A5F8-BE1CEAF39FFA}" type="pres">
      <dgm:prSet presAssocID="{380BA5EA-DF33-4609-8806-DE5405D79434}" presName="textparent_4" presStyleLbl="node1" presStyleIdx="0" presStyleCnt="0"/>
      <dgm:spPr/>
    </dgm:pt>
    <dgm:pt modelId="{1F2746BC-BAFB-4EA0-A9A3-1D86E8038116}" type="pres">
      <dgm:prSet presAssocID="{380BA5EA-DF33-4609-8806-DE5405D79434}" presName="text_4" presStyleLbl="revTx" presStyleIdx="2" presStyleCnt="3" custLinFactNeighborX="4038" custLinFactNeighborY="1447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1CC8BB2F-C893-446C-8F4B-5DA9035B7940}" type="presOf" srcId="{4D22E7E3-8BF9-4F80-92B3-26709BF09610}" destId="{9689A072-9A1C-4FDC-9C32-6738045E4EC3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09FCEB6F-CE92-4FCF-B67F-542A18151B00}" type="presOf" srcId="{380BA5EA-DF33-4609-8806-DE5405D79434}" destId="{1F2746BC-BAFB-4EA0-A9A3-1D86E8038116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7FE0EA85-4EEC-45B4-9D15-E11F33853B7F}" type="presOf" srcId="{6844CA02-B3EF-4E14-8528-7FCC84B6CD18}" destId="{B1368E13-6D53-4BB6-95FB-67660DAA881C}" srcOrd="0" destOrd="0" presId="urn:microsoft.com/office/officeart/2008/layout/CircularPictureCallout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835EB4B0-F4E2-45F7-BCFD-1DB7292B66CD}" type="presOf" srcId="{9A2CA5E1-91EB-4575-A8D3-3B0235FA5148}" destId="{9D7DC2C2-2B38-4D21-813F-FF7476FB333E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9FED9683-AE2A-43F4-B758-52A9C1DA1641}" type="presParOf" srcId="{0161A0D8-4FF6-448D-8FC3-09F13201847E}" destId="{1DB10934-296A-46A8-BC81-AAF50172E945}" srcOrd="5" destOrd="0" presId="urn:microsoft.com/office/officeart/2008/layout/CircularPictureCallout"/>
    <dgm:cxn modelId="{345AB435-AC92-4C97-ADDB-A16DB6E49927}" type="presParOf" srcId="{1DB10934-296A-46A8-BC81-AAF50172E945}" destId="{9689A072-9A1C-4FDC-9C32-6738045E4EC3}" srcOrd="0" destOrd="0" presId="urn:microsoft.com/office/officeart/2008/layout/CircularPictureCallout"/>
    <dgm:cxn modelId="{489A7B95-7929-43A4-8F71-13C44B86D720}" type="presParOf" srcId="{0161A0D8-4FF6-448D-8FC3-09F13201847E}" destId="{C881C393-FA8B-49C9-AB3C-C08D150C1295}" srcOrd="6" destOrd="0" presId="urn:microsoft.com/office/officeart/2008/layout/CircularPictureCallout"/>
    <dgm:cxn modelId="{27BA7FD1-E408-432E-A58C-FC3C600F8F0E}" type="presParOf" srcId="{0161A0D8-4FF6-448D-8FC3-09F13201847E}" destId="{49DA3246-7540-4DDB-9E7D-476647563088}" srcOrd="7" destOrd="0" presId="urn:microsoft.com/office/officeart/2008/layout/CircularPictureCallout"/>
    <dgm:cxn modelId="{761D2BF0-A2C9-4EC7-AC56-20AD076EF671}" type="presParOf" srcId="{49DA3246-7540-4DDB-9E7D-476647563088}" destId="{B1368E13-6D53-4BB6-95FB-67660DAA881C}" srcOrd="0" destOrd="0" presId="urn:microsoft.com/office/officeart/2008/layout/CircularPictureCallout"/>
    <dgm:cxn modelId="{EC239F4D-B672-43E3-A98D-9E889C6DE62C}" type="presParOf" srcId="{0161A0D8-4FF6-448D-8FC3-09F13201847E}" destId="{390CC3C3-FAF1-45D3-912F-6E519B2002FE}" srcOrd="8" destOrd="0" presId="urn:microsoft.com/office/officeart/2008/layout/CircularPictureCallout"/>
    <dgm:cxn modelId="{876928F8-879A-4484-BE80-6216EB639F3A}" type="presParOf" srcId="{390CC3C3-FAF1-45D3-912F-6E519B2002FE}" destId="{9D7DC2C2-2B38-4D21-813F-FF7476FB333E}" srcOrd="0" destOrd="0" presId="urn:microsoft.com/office/officeart/2008/layout/CircularPictureCallout"/>
    <dgm:cxn modelId="{8DF46817-5B7A-43BD-9A93-F15E4F96CD6F}" type="presParOf" srcId="{0161A0D8-4FF6-448D-8FC3-09F13201847E}" destId="{C5C1BDB9-26EA-4F0D-8CA8-2B4024FFF71B}" srcOrd="9" destOrd="0" presId="urn:microsoft.com/office/officeart/2008/layout/CircularPictureCallout"/>
    <dgm:cxn modelId="{52DEA588-66EB-4D29-A568-9C02A6F68932}" type="presParOf" srcId="{0161A0D8-4FF6-448D-8FC3-09F13201847E}" destId="{68B03888-C2EC-49A9-A5F8-BE1CEAF39FFA}" srcOrd="10" destOrd="0" presId="urn:microsoft.com/office/officeart/2008/layout/CircularPictureCallout"/>
    <dgm:cxn modelId="{C160A860-A10A-4275-879B-F9A58A8B277D}" type="presParOf" srcId="{68B03888-C2EC-49A9-A5F8-BE1CEAF39FFA}" destId="{1F2746BC-BAFB-4EA0-A9A3-1D86E8038116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10512" y="718"/>
          <a:ext cx="1174329" cy="587164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27709" y="17915"/>
        <a:ext cx="1139935" cy="552770"/>
      </dsp:txXfrm>
    </dsp:sp>
    <dsp:sp modelId="{CF65962D-55E2-401A-8B76-680FDB0BBB74}">
      <dsp:nvSpPr>
        <dsp:cNvPr id="0" name=""/>
        <dsp:cNvSpPr/>
      </dsp:nvSpPr>
      <dsp:spPr>
        <a:xfrm>
          <a:off x="427945" y="587883"/>
          <a:ext cx="117432" cy="440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373"/>
              </a:lnTo>
              <a:lnTo>
                <a:pt x="117432" y="44037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4FCFD5-0FE2-44AE-B400-018136570EB5}">
      <dsp:nvSpPr>
        <dsp:cNvPr id="0" name=""/>
        <dsp:cNvSpPr/>
      </dsp:nvSpPr>
      <dsp:spPr>
        <a:xfrm>
          <a:off x="545377" y="734674"/>
          <a:ext cx="939463" cy="587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/>
            <a:t>Formation initiale</a:t>
          </a:r>
        </a:p>
      </dsp:txBody>
      <dsp:txXfrm>
        <a:off x="562574" y="751871"/>
        <a:ext cx="905069" cy="552770"/>
      </dsp:txXfrm>
    </dsp:sp>
    <dsp:sp modelId="{3E0B422B-F4F9-4CAD-999E-469CBB38B425}">
      <dsp:nvSpPr>
        <dsp:cNvPr id="0" name=""/>
        <dsp:cNvSpPr/>
      </dsp:nvSpPr>
      <dsp:spPr>
        <a:xfrm>
          <a:off x="427945" y="587883"/>
          <a:ext cx="117432" cy="11743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4329"/>
              </a:lnTo>
              <a:lnTo>
                <a:pt x="117432" y="1174329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940F-7912-4917-A5C7-0D417BCA719C}">
      <dsp:nvSpPr>
        <dsp:cNvPr id="0" name=""/>
        <dsp:cNvSpPr/>
      </dsp:nvSpPr>
      <dsp:spPr>
        <a:xfrm>
          <a:off x="545377" y="1468630"/>
          <a:ext cx="939463" cy="587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/>
            <a:t>Formation pour adultes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100" kern="1200"/>
        </a:p>
      </dsp:txBody>
      <dsp:txXfrm>
        <a:off x="562574" y="1485827"/>
        <a:ext cx="905069" cy="552770"/>
      </dsp:txXfrm>
    </dsp:sp>
    <dsp:sp modelId="{530A3A9E-6430-494D-83BA-96A508010858}">
      <dsp:nvSpPr>
        <dsp:cNvPr id="0" name=""/>
        <dsp:cNvSpPr/>
      </dsp:nvSpPr>
      <dsp:spPr>
        <a:xfrm>
          <a:off x="1778423" y="718"/>
          <a:ext cx="1174329" cy="587164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5620" y="17915"/>
        <a:ext cx="1139935" cy="5527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1BDB9-26EA-4F0D-8CA8-2B4024FFF71B}">
      <dsp:nvSpPr>
        <dsp:cNvPr id="0" name=""/>
        <dsp:cNvSpPr/>
      </dsp:nvSpPr>
      <dsp:spPr>
        <a:xfrm>
          <a:off x="1444885" y="1791965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81C393-FA8B-49C9-AB3C-C08D150C1295}">
      <dsp:nvSpPr>
        <dsp:cNvPr id="0" name=""/>
        <dsp:cNvSpPr/>
      </dsp:nvSpPr>
      <dsp:spPr>
        <a:xfrm>
          <a:off x="1444885" y="1061873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44885" y="331782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76855" y="-615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10862" y="58750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10862" y="58750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94961" y="-12459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921442" y="67691"/>
          <a:ext cx="1573371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Commerce de véhicules automobiles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21442" y="67691"/>
        <a:ext cx="1573371" cy="764030"/>
      </dsp:txXfrm>
    </dsp:sp>
    <dsp:sp modelId="{9689A072-9A1C-4FDC-9C32-6738045E4EC3}">
      <dsp:nvSpPr>
        <dsp:cNvPr id="0" name=""/>
        <dsp:cNvSpPr/>
      </dsp:nvSpPr>
      <dsp:spPr>
        <a:xfrm>
          <a:off x="2894581" y="717631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368E13-6D53-4BB6-95FB-67660DAA881C}">
      <dsp:nvSpPr>
        <dsp:cNvPr id="0" name=""/>
        <dsp:cNvSpPr/>
      </dsp:nvSpPr>
      <dsp:spPr>
        <a:xfrm>
          <a:off x="3657806" y="730873"/>
          <a:ext cx="787462" cy="6257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Entretien et réparation de véhicules automobiles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57806" y="730873"/>
        <a:ext cx="787462" cy="625792"/>
      </dsp:txXfrm>
    </dsp:sp>
    <dsp:sp modelId="{9D7DC2C2-2B38-4D21-813F-FF7476FB333E}">
      <dsp:nvSpPr>
        <dsp:cNvPr id="0" name=""/>
        <dsp:cNvSpPr/>
      </dsp:nvSpPr>
      <dsp:spPr>
        <a:xfrm>
          <a:off x="3194961" y="1447722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2746BC-BAFB-4EA0-A9A3-1D86E8038116}">
      <dsp:nvSpPr>
        <dsp:cNvPr id="0" name=""/>
        <dsp:cNvSpPr/>
      </dsp:nvSpPr>
      <dsp:spPr>
        <a:xfrm>
          <a:off x="3896324" y="1479068"/>
          <a:ext cx="1095208" cy="6257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Commerce de gros d'équipements de véhicules automobiles 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896324" y="1479068"/>
        <a:ext cx="1095208" cy="625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29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5060644C-BE32-47E1-8241-5FF77B205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232</TotalTime>
  <Pages>2</Pages>
  <Words>28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73</cp:revision>
  <cp:lastPrinted>2021-12-24T10:51:00Z</cp:lastPrinted>
  <dcterms:created xsi:type="dcterms:W3CDTF">2022-10-18T09:52:00Z</dcterms:created>
  <dcterms:modified xsi:type="dcterms:W3CDTF">2022-11-04T12:41:00Z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