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E1B55C5" wp14:editId="1D52D203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6CF2F24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EE64AF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2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6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06CF2F24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EE64AF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2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7E904A01" wp14:editId="0D4F766A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022D8" id="Groupe 50" o:spid="_x0000_s1026" style="position:absolute;margin-left:12pt;margin-top:-29.3pt;width:118.95pt;height:756pt;z-index:25163520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1EEE829" wp14:editId="3C7E7243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736C6" id="Rectangle 5" o:spid="_x0000_s1026" style="position:absolute;margin-left:175.2pt;margin-top:-20.3pt;width:78.5pt;height:94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25C153A" wp14:editId="59F23F31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BECE4" id="Forme libre 33" o:spid="_x0000_s1026" style="position:absolute;margin-left:-32pt;margin-top:-21pt;width:147.55pt;height:75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7BE4522A" wp14:editId="3D6F2640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B81D9" id="Groupe 49" o:spid="_x0000_s1026" style="position:absolute;margin-left:1059.05pt;margin-top:-14.25pt;width:107.8pt;height:756pt;z-index:251634176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3BCD8C1" wp14:editId="6C1B2ADB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874DB" id="Forme libre 25" o:spid="_x0000_s1026" style="position:absolute;margin-left:1064.75pt;margin-top:18pt;width:123.25pt;height:756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06071689" w:rsidR="00902688" w:rsidRDefault="009F4263" w:rsidP="00F576BD">
      <w:pPr>
        <w:rPr>
          <w:noProof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8F82A8F" wp14:editId="30F900B0">
                <wp:simplePos x="0" y="0"/>
                <wp:positionH relativeFrom="column">
                  <wp:posOffset>10115550</wp:posOffset>
                </wp:positionH>
                <wp:positionV relativeFrom="paragraph">
                  <wp:posOffset>4838065</wp:posOffset>
                </wp:positionV>
                <wp:extent cx="82550" cy="88900"/>
                <wp:effectExtent l="0" t="0" r="12700" b="25400"/>
                <wp:wrapNone/>
                <wp:docPr id="123" name="Ellipse 123">
                  <a:hlinkClick xmlns:a="http://schemas.openxmlformats.org/drawingml/2006/main" r:id="rId14" tooltip="Le frorem (partenariat) : Assistant chef de chant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64CAD9" id="Ellipse 123" o:spid="_x0000_s1026" href="https://www.leforem.be/FORMAPass/catalogue-des-formations-insertions.html" title="Le frorem (partenariat) : Assistant chef de chantier" style="position:absolute;margin-left:796.5pt;margin-top:380.95pt;width:6.5pt;height: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" o:button="t" fillcolor="#e26973 [1943]" strokecolor="#e26973 [1943]" strokeweight=".5pt">
                <v:fill o:detectmouseclick="t"/>
                <v:stroke joinstyle="miter"/>
              </v:oval>
            </w:pict>
          </mc:Fallback>
        </mc:AlternateContent>
      </w:r>
      <w:r w:rsidR="004E69C1">
        <w:rPr>
          <w:noProof/>
        </w:rPr>
        <w:drawing>
          <wp:anchor distT="0" distB="0" distL="114300" distR="114300" simplePos="0" relativeHeight="251662848" behindDoc="0" locked="0" layoutInCell="1" allowOverlap="1" wp14:anchorId="631B8ED0" wp14:editId="7ABB79BD">
            <wp:simplePos x="0" y="0"/>
            <wp:positionH relativeFrom="column">
              <wp:posOffset>3801110</wp:posOffset>
            </wp:positionH>
            <wp:positionV relativeFrom="paragraph">
              <wp:posOffset>717127</wp:posOffset>
            </wp:positionV>
            <wp:extent cx="592667" cy="592667"/>
            <wp:effectExtent l="0" t="0" r="0" b="0"/>
            <wp:wrapNone/>
            <wp:docPr id="10" name="Graphique 10" descr="Pelleteus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Pelleteuse avec un remplissage uni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7" cy="59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983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848E422" wp14:editId="5577D84D">
                <wp:simplePos x="0" y="0"/>
                <wp:positionH relativeFrom="column">
                  <wp:posOffset>3752850</wp:posOffset>
                </wp:positionH>
                <wp:positionV relativeFrom="paragraph">
                  <wp:posOffset>749300</wp:posOffset>
                </wp:positionV>
                <wp:extent cx="632460" cy="619760"/>
                <wp:effectExtent l="19050" t="19050" r="15240" b="27940"/>
                <wp:wrapNone/>
                <wp:docPr id="116" name="Organigramme : Connecteu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19760"/>
                        </a:xfrm>
                        <a:prstGeom prst="flowChartConnector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EA095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16" o:spid="_x0000_s1026" type="#_x0000_t120" style="position:absolute;margin-left:295.5pt;margin-top:59pt;width:49.8pt;height:48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" fillcolor="white [3201]" strokecolor="#dd026f [3206]" strokeweight="2.25pt">
                <v:stroke joinstyle="miter"/>
              </v:shape>
            </w:pict>
          </mc:Fallback>
        </mc:AlternateContent>
      </w:r>
      <w:r w:rsidR="0041365E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8B36D2C" wp14:editId="71B1EBD8">
                <wp:simplePos x="0" y="0"/>
                <wp:positionH relativeFrom="margin">
                  <wp:posOffset>3667125</wp:posOffset>
                </wp:positionH>
                <wp:positionV relativeFrom="paragraph">
                  <wp:posOffset>673101</wp:posOffset>
                </wp:positionV>
                <wp:extent cx="7696200" cy="9144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2747" w14:textId="279236D5" w:rsidR="0035228A" w:rsidRPr="0035228A" w:rsidRDefault="00F35241" w:rsidP="0035228A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bookmarkStart w:id="0" w:name="_Hlk94861113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F - Construction</w:t>
                            </w:r>
                          </w:p>
                          <w:bookmarkEnd w:id="0"/>
                          <w:p w14:paraId="7CAC3E5B" w14:textId="6608C78A" w:rsidR="00A72224" w:rsidRPr="00036493" w:rsidRDefault="00354092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F1</w:t>
                            </w:r>
                            <w:r w:rsidR="006C7F0C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6C7F0C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Chef de chantier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27" type="#_x0000_t202" style="position:absolute;margin-left:288.75pt;margin-top:53pt;width:606pt;height:1in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" filled="f" stroked="f" strokeweight=".5pt">
                <v:textbox>
                  <w:txbxContent>
                    <w:p w14:paraId="40DD2747" w14:textId="279236D5" w:rsidR="0035228A" w:rsidRPr="0035228A" w:rsidRDefault="00F35241" w:rsidP="0035228A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bookmarkStart w:id="1" w:name="_Hlk94861113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F - Construction</w:t>
                      </w:r>
                    </w:p>
                    <w:bookmarkEnd w:id="1"/>
                    <w:p w14:paraId="7CAC3E5B" w14:textId="6608C78A" w:rsidR="00A72224" w:rsidRPr="00036493" w:rsidRDefault="00354092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F1</w:t>
                      </w:r>
                      <w:r w:rsidR="006C7F0C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202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6C7F0C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Chef de chantier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61B0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1FFDBEF" wp14:editId="51B1B08F">
                <wp:simplePos x="0" y="0"/>
                <wp:positionH relativeFrom="margin">
                  <wp:posOffset>8077200</wp:posOffset>
                </wp:positionH>
                <wp:positionV relativeFrom="paragraph">
                  <wp:posOffset>3089275</wp:posOffset>
                </wp:positionV>
                <wp:extent cx="5111750" cy="343471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7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7B4AC" id="Rectangle 41" o:spid="_x0000_s1026" style="position:absolute;margin-left:636pt;margin-top:243.25pt;width:402.5pt;height:270.45pt;z-index:251660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" stroked="f" strokeweight="1pt">
                <v:fill r:id="rId18" o:title="" recolor="t" rotate="t" type="frame"/>
                <w10:wrap anchorx="margin"/>
              </v:rect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CB6C4B8" wp14:editId="7D322FAD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F92BAD" w14:textId="5950B53C" w:rsidR="00EF7361" w:rsidRPr="00EF7361" w:rsidRDefault="00EF7361" w:rsidP="00EF7361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EF736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Le chef de chantier, et les métiers de l’encadrement de chantier de manière plus globale, font partie de la liste 2022 des </w:t>
                            </w:r>
                            <w:proofErr w:type="spellStart"/>
                            <w:r w:rsidRPr="00EF736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métiersen</w:t>
                            </w:r>
                            <w:proofErr w:type="spellEnd"/>
                            <w:r w:rsidRPr="00EF736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pénurie. L’offre de formation sur le territoire s’est développée mais reste réduite. Elle pourrait être renforcée au niveau des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F736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filières pour adultes en y intégrant les enjeux de la transition écologique (</w:t>
                            </w:r>
                            <w:proofErr w:type="spellStart"/>
                            <w:r w:rsidRPr="00EF736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upcycling</w:t>
                            </w:r>
                            <w:proofErr w:type="spellEnd"/>
                            <w:r w:rsidRPr="00EF736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, durabilité, adaptabilité, …) et de la </w:t>
                            </w:r>
                            <w:proofErr w:type="spellStart"/>
                            <w:r w:rsidRPr="00EF736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transitionnumérique</w:t>
                            </w:r>
                            <w:proofErr w:type="spellEnd"/>
                            <w:r w:rsidRPr="00EF736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dont notamment les outils collaboratifs de gestion de chantier (mobilité, partage de l’information via les réseaux,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F736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gestion des outils collaboratifs, …) pour lesquels il existe un déficit de maîtrise des compétences dans le secteur. Au niveau de</w:t>
                            </w:r>
                          </w:p>
                          <w:p w14:paraId="03031E02" w14:textId="4D0D4817" w:rsidR="004D161A" w:rsidRPr="00B55B0E" w:rsidRDefault="00EF7361" w:rsidP="00EF7361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F736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l’enseignement</w:t>
                            </w:r>
                            <w:proofErr w:type="gramEnd"/>
                            <w:r w:rsidRPr="00EF736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de plein exercice, l’IBEFE met en avant la 7ème TQ Technicien en encadrement de chantier.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28" type="#_x0000_t202" style="position:absolute;margin-left:109.5pt;margin-top:262.25pt;width:443.3pt;height:126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" fillcolor="white [3201]" stroked="f" strokeweight=".5pt">
                <v:textbox>
                  <w:txbxContent>
                    <w:p w14:paraId="17F92BAD" w14:textId="5950B53C" w:rsidR="00EF7361" w:rsidRPr="00EF7361" w:rsidRDefault="00EF7361" w:rsidP="00EF7361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EF736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Le chef de chantier, et les métiers de l’encadrement de chantier de manière plus globale, font partie de la liste 2022 des </w:t>
                      </w:r>
                      <w:proofErr w:type="spellStart"/>
                      <w:r w:rsidRPr="00EF736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métiersen</w:t>
                      </w:r>
                      <w:proofErr w:type="spellEnd"/>
                      <w:r w:rsidRPr="00EF736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pénurie. L’offre de formation sur le territoire s’est développée mais reste réduite. Elle pourrait être renforcée au niveau des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EF736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filières pour adultes en y intégrant les enjeux de la transition écologique (</w:t>
                      </w:r>
                      <w:proofErr w:type="spellStart"/>
                      <w:r w:rsidRPr="00EF736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upcycling</w:t>
                      </w:r>
                      <w:proofErr w:type="spellEnd"/>
                      <w:r w:rsidRPr="00EF736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, durabilité, adaptabilité, …) et de la </w:t>
                      </w:r>
                      <w:proofErr w:type="spellStart"/>
                      <w:r w:rsidRPr="00EF736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transitionnumérique</w:t>
                      </w:r>
                      <w:proofErr w:type="spellEnd"/>
                      <w:r w:rsidRPr="00EF736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dont notamment les outils collaboratifs de gestion de chantier (mobilité, partage de l’information via les réseaux,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EF736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gestion des outils collaboratifs, …) pour lesquels il existe un déficit de maîtrise des compétences dans le secteur. Au niveau de</w:t>
                      </w:r>
                    </w:p>
                    <w:p w14:paraId="03031E02" w14:textId="4D0D4817" w:rsidR="004D161A" w:rsidRPr="00B55B0E" w:rsidRDefault="00EF7361" w:rsidP="00EF7361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proofErr w:type="gramStart"/>
                      <w:r w:rsidRPr="00EF736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l’enseignement</w:t>
                      </w:r>
                      <w:proofErr w:type="gramEnd"/>
                      <w:r w:rsidRPr="00EF736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de plein exercice, l’IBEFE met en avant la 7ème TQ Technicien en encadrement de chantier.</w:t>
                      </w: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F1E436D" wp14:editId="6E6D7C79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29" type="#_x0000_t202" style="position:absolute;margin-left:691.85pt;margin-top:647.8pt;width:404.7pt;height:21.8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7uCGgIAADMEAAAOAAAAZHJzL2Uyb0RvYy54bWysU8lu2zAQvRfoPxC81/KeWLAcuAlcFDCS&#10;AE6RM02RFgGKw5K0JffrO6S8Ie2p6IWa4Yxmee9x/tDWmhyE8wpMQQe9PiXCcCiV2RX0x9vqyz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618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E64AFE9" wp14:editId="794D228B">
                <wp:simplePos x="0" y="0"/>
                <wp:positionH relativeFrom="column">
                  <wp:posOffset>8166100</wp:posOffset>
                </wp:positionH>
                <wp:positionV relativeFrom="paragraph">
                  <wp:posOffset>7188200</wp:posOffset>
                </wp:positionV>
                <wp:extent cx="3968750" cy="93345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ACE7EE" w14:textId="0E5FA5E3" w:rsidR="007F77C0" w:rsidRPr="0073618A" w:rsidRDefault="007F77C0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18A2102A" w14:textId="4ECFB295" w:rsidR="007F77C0" w:rsidRDefault="009C2274">
                            <w:r w:rsidRPr="009C2274">
                              <w:rPr>
                                <w:noProof/>
                              </w:rPr>
                              <w:drawing>
                                <wp:inline distT="0" distB="0" distL="0" distR="0" wp14:anchorId="51E21D91" wp14:editId="089947A9">
                                  <wp:extent cx="76200" cy="76200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1 centre Forem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AFE9" id="Zone de texte 1523" o:spid="_x0000_s1030" type="#_x0000_t202" style="position:absolute;margin-left:643pt;margin-top:566pt;width:312.5pt;height:73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" fillcolor="white [3201]" stroked="f" strokeweight=".5pt">
                <v:textbox>
                  <w:txbxContent>
                    <w:p w14:paraId="55ACE7EE" w14:textId="0E5FA5E3" w:rsidR="007F77C0" w:rsidRPr="0073618A" w:rsidRDefault="007F77C0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18A2102A" w14:textId="4ECFB295" w:rsidR="007F77C0" w:rsidRDefault="009C2274">
                      <w:r w:rsidRPr="009C2274">
                        <w:rPr>
                          <w:noProof/>
                        </w:rPr>
                        <w:drawing>
                          <wp:inline distT="0" distB="0" distL="0" distR="0" wp14:anchorId="51E21D91" wp14:editId="089947A9">
                            <wp:extent cx="76200" cy="76200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1 centre Forem</w:t>
                      </w:r>
                    </w:p>
                  </w:txbxContent>
                </v:textbox>
              </v:shape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59E37EC" wp14:editId="1F33209D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1" type="#_x0000_t202" style="position:absolute;margin-left:747.2pt;margin-top:521.8pt;width:264.4pt;height:34.7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0A455BD4" wp14:editId="0776F317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2" style="position:absolute;margin-left:374.15pt;margin-top:402.95pt;width:42.85pt;height:50.6pt;flip:x;z-index:25163212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">
                <v:oval id="Ellipse 143" o:spid="_x0000_s1033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4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71AA49BE" wp14:editId="79587AD7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5" style="position:absolute;margin-left:255.5pt;margin-top:421.5pt;width:44.95pt;height:34pt;z-index:251631104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">
                <v:oval id="Ellipse 140" o:spid="_x0000_s1036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7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7A47926" wp14:editId="526D80DE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38" type="#_x0000_t202" style="position:absolute;margin-left:175.35pt;margin-top:212.45pt;width:404.45pt;height:57.6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1932ED54" wp14:editId="4DF59ABE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1">
                              <a:extLs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39" style="position:absolute;margin-left:611.2pt;margin-top:158.45pt;width:467.7pt;height:80.3pt;z-index:251652608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">
                <v:group id="Groupe 145" o:spid="_x0000_s1040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1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2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3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4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3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5156C8" wp14:editId="623E398C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5" type="#_x0000_t202" style="position:absolute;margin-left:92.85pt;margin-top:163.7pt;width:103.8pt;height:50.2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GfWi/8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03F92E38" wp14:editId="0832977D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6" style="position:absolute;margin-left:96.25pt;margin-top:161.85pt;width:467.7pt;height:79.4pt;z-index:25164646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">
                <v:rect id="Rectangle 1535" o:spid="_x0000_s1047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48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A4402D7" wp14:editId="17EA51E8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49" type="#_x0000_t202" style="position:absolute;margin-left:128.95pt;margin-top:656.5pt;width:51pt;height:5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IwcqwQ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70B2FA0" wp14:editId="1354ED4D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0" style="position:absolute;margin-left:186pt;margin-top:657.5pt;width:28.35pt;height:28.35pt;z-index:25167411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dhcPAMAANAIAAAOAAAAZHJzL2Uyb0RvYy54bWzcVltv2jAUfp+0/2D5fQ2BkELUUDFYq0lV&#10;W6mdKu3NOM5FcmzPNoTu1+/YDhTarg+dJk3jwfhyOJfP33fM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">
                <v:oval id="Ellipse 17" o:spid="_x0000_s1051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2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45917FCE" wp14:editId="3C206968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3" style="position:absolute;margin-left:185pt;margin-top:676.5pt;width:20.85pt;height:48.2pt;flip:x;z-index:251679232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">
                <v:oval id="Ellipse 29" o:spid="_x0000_s1054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5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15BCBE5" wp14:editId="42788ABB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'une offre de formation et/ou d'enseignement qualifiant nouvelle ou supplémentaire est recommandée lorsque celle-ci est estimée </w:t>
                            </w:r>
                            <w:r w:rsidR="00A76B3E" w:rsidRPr="0023628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ins</w:t>
                            </w:r>
                            <w:r w:rsidR="001B413D" w:rsidRPr="0023628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2E7DFF15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BCBE5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56" type="#_x0000_t202" style="position:absolute;margin-left:244pt;margin-top:656.5pt;width:325pt;height:87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'une offre de formation et/ou d'enseignement qualifiant nouvelle ou supplémentaire est recommandée lorsque celle-ci est estimée </w:t>
                      </w:r>
                      <w:r w:rsidR="00A76B3E" w:rsidRPr="00236283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ins</w:t>
                      </w:r>
                      <w:r w:rsidR="001B413D" w:rsidRPr="00236283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2E7DFF15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C753A8E" wp14:editId="256EFA82">
                <wp:simplePos x="0" y="0"/>
                <wp:positionH relativeFrom="leftMargin">
                  <wp:posOffset>1480820</wp:posOffset>
                </wp:positionH>
                <wp:positionV relativeFrom="paragraph">
                  <wp:posOffset>6371273</wp:posOffset>
                </wp:positionV>
                <wp:extent cx="2323465" cy="598098"/>
                <wp:effectExtent l="5715" t="0" r="6350" b="635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59809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5341720F" w:rsidR="00A72224" w:rsidRPr="00D161BD" w:rsidRDefault="00D161BD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Chef de chantier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57" style="position:absolute;margin-left:116.6pt;margin-top:501.7pt;width:182.95pt;height:47.1pt;rotation:-90;z-index:251651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" fillcolor="#63a7da" stroked="f" strokeweight="1pt">
                <v:textbox>
                  <w:txbxContent>
                    <w:p w14:paraId="06F157E7" w14:textId="5341720F" w:rsidR="00A72224" w:rsidRPr="00D161BD" w:rsidRDefault="00D161BD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Chef de chantier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F8AEA63" wp14:editId="2D8D0726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362B3CDF">
                                  <wp:extent cx="3263265" cy="2071194"/>
                                  <wp:effectExtent l="0" t="38100" r="0" b="24765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2" r:lo="rId33" r:qs="rId34" r:cs="rId3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58" type="#_x0000_t118" style="position:absolute;margin-left:98.85pt;margin-top:278.3pt;width:467.15pt;height:374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362B3CDF">
                            <wp:extent cx="3263265" cy="2071194"/>
                            <wp:effectExtent l="0" t="38100" r="0" b="24765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2" r:lo="rId33" r:qs="rId34" r:cs="rId3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395DC2B" wp14:editId="1657FFF1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77F44B" id="Connecteur droit 5207" o:spid="_x0000_s1026" style="position:absolute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861"/>
      </w:tblGrid>
      <w:tr w:rsidR="002D374E" w:rsidRPr="002D374E" w14:paraId="24262A15" w14:textId="77777777" w:rsidTr="00CD3B85">
        <w:trPr>
          <w:trHeight w:val="1308"/>
        </w:trPr>
        <w:tc>
          <w:tcPr>
            <w:tcW w:w="4861" w:type="dxa"/>
            <w:vAlign w:val="center"/>
          </w:tcPr>
          <w:p w14:paraId="43988EF9" w14:textId="366E869B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490290CC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3C16">
              <w:rPr>
                <w:b/>
                <w:color w:val="63A7DA"/>
                <w:kern w:val="0"/>
                <w:szCs w:val="24"/>
              </w:rPr>
              <w:t>139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009F5B23" w:rsidR="004E11B5" w:rsidRPr="002D374E" w:rsidRDefault="004E11B5" w:rsidP="00047F40">
            <w:pPr>
              <w:spacing w:after="160" w:line="259" w:lineRule="auto"/>
              <w:ind w:firstLine="602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de</w:t>
            </w:r>
            <w:r w:rsidR="00F36F13">
              <w:t xml:space="preserve"> </w:t>
            </w:r>
            <w:r w:rsidR="004A3C16">
              <w:rPr>
                <w:color w:val="63A7DA"/>
                <w:kern w:val="0"/>
                <w:szCs w:val="24"/>
              </w:rPr>
              <w:t>Chef de chantier du BTP</w:t>
            </w:r>
          </w:p>
        </w:tc>
      </w:tr>
      <w:tr w:rsidR="002D374E" w:rsidRPr="002D374E" w14:paraId="10653164" w14:textId="77777777" w:rsidTr="00CD3B85">
        <w:trPr>
          <w:trHeight w:val="953"/>
        </w:trPr>
        <w:tc>
          <w:tcPr>
            <w:tcW w:w="4861" w:type="dxa"/>
            <w:vAlign w:val="center"/>
          </w:tcPr>
          <w:p w14:paraId="67292E82" w14:textId="0033A45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66E9E8E6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3C16">
              <w:rPr>
                <w:b/>
                <w:color w:val="63A7DA"/>
                <w:kern w:val="0"/>
                <w:szCs w:val="24"/>
              </w:rPr>
              <w:t>10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5681810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CD3B85">
        <w:trPr>
          <w:trHeight w:val="1088"/>
        </w:trPr>
        <w:tc>
          <w:tcPr>
            <w:tcW w:w="4861" w:type="dxa"/>
            <w:vAlign w:val="center"/>
          </w:tcPr>
          <w:p w14:paraId="152471A4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1642A763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6F44AD6A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407F509F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026F57DC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048A44AE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47796BB4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1825B479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79893336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1F7E93BC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55F6432D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527DBDC0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6A13B6">
              <w:rPr>
                <w:b/>
                <w:noProof/>
                <w:color w:val="63A7DA"/>
                <w:kern w:val="0"/>
                <w:szCs w:val="24"/>
              </w:rPr>
              <w:t>Moins de 1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2546A02B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3B1EC6">
              <w:rPr>
                <w:noProof/>
                <w:color w:val="63A7DA"/>
                <w:kern w:val="0"/>
                <w:szCs w:val="24"/>
              </w:rPr>
              <w:t>moins de 25 ans</w:t>
            </w:r>
          </w:p>
        </w:tc>
      </w:tr>
    </w:tbl>
    <w:p w14:paraId="7A5E464D" w14:textId="3D6BC8F7" w:rsidR="003A2DA2" w:rsidRPr="00B2027D" w:rsidRDefault="00D95487" w:rsidP="00092369">
      <w:pPr>
        <w:ind w:left="720" w:hanging="720"/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2435AC8" wp14:editId="75CC717F">
                <wp:simplePos x="0" y="0"/>
                <wp:positionH relativeFrom="column">
                  <wp:posOffset>9411140</wp:posOffset>
                </wp:positionH>
                <wp:positionV relativeFrom="paragraph">
                  <wp:posOffset>8489364</wp:posOffset>
                </wp:positionV>
                <wp:extent cx="1666777" cy="566469"/>
                <wp:effectExtent l="0" t="0" r="10160" b="24130"/>
                <wp:wrapNone/>
                <wp:docPr id="186" name="Ellips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777" cy="566469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C5196C" w14:textId="06C29D51" w:rsidR="00CD3B85" w:rsidRPr="00E8742B" w:rsidRDefault="002E69AB" w:rsidP="00CD3B8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7</w:t>
                            </w:r>
                            <w:r w:rsidR="00CD3B85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95487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contrats de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435AC8" id="Ellipse 186" o:spid="_x0000_s1059" style="position:absolute;left:0;text-align:left;margin-left:741.05pt;margin-top:668.45pt;width:131.25pt;height:44.6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" fillcolor="#63a7da" strokecolor="#63a7da" strokeweight="1pt">
                <v:stroke joinstyle="miter"/>
                <v:textbox>
                  <w:txbxContent>
                    <w:p w14:paraId="06C5196C" w14:textId="06C29D51" w:rsidR="00CD3B85" w:rsidRPr="00E8742B" w:rsidRDefault="002E69AB" w:rsidP="00CD3B8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7</w:t>
                      </w:r>
                      <w:r w:rsidR="00CD3B85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D95487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contrats de formation</w:t>
                      </w:r>
                    </w:p>
                  </w:txbxContent>
                </v:textbox>
              </v:oval>
            </w:pict>
          </mc:Fallback>
        </mc:AlternateContent>
      </w:r>
      <w:r w:rsidR="006D2EC4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67E0FC2" wp14:editId="64B0F1AC">
                <wp:simplePos x="0" y="0"/>
                <wp:positionH relativeFrom="column">
                  <wp:posOffset>9816465</wp:posOffset>
                </wp:positionH>
                <wp:positionV relativeFrom="paragraph">
                  <wp:posOffset>9156065</wp:posOffset>
                </wp:positionV>
                <wp:extent cx="782702" cy="216822"/>
                <wp:effectExtent l="0" t="0" r="0" b="0"/>
                <wp:wrapNone/>
                <wp:docPr id="188" name="Zone de text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702" cy="2168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A14C1E" w14:textId="189D98C9" w:rsidR="006D2EC4" w:rsidRPr="005866FF" w:rsidRDefault="006D2EC4" w:rsidP="006D2EC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FOREM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E0FC2" id="Zone de texte 188" o:spid="_x0000_s1060" type="#_x0000_t202" style="position:absolute;left:0;text-align:left;margin-left:772.95pt;margin-top:720.95pt;width:61.65pt;height:17.0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" filled="f" stroked="f" strokeweight=".5pt">
                <v:textbox>
                  <w:txbxContent>
                    <w:p w14:paraId="49A14C1E" w14:textId="189D98C9" w:rsidR="006D2EC4" w:rsidRPr="005866FF" w:rsidRDefault="006D2EC4" w:rsidP="006D2EC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FOREM</w:t>
                      </w:r>
                    </w:p>
                  </w:txbxContent>
                </v:textbox>
              </v:shape>
            </w:pict>
          </mc:Fallback>
        </mc:AlternateContent>
      </w:r>
      <w:r w:rsidR="00125A67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EA27606" wp14:editId="4518E24E">
                <wp:simplePos x="0" y="0"/>
                <wp:positionH relativeFrom="column">
                  <wp:posOffset>8086725</wp:posOffset>
                </wp:positionH>
                <wp:positionV relativeFrom="paragraph">
                  <wp:posOffset>8258175</wp:posOffset>
                </wp:positionV>
                <wp:extent cx="4429760" cy="273034"/>
                <wp:effectExtent l="0" t="0" r="0" b="0"/>
                <wp:wrapNone/>
                <wp:docPr id="1544" name="Zone de texte 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760" cy="273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57141" w14:textId="77777777" w:rsidR="00125A67" w:rsidRPr="002D374E" w:rsidRDefault="00125A67" w:rsidP="00125A6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</w:pPr>
                            <w:r w:rsidRPr="002D374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>Inscrits dans la filière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27606" id="Zone de texte 1544" o:spid="_x0000_s1061" type="#_x0000_t202" style="position:absolute;left:0;text-align:left;margin-left:636.75pt;margin-top:650.25pt;width:348.8pt;height:21.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" filled="f" stroked="f" strokeweight=".5pt">
                <v:textbox>
                  <w:txbxContent>
                    <w:p w14:paraId="56E57141" w14:textId="77777777" w:rsidR="00125A67" w:rsidRPr="002D374E" w:rsidRDefault="00125A67" w:rsidP="00125A6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</w:pPr>
                      <w:r w:rsidRPr="002D374E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  <w:t>Inscrits dans la filière</w:t>
                      </w:r>
                    </w:p>
                  </w:txbxContent>
                </v:textbox>
              </v:shape>
            </w:pict>
          </mc:Fallback>
        </mc:AlternateContent>
      </w:r>
      <w:r w:rsidR="00A1738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5C30820" wp14:editId="2CBD48D3">
                <wp:simplePos x="0" y="0"/>
                <wp:positionH relativeFrom="column">
                  <wp:posOffset>7760970</wp:posOffset>
                </wp:positionH>
                <wp:positionV relativeFrom="paragraph">
                  <wp:posOffset>7972425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63D2B" w14:textId="77777777" w:rsidR="00A17384" w:rsidRPr="002D374E" w:rsidRDefault="00A17384" w:rsidP="00A1738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30820" id="Zone de texte 5252" o:spid="_x0000_s1062" type="#_x0000_t202" style="position:absolute;left:0;text-align:left;margin-left:611.1pt;margin-top:627.75pt;width:281.15pt;height:26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" filled="f" stroked="f" strokeweight=".5pt">
                <v:textbox>
                  <w:txbxContent>
                    <w:p w14:paraId="0F463D2B" w14:textId="77777777" w:rsidR="00A17384" w:rsidRPr="002D374E" w:rsidRDefault="00A17384" w:rsidP="00A1738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B61160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0B4524A4" wp14:editId="2A706FBB">
                <wp:simplePos x="0" y="0"/>
                <wp:positionH relativeFrom="column">
                  <wp:posOffset>8029575</wp:posOffset>
                </wp:positionH>
                <wp:positionV relativeFrom="paragraph">
                  <wp:posOffset>1600200</wp:posOffset>
                </wp:positionV>
                <wp:extent cx="3088640" cy="1617980"/>
                <wp:effectExtent l="0" t="0" r="0" b="127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8640" cy="1617980"/>
                          <a:chOff x="-351316" y="224832"/>
                          <a:chExt cx="3090138" cy="161924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1D7BE7ED" w:rsidR="00094BDC" w:rsidRPr="00311F79" w:rsidRDefault="00CB4B0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7</w:t>
                              </w:r>
                              <w:r w:rsidR="00B07148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607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5CEAADD5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B07148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20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75" name="Graphique 7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1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806173" y="224832"/>
                            <a:ext cx="932649" cy="1083675"/>
                            <a:chOff x="-175969" y="175192"/>
                            <a:chExt cx="837134" cy="887815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-175969" y="782937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0C5EA37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084817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15065" y="17519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39F73A07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3" style="position:absolute;left:0;text-align:left;margin-left:632.25pt;margin-top:126pt;width:243.2pt;height:127.4pt;z-index:251649536;mso-width-relative:margin;mso-height-relative:margin" coordorigin="-3513,2248" coordsize="30901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">
                <v:shape id="Zone de texte 225" o:spid="_x0000_s1064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1D7BE7ED" w:rsidR="00094BDC" w:rsidRPr="00311F79" w:rsidRDefault="00CB4B0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7</w:t>
                        </w:r>
                        <w:r w:rsidR="00B07148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607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5CEAADD5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B07148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20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75" name="Graphique 7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5" style="position:absolute;left:18061;top:2248;width:9327;height:10837" coordorigin="-1759,1751" coordsize="8371,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66" type="#_x0000_t202" style="position:absolute;left:-1759;top:7829;width:6024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0C5EA37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</w:t>
                          </w:r>
                          <w:r w:rsidR="00084817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67" type="#_x0000_t202" style="position:absolute;left:1150;top:17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39F73A07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56FA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0C543E54" wp14:editId="4CB1DE66">
                <wp:simplePos x="0" y="0"/>
                <wp:positionH relativeFrom="column">
                  <wp:posOffset>1744133</wp:posOffset>
                </wp:positionH>
                <wp:positionV relativeFrom="paragraph">
                  <wp:posOffset>8644467</wp:posOffset>
                </wp:positionV>
                <wp:extent cx="2635492" cy="926465"/>
                <wp:effectExtent l="0" t="0" r="0" b="6985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5492" cy="926465"/>
                          <a:chOff x="-50800" y="0"/>
                          <a:chExt cx="2635736" cy="926610"/>
                        </a:xfrm>
                      </wpg:grpSpPr>
                      <wpg:grpSp>
                        <wpg:cNvPr id="72" name="Groupe 72"/>
                        <wpg:cNvGrpSpPr/>
                        <wpg:grpSpPr>
                          <a:xfrm>
                            <a:off x="-50800" y="0"/>
                            <a:ext cx="1370619" cy="926610"/>
                            <a:chOff x="241222" y="-104874"/>
                            <a:chExt cx="1444599" cy="1777982"/>
                          </a:xfrm>
                        </wpg:grpSpPr>
                        <pic:pic xmlns:pic="http://schemas.openxmlformats.org/drawingml/2006/picture">
                          <pic:nvPicPr>
                            <pic:cNvPr id="73" name="Graphique 73" descr="Pelleteuse avec un remplissage uni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5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710365" y="-104874"/>
                              <a:ext cx="429425" cy="85291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" name="Zone de texte 74"/>
                          <wps:cNvSpPr txBox="1"/>
                          <wps:spPr>
                            <a:xfrm>
                              <a:off x="241222" y="935236"/>
                              <a:ext cx="1444599" cy="7378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489C3A" w14:textId="77777777" w:rsidR="00E0050B" w:rsidRPr="002F4950" w:rsidRDefault="00E0050B" w:rsidP="00E0050B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2F4950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CONSTRUCTION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" name="Graphique 76"/>
                        <wpg:cNvGrpSpPr/>
                        <wpg:grpSpPr>
                          <a:xfrm>
                            <a:off x="2015066" y="25400"/>
                            <a:ext cx="569870" cy="446997"/>
                            <a:chOff x="0" y="0"/>
                            <a:chExt cx="569870" cy="446997"/>
                          </a:xfrm>
                          <a:solidFill>
                            <a:srgbClr val="63A7DA"/>
                          </a:solidFill>
                        </wpg:grpSpPr>
                        <wps:wsp>
                          <wps:cNvPr id="59" name="Forme libre : forme 59"/>
                          <wps:cNvSpPr/>
                          <wps:spPr>
                            <a:xfrm>
                              <a:off x="397411" y="312584"/>
                              <a:ext cx="12218" cy="9529"/>
                            </a:xfrm>
                            <a:custGeom>
                              <a:avLst/>
                              <a:gdLst>
                                <a:gd name="connsiteX0" fmla="*/ 6658 w 12218"/>
                                <a:gd name="connsiteY0" fmla="*/ 55 h 9529"/>
                                <a:gd name="connsiteX1" fmla="*/ 70 w 12218"/>
                                <a:gd name="connsiteY1" fmla="*/ 4361 h 9529"/>
                                <a:gd name="connsiteX2" fmla="*/ 5560 w 12218"/>
                                <a:gd name="connsiteY2" fmla="*/ 9529 h 9529"/>
                                <a:gd name="connsiteX3" fmla="*/ 6658 w 12218"/>
                                <a:gd name="connsiteY3" fmla="*/ 9529 h 9529"/>
                                <a:gd name="connsiteX4" fmla="*/ 12148 w 12218"/>
                                <a:gd name="connsiteY4" fmla="*/ 4361 h 9529"/>
                                <a:gd name="connsiteX5" fmla="*/ 6658 w 12218"/>
                                <a:gd name="connsiteY5" fmla="*/ 55 h 95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218" h="9529">
                                  <a:moveTo>
                                    <a:pt x="6658" y="55"/>
                                  </a:moveTo>
                                  <a:cubicBezTo>
                                    <a:pt x="3364" y="-375"/>
                                    <a:pt x="70" y="1778"/>
                                    <a:pt x="70" y="4361"/>
                                  </a:cubicBezTo>
                                  <a:cubicBezTo>
                                    <a:pt x="-479" y="6945"/>
                                    <a:pt x="2266" y="9529"/>
                                    <a:pt x="5560" y="9529"/>
                                  </a:cubicBezTo>
                                  <a:cubicBezTo>
                                    <a:pt x="6109" y="9529"/>
                                    <a:pt x="6109" y="9529"/>
                                    <a:pt x="6658" y="9529"/>
                                  </a:cubicBezTo>
                                  <a:cubicBezTo>
                                    <a:pt x="9952" y="9098"/>
                                    <a:pt x="12697" y="6945"/>
                                    <a:pt x="12148" y="4361"/>
                                  </a:cubicBezTo>
                                  <a:cubicBezTo>
                                    <a:pt x="12148" y="1778"/>
                                    <a:pt x="9403" y="55"/>
                                    <a:pt x="6658" y="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Forme libre : forme 61"/>
                          <wps:cNvSpPr/>
                          <wps:spPr>
                            <a:xfrm>
                              <a:off x="359600" y="312640"/>
                              <a:ext cx="12078" cy="9473"/>
                            </a:xfrm>
                            <a:custGeom>
                              <a:avLst/>
                              <a:gdLst>
                                <a:gd name="connsiteX0" fmla="*/ 6039 w 12078"/>
                                <a:gd name="connsiteY0" fmla="*/ 0 h 9473"/>
                                <a:gd name="connsiteX1" fmla="*/ 0 w 12078"/>
                                <a:gd name="connsiteY1" fmla="*/ 4737 h 9473"/>
                                <a:gd name="connsiteX2" fmla="*/ 6039 w 12078"/>
                                <a:gd name="connsiteY2" fmla="*/ 9474 h 9473"/>
                                <a:gd name="connsiteX3" fmla="*/ 12078 w 12078"/>
                                <a:gd name="connsiteY3" fmla="*/ 4737 h 9473"/>
                                <a:gd name="connsiteX4" fmla="*/ 6039 w 12078"/>
                                <a:gd name="connsiteY4" fmla="*/ 0 h 9473"/>
                                <a:gd name="connsiteX5" fmla="*/ 6039 w 12078"/>
                                <a:gd name="connsiteY5" fmla="*/ 0 h 9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078" h="9473">
                                  <a:moveTo>
                                    <a:pt x="6039" y="0"/>
                                  </a:moveTo>
                                  <a:cubicBezTo>
                                    <a:pt x="2745" y="0"/>
                                    <a:pt x="0" y="2153"/>
                                    <a:pt x="0" y="4737"/>
                                  </a:cubicBezTo>
                                  <a:cubicBezTo>
                                    <a:pt x="0" y="7321"/>
                                    <a:pt x="2745" y="9474"/>
                                    <a:pt x="6039" y="9474"/>
                                  </a:cubicBezTo>
                                  <a:cubicBezTo>
                                    <a:pt x="9333" y="9474"/>
                                    <a:pt x="12078" y="7321"/>
                                    <a:pt x="12078" y="4737"/>
                                  </a:cubicBezTo>
                                  <a:cubicBezTo>
                                    <a:pt x="12078" y="2153"/>
                                    <a:pt x="9333" y="0"/>
                                    <a:pt x="6039" y="0"/>
                                  </a:cubicBezTo>
                                  <a:lnTo>
                                    <a:pt x="6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Forme libre : forme 62"/>
                          <wps:cNvSpPr/>
                          <wps:spPr>
                            <a:xfrm>
                              <a:off x="323365" y="312640"/>
                              <a:ext cx="12078" cy="9473"/>
                            </a:xfrm>
                            <a:custGeom>
                              <a:avLst/>
                              <a:gdLst>
                                <a:gd name="connsiteX0" fmla="*/ 6039 w 12078"/>
                                <a:gd name="connsiteY0" fmla="*/ 0 h 9473"/>
                                <a:gd name="connsiteX1" fmla="*/ 0 w 12078"/>
                                <a:gd name="connsiteY1" fmla="*/ 4737 h 9473"/>
                                <a:gd name="connsiteX2" fmla="*/ 6039 w 12078"/>
                                <a:gd name="connsiteY2" fmla="*/ 9474 h 9473"/>
                                <a:gd name="connsiteX3" fmla="*/ 12078 w 12078"/>
                                <a:gd name="connsiteY3" fmla="*/ 4737 h 9473"/>
                                <a:gd name="connsiteX4" fmla="*/ 6039 w 12078"/>
                                <a:gd name="connsiteY4" fmla="*/ 0 h 9473"/>
                                <a:gd name="connsiteX5" fmla="*/ 6039 w 12078"/>
                                <a:gd name="connsiteY5" fmla="*/ 0 h 9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078" h="9473">
                                  <a:moveTo>
                                    <a:pt x="6039" y="0"/>
                                  </a:moveTo>
                                  <a:cubicBezTo>
                                    <a:pt x="2745" y="0"/>
                                    <a:pt x="0" y="2153"/>
                                    <a:pt x="0" y="4737"/>
                                  </a:cubicBezTo>
                                  <a:cubicBezTo>
                                    <a:pt x="0" y="7321"/>
                                    <a:pt x="2745" y="9474"/>
                                    <a:pt x="6039" y="9474"/>
                                  </a:cubicBezTo>
                                  <a:cubicBezTo>
                                    <a:pt x="9333" y="9474"/>
                                    <a:pt x="12078" y="7321"/>
                                    <a:pt x="12078" y="4737"/>
                                  </a:cubicBezTo>
                                  <a:cubicBezTo>
                                    <a:pt x="12078" y="2153"/>
                                    <a:pt x="9333" y="0"/>
                                    <a:pt x="6039" y="0"/>
                                  </a:cubicBezTo>
                                  <a:lnTo>
                                    <a:pt x="6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Forme libre : forme 63"/>
                          <wps:cNvSpPr/>
                          <wps:spPr>
                            <a:xfrm>
                              <a:off x="283287" y="312640"/>
                              <a:ext cx="12078" cy="9473"/>
                            </a:xfrm>
                            <a:custGeom>
                              <a:avLst/>
                              <a:gdLst>
                                <a:gd name="connsiteX0" fmla="*/ 6039 w 12078"/>
                                <a:gd name="connsiteY0" fmla="*/ 0 h 9473"/>
                                <a:gd name="connsiteX1" fmla="*/ 0 w 12078"/>
                                <a:gd name="connsiteY1" fmla="*/ 4737 h 9473"/>
                                <a:gd name="connsiteX2" fmla="*/ 6039 w 12078"/>
                                <a:gd name="connsiteY2" fmla="*/ 9474 h 9473"/>
                                <a:gd name="connsiteX3" fmla="*/ 12078 w 12078"/>
                                <a:gd name="connsiteY3" fmla="*/ 4737 h 9473"/>
                                <a:gd name="connsiteX4" fmla="*/ 6039 w 12078"/>
                                <a:gd name="connsiteY4" fmla="*/ 0 h 9473"/>
                                <a:gd name="connsiteX5" fmla="*/ 6039 w 12078"/>
                                <a:gd name="connsiteY5" fmla="*/ 0 h 9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078" h="9473">
                                  <a:moveTo>
                                    <a:pt x="6039" y="0"/>
                                  </a:moveTo>
                                  <a:cubicBezTo>
                                    <a:pt x="2745" y="0"/>
                                    <a:pt x="0" y="2153"/>
                                    <a:pt x="0" y="4737"/>
                                  </a:cubicBezTo>
                                  <a:cubicBezTo>
                                    <a:pt x="0" y="7321"/>
                                    <a:pt x="2745" y="9474"/>
                                    <a:pt x="6039" y="9474"/>
                                  </a:cubicBezTo>
                                  <a:cubicBezTo>
                                    <a:pt x="9333" y="9474"/>
                                    <a:pt x="12078" y="7321"/>
                                    <a:pt x="12078" y="4737"/>
                                  </a:cubicBezTo>
                                  <a:cubicBezTo>
                                    <a:pt x="12078" y="2153"/>
                                    <a:pt x="9333" y="0"/>
                                    <a:pt x="6039" y="0"/>
                                  </a:cubicBezTo>
                                  <a:lnTo>
                                    <a:pt x="6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Forme libre : forme 64"/>
                          <wps:cNvSpPr/>
                          <wps:spPr>
                            <a:xfrm>
                              <a:off x="246504" y="312640"/>
                              <a:ext cx="12078" cy="9473"/>
                            </a:xfrm>
                            <a:custGeom>
                              <a:avLst/>
                              <a:gdLst>
                                <a:gd name="connsiteX0" fmla="*/ 6039 w 12078"/>
                                <a:gd name="connsiteY0" fmla="*/ 0 h 9473"/>
                                <a:gd name="connsiteX1" fmla="*/ 0 w 12078"/>
                                <a:gd name="connsiteY1" fmla="*/ 4737 h 9473"/>
                                <a:gd name="connsiteX2" fmla="*/ 6039 w 12078"/>
                                <a:gd name="connsiteY2" fmla="*/ 9474 h 9473"/>
                                <a:gd name="connsiteX3" fmla="*/ 12078 w 12078"/>
                                <a:gd name="connsiteY3" fmla="*/ 4737 h 9473"/>
                                <a:gd name="connsiteX4" fmla="*/ 6039 w 12078"/>
                                <a:gd name="connsiteY4" fmla="*/ 0 h 9473"/>
                                <a:gd name="connsiteX5" fmla="*/ 6039 w 12078"/>
                                <a:gd name="connsiteY5" fmla="*/ 0 h 9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078" h="9473">
                                  <a:moveTo>
                                    <a:pt x="6039" y="0"/>
                                  </a:moveTo>
                                  <a:cubicBezTo>
                                    <a:pt x="2745" y="0"/>
                                    <a:pt x="0" y="2153"/>
                                    <a:pt x="0" y="4737"/>
                                  </a:cubicBezTo>
                                  <a:cubicBezTo>
                                    <a:pt x="0" y="7321"/>
                                    <a:pt x="2745" y="9474"/>
                                    <a:pt x="6039" y="9474"/>
                                  </a:cubicBezTo>
                                  <a:cubicBezTo>
                                    <a:pt x="9333" y="9474"/>
                                    <a:pt x="12078" y="7321"/>
                                    <a:pt x="12078" y="4737"/>
                                  </a:cubicBezTo>
                                  <a:cubicBezTo>
                                    <a:pt x="12078" y="2153"/>
                                    <a:pt x="9333" y="0"/>
                                    <a:pt x="6039" y="0"/>
                                  </a:cubicBezTo>
                                  <a:lnTo>
                                    <a:pt x="6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Forme libre : forme 65"/>
                          <wps:cNvSpPr/>
                          <wps:spPr>
                            <a:xfrm>
                              <a:off x="210269" y="312640"/>
                              <a:ext cx="12078" cy="9473"/>
                            </a:xfrm>
                            <a:custGeom>
                              <a:avLst/>
                              <a:gdLst>
                                <a:gd name="connsiteX0" fmla="*/ 6039 w 12078"/>
                                <a:gd name="connsiteY0" fmla="*/ 0 h 9473"/>
                                <a:gd name="connsiteX1" fmla="*/ 0 w 12078"/>
                                <a:gd name="connsiteY1" fmla="*/ 4737 h 9473"/>
                                <a:gd name="connsiteX2" fmla="*/ 6039 w 12078"/>
                                <a:gd name="connsiteY2" fmla="*/ 9474 h 9473"/>
                                <a:gd name="connsiteX3" fmla="*/ 12078 w 12078"/>
                                <a:gd name="connsiteY3" fmla="*/ 4737 h 9473"/>
                                <a:gd name="connsiteX4" fmla="*/ 6039 w 12078"/>
                                <a:gd name="connsiteY4" fmla="*/ 0 h 9473"/>
                                <a:gd name="connsiteX5" fmla="*/ 6039 w 12078"/>
                                <a:gd name="connsiteY5" fmla="*/ 0 h 9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078" h="9473">
                                  <a:moveTo>
                                    <a:pt x="6039" y="0"/>
                                  </a:moveTo>
                                  <a:cubicBezTo>
                                    <a:pt x="2745" y="0"/>
                                    <a:pt x="0" y="2153"/>
                                    <a:pt x="0" y="4737"/>
                                  </a:cubicBezTo>
                                  <a:cubicBezTo>
                                    <a:pt x="0" y="7321"/>
                                    <a:pt x="2745" y="9474"/>
                                    <a:pt x="6039" y="9474"/>
                                  </a:cubicBezTo>
                                  <a:cubicBezTo>
                                    <a:pt x="9333" y="9474"/>
                                    <a:pt x="12078" y="7321"/>
                                    <a:pt x="12078" y="4737"/>
                                  </a:cubicBezTo>
                                  <a:cubicBezTo>
                                    <a:pt x="12078" y="2153"/>
                                    <a:pt x="9333" y="0"/>
                                    <a:pt x="6039" y="0"/>
                                  </a:cubicBezTo>
                                  <a:lnTo>
                                    <a:pt x="6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Forme libre : forme 66"/>
                          <wps:cNvSpPr/>
                          <wps:spPr>
                            <a:xfrm>
                              <a:off x="174035" y="312640"/>
                              <a:ext cx="12078" cy="9473"/>
                            </a:xfrm>
                            <a:custGeom>
                              <a:avLst/>
                              <a:gdLst>
                                <a:gd name="connsiteX0" fmla="*/ 6039 w 12078"/>
                                <a:gd name="connsiteY0" fmla="*/ 0 h 9473"/>
                                <a:gd name="connsiteX1" fmla="*/ 0 w 12078"/>
                                <a:gd name="connsiteY1" fmla="*/ 4737 h 9473"/>
                                <a:gd name="connsiteX2" fmla="*/ 6039 w 12078"/>
                                <a:gd name="connsiteY2" fmla="*/ 9474 h 9473"/>
                                <a:gd name="connsiteX3" fmla="*/ 12078 w 12078"/>
                                <a:gd name="connsiteY3" fmla="*/ 4737 h 9473"/>
                                <a:gd name="connsiteX4" fmla="*/ 6039 w 12078"/>
                                <a:gd name="connsiteY4" fmla="*/ 0 h 9473"/>
                                <a:gd name="connsiteX5" fmla="*/ 6039 w 12078"/>
                                <a:gd name="connsiteY5" fmla="*/ 0 h 9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078" h="9473">
                                  <a:moveTo>
                                    <a:pt x="6039" y="0"/>
                                  </a:moveTo>
                                  <a:cubicBezTo>
                                    <a:pt x="2745" y="0"/>
                                    <a:pt x="0" y="2153"/>
                                    <a:pt x="0" y="4737"/>
                                  </a:cubicBezTo>
                                  <a:cubicBezTo>
                                    <a:pt x="0" y="7321"/>
                                    <a:pt x="2745" y="9474"/>
                                    <a:pt x="6039" y="9474"/>
                                  </a:cubicBezTo>
                                  <a:cubicBezTo>
                                    <a:pt x="9333" y="9474"/>
                                    <a:pt x="12078" y="7321"/>
                                    <a:pt x="12078" y="4737"/>
                                  </a:cubicBezTo>
                                  <a:cubicBezTo>
                                    <a:pt x="12078" y="2153"/>
                                    <a:pt x="9333" y="0"/>
                                    <a:pt x="6039" y="0"/>
                                  </a:cubicBezTo>
                                  <a:lnTo>
                                    <a:pt x="6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Forme libre : forme 67"/>
                          <wps:cNvSpPr/>
                          <wps:spPr>
                            <a:xfrm>
                              <a:off x="136153" y="96989"/>
                              <a:ext cx="312951" cy="244086"/>
                            </a:xfrm>
                            <a:custGeom>
                              <a:avLst/>
                              <a:gdLst>
                                <a:gd name="connsiteX0" fmla="*/ 282190 w 312951"/>
                                <a:gd name="connsiteY0" fmla="*/ 196272 h 244086"/>
                                <a:gd name="connsiteX1" fmla="*/ 274504 w 312951"/>
                                <a:gd name="connsiteY1" fmla="*/ 196272 h 244086"/>
                                <a:gd name="connsiteX2" fmla="*/ 274504 w 312951"/>
                                <a:gd name="connsiteY2" fmla="*/ 147611 h 244086"/>
                                <a:gd name="connsiteX3" fmla="*/ 268465 w 312951"/>
                                <a:gd name="connsiteY3" fmla="*/ 142874 h 244086"/>
                                <a:gd name="connsiteX4" fmla="*/ 217956 w 312951"/>
                                <a:gd name="connsiteY4" fmla="*/ 142874 h 244086"/>
                                <a:gd name="connsiteX5" fmla="*/ 211917 w 312951"/>
                                <a:gd name="connsiteY5" fmla="*/ 147611 h 244086"/>
                                <a:gd name="connsiteX6" fmla="*/ 211917 w 312951"/>
                                <a:gd name="connsiteY6" fmla="*/ 147611 h 244086"/>
                                <a:gd name="connsiteX7" fmla="*/ 211917 w 312951"/>
                                <a:gd name="connsiteY7" fmla="*/ 196272 h 244086"/>
                                <a:gd name="connsiteX8" fmla="*/ 159761 w 312951"/>
                                <a:gd name="connsiteY8" fmla="*/ 196272 h 244086"/>
                                <a:gd name="connsiteX9" fmla="*/ 159761 w 312951"/>
                                <a:gd name="connsiteY9" fmla="*/ 133400 h 244086"/>
                                <a:gd name="connsiteX10" fmla="*/ 149879 w 312951"/>
                                <a:gd name="connsiteY10" fmla="*/ 110576 h 244086"/>
                                <a:gd name="connsiteX11" fmla="*/ 126272 w 312951"/>
                                <a:gd name="connsiteY11" fmla="*/ 97227 h 244086"/>
                                <a:gd name="connsiteX12" fmla="*/ 86194 w 312951"/>
                                <a:gd name="connsiteY12" fmla="*/ 67513 h 244086"/>
                                <a:gd name="connsiteX13" fmla="*/ 210270 w 312951"/>
                                <a:gd name="connsiteY13" fmla="*/ 55455 h 244086"/>
                                <a:gd name="connsiteX14" fmla="*/ 217407 w 312951"/>
                                <a:gd name="connsiteY14" fmla="*/ 60623 h 244086"/>
                                <a:gd name="connsiteX15" fmla="*/ 217407 w 312951"/>
                                <a:gd name="connsiteY15" fmla="*/ 76126 h 244086"/>
                                <a:gd name="connsiteX16" fmla="*/ 211368 w 312951"/>
                                <a:gd name="connsiteY16" fmla="*/ 76126 h 244086"/>
                                <a:gd name="connsiteX17" fmla="*/ 205878 w 312951"/>
                                <a:gd name="connsiteY17" fmla="*/ 78709 h 244086"/>
                                <a:gd name="connsiteX18" fmla="*/ 193800 w 312951"/>
                                <a:gd name="connsiteY18" fmla="*/ 97657 h 244086"/>
                                <a:gd name="connsiteX19" fmla="*/ 194898 w 312951"/>
                                <a:gd name="connsiteY19" fmla="*/ 103256 h 244086"/>
                                <a:gd name="connsiteX20" fmla="*/ 219054 w 312951"/>
                                <a:gd name="connsiteY20" fmla="*/ 122204 h 244086"/>
                                <a:gd name="connsiteX21" fmla="*/ 227838 w 312951"/>
                                <a:gd name="connsiteY21" fmla="*/ 122204 h 244086"/>
                                <a:gd name="connsiteX22" fmla="*/ 227838 w 312951"/>
                                <a:gd name="connsiteY22" fmla="*/ 115313 h 244086"/>
                                <a:gd name="connsiteX23" fmla="*/ 227838 w 312951"/>
                                <a:gd name="connsiteY23" fmla="*/ 115313 h 244086"/>
                                <a:gd name="connsiteX24" fmla="*/ 206427 w 312951"/>
                                <a:gd name="connsiteY24" fmla="*/ 98519 h 244086"/>
                                <a:gd name="connsiteX25" fmla="*/ 215211 w 312951"/>
                                <a:gd name="connsiteY25" fmla="*/ 85169 h 244086"/>
                                <a:gd name="connsiteX26" fmla="*/ 268465 w 312951"/>
                                <a:gd name="connsiteY26" fmla="*/ 85169 h 244086"/>
                                <a:gd name="connsiteX27" fmla="*/ 277249 w 312951"/>
                                <a:gd name="connsiteY27" fmla="*/ 98519 h 244086"/>
                                <a:gd name="connsiteX28" fmla="*/ 255838 w 312951"/>
                                <a:gd name="connsiteY28" fmla="*/ 115313 h 244086"/>
                                <a:gd name="connsiteX29" fmla="*/ 255838 w 312951"/>
                                <a:gd name="connsiteY29" fmla="*/ 122204 h 244086"/>
                                <a:gd name="connsiteX30" fmla="*/ 264622 w 312951"/>
                                <a:gd name="connsiteY30" fmla="*/ 122204 h 244086"/>
                                <a:gd name="connsiteX31" fmla="*/ 264622 w 312951"/>
                                <a:gd name="connsiteY31" fmla="*/ 122204 h 244086"/>
                                <a:gd name="connsiteX32" fmla="*/ 288778 w 312951"/>
                                <a:gd name="connsiteY32" fmla="*/ 103256 h 244086"/>
                                <a:gd name="connsiteX33" fmla="*/ 289876 w 312951"/>
                                <a:gd name="connsiteY33" fmla="*/ 97657 h 244086"/>
                                <a:gd name="connsiteX34" fmla="*/ 277798 w 312951"/>
                                <a:gd name="connsiteY34" fmla="*/ 78709 h 244086"/>
                                <a:gd name="connsiteX35" fmla="*/ 272308 w 312951"/>
                                <a:gd name="connsiteY35" fmla="*/ 76126 h 244086"/>
                                <a:gd name="connsiteX36" fmla="*/ 265720 w 312951"/>
                                <a:gd name="connsiteY36" fmla="*/ 76126 h 244086"/>
                                <a:gd name="connsiteX37" fmla="*/ 265720 w 312951"/>
                                <a:gd name="connsiteY37" fmla="*/ 60623 h 244086"/>
                                <a:gd name="connsiteX38" fmla="*/ 276151 w 312951"/>
                                <a:gd name="connsiteY38" fmla="*/ 14114 h 244086"/>
                                <a:gd name="connsiteX39" fmla="*/ 216858 w 312951"/>
                                <a:gd name="connsiteY39" fmla="*/ 5932 h 244086"/>
                                <a:gd name="connsiteX40" fmla="*/ 203682 w 312951"/>
                                <a:gd name="connsiteY40" fmla="*/ 17560 h 244086"/>
                                <a:gd name="connsiteX41" fmla="*/ 55450 w 312951"/>
                                <a:gd name="connsiteY41" fmla="*/ 20143 h 244086"/>
                                <a:gd name="connsiteX42" fmla="*/ 53803 w 312951"/>
                                <a:gd name="connsiteY42" fmla="*/ 20143 h 244086"/>
                                <a:gd name="connsiteX43" fmla="*/ 42823 w 312951"/>
                                <a:gd name="connsiteY43" fmla="*/ 18851 h 244086"/>
                                <a:gd name="connsiteX44" fmla="*/ 0 w 312951"/>
                                <a:gd name="connsiteY44" fmla="*/ 52010 h 244086"/>
                                <a:gd name="connsiteX45" fmla="*/ 40627 w 312951"/>
                                <a:gd name="connsiteY45" fmla="*/ 85600 h 244086"/>
                                <a:gd name="connsiteX46" fmla="*/ 68077 w 312951"/>
                                <a:gd name="connsiteY46" fmla="*/ 113591 h 244086"/>
                                <a:gd name="connsiteX47" fmla="*/ 60940 w 312951"/>
                                <a:gd name="connsiteY47" fmla="*/ 133400 h 244086"/>
                                <a:gd name="connsiteX48" fmla="*/ 60940 w 312951"/>
                                <a:gd name="connsiteY48" fmla="*/ 196272 h 244086"/>
                                <a:gd name="connsiteX49" fmla="*/ 30744 w 312951"/>
                                <a:gd name="connsiteY49" fmla="*/ 196272 h 244086"/>
                                <a:gd name="connsiteX50" fmla="*/ 1647 w 312951"/>
                                <a:gd name="connsiteY50" fmla="*/ 221249 h 244086"/>
                                <a:gd name="connsiteX51" fmla="*/ 30744 w 312951"/>
                                <a:gd name="connsiteY51" fmla="*/ 244073 h 244086"/>
                                <a:gd name="connsiteX52" fmla="*/ 281092 w 312951"/>
                                <a:gd name="connsiteY52" fmla="*/ 244073 h 244086"/>
                                <a:gd name="connsiteX53" fmla="*/ 312934 w 312951"/>
                                <a:gd name="connsiteY53" fmla="*/ 221249 h 244086"/>
                                <a:gd name="connsiteX54" fmla="*/ 283837 w 312951"/>
                                <a:gd name="connsiteY54" fmla="*/ 196272 h 244086"/>
                                <a:gd name="connsiteX55" fmla="*/ 282190 w 312951"/>
                                <a:gd name="connsiteY55" fmla="*/ 196272 h 244086"/>
                                <a:gd name="connsiteX56" fmla="*/ 282190 w 312951"/>
                                <a:gd name="connsiteY56" fmla="*/ 196272 h 244086"/>
                                <a:gd name="connsiteX57" fmla="*/ 254191 w 312951"/>
                                <a:gd name="connsiteY57" fmla="*/ 76126 h 244086"/>
                                <a:gd name="connsiteX58" fmla="*/ 230034 w 312951"/>
                                <a:gd name="connsiteY58" fmla="*/ 76126 h 244086"/>
                                <a:gd name="connsiteX59" fmla="*/ 230034 w 312951"/>
                                <a:gd name="connsiteY59" fmla="*/ 65360 h 244086"/>
                                <a:gd name="connsiteX60" fmla="*/ 254191 w 312951"/>
                                <a:gd name="connsiteY60" fmla="*/ 65360 h 244086"/>
                                <a:gd name="connsiteX61" fmla="*/ 254191 w 312951"/>
                                <a:gd name="connsiteY61" fmla="*/ 76126 h 244086"/>
                                <a:gd name="connsiteX62" fmla="*/ 213564 w 312951"/>
                                <a:gd name="connsiteY62" fmla="*/ 24019 h 244086"/>
                                <a:gd name="connsiteX63" fmla="*/ 213564 w 312951"/>
                                <a:gd name="connsiteY63" fmla="*/ 24019 h 244086"/>
                                <a:gd name="connsiteX64" fmla="*/ 253642 w 312951"/>
                                <a:gd name="connsiteY64" fmla="*/ 11531 h 244086"/>
                                <a:gd name="connsiteX65" fmla="*/ 269563 w 312951"/>
                                <a:gd name="connsiteY65" fmla="*/ 42967 h 244086"/>
                                <a:gd name="connsiteX66" fmla="*/ 229485 w 312951"/>
                                <a:gd name="connsiteY66" fmla="*/ 55455 h 244086"/>
                                <a:gd name="connsiteX67" fmla="*/ 226191 w 312951"/>
                                <a:gd name="connsiteY67" fmla="*/ 54163 h 244086"/>
                                <a:gd name="connsiteX68" fmla="*/ 210819 w 312951"/>
                                <a:gd name="connsiteY68" fmla="*/ 33493 h 244086"/>
                                <a:gd name="connsiteX69" fmla="*/ 213564 w 312951"/>
                                <a:gd name="connsiteY69" fmla="*/ 24019 h 244086"/>
                                <a:gd name="connsiteX70" fmla="*/ 223446 w 312951"/>
                                <a:gd name="connsiteY70" fmla="*/ 152778 h 244086"/>
                                <a:gd name="connsiteX71" fmla="*/ 261877 w 312951"/>
                                <a:gd name="connsiteY71" fmla="*/ 152778 h 244086"/>
                                <a:gd name="connsiteX72" fmla="*/ 261877 w 312951"/>
                                <a:gd name="connsiteY72" fmla="*/ 196272 h 244086"/>
                                <a:gd name="connsiteX73" fmla="*/ 223446 w 312951"/>
                                <a:gd name="connsiteY73" fmla="*/ 196272 h 244086"/>
                                <a:gd name="connsiteX74" fmla="*/ 223446 w 312951"/>
                                <a:gd name="connsiteY74" fmla="*/ 152778 h 244086"/>
                                <a:gd name="connsiteX75" fmla="*/ 120782 w 312951"/>
                                <a:gd name="connsiteY75" fmla="*/ 106270 h 244086"/>
                                <a:gd name="connsiteX76" fmla="*/ 120782 w 312951"/>
                                <a:gd name="connsiteY76" fmla="*/ 106270 h 244086"/>
                                <a:gd name="connsiteX77" fmla="*/ 145487 w 312951"/>
                                <a:gd name="connsiteY77" fmla="*/ 142013 h 244086"/>
                                <a:gd name="connsiteX78" fmla="*/ 99919 w 312951"/>
                                <a:gd name="connsiteY78" fmla="*/ 161391 h 244086"/>
                                <a:gd name="connsiteX79" fmla="*/ 74116 w 312951"/>
                                <a:gd name="connsiteY79" fmla="*/ 133831 h 244086"/>
                                <a:gd name="connsiteX80" fmla="*/ 110351 w 312951"/>
                                <a:gd name="connsiteY80" fmla="*/ 105409 h 244086"/>
                                <a:gd name="connsiteX81" fmla="*/ 110351 w 312951"/>
                                <a:gd name="connsiteY81" fmla="*/ 105409 h 244086"/>
                                <a:gd name="connsiteX82" fmla="*/ 120782 w 312951"/>
                                <a:gd name="connsiteY82" fmla="*/ 106270 h 244086"/>
                                <a:gd name="connsiteX83" fmla="*/ 120782 w 312951"/>
                                <a:gd name="connsiteY83" fmla="*/ 106270 h 244086"/>
                                <a:gd name="connsiteX84" fmla="*/ 147134 w 312951"/>
                                <a:gd name="connsiteY84" fmla="*/ 158807 h 244086"/>
                                <a:gd name="connsiteX85" fmla="*/ 147134 w 312951"/>
                                <a:gd name="connsiteY85" fmla="*/ 196703 h 244086"/>
                                <a:gd name="connsiteX86" fmla="*/ 74116 w 312951"/>
                                <a:gd name="connsiteY86" fmla="*/ 196703 h 244086"/>
                                <a:gd name="connsiteX87" fmla="*/ 74116 w 312951"/>
                                <a:gd name="connsiteY87" fmla="*/ 158807 h 244086"/>
                                <a:gd name="connsiteX88" fmla="*/ 142742 w 312951"/>
                                <a:gd name="connsiteY88" fmla="*/ 162252 h 244086"/>
                                <a:gd name="connsiteX89" fmla="*/ 147134 w 312951"/>
                                <a:gd name="connsiteY89" fmla="*/ 158807 h 244086"/>
                                <a:gd name="connsiteX90" fmla="*/ 147134 w 312951"/>
                                <a:gd name="connsiteY90" fmla="*/ 158807 h 244086"/>
                                <a:gd name="connsiteX91" fmla="*/ 199839 w 312951"/>
                                <a:gd name="connsiteY91" fmla="*/ 27464 h 244086"/>
                                <a:gd name="connsiteX92" fmla="*/ 199290 w 312951"/>
                                <a:gd name="connsiteY92" fmla="*/ 33493 h 244086"/>
                                <a:gd name="connsiteX93" fmla="*/ 203133 w 312951"/>
                                <a:gd name="connsiteY93" fmla="*/ 46843 h 244086"/>
                                <a:gd name="connsiteX94" fmla="*/ 85645 w 312951"/>
                                <a:gd name="connsiteY94" fmla="*/ 58039 h 244086"/>
                                <a:gd name="connsiteX95" fmla="*/ 86194 w 312951"/>
                                <a:gd name="connsiteY95" fmla="*/ 52441 h 244086"/>
                                <a:gd name="connsiteX96" fmla="*/ 74116 w 312951"/>
                                <a:gd name="connsiteY96" fmla="*/ 29187 h 244086"/>
                                <a:gd name="connsiteX97" fmla="*/ 199839 w 312951"/>
                                <a:gd name="connsiteY97" fmla="*/ 27464 h 244086"/>
                                <a:gd name="connsiteX98" fmla="*/ 42274 w 312951"/>
                                <a:gd name="connsiteY98" fmla="*/ 76556 h 244086"/>
                                <a:gd name="connsiteX99" fmla="*/ 12627 w 312951"/>
                                <a:gd name="connsiteY99" fmla="*/ 52441 h 244086"/>
                                <a:gd name="connsiteX100" fmla="*/ 43372 w 312951"/>
                                <a:gd name="connsiteY100" fmla="*/ 29187 h 244086"/>
                                <a:gd name="connsiteX101" fmla="*/ 53254 w 312951"/>
                                <a:gd name="connsiteY101" fmla="*/ 30479 h 244086"/>
                                <a:gd name="connsiteX102" fmla="*/ 74116 w 312951"/>
                                <a:gd name="connsiteY102" fmla="*/ 52871 h 244086"/>
                                <a:gd name="connsiteX103" fmla="*/ 71920 w 312951"/>
                                <a:gd name="connsiteY103" fmla="*/ 62345 h 244086"/>
                                <a:gd name="connsiteX104" fmla="*/ 70273 w 312951"/>
                                <a:gd name="connsiteY104" fmla="*/ 64499 h 244086"/>
                                <a:gd name="connsiteX105" fmla="*/ 45568 w 312951"/>
                                <a:gd name="connsiteY105" fmla="*/ 76556 h 244086"/>
                                <a:gd name="connsiteX106" fmla="*/ 42274 w 312951"/>
                                <a:gd name="connsiteY106" fmla="*/ 76556 h 244086"/>
                                <a:gd name="connsiteX107" fmla="*/ 42274 w 312951"/>
                                <a:gd name="connsiteY107" fmla="*/ 76556 h 244086"/>
                                <a:gd name="connsiteX108" fmla="*/ 55450 w 312951"/>
                                <a:gd name="connsiteY108" fmla="*/ 84738 h 244086"/>
                                <a:gd name="connsiteX109" fmla="*/ 76312 w 312951"/>
                                <a:gd name="connsiteY109" fmla="*/ 73973 h 244086"/>
                                <a:gd name="connsiteX110" fmla="*/ 105409 w 312951"/>
                                <a:gd name="connsiteY110" fmla="*/ 95935 h 244086"/>
                                <a:gd name="connsiteX111" fmla="*/ 76312 w 312951"/>
                                <a:gd name="connsiteY111" fmla="*/ 106270 h 244086"/>
                                <a:gd name="connsiteX112" fmla="*/ 55450 w 312951"/>
                                <a:gd name="connsiteY112" fmla="*/ 84738 h 244086"/>
                                <a:gd name="connsiteX113" fmla="*/ 294817 w 312951"/>
                                <a:gd name="connsiteY113" fmla="*/ 230293 h 244086"/>
                                <a:gd name="connsiteX114" fmla="*/ 282190 w 312951"/>
                                <a:gd name="connsiteY114" fmla="*/ 234599 h 244086"/>
                                <a:gd name="connsiteX115" fmla="*/ 31293 w 312951"/>
                                <a:gd name="connsiteY115" fmla="*/ 234599 h 244086"/>
                                <a:gd name="connsiteX116" fmla="*/ 13176 w 312951"/>
                                <a:gd name="connsiteY116" fmla="*/ 220388 h 244086"/>
                                <a:gd name="connsiteX117" fmla="*/ 18666 w 312951"/>
                                <a:gd name="connsiteY117" fmla="*/ 210483 h 244086"/>
                                <a:gd name="connsiteX118" fmla="*/ 31293 w 312951"/>
                                <a:gd name="connsiteY118" fmla="*/ 206177 h 244086"/>
                                <a:gd name="connsiteX119" fmla="*/ 281641 w 312951"/>
                                <a:gd name="connsiteY119" fmla="*/ 206177 h 244086"/>
                                <a:gd name="connsiteX120" fmla="*/ 299758 w 312951"/>
                                <a:gd name="connsiteY120" fmla="*/ 220388 h 244086"/>
                                <a:gd name="connsiteX121" fmla="*/ 294817 w 312951"/>
                                <a:gd name="connsiteY121" fmla="*/ 230293 h 2440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</a:cxnLst>
                              <a:rect l="l" t="t" r="r" b="b"/>
                              <a:pathLst>
                                <a:path w="312951" h="244086">
                                  <a:moveTo>
                                    <a:pt x="282190" y="196272"/>
                                  </a:moveTo>
                                  <a:lnTo>
                                    <a:pt x="274504" y="196272"/>
                                  </a:lnTo>
                                  <a:lnTo>
                                    <a:pt x="274504" y="147611"/>
                                  </a:lnTo>
                                  <a:cubicBezTo>
                                    <a:pt x="274504" y="145027"/>
                                    <a:pt x="271759" y="142874"/>
                                    <a:pt x="268465" y="142874"/>
                                  </a:cubicBezTo>
                                  <a:lnTo>
                                    <a:pt x="217956" y="142874"/>
                                  </a:lnTo>
                                  <a:cubicBezTo>
                                    <a:pt x="214662" y="142874"/>
                                    <a:pt x="211917" y="145027"/>
                                    <a:pt x="211917" y="147611"/>
                                  </a:cubicBezTo>
                                  <a:lnTo>
                                    <a:pt x="211917" y="147611"/>
                                  </a:lnTo>
                                  <a:lnTo>
                                    <a:pt x="211917" y="196272"/>
                                  </a:lnTo>
                                  <a:lnTo>
                                    <a:pt x="159761" y="196272"/>
                                  </a:lnTo>
                                  <a:lnTo>
                                    <a:pt x="159761" y="133400"/>
                                  </a:lnTo>
                                  <a:cubicBezTo>
                                    <a:pt x="159761" y="125218"/>
                                    <a:pt x="156467" y="117036"/>
                                    <a:pt x="149879" y="110576"/>
                                  </a:cubicBezTo>
                                  <a:cubicBezTo>
                                    <a:pt x="143840" y="104548"/>
                                    <a:pt x="135605" y="99811"/>
                                    <a:pt x="126272" y="97227"/>
                                  </a:cubicBezTo>
                                  <a:lnTo>
                                    <a:pt x="86194" y="67513"/>
                                  </a:lnTo>
                                  <a:lnTo>
                                    <a:pt x="210270" y="55455"/>
                                  </a:lnTo>
                                  <a:cubicBezTo>
                                    <a:pt x="212466" y="57178"/>
                                    <a:pt x="214662" y="58900"/>
                                    <a:pt x="217407" y="60623"/>
                                  </a:cubicBezTo>
                                  <a:lnTo>
                                    <a:pt x="217407" y="76126"/>
                                  </a:lnTo>
                                  <a:lnTo>
                                    <a:pt x="211368" y="76126"/>
                                  </a:lnTo>
                                  <a:cubicBezTo>
                                    <a:pt x="209172" y="76126"/>
                                    <a:pt x="206976" y="76987"/>
                                    <a:pt x="205878" y="78709"/>
                                  </a:cubicBezTo>
                                  <a:lnTo>
                                    <a:pt x="193800" y="97657"/>
                                  </a:lnTo>
                                  <a:cubicBezTo>
                                    <a:pt x="192702" y="99380"/>
                                    <a:pt x="193251" y="101533"/>
                                    <a:pt x="194898" y="103256"/>
                                  </a:cubicBezTo>
                                  <a:lnTo>
                                    <a:pt x="219054" y="122204"/>
                                  </a:lnTo>
                                  <a:cubicBezTo>
                                    <a:pt x="221250" y="123926"/>
                                    <a:pt x="225093" y="123926"/>
                                    <a:pt x="227838" y="122204"/>
                                  </a:cubicBezTo>
                                  <a:cubicBezTo>
                                    <a:pt x="230034" y="120481"/>
                                    <a:pt x="230034" y="117467"/>
                                    <a:pt x="227838" y="115313"/>
                                  </a:cubicBezTo>
                                  <a:cubicBezTo>
                                    <a:pt x="227838" y="115313"/>
                                    <a:pt x="227838" y="115313"/>
                                    <a:pt x="227838" y="115313"/>
                                  </a:cubicBezTo>
                                  <a:lnTo>
                                    <a:pt x="206427" y="98519"/>
                                  </a:lnTo>
                                  <a:lnTo>
                                    <a:pt x="215211" y="85169"/>
                                  </a:lnTo>
                                  <a:lnTo>
                                    <a:pt x="268465" y="85169"/>
                                  </a:lnTo>
                                  <a:lnTo>
                                    <a:pt x="277249" y="98519"/>
                                  </a:lnTo>
                                  <a:lnTo>
                                    <a:pt x="255838" y="115313"/>
                                  </a:lnTo>
                                  <a:cubicBezTo>
                                    <a:pt x="253642" y="117036"/>
                                    <a:pt x="253642" y="120481"/>
                                    <a:pt x="255838" y="122204"/>
                                  </a:cubicBezTo>
                                  <a:cubicBezTo>
                                    <a:pt x="258034" y="123926"/>
                                    <a:pt x="262426" y="123926"/>
                                    <a:pt x="264622" y="122204"/>
                                  </a:cubicBezTo>
                                  <a:lnTo>
                                    <a:pt x="264622" y="122204"/>
                                  </a:lnTo>
                                  <a:lnTo>
                                    <a:pt x="288778" y="103256"/>
                                  </a:lnTo>
                                  <a:cubicBezTo>
                                    <a:pt x="290425" y="101964"/>
                                    <a:pt x="290974" y="99811"/>
                                    <a:pt x="289876" y="97657"/>
                                  </a:cubicBezTo>
                                  <a:lnTo>
                                    <a:pt x="277798" y="78709"/>
                                  </a:lnTo>
                                  <a:cubicBezTo>
                                    <a:pt x="276700" y="76987"/>
                                    <a:pt x="274504" y="76126"/>
                                    <a:pt x="272308" y="76126"/>
                                  </a:cubicBezTo>
                                  <a:lnTo>
                                    <a:pt x="265720" y="76126"/>
                                  </a:lnTo>
                                  <a:lnTo>
                                    <a:pt x="265720" y="60623"/>
                                  </a:lnTo>
                                  <a:cubicBezTo>
                                    <a:pt x="284935" y="49857"/>
                                    <a:pt x="289327" y="29187"/>
                                    <a:pt x="276151" y="14114"/>
                                  </a:cubicBezTo>
                                  <a:cubicBezTo>
                                    <a:pt x="262975" y="-958"/>
                                    <a:pt x="236073" y="-4403"/>
                                    <a:pt x="216858" y="5932"/>
                                  </a:cubicBezTo>
                                  <a:cubicBezTo>
                                    <a:pt x="211368" y="8947"/>
                                    <a:pt x="206976" y="12823"/>
                                    <a:pt x="203682" y="17560"/>
                                  </a:cubicBezTo>
                                  <a:lnTo>
                                    <a:pt x="55450" y="20143"/>
                                  </a:lnTo>
                                  <a:cubicBezTo>
                                    <a:pt x="54901" y="20143"/>
                                    <a:pt x="54352" y="20143"/>
                                    <a:pt x="53803" y="20143"/>
                                  </a:cubicBezTo>
                                  <a:cubicBezTo>
                                    <a:pt x="49960" y="19282"/>
                                    <a:pt x="46666" y="18851"/>
                                    <a:pt x="42823" y="18851"/>
                                  </a:cubicBezTo>
                                  <a:cubicBezTo>
                                    <a:pt x="19215" y="18851"/>
                                    <a:pt x="0" y="33493"/>
                                    <a:pt x="0" y="52010"/>
                                  </a:cubicBezTo>
                                  <a:cubicBezTo>
                                    <a:pt x="0" y="69666"/>
                                    <a:pt x="17568" y="84738"/>
                                    <a:pt x="40627" y="85600"/>
                                  </a:cubicBezTo>
                                  <a:lnTo>
                                    <a:pt x="68077" y="113591"/>
                                  </a:lnTo>
                                  <a:cubicBezTo>
                                    <a:pt x="63685" y="119620"/>
                                    <a:pt x="60940" y="126510"/>
                                    <a:pt x="60940" y="133400"/>
                                  </a:cubicBezTo>
                                  <a:lnTo>
                                    <a:pt x="60940" y="196272"/>
                                  </a:lnTo>
                                  <a:lnTo>
                                    <a:pt x="30744" y="196272"/>
                                  </a:lnTo>
                                  <a:cubicBezTo>
                                    <a:pt x="13725" y="196703"/>
                                    <a:pt x="1098" y="207900"/>
                                    <a:pt x="1647" y="221249"/>
                                  </a:cubicBezTo>
                                  <a:cubicBezTo>
                                    <a:pt x="2196" y="233738"/>
                                    <a:pt x="14823" y="243642"/>
                                    <a:pt x="30744" y="244073"/>
                                  </a:cubicBezTo>
                                  <a:lnTo>
                                    <a:pt x="281092" y="244073"/>
                                  </a:lnTo>
                                  <a:cubicBezTo>
                                    <a:pt x="298111" y="244503"/>
                                    <a:pt x="312385" y="234599"/>
                                    <a:pt x="312934" y="221249"/>
                                  </a:cubicBezTo>
                                  <a:cubicBezTo>
                                    <a:pt x="313483" y="207900"/>
                                    <a:pt x="300856" y="196703"/>
                                    <a:pt x="283837" y="196272"/>
                                  </a:cubicBezTo>
                                  <a:cubicBezTo>
                                    <a:pt x="283837" y="196272"/>
                                    <a:pt x="282739" y="196272"/>
                                    <a:pt x="282190" y="196272"/>
                                  </a:cubicBezTo>
                                  <a:lnTo>
                                    <a:pt x="282190" y="196272"/>
                                  </a:lnTo>
                                  <a:close/>
                                  <a:moveTo>
                                    <a:pt x="254191" y="76126"/>
                                  </a:moveTo>
                                  <a:lnTo>
                                    <a:pt x="230034" y="76126"/>
                                  </a:lnTo>
                                  <a:lnTo>
                                    <a:pt x="230034" y="65360"/>
                                  </a:lnTo>
                                  <a:cubicBezTo>
                                    <a:pt x="237720" y="67082"/>
                                    <a:pt x="246504" y="67082"/>
                                    <a:pt x="254191" y="65360"/>
                                  </a:cubicBezTo>
                                  <a:lnTo>
                                    <a:pt x="254191" y="76126"/>
                                  </a:lnTo>
                                  <a:close/>
                                  <a:moveTo>
                                    <a:pt x="213564" y="24019"/>
                                  </a:moveTo>
                                  <a:lnTo>
                                    <a:pt x="213564" y="24019"/>
                                  </a:lnTo>
                                  <a:cubicBezTo>
                                    <a:pt x="220152" y="11961"/>
                                    <a:pt x="238269" y="6363"/>
                                    <a:pt x="253642" y="11531"/>
                                  </a:cubicBezTo>
                                  <a:cubicBezTo>
                                    <a:pt x="269014" y="16698"/>
                                    <a:pt x="276151" y="30909"/>
                                    <a:pt x="269563" y="42967"/>
                                  </a:cubicBezTo>
                                  <a:cubicBezTo>
                                    <a:pt x="262975" y="55025"/>
                                    <a:pt x="244857" y="60623"/>
                                    <a:pt x="229485" y="55455"/>
                                  </a:cubicBezTo>
                                  <a:cubicBezTo>
                                    <a:pt x="228387" y="55025"/>
                                    <a:pt x="227289" y="54594"/>
                                    <a:pt x="226191" y="54163"/>
                                  </a:cubicBezTo>
                                  <a:cubicBezTo>
                                    <a:pt x="216858" y="49857"/>
                                    <a:pt x="210819" y="42106"/>
                                    <a:pt x="210819" y="33493"/>
                                  </a:cubicBezTo>
                                  <a:cubicBezTo>
                                    <a:pt x="211368" y="30479"/>
                                    <a:pt x="212466" y="27033"/>
                                    <a:pt x="213564" y="24019"/>
                                  </a:cubicBezTo>
                                  <a:close/>
                                  <a:moveTo>
                                    <a:pt x="223446" y="152778"/>
                                  </a:moveTo>
                                  <a:lnTo>
                                    <a:pt x="261877" y="152778"/>
                                  </a:lnTo>
                                  <a:lnTo>
                                    <a:pt x="261877" y="196272"/>
                                  </a:lnTo>
                                  <a:lnTo>
                                    <a:pt x="223446" y="196272"/>
                                  </a:lnTo>
                                  <a:lnTo>
                                    <a:pt x="223446" y="152778"/>
                                  </a:lnTo>
                                  <a:close/>
                                  <a:moveTo>
                                    <a:pt x="120782" y="106270"/>
                                  </a:moveTo>
                                  <a:lnTo>
                                    <a:pt x="120782" y="106270"/>
                                  </a:lnTo>
                                  <a:cubicBezTo>
                                    <a:pt x="139997" y="110576"/>
                                    <a:pt x="150977" y="126510"/>
                                    <a:pt x="145487" y="142013"/>
                                  </a:cubicBezTo>
                                  <a:cubicBezTo>
                                    <a:pt x="139997" y="157085"/>
                                    <a:pt x="119684" y="165697"/>
                                    <a:pt x="99919" y="161391"/>
                                  </a:cubicBezTo>
                                  <a:cubicBezTo>
                                    <a:pt x="84547" y="157946"/>
                                    <a:pt x="74116" y="146750"/>
                                    <a:pt x="74116" y="133831"/>
                                  </a:cubicBezTo>
                                  <a:cubicBezTo>
                                    <a:pt x="74116" y="117897"/>
                                    <a:pt x="90586" y="105409"/>
                                    <a:pt x="110351" y="105409"/>
                                  </a:cubicBezTo>
                                  <a:cubicBezTo>
                                    <a:pt x="110351" y="105409"/>
                                    <a:pt x="110351" y="105409"/>
                                    <a:pt x="110351" y="105409"/>
                                  </a:cubicBezTo>
                                  <a:cubicBezTo>
                                    <a:pt x="114194" y="104978"/>
                                    <a:pt x="117488" y="105409"/>
                                    <a:pt x="120782" y="106270"/>
                                  </a:cubicBezTo>
                                  <a:lnTo>
                                    <a:pt x="120782" y="106270"/>
                                  </a:lnTo>
                                  <a:close/>
                                  <a:moveTo>
                                    <a:pt x="147134" y="158807"/>
                                  </a:moveTo>
                                  <a:lnTo>
                                    <a:pt x="147134" y="196703"/>
                                  </a:lnTo>
                                  <a:lnTo>
                                    <a:pt x="74116" y="196703"/>
                                  </a:lnTo>
                                  <a:lnTo>
                                    <a:pt x="74116" y="158807"/>
                                  </a:lnTo>
                                  <a:cubicBezTo>
                                    <a:pt x="91684" y="174741"/>
                                    <a:pt x="122429" y="176033"/>
                                    <a:pt x="142742" y="162252"/>
                                  </a:cubicBezTo>
                                  <a:cubicBezTo>
                                    <a:pt x="144389" y="160961"/>
                                    <a:pt x="145487" y="160099"/>
                                    <a:pt x="147134" y="158807"/>
                                  </a:cubicBezTo>
                                  <a:lnTo>
                                    <a:pt x="147134" y="158807"/>
                                  </a:lnTo>
                                  <a:close/>
                                  <a:moveTo>
                                    <a:pt x="199839" y="27464"/>
                                  </a:moveTo>
                                  <a:cubicBezTo>
                                    <a:pt x="199290" y="29617"/>
                                    <a:pt x="199290" y="31770"/>
                                    <a:pt x="199290" y="33493"/>
                                  </a:cubicBezTo>
                                  <a:cubicBezTo>
                                    <a:pt x="199290" y="38230"/>
                                    <a:pt x="200388" y="42536"/>
                                    <a:pt x="203133" y="46843"/>
                                  </a:cubicBezTo>
                                  <a:lnTo>
                                    <a:pt x="85645" y="58039"/>
                                  </a:lnTo>
                                  <a:cubicBezTo>
                                    <a:pt x="86194" y="56317"/>
                                    <a:pt x="86194" y="54163"/>
                                    <a:pt x="86194" y="52441"/>
                                  </a:cubicBezTo>
                                  <a:cubicBezTo>
                                    <a:pt x="86194" y="43828"/>
                                    <a:pt x="81802" y="35646"/>
                                    <a:pt x="74116" y="29187"/>
                                  </a:cubicBezTo>
                                  <a:lnTo>
                                    <a:pt x="199839" y="27464"/>
                                  </a:lnTo>
                                  <a:close/>
                                  <a:moveTo>
                                    <a:pt x="42274" y="76556"/>
                                  </a:moveTo>
                                  <a:cubicBezTo>
                                    <a:pt x="25254" y="76126"/>
                                    <a:pt x="12078" y="65360"/>
                                    <a:pt x="12627" y="52441"/>
                                  </a:cubicBezTo>
                                  <a:cubicBezTo>
                                    <a:pt x="13176" y="39522"/>
                                    <a:pt x="26901" y="28756"/>
                                    <a:pt x="43372" y="29187"/>
                                  </a:cubicBezTo>
                                  <a:cubicBezTo>
                                    <a:pt x="46666" y="29187"/>
                                    <a:pt x="49960" y="29617"/>
                                    <a:pt x="53254" y="30479"/>
                                  </a:cubicBezTo>
                                  <a:cubicBezTo>
                                    <a:pt x="65332" y="33924"/>
                                    <a:pt x="74116" y="42967"/>
                                    <a:pt x="74116" y="52871"/>
                                  </a:cubicBezTo>
                                  <a:cubicBezTo>
                                    <a:pt x="74116" y="55886"/>
                                    <a:pt x="73567" y="59331"/>
                                    <a:pt x="71920" y="62345"/>
                                  </a:cubicBezTo>
                                  <a:cubicBezTo>
                                    <a:pt x="71371" y="63207"/>
                                    <a:pt x="70822" y="64068"/>
                                    <a:pt x="70273" y="64499"/>
                                  </a:cubicBezTo>
                                  <a:cubicBezTo>
                                    <a:pt x="65332" y="71389"/>
                                    <a:pt x="55999" y="76126"/>
                                    <a:pt x="45568" y="76556"/>
                                  </a:cubicBezTo>
                                  <a:cubicBezTo>
                                    <a:pt x="44470" y="76126"/>
                                    <a:pt x="43372" y="76126"/>
                                    <a:pt x="42274" y="76556"/>
                                  </a:cubicBezTo>
                                  <a:lnTo>
                                    <a:pt x="42274" y="76556"/>
                                  </a:lnTo>
                                  <a:close/>
                                  <a:moveTo>
                                    <a:pt x="55450" y="84738"/>
                                  </a:moveTo>
                                  <a:cubicBezTo>
                                    <a:pt x="63685" y="83016"/>
                                    <a:pt x="70822" y="79140"/>
                                    <a:pt x="76312" y="73973"/>
                                  </a:cubicBezTo>
                                  <a:lnTo>
                                    <a:pt x="105409" y="95935"/>
                                  </a:lnTo>
                                  <a:cubicBezTo>
                                    <a:pt x="94429" y="96796"/>
                                    <a:pt x="83998" y="100672"/>
                                    <a:pt x="76312" y="106270"/>
                                  </a:cubicBezTo>
                                  <a:lnTo>
                                    <a:pt x="55450" y="84738"/>
                                  </a:lnTo>
                                  <a:close/>
                                  <a:moveTo>
                                    <a:pt x="294817" y="230293"/>
                                  </a:moveTo>
                                  <a:cubicBezTo>
                                    <a:pt x="291523" y="232876"/>
                                    <a:pt x="286582" y="234599"/>
                                    <a:pt x="282190" y="234599"/>
                                  </a:cubicBezTo>
                                  <a:lnTo>
                                    <a:pt x="31293" y="234599"/>
                                  </a:lnTo>
                                  <a:cubicBezTo>
                                    <a:pt x="21411" y="234599"/>
                                    <a:pt x="13176" y="228139"/>
                                    <a:pt x="13176" y="220388"/>
                                  </a:cubicBezTo>
                                  <a:cubicBezTo>
                                    <a:pt x="13176" y="216512"/>
                                    <a:pt x="14823" y="213067"/>
                                    <a:pt x="18666" y="210483"/>
                                  </a:cubicBezTo>
                                  <a:cubicBezTo>
                                    <a:pt x="21960" y="207900"/>
                                    <a:pt x="26901" y="206177"/>
                                    <a:pt x="31293" y="206177"/>
                                  </a:cubicBezTo>
                                  <a:lnTo>
                                    <a:pt x="281641" y="206177"/>
                                  </a:lnTo>
                                  <a:cubicBezTo>
                                    <a:pt x="291523" y="206177"/>
                                    <a:pt x="299758" y="212637"/>
                                    <a:pt x="299758" y="220388"/>
                                  </a:cubicBezTo>
                                  <a:cubicBezTo>
                                    <a:pt x="300307" y="223833"/>
                                    <a:pt x="298111" y="227709"/>
                                    <a:pt x="294817" y="2302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Forme libre : forme 71"/>
                          <wps:cNvSpPr/>
                          <wps:spPr>
                            <a:xfrm>
                              <a:off x="359600" y="116271"/>
                              <a:ext cx="36234" cy="28421"/>
                            </a:xfrm>
                            <a:custGeom>
                              <a:avLst/>
                              <a:gdLst>
                                <a:gd name="connsiteX0" fmla="*/ 18117 w 36234"/>
                                <a:gd name="connsiteY0" fmla="*/ 28422 h 28421"/>
                                <a:gd name="connsiteX1" fmla="*/ 36235 w 36234"/>
                                <a:gd name="connsiteY1" fmla="*/ 14211 h 28421"/>
                                <a:gd name="connsiteX2" fmla="*/ 18117 w 36234"/>
                                <a:gd name="connsiteY2" fmla="*/ 0 h 28421"/>
                                <a:gd name="connsiteX3" fmla="*/ 0 w 36234"/>
                                <a:gd name="connsiteY3" fmla="*/ 14211 h 28421"/>
                                <a:gd name="connsiteX4" fmla="*/ 0 w 36234"/>
                                <a:gd name="connsiteY4" fmla="*/ 14211 h 28421"/>
                                <a:gd name="connsiteX5" fmla="*/ 18117 w 36234"/>
                                <a:gd name="connsiteY5" fmla="*/ 28422 h 28421"/>
                                <a:gd name="connsiteX6" fmla="*/ 18117 w 36234"/>
                                <a:gd name="connsiteY6" fmla="*/ 9474 h 28421"/>
                                <a:gd name="connsiteX7" fmla="*/ 23607 w 36234"/>
                                <a:gd name="connsiteY7" fmla="*/ 14642 h 28421"/>
                                <a:gd name="connsiteX8" fmla="*/ 18117 w 36234"/>
                                <a:gd name="connsiteY8" fmla="*/ 18948 h 28421"/>
                                <a:gd name="connsiteX9" fmla="*/ 11529 w 36234"/>
                                <a:gd name="connsiteY9" fmla="*/ 14642 h 28421"/>
                                <a:gd name="connsiteX10" fmla="*/ 17019 w 36234"/>
                                <a:gd name="connsiteY10" fmla="*/ 9474 h 28421"/>
                                <a:gd name="connsiteX11" fmla="*/ 18117 w 36234"/>
                                <a:gd name="connsiteY11" fmla="*/ 9474 h 284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36234" h="28421">
                                  <a:moveTo>
                                    <a:pt x="18117" y="28422"/>
                                  </a:moveTo>
                                  <a:cubicBezTo>
                                    <a:pt x="27999" y="28422"/>
                                    <a:pt x="36235" y="21962"/>
                                    <a:pt x="36235" y="14211"/>
                                  </a:cubicBezTo>
                                  <a:cubicBezTo>
                                    <a:pt x="36235" y="6460"/>
                                    <a:pt x="27999" y="0"/>
                                    <a:pt x="18117" y="0"/>
                                  </a:cubicBezTo>
                                  <a:cubicBezTo>
                                    <a:pt x="8235" y="0"/>
                                    <a:pt x="0" y="6460"/>
                                    <a:pt x="0" y="14211"/>
                                  </a:cubicBezTo>
                                  <a:lnTo>
                                    <a:pt x="0" y="14211"/>
                                  </a:lnTo>
                                  <a:cubicBezTo>
                                    <a:pt x="0" y="21962"/>
                                    <a:pt x="8235" y="28422"/>
                                    <a:pt x="18117" y="28422"/>
                                  </a:cubicBezTo>
                                  <a:close/>
                                  <a:moveTo>
                                    <a:pt x="18117" y="9474"/>
                                  </a:moveTo>
                                  <a:cubicBezTo>
                                    <a:pt x="21411" y="9905"/>
                                    <a:pt x="24156" y="12058"/>
                                    <a:pt x="23607" y="14642"/>
                                  </a:cubicBezTo>
                                  <a:cubicBezTo>
                                    <a:pt x="23058" y="16795"/>
                                    <a:pt x="20862" y="18517"/>
                                    <a:pt x="18117" y="18948"/>
                                  </a:cubicBezTo>
                                  <a:cubicBezTo>
                                    <a:pt x="14823" y="19379"/>
                                    <a:pt x="11529" y="17225"/>
                                    <a:pt x="11529" y="14642"/>
                                  </a:cubicBezTo>
                                  <a:cubicBezTo>
                                    <a:pt x="10980" y="12058"/>
                                    <a:pt x="13725" y="9474"/>
                                    <a:pt x="17019" y="9474"/>
                                  </a:cubicBezTo>
                                  <a:cubicBezTo>
                                    <a:pt x="17568" y="9474"/>
                                    <a:pt x="18117" y="9474"/>
                                    <a:pt x="18117" y="94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Forme libre : forme 85"/>
                          <wps:cNvSpPr/>
                          <wps:spPr>
                            <a:xfrm>
                              <a:off x="161957" y="135218"/>
                              <a:ext cx="36234" cy="28421"/>
                            </a:xfrm>
                            <a:custGeom>
                              <a:avLst/>
                              <a:gdLst>
                                <a:gd name="connsiteX0" fmla="*/ 18117 w 36234"/>
                                <a:gd name="connsiteY0" fmla="*/ 0 h 28421"/>
                                <a:gd name="connsiteX1" fmla="*/ 0 w 36234"/>
                                <a:gd name="connsiteY1" fmla="*/ 14211 h 28421"/>
                                <a:gd name="connsiteX2" fmla="*/ 18117 w 36234"/>
                                <a:gd name="connsiteY2" fmla="*/ 28422 h 28421"/>
                                <a:gd name="connsiteX3" fmla="*/ 36235 w 36234"/>
                                <a:gd name="connsiteY3" fmla="*/ 14211 h 28421"/>
                                <a:gd name="connsiteX4" fmla="*/ 18117 w 36234"/>
                                <a:gd name="connsiteY4" fmla="*/ 0 h 28421"/>
                                <a:gd name="connsiteX5" fmla="*/ 18117 w 36234"/>
                                <a:gd name="connsiteY5" fmla="*/ 0 h 28421"/>
                                <a:gd name="connsiteX6" fmla="*/ 18117 w 36234"/>
                                <a:gd name="connsiteY6" fmla="*/ 18948 h 28421"/>
                                <a:gd name="connsiteX7" fmla="*/ 12078 w 36234"/>
                                <a:gd name="connsiteY7" fmla="*/ 14211 h 28421"/>
                                <a:gd name="connsiteX8" fmla="*/ 18117 w 36234"/>
                                <a:gd name="connsiteY8" fmla="*/ 9474 h 28421"/>
                                <a:gd name="connsiteX9" fmla="*/ 24156 w 36234"/>
                                <a:gd name="connsiteY9" fmla="*/ 14211 h 28421"/>
                                <a:gd name="connsiteX10" fmla="*/ 18117 w 36234"/>
                                <a:gd name="connsiteY10" fmla="*/ 18948 h 28421"/>
                                <a:gd name="connsiteX11" fmla="*/ 18117 w 36234"/>
                                <a:gd name="connsiteY11" fmla="*/ 18948 h 284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36234" h="28421">
                                  <a:moveTo>
                                    <a:pt x="18117" y="0"/>
                                  </a:moveTo>
                                  <a:cubicBezTo>
                                    <a:pt x="8235" y="0"/>
                                    <a:pt x="0" y="6460"/>
                                    <a:pt x="0" y="14211"/>
                                  </a:cubicBezTo>
                                  <a:cubicBezTo>
                                    <a:pt x="0" y="21962"/>
                                    <a:pt x="8235" y="28422"/>
                                    <a:pt x="18117" y="28422"/>
                                  </a:cubicBezTo>
                                  <a:cubicBezTo>
                                    <a:pt x="27999" y="28422"/>
                                    <a:pt x="36235" y="21962"/>
                                    <a:pt x="36235" y="14211"/>
                                  </a:cubicBezTo>
                                  <a:cubicBezTo>
                                    <a:pt x="36235" y="6460"/>
                                    <a:pt x="27999" y="0"/>
                                    <a:pt x="18117" y="0"/>
                                  </a:cubicBezTo>
                                  <a:lnTo>
                                    <a:pt x="18117" y="0"/>
                                  </a:lnTo>
                                  <a:close/>
                                  <a:moveTo>
                                    <a:pt x="18117" y="18948"/>
                                  </a:moveTo>
                                  <a:cubicBezTo>
                                    <a:pt x="14823" y="18948"/>
                                    <a:pt x="12078" y="16795"/>
                                    <a:pt x="12078" y="14211"/>
                                  </a:cubicBezTo>
                                  <a:cubicBezTo>
                                    <a:pt x="12078" y="11627"/>
                                    <a:pt x="14823" y="9474"/>
                                    <a:pt x="18117" y="9474"/>
                                  </a:cubicBezTo>
                                  <a:cubicBezTo>
                                    <a:pt x="21411" y="9474"/>
                                    <a:pt x="24156" y="11627"/>
                                    <a:pt x="24156" y="14211"/>
                                  </a:cubicBezTo>
                                  <a:cubicBezTo>
                                    <a:pt x="24156" y="16795"/>
                                    <a:pt x="21411" y="18948"/>
                                    <a:pt x="18117" y="18948"/>
                                  </a:cubicBezTo>
                                  <a:cubicBezTo>
                                    <a:pt x="18117" y="18948"/>
                                    <a:pt x="18117" y="18948"/>
                                    <a:pt x="18117" y="1894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Forme libre : forme 91"/>
                          <wps:cNvSpPr/>
                          <wps:spPr>
                            <a:xfrm>
                              <a:off x="222348" y="211871"/>
                              <a:ext cx="48312" cy="37895"/>
                            </a:xfrm>
                            <a:custGeom>
                              <a:avLst/>
                              <a:gdLst>
                                <a:gd name="connsiteX0" fmla="*/ 24156 w 48312"/>
                                <a:gd name="connsiteY0" fmla="*/ 37896 h 37895"/>
                                <a:gd name="connsiteX1" fmla="*/ 48313 w 48312"/>
                                <a:gd name="connsiteY1" fmla="*/ 18948 h 37895"/>
                                <a:gd name="connsiteX2" fmla="*/ 24156 w 48312"/>
                                <a:gd name="connsiteY2" fmla="*/ 0 h 37895"/>
                                <a:gd name="connsiteX3" fmla="*/ 0 w 48312"/>
                                <a:gd name="connsiteY3" fmla="*/ 18948 h 37895"/>
                                <a:gd name="connsiteX4" fmla="*/ 24156 w 48312"/>
                                <a:gd name="connsiteY4" fmla="*/ 37896 h 37895"/>
                                <a:gd name="connsiteX5" fmla="*/ 24156 w 48312"/>
                                <a:gd name="connsiteY5" fmla="*/ 37896 h 37895"/>
                                <a:gd name="connsiteX6" fmla="*/ 24156 w 48312"/>
                                <a:gd name="connsiteY6" fmla="*/ 9474 h 37895"/>
                                <a:gd name="connsiteX7" fmla="*/ 36235 w 48312"/>
                                <a:gd name="connsiteY7" fmla="*/ 18948 h 37895"/>
                                <a:gd name="connsiteX8" fmla="*/ 24156 w 48312"/>
                                <a:gd name="connsiteY8" fmla="*/ 28422 h 37895"/>
                                <a:gd name="connsiteX9" fmla="*/ 12078 w 48312"/>
                                <a:gd name="connsiteY9" fmla="*/ 18948 h 37895"/>
                                <a:gd name="connsiteX10" fmla="*/ 24156 w 48312"/>
                                <a:gd name="connsiteY10" fmla="*/ 9474 h 37895"/>
                                <a:gd name="connsiteX11" fmla="*/ 24156 w 48312"/>
                                <a:gd name="connsiteY11" fmla="*/ 9474 h 37895"/>
                                <a:gd name="connsiteX12" fmla="*/ 24156 w 48312"/>
                                <a:gd name="connsiteY12" fmla="*/ 9474 h 378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48312" h="37895">
                                  <a:moveTo>
                                    <a:pt x="24156" y="37896"/>
                                  </a:moveTo>
                                  <a:cubicBezTo>
                                    <a:pt x="37333" y="37896"/>
                                    <a:pt x="48313" y="29283"/>
                                    <a:pt x="48313" y="18948"/>
                                  </a:cubicBezTo>
                                  <a:cubicBezTo>
                                    <a:pt x="48313" y="8613"/>
                                    <a:pt x="37333" y="0"/>
                                    <a:pt x="24156" y="0"/>
                                  </a:cubicBezTo>
                                  <a:cubicBezTo>
                                    <a:pt x="10980" y="0"/>
                                    <a:pt x="0" y="8613"/>
                                    <a:pt x="0" y="18948"/>
                                  </a:cubicBezTo>
                                  <a:cubicBezTo>
                                    <a:pt x="0" y="29283"/>
                                    <a:pt x="10980" y="37896"/>
                                    <a:pt x="24156" y="37896"/>
                                  </a:cubicBezTo>
                                  <a:lnTo>
                                    <a:pt x="24156" y="37896"/>
                                  </a:lnTo>
                                  <a:close/>
                                  <a:moveTo>
                                    <a:pt x="24156" y="9474"/>
                                  </a:moveTo>
                                  <a:cubicBezTo>
                                    <a:pt x="30744" y="9474"/>
                                    <a:pt x="36235" y="13780"/>
                                    <a:pt x="36235" y="18948"/>
                                  </a:cubicBezTo>
                                  <a:cubicBezTo>
                                    <a:pt x="36235" y="24115"/>
                                    <a:pt x="30744" y="28422"/>
                                    <a:pt x="24156" y="28422"/>
                                  </a:cubicBezTo>
                                  <a:cubicBezTo>
                                    <a:pt x="17568" y="28422"/>
                                    <a:pt x="12078" y="24115"/>
                                    <a:pt x="12078" y="18948"/>
                                  </a:cubicBezTo>
                                  <a:cubicBezTo>
                                    <a:pt x="12078" y="13350"/>
                                    <a:pt x="17568" y="9043"/>
                                    <a:pt x="24156" y="9474"/>
                                  </a:cubicBezTo>
                                  <a:cubicBezTo>
                                    <a:pt x="24156" y="9043"/>
                                    <a:pt x="24156" y="9043"/>
                                    <a:pt x="24156" y="9474"/>
                                  </a:cubicBezTo>
                                  <a:lnTo>
                                    <a:pt x="24156" y="9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Forme libre : forme 92"/>
                          <wps:cNvSpPr/>
                          <wps:spPr>
                            <a:xfrm>
                              <a:off x="0" y="0"/>
                              <a:ext cx="569870" cy="446997"/>
                            </a:xfrm>
                            <a:custGeom>
                              <a:avLst/>
                              <a:gdLst>
                                <a:gd name="connsiteX0" fmla="*/ 284935 w 569870"/>
                                <a:gd name="connsiteY0" fmla="*/ 446998 h 446997"/>
                                <a:gd name="connsiteX1" fmla="*/ 0 w 569870"/>
                                <a:gd name="connsiteY1" fmla="*/ 223499 h 446997"/>
                                <a:gd name="connsiteX2" fmla="*/ 284935 w 569870"/>
                                <a:gd name="connsiteY2" fmla="*/ 0 h 446997"/>
                                <a:gd name="connsiteX3" fmla="*/ 569870 w 569870"/>
                                <a:gd name="connsiteY3" fmla="*/ 223499 h 446997"/>
                                <a:gd name="connsiteX4" fmla="*/ 569870 w 569870"/>
                                <a:gd name="connsiteY4" fmla="*/ 223499 h 446997"/>
                                <a:gd name="connsiteX5" fmla="*/ 284935 w 569870"/>
                                <a:gd name="connsiteY5" fmla="*/ 446998 h 446997"/>
                                <a:gd name="connsiteX6" fmla="*/ 284935 w 569870"/>
                                <a:gd name="connsiteY6" fmla="*/ 16364 h 446997"/>
                                <a:gd name="connsiteX7" fmla="*/ 20862 w 569870"/>
                                <a:gd name="connsiteY7" fmla="*/ 223499 h 446997"/>
                                <a:gd name="connsiteX8" fmla="*/ 284935 w 569870"/>
                                <a:gd name="connsiteY8" fmla="*/ 430634 h 446997"/>
                                <a:gd name="connsiteX9" fmla="*/ 549008 w 569870"/>
                                <a:gd name="connsiteY9" fmla="*/ 223930 h 446997"/>
                                <a:gd name="connsiteX10" fmla="*/ 549008 w 569870"/>
                                <a:gd name="connsiteY10" fmla="*/ 223930 h 446997"/>
                                <a:gd name="connsiteX11" fmla="*/ 284935 w 569870"/>
                                <a:gd name="connsiteY11" fmla="*/ 16364 h 446997"/>
                                <a:gd name="connsiteX12" fmla="*/ 284935 w 569870"/>
                                <a:gd name="connsiteY12" fmla="*/ 16364 h 4469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569870" h="446997">
                                  <a:moveTo>
                                    <a:pt x="284935" y="446998"/>
                                  </a:moveTo>
                                  <a:cubicBezTo>
                                    <a:pt x="127370" y="446998"/>
                                    <a:pt x="0" y="347091"/>
                                    <a:pt x="0" y="223499"/>
                                  </a:cubicBezTo>
                                  <a:cubicBezTo>
                                    <a:pt x="0" y="99907"/>
                                    <a:pt x="127370" y="0"/>
                                    <a:pt x="284935" y="0"/>
                                  </a:cubicBezTo>
                                  <a:cubicBezTo>
                                    <a:pt x="442500" y="0"/>
                                    <a:pt x="569870" y="99907"/>
                                    <a:pt x="569870" y="223499"/>
                                  </a:cubicBezTo>
                                  <a:lnTo>
                                    <a:pt x="569870" y="223499"/>
                                  </a:lnTo>
                                  <a:cubicBezTo>
                                    <a:pt x="569870" y="347091"/>
                                    <a:pt x="442500" y="446998"/>
                                    <a:pt x="284935" y="446998"/>
                                  </a:cubicBezTo>
                                  <a:close/>
                                  <a:moveTo>
                                    <a:pt x="284935" y="16364"/>
                                  </a:moveTo>
                                  <a:cubicBezTo>
                                    <a:pt x="139448" y="16364"/>
                                    <a:pt x="20862" y="109381"/>
                                    <a:pt x="20862" y="223499"/>
                                  </a:cubicBezTo>
                                  <a:cubicBezTo>
                                    <a:pt x="20862" y="338047"/>
                                    <a:pt x="138899" y="430634"/>
                                    <a:pt x="284935" y="430634"/>
                                  </a:cubicBezTo>
                                  <a:cubicBezTo>
                                    <a:pt x="430971" y="430634"/>
                                    <a:pt x="549008" y="338047"/>
                                    <a:pt x="549008" y="223930"/>
                                  </a:cubicBezTo>
                                  <a:cubicBezTo>
                                    <a:pt x="549008" y="223930"/>
                                    <a:pt x="549008" y="223930"/>
                                    <a:pt x="549008" y="223930"/>
                                  </a:cubicBezTo>
                                  <a:cubicBezTo>
                                    <a:pt x="549008" y="109381"/>
                                    <a:pt x="430971" y="16795"/>
                                    <a:pt x="284935" y="16364"/>
                                  </a:cubicBezTo>
                                  <a:lnTo>
                                    <a:pt x="284935" y="16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543E54" id="Groupe 20" o:spid="_x0000_s1068" style="position:absolute;left:0;text-align:left;margin-left:137.35pt;margin-top:680.65pt;width:207.5pt;height:72.95pt;z-index:251664896;mso-width-relative:margin;mso-height-relative:margin" coordorigin="-508" coordsize="26357,92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">
                <v:group id="Groupe 72" o:spid="_x0000_s1069" style="position:absolute;left:-508;width:13706;height:9266" coordorigin="2412,-1048" coordsize="14445,1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que 73" o:spid="_x0000_s1070" type="#_x0000_t75" alt="Pelleteuse avec un remplissage uni" style="position:absolute;left:7103;top:-1048;width:4294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">
                    <v:imagedata r:id="rId56" o:title="Pelleteuse avec un remplissage uni"/>
                  </v:shape>
                  <v:shape id="Zone de texte 74" o:spid="_x0000_s1071" type="#_x0000_t202" style="position:absolute;left:2412;top:9352;width:14446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  <v:textbox>
                      <w:txbxContent>
                        <w:p w14:paraId="30489C3A" w14:textId="77777777" w:rsidR="00E0050B" w:rsidRPr="002F4950" w:rsidRDefault="00E0050B" w:rsidP="00E0050B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2F4950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CONSTRUCTION</w:t>
                          </w:r>
                        </w:p>
                      </w:txbxContent>
                    </v:textbox>
                  </v:shape>
                </v:group>
                <v:group id="Graphique 76" o:spid="_x0000_s1072" style="position:absolute;left:20150;top:254;width:5699;height:4469" coordsize="5698,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orme libre : forme 59" o:spid="_x0000_s1073" style="position:absolute;left:3974;top:3125;width:122;height:96;visibility:visible;mso-wrap-style:square;v-text-anchor:middle" coordsize="12218,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" path="m6658,55c3364,-375,70,1778,70,4361,-479,6945,2266,9529,5560,9529v549,,549,,1098,c9952,9098,12697,6945,12148,4361,12148,1778,9403,55,6658,55xe" fillcolor="#63a7da" stroked="f" strokeweight=".15011mm">
                    <v:stroke joinstyle="miter"/>
                    <v:path arrowok="t" o:connecttype="custom" o:connectlocs="6658,55;70,4361;5560,9529;6658,9529;12148,4361;6658,55" o:connectangles="0,0,0,0,0,0"/>
                  </v:shape>
                  <v:shape id="Forme libre : forme 61" o:spid="_x0000_s1074" style="position:absolute;left:3596;top:3126;width:120;height:95;visibility:visible;mso-wrap-style:square;v-text-anchor:middle" coordsize="1207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" path="m6039,c2745,,,2153,,4737,,7321,2745,9474,6039,9474v3294,,6039,-2153,6039,-4737c12078,2153,9333,,6039,r,xe" fillcolor="#63a7da" stroked="f" strokeweight=".15011mm">
                    <v:stroke joinstyle="miter"/>
                    <v:path arrowok="t" o:connecttype="custom" o:connectlocs="6039,0;0,4737;6039,9474;12078,4737;6039,0;6039,0" o:connectangles="0,0,0,0,0,0"/>
                  </v:shape>
                  <v:shape id="Forme libre : forme 62" o:spid="_x0000_s1075" style="position:absolute;left:3233;top:3126;width:121;height:95;visibility:visible;mso-wrap-style:square;v-text-anchor:middle" coordsize="1207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" path="m6039,c2745,,,2153,,4737,,7321,2745,9474,6039,9474v3294,,6039,-2153,6039,-4737c12078,2153,9333,,6039,r,xe" fillcolor="#63a7da" stroked="f" strokeweight=".15011mm">
                    <v:stroke joinstyle="miter"/>
                    <v:path arrowok="t" o:connecttype="custom" o:connectlocs="6039,0;0,4737;6039,9474;12078,4737;6039,0;6039,0" o:connectangles="0,0,0,0,0,0"/>
                  </v:shape>
                  <v:shape id="Forme libre : forme 63" o:spid="_x0000_s1076" style="position:absolute;left:2832;top:3126;width:121;height:95;visibility:visible;mso-wrap-style:square;v-text-anchor:middle" coordsize="1207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" path="m6039,c2745,,,2153,,4737,,7321,2745,9474,6039,9474v3294,,6039,-2153,6039,-4737c12078,2153,9333,,6039,r,xe" fillcolor="#63a7da" stroked="f" strokeweight=".15011mm">
                    <v:stroke joinstyle="miter"/>
                    <v:path arrowok="t" o:connecttype="custom" o:connectlocs="6039,0;0,4737;6039,9474;12078,4737;6039,0;6039,0" o:connectangles="0,0,0,0,0,0"/>
                  </v:shape>
                  <v:shape id="Forme libre : forme 64" o:spid="_x0000_s1077" style="position:absolute;left:2465;top:3126;width:120;height:95;visibility:visible;mso-wrap-style:square;v-text-anchor:middle" coordsize="1207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" path="m6039,c2745,,,2153,,4737,,7321,2745,9474,6039,9474v3294,,6039,-2153,6039,-4737c12078,2153,9333,,6039,r,xe" fillcolor="#63a7da" stroked="f" strokeweight=".15011mm">
                    <v:stroke joinstyle="miter"/>
                    <v:path arrowok="t" o:connecttype="custom" o:connectlocs="6039,0;0,4737;6039,9474;12078,4737;6039,0;6039,0" o:connectangles="0,0,0,0,0,0"/>
                  </v:shape>
                  <v:shape id="Forme libre : forme 65" o:spid="_x0000_s1078" style="position:absolute;left:2102;top:3126;width:121;height:95;visibility:visible;mso-wrap-style:square;v-text-anchor:middle" coordsize="1207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" path="m6039,c2745,,,2153,,4737,,7321,2745,9474,6039,9474v3294,,6039,-2153,6039,-4737c12078,2153,9333,,6039,r,xe" fillcolor="#63a7da" stroked="f" strokeweight=".15011mm">
                    <v:stroke joinstyle="miter"/>
                    <v:path arrowok="t" o:connecttype="custom" o:connectlocs="6039,0;0,4737;6039,9474;12078,4737;6039,0;6039,0" o:connectangles="0,0,0,0,0,0"/>
                  </v:shape>
                  <v:shape id="Forme libre : forme 66" o:spid="_x0000_s1079" style="position:absolute;left:1740;top:3126;width:121;height:95;visibility:visible;mso-wrap-style:square;v-text-anchor:middle" coordsize="1207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" path="m6039,c2745,,,2153,,4737,,7321,2745,9474,6039,9474v3294,,6039,-2153,6039,-4737c12078,2153,9333,,6039,r,xe" fillcolor="#63a7da" stroked="f" strokeweight=".15011mm">
                    <v:stroke joinstyle="miter"/>
                    <v:path arrowok="t" o:connecttype="custom" o:connectlocs="6039,0;0,4737;6039,9474;12078,4737;6039,0;6039,0" o:connectangles="0,0,0,0,0,0"/>
                  </v:shape>
                  <v:shape id="Forme libre : forme 67" o:spid="_x0000_s1080" style="position:absolute;left:1361;top:969;width:3130;height:2441;visibility:visible;mso-wrap-style:square;v-text-anchor:middle" coordsize="312951,244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" path="m282190,196272r-7686,l274504,147611v,-2584,-2745,-4737,-6039,-4737l217956,142874v-3294,,-6039,2153,-6039,4737l211917,147611r,48661l159761,196272r,-62872c159761,125218,156467,117036,149879,110576,143840,104548,135605,99811,126272,97227l86194,67513,210270,55455v2196,1723,4392,3445,7137,5168l217407,76126r-6039,c209172,76126,206976,76987,205878,78709l193800,97657v-1098,1723,-549,3876,1098,5599l219054,122204v2196,1722,6039,1722,8784,c230034,120481,230034,117467,227838,115313v,,,,,l206427,98519r8784,-13350l268465,85169r8784,13350l255838,115313v-2196,1723,-2196,5168,,6891c258034,123926,262426,123926,264622,122204r,l288778,103256v1647,-1292,2196,-3445,1098,-5599l277798,78709v-1098,-1722,-3294,-2583,-5490,-2583l265720,76126r,-15503c284935,49857,289327,29187,276151,14114,262975,-958,236073,-4403,216858,5932v-5490,3015,-9882,6891,-13176,11628l55450,20143v-549,,-1098,,-1647,c49960,19282,46666,18851,42823,18851,19215,18851,,33493,,52010,,69666,17568,84738,40627,85600r27450,27991c63685,119620,60940,126510,60940,133400r,62872l30744,196272c13725,196703,1098,207900,1647,221249v549,12489,13176,22393,29097,22824l281092,244073v17019,430,31293,-9474,31842,-22824c313483,207900,300856,196703,283837,196272v,,-1098,,-1647,l282190,196272xm254191,76126r-24157,l230034,65360v7686,1722,16470,1722,24157,l254191,76126xm213564,24019r,c220152,11961,238269,6363,253642,11531v15372,5167,22509,19378,15921,31436c262975,55025,244857,60623,229485,55455v-1098,-430,-2196,-861,-3294,-1292c216858,49857,210819,42106,210819,33493v549,-3014,1647,-6460,2745,-9474xm223446,152778r38431,l261877,196272r-38431,l223446,152778xm120782,106270r,c139997,110576,150977,126510,145487,142013v-5490,15072,-25803,23684,-45568,19378c84547,157946,74116,146750,74116,133831v,-15934,16470,-28422,36235,-28422c110351,105409,110351,105409,110351,105409v3843,-431,7137,,10431,861l120782,106270xm147134,158807r,37896l74116,196703r,-37896c91684,174741,122429,176033,142742,162252v1647,-1291,2745,-2153,4392,-3445l147134,158807xm199839,27464v-549,2153,-549,4306,-549,6029c199290,38230,200388,42536,203133,46843l85645,58039v549,-1722,549,-3876,549,-5598c86194,43828,81802,35646,74116,29187l199839,27464xm42274,76556c25254,76126,12078,65360,12627,52441,13176,39522,26901,28756,43372,29187v3294,,6588,430,9882,1292c65332,33924,74116,42967,74116,52871v,3015,-549,6460,-2196,9474c71371,63207,70822,64068,70273,64499,65332,71389,55999,76126,45568,76556v-1098,-430,-2196,-430,-3294,l42274,76556xm55450,84738c63685,83016,70822,79140,76312,73973r29097,21962c94429,96796,83998,100672,76312,106270l55450,84738xm294817,230293v-3294,2583,-8235,4306,-12627,4306l31293,234599v-9882,,-18117,-6460,-18117,-14211c13176,216512,14823,213067,18666,210483v3294,-2583,8235,-4306,12627,-4306l281641,206177v9882,,18117,6460,18117,14211c300307,223833,298111,227709,294817,230293xe" fillcolor="#63a7da" stroked="f" strokeweight=".15011mm">
                    <v:stroke joinstyle="miter"/>
                    <v:path arrowok="t" o:connecttype="custom" o:connectlocs="282190,196272;274504,196272;274504,147611;268465,142874;217956,142874;211917,147611;211917,147611;211917,196272;159761,196272;159761,133400;149879,110576;126272,97227;86194,67513;210270,55455;217407,60623;217407,76126;211368,76126;205878,78709;193800,97657;194898,103256;219054,122204;227838,122204;227838,115313;227838,115313;206427,98519;215211,85169;268465,85169;277249,98519;255838,115313;255838,122204;264622,122204;264622,122204;288778,103256;289876,97657;277798,78709;272308,76126;265720,76126;265720,60623;276151,14114;216858,5932;203682,17560;55450,20143;53803,20143;42823,18851;0,52010;40627,85600;68077,113591;60940,133400;60940,196272;30744,196272;1647,221249;30744,244073;281092,244073;312934,221249;283837,196272;282190,196272;282190,196272;254191,76126;230034,76126;230034,65360;254191,65360;254191,76126;213564,24019;213564,24019;253642,11531;269563,42967;229485,55455;226191,54163;210819,33493;213564,24019;223446,152778;261877,152778;261877,196272;223446,196272;223446,152778;120782,106270;120782,106270;145487,142013;99919,161391;74116,133831;110351,105409;110351,105409;120782,106270;120782,106270;147134,158807;147134,196703;74116,196703;74116,158807;142742,162252;147134,158807;147134,158807;199839,27464;199290,33493;203133,46843;85645,58039;86194,52441;74116,29187;199839,27464;42274,76556;12627,52441;43372,29187;53254,30479;74116,52871;71920,62345;70273,64499;45568,76556;42274,76556;42274,76556;55450,84738;76312,73973;105409,95935;76312,106270;55450,84738;294817,230293;282190,234599;31293,234599;13176,220388;18666,210483;31293,206177;281641,206177;299758,220388;294817,230293" o:connectangles="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orme libre : forme 71" o:spid="_x0000_s1081" style="position:absolute;left:3596;top:1162;width:362;height:284;visibility:visible;mso-wrap-style:square;v-text-anchor:middle" coordsize="36234,2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" path="m18117,28422v9882,,18118,-6460,18118,-14211c36235,6460,27999,,18117,,8235,,,6460,,14211r,c,21962,8235,28422,18117,28422xm18117,9474v3294,431,6039,2584,5490,5168c23058,16795,20862,18517,18117,18948v-3294,431,-6588,-1723,-6588,-4306c10980,12058,13725,9474,17019,9474v549,,1098,,1098,xe" fillcolor="#63a7da" stroked="f" strokeweight=".15011mm">
                    <v:stroke joinstyle="miter"/>
                    <v:path arrowok="t" o:connecttype="custom" o:connectlocs="18117,28422;36235,14211;18117,0;0,14211;0,14211;18117,28422;18117,9474;23607,14642;18117,18948;11529,14642;17019,9474;18117,9474" o:connectangles="0,0,0,0,0,0,0,0,0,0,0,0"/>
                  </v:shape>
                  <v:shape id="Forme libre : forme 85" o:spid="_x0000_s1082" style="position:absolute;left:1619;top:1352;width:362;height:284;visibility:visible;mso-wrap-style:square;v-text-anchor:middle" coordsize="36234,2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" path="m18117,c8235,,,6460,,14211v,7751,8235,14211,18117,14211c27999,28422,36235,21962,36235,14211,36235,6460,27999,,18117,r,xm18117,18948v-3294,,-6039,-2153,-6039,-4737c12078,11627,14823,9474,18117,9474v3294,,6039,2153,6039,4737c24156,16795,21411,18948,18117,18948v,,,,,xe" fillcolor="#63a7da" stroked="f" strokeweight=".15011mm">
                    <v:stroke joinstyle="miter"/>
                    <v:path arrowok="t" o:connecttype="custom" o:connectlocs="18117,0;0,14211;18117,28422;36235,14211;18117,0;18117,0;18117,18948;12078,14211;18117,9474;24156,14211;18117,18948;18117,18948" o:connectangles="0,0,0,0,0,0,0,0,0,0,0,0"/>
                  </v:shape>
                  <v:shape id="Forme libre : forme 91" o:spid="_x0000_s1083" style="position:absolute;left:2223;top:2118;width:483;height:379;visibility:visible;mso-wrap-style:square;v-text-anchor:middle" coordsize="48312,3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" path="m24156,37896v13177,,24157,-8613,24157,-18948c48313,8613,37333,,24156,,10980,,,8613,,18948,,29283,10980,37896,24156,37896r,xm24156,9474v6588,,12079,4306,12079,9474c36235,24115,30744,28422,24156,28422v-6588,,-12078,-4307,-12078,-9474c12078,13350,17568,9043,24156,9474v,-431,,-431,,l24156,9474xe" fillcolor="#63a7da" stroked="f" strokeweight=".15011mm">
                    <v:stroke joinstyle="miter"/>
                    <v:path arrowok="t" o:connecttype="custom" o:connectlocs="24156,37896;48313,18948;24156,0;0,18948;24156,37896;24156,37896;24156,9474;36235,18948;24156,28422;12078,18948;24156,9474;24156,9474;24156,9474" o:connectangles="0,0,0,0,0,0,0,0,0,0,0,0,0"/>
                  </v:shape>
                  <v:shape id="Forme libre : forme 92" o:spid="_x0000_s1084" style="position:absolute;width:5698;height:4469;visibility:visible;mso-wrap-style:square;v-text-anchor:middle" coordsize="569870,44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" path="m284935,446998c127370,446998,,347091,,223499,,99907,127370,,284935,,442500,,569870,99907,569870,223499r,c569870,347091,442500,446998,284935,446998xm284935,16364v-145487,,-264073,93017,-264073,207135c20862,338047,138899,430634,284935,430634v146036,,264073,-92587,264073,-206704c549008,223930,549008,223930,549008,223930,549008,109381,430971,16795,284935,16364r,xe" fillcolor="#63a7da" stroked="f" strokeweight=".15011mm">
                    <v:stroke joinstyle="miter"/>
                    <v:path arrowok="t" o:connecttype="custom" o:connectlocs="284935,446998;0,223499;284935,0;569870,223499;569870,223499;284935,446998;284935,16364;20862,223499;284935,430634;549008,223930;549008,223930;284935,16364;284935,16364" o:connectangles="0,0,0,0,0,0,0,0,0,0,0,0,0"/>
                  </v:shape>
                </v:group>
              </v:group>
            </w:pict>
          </mc:Fallback>
        </mc:AlternateContent>
      </w:r>
      <w:r w:rsidR="009C1AA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95FBBF6" wp14:editId="232FBA05">
                <wp:simplePos x="0" y="0"/>
                <wp:positionH relativeFrom="column">
                  <wp:posOffset>3750522</wp:posOffset>
                </wp:positionH>
                <wp:positionV relativeFrom="paragraph">
                  <wp:posOffset>9219777</wp:posOffset>
                </wp:positionV>
                <wp:extent cx="1540933" cy="237067"/>
                <wp:effectExtent l="0" t="0" r="2540" b="0"/>
                <wp:wrapNone/>
                <wp:docPr id="133" name="Zone de text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0933" cy="237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EEE349" w14:textId="08076D3E" w:rsidR="00E72820" w:rsidRPr="00E72820" w:rsidRDefault="00E72820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lang w:val="fr-BE"/>
                              </w:rPr>
                            </w:pPr>
                            <w:r w:rsidRPr="00E72820">
                              <w:rPr>
                                <w:rFonts w:asciiTheme="minorHAnsi" w:hAnsiTheme="minorHAnsi" w:cstheme="minorHAnsi"/>
                                <w:color w:val="63A7DA" w:themeColor="accent6"/>
                                <w:lang w:val="fr-BE"/>
                              </w:rPr>
                              <w:t>INDUSTRIE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FBBF6" id="Zone de texte 133" o:spid="_x0000_s1085" type="#_x0000_t202" style="position:absolute;left:0;text-align:left;margin-left:295.3pt;margin-top:725.95pt;width:121.35pt;height:18.6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" fillcolor="white [3201]" stroked="f" strokeweight=".5pt">
                <v:textbox>
                  <w:txbxContent>
                    <w:p w14:paraId="79EEE349" w14:textId="08076D3E" w:rsidR="00E72820" w:rsidRPr="00E72820" w:rsidRDefault="00E72820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lang w:val="fr-BE"/>
                        </w:rPr>
                      </w:pPr>
                      <w:r w:rsidRPr="00E72820">
                        <w:rPr>
                          <w:rFonts w:asciiTheme="minorHAnsi" w:hAnsiTheme="minorHAnsi" w:cstheme="minorHAnsi"/>
                          <w:color w:val="63A7DA" w:themeColor="accent6"/>
                          <w:lang w:val="fr-BE"/>
                        </w:rPr>
                        <w:t>INDUSTRIE</w:t>
                      </w:r>
                    </w:p>
                  </w:txbxContent>
                </v:textbox>
              </v:shape>
            </w:pict>
          </mc:Fallback>
        </mc:AlternateContent>
      </w:r>
      <w:r w:rsidR="00E7282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985EAF0" wp14:editId="3BD1BE1D">
                <wp:simplePos x="0" y="0"/>
                <wp:positionH relativeFrom="column">
                  <wp:posOffset>2184188</wp:posOffset>
                </wp:positionH>
                <wp:positionV relativeFrom="paragraph">
                  <wp:posOffset>8362802</wp:posOffset>
                </wp:positionV>
                <wp:extent cx="754731" cy="340016"/>
                <wp:effectExtent l="0" t="0" r="0" b="3175"/>
                <wp:wrapNone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731" cy="3400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94C56" w14:textId="00C31710" w:rsidR="00E72820" w:rsidRPr="00F13403" w:rsidRDefault="00254CFB" w:rsidP="00E7282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98</w:t>
                            </w:r>
                            <w:r w:rsidR="00E72820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72820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5EAF0" id="Zone de texte 134" o:spid="_x0000_s1086" type="#_x0000_t202" style="position:absolute;left:0;text-align:left;margin-left:172pt;margin-top:658.5pt;width:59.45pt;height:26.7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" filled="f" stroked="f" strokeweight=".5pt">
                <v:textbox>
                  <w:txbxContent>
                    <w:p w14:paraId="62C94C56" w14:textId="00C31710" w:rsidR="00E72820" w:rsidRPr="00F13403" w:rsidRDefault="00254CFB" w:rsidP="00E72820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98</w:t>
                      </w:r>
                      <w:r w:rsidR="00E72820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E72820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E7282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3A95EF8" wp14:editId="43F4FB84">
                <wp:simplePos x="0" y="0"/>
                <wp:positionH relativeFrom="column">
                  <wp:posOffset>3866727</wp:posOffset>
                </wp:positionH>
                <wp:positionV relativeFrom="paragraph">
                  <wp:posOffset>8364634</wp:posOffset>
                </wp:positionV>
                <wp:extent cx="754731" cy="340016"/>
                <wp:effectExtent l="0" t="0" r="0" b="3175"/>
                <wp:wrapNone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731" cy="3400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015BA" w14:textId="4498BCD0" w:rsidR="00E72820" w:rsidRPr="00F13403" w:rsidRDefault="00F12DA6" w:rsidP="00E7282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49</w:t>
                            </w:r>
                            <w:r w:rsidR="00E72820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72820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95EF8" id="Zone de texte 132" o:spid="_x0000_s1087" type="#_x0000_t202" style="position:absolute;left:0;text-align:left;margin-left:304.45pt;margin-top:658.65pt;width:59.45pt;height:26.7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" filled="f" stroked="f" strokeweight=".5pt">
                <v:textbox>
                  <w:txbxContent>
                    <w:p w14:paraId="52E015BA" w14:textId="4498BCD0" w:rsidR="00E72820" w:rsidRPr="00F13403" w:rsidRDefault="00F12DA6" w:rsidP="00E72820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49</w:t>
                      </w:r>
                      <w:r w:rsidR="00E72820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E72820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C67DE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53C3897" wp14:editId="661B6FCD">
                <wp:simplePos x="0" y="0"/>
                <wp:positionH relativeFrom="column">
                  <wp:posOffset>2116667</wp:posOffset>
                </wp:positionH>
                <wp:positionV relativeFrom="paragraph">
                  <wp:posOffset>8636000</wp:posOffset>
                </wp:positionV>
                <wp:extent cx="575733" cy="480778"/>
                <wp:effectExtent l="0" t="0" r="15240" b="14605"/>
                <wp:wrapNone/>
                <wp:docPr id="129" name="Organigramme : Connecteu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33" cy="480778"/>
                        </a:xfrm>
                        <a:prstGeom prst="flowChartConnector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BC9F9" id="Organigramme : Connecteur 129" o:spid="_x0000_s1026" type="#_x0000_t120" style="position:absolute;margin-left:166.65pt;margin-top:680pt;width:45.35pt;height:37.8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" fillcolor="white [3201]" strokecolor="#63a7da [3209]" strokeweight="1.5pt">
                <v:stroke joinstyle="miter"/>
              </v:shape>
            </w:pict>
          </mc:Fallback>
        </mc:AlternateContent>
      </w:r>
      <w:r w:rsidR="00EA5A0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2A45B8" wp14:editId="24F87196">
                <wp:simplePos x="0" y="0"/>
                <wp:positionH relativeFrom="column">
                  <wp:posOffset>10509038</wp:posOffset>
                </wp:positionH>
                <wp:positionV relativeFrom="paragraph">
                  <wp:posOffset>3118485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58C958D6" w:rsidR="007344EA" w:rsidRPr="003E2D6C" w:rsidRDefault="00084817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61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88" type="#_x0000_t202" style="position:absolute;left:0;text-align:left;margin-left:827.5pt;margin-top:245.55pt;width:47.9pt;height:25.6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" filled="f" stroked="f" strokeweight=".5pt">
                <v:textbox>
                  <w:txbxContent>
                    <w:p w14:paraId="31070F26" w14:textId="58C958D6" w:rsidR="007344EA" w:rsidRPr="003E2D6C" w:rsidRDefault="00084817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61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32A63"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6D86921" wp14:editId="336F8578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77777777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89" type="#_x0000_t202" style="position:absolute;left:0;text-align:left;margin-left:125.25pt;margin-top:615.2pt;width:382.8pt;height:29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" fillcolor="#63a7da" strokecolor="#63a7da" strokeweight=".5pt">
                <v:textbox>
                  <w:txbxContent>
                    <w:p w14:paraId="6844C92E" w14:textId="77777777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Hainaut-Centre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41A3B35" wp14:editId="5BD3B5A1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90" style="position:absolute;left:0;text-align:left;margin-left:606.95pt;margin-top:349.1pt;width:467.7pt;height:75.8pt;z-index:25165363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aMZg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">
                <v:group id="Groupe 179" o:spid="_x0000_s1091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92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93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94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C05BDC8" wp14:editId="111F79A3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95" style="position:absolute;left:0;text-align:left;margin-left:127.25pt;margin-top:345.75pt;width:464.1pt;height:81.35pt;z-index:251661824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IfLOg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">
                <v:group id="Groupe 87" o:spid="_x0000_s1096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97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98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99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EF3F0B3" wp14:editId="7F8A1982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76" name="Graphique 76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77" name="Graphique 77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100" type="#_x0000_t202" style="position:absolute;left:0;text-align:left;margin-left:189.6pt;margin-top:347.35pt;width:68.05pt;height:62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ROhGw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BrRE6E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76" name="Graphique 76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77" name="Graphique 7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4534709" wp14:editId="70019260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78" name="Graphique 7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101" type="#_x0000_t202" style="position:absolute;left:0;text-align:left;margin-left:616.95pt;margin-top:338.2pt;width:79.35pt;height:59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PT307c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78" name="Graphique 7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70C2B691" wp14:editId="07595A59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ED6183" id="Groupe 51" o:spid="_x0000_s1026" style="position:absolute;margin-left:13.55pt;margin-top:-23.7pt;width:118.95pt;height:756pt;z-index:251642368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A383BE6" wp14:editId="09EBCA59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D1A4C" id="Forme libre 33" o:spid="_x0000_s1026" style="position:absolute;margin-left:-29.1pt;margin-top:19.8pt;width:147.55pt;height:75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0F85DA7E" wp14:editId="35BE6CC8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731168" id="Groupe 102" o:spid="_x0000_s1026" style="position:absolute;margin-left:1062.05pt;margin-top:-16pt;width:120.8pt;height:749.3pt;z-index:251643392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8AD7774" wp14:editId="65601430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5BB0A480">
                                  <wp:extent cx="5972810" cy="2133600"/>
                                  <wp:effectExtent l="0" t="38100" r="0" b="57150"/>
                                  <wp:docPr id="79" name="Diagramme 79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9" r:lo="rId70" r:qs="rId71" r:cs="rId7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102" type="#_x0000_t202" style="position:absolute;left:0;text-align:left;margin-left:581.5pt;margin-top:104.6pt;width:513.3pt;height:203.5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AnyA1o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5BB0A480">
                            <wp:extent cx="5972810" cy="2133600"/>
                            <wp:effectExtent l="0" t="38100" r="0" b="57150"/>
                            <wp:docPr id="79" name="Diagramme 79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9" r:lo="rId70" r:qs="rId71" r:cs="rId7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6E3250" wp14:editId="31F365FB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103" type="#_x0000_t118" style="position:absolute;left:0;text-align:left;margin-left:289.4pt;margin-top:23.15pt;width:820.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BDC7816" wp14:editId="619C2147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6F45F8E3" w:rsidR="00094BDC" w:rsidRPr="005546BC" w:rsidRDefault="002F7411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F - Construction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64C7D47">
                                  <wp:extent cx="972820" cy="972820"/>
                                  <wp:effectExtent l="0" t="0" r="0" b="0"/>
                                  <wp:docPr id="80" name="Graphique 80" descr="Pelleteuse avec un remplissage u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Graphique 209" descr="Pelleteuse avec un remplissage uni"/>
                                          <pic:cNvPicPr/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3140D296" w:rsidR="00094BDC" w:rsidRPr="005546BC" w:rsidRDefault="00CB6F53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12</w:t>
                            </w:r>
                            <w:r w:rsidR="00B07148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43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04" style="position:absolute;left:0;text-align:left;margin-left:257.8pt;margin-top:111.6pt;width:114.9pt;height:202.1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" fillcolor="#63a7da" strokecolor="#63a7da" strokeweight=".5pt">
                <v:textbox>
                  <w:txbxContent>
                    <w:p w14:paraId="7C8B5F73" w14:textId="6F45F8E3" w:rsidR="00094BDC" w:rsidRPr="005546BC" w:rsidRDefault="002F7411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F - Construction</w:t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64C7D47">
                            <wp:extent cx="972820" cy="972820"/>
                            <wp:effectExtent l="0" t="0" r="0" b="0"/>
                            <wp:docPr id="80" name="Graphique 80" descr="Pelleteuse avec un remplissage u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Graphique 209" descr="Pelleteuse avec un remplissage uni"/>
                                    <pic:cNvPicPr/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3140D296" w:rsidR="00094BDC" w:rsidRPr="005546BC" w:rsidRDefault="00CB6F53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12</w:t>
                      </w:r>
                      <w:r w:rsidR="00B07148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43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80656D6" wp14:editId="3DB58B7E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C96FE" id="Rectangle 5268" o:spid="_x0000_s1026" style="position:absolute;margin-left:-854.85pt;margin-top:188.55pt;width:198.4pt;height:47.5pt;rotation:90;z-index:2516761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79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0D4DCF" wp14:editId="78B52D6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211DC" id="Rectangle 46" o:spid="_x0000_s1026" style="position:absolute;margin-left:-1017.75pt;margin-top:186.7pt;width:198.4pt;height:48.65pt;rotation:-90;z-index:251673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79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7C52EB52" wp14:editId="599C8178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BBE71" id="Graphique 85" o:spid="_x0000_s1026" alt="Croissance commerciale" style="position:absolute;margin-left:647.7pt;margin-top:303.55pt;width:36.85pt;height:31.2pt;z-index:251678208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EC1A0DA" wp14:editId="641FAE89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5B79F3A1" w:rsidR="003F1FDB" w:rsidRPr="00D02F28" w:rsidRDefault="000F3DB5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+2.9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219F0D94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</w:t>
                                  </w:r>
                                  <w:r w:rsidR="000F3DB5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834314B" w:rsidR="003F1FDB" w:rsidRPr="00D02F28" w:rsidRDefault="00065B64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5,</w:t>
                                  </w:r>
                                  <w:r w:rsidR="00495630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6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5" type="#_x0000_t202" style="position:absolute;left:0;text-align:left;margin-left:664.1pt;margin-top:291.7pt;width:340.15pt;height:55.8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IJZhlI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5B79F3A1" w:rsidR="003F1FDB" w:rsidRPr="00D02F28" w:rsidRDefault="000F3DB5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+2.9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219F0D94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</w:t>
                            </w:r>
                            <w:r w:rsidR="000F3DB5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834314B" w:rsidR="003F1FDB" w:rsidRPr="00D02F28" w:rsidRDefault="00065B64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5,</w:t>
                            </w:r>
                            <w:r w:rsidR="00495630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6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7656C9" wp14:editId="2E77A4B9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086D3C14">
                                  <wp:extent cx="3405351" cy="2490470"/>
                                  <wp:effectExtent l="0" t="0" r="5080" b="5080"/>
                                  <wp:docPr id="82" name="Diagramme 82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0" r:lo="rId81" r:qs="rId82" r:cs="rId8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6" type="#_x0000_t202" style="position:absolute;left:0;text-align:left;margin-left:164.8pt;margin-top:402.65pt;width:289.25pt;height:212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086D3C14">
                            <wp:extent cx="3405351" cy="2490470"/>
                            <wp:effectExtent l="0" t="0" r="5080" b="5080"/>
                            <wp:docPr id="82" name="Diagramme 82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0" r:lo="rId81" r:qs="rId82" r:cs="rId83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B0CC94D" wp14:editId="27884F3E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98D9FD" id="Connecteur droit 5253" o:spid="_x0000_s1026" style="position:absolute;flip:x y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6B79DE" wp14:editId="33B3E522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07" type="#_x0000_t202" style="position:absolute;left:0;text-align:left;margin-left:602.65pt;margin-top:424.35pt;width:304.75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37442D" wp14:editId="176A12A2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85">
                            <a:extLs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108" style="position:absolute;left:0;text-align:left;margin-left:1117pt;margin-top:589pt;width:27pt;height:31.3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" stroked="f" strokeweight="1pt">
                <v:fill r:id="rId87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B3BAA04" wp14:editId="5B599D0D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9D6161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8" w:history="1">
                              <w:proofErr w:type="gramStart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cliquez</w:t>
                              </w:r>
                              <w:proofErr w:type="gramEnd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ici!</w:t>
                              </w:r>
                            </w:hyperlink>
                          </w:p>
                          <w:p w14:paraId="6F18017F" w14:textId="5850585A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scanner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83" name="Imag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09" type="#_x0000_t202" style="position:absolute;left:0;text-align:left;margin-left:1044pt;margin-top:621.7pt;width:172.45pt;height:118.9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D95487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90" w:history="1">
                        <w:proofErr w:type="gramStart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cliquez</w:t>
                        </w:r>
                        <w:proofErr w:type="gramEnd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ici!</w:t>
                        </w:r>
                      </w:hyperlink>
                    </w:p>
                    <w:p w14:paraId="6F18017F" w14:textId="5850585A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scanner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83" name="Imag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2BFACE2" wp14:editId="17EAF183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DA6BD" id="Forme libre 25" o:spid="_x0000_s1026" style="position:absolute;margin-left:86.05pt;margin-top:18pt;width:137.25pt;height:756pt;z-index:2516413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456645E" wp14:editId="2B3FF6BF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10" style="position:absolute;left:0;text-align:left;margin-left:130.6pt;margin-top:-10.9pt;width:963.35pt;height:88.85pt;z-index:25165670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">
                <v:rect id="Rectangle 193" o:spid="_x0000_s1111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12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4F489E7" wp14:editId="4FE9D42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92">
                            <a:extLs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13" type="#_x0000_t202" style="position:absolute;left:0;text-align:left;margin-left:887pt;margin-top:666.15pt;width:22.7pt;height:22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" stroked="f" strokeweight=".5pt">
                <v:fill r:id="rId94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F486F7D" wp14:editId="587CC30B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14" type="#_x0000_t202" style="position:absolute;left:0;text-align:left;margin-left:439pt;margin-top:6.05pt;width:22pt;height:30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1AE56" w14:textId="77777777" w:rsidR="009D6161" w:rsidRDefault="009D6161" w:rsidP="0063464B">
      <w:r>
        <w:separator/>
      </w:r>
    </w:p>
  </w:endnote>
  <w:endnote w:type="continuationSeparator" w:id="0">
    <w:p w14:paraId="0EC4D289" w14:textId="77777777" w:rsidR="009D6161" w:rsidRDefault="009D6161" w:rsidP="0063464B">
      <w:r>
        <w:continuationSeparator/>
      </w:r>
    </w:p>
  </w:endnote>
  <w:endnote w:type="continuationNotice" w:id="1">
    <w:p w14:paraId="7BB9C554" w14:textId="77777777" w:rsidR="009D6161" w:rsidRDefault="009D61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3A908" w14:textId="77777777" w:rsidR="009D6161" w:rsidRDefault="009D6161" w:rsidP="0063464B">
      <w:r>
        <w:separator/>
      </w:r>
    </w:p>
  </w:footnote>
  <w:footnote w:type="continuationSeparator" w:id="0">
    <w:p w14:paraId="4F8A6932" w14:textId="77777777" w:rsidR="009D6161" w:rsidRDefault="009D6161" w:rsidP="0063464B">
      <w:r>
        <w:continuationSeparator/>
      </w:r>
    </w:p>
  </w:footnote>
  <w:footnote w:type="continuationNotice" w:id="1">
    <w:p w14:paraId="72FFA685" w14:textId="77777777" w:rsidR="009D6161" w:rsidRDefault="009D616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2943"/>
    <w:rsid w:val="0000295E"/>
    <w:rsid w:val="00012244"/>
    <w:rsid w:val="000167B3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47F40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84817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3640"/>
    <w:rsid w:val="000F3DB5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65B6"/>
    <w:rsid w:val="00120B73"/>
    <w:rsid w:val="00121489"/>
    <w:rsid w:val="00122551"/>
    <w:rsid w:val="00125A67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74CA"/>
    <w:rsid w:val="00165B27"/>
    <w:rsid w:val="00171086"/>
    <w:rsid w:val="00174FEC"/>
    <w:rsid w:val="00177086"/>
    <w:rsid w:val="00192B91"/>
    <w:rsid w:val="0019347B"/>
    <w:rsid w:val="00193B69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B6A3C"/>
    <w:rsid w:val="001C0218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490E"/>
    <w:rsid w:val="00235A20"/>
    <w:rsid w:val="00235ECC"/>
    <w:rsid w:val="00236283"/>
    <w:rsid w:val="00241356"/>
    <w:rsid w:val="0024196E"/>
    <w:rsid w:val="0024339E"/>
    <w:rsid w:val="00243CEE"/>
    <w:rsid w:val="002461C7"/>
    <w:rsid w:val="00246C9E"/>
    <w:rsid w:val="0024786E"/>
    <w:rsid w:val="00254CFB"/>
    <w:rsid w:val="002576B5"/>
    <w:rsid w:val="002601C0"/>
    <w:rsid w:val="002644B0"/>
    <w:rsid w:val="002664C0"/>
    <w:rsid w:val="0027425A"/>
    <w:rsid w:val="00274EA0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9AB"/>
    <w:rsid w:val="002E6AA8"/>
    <w:rsid w:val="002F3F00"/>
    <w:rsid w:val="002F7411"/>
    <w:rsid w:val="00301490"/>
    <w:rsid w:val="00305515"/>
    <w:rsid w:val="003076FC"/>
    <w:rsid w:val="00307CD4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36D5"/>
    <w:rsid w:val="003653D6"/>
    <w:rsid w:val="00365F54"/>
    <w:rsid w:val="003679A8"/>
    <w:rsid w:val="00370731"/>
    <w:rsid w:val="003724F6"/>
    <w:rsid w:val="00373F97"/>
    <w:rsid w:val="00377D51"/>
    <w:rsid w:val="003810E7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1EC6"/>
    <w:rsid w:val="003B633A"/>
    <w:rsid w:val="003B7DE5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5630"/>
    <w:rsid w:val="00497F24"/>
    <w:rsid w:val="004A07AA"/>
    <w:rsid w:val="004A0CB3"/>
    <w:rsid w:val="004A3B7D"/>
    <w:rsid w:val="004A3C16"/>
    <w:rsid w:val="004A42EE"/>
    <w:rsid w:val="004A4E15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3E9D"/>
    <w:rsid w:val="00506CE3"/>
    <w:rsid w:val="00512CE6"/>
    <w:rsid w:val="00514A67"/>
    <w:rsid w:val="00514F23"/>
    <w:rsid w:val="005238D3"/>
    <w:rsid w:val="005256F5"/>
    <w:rsid w:val="00527203"/>
    <w:rsid w:val="0053018B"/>
    <w:rsid w:val="005301CE"/>
    <w:rsid w:val="005306F3"/>
    <w:rsid w:val="005311DC"/>
    <w:rsid w:val="0053124C"/>
    <w:rsid w:val="00535403"/>
    <w:rsid w:val="00541B0D"/>
    <w:rsid w:val="00551607"/>
    <w:rsid w:val="005520C8"/>
    <w:rsid w:val="005546BC"/>
    <w:rsid w:val="005568C8"/>
    <w:rsid w:val="00556BFC"/>
    <w:rsid w:val="005572C1"/>
    <w:rsid w:val="00566D1C"/>
    <w:rsid w:val="00571496"/>
    <w:rsid w:val="0057185C"/>
    <w:rsid w:val="00574E67"/>
    <w:rsid w:val="005841CB"/>
    <w:rsid w:val="00584A1C"/>
    <w:rsid w:val="00584D8F"/>
    <w:rsid w:val="00590B70"/>
    <w:rsid w:val="005915B5"/>
    <w:rsid w:val="005915C8"/>
    <w:rsid w:val="005923AD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2396"/>
    <w:rsid w:val="005F70E4"/>
    <w:rsid w:val="006016CF"/>
    <w:rsid w:val="006029B2"/>
    <w:rsid w:val="00602C84"/>
    <w:rsid w:val="006045EB"/>
    <w:rsid w:val="006052F0"/>
    <w:rsid w:val="00606D3B"/>
    <w:rsid w:val="0060786F"/>
    <w:rsid w:val="00613B88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228"/>
    <w:rsid w:val="0069702F"/>
    <w:rsid w:val="006977DF"/>
    <w:rsid w:val="00697EFD"/>
    <w:rsid w:val="006A0F41"/>
    <w:rsid w:val="006A13B6"/>
    <w:rsid w:val="006A2B65"/>
    <w:rsid w:val="006A54EE"/>
    <w:rsid w:val="006B3678"/>
    <w:rsid w:val="006B5C36"/>
    <w:rsid w:val="006B7134"/>
    <w:rsid w:val="006C2166"/>
    <w:rsid w:val="006C4A4C"/>
    <w:rsid w:val="006C5166"/>
    <w:rsid w:val="006C7DC8"/>
    <w:rsid w:val="006C7F0C"/>
    <w:rsid w:val="006D2EC4"/>
    <w:rsid w:val="006D6F61"/>
    <w:rsid w:val="006D7AC6"/>
    <w:rsid w:val="006E425C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52F4"/>
    <w:rsid w:val="0077593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2077"/>
    <w:rsid w:val="007D5545"/>
    <w:rsid w:val="007D6BC7"/>
    <w:rsid w:val="007E03B8"/>
    <w:rsid w:val="007E0DF3"/>
    <w:rsid w:val="007E1318"/>
    <w:rsid w:val="007F2445"/>
    <w:rsid w:val="007F423C"/>
    <w:rsid w:val="007F56F4"/>
    <w:rsid w:val="007F5817"/>
    <w:rsid w:val="007F77C0"/>
    <w:rsid w:val="007F7ABE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2B10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1E15"/>
    <w:rsid w:val="008B403F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623"/>
    <w:rsid w:val="008E64BD"/>
    <w:rsid w:val="008F1019"/>
    <w:rsid w:val="008F1F4A"/>
    <w:rsid w:val="0090235F"/>
    <w:rsid w:val="00902688"/>
    <w:rsid w:val="0090470F"/>
    <w:rsid w:val="00904EDB"/>
    <w:rsid w:val="00904F19"/>
    <w:rsid w:val="009064A6"/>
    <w:rsid w:val="00906763"/>
    <w:rsid w:val="00912375"/>
    <w:rsid w:val="0092046E"/>
    <w:rsid w:val="0092521E"/>
    <w:rsid w:val="009254E4"/>
    <w:rsid w:val="009254FC"/>
    <w:rsid w:val="00925847"/>
    <w:rsid w:val="009259F8"/>
    <w:rsid w:val="00927175"/>
    <w:rsid w:val="009278BB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805E9"/>
    <w:rsid w:val="00980A4D"/>
    <w:rsid w:val="00983AC1"/>
    <w:rsid w:val="00990811"/>
    <w:rsid w:val="009A7468"/>
    <w:rsid w:val="009B16AA"/>
    <w:rsid w:val="009B28A7"/>
    <w:rsid w:val="009B3CC1"/>
    <w:rsid w:val="009B5265"/>
    <w:rsid w:val="009B6F84"/>
    <w:rsid w:val="009B7F4D"/>
    <w:rsid w:val="009C1AAC"/>
    <w:rsid w:val="009C2274"/>
    <w:rsid w:val="009C4E80"/>
    <w:rsid w:val="009D3E65"/>
    <w:rsid w:val="009D6161"/>
    <w:rsid w:val="009D684D"/>
    <w:rsid w:val="009E5386"/>
    <w:rsid w:val="009F3A5C"/>
    <w:rsid w:val="009F4263"/>
    <w:rsid w:val="009F439D"/>
    <w:rsid w:val="009F7ED1"/>
    <w:rsid w:val="00A01A66"/>
    <w:rsid w:val="00A055D4"/>
    <w:rsid w:val="00A06C36"/>
    <w:rsid w:val="00A10082"/>
    <w:rsid w:val="00A161F0"/>
    <w:rsid w:val="00A16CC8"/>
    <w:rsid w:val="00A17384"/>
    <w:rsid w:val="00A17589"/>
    <w:rsid w:val="00A24434"/>
    <w:rsid w:val="00A25BA2"/>
    <w:rsid w:val="00A25CE7"/>
    <w:rsid w:val="00A260A2"/>
    <w:rsid w:val="00A27385"/>
    <w:rsid w:val="00A27915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7FC7"/>
    <w:rsid w:val="00AB16B0"/>
    <w:rsid w:val="00AB53A7"/>
    <w:rsid w:val="00AB6D47"/>
    <w:rsid w:val="00AB7B3A"/>
    <w:rsid w:val="00AC3AB1"/>
    <w:rsid w:val="00AC6E7D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6520"/>
    <w:rsid w:val="00B07148"/>
    <w:rsid w:val="00B119F5"/>
    <w:rsid w:val="00B12E7A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465F8"/>
    <w:rsid w:val="00B55B0E"/>
    <w:rsid w:val="00B5672C"/>
    <w:rsid w:val="00B56FAE"/>
    <w:rsid w:val="00B61160"/>
    <w:rsid w:val="00B62942"/>
    <w:rsid w:val="00B64AB2"/>
    <w:rsid w:val="00B64C1C"/>
    <w:rsid w:val="00B6723D"/>
    <w:rsid w:val="00B73F1C"/>
    <w:rsid w:val="00B836AA"/>
    <w:rsid w:val="00B8385C"/>
    <w:rsid w:val="00B857CF"/>
    <w:rsid w:val="00B872B9"/>
    <w:rsid w:val="00B914E3"/>
    <w:rsid w:val="00B944B3"/>
    <w:rsid w:val="00B977A2"/>
    <w:rsid w:val="00BA2EF7"/>
    <w:rsid w:val="00BA3FD1"/>
    <w:rsid w:val="00BA5C77"/>
    <w:rsid w:val="00BA75E9"/>
    <w:rsid w:val="00BB1E06"/>
    <w:rsid w:val="00BC044C"/>
    <w:rsid w:val="00BC25D7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4D64"/>
    <w:rsid w:val="00BD6D14"/>
    <w:rsid w:val="00C0555A"/>
    <w:rsid w:val="00C1193B"/>
    <w:rsid w:val="00C12EAC"/>
    <w:rsid w:val="00C14AF6"/>
    <w:rsid w:val="00C17F7C"/>
    <w:rsid w:val="00C2116F"/>
    <w:rsid w:val="00C23867"/>
    <w:rsid w:val="00C26D2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67DEE"/>
    <w:rsid w:val="00C71C7C"/>
    <w:rsid w:val="00C71DBC"/>
    <w:rsid w:val="00C721DA"/>
    <w:rsid w:val="00C86195"/>
    <w:rsid w:val="00C869B3"/>
    <w:rsid w:val="00C87B26"/>
    <w:rsid w:val="00C90B7E"/>
    <w:rsid w:val="00C95546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1EB7"/>
    <w:rsid w:val="00CD3B85"/>
    <w:rsid w:val="00CD6128"/>
    <w:rsid w:val="00CD67E5"/>
    <w:rsid w:val="00CE05A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1BD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4489D"/>
    <w:rsid w:val="00D512A6"/>
    <w:rsid w:val="00D549AB"/>
    <w:rsid w:val="00D5542A"/>
    <w:rsid w:val="00D5557D"/>
    <w:rsid w:val="00D568DE"/>
    <w:rsid w:val="00D56D2F"/>
    <w:rsid w:val="00D57B3A"/>
    <w:rsid w:val="00D62448"/>
    <w:rsid w:val="00D6301E"/>
    <w:rsid w:val="00D77581"/>
    <w:rsid w:val="00D80D05"/>
    <w:rsid w:val="00D81040"/>
    <w:rsid w:val="00D81713"/>
    <w:rsid w:val="00D81B39"/>
    <w:rsid w:val="00D85403"/>
    <w:rsid w:val="00D95487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352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50B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DAD"/>
    <w:rsid w:val="00E25604"/>
    <w:rsid w:val="00E256B7"/>
    <w:rsid w:val="00E36F96"/>
    <w:rsid w:val="00E41622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2820"/>
    <w:rsid w:val="00E735A8"/>
    <w:rsid w:val="00E73D35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97D2F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D0D56"/>
    <w:rsid w:val="00ED1178"/>
    <w:rsid w:val="00ED2D03"/>
    <w:rsid w:val="00ED416E"/>
    <w:rsid w:val="00ED61AF"/>
    <w:rsid w:val="00EE1949"/>
    <w:rsid w:val="00EE4563"/>
    <w:rsid w:val="00EE64AF"/>
    <w:rsid w:val="00EE7954"/>
    <w:rsid w:val="00EF26FC"/>
    <w:rsid w:val="00EF2B57"/>
    <w:rsid w:val="00EF50CD"/>
    <w:rsid w:val="00EF7361"/>
    <w:rsid w:val="00F0208A"/>
    <w:rsid w:val="00F020CD"/>
    <w:rsid w:val="00F060C5"/>
    <w:rsid w:val="00F06C96"/>
    <w:rsid w:val="00F10BB1"/>
    <w:rsid w:val="00F12DA6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339C"/>
    <w:rsid w:val="00F5375D"/>
    <w:rsid w:val="00F53CBC"/>
    <w:rsid w:val="00F54324"/>
    <w:rsid w:val="00F57166"/>
    <w:rsid w:val="00F576BD"/>
    <w:rsid w:val="00F57F7F"/>
    <w:rsid w:val="00F62ECA"/>
    <w:rsid w:val="00F72355"/>
    <w:rsid w:val="00F76CD6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0F4"/>
    <w:rsid w:val="00FB3149"/>
    <w:rsid w:val="00FB610E"/>
    <w:rsid w:val="00FC06D3"/>
    <w:rsid w:val="00FC3724"/>
    <w:rsid w:val="00FD0A94"/>
    <w:rsid w:val="00FD0A9D"/>
    <w:rsid w:val="00FD24EC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0.png"/><Relationship Id="rId21" Type="http://schemas.openxmlformats.org/officeDocument/2006/relationships/image" Target="media/image8.png"/><Relationship Id="rId42" Type="http://schemas.openxmlformats.org/officeDocument/2006/relationships/image" Target="media/image20.svg"/><Relationship Id="rId47" Type="http://schemas.openxmlformats.org/officeDocument/2006/relationships/image" Target="media/image25.png"/><Relationship Id="rId63" Type="http://schemas.openxmlformats.org/officeDocument/2006/relationships/image" Target="media/image350.png"/><Relationship Id="rId68" Type="http://schemas.openxmlformats.org/officeDocument/2006/relationships/image" Target="media/image380.svg"/><Relationship Id="rId84" Type="http://schemas.microsoft.com/office/2007/relationships/diagramDrawing" Target="diagrams/drawing3.xml"/><Relationship Id="rId89" Type="http://schemas.openxmlformats.org/officeDocument/2006/relationships/image" Target="media/image50.emf"/><Relationship Id="rId16" Type="http://schemas.openxmlformats.org/officeDocument/2006/relationships/image" Target="media/image5.svg"/><Relationship Id="rId11" Type="http://schemas.openxmlformats.org/officeDocument/2006/relationships/image" Target="media/image1.png"/><Relationship Id="rId32" Type="http://schemas.openxmlformats.org/officeDocument/2006/relationships/diagramData" Target="diagrams/data1.xml"/><Relationship Id="rId37" Type="http://schemas.openxmlformats.org/officeDocument/2006/relationships/image" Target="media/image15.png"/><Relationship Id="rId53" Type="http://schemas.openxmlformats.org/officeDocument/2006/relationships/image" Target="media/image290.svg"/><Relationship Id="rId58" Type="http://schemas.openxmlformats.org/officeDocument/2006/relationships/image" Target="media/image34.svg"/><Relationship Id="rId74" Type="http://schemas.openxmlformats.org/officeDocument/2006/relationships/image" Target="media/image39.png"/><Relationship Id="rId79" Type="http://schemas.openxmlformats.org/officeDocument/2006/relationships/image" Target="media/image43.png"/><Relationship Id="rId5" Type="http://schemas.openxmlformats.org/officeDocument/2006/relationships/numbering" Target="numbering.xml"/><Relationship Id="rId90" Type="http://schemas.openxmlformats.org/officeDocument/2006/relationships/hyperlink" Target="http://www.bassinefe-hainautcentre.be/le-rapport-analytique-et-prospectif" TargetMode="External"/><Relationship Id="rId95" Type="http://schemas.openxmlformats.org/officeDocument/2006/relationships/fontTable" Target="fontTable.xml"/><Relationship Id="rId22" Type="http://schemas.openxmlformats.org/officeDocument/2006/relationships/image" Target="media/image9.svg"/><Relationship Id="rId27" Type="http://schemas.openxmlformats.org/officeDocument/2006/relationships/image" Target="media/image120.svg"/><Relationship Id="rId43" Type="http://schemas.openxmlformats.org/officeDocument/2006/relationships/image" Target="media/image21.png"/><Relationship Id="rId48" Type="http://schemas.openxmlformats.org/officeDocument/2006/relationships/image" Target="media/image26.svg"/><Relationship Id="rId64" Type="http://schemas.openxmlformats.org/officeDocument/2006/relationships/image" Target="media/image360.svg"/><Relationship Id="rId69" Type="http://schemas.openxmlformats.org/officeDocument/2006/relationships/diagramData" Target="diagrams/data2.xml"/><Relationship Id="rId8" Type="http://schemas.openxmlformats.org/officeDocument/2006/relationships/webSettings" Target="webSettings.xml"/><Relationship Id="rId51" Type="http://schemas.openxmlformats.org/officeDocument/2006/relationships/image" Target="media/image29.svg"/><Relationship Id="rId72" Type="http://schemas.openxmlformats.org/officeDocument/2006/relationships/diagramColors" Target="diagrams/colors2.xml"/><Relationship Id="rId80" Type="http://schemas.openxmlformats.org/officeDocument/2006/relationships/diagramData" Target="diagrams/data3.xml"/><Relationship Id="rId85" Type="http://schemas.openxmlformats.org/officeDocument/2006/relationships/image" Target="media/image48.png"/><Relationship Id="rId93" Type="http://schemas.openxmlformats.org/officeDocument/2006/relationships/image" Target="media/image52.svg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6.png"/><Relationship Id="rId25" Type="http://schemas.openxmlformats.org/officeDocument/2006/relationships/image" Target="media/image12.svg"/><Relationship Id="rId33" Type="http://schemas.openxmlformats.org/officeDocument/2006/relationships/diagramLayout" Target="diagrams/layout1.xml"/><Relationship Id="rId38" Type="http://schemas.openxmlformats.org/officeDocument/2006/relationships/image" Target="media/image16.svg"/><Relationship Id="rId46" Type="http://schemas.openxmlformats.org/officeDocument/2006/relationships/image" Target="media/image24.svg"/><Relationship Id="rId59" Type="http://schemas.openxmlformats.org/officeDocument/2006/relationships/image" Target="media/image35.png"/><Relationship Id="rId67" Type="http://schemas.openxmlformats.org/officeDocument/2006/relationships/image" Target="media/image370.png"/><Relationship Id="rId20" Type="http://schemas.openxmlformats.org/officeDocument/2006/relationships/image" Target="media/image70.emf"/><Relationship Id="rId41" Type="http://schemas.openxmlformats.org/officeDocument/2006/relationships/image" Target="media/image19.png"/><Relationship Id="rId54" Type="http://schemas.openxmlformats.org/officeDocument/2006/relationships/image" Target="media/image30.png"/><Relationship Id="rId62" Type="http://schemas.openxmlformats.org/officeDocument/2006/relationships/image" Target="media/image340.svg"/><Relationship Id="rId70" Type="http://schemas.openxmlformats.org/officeDocument/2006/relationships/diagramLayout" Target="diagrams/layout2.xml"/><Relationship Id="rId75" Type="http://schemas.openxmlformats.org/officeDocument/2006/relationships/image" Target="media/image40.svg"/><Relationship Id="rId83" Type="http://schemas.openxmlformats.org/officeDocument/2006/relationships/diagramColors" Target="diagrams/colors3.xml"/><Relationship Id="rId88" Type="http://schemas.openxmlformats.org/officeDocument/2006/relationships/hyperlink" Target="http://www.bassinefe-hainautcentre.be/le-rapport-analytique-et-prospectif" TargetMode="External"/><Relationship Id="rId91" Type="http://schemas.openxmlformats.org/officeDocument/2006/relationships/image" Target="media/image51.emf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microsoft.com/office/2007/relationships/diagramDrawing" Target="diagrams/drawing1.xml"/><Relationship Id="rId49" Type="http://schemas.openxmlformats.org/officeDocument/2006/relationships/image" Target="media/image27.svg"/><Relationship Id="rId57" Type="http://schemas.openxmlformats.org/officeDocument/2006/relationships/image" Target="media/image33.png"/><Relationship Id="rId10" Type="http://schemas.openxmlformats.org/officeDocument/2006/relationships/endnotes" Target="endnotes.xml"/><Relationship Id="rId31" Type="http://schemas.openxmlformats.org/officeDocument/2006/relationships/image" Target="media/image140.svg"/><Relationship Id="rId44" Type="http://schemas.openxmlformats.org/officeDocument/2006/relationships/image" Target="media/image22.svg"/><Relationship Id="rId52" Type="http://schemas.openxmlformats.org/officeDocument/2006/relationships/image" Target="media/image280.png"/><Relationship Id="rId60" Type="http://schemas.openxmlformats.org/officeDocument/2006/relationships/image" Target="media/image36.svg"/><Relationship Id="rId65" Type="http://schemas.openxmlformats.org/officeDocument/2006/relationships/image" Target="media/image37.png"/><Relationship Id="rId73" Type="http://schemas.microsoft.com/office/2007/relationships/diagramDrawing" Target="diagrams/drawing2.xml"/><Relationship Id="rId78" Type="http://schemas.openxmlformats.org/officeDocument/2006/relationships/image" Target="media/image41.png"/><Relationship Id="rId81" Type="http://schemas.openxmlformats.org/officeDocument/2006/relationships/diagramLayout" Target="diagrams/layout3.xml"/><Relationship Id="rId86" Type="http://schemas.openxmlformats.org/officeDocument/2006/relationships/image" Target="media/image49.svg"/><Relationship Id="rId94" Type="http://schemas.openxmlformats.org/officeDocument/2006/relationships/image" Target="media/image5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17.png"/><Relationship Id="rId34" Type="http://schemas.openxmlformats.org/officeDocument/2006/relationships/diagramQuickStyle" Target="diagrams/quickStyle1.xml"/><Relationship Id="rId50" Type="http://schemas.openxmlformats.org/officeDocument/2006/relationships/image" Target="media/image28.png"/><Relationship Id="rId55" Type="http://schemas.openxmlformats.org/officeDocument/2006/relationships/image" Target="media/image31.svg"/><Relationship Id="rId76" Type="http://schemas.openxmlformats.org/officeDocument/2006/relationships/image" Target="media/image390.png"/><Relationship Id="rId7" Type="http://schemas.openxmlformats.org/officeDocument/2006/relationships/settings" Target="settings.xml"/><Relationship Id="rId71" Type="http://schemas.openxmlformats.org/officeDocument/2006/relationships/diagramQuickStyle" Target="diagrams/quickStyle2.xml"/><Relationship Id="rId92" Type="http://schemas.openxmlformats.org/officeDocument/2006/relationships/image" Target="media/image51.png"/><Relationship Id="rId2" Type="http://schemas.openxmlformats.org/officeDocument/2006/relationships/customXml" Target="../customXml/item2.xml"/><Relationship Id="rId29" Type="http://schemas.openxmlformats.org/officeDocument/2006/relationships/image" Target="media/image14.svg"/><Relationship Id="rId24" Type="http://schemas.openxmlformats.org/officeDocument/2006/relationships/image" Target="media/image11.png"/><Relationship Id="rId40" Type="http://schemas.openxmlformats.org/officeDocument/2006/relationships/image" Target="media/image18.svg"/><Relationship Id="rId45" Type="http://schemas.openxmlformats.org/officeDocument/2006/relationships/image" Target="media/image23.png"/><Relationship Id="rId66" Type="http://schemas.openxmlformats.org/officeDocument/2006/relationships/image" Target="media/image38.svg"/><Relationship Id="rId87" Type="http://schemas.openxmlformats.org/officeDocument/2006/relationships/image" Target="media/image50.png"/><Relationship Id="rId61" Type="http://schemas.openxmlformats.org/officeDocument/2006/relationships/image" Target="media/image330.png"/><Relationship Id="rId82" Type="http://schemas.openxmlformats.org/officeDocument/2006/relationships/diagramQuickStyle" Target="diagrams/quickStyle3.xml"/><Relationship Id="rId19" Type="http://schemas.openxmlformats.org/officeDocument/2006/relationships/image" Target="media/image7.emf"/><Relationship Id="rId14" Type="http://schemas.openxmlformats.org/officeDocument/2006/relationships/hyperlink" Target="https://www.leforem.be/FORMAPass/catalogue-des-formations-insertions.html" TargetMode="External"/><Relationship Id="rId30" Type="http://schemas.openxmlformats.org/officeDocument/2006/relationships/image" Target="media/image130.png"/><Relationship Id="rId35" Type="http://schemas.openxmlformats.org/officeDocument/2006/relationships/diagramColors" Target="diagrams/colors1.xml"/><Relationship Id="rId56" Type="http://schemas.openxmlformats.org/officeDocument/2006/relationships/image" Target="media/image32.png"/><Relationship Id="rId77" Type="http://schemas.openxmlformats.org/officeDocument/2006/relationships/image" Target="media/image400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4.png"/><Relationship Id="rId2" Type="http://schemas.openxmlformats.org/officeDocument/2006/relationships/image" Target="../media/image43.svg"/><Relationship Id="rId1" Type="http://schemas.openxmlformats.org/officeDocument/2006/relationships/image" Target="../media/image42.png"/><Relationship Id="rId6" Type="http://schemas.openxmlformats.org/officeDocument/2006/relationships/image" Target="../media/image47.svg"/><Relationship Id="rId5" Type="http://schemas.openxmlformats.org/officeDocument/2006/relationships/image" Target="../media/image46.png"/><Relationship Id="rId4" Type="http://schemas.openxmlformats.org/officeDocument/2006/relationships/image" Target="../media/image45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4.png"/><Relationship Id="rId2" Type="http://schemas.openxmlformats.org/officeDocument/2006/relationships/image" Target="../media/image43.svg"/><Relationship Id="rId1" Type="http://schemas.openxmlformats.org/officeDocument/2006/relationships/image" Target="../media/image42.png"/><Relationship Id="rId6" Type="http://schemas.openxmlformats.org/officeDocument/2006/relationships/image" Target="../media/image47.svg"/><Relationship Id="rId5" Type="http://schemas.openxmlformats.org/officeDocument/2006/relationships/image" Target="../media/image46.png"/><Relationship Id="rId4" Type="http://schemas.openxmlformats.org/officeDocument/2006/relationships/image" Target="../media/image4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D446ECA6-A8E0-487B-8ABF-1D330964D290}">
      <dgm:prSet phldrT="[Texte]" custT="1"/>
      <dgm:spPr>
        <a:xfrm>
          <a:off x="538008" y="740022"/>
          <a:ext cx="945836" cy="59114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4FDCD3A8-58AA-4E77-BA58-4396416A717B}" type="sibTrans" cxnId="{74596AD3-6F88-401B-B47F-D62E79FC857A}">
      <dgm:prSet/>
      <dgm:spPr/>
      <dgm:t>
        <a:bodyPr/>
        <a:lstStyle/>
        <a:p>
          <a:endParaRPr lang="fr-BE"/>
        </a:p>
      </dgm:t>
    </dgm:pt>
    <dgm:pt modelId="{3F10D680-6960-4D07-A5EC-F2F56A7B9261}" type="parTrans" cxnId="{74596AD3-6F88-401B-B47F-D62E79FC857A}">
      <dgm:prSet/>
      <dgm:spPr>
        <a:solidFill>
          <a:srgbClr val="63A7DA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CF46B0DF-876D-4702-A645-30B45DCD8446}">
      <dgm:prSet phldrT="[Texte]" custT="1"/>
      <dgm:spPr>
        <a:xfrm>
          <a:off x="538008" y="740022"/>
          <a:ext cx="945836" cy="59114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65358FD4-8ED7-42E5-B5C1-A7292582A636}" type="parTrans" cxnId="{56D778F5-C15D-421C-AA18-68231CD7FF8E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591BA452-FE11-443E-B498-71DC49F42BED}" type="sibTrans" cxnId="{56D778F5-C15D-421C-AA18-68231CD7FF8E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C85CAEF5-9E32-4ED8-9800-62F5FD32DB0E}" type="pres">
      <dgm:prSet presAssocID="{65358FD4-8ED7-42E5-B5C1-A7292582A636}" presName="Name13" presStyleLbl="parChTrans1D2" presStyleIdx="0" presStyleCnt="2"/>
      <dgm:spPr/>
    </dgm:pt>
    <dgm:pt modelId="{4231EB9D-3559-4DAB-860C-8A5C3F5FAB4A}" type="pres">
      <dgm:prSet presAssocID="{CF46B0DF-876D-4702-A645-30B45DCD8446}" presName="childText" presStyleLbl="bgAcc1" presStyleIdx="0" presStyleCnt="2">
        <dgm:presLayoutVars>
          <dgm:bulletEnabled val="1"/>
        </dgm:presLayoutVars>
      </dgm:prSet>
      <dgm:spPr/>
    </dgm:pt>
    <dgm:pt modelId="{695CAC2E-0623-4BF9-97D2-27D4F5F4F7D1}" type="pres">
      <dgm:prSet presAssocID="{3F10D680-6960-4D07-A5EC-F2F56A7B9261}" presName="Name13" presStyleLbl="parChTrans1D2" presStyleIdx="1" presStyleCnt="2"/>
      <dgm:spPr/>
    </dgm:pt>
    <dgm:pt modelId="{B67A2E5C-0E37-4284-8E99-6CDF32945F37}" type="pres">
      <dgm:prSet presAssocID="{D446ECA6-A8E0-487B-8ABF-1D330964D290}" presName="childText" presStyleLbl="bgAcc1" presStyleIdx="1" presStyleCnt="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50F35B1D-F88A-4949-9875-4D9FF2B117B6}" type="presOf" srcId="{CF46B0DF-876D-4702-A645-30B45DCD8446}" destId="{4231EB9D-3559-4DAB-860C-8A5C3F5FAB4A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DEF47-A3F7-417E-ADBD-115865B0C806}" type="presOf" srcId="{3F10D680-6960-4D07-A5EC-F2F56A7B9261}" destId="{695CAC2E-0623-4BF9-97D2-27D4F5F4F7D1}" srcOrd="0" destOrd="0" presId="urn:microsoft.com/office/officeart/2005/8/layout/hierarchy3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7762604C-12F1-4DF6-9711-DEC60530D02E}" type="presOf" srcId="{65358FD4-8ED7-42E5-B5C1-A7292582A636}" destId="{C85CAEF5-9E32-4ED8-9800-62F5FD32DB0E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700D7F80-CABE-4BAA-A001-D136BED2E243}" type="presOf" srcId="{D446ECA6-A8E0-487B-8ABF-1D330964D290}" destId="{B67A2E5C-0E37-4284-8E99-6CDF32945F37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74596AD3-6F88-401B-B47F-D62E79FC857A}" srcId="{E1E31A27-682F-4524-8836-4107CDEC5323}" destId="{D446ECA6-A8E0-487B-8ABF-1D330964D290}" srcOrd="1" destOrd="0" parTransId="{3F10D680-6960-4D07-A5EC-F2F56A7B9261}" sibTransId="{4FDCD3A8-58AA-4E77-BA58-4396416A717B}"/>
    <dgm:cxn modelId="{56D778F5-C15D-421C-AA18-68231CD7FF8E}" srcId="{E1E31A27-682F-4524-8836-4107CDEC5323}" destId="{CF46B0DF-876D-4702-A645-30B45DCD8446}" srcOrd="0" destOrd="0" parTransId="{65358FD4-8ED7-42E5-B5C1-A7292582A636}" sibTransId="{591BA452-FE11-443E-B498-71DC49F42BED}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2EAB7CB6-4DF4-4A23-8FDF-96AA05E6360D}" type="presParOf" srcId="{D9F353A7-6BA6-4618-9297-C380F5C53C3D}" destId="{C85CAEF5-9E32-4ED8-9800-62F5FD32DB0E}" srcOrd="0" destOrd="0" presId="urn:microsoft.com/office/officeart/2005/8/layout/hierarchy3"/>
    <dgm:cxn modelId="{94F91974-AA64-42D8-9FAA-E0AFE8CE3FA4}" type="presParOf" srcId="{D9F353A7-6BA6-4618-9297-C380F5C53C3D}" destId="{4231EB9D-3559-4DAB-860C-8A5C3F5FAB4A}" srcOrd="1" destOrd="0" presId="urn:microsoft.com/office/officeart/2005/8/layout/hierarchy3"/>
    <dgm:cxn modelId="{0894F847-51AD-410D-92D6-47E10C5D9C7B}" type="presParOf" srcId="{D9F353A7-6BA6-4618-9297-C380F5C53C3D}" destId="{695CAC2E-0623-4BF9-97D2-27D4F5F4F7D1}" srcOrd="2" destOrd="0" presId="urn:microsoft.com/office/officeart/2005/8/layout/hierarchy3"/>
    <dgm:cxn modelId="{C07BBD9B-2632-484A-8276-E5356DA04317}" type="presParOf" srcId="{D9F353A7-6BA6-4618-9297-C380F5C53C3D}" destId="{B67A2E5C-0E37-4284-8E99-6CDF32945F37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228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3000    </a:t>
          </a: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+14%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C85CAEF5-9E32-4ED8-9800-62F5FD32DB0E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31EB9D-3559-4DAB-860C-8A5C3F5FAB4A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555322" y="757336"/>
        <a:ext cx="911208" cy="556520"/>
      </dsp:txXfrm>
    </dsp:sp>
    <dsp:sp modelId="{695CAC2E-0623-4BF9-97D2-27D4F5F4F7D1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7A2E5C-0E37-4284-8E99-6CDF32945F37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FB119-A702-46B1-8B98-5C6149D1F71F}">
      <dsp:nvSpPr>
        <dsp:cNvPr id="0" name=""/>
        <dsp:cNvSpPr/>
      </dsp:nvSpPr>
      <dsp:spPr>
        <a:xfrm>
          <a:off x="1151646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151646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151646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59232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98581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98581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941679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613820" y="3223"/>
          <a:ext cx="1631668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sp:txBody>
      <dsp:txXfrm>
        <a:off x="3613820" y="3223"/>
        <a:ext cx="1631668" cy="640080"/>
      </dsp:txXfrm>
    </dsp:sp>
    <dsp:sp modelId="{1F3692AB-DF21-47EA-8182-268C80153FE0}">
      <dsp:nvSpPr>
        <dsp:cNvPr id="0" name=""/>
        <dsp:cNvSpPr/>
      </dsp:nvSpPr>
      <dsp:spPr>
        <a:xfrm>
          <a:off x="2666502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306582" y="749983"/>
          <a:ext cx="218141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sp:txBody>
      <dsp:txXfrm>
        <a:off x="3306582" y="749983"/>
        <a:ext cx="2181416" cy="640080"/>
      </dsp:txXfrm>
    </dsp:sp>
    <dsp:sp modelId="{870EA8F6-51F8-484F-B759-44206037A014}">
      <dsp:nvSpPr>
        <dsp:cNvPr id="0" name=""/>
        <dsp:cNvSpPr/>
      </dsp:nvSpPr>
      <dsp:spPr>
        <a:xfrm>
          <a:off x="2973740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FC0238-0748-4E9A-AC56-9C5884546771}">
      <dsp:nvSpPr>
        <dsp:cNvPr id="0" name=""/>
        <dsp:cNvSpPr/>
      </dsp:nvSpPr>
      <dsp:spPr>
        <a:xfrm>
          <a:off x="3613820" y="1496743"/>
          <a:ext cx="229975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sp:txBody>
      <dsp:txXfrm>
        <a:off x="3613820" y="1496743"/>
        <a:ext cx="2299756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228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+14%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3000    </a:t>
          </a: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4" ma:contentTypeDescription="Crée un document." ma:contentTypeScope="" ma:versionID="82e3b51ae5a75d4754b49e575725fb2e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51ecebae351db285580b0ace5b446ff8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723DD7-69CB-4BB4-973F-05BC917F0D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742005-3058-4769-A4F8-B6B58888A3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936448-5222-42AE-9E85-335D95E09341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86</TotalTime>
  <Pages>2</Pages>
  <Words>37</Words>
  <Characters>205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32</cp:revision>
  <cp:lastPrinted>2021-12-24T10:51:00Z</cp:lastPrinted>
  <dcterms:created xsi:type="dcterms:W3CDTF">2022-10-18T12:25:00Z</dcterms:created>
  <dcterms:modified xsi:type="dcterms:W3CDTF">2022-11-04T11:47:00Z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