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6ECD79FD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E1B55C5" wp14:editId="3AF256CE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585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 wp14:anchorId="7E904A01" wp14:editId="7DF8E3DD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FF005" id="Groupe 50" o:spid="_x0000_s1026" style="position:absolute;margin-left:12pt;margin-top:-29.3pt;width:118.95pt;height:756pt;z-index:2515840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1EEE829" wp14:editId="504A9CFB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F8DD5" id="Rectangle 5" o:spid="_x0000_s1026" style="position:absolute;margin-left:175.2pt;margin-top:-20.3pt;width:78.5pt;height:94.4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525C153A" wp14:editId="59752139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470A8" id="Forme libre 33" o:spid="_x0000_s1026" style="position:absolute;margin-left:-32pt;margin-top:-21pt;width:147.55pt;height:756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7BE4522A" wp14:editId="7D8871F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3CB52" id="Groupe 49" o:spid="_x0000_s1026" style="position:absolute;margin-left:1059.05pt;margin-top:-14.25pt;width:107.8pt;height:756pt;z-index:25158297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3BCD8C1" wp14:editId="76888D3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8A2D6" id="Forme libre 25" o:spid="_x0000_s1026" style="position:absolute;margin-left:1064.75pt;margin-top:18pt;width:123.25pt;height:756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0" w:name="_Hlk91166357"/>
    <w:bookmarkEnd w:id="0"/>
    <w:p w14:paraId="6D32F890" w14:textId="6E059AFF" w:rsidR="00902688" w:rsidRDefault="00590E18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5C753A8E" wp14:editId="3ADF79A3">
                <wp:simplePos x="0" y="0"/>
                <wp:positionH relativeFrom="leftMargin">
                  <wp:posOffset>1521411</wp:posOffset>
                </wp:positionH>
                <wp:positionV relativeFrom="paragraph">
                  <wp:posOffset>6650354</wp:posOffset>
                </wp:positionV>
                <wp:extent cx="2004695" cy="776507"/>
                <wp:effectExtent l="4763" t="0" r="317" b="318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4695" cy="77650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0F86BDA5" w:rsidR="00A72224" w:rsidRPr="00590E18" w:rsidRDefault="00BE35B6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590E18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>Web des</w:t>
                            </w:r>
                            <w:r w:rsidR="00590E18" w:rsidRPr="00590E18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>i</w:t>
                            </w:r>
                            <w:r w:rsidRPr="00590E18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 xml:space="preserve">gner/ </w:t>
                            </w:r>
                            <w:r w:rsidR="00590E18" w:rsidRPr="00590E18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>Motion designer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19.8pt;margin-top:523.65pt;width:157.85pt;height:61.15pt;rotation:-90;z-index:251546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" fillcolor="#63a7da" stroked="f" strokeweight="1pt">
                <v:textbox>
                  <w:txbxContent>
                    <w:p w14:paraId="06F157E7" w14:textId="0F86BDA5" w:rsidR="00A72224" w:rsidRPr="00590E18" w:rsidRDefault="00BE35B6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72"/>
                          <w:szCs w:val="72"/>
                          <w:lang w:val="fr-BE"/>
                        </w:rPr>
                      </w:pPr>
                      <w:r w:rsidRPr="00590E18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>Web des</w:t>
                      </w:r>
                      <w:r w:rsidR="00590E18" w:rsidRPr="00590E18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>i</w:t>
                      </w:r>
                      <w:r w:rsidRPr="00590E18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 xml:space="preserve">gner/ </w:t>
                      </w:r>
                      <w:r w:rsidR="00590E18" w:rsidRPr="00590E18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>Motion designer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593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D9E288" wp14:editId="6F9E15EC">
                <wp:simplePos x="0" y="0"/>
                <wp:positionH relativeFrom="column">
                  <wp:posOffset>9884410</wp:posOffset>
                </wp:positionH>
                <wp:positionV relativeFrom="paragraph">
                  <wp:posOffset>7703983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CF29C" w14:textId="1022E703" w:rsidR="00305930" w:rsidRPr="007965C8" w:rsidRDefault="00305930" w:rsidP="0030593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E288" id="Zone de texte 58" o:spid="_x0000_s1028" type="#_x0000_t202" style="position:absolute;margin-left:778.3pt;margin-top:606.6pt;width:300.1pt;height:3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" filled="f" stroked="f" strokeweight=".5pt">
                <v:textbox>
                  <w:txbxContent>
                    <w:p w14:paraId="607CF29C" w14:textId="1022E703" w:rsidR="00305930" w:rsidRPr="007965C8" w:rsidRDefault="00305930" w:rsidP="0030593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7D5AB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9505412" wp14:editId="1EBBFFB0">
                <wp:simplePos x="0" y="0"/>
                <wp:positionH relativeFrom="column">
                  <wp:posOffset>9574178</wp:posOffset>
                </wp:positionH>
                <wp:positionV relativeFrom="paragraph">
                  <wp:posOffset>4722111</wp:posOffset>
                </wp:positionV>
                <wp:extent cx="2990850" cy="1028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47748" w14:textId="566231F2" w:rsidR="007D5AB9" w:rsidRPr="005D76C0" w:rsidRDefault="007D5AB9" w:rsidP="007D5A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05412" id="Rectangle 20" o:spid="_x0000_s1029" style="position:absolute;margin-left:753.85pt;margin-top:371.8pt;width:235.5pt;height:81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" filled="f" strokecolor="red" strokeweight="1pt">
                <v:textbox>
                  <w:txbxContent>
                    <w:p w14:paraId="15447748" w14:textId="566231F2" w:rsidR="007D5AB9" w:rsidRPr="005D76C0" w:rsidRDefault="007D5AB9" w:rsidP="007D5A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177BC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8A45CD" wp14:editId="2D4CCDA4">
                <wp:simplePos x="0" y="0"/>
                <wp:positionH relativeFrom="column">
                  <wp:posOffset>3571240</wp:posOffset>
                </wp:positionH>
                <wp:positionV relativeFrom="paragraph">
                  <wp:posOffset>1587028</wp:posOffset>
                </wp:positionV>
                <wp:extent cx="8582685" cy="393574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2685" cy="3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7069E" w14:textId="70998DC0" w:rsidR="00177BC3" w:rsidRPr="00A72D99" w:rsidRDefault="00177BC3" w:rsidP="00177BC3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de </w:t>
                            </w:r>
                            <w:r w:rsidR="001D241F" w:rsidRPr="001D241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Motion designer / Concepteur de contenus multimédias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est considéré,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en 2021, comme fonction critique et métier en pénur</w:t>
                            </w:r>
                            <w:r w:rsidR="008A483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i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 par Le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A45CD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30" type="#_x0000_t202" style="position:absolute;margin-left:281.2pt;margin-top:124.95pt;width:675.8pt;height:3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" filled="f" stroked="f" strokeweight=".5pt">
                <v:textbox>
                  <w:txbxContent>
                    <w:p w14:paraId="1047069E" w14:textId="70998DC0" w:rsidR="00177BC3" w:rsidRPr="00A72D99" w:rsidRDefault="00177BC3" w:rsidP="00177BC3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de </w:t>
                      </w:r>
                      <w:r w:rsidR="001D241F" w:rsidRPr="001D241F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Motion designer / Concepteur de contenus multimédias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est considéré,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en 2021, comme fonction critique et métier en pénur</w:t>
                      </w:r>
                      <w:r w:rsidR="008A483B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i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 par Le Forem.</w:t>
                      </w:r>
                    </w:p>
                  </w:txbxContent>
                </v:textbox>
              </v:shape>
            </w:pict>
          </mc:Fallback>
        </mc:AlternateContent>
      </w:r>
      <w:r w:rsidR="009E3D3D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F8AEA63" wp14:editId="7679EA16">
                <wp:simplePos x="0" y="0"/>
                <wp:positionH relativeFrom="column">
                  <wp:posOffset>1257300</wp:posOffset>
                </wp:positionH>
                <wp:positionV relativeFrom="paragraph">
                  <wp:posOffset>4624881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E8769C5">
                                  <wp:extent cx="3263265" cy="2071194"/>
                                  <wp:effectExtent l="57150" t="0" r="51435" b="0"/>
                                  <wp:docPr id="136" name="Diagramme 13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" r:lo="rId15" r:qs="rId16" r:cs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31" type="#_x0000_t118" style="position:absolute;margin-left:99pt;margin-top:364.15pt;width:467.15pt;height:275.7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E8769C5">
                            <wp:extent cx="3263265" cy="2071194"/>
                            <wp:effectExtent l="57150" t="0" r="51435" b="0"/>
                            <wp:docPr id="136" name="Diagramme 13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9" r:lo="rId15" r:qs="rId16" r:cs="rId1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4A5">
        <w:rPr>
          <w:noProof/>
        </w:rPr>
        <w:drawing>
          <wp:anchor distT="0" distB="0" distL="114300" distR="114300" simplePos="0" relativeHeight="251625984" behindDoc="0" locked="0" layoutInCell="1" allowOverlap="1" wp14:anchorId="7C04F545" wp14:editId="3E164235">
            <wp:simplePos x="0" y="0"/>
            <wp:positionH relativeFrom="column">
              <wp:posOffset>3747675</wp:posOffset>
            </wp:positionH>
            <wp:positionV relativeFrom="paragraph">
              <wp:posOffset>759586</wp:posOffset>
            </wp:positionV>
            <wp:extent cx="691416" cy="648000"/>
            <wp:effectExtent l="0" t="0" r="0" b="0"/>
            <wp:wrapNone/>
            <wp:docPr id="53" name="Graphiqu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que 5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1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A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38B36D2C" wp14:editId="76F6BA9A">
                <wp:simplePos x="0" y="0"/>
                <wp:positionH relativeFrom="margin">
                  <wp:align>center</wp:align>
                </wp:positionH>
                <wp:positionV relativeFrom="paragraph">
                  <wp:posOffset>690880</wp:posOffset>
                </wp:positionV>
                <wp:extent cx="9343176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3176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2BE06" w14:textId="6F5237E2" w:rsidR="00523A2C" w:rsidRDefault="00523A2C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523A2C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E - Communication, Média et Multimédi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</w:t>
                            </w:r>
                          </w:p>
                          <w:p w14:paraId="7CAC3E5B" w14:textId="16D6FA40" w:rsidR="00A72224" w:rsidRPr="00036493" w:rsidRDefault="00D616E7" w:rsidP="008524A5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E 1</w:t>
                            </w:r>
                            <w:r w:rsidR="00D64DC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0</w:t>
                            </w:r>
                            <w:r w:rsidR="00D64DC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5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D64DCD" w:rsidRPr="00D64DC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Web designer/Motion designer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2" type="#_x0000_t202" style="position:absolute;margin-left:0;margin-top:54.4pt;width:735.7pt;height:80.65pt;z-index:25152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" filled="f" stroked="f" strokeweight=".5pt">
                <v:textbox>
                  <w:txbxContent>
                    <w:p w14:paraId="3BF2BE06" w14:textId="6F5237E2" w:rsidR="00523A2C" w:rsidRDefault="00523A2C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523A2C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E - Communication, Média et Multimédi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</w:t>
                      </w:r>
                    </w:p>
                    <w:p w14:paraId="7CAC3E5B" w14:textId="16D6FA40" w:rsidR="00A72224" w:rsidRPr="00036493" w:rsidRDefault="00D616E7" w:rsidP="008524A5">
                      <w:pPr>
                        <w:ind w:left="2880" w:firstLine="72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E 1</w:t>
                      </w:r>
                      <w:r w:rsidR="00D64DC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0</w:t>
                      </w:r>
                      <w:r w:rsidR="00D64DC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5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D64DCD" w:rsidRPr="00D64DC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Web designer/Motion designer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FB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3F1E436D" wp14:editId="72618D7E">
                <wp:simplePos x="0" y="0"/>
                <wp:positionH relativeFrom="page">
                  <wp:posOffset>9891772</wp:posOffset>
                </wp:positionH>
                <wp:positionV relativeFrom="paragraph">
                  <wp:posOffset>8124888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3" type="#_x0000_t202" style="position:absolute;margin-left:778.9pt;margin-top:639.75pt;width:311.5pt;height:29.2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0C4C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632E026D" wp14:editId="237E1C2D">
                <wp:simplePos x="0" y="0"/>
                <wp:positionH relativeFrom="column">
                  <wp:posOffset>1308226</wp:posOffset>
                </wp:positionH>
                <wp:positionV relativeFrom="paragraph">
                  <wp:posOffset>2746531</wp:posOffset>
                </wp:positionV>
                <wp:extent cx="5866130" cy="3005751"/>
                <wp:effectExtent l="0" t="0" r="0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300575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4F2A47AD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22C73E1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20036294" w14:textId="3D447DB0" w:rsidR="004F0934" w:rsidRPr="004F0934" w:rsidRDefault="00670D33" w:rsidP="004F093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F63F4" w:rsidRPr="00EF63F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4F0934" w:rsidRPr="004F093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Il s'agit de métiers en évolution constante et identifiés comme métiers en</w:t>
                            </w:r>
                            <w:r w:rsidR="004F093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4F0934" w:rsidRPr="004F093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pénurie en 2021.</w:t>
                            </w:r>
                          </w:p>
                          <w:p w14:paraId="542E03A0" w14:textId="77777777" w:rsidR="004F0934" w:rsidRDefault="004F0934" w:rsidP="004F093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- L</w:t>
                            </w:r>
                            <w:r w:rsidRPr="004F093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es offres ne passent pas prioritairement par le Forem, mais plutôt par des canaux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4F093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spécialisés. </w:t>
                            </w:r>
                          </w:p>
                          <w:p w14:paraId="660CB577" w14:textId="3D78092D" w:rsidR="004F0934" w:rsidRPr="004F0934" w:rsidRDefault="004F0934" w:rsidP="004F093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Pr="004F093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Pour les personnes ayant uniquement la qualification d’infographiste, qui</w:t>
                            </w:r>
                          </w:p>
                          <w:p w14:paraId="1E229F38" w14:textId="13468566" w:rsidR="00B02445" w:rsidRPr="009449FD" w:rsidRDefault="004F0934" w:rsidP="004F093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4F093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rencontrent des difficultés à trouver un emploi, ces métiers peuvent être accessibles via des</w:t>
                            </w:r>
                            <w:r w:rsidR="009209F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4F093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formations complémentaires</w:t>
                            </w:r>
                            <w:r w:rsidR="009209F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4960EEA8" w14:textId="7BE79B8C" w:rsidR="00A72224" w:rsidRPr="009449FD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26B088B6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4" style="position:absolute;margin-left:103pt;margin-top:216.25pt;width:461.9pt;height:236.6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" filled="f" stroked="f" strokeweight="1pt">
                <v:textbox>
                  <w:txbxContent>
                    <w:p w14:paraId="0F13DBCA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4F2A47AD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22C73E1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20036294" w14:textId="3D447DB0" w:rsidR="004F0934" w:rsidRPr="004F0934" w:rsidRDefault="00670D33" w:rsidP="004F093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F63F4" w:rsidRPr="00EF63F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4F0934" w:rsidRPr="004F093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Il s'agit de métiers en évolution constante et identifiés comme métiers en</w:t>
                      </w:r>
                      <w:r w:rsidR="004F093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4F0934" w:rsidRPr="004F093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pénurie en 2021.</w:t>
                      </w:r>
                    </w:p>
                    <w:p w14:paraId="542E03A0" w14:textId="77777777" w:rsidR="004F0934" w:rsidRDefault="004F0934" w:rsidP="004F093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- L</w:t>
                      </w:r>
                      <w:r w:rsidRPr="004F093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es offres ne passent pas prioritairement par le Forem, mais plutôt par des canaux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Pr="004F093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spécialisés. </w:t>
                      </w:r>
                    </w:p>
                    <w:p w14:paraId="660CB577" w14:textId="3D78092D" w:rsidR="004F0934" w:rsidRPr="004F0934" w:rsidRDefault="004F0934" w:rsidP="004F093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Pr="004F093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Pour les personnes ayant uniquement la qualification d’infographiste, qui</w:t>
                      </w:r>
                    </w:p>
                    <w:p w14:paraId="1E229F38" w14:textId="13468566" w:rsidR="00B02445" w:rsidRPr="009449FD" w:rsidRDefault="004F0934" w:rsidP="004F093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proofErr w:type="gramStart"/>
                      <w:r w:rsidRPr="004F093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rencontrent</w:t>
                      </w:r>
                      <w:proofErr w:type="gramEnd"/>
                      <w:r w:rsidRPr="004F093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des difficultés à trouver un emploi, ces métiers peuvent être accessibles via des</w:t>
                      </w:r>
                      <w:r w:rsidR="009209F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Pr="004F093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formations complémentaires</w:t>
                      </w:r>
                      <w:r w:rsidR="009209F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.</w:t>
                      </w:r>
                    </w:p>
                    <w:p w14:paraId="4960EEA8" w14:textId="7BE79B8C" w:rsidR="00A72224" w:rsidRPr="009449FD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36"/>
                        </w:rPr>
                      </w:pPr>
                    </w:p>
                    <w:p w14:paraId="26B088B6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77E9E380" wp14:editId="380BB880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571B9" id="Rectangle 150" o:spid="_x0000_s1026" style="position:absolute;margin-left:642.5pt;margin-top:224.45pt;width:477.9pt;height:360.5pt;z-index: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3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49184" behindDoc="0" locked="0" layoutInCell="1" allowOverlap="1" wp14:anchorId="71AA49BE" wp14:editId="34B1CB49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5" style="position:absolute;margin-left:261.65pt;margin-top:453.55pt;width:43.95pt;height:34pt;z-index:251549184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 wp14:anchorId="0A455BD4" wp14:editId="6DD3138D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79.8pt;margin-top:434.95pt;width:42.85pt;height:50.6pt;flip:x;z-index:25155225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045289A" wp14:editId="31DB8C53">
                <wp:simplePos x="0" y="0"/>
                <wp:positionH relativeFrom="margin">
                  <wp:posOffset>2238292</wp:posOffset>
                </wp:positionH>
                <wp:positionV relativeFrom="paragraph">
                  <wp:posOffset>2696541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43707837" w:rsidR="00A72224" w:rsidRPr="00310C4C" w:rsidRDefault="003D5925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</w:t>
                            </w:r>
                            <w:r w:rsidR="00310C4C"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le renforcement de l'offre 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1" type="#_x0000_t202" style="position:absolute;margin-left:176.25pt;margin-top:212.35pt;width:404.45pt;height:57.6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" filled="f" stroked="f" strokeweight=".5pt">
                <v:textbox>
                  <w:txbxContent>
                    <w:p w14:paraId="621463FE" w14:textId="43707837" w:rsidR="00A72224" w:rsidRPr="00310C4C" w:rsidRDefault="003D5925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</w:t>
                      </w:r>
                      <w:r w:rsidR="00310C4C"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le renforcement de l'offre 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759E37EC" wp14:editId="4EA31009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2" type="#_x0000_t202" style="position:absolute;margin-left:830.5pt;margin-top:573.9pt;width:264.4pt;height:34.75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D4OA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B60416C" wp14:editId="60AB18D6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0038A" id="Connecteur droit 15" o:spid="_x0000_s1026" style="position:absolute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EF0B012" wp14:editId="1EE4B557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095D7" id="Connecteur droit 10" o:spid="_x0000_s1026" style="position:absolute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55328" behindDoc="0" locked="0" layoutInCell="1" allowOverlap="1" wp14:anchorId="1932ED54" wp14:editId="470D9E27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3" style="position:absolute;margin-left:611.2pt;margin-top:158.45pt;width:467.7pt;height:80.3pt;z-index:25155532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Ago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V5H+r5M5VFI2r/84qTwfsL1XORs0fjl/o4y6hD2NwjwAilgspwBbI7JDwobL&#10;Qj6FCw4m7DiPom8tm5eQoYeqGd/dPRRKr4Nb6JHbOlgMN9xLUaw7xrW9sksGFTR8L1B10ytQxBnr&#10;lpiB5PuVS0JKS6aLGl0uIYXs8tE4ANzZN+tnbvoxi2+Tm+DTiC3g7Gcc/Pay3zbF+u5j0/m/AA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ItAgo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4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5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6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7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8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15156C8" wp14:editId="707905F2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37" name="Graphique 1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9" type="#_x0000_t202" style="position:absolute;margin-left:92.85pt;margin-top:163.7pt;width:103.8pt;height:50.2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K2O1q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37" name="Graphique 1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34848" behindDoc="0" locked="0" layoutInCell="1" allowOverlap="1" wp14:anchorId="03F92E38" wp14:editId="6DE61590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E10CDF7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2C029E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0" style="position:absolute;margin-left:96.25pt;margin-top:161.85pt;width:467.7pt;height:79.4pt;z-index:2515348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SM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f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OyfBIy4AwAA+woAAA4AAAAAAAAAAAAAAAAALgIAAGRy&#10;cy9lMm9Eb2MueG1sUEsBAi0AFAAGAAgAAAAhANXq7uHiAAAADAEAAA8AAAAAAAAAAAAAAAAAEgYA&#10;AGRycy9kb3ducmV2LnhtbFBLBQYAAAAABAAEAPMAAAAhBwAAAAA=&#10;">
                <v:rect id="Rectangle 1535" o:spid="_x0000_s1051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E10CDF7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2C029E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2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A4402D7" wp14:editId="2ED630DF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38" name="Graphique 138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3" type="#_x0000_t202" style="position:absolute;margin-left:128.95pt;margin-top:656.5pt;width:51pt;height:51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CQLS5z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38" name="Graphique 138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 wp14:anchorId="470B2FA0" wp14:editId="6A1DA2B7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4" style="position:absolute;margin-left:186pt;margin-top:657.5pt;width:28.35pt;height:28.35pt;z-index:251564544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4CTg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MehzgJOAwAA9QgAAA4AAAAAAAAAAAAA&#10;AAAALgIAAGRycy9lMm9Eb2MueG1sUEsBAi0AFAAGAAgAAAAhALcQUvHjAAAADQEAAA8AAAAAAAAA&#10;AAAAAAAAqAUAAGRycy9kb3ducmV2LnhtbFBLBQYAAAAABAAEAPMAAAC4BgAAAAA=&#10;">
                <v:oval id="Ellipse 17" o:spid="_x0000_s105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6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45917FCE" wp14:editId="0DF8402B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7" style="position:absolute;margin-left:185pt;margin-top:676.5pt;width:20.85pt;height:48.2pt;flip:x;z-index:25156761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CUV5zd3AwAAQAkAAA4AAAAAAAAAAAAAAAAALgIAAGRycy9lMm9Eb2Mu&#10;eG1sUEsBAi0AFAAGAAgAAAAhAOJoMTXhAAAADQEAAA8AAAAAAAAAAAAAAAAA0QUAAGRycy9kb3du&#10;cmV2LnhtbFBLBQYAAAAABAAEAPMAAADfBgAAAAA=&#10;">
                <v:oval id="Ellipse 29" o:spid="_x0000_s105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9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15BCBE5" wp14:editId="07C26480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12227EB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2C029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0" type="#_x0000_t202" style="position:absolute;margin-left:244pt;margin-top:656.5pt;width:325pt;height:87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" filled="f" stroked="f" strokeweight=".5pt">
                <v:textbox>
                  <w:txbxContent>
                    <w:p w14:paraId="5F502D03" w14:textId="412227EB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2C029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6395DC2B" wp14:editId="479642CA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F680C" id="Connecteur droit 5207" o:spid="_x0000_s1026" style="position:absolute;flip:y;z-index:25155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0CD1C82" wp14:editId="6A8D13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5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154D3E" id="Ellipse 21" o:spid="_x0000_s1026" alt="Aid Hainaut centre" href="https://www.fermedelsamme.be/filieres?lang=fr" title="Ferme Delsamme - T-Event : Technique du spectacle " style="position:absolute;margin-left:0;margin-top:-.05pt;width:4.8pt;height:6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261ACDBC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12D3B7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0CA0">
              <w:rPr>
                <w:b/>
                <w:color w:val="63A7DA"/>
                <w:kern w:val="0"/>
                <w:szCs w:val="24"/>
              </w:rPr>
              <w:t>146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325F1DC0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</w:t>
            </w:r>
            <w:r w:rsidR="007F0CA0">
              <w:rPr>
                <w:color w:val="63A7DA"/>
                <w:kern w:val="0"/>
                <w:szCs w:val="24"/>
              </w:rPr>
              <w:t>s</w:t>
            </w:r>
            <w:r w:rsidRPr="002D374E">
              <w:rPr>
                <w:color w:val="63A7DA"/>
                <w:kern w:val="0"/>
                <w:szCs w:val="24"/>
              </w:rPr>
              <w:t xml:space="preserve"> métier</w:t>
            </w:r>
            <w:r w:rsidR="007F0CA0">
              <w:rPr>
                <w:color w:val="63A7DA"/>
                <w:kern w:val="0"/>
                <w:szCs w:val="24"/>
              </w:rPr>
              <w:t>s</w:t>
            </w:r>
            <w:r w:rsidRPr="002D374E">
              <w:rPr>
                <w:color w:val="63A7DA"/>
                <w:kern w:val="0"/>
                <w:szCs w:val="24"/>
              </w:rPr>
              <w:t xml:space="preserve"> </w:t>
            </w:r>
            <w:r w:rsidR="0074387D">
              <w:rPr>
                <w:color w:val="63A7DA"/>
                <w:kern w:val="0"/>
                <w:szCs w:val="24"/>
              </w:rPr>
              <w:t xml:space="preserve">de </w:t>
            </w:r>
            <w:r w:rsidR="007F0CA0">
              <w:rPr>
                <w:color w:val="63A7DA"/>
                <w:kern w:val="0"/>
                <w:szCs w:val="24"/>
              </w:rPr>
              <w:t>web designer et motion designer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D710321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F4F2C27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0E4F">
              <w:rPr>
                <w:b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38979D32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</w:t>
            </w:r>
            <w:r w:rsidR="006B0E4F">
              <w:rPr>
                <w:color w:val="63A7DA"/>
                <w:kern w:val="0"/>
                <w:szCs w:val="24"/>
              </w:rPr>
              <w:t>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B5DD1E6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794A3699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F1D87D1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1AF016B3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7A3863B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27613790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579D56A5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4A11CEC8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2836BC81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6EA5F47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1156E3A4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161E63">
              <w:rPr>
                <w:b/>
                <w:noProof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176999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4B6CCCCF" w:rsidR="003A2DA2" w:rsidRDefault="0053548C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B4524A4" wp14:editId="6E462A71">
                <wp:simplePos x="0" y="0"/>
                <wp:positionH relativeFrom="column">
                  <wp:posOffset>8016844</wp:posOffset>
                </wp:positionH>
                <wp:positionV relativeFrom="paragraph">
                  <wp:posOffset>1507402</wp:posOffset>
                </wp:positionV>
                <wp:extent cx="2978785" cy="198882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88820"/>
                          <a:chOff x="0" y="90530"/>
                          <a:chExt cx="2979480" cy="1989239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4F9CFA81" w:rsidR="00094BDC" w:rsidRPr="00311F79" w:rsidRDefault="00456C7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1.575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90530"/>
                            <a:ext cx="942131" cy="1989239"/>
                            <a:chOff x="31531" y="65165"/>
                            <a:chExt cx="845644" cy="162971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45EAAF29" w:rsidR="00094BDC" w:rsidRPr="003E2D6C" w:rsidRDefault="00F61A8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30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69002867" w:rsidR="00094BDC" w:rsidRPr="003E2D6C" w:rsidRDefault="00F61A8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0F561195" w:rsidR="00094BDC" w:rsidRPr="003E2D6C" w:rsidRDefault="00F61A8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282351" y="6516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59D67E1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2D31B4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1" style="position:absolute;left:0;text-align:left;margin-left:631.25pt;margin-top:118.7pt;width:234.55pt;height:156.6pt;z-index:251708416;mso-width-relative:margin;mso-height-relative:margin" coordorigin=",905" coordsize="29794,1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">
                <v:shape id="Zone de texte 225" o:spid="_x0000_s1062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4F9CFA81" w:rsidR="00094BDC" w:rsidRPr="00311F79" w:rsidRDefault="00456C7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1.575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3" style="position:absolute;left:20373;top:905;width:9421;height:19892" coordorigin="315,651" coordsize="8456,1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4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45EAAF29" w:rsidR="00094BDC" w:rsidRPr="003E2D6C" w:rsidRDefault="00F61A8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30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5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69002867" w:rsidR="00094BDC" w:rsidRPr="003E2D6C" w:rsidRDefault="00F61A8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6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0F561195" w:rsidR="00094BDC" w:rsidRPr="003E2D6C" w:rsidRDefault="00F61A8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7" type="#_x0000_t202" style="position:absolute;left:2823;top:6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59D67E1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2D31B4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1A3B35" wp14:editId="13DF96F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8" style="position:absolute;left:0;text-align:left;margin-left:606.95pt;margin-top:349.1pt;width:467.7pt;height:75.8pt;z-index:251694080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In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vb53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uWpiJ20EAAAXDwAADgAAAAAAAAAA&#10;AAAAAAAuAgAAZHJzL2Uyb0RvYy54bWxQSwECLQAUAAYACAAAACEAta/gmeMAAAANAQAADwAAAAAA&#10;AAAAAAAAAADHBgAAZHJzL2Rvd25yZXYueG1sUEsFBgAAAAAEAAQA8wAAANcHAAAAAA==&#10;">
                <v:group id="Groupe 179" o:spid="_x0000_s1069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0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1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2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EF3F0B3" wp14:editId="03AFDE7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65D577AD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3" type="#_x0000_t202" style="position:absolute;left:0;text-align:left;margin-left:189.6pt;margin-top:347.35pt;width:68.05pt;height:62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" filled="f" stroked="f" strokeweight=".5pt">
                <v:textbox>
                  <w:txbxContent>
                    <w:p w14:paraId="7649310A" w14:textId="65D577AD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4534709" wp14:editId="0CF67FC8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4" type="#_x0000_t202" style="position:absolute;left:0;text-align:left;margin-left:616.95pt;margin-top:338.2pt;width:79.35pt;height:59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rENg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 wp14:anchorId="70C2B691" wp14:editId="6790DB7E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8F4A6" id="Groupe 51" o:spid="_x0000_s1026" style="position:absolute;margin-left:13.55pt;margin-top:-23.7pt;width:118.95pt;height:756pt;z-index:25145856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2A383BE6" wp14:editId="3B4167AF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98B5D" id="Forme libre 33" o:spid="_x0000_s1026" style="position:absolute;margin-left:-29.1pt;margin-top:19.8pt;width:147.55pt;height:756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0F85DA7E" wp14:editId="57338887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F87B3" id="Groupe 102" o:spid="_x0000_s1026" style="position:absolute;margin-left:1062.05pt;margin-top:-16pt;width:120.8pt;height:749.3pt;z-index:25146060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A6E3250" wp14:editId="6F0988B8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5" type="#_x0000_t118" style="position:absolute;left:0;text-align:left;margin-left:289.4pt;margin-top:23.15pt;width:820.5pt;height:1in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Lv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p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hiwC74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623F58C" wp14:editId="5BCEE757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6" type="#_x0000_t202" style="position:absolute;left:0;text-align:left;margin-left:400.9pt;margin-top:188.65pt;width:62.05pt;height:38.6pt;rotation:180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BDC7816" wp14:editId="2B8DCF0C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386A9D27" w:rsidR="00094BDC" w:rsidRPr="005546BC" w:rsidRDefault="00374E97" w:rsidP="00E672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74E9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="00E672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–</w:t>
                            </w:r>
                            <w:r w:rsidRPr="00374E9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Communication, Média et Multimédia</w:t>
                            </w:r>
                            <w:r w:rsidRPr="00374E9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cr/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0114E8CB" w:rsidR="00094BDC" w:rsidRPr="005546BC" w:rsidRDefault="00D114D6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128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7" style="position:absolute;left:0;text-align:left;margin-left:257.8pt;margin-top:111.6pt;width:114.9pt;height:202.15pt;z-index: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WZ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fEFP6Grr6kecWXADmaMXVwrzXkNMtxCQvdggbmT6ikejHTbtRomznQs//3RP&#10;/kgqtHLW4TYgIj/2ECRn+otFup1NFwtan6wsliczVMJry/a1xe7NpcNhTHH3vcgi+Sf9JDbBmQdc&#10;3DVlRRNYgbkH7EflMg1biqsv5Hqd3XBlPKRre+cFBSfoCPH7/gGCH6mTkHU37mlzoHzHoMGXXlq3&#10;3ifXqEyvF1yRlqTgumWCjp8G2ufXevZ6+YCtfgE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De1ZZl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386A9D27" w:rsidR="00094BDC" w:rsidRPr="005546BC" w:rsidRDefault="00374E97" w:rsidP="00E672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374E9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E </w:t>
                      </w:r>
                      <w:r w:rsidR="00E672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–</w:t>
                      </w:r>
                      <w:r w:rsidRPr="00374E9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Communication, Média et Multimédia</w:t>
                      </w:r>
                      <w:r w:rsidRPr="00374E9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cr/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0114E8CB" w:rsidR="00094BDC" w:rsidRPr="005546BC" w:rsidRDefault="00D114D6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128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80656D6" wp14:editId="7A4CBC0C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5201E" id="Rectangle 5268" o:spid="_x0000_s1026" style="position:absolute;margin-left:-854.85pt;margin-top:188.55pt;width:198.4pt;height:47.5pt;rotation:90;z-index:2516029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66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50D4DCF" wp14:editId="6CD71D81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A51D2" id="Rectangle 46" o:spid="_x0000_s1026" style="position:absolute;margin-left:-1017.75pt;margin-top:186.7pt;width:198.4pt;height:48.65pt;rotation:-90;z-index:251600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66" o:title="" recolor="t" rotate="t" type="frame"/>
                <w10:wrap anchorx="margin"/>
              </v:rect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C1A0DA" wp14:editId="1393D58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65B9073" w:rsidR="003F1FDB" w:rsidRPr="00D02F28" w:rsidRDefault="000A318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-3,5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0DE3E193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</w:t>
                                  </w:r>
                                  <w:r w:rsidR="000A3186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1C49A934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55576C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0EB69F00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0F6073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77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1A0DA" id="_x0000_t202" coordsize="21600,21600" o:spt="202" path="m,l,21600r21600,l21600,xe">
                <v:stroke joinstyle="miter"/>
                <v:path gradientshapeok="t" o:connecttype="rect"/>
              </v:shapetype>
              <v:shape id="Zone de texte 68" o:spid="_x0000_s1078" type="#_x0000_t202" style="position:absolute;left:0;text-align:left;margin-left:664.1pt;margin-top:291.7pt;width:340.15pt;height:55.8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sndjTE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65B9073" w:rsidR="003F1FDB" w:rsidRPr="00D02F28" w:rsidRDefault="000A318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-3,5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0DE3E193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</w:t>
                            </w:r>
                            <w:r w:rsidR="000A3186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1C49A934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55576C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0EB69F00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0F6073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77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568128" behindDoc="0" locked="0" layoutInCell="1" allowOverlap="1" wp14:anchorId="2184FFE9" wp14:editId="297352AB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B0CC94D" wp14:editId="48372D8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35944" id="Connecteur droit 5253" o:spid="_x0000_s1026" style="position:absolute;flip:x y;z-index:251592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66B79DE" wp14:editId="07DB8CB6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9" type="#_x0000_t202" style="position:absolute;left:0;text-align:left;margin-left:602.65pt;margin-top:424.35pt;width:304.75pt;height:21.7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137442D" wp14:editId="0CB1D9B8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0" style="position:absolute;left:0;text-align:left;margin-left:1117pt;margin-top:589pt;width:27pt;height:31.35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" stroked="f" strokeweight="1pt">
                <v:fill r:id="rId7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B3BAA04" wp14:editId="1DFA12C8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9D411F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2" w:history="1">
                              <w:r w:rsidR="00792F8E" w:rsidRPr="002C029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01801332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2C029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49" name="Imag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1" type="#_x0000_t202" style="position:absolute;left:0;text-align:left;margin-left:1044pt;margin-top:621.7pt;width:172.45pt;height:118.9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HcTBUI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5576C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4" w:history="1">
                        <w:proofErr w:type="gramStart"/>
                        <w:r w:rsidR="00792F8E" w:rsidRPr="002C029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2C029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01801332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2C029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49" name="Imag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12BFACE2" wp14:editId="1DAF3935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BBA3C" id="Forme libre 25" o:spid="_x0000_s1026" style="position:absolute;margin-left:86.05pt;margin-top:18pt;width:137.25pt;height:756pt;z-index:251456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1456645E" wp14:editId="663262B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2" style="position:absolute;left:0;text-align:left;margin-left:130.6pt;margin-top:-10.9pt;width:963.35pt;height:88.85pt;z-index:251563008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BUPPD70DAAAECwAADgAAAAAAAAAAAAAAAAAu&#10;AgAAZHJzL2Uyb0RvYy54bWxQSwECLQAUAAYACAAAACEATKuws+IAAAAMAQAADwAAAAAAAAAAAAAA&#10;AAAXBgAAZHJzL2Rvd25yZXYueG1sUEsFBgAAAAAEAAQA8wAAACYHAAAAAA==&#10;">
                <v:rect id="Rectangle 193" o:spid="_x0000_s108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24F489E7" wp14:editId="36021D1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5" type="#_x0000_t202" style="position:absolute;left:0;text-align:left;margin-left:887pt;margin-top:666.15pt;width:22.7pt;height:22.7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2Nkx3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7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6F486F7D" wp14:editId="0A22B295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6" type="#_x0000_t202" style="position:absolute;left:0;text-align:left;margin-left:439pt;margin-top:6.05pt;width:22pt;height:30pt;z-index: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MXNQ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27FA00A9" w:rsidR="003C16BD" w:rsidRPr="003C16BD" w:rsidRDefault="00310280" w:rsidP="003C16BD">
      <w:pPr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1612" behindDoc="0" locked="0" layoutInCell="1" allowOverlap="1" wp14:anchorId="08AD7774" wp14:editId="35E5BA58">
                <wp:simplePos x="0" y="0"/>
                <wp:positionH relativeFrom="column">
                  <wp:posOffset>7359650</wp:posOffset>
                </wp:positionH>
                <wp:positionV relativeFrom="paragraph">
                  <wp:posOffset>25400</wp:posOffset>
                </wp:positionV>
                <wp:extent cx="6026150" cy="2342270"/>
                <wp:effectExtent l="0" t="0" r="0" b="127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234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15B64B0">
                                  <wp:extent cx="5802328" cy="2085975"/>
                                  <wp:effectExtent l="0" t="1905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9" r:lo="rId80" r:qs="rId81" r:cs="rId8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7774" id="Zone de texte 69" o:spid="_x0000_s1087" type="#_x0000_t202" style="position:absolute;margin-left:579.5pt;margin-top:2pt;width:474.5pt;height:184.45pt;z-index:251631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15B64B0">
                            <wp:extent cx="5802328" cy="2085975"/>
                            <wp:effectExtent l="0" t="1905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4" r:lo="rId80" r:qs="rId81" r:cs="rId8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0F29ECE7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1AFC9105" w:rsidR="003C16BD" w:rsidRPr="003C16BD" w:rsidRDefault="000F6073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6D0F5F" wp14:editId="7029AC95">
                <wp:simplePos x="0" y="0"/>
                <wp:positionH relativeFrom="column">
                  <wp:posOffset>8115935</wp:posOffset>
                </wp:positionH>
                <wp:positionV relativeFrom="paragraph">
                  <wp:posOffset>85888</wp:posOffset>
                </wp:positionV>
                <wp:extent cx="576000" cy="576000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1630E" id="Rectangle 152" o:spid="_x0000_s1026" style="position:absolute;margin-left:639.05pt;margin-top:6.75pt;width:45.35pt;height:45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" stroked="f" strokeweight="1pt">
                <v:fill r:id="rId87" o:title="" recolor="t" rotate="t" type="frame"/>
              </v:rect>
            </w:pict>
          </mc:Fallback>
        </mc:AlternateContent>
      </w:r>
    </w:p>
    <w:p w14:paraId="6855CF7B" w14:textId="1F690549" w:rsidR="003C16BD" w:rsidRPr="003C16BD" w:rsidRDefault="003C16BD" w:rsidP="003C16BD">
      <w:pPr>
        <w:rPr>
          <w:lang w:bidi="fr-FR"/>
        </w:rPr>
      </w:pPr>
    </w:p>
    <w:p w14:paraId="534ED399" w14:textId="72BA5CA8" w:rsidR="003C16BD" w:rsidRPr="003C16BD" w:rsidRDefault="003C16BD" w:rsidP="003C16BD">
      <w:pPr>
        <w:rPr>
          <w:lang w:bidi="fr-FR"/>
        </w:rPr>
      </w:pPr>
    </w:p>
    <w:p w14:paraId="4E091A24" w14:textId="55AD3981" w:rsidR="003C16BD" w:rsidRPr="003C16BD" w:rsidRDefault="003C16BD" w:rsidP="003C16BD">
      <w:pPr>
        <w:rPr>
          <w:lang w:bidi="fr-FR"/>
        </w:rPr>
      </w:pPr>
    </w:p>
    <w:p w14:paraId="077BEEA5" w14:textId="24E0A2AD" w:rsidR="003C16BD" w:rsidRPr="003C16BD" w:rsidRDefault="003C16BD" w:rsidP="003C16BD">
      <w:pPr>
        <w:rPr>
          <w:lang w:bidi="fr-FR"/>
        </w:rPr>
      </w:pPr>
    </w:p>
    <w:p w14:paraId="767CF653" w14:textId="4D6CE68C" w:rsidR="003C16BD" w:rsidRPr="003C16BD" w:rsidRDefault="001C63B6" w:rsidP="003C16BD">
      <w:pPr>
        <w:rPr>
          <w:lang w:bidi="fr-FR"/>
        </w:rPr>
      </w:pPr>
      <w:r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3C05BDC8" wp14:editId="09CEC1A6">
                <wp:simplePos x="0" y="0"/>
                <wp:positionH relativeFrom="page">
                  <wp:posOffset>1620520</wp:posOffset>
                </wp:positionH>
                <wp:positionV relativeFrom="paragraph">
                  <wp:posOffset>13970</wp:posOffset>
                </wp:positionV>
                <wp:extent cx="5940000" cy="995882"/>
                <wp:effectExtent l="0" t="0" r="381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995882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8" style="position:absolute;margin-left:127.6pt;margin-top:1.1pt;width:467.7pt;height:78.4pt;z-index:2515701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">
                <v:group id="Groupe 87" o:spid="_x0000_s1089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0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1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2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22C543" w14:textId="07DC3349" w:rsidR="003C16BD" w:rsidRPr="003C16BD" w:rsidRDefault="00590E18" w:rsidP="003C16BD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0F175C8" wp14:editId="12BCC2F5">
                <wp:simplePos x="0" y="0"/>
                <wp:positionH relativeFrom="column">
                  <wp:posOffset>5527724</wp:posOffset>
                </wp:positionH>
                <wp:positionV relativeFrom="paragraph">
                  <wp:posOffset>3853815</wp:posOffset>
                </wp:positionV>
                <wp:extent cx="468000" cy="468000"/>
                <wp:effectExtent l="0" t="0" r="27305" b="27305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63A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18CFA" id="Ellipse 47" o:spid="_x0000_s1026" style="position:absolute;margin-left:435.25pt;margin-top:303.45pt;width:36.85pt;height:36.8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" filled="f" strokecolor="#63a7da" strokeweight="1.5pt">
                <v:stroke joinstyle="miter"/>
              </v:oval>
            </w:pict>
          </mc:Fallback>
        </mc:AlternateContent>
      </w:r>
      <w:r w:rsidR="00341A5B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40C586D" wp14:editId="0F9A17B5">
                <wp:simplePos x="0" y="0"/>
                <wp:positionH relativeFrom="column">
                  <wp:posOffset>5571441</wp:posOffset>
                </wp:positionH>
                <wp:positionV relativeFrom="paragraph">
                  <wp:posOffset>3884930</wp:posOffset>
                </wp:positionV>
                <wp:extent cx="432000" cy="431886"/>
                <wp:effectExtent l="0" t="0" r="635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1886"/>
                        </a:xfrm>
                        <a:prstGeom prst="rect">
                          <a:avLst/>
                        </a:prstGeom>
                        <a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30C4F" id="Rectangle 204" o:spid="_x0000_s1026" style="position:absolute;margin-left:438.7pt;margin-top:305.9pt;width:34pt;height:3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" stroked="f" strokeweight="1pt">
                <v:fill r:id="rId90" o:title="" recolor="t" rotate="t" type="frame"/>
              </v:rect>
            </w:pict>
          </mc:Fallback>
        </mc:AlternateContent>
      </w:r>
      <w:r w:rsidR="00087CE1"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9DA4AC5" wp14:editId="626CDAC7">
                <wp:simplePos x="0" y="0"/>
                <wp:positionH relativeFrom="column">
                  <wp:posOffset>3135532</wp:posOffset>
                </wp:positionH>
                <wp:positionV relativeFrom="paragraph">
                  <wp:posOffset>3603625</wp:posOffset>
                </wp:positionV>
                <wp:extent cx="2435225" cy="1075690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225" cy="1075690"/>
                          <a:chOff x="-73807" y="0"/>
                          <a:chExt cx="2435225" cy="1076538"/>
                        </a:xfrm>
                      </wpg:grpSpPr>
                      <wps:wsp>
                        <wps:cNvPr id="156" name="Zone de texte 156"/>
                        <wps:cNvSpPr txBox="1"/>
                        <wps:spPr>
                          <a:xfrm>
                            <a:off x="-73807" y="700021"/>
                            <a:ext cx="2435225" cy="3765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9E26A9" w14:textId="77777777" w:rsidR="002A3915" w:rsidRDefault="00542550" w:rsidP="003270F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63A7DA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63A7DA"/>
                                  <w:lang w:val="fr-BE"/>
                                </w:rPr>
                                <w:t xml:space="preserve">INFORMATION </w:t>
                              </w:r>
                            </w:p>
                            <w:p w14:paraId="7230103A" w14:textId="20143767" w:rsidR="003270F8" w:rsidRPr="00046227" w:rsidRDefault="00542550" w:rsidP="003270F8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63A7DA"/>
                                  <w:lang w:val="fr-BE"/>
                                </w:rPr>
                                <w:t>ET COMMUNICATION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Zone de texte 157"/>
                        <wps:cNvSpPr txBox="1"/>
                        <wps:spPr>
                          <a:xfrm>
                            <a:off x="837025" y="0"/>
                            <a:ext cx="794657" cy="329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1572D2" w14:textId="1AECDEBB" w:rsidR="003270F8" w:rsidRPr="00F13403" w:rsidRDefault="00542550" w:rsidP="003270F8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6</w:t>
                              </w:r>
                              <w:r w:rsidR="003270F8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phique 9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994" y="232117"/>
                            <a:ext cx="499110" cy="467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A4AC5" id="Groupe 41" o:spid="_x0000_s1093" style="position:absolute;margin-left:246.9pt;margin-top:283.75pt;width:191.75pt;height:84.7pt;z-index:251679232;mso-width-relative:margin;mso-height-relative:margin" coordorigin="-738" coordsize="24352,1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">
                <v:shape id="Zone de texte 156" o:spid="_x0000_s1094" type="#_x0000_t202" style="position:absolute;left:-738;top:7000;width:24352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<v:textbox>
                    <w:txbxContent>
                      <w:p w14:paraId="429E26A9" w14:textId="77777777" w:rsidR="002A3915" w:rsidRDefault="00542550" w:rsidP="003270F8">
                        <w:pPr>
                          <w:jc w:val="center"/>
                          <w:rPr>
                            <w:rFonts w:ascii="Calibri" w:hAnsi="Calibri" w:cs="Calibri"/>
                            <w:color w:val="63A7DA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color w:val="63A7DA"/>
                            <w:lang w:val="fr-BE"/>
                          </w:rPr>
                          <w:t xml:space="preserve">INFORMATION </w:t>
                        </w:r>
                      </w:p>
                      <w:p w14:paraId="7230103A" w14:textId="20143767" w:rsidR="003270F8" w:rsidRPr="00046227" w:rsidRDefault="00542550" w:rsidP="003270F8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color w:val="63A7DA"/>
                            <w:lang w:val="fr-BE"/>
                          </w:rPr>
                          <w:t>ET COMMUNICATION</w:t>
                        </w:r>
                      </w:p>
                    </w:txbxContent>
                  </v:textbox>
                </v:shape>
                <v:shape id="Zone de texte 157" o:spid="_x0000_s1095" type="#_x0000_t202" style="position:absolute;left:8370;width:7946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<v:textbox>
                    <w:txbxContent>
                      <w:p w14:paraId="5F1572D2" w14:textId="1AECDEBB" w:rsidR="003270F8" w:rsidRPr="00F13403" w:rsidRDefault="00542550" w:rsidP="003270F8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6</w:t>
                        </w:r>
                        <w:r w:rsidR="003270F8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9" o:spid="_x0000_s1096" type="#_x0000_t75" style="position:absolute;left:8299;top:2321;width:499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">
                  <v:imagedata r:id="rId93" o:title=""/>
                </v:shape>
              </v:group>
            </w:pict>
          </mc:Fallback>
        </mc:AlternateContent>
      </w:r>
      <w:r w:rsidR="00087CE1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CA3BD25" wp14:editId="377C353C">
                <wp:simplePos x="0" y="0"/>
                <wp:positionH relativeFrom="column">
                  <wp:posOffset>1722706</wp:posOffset>
                </wp:positionH>
                <wp:positionV relativeFrom="paragraph">
                  <wp:posOffset>3606165</wp:posOffset>
                </wp:positionV>
                <wp:extent cx="2435225" cy="942340"/>
                <wp:effectExtent l="0" t="0" r="0" b="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225" cy="942340"/>
                          <a:chOff x="0" y="0"/>
                          <a:chExt cx="2435225" cy="942537"/>
                        </a:xfrm>
                      </wpg:grpSpPr>
                      <wpg:grpSp>
                        <wpg:cNvPr id="108" name="Groupe 108"/>
                        <wpg:cNvGrpSpPr/>
                        <wpg:grpSpPr>
                          <a:xfrm>
                            <a:off x="0" y="0"/>
                            <a:ext cx="2435225" cy="942537"/>
                            <a:chOff x="585004" y="-18119"/>
                            <a:chExt cx="2045201" cy="943470"/>
                          </a:xfrm>
                        </wpg:grpSpPr>
                        <wps:wsp>
                          <wps:cNvPr id="109" name="Zone de texte 109"/>
                          <wps:cNvSpPr txBox="1"/>
                          <wps:spPr>
                            <a:xfrm>
                              <a:off x="585004" y="671933"/>
                              <a:ext cx="2045201" cy="2534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F0808E" w14:textId="68BB87CB" w:rsidR="0052578F" w:rsidRPr="00046227" w:rsidRDefault="00952019" w:rsidP="0052578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lang w:val="fr-BE"/>
                                  </w:rPr>
                                  <w:t>COMMERCE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Zone de texte 115"/>
                          <wps:cNvSpPr txBox="1"/>
                          <wps:spPr>
                            <a:xfrm>
                              <a:off x="1382003" y="-18119"/>
                              <a:ext cx="667385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7C2D6E" w14:textId="520C0219" w:rsidR="0052578F" w:rsidRPr="00F13403" w:rsidRDefault="00952019" w:rsidP="0052578F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3270F8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0" name="Graphique 410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1773" y="218049"/>
                            <a:ext cx="478155" cy="46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3BD25" id="Groupe 37" o:spid="_x0000_s1097" style="position:absolute;margin-left:135.65pt;margin-top:283.95pt;width:191.75pt;height:74.2pt;z-index:251662848;mso-width-relative:margin;mso-height-relative:margin" coordsize="24352,9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">
                <v:group id="Groupe 108" o:spid="_x0000_s1098" style="position:absolute;width:24352;height:9425" coordorigin="5850,-181" coordsize="20452,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Zone de texte 109" o:spid="_x0000_s1099" type="#_x0000_t202" style="position:absolute;left:5850;top:6719;width:2045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  <v:textbox>
                      <w:txbxContent>
                        <w:p w14:paraId="6CF0808E" w14:textId="68BB87CB" w:rsidR="0052578F" w:rsidRPr="00046227" w:rsidRDefault="00952019" w:rsidP="0052578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A7DA"/>
                              <w:lang w:val="fr-BE"/>
                            </w:rPr>
                            <w:t>COMMERCE</w:t>
                          </w:r>
                        </w:p>
                      </w:txbxContent>
                    </v:textbox>
                  </v:shape>
                  <v:shape id="Zone de texte 115" o:spid="_x0000_s1100" type="#_x0000_t202" style="position:absolute;left:13820;top:-181;width:6673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  <v:textbox>
                      <w:txbxContent>
                        <w:p w14:paraId="777C2D6E" w14:textId="520C0219" w:rsidR="0052578F" w:rsidRPr="00F13403" w:rsidRDefault="00952019" w:rsidP="0052578F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8</w:t>
                          </w:r>
                          <w:r w:rsidR="003270F8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</v:group>
                <v:shape id="Graphique 410" o:spid="_x0000_s1101" type="#_x0000_t75" style="position:absolute;left:9917;top:2180;width:4782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">
                  <v:imagedata r:id="rId96" o:title=""/>
                </v:shape>
              </v:group>
            </w:pict>
          </mc:Fallback>
        </mc:AlternateContent>
      </w:r>
      <w:r w:rsidR="002A3915" w:rsidRPr="002A391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E9943AD" wp14:editId="1D24EF86">
                <wp:simplePos x="0" y="0"/>
                <wp:positionH relativeFrom="column">
                  <wp:posOffset>4648200</wp:posOffset>
                </wp:positionH>
                <wp:positionV relativeFrom="paragraph">
                  <wp:posOffset>4310380</wp:posOffset>
                </wp:positionV>
                <wp:extent cx="2435225" cy="37592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22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C563" w14:textId="77777777" w:rsidR="00087CE1" w:rsidRDefault="00087CE1" w:rsidP="002A3915">
                            <w:pPr>
                              <w:jc w:val="center"/>
                              <w:rPr>
                                <w:rFonts w:ascii="Calibri" w:hAnsi="Calibri" w:cs="Calibri"/>
                                <w:color w:val="63A7DA"/>
                                <w:lang w:val="fr-BE"/>
                              </w:rPr>
                            </w:pPr>
                            <w:r w:rsidRPr="00087CE1">
                              <w:rPr>
                                <w:rFonts w:ascii="Calibri" w:hAnsi="Calibri" w:cs="Calibri"/>
                                <w:color w:val="63A7DA"/>
                                <w:lang w:val="fr-BE"/>
                              </w:rPr>
                              <w:t xml:space="preserve">ACTIVITÉS SPÉCIALISÉES, </w:t>
                            </w:r>
                          </w:p>
                          <w:p w14:paraId="7588090A" w14:textId="47ADA12B" w:rsidR="002A3915" w:rsidRPr="00046227" w:rsidRDefault="00087CE1" w:rsidP="002A391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087CE1">
                              <w:rPr>
                                <w:rFonts w:ascii="Calibri" w:hAnsi="Calibri" w:cs="Calibri"/>
                                <w:color w:val="63A7DA"/>
                                <w:lang w:val="fr-BE"/>
                              </w:rPr>
                              <w:t>SCIENTIFIQUES ET TECHNIQUES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943AD" id="Zone de texte 42" o:spid="_x0000_s1102" type="#_x0000_t202" style="position:absolute;margin-left:366pt;margin-top:339.4pt;width:191.75pt;height:29.6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" filled="f" stroked="f" strokeweight=".5pt">
                <v:textbox>
                  <w:txbxContent>
                    <w:p w14:paraId="6B0CC563" w14:textId="77777777" w:rsidR="00087CE1" w:rsidRDefault="00087CE1" w:rsidP="002A3915">
                      <w:pPr>
                        <w:jc w:val="center"/>
                        <w:rPr>
                          <w:rFonts w:ascii="Calibri" w:hAnsi="Calibri" w:cs="Calibri"/>
                          <w:color w:val="63A7DA"/>
                          <w:lang w:val="fr-BE"/>
                        </w:rPr>
                      </w:pPr>
                      <w:r w:rsidRPr="00087CE1">
                        <w:rPr>
                          <w:rFonts w:ascii="Calibri" w:hAnsi="Calibri" w:cs="Calibri"/>
                          <w:color w:val="63A7DA"/>
                          <w:lang w:val="fr-BE"/>
                        </w:rPr>
                        <w:t xml:space="preserve">ACTIVITÉS SPÉCIALISÉES, </w:t>
                      </w:r>
                    </w:p>
                    <w:p w14:paraId="7588090A" w14:textId="47ADA12B" w:rsidR="002A3915" w:rsidRPr="00046227" w:rsidRDefault="00087CE1" w:rsidP="002A391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lang w:val="fr-BE"/>
                        </w:rPr>
                      </w:pPr>
                      <w:r w:rsidRPr="00087CE1">
                        <w:rPr>
                          <w:rFonts w:ascii="Calibri" w:hAnsi="Calibri" w:cs="Calibri"/>
                          <w:color w:val="63A7DA"/>
                          <w:lang w:val="fr-BE"/>
                        </w:rPr>
                        <w:t>SCIENTIFIQUES ET TECHNIQUES</w:t>
                      </w:r>
                    </w:p>
                  </w:txbxContent>
                </v:textbox>
              </v:shape>
            </w:pict>
          </mc:Fallback>
        </mc:AlternateContent>
      </w:r>
      <w:r w:rsidR="002A3915" w:rsidRPr="002A391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AB75DC1" wp14:editId="4210E4C3">
                <wp:simplePos x="0" y="0"/>
                <wp:positionH relativeFrom="column">
                  <wp:posOffset>5558790</wp:posOffset>
                </wp:positionH>
                <wp:positionV relativeFrom="paragraph">
                  <wp:posOffset>3610610</wp:posOffset>
                </wp:positionV>
                <wp:extent cx="794385" cy="329565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FB94B" w14:textId="4C62F097" w:rsidR="002A3915" w:rsidRPr="00F13403" w:rsidRDefault="002A3915" w:rsidP="002A391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75DC1" id="Zone de texte 44" o:spid="_x0000_s1103" type="#_x0000_t202" style="position:absolute;margin-left:437.7pt;margin-top:284.3pt;width:62.55pt;height:25.9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" filled="f" stroked="f" strokeweight=".5pt">
                <v:textbox>
                  <w:txbxContent>
                    <w:p w14:paraId="7ECFB94B" w14:textId="4C62F097" w:rsidR="002A3915" w:rsidRPr="00F13403" w:rsidRDefault="002A3915" w:rsidP="002A3915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 OE</w:t>
                      </w:r>
                    </w:p>
                  </w:txbxContent>
                </v:textbox>
              </v:shape>
            </w:pict>
          </mc:Fallback>
        </mc:AlternateContent>
      </w:r>
      <w:r w:rsidR="00F06573" w:rsidRPr="0052578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8E924A6" wp14:editId="0466AC1F">
                <wp:simplePos x="0" y="0"/>
                <wp:positionH relativeFrom="column">
                  <wp:posOffset>2293034</wp:posOffset>
                </wp:positionH>
                <wp:positionV relativeFrom="paragraph">
                  <wp:posOffset>3301756</wp:posOffset>
                </wp:positionV>
                <wp:extent cx="4030394" cy="304800"/>
                <wp:effectExtent l="0" t="0" r="27305" b="1905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394" cy="3048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31214420" w14:textId="370105BE" w:rsidR="0052578F" w:rsidRPr="00F13403" w:rsidRDefault="0052578F" w:rsidP="0052578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F0657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24A6" id="Zone de texte 81" o:spid="_x0000_s1104" type="#_x0000_t202" style="position:absolute;margin-left:180.55pt;margin-top:260pt;width:317.35pt;height:2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" fillcolor="#63a7da" strokecolor="#63a7da" strokeweight=".5pt">
                <v:textbox>
                  <w:txbxContent>
                    <w:p w14:paraId="31214420" w14:textId="370105BE" w:rsidR="0052578F" w:rsidRPr="00F13403" w:rsidRDefault="0052578F" w:rsidP="0052578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F0657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74387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DBE6ECB" wp14:editId="4EDBEB57">
                <wp:simplePos x="0" y="0"/>
                <wp:positionH relativeFrom="column">
                  <wp:posOffset>10786796</wp:posOffset>
                </wp:positionH>
                <wp:positionV relativeFrom="paragraph">
                  <wp:posOffset>4684785</wp:posOffset>
                </wp:positionV>
                <wp:extent cx="2513965" cy="814812"/>
                <wp:effectExtent l="0" t="0" r="0" b="44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814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6D8020D2" w:rsidR="005D70F6" w:rsidRPr="0090602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  <w:p w14:paraId="67780515" w14:textId="120B3A38" w:rsidR="0074387D" w:rsidRPr="00906020" w:rsidRDefault="0074387D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*</w:t>
                            </w:r>
                            <w:r w:rsidR="007F0CA0" w:rsidRPr="007F0CA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146</w:t>
                            </w:r>
                            <w:r w:rsidR="007F0CA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</w:t>
                            </w:r>
                            <w:proofErr w:type="spellStart"/>
                            <w:r w:rsidR="007F0CA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postionnés</w:t>
                            </w:r>
                            <w:proofErr w:type="spellEnd"/>
                            <w:r w:rsidR="007F0CA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les métiers </w:t>
                            </w:r>
                            <w:r w:rsidR="007F0CA0" w:rsidRPr="007F0CA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dont 131 pour le métier de web designer et 23 pour le motion designer</w:t>
                            </w: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5" type="#_x0000_t202" style="position:absolute;margin-left:849.35pt;margin-top:368.9pt;width:197.95pt;height:64.15pt;flip:x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" filled="f" stroked="f" strokeweight=".5pt">
                <v:textbox>
                  <w:txbxContent>
                    <w:p w14:paraId="467809DB" w14:textId="6D8020D2" w:rsidR="005D70F6" w:rsidRPr="0090602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  <w:p w14:paraId="67780515" w14:textId="120B3A38" w:rsidR="0074387D" w:rsidRPr="00906020" w:rsidRDefault="0074387D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*</w:t>
                      </w:r>
                      <w:r w:rsidR="007F0CA0" w:rsidRPr="007F0CA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146</w:t>
                      </w:r>
                      <w:r w:rsidR="007F0CA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</w:t>
                      </w:r>
                      <w:proofErr w:type="spellStart"/>
                      <w:r w:rsidR="007F0CA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postionnés</w:t>
                      </w:r>
                      <w:proofErr w:type="spellEnd"/>
                      <w:r w:rsidR="007F0CA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les </w:t>
                      </w:r>
                      <w:proofErr w:type="gramStart"/>
                      <w:r w:rsidR="007F0CA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métiers </w:t>
                      </w:r>
                      <w:r w:rsidR="007F0CA0" w:rsidRPr="007F0CA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dont</w:t>
                      </w:r>
                      <w:proofErr w:type="gramEnd"/>
                      <w:r w:rsidR="007F0CA0" w:rsidRPr="007F0CA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131 pour le métier de web designer et 23 pour le motion designer</w:t>
                      </w: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46227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DA7611A" wp14:editId="25A824DA">
                <wp:simplePos x="0" y="0"/>
                <wp:positionH relativeFrom="column">
                  <wp:posOffset>538461</wp:posOffset>
                </wp:positionH>
                <wp:positionV relativeFrom="paragraph">
                  <wp:posOffset>4747971</wp:posOffset>
                </wp:positionV>
                <wp:extent cx="3892990" cy="452673"/>
                <wp:effectExtent l="0" t="0" r="0" b="508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990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A3657" w14:textId="681A2A97" w:rsidR="007F3B3F" w:rsidRPr="00046227" w:rsidRDefault="00B54DB8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*</w:t>
                            </w:r>
                            <w:r w:rsidR="001C63B6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En Wallonie, </w:t>
                            </w:r>
                            <w:r w:rsidR="00C27495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34</w:t>
                            </w:r>
                            <w:r w:rsidR="001C63B6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opportunités d'emploi dont </w:t>
                            </w:r>
                            <w:r w:rsidR="00C27495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31</w:t>
                            </w:r>
                            <w:r w:rsidR="001C63B6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pour le </w:t>
                            </w:r>
                            <w:proofErr w:type="spellStart"/>
                            <w:r w:rsidR="003B5783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le</w:t>
                            </w:r>
                            <w:proofErr w:type="spellEnd"/>
                            <w:r w:rsidR="003B5783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métier de web designer et </w:t>
                            </w:r>
                            <w:r w:rsidR="00C27495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3</w:t>
                            </w:r>
                            <w:r w:rsidR="003B5783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pour le métier de motion designer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611A" id="Zone de texte 153" o:spid="_x0000_s1106" type="#_x0000_t202" style="position:absolute;margin-left:42.4pt;margin-top:373.85pt;width:306.55pt;height:35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" filled="f" stroked="f" strokeweight=".5pt">
                <v:textbox>
                  <w:txbxContent>
                    <w:p w14:paraId="35DA3657" w14:textId="681A2A97" w:rsidR="007F3B3F" w:rsidRPr="00046227" w:rsidRDefault="00B54DB8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*</w:t>
                      </w:r>
                      <w:r w:rsidR="001C63B6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En Wallonie, </w:t>
                      </w:r>
                      <w:r w:rsidR="00C27495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34</w:t>
                      </w:r>
                      <w:r w:rsidR="001C63B6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opportunités d'emploi dont </w:t>
                      </w:r>
                      <w:r w:rsidR="00C27495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31</w:t>
                      </w:r>
                      <w:r w:rsidR="001C63B6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pour le </w:t>
                      </w:r>
                      <w:proofErr w:type="spellStart"/>
                      <w:r w:rsidR="003B5783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le</w:t>
                      </w:r>
                      <w:proofErr w:type="spellEnd"/>
                      <w:r w:rsidR="003B5783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métier de web designer et </w:t>
                      </w:r>
                      <w:r w:rsidR="00C27495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3</w:t>
                      </w:r>
                      <w:r w:rsidR="003B5783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pour le métier de motion designer </w:t>
                      </w:r>
                    </w:p>
                  </w:txbxContent>
                </v:textbox>
              </v:shape>
            </w:pict>
          </mc:Fallback>
        </mc:AlternateContent>
      </w:r>
      <w:r w:rsidR="001C63B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27656C9" wp14:editId="38BF8FBF">
                <wp:simplePos x="0" y="0"/>
                <wp:positionH relativeFrom="column">
                  <wp:posOffset>2491904</wp:posOffset>
                </wp:positionH>
                <wp:positionV relativeFrom="paragraph">
                  <wp:posOffset>585143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47755B94">
                                  <wp:extent cx="3405351" cy="2490470"/>
                                  <wp:effectExtent l="0" t="0" r="0" b="24130"/>
                                  <wp:docPr id="40" name="Diagramme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7" r:lo="rId98" r:qs="rId99" r:cs="rId10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7" type="#_x0000_t202" style="position:absolute;margin-left:196.2pt;margin-top:46.05pt;width:289.25pt;height:212.3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47755B94">
                            <wp:extent cx="3405351" cy="2490470"/>
                            <wp:effectExtent l="0" t="0" r="0" b="24130"/>
                            <wp:docPr id="40" name="Diagramme 4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2" r:lo="rId98" r:qs="rId99" r:cs="rId10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4225C" w14:textId="77777777" w:rsidR="009D411F" w:rsidRDefault="009D411F" w:rsidP="0063464B">
      <w:r>
        <w:separator/>
      </w:r>
    </w:p>
  </w:endnote>
  <w:endnote w:type="continuationSeparator" w:id="0">
    <w:p w14:paraId="18D34FEF" w14:textId="77777777" w:rsidR="009D411F" w:rsidRDefault="009D411F" w:rsidP="0063464B">
      <w:r>
        <w:continuationSeparator/>
      </w:r>
    </w:p>
  </w:endnote>
  <w:endnote w:type="continuationNotice" w:id="1">
    <w:p w14:paraId="224C96F6" w14:textId="77777777" w:rsidR="009D411F" w:rsidRDefault="009D41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E1CD5" w14:textId="77777777" w:rsidR="009D411F" w:rsidRDefault="009D411F" w:rsidP="0063464B">
      <w:r>
        <w:separator/>
      </w:r>
    </w:p>
  </w:footnote>
  <w:footnote w:type="continuationSeparator" w:id="0">
    <w:p w14:paraId="317B3D88" w14:textId="77777777" w:rsidR="009D411F" w:rsidRDefault="009D411F" w:rsidP="0063464B">
      <w:r>
        <w:continuationSeparator/>
      </w:r>
    </w:p>
  </w:footnote>
  <w:footnote w:type="continuationNotice" w:id="1">
    <w:p w14:paraId="3E3DB07B" w14:textId="77777777" w:rsidR="009D411F" w:rsidRDefault="009D41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6227"/>
    <w:rsid w:val="00047A65"/>
    <w:rsid w:val="00050168"/>
    <w:rsid w:val="00052218"/>
    <w:rsid w:val="00057346"/>
    <w:rsid w:val="000628E3"/>
    <w:rsid w:val="00062BA2"/>
    <w:rsid w:val="00064ED3"/>
    <w:rsid w:val="00072DC7"/>
    <w:rsid w:val="00072E3C"/>
    <w:rsid w:val="00082E88"/>
    <w:rsid w:val="000877DD"/>
    <w:rsid w:val="00087CE1"/>
    <w:rsid w:val="00091517"/>
    <w:rsid w:val="00092369"/>
    <w:rsid w:val="00094BDC"/>
    <w:rsid w:val="0009587E"/>
    <w:rsid w:val="000A0257"/>
    <w:rsid w:val="000A3186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073"/>
    <w:rsid w:val="000F7019"/>
    <w:rsid w:val="00102671"/>
    <w:rsid w:val="0010286F"/>
    <w:rsid w:val="001036F6"/>
    <w:rsid w:val="001047A5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1E63"/>
    <w:rsid w:val="00165B27"/>
    <w:rsid w:val="00171086"/>
    <w:rsid w:val="0017238A"/>
    <w:rsid w:val="00174FEC"/>
    <w:rsid w:val="00177086"/>
    <w:rsid w:val="00177BC3"/>
    <w:rsid w:val="00183C48"/>
    <w:rsid w:val="00190717"/>
    <w:rsid w:val="00192B91"/>
    <w:rsid w:val="0019347B"/>
    <w:rsid w:val="00194B1B"/>
    <w:rsid w:val="00194D82"/>
    <w:rsid w:val="001958FB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3B6"/>
    <w:rsid w:val="001C6B2B"/>
    <w:rsid w:val="001C7AD8"/>
    <w:rsid w:val="001D1D3C"/>
    <w:rsid w:val="001D241F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2A2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312D"/>
    <w:rsid w:val="002644B0"/>
    <w:rsid w:val="00265D9A"/>
    <w:rsid w:val="002664C0"/>
    <w:rsid w:val="0027425A"/>
    <w:rsid w:val="00274EA0"/>
    <w:rsid w:val="002762FF"/>
    <w:rsid w:val="002850F3"/>
    <w:rsid w:val="0028673E"/>
    <w:rsid w:val="0029247F"/>
    <w:rsid w:val="002A22B3"/>
    <w:rsid w:val="002A3915"/>
    <w:rsid w:val="002A4637"/>
    <w:rsid w:val="002A4E6F"/>
    <w:rsid w:val="002A7ED8"/>
    <w:rsid w:val="002B2738"/>
    <w:rsid w:val="002B3109"/>
    <w:rsid w:val="002B46F0"/>
    <w:rsid w:val="002B54E5"/>
    <w:rsid w:val="002C029E"/>
    <w:rsid w:val="002C4DB8"/>
    <w:rsid w:val="002D31B4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2F70BD"/>
    <w:rsid w:val="00301490"/>
    <w:rsid w:val="00305515"/>
    <w:rsid w:val="00305930"/>
    <w:rsid w:val="003076FC"/>
    <w:rsid w:val="00310280"/>
    <w:rsid w:val="0031045B"/>
    <w:rsid w:val="00310C4C"/>
    <w:rsid w:val="00311F79"/>
    <w:rsid w:val="00311FAA"/>
    <w:rsid w:val="003126D9"/>
    <w:rsid w:val="003137B0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270F8"/>
    <w:rsid w:val="003320AE"/>
    <w:rsid w:val="00332983"/>
    <w:rsid w:val="00334266"/>
    <w:rsid w:val="00341A5B"/>
    <w:rsid w:val="00342DF7"/>
    <w:rsid w:val="00350C48"/>
    <w:rsid w:val="00352BD4"/>
    <w:rsid w:val="003578BD"/>
    <w:rsid w:val="003636D5"/>
    <w:rsid w:val="00365F54"/>
    <w:rsid w:val="003679A8"/>
    <w:rsid w:val="00370731"/>
    <w:rsid w:val="003724F6"/>
    <w:rsid w:val="00374E97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194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375"/>
    <w:rsid w:val="003B5783"/>
    <w:rsid w:val="003B7DE5"/>
    <w:rsid w:val="003C16BD"/>
    <w:rsid w:val="003D348A"/>
    <w:rsid w:val="003D5925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56C7C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809"/>
    <w:rsid w:val="004A3B7D"/>
    <w:rsid w:val="004A42EE"/>
    <w:rsid w:val="004A4E15"/>
    <w:rsid w:val="004B675A"/>
    <w:rsid w:val="004D3544"/>
    <w:rsid w:val="004D5151"/>
    <w:rsid w:val="004E11B5"/>
    <w:rsid w:val="004E1CF9"/>
    <w:rsid w:val="004E3E99"/>
    <w:rsid w:val="004F093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3A2C"/>
    <w:rsid w:val="005256F5"/>
    <w:rsid w:val="0052578F"/>
    <w:rsid w:val="00527203"/>
    <w:rsid w:val="005301CE"/>
    <w:rsid w:val="005311DC"/>
    <w:rsid w:val="0053124C"/>
    <w:rsid w:val="00535403"/>
    <w:rsid w:val="0053548C"/>
    <w:rsid w:val="00542550"/>
    <w:rsid w:val="00551607"/>
    <w:rsid w:val="005520C8"/>
    <w:rsid w:val="005546BC"/>
    <w:rsid w:val="0055576C"/>
    <w:rsid w:val="00556BFC"/>
    <w:rsid w:val="00566D1C"/>
    <w:rsid w:val="00571496"/>
    <w:rsid w:val="0057185C"/>
    <w:rsid w:val="00571A99"/>
    <w:rsid w:val="00574E67"/>
    <w:rsid w:val="005800B3"/>
    <w:rsid w:val="00584A1C"/>
    <w:rsid w:val="00584D8F"/>
    <w:rsid w:val="005901B5"/>
    <w:rsid w:val="00590B70"/>
    <w:rsid w:val="00590E18"/>
    <w:rsid w:val="005915B5"/>
    <w:rsid w:val="005923AD"/>
    <w:rsid w:val="005A048A"/>
    <w:rsid w:val="005A339A"/>
    <w:rsid w:val="005A777D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1CA3"/>
    <w:rsid w:val="006531F4"/>
    <w:rsid w:val="006544D9"/>
    <w:rsid w:val="00654AFE"/>
    <w:rsid w:val="0065665C"/>
    <w:rsid w:val="00656DC8"/>
    <w:rsid w:val="00662971"/>
    <w:rsid w:val="00663018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4F5D"/>
    <w:rsid w:val="006A54EE"/>
    <w:rsid w:val="006B0E4F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387D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5AB9"/>
    <w:rsid w:val="007D6BC7"/>
    <w:rsid w:val="007D6FFB"/>
    <w:rsid w:val="007E03B8"/>
    <w:rsid w:val="007E0DF3"/>
    <w:rsid w:val="007E1318"/>
    <w:rsid w:val="007F0CA0"/>
    <w:rsid w:val="007F2445"/>
    <w:rsid w:val="007F3B3F"/>
    <w:rsid w:val="007F423C"/>
    <w:rsid w:val="007F56F4"/>
    <w:rsid w:val="007F5817"/>
    <w:rsid w:val="007F7ABE"/>
    <w:rsid w:val="0080422D"/>
    <w:rsid w:val="00806FA2"/>
    <w:rsid w:val="00811778"/>
    <w:rsid w:val="00816199"/>
    <w:rsid w:val="0081648E"/>
    <w:rsid w:val="0081659E"/>
    <w:rsid w:val="00820E9B"/>
    <w:rsid w:val="00820EAA"/>
    <w:rsid w:val="00826F73"/>
    <w:rsid w:val="008322EC"/>
    <w:rsid w:val="00837020"/>
    <w:rsid w:val="00842677"/>
    <w:rsid w:val="008461F3"/>
    <w:rsid w:val="0084695B"/>
    <w:rsid w:val="008506DF"/>
    <w:rsid w:val="008524A5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6B19"/>
    <w:rsid w:val="008A1E15"/>
    <w:rsid w:val="008A483B"/>
    <w:rsid w:val="008B6019"/>
    <w:rsid w:val="008C0468"/>
    <w:rsid w:val="008C0E89"/>
    <w:rsid w:val="008C3482"/>
    <w:rsid w:val="008C38CE"/>
    <w:rsid w:val="008D0974"/>
    <w:rsid w:val="008D2FE4"/>
    <w:rsid w:val="008E0096"/>
    <w:rsid w:val="008E5623"/>
    <w:rsid w:val="008E64BD"/>
    <w:rsid w:val="008F1F4A"/>
    <w:rsid w:val="008F724F"/>
    <w:rsid w:val="00902688"/>
    <w:rsid w:val="00903273"/>
    <w:rsid w:val="00904EDB"/>
    <w:rsid w:val="00904F19"/>
    <w:rsid w:val="00906020"/>
    <w:rsid w:val="009064A6"/>
    <w:rsid w:val="00906763"/>
    <w:rsid w:val="00907B7D"/>
    <w:rsid w:val="00912375"/>
    <w:rsid w:val="009161E3"/>
    <w:rsid w:val="0092046E"/>
    <w:rsid w:val="009209F6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019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C558D"/>
    <w:rsid w:val="009D411F"/>
    <w:rsid w:val="009D610E"/>
    <w:rsid w:val="009D684D"/>
    <w:rsid w:val="009E3D3D"/>
    <w:rsid w:val="009E519E"/>
    <w:rsid w:val="009E5386"/>
    <w:rsid w:val="009F3A5C"/>
    <w:rsid w:val="009F439D"/>
    <w:rsid w:val="009F7ED1"/>
    <w:rsid w:val="009F7F4E"/>
    <w:rsid w:val="00A01A66"/>
    <w:rsid w:val="00A0294C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D99"/>
    <w:rsid w:val="00A74CA1"/>
    <w:rsid w:val="00A75FD6"/>
    <w:rsid w:val="00A76B3E"/>
    <w:rsid w:val="00A7746D"/>
    <w:rsid w:val="00A8093C"/>
    <w:rsid w:val="00A81257"/>
    <w:rsid w:val="00A82EAE"/>
    <w:rsid w:val="00A83620"/>
    <w:rsid w:val="00A8371C"/>
    <w:rsid w:val="00A84798"/>
    <w:rsid w:val="00A913F7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D1D87"/>
    <w:rsid w:val="00AD203C"/>
    <w:rsid w:val="00AD2B29"/>
    <w:rsid w:val="00AD3C32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54DB8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E35B6"/>
    <w:rsid w:val="00BF1FFD"/>
    <w:rsid w:val="00C0555A"/>
    <w:rsid w:val="00C0639C"/>
    <w:rsid w:val="00C12EAC"/>
    <w:rsid w:val="00C16BDE"/>
    <w:rsid w:val="00C17F7C"/>
    <w:rsid w:val="00C2116F"/>
    <w:rsid w:val="00C23867"/>
    <w:rsid w:val="00C26D21"/>
    <w:rsid w:val="00C27495"/>
    <w:rsid w:val="00C33C1E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10AF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6803"/>
    <w:rsid w:val="00D103D7"/>
    <w:rsid w:val="00D10B0F"/>
    <w:rsid w:val="00D114D6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16E7"/>
    <w:rsid w:val="00D62448"/>
    <w:rsid w:val="00D6301E"/>
    <w:rsid w:val="00D64DCD"/>
    <w:rsid w:val="00D80D05"/>
    <w:rsid w:val="00D81040"/>
    <w:rsid w:val="00D81713"/>
    <w:rsid w:val="00D81B39"/>
    <w:rsid w:val="00D85403"/>
    <w:rsid w:val="00D86D65"/>
    <w:rsid w:val="00D90418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67287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573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1A82"/>
    <w:rsid w:val="00F62ECA"/>
    <w:rsid w:val="00F6396E"/>
    <w:rsid w:val="00F72BE0"/>
    <w:rsid w:val="00F76CD6"/>
    <w:rsid w:val="00F77A68"/>
    <w:rsid w:val="00F812AA"/>
    <w:rsid w:val="00F81764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sv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340.png"/><Relationship Id="rId68" Type="http://schemas.openxmlformats.org/officeDocument/2006/relationships/image" Target="media/image39.svg"/><Relationship Id="rId84" Type="http://schemas.openxmlformats.org/officeDocument/2006/relationships/diagramData" Target="diagrams/data4.xml"/><Relationship Id="rId89" Type="http://schemas.openxmlformats.org/officeDocument/2006/relationships/image" Target="media/image48.svg"/><Relationship Id="rId16" Type="http://schemas.openxmlformats.org/officeDocument/2006/relationships/diagramQuickStyle" Target="diagrams/quickStyle1.xml"/><Relationship Id="rId11" Type="http://schemas.openxmlformats.org/officeDocument/2006/relationships/image" Target="media/image1.png"/><Relationship Id="rId32" Type="http://schemas.openxmlformats.org/officeDocument/2006/relationships/image" Target="media/image14.svg"/><Relationship Id="rId37" Type="http://schemas.openxmlformats.org/officeDocument/2006/relationships/image" Target="media/image16.svg"/><Relationship Id="rId53" Type="http://schemas.openxmlformats.org/officeDocument/2006/relationships/image" Target="media/image30.png"/><Relationship Id="rId58" Type="http://schemas.openxmlformats.org/officeDocument/2006/relationships/image" Target="media/image33.svg"/><Relationship Id="rId74" Type="http://schemas.openxmlformats.org/officeDocument/2006/relationships/hyperlink" Target="http://www.bassinefe-hainautcentre.be/le-rapport-analytique-et-prospectif" TargetMode="External"/><Relationship Id="rId79" Type="http://schemas.openxmlformats.org/officeDocument/2006/relationships/diagramData" Target="diagrams/data3.xml"/><Relationship Id="rId102" Type="http://schemas.openxmlformats.org/officeDocument/2006/relationships/diagramData" Target="diagrams/data6.xml"/><Relationship Id="rId5" Type="http://schemas.openxmlformats.org/officeDocument/2006/relationships/numbering" Target="numbering.xml"/><Relationship Id="rId90" Type="http://schemas.openxmlformats.org/officeDocument/2006/relationships/image" Target="media/image52.png"/><Relationship Id="rId95" Type="http://schemas.openxmlformats.org/officeDocument/2006/relationships/image" Target="media/image54.sv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2.svg"/><Relationship Id="rId48" Type="http://schemas.openxmlformats.org/officeDocument/2006/relationships/image" Target="media/image27.svg"/><Relationship Id="rId64" Type="http://schemas.openxmlformats.org/officeDocument/2006/relationships/image" Target="media/image350.svg"/><Relationship Id="rId69" Type="http://schemas.openxmlformats.org/officeDocument/2006/relationships/image" Target="media/image40.png"/><Relationship Id="rId80" Type="http://schemas.openxmlformats.org/officeDocument/2006/relationships/diagramLayout" Target="diagrams/layout2.xml"/><Relationship Id="rId85" Type="http://schemas.openxmlformats.org/officeDocument/2006/relationships/image" Target="media/image45.png"/><Relationship Id="rId12" Type="http://schemas.openxmlformats.org/officeDocument/2006/relationships/image" Target="media/image2.svg"/><Relationship Id="rId17" Type="http://schemas.openxmlformats.org/officeDocument/2006/relationships/diagramColors" Target="diagrams/colors1.xml"/><Relationship Id="rId25" Type="http://schemas.openxmlformats.org/officeDocument/2006/relationships/image" Target="media/image9.svg"/><Relationship Id="rId33" Type="http://schemas.openxmlformats.org/officeDocument/2006/relationships/image" Target="media/image130.png"/><Relationship Id="rId38" Type="http://schemas.openxmlformats.org/officeDocument/2006/relationships/image" Target="media/image17.png"/><Relationship Id="rId46" Type="http://schemas.openxmlformats.org/officeDocument/2006/relationships/image" Target="media/image25.svg"/><Relationship Id="rId59" Type="http://schemas.openxmlformats.org/officeDocument/2006/relationships/image" Target="media/image320.png"/><Relationship Id="rId67" Type="http://schemas.openxmlformats.org/officeDocument/2006/relationships/image" Target="media/image38.png"/><Relationship Id="rId103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0.svg"/><Relationship Id="rId54" Type="http://schemas.openxmlformats.org/officeDocument/2006/relationships/image" Target="media/image31.svg"/><Relationship Id="rId62" Type="http://schemas.openxmlformats.org/officeDocument/2006/relationships/image" Target="media/image35.svg"/><Relationship Id="rId70" Type="http://schemas.openxmlformats.org/officeDocument/2006/relationships/image" Target="media/image41.svg"/><Relationship Id="rId75" Type="http://schemas.openxmlformats.org/officeDocument/2006/relationships/image" Target="media/image43.emf"/><Relationship Id="rId83" Type="http://schemas.microsoft.com/office/2007/relationships/diagramDrawing" Target="diagrams/drawing2.xml"/><Relationship Id="rId88" Type="http://schemas.openxmlformats.org/officeDocument/2006/relationships/image" Target="media/image47.png"/><Relationship Id="rId91" Type="http://schemas.openxmlformats.org/officeDocument/2006/relationships/image" Target="media/image50.png"/><Relationship Id="rId96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image" Target="media/image7.png"/><Relationship Id="rId28" Type="http://schemas.openxmlformats.org/officeDocument/2006/relationships/image" Target="media/image12.sv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2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3.svg"/><Relationship Id="rId52" Type="http://schemas.openxmlformats.org/officeDocument/2006/relationships/image" Target="media/image290.svg"/><Relationship Id="rId60" Type="http://schemas.openxmlformats.org/officeDocument/2006/relationships/image" Target="media/image330.svg"/><Relationship Id="rId65" Type="http://schemas.openxmlformats.org/officeDocument/2006/relationships/image" Target="media/image36.png"/><Relationship Id="rId73" Type="http://schemas.openxmlformats.org/officeDocument/2006/relationships/image" Target="media/image42.emf"/><Relationship Id="rId78" Type="http://schemas.openxmlformats.org/officeDocument/2006/relationships/image" Target="media/image46.png"/><Relationship Id="rId81" Type="http://schemas.openxmlformats.org/officeDocument/2006/relationships/diagramQuickStyle" Target="diagrams/quickStyle2.xml"/><Relationship Id="rId86" Type="http://schemas.openxmlformats.org/officeDocument/2006/relationships/image" Target="media/image46.svg"/><Relationship Id="rId94" Type="http://schemas.openxmlformats.org/officeDocument/2006/relationships/image" Target="media/image53.png"/><Relationship Id="rId99" Type="http://schemas.openxmlformats.org/officeDocument/2006/relationships/diagramQuickStyle" Target="diagrams/quickStyle3.xml"/><Relationship Id="rId101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39" Type="http://schemas.openxmlformats.org/officeDocument/2006/relationships/image" Target="media/image18.svg"/><Relationship Id="rId34" Type="http://schemas.openxmlformats.org/officeDocument/2006/relationships/image" Target="media/image140.svg"/><Relationship Id="rId50" Type="http://schemas.openxmlformats.org/officeDocument/2006/relationships/image" Target="media/image29.svg"/><Relationship Id="rId55" Type="http://schemas.openxmlformats.org/officeDocument/2006/relationships/image" Target="media/image300.png"/><Relationship Id="rId76" Type="http://schemas.openxmlformats.org/officeDocument/2006/relationships/image" Target="media/image43.png"/><Relationship Id="rId97" Type="http://schemas.openxmlformats.org/officeDocument/2006/relationships/diagramData" Target="diagrams/data5.xml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42.png"/><Relationship Id="rId92" Type="http://schemas.openxmlformats.org/officeDocument/2006/relationships/image" Target="media/image51.svg"/><Relationship Id="rId2" Type="http://schemas.openxmlformats.org/officeDocument/2006/relationships/customXml" Target="../customXml/item2.xml"/><Relationship Id="rId29" Type="http://schemas.openxmlformats.org/officeDocument/2006/relationships/image" Target="media/image110.png"/><Relationship Id="rId24" Type="http://schemas.openxmlformats.org/officeDocument/2006/relationships/image" Target="media/image8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37.png"/><Relationship Id="rId87" Type="http://schemas.openxmlformats.org/officeDocument/2006/relationships/image" Target="media/image49.png"/><Relationship Id="rId61" Type="http://schemas.openxmlformats.org/officeDocument/2006/relationships/image" Target="media/image34.png"/><Relationship Id="rId82" Type="http://schemas.openxmlformats.org/officeDocument/2006/relationships/diagramColors" Target="diagrams/colors2.xml"/><Relationship Id="rId19" Type="http://schemas.openxmlformats.org/officeDocument/2006/relationships/diagramData" Target="diagrams/data2.xml"/><Relationship Id="rId14" Type="http://schemas.openxmlformats.org/officeDocument/2006/relationships/diagramData" Target="diagrams/data1.xml"/><Relationship Id="rId30" Type="http://schemas.openxmlformats.org/officeDocument/2006/relationships/image" Target="media/image120.svg"/><Relationship Id="rId35" Type="http://schemas.openxmlformats.org/officeDocument/2006/relationships/hyperlink" Target="https://www.fermedelsamme.be/filieres?lang=fr" TargetMode="External"/><Relationship Id="rId56" Type="http://schemas.openxmlformats.org/officeDocument/2006/relationships/image" Target="media/image310.svg"/><Relationship Id="rId77" Type="http://schemas.openxmlformats.org/officeDocument/2006/relationships/image" Target="media/image44.svg"/><Relationship Id="rId100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image" Target="media/image280.png"/><Relationship Id="rId72" Type="http://schemas.openxmlformats.org/officeDocument/2006/relationships/hyperlink" Target="http://www.bassinefe-hainautcentre.be/le-rapport-analytique-et-prospectif" TargetMode="External"/><Relationship Id="rId93" Type="http://schemas.openxmlformats.org/officeDocument/2006/relationships/image" Target="media/image55.png"/><Relationship Id="rId98" Type="http://schemas.openxmlformats.org/officeDocument/2006/relationships/diagramLayout" Target="diagrams/layout3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png"/><Relationship Id="rId2" Type="http://schemas.openxmlformats.org/officeDocument/2006/relationships/image" Target="../media/image57.svg"/><Relationship Id="rId1" Type="http://schemas.openxmlformats.org/officeDocument/2006/relationships/image" Target="../media/image56.png"/><Relationship Id="rId6" Type="http://schemas.openxmlformats.org/officeDocument/2006/relationships/image" Target="../media/image60.svg"/><Relationship Id="rId5" Type="http://schemas.openxmlformats.org/officeDocument/2006/relationships/image" Target="../media/image59.png"/><Relationship Id="rId4" Type="http://schemas.openxmlformats.org/officeDocument/2006/relationships/image" Target="../media/image58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png"/><Relationship Id="rId2" Type="http://schemas.openxmlformats.org/officeDocument/2006/relationships/image" Target="../media/image57.svg"/><Relationship Id="rId1" Type="http://schemas.openxmlformats.org/officeDocument/2006/relationships/image" Target="../media/image56.png"/><Relationship Id="rId6" Type="http://schemas.openxmlformats.org/officeDocument/2006/relationships/image" Target="../media/image60.svg"/><Relationship Id="rId5" Type="http://schemas.openxmlformats.org/officeDocument/2006/relationships/image" Target="../media/image59.png"/><Relationship Id="rId4" Type="http://schemas.openxmlformats.org/officeDocument/2006/relationships/image" Target="../media/image58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png"/><Relationship Id="rId2" Type="http://schemas.openxmlformats.org/officeDocument/2006/relationships/image" Target="../media/image57.svg"/><Relationship Id="rId1" Type="http://schemas.openxmlformats.org/officeDocument/2006/relationships/image" Target="../media/image56.png"/><Relationship Id="rId6" Type="http://schemas.openxmlformats.org/officeDocument/2006/relationships/image" Target="../media/image60.svg"/><Relationship Id="rId5" Type="http://schemas.openxmlformats.org/officeDocument/2006/relationships/image" Target="../media/image59.png"/><Relationship Id="rId4" Type="http://schemas.openxmlformats.org/officeDocument/2006/relationships/image" Target="../media/image5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5C8D1FBA-C6A2-420B-BF78-5F86DE11BD4D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4BBFA240-801A-4F35-8ECA-DD379EE61B06}" type="parTrans" cxnId="{0DDA0CE5-40A6-41AE-B6E7-38DD4882FBCF}">
      <dgm:prSet/>
      <dgm:spPr/>
    </dgm:pt>
    <dgm:pt modelId="{9DCE9F59-BBA3-46D7-BCEF-90CB0A7D4DDF}" type="sibTrans" cxnId="{0DDA0CE5-40A6-41AE-B6E7-38DD4882FBCF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DE94802B-18EB-4507-AD85-52D6D65EE574}" type="pres">
      <dgm:prSet presAssocID="{4BBFA240-801A-4F35-8ECA-DD379EE61B06}" presName="Name13" presStyleLbl="parChTrans1D2" presStyleIdx="0" presStyleCnt="1"/>
      <dgm:spPr/>
    </dgm:pt>
    <dgm:pt modelId="{F9C60AB5-AEFE-4D47-BE6F-BFE6D479D289}" type="pres">
      <dgm:prSet presAssocID="{5C8D1FBA-C6A2-420B-BF78-5F86DE11BD4D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073E3DAC-036B-49B5-9AF8-859EE333D90C}" type="presOf" srcId="{4BBFA240-801A-4F35-8ECA-DD379EE61B06}" destId="{DE94802B-18EB-4507-AD85-52D6D65EE574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0DDA0CE5-40A6-41AE-B6E7-38DD4882FBCF}" srcId="{E1E31A27-682F-4524-8836-4107CDEC5323}" destId="{5C8D1FBA-C6A2-420B-BF78-5F86DE11BD4D}" srcOrd="0" destOrd="0" parTransId="{4BBFA240-801A-4F35-8ECA-DD379EE61B06}" sibTransId="{9DCE9F59-BBA3-46D7-BCEF-90CB0A7D4DDF}"/>
    <dgm:cxn modelId="{B8B513FE-5A03-4CF5-9446-2268BF2BAA96}" type="presOf" srcId="{5C8D1FBA-C6A2-420B-BF78-5F86DE11BD4D}" destId="{F9C60AB5-AEFE-4D47-BE6F-BFE6D479D289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F14D0C41-0B24-4421-B6F5-0375F0702B73}" type="presParOf" srcId="{D9F353A7-6BA6-4618-9297-C380F5C53C3D}" destId="{DE94802B-18EB-4507-AD85-52D6D65EE574}" srcOrd="0" destOrd="0" presId="urn:microsoft.com/office/officeart/2005/8/layout/hierarchy3"/>
    <dgm:cxn modelId="{787C49E6-3E1A-416E-8147-1F8670D48CC8}" type="presParOf" srcId="{D9F353A7-6BA6-4618-9297-C380F5C53C3D}" destId="{F9C60AB5-AEFE-4D47-BE6F-BFE6D479D289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5C8D1FBA-C6A2-420B-BF78-5F86DE11BD4D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4BBFA240-801A-4F35-8ECA-DD379EE61B06}" type="parTrans" cxnId="{0DDA0CE5-40A6-41AE-B6E7-38DD4882FBCF}">
      <dgm:prSet/>
      <dgm:spPr/>
    </dgm:pt>
    <dgm:pt modelId="{9DCE9F59-BBA3-46D7-BCEF-90CB0A7D4DDF}" type="sibTrans" cxnId="{0DDA0CE5-40A6-41AE-B6E7-38DD4882FBCF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DE94802B-18EB-4507-AD85-52D6D65EE574}" type="pres">
      <dgm:prSet presAssocID="{4BBFA240-801A-4F35-8ECA-DD379EE61B06}" presName="Name13" presStyleLbl="parChTrans1D2" presStyleIdx="0" presStyleCnt="1"/>
      <dgm:spPr/>
    </dgm:pt>
    <dgm:pt modelId="{F9C60AB5-AEFE-4D47-BE6F-BFE6D479D289}" type="pres">
      <dgm:prSet presAssocID="{5C8D1FBA-C6A2-420B-BF78-5F86DE11BD4D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073E3DAC-036B-49B5-9AF8-859EE333D90C}" type="presOf" srcId="{4BBFA240-801A-4F35-8ECA-DD379EE61B06}" destId="{DE94802B-18EB-4507-AD85-52D6D65EE574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0DDA0CE5-40A6-41AE-B6E7-38DD4882FBCF}" srcId="{E1E31A27-682F-4524-8836-4107CDEC5323}" destId="{5C8D1FBA-C6A2-420B-BF78-5F86DE11BD4D}" srcOrd="0" destOrd="0" parTransId="{4BBFA240-801A-4F35-8ECA-DD379EE61B06}" sibTransId="{9DCE9F59-BBA3-46D7-BCEF-90CB0A7D4DDF}"/>
    <dgm:cxn modelId="{B8B513FE-5A03-4CF5-9446-2268BF2BAA96}" type="presOf" srcId="{5C8D1FBA-C6A2-420B-BF78-5F86DE11BD4D}" destId="{F9C60AB5-AEFE-4D47-BE6F-BFE6D479D289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F14D0C41-0B24-4421-B6F5-0375F0702B73}" type="presParOf" srcId="{D9F353A7-6BA6-4618-9297-C380F5C53C3D}" destId="{DE94802B-18EB-4507-AD85-52D6D65EE574}" srcOrd="0" destOrd="0" presId="urn:microsoft.com/office/officeart/2005/8/layout/hierarchy3"/>
    <dgm:cxn modelId="{787C49E6-3E1A-416E-8147-1F8670D48CC8}" type="presParOf" srcId="{D9F353A7-6BA6-4618-9297-C380F5C53C3D}" destId="{F9C60AB5-AEFE-4D47-BE6F-BFE6D479D289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Télécommunications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Edition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Services d'information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8264" custLinFactNeighborY="3117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7598" custLinFactNeighborY="-12275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Télécommunications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Edition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Services d'information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8264" custLinFactNeighborY="3117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7598" custLinFactNeighborY="-12275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34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-7 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ScaleY="112371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34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-7 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ScaleY="112371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DE94802B-18EB-4507-AD85-52D6D65EE574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C60AB5-AEFE-4D47-BE6F-BFE6D479D289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10705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10705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10705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10705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025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7303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7303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90929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430223" y="36907"/>
          <a:ext cx="237210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Télécommunications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30223" y="36907"/>
        <a:ext cx="2372104" cy="560288"/>
      </dsp:txXfrm>
    </dsp:sp>
    <dsp:sp modelId="{9689A072-9A1C-4FDC-9C32-6738045E4EC3}">
      <dsp:nvSpPr>
        <dsp:cNvPr id="0" name=""/>
        <dsp:cNvSpPr/>
      </dsp:nvSpPr>
      <dsp:spPr>
        <a:xfrm>
          <a:off x="256511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499" y="494394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499" y="494394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6511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94308" y="949205"/>
          <a:ext cx="1516936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Services d'information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94308" y="949205"/>
        <a:ext cx="1516936" cy="690409"/>
      </dsp:txXfrm>
    </dsp:sp>
    <dsp:sp modelId="{F5EBB740-D712-452D-8D1C-87246816E77B}">
      <dsp:nvSpPr>
        <dsp:cNvPr id="0" name=""/>
        <dsp:cNvSpPr/>
      </dsp:nvSpPr>
      <dsp:spPr>
        <a:xfrm>
          <a:off x="290929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52264" y="1579722"/>
          <a:ext cx="61752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Edition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52264" y="1579722"/>
        <a:ext cx="617529" cy="5558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38468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868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13970" rIns="2794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86852"/>
      </dsp:txXfrm>
    </dsp:sp>
    <dsp:sp modelId="{A5B66451-CF6F-4CCC-B277-AB438EE4A6C8}">
      <dsp:nvSpPr>
        <dsp:cNvPr id="0" name=""/>
        <dsp:cNvSpPr/>
      </dsp:nvSpPr>
      <dsp:spPr>
        <a:xfrm>
          <a:off x="1683390" y="1105796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91092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-7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91092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99759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34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17</TotalTime>
  <Pages>2</Pages>
  <Words>45</Words>
  <Characters>252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16</cp:revision>
  <cp:lastPrinted>2021-12-24T10:51:00Z</cp:lastPrinted>
  <dcterms:created xsi:type="dcterms:W3CDTF">2022-01-24T10:28:00Z</dcterms:created>
  <dcterms:modified xsi:type="dcterms:W3CDTF">2022-03-23T09:47:00Z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