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diagrams/data5.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6.xml" ContentType="application/vnd.openxmlformats-officedocument.drawingml.diagramData+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2A341" w14:textId="0E94CFD9" w:rsidR="00FD0A9D" w:rsidRDefault="00F17BCA">
      <w:r>
        <w:rPr>
          <w:noProof/>
          <w:color w:val="auto"/>
          <w:kern w:val="0"/>
          <w:sz w:val="24"/>
          <w:szCs w:val="24"/>
          <w:lang w:bidi="fr-FR"/>
        </w:rPr>
        <mc:AlternateContent>
          <mc:Choice Requires="wps">
            <w:drawing>
              <wp:anchor distT="0" distB="0" distL="114300" distR="114300" simplePos="0" relativeHeight="251632640" behindDoc="0" locked="0" layoutInCell="1" allowOverlap="1" wp14:anchorId="5E1B55C5" wp14:editId="12FBCF71">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32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31616" behindDoc="0" locked="0" layoutInCell="1" allowOverlap="1" wp14:anchorId="7E904A01" wp14:editId="6151DD05">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3BB392C1" id="Groupe 50" o:spid="_x0000_s1026" style="position:absolute;margin-left:12pt;margin-top:-29.3pt;width:118.95pt;height:756pt;z-index:251631616"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33664" behindDoc="0" locked="0" layoutInCell="1" allowOverlap="1" wp14:anchorId="01EEE829" wp14:editId="1C98E0C9">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8AD96" id="Rectangle 5" o:spid="_x0000_s1026" style="position:absolute;margin-left:175.2pt;margin-top:-20.3pt;width:78.5pt;height:94.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22400" behindDoc="0" locked="0" layoutInCell="1" allowOverlap="1" wp14:anchorId="525C153A" wp14:editId="2FF43BF0">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1A550" id="Forme libre 33" o:spid="_x0000_s1026" style="position:absolute;margin-left:-32pt;margin-top:-21pt;width:147.55pt;height:75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30592" behindDoc="0" locked="0" layoutInCell="1" allowOverlap="1" wp14:anchorId="7BE4522A" wp14:editId="47AC3383">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73CE6608" id="Groupe 49" o:spid="_x0000_s1026" style="position:absolute;margin-left:1059.05pt;margin-top:-14.25pt;width:107.8pt;height:756pt;z-index:251630592"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29568" behindDoc="0" locked="0" layoutInCell="1" allowOverlap="1" wp14:anchorId="73BCD8C1" wp14:editId="344113D0">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12F0E" id="Forme libre 25" o:spid="_x0000_s1026" style="position:absolute;margin-left:1064.75pt;margin-top:18pt;width:123.25pt;height:75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08FE9489" w:rsidR="00902688" w:rsidRDefault="00323A76" w:rsidP="00F576BD">
      <w:pPr>
        <w:rPr>
          <w:noProof/>
          <w:lang w:bidi="fr-FR"/>
        </w:rPr>
      </w:pPr>
      <w:r w:rsidRPr="00D80D05">
        <w:rPr>
          <w:noProof/>
          <w:lang w:bidi="fr-FR"/>
        </w:rPr>
        <mc:AlternateContent>
          <mc:Choice Requires="wps">
            <w:drawing>
              <wp:anchor distT="0" distB="0" distL="114300" distR="114300" simplePos="0" relativeHeight="251645952" behindDoc="0" locked="0" layoutInCell="1" allowOverlap="1" wp14:anchorId="5C753A8E" wp14:editId="031A5E88">
                <wp:simplePos x="0" y="0"/>
                <wp:positionH relativeFrom="leftMargin">
                  <wp:posOffset>1240057</wp:posOffset>
                </wp:positionH>
                <wp:positionV relativeFrom="paragraph">
                  <wp:posOffset>6250452</wp:posOffset>
                </wp:positionV>
                <wp:extent cx="2323465" cy="878572"/>
                <wp:effectExtent l="0" t="1270" r="0" b="0"/>
                <wp:wrapNone/>
                <wp:docPr id="1124" name="Rectangle 1124"/>
                <wp:cNvGraphicFramePr/>
                <a:graphic xmlns:a="http://schemas.openxmlformats.org/drawingml/2006/main">
                  <a:graphicData uri="http://schemas.microsoft.com/office/word/2010/wordprocessingShape">
                    <wps:wsp>
                      <wps:cNvSpPr/>
                      <wps:spPr>
                        <a:xfrm rot="16200000">
                          <a:off x="0" y="0"/>
                          <a:ext cx="2323465" cy="878572"/>
                        </a:xfrm>
                        <a:prstGeom prst="rect">
                          <a:avLst/>
                        </a:prstGeom>
                        <a:solidFill>
                          <a:srgbClr val="63A7DA"/>
                        </a:solidFill>
                        <a:ln w="12700" cap="flat" cmpd="sng" algn="ctr">
                          <a:noFill/>
                          <a:prstDash val="solid"/>
                          <a:miter lim="800000"/>
                        </a:ln>
                        <a:effectLst/>
                      </wps:spPr>
                      <wps:txbx>
                        <w:txbxContent>
                          <w:p w14:paraId="06F157E7" w14:textId="253FB4D4" w:rsidR="00A72224" w:rsidRPr="000247A1" w:rsidRDefault="00323A76" w:rsidP="00D80D05">
                            <w:pPr>
                              <w:jc w:val="center"/>
                              <w:rPr>
                                <w:rFonts w:ascii="Calibri" w:hAnsi="Calibri" w:cs="Calibri"/>
                                <w:color w:val="FFFFFF"/>
                                <w:sz w:val="96"/>
                                <w:szCs w:val="96"/>
                              </w:rPr>
                            </w:pPr>
                            <w:bookmarkStart w:id="0" w:name="_Hlk91055582"/>
                            <w:bookmarkEnd w:id="0"/>
                            <w:r>
                              <w:rPr>
                                <w:rFonts w:ascii="Calibri" w:hAnsi="Calibri" w:cs="Calibri"/>
                                <w:color w:val="FFFFFF"/>
                                <w:sz w:val="44"/>
                                <w:szCs w:val="44"/>
                              </w:rPr>
                              <w:t xml:space="preserve">Tuyauteur - </w:t>
                            </w:r>
                            <w:proofErr w:type="spellStart"/>
                            <w:r>
                              <w:rPr>
                                <w:rFonts w:ascii="Calibri" w:hAnsi="Calibri" w:cs="Calibri"/>
                                <w:color w:val="FFFFFF"/>
                                <w:sz w:val="44"/>
                                <w:szCs w:val="44"/>
                              </w:rPr>
                              <w:t>Soudeur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27" style="position:absolute;margin-left:97.65pt;margin-top:492.15pt;width:182.95pt;height:69.2pt;rotation:-90;z-index:2516459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" fillcolor="#63a7da" stroked="f" strokeweight="1pt">
                <v:textbox>
                  <w:txbxContent>
                    <w:p w14:paraId="06F157E7" w14:textId="253FB4D4" w:rsidR="00A72224" w:rsidRPr="000247A1" w:rsidRDefault="00323A76" w:rsidP="00D80D05">
                      <w:pPr>
                        <w:jc w:val="center"/>
                        <w:rPr>
                          <w:rFonts w:ascii="Calibri" w:hAnsi="Calibri" w:cs="Calibri"/>
                          <w:color w:val="FFFFFF"/>
                          <w:sz w:val="96"/>
                          <w:szCs w:val="96"/>
                        </w:rPr>
                      </w:pPr>
                      <w:bookmarkStart w:id="1" w:name="_Hlk91055582"/>
                      <w:bookmarkEnd w:id="1"/>
                      <w:r>
                        <w:rPr>
                          <w:rFonts w:ascii="Calibri" w:hAnsi="Calibri" w:cs="Calibri"/>
                          <w:color w:val="FFFFFF"/>
                          <w:sz w:val="44"/>
                          <w:szCs w:val="44"/>
                        </w:rPr>
                        <w:t xml:space="preserve">Tuyauteur - </w:t>
                      </w:r>
                      <w:proofErr w:type="spellStart"/>
                      <w:r>
                        <w:rPr>
                          <w:rFonts w:ascii="Calibri" w:hAnsi="Calibri" w:cs="Calibri"/>
                          <w:color w:val="FFFFFF"/>
                          <w:sz w:val="44"/>
                          <w:szCs w:val="44"/>
                        </w:rPr>
                        <w:t>Soudeur</w:t>
                      </w:r>
                      <w:proofErr w:type="spellEnd"/>
                    </w:p>
                  </w:txbxContent>
                </v:textbox>
                <w10:wrap anchorx="margin"/>
              </v:rect>
            </w:pict>
          </mc:Fallback>
        </mc:AlternateContent>
      </w:r>
      <w:r w:rsidR="005B591B">
        <w:rPr>
          <w:noProof/>
        </w:rPr>
        <mc:AlternateContent>
          <mc:Choice Requires="wps">
            <w:drawing>
              <wp:anchor distT="0" distB="0" distL="114300" distR="114300" simplePos="0" relativeHeight="251702272" behindDoc="0" locked="0" layoutInCell="1" allowOverlap="1" wp14:anchorId="61170C01" wp14:editId="5FFB6607">
                <wp:simplePos x="0" y="0"/>
                <wp:positionH relativeFrom="column">
                  <wp:posOffset>9020175</wp:posOffset>
                </wp:positionH>
                <wp:positionV relativeFrom="paragraph">
                  <wp:posOffset>4254500</wp:posOffset>
                </wp:positionV>
                <wp:extent cx="3390900" cy="314325"/>
                <wp:effectExtent l="0" t="0" r="19050" b="28575"/>
                <wp:wrapNone/>
                <wp:docPr id="8" name="Zone de texte 8"/>
                <wp:cNvGraphicFramePr/>
                <a:graphic xmlns:a="http://schemas.openxmlformats.org/drawingml/2006/main">
                  <a:graphicData uri="http://schemas.microsoft.com/office/word/2010/wordprocessingShape">
                    <wps:wsp>
                      <wps:cNvSpPr txBox="1"/>
                      <wps:spPr>
                        <a:xfrm>
                          <a:off x="0" y="0"/>
                          <a:ext cx="3390900" cy="314325"/>
                        </a:xfrm>
                        <a:prstGeom prst="rect">
                          <a:avLst/>
                        </a:prstGeom>
                        <a:solidFill>
                          <a:schemeClr val="accent5">
                            <a:lumMod val="20000"/>
                            <a:lumOff val="80000"/>
                          </a:schemeClr>
                        </a:solidFill>
                        <a:ln w="6350">
                          <a:solidFill>
                            <a:prstClr val="black"/>
                          </a:solidFill>
                        </a:ln>
                      </wps:spPr>
                      <wps:txbx>
                        <w:txbxContent>
                          <w:p w14:paraId="1112596F" w14:textId="70986336" w:rsidR="005B591B" w:rsidRPr="005B591B" w:rsidRDefault="005B591B" w:rsidP="005B591B">
                            <w:pPr>
                              <w:jc w:val="center"/>
                              <w:rPr>
                                <w:rFonts w:asciiTheme="minorHAnsi" w:hAnsiTheme="minorHAnsi" w:cstheme="minorHAnsi"/>
                                <w:sz w:val="28"/>
                                <w:szCs w:val="28"/>
                                <w:lang w:val="fr-BE"/>
                              </w:rPr>
                            </w:pPr>
                            <w:r w:rsidRPr="005B591B">
                              <w:rPr>
                                <w:rFonts w:asciiTheme="minorHAnsi" w:hAnsiTheme="minorHAnsi" w:cstheme="minorHAnsi"/>
                                <w:sz w:val="28"/>
                                <w:szCs w:val="28"/>
                                <w:lang w:val="fr-BE"/>
                              </w:rPr>
                              <w:t xml:space="preserve">Pas de filière sur le </w:t>
                            </w:r>
                            <w:r w:rsidR="00323A76">
                              <w:rPr>
                                <w:rFonts w:asciiTheme="minorHAnsi" w:hAnsiTheme="minorHAnsi" w:cstheme="minorHAnsi"/>
                                <w:sz w:val="28"/>
                                <w:szCs w:val="28"/>
                                <w:lang w:val="fr-BE"/>
                              </w:rPr>
                              <w:t>B</w:t>
                            </w:r>
                            <w:r w:rsidRPr="005B591B">
                              <w:rPr>
                                <w:rFonts w:asciiTheme="minorHAnsi" w:hAnsiTheme="minorHAnsi" w:cstheme="minorHAnsi"/>
                                <w:sz w:val="28"/>
                                <w:szCs w:val="28"/>
                                <w:lang w:val="fr-BE"/>
                              </w:rPr>
                              <w:t>assin en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170C01" id="_x0000_t202" coordsize="21600,21600" o:spt="202" path="m,l,21600r21600,l21600,xe">
                <v:stroke joinstyle="miter"/>
                <v:path gradientshapeok="t" o:connecttype="rect"/>
              </v:shapetype>
              <v:shape id="Zone de texte 8" o:spid="_x0000_s1028" type="#_x0000_t202" style="position:absolute;margin-left:710.25pt;margin-top:335pt;width:267pt;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" fillcolor="#fcefe2 [664]" strokeweight=".5pt">
                <v:textbox>
                  <w:txbxContent>
                    <w:p w14:paraId="1112596F" w14:textId="70986336" w:rsidR="005B591B" w:rsidRPr="005B591B" w:rsidRDefault="005B591B" w:rsidP="005B591B">
                      <w:pPr>
                        <w:jc w:val="center"/>
                        <w:rPr>
                          <w:rFonts w:asciiTheme="minorHAnsi" w:hAnsiTheme="minorHAnsi" w:cstheme="minorHAnsi"/>
                          <w:sz w:val="28"/>
                          <w:szCs w:val="28"/>
                          <w:lang w:val="fr-BE"/>
                        </w:rPr>
                      </w:pPr>
                      <w:r w:rsidRPr="005B591B">
                        <w:rPr>
                          <w:rFonts w:asciiTheme="minorHAnsi" w:hAnsiTheme="minorHAnsi" w:cstheme="minorHAnsi"/>
                          <w:sz w:val="28"/>
                          <w:szCs w:val="28"/>
                          <w:lang w:val="fr-BE"/>
                        </w:rPr>
                        <w:t xml:space="preserve">Pas de filière sur le </w:t>
                      </w:r>
                      <w:r w:rsidR="00323A76">
                        <w:rPr>
                          <w:rFonts w:asciiTheme="minorHAnsi" w:hAnsiTheme="minorHAnsi" w:cstheme="minorHAnsi"/>
                          <w:sz w:val="28"/>
                          <w:szCs w:val="28"/>
                          <w:lang w:val="fr-BE"/>
                        </w:rPr>
                        <w:t>B</w:t>
                      </w:r>
                      <w:r w:rsidRPr="005B591B">
                        <w:rPr>
                          <w:rFonts w:asciiTheme="minorHAnsi" w:hAnsiTheme="minorHAnsi" w:cstheme="minorHAnsi"/>
                          <w:sz w:val="28"/>
                          <w:szCs w:val="28"/>
                          <w:lang w:val="fr-BE"/>
                        </w:rPr>
                        <w:t>assin en 2021</w:t>
                      </w:r>
                    </w:p>
                  </w:txbxContent>
                </v:textbox>
              </v:shape>
            </w:pict>
          </mc:Fallback>
        </mc:AlternateContent>
      </w:r>
      <w:r w:rsidR="00945DB5">
        <w:rPr>
          <w:noProof/>
        </w:rPr>
        <mc:AlternateContent>
          <mc:Choice Requires="wpg">
            <w:drawing>
              <wp:anchor distT="0" distB="0" distL="114300" distR="114300" simplePos="0" relativeHeight="251701248" behindDoc="0" locked="0" layoutInCell="1" allowOverlap="1" wp14:anchorId="59CD2165" wp14:editId="2B70BA8F">
                <wp:simplePos x="0" y="0"/>
                <wp:positionH relativeFrom="column">
                  <wp:posOffset>3708325</wp:posOffset>
                </wp:positionH>
                <wp:positionV relativeFrom="paragraph">
                  <wp:posOffset>834390</wp:posOffset>
                </wp:positionV>
                <wp:extent cx="705088" cy="663482"/>
                <wp:effectExtent l="0" t="0" r="0" b="3810"/>
                <wp:wrapNone/>
                <wp:docPr id="58" name="Graphique 1092"/>
                <wp:cNvGraphicFramePr/>
                <a:graphic xmlns:a="http://schemas.openxmlformats.org/drawingml/2006/main">
                  <a:graphicData uri="http://schemas.microsoft.com/office/word/2010/wordprocessingGroup">
                    <wpg:wgp>
                      <wpg:cNvGrpSpPr/>
                      <wpg:grpSpPr>
                        <a:xfrm>
                          <a:off x="0" y="0"/>
                          <a:ext cx="705088" cy="663482"/>
                          <a:chOff x="0" y="0"/>
                          <a:chExt cx="705088" cy="663482"/>
                        </a:xfrm>
                        <a:solidFill>
                          <a:srgbClr val="DD076F"/>
                        </a:solidFill>
                      </wpg:grpSpPr>
                      <wps:wsp>
                        <wps:cNvPr id="59" name="Forme libre : forme 59"/>
                        <wps:cNvSpPr/>
                        <wps:spPr>
                          <a:xfrm>
                            <a:off x="491708" y="463972"/>
                            <a:ext cx="15118" cy="14144"/>
                          </a:xfrm>
                          <a:custGeom>
                            <a:avLst/>
                            <a:gdLst>
                              <a:gd name="connsiteX0" fmla="*/ 8238 w 15118"/>
                              <a:gd name="connsiteY0" fmla="*/ 82 h 14144"/>
                              <a:gd name="connsiteX1" fmla="*/ 87 w 15118"/>
                              <a:gd name="connsiteY1" fmla="*/ 6474 h 14144"/>
                              <a:gd name="connsiteX2" fmla="*/ 6880 w 15118"/>
                              <a:gd name="connsiteY2" fmla="*/ 14144 h 14144"/>
                              <a:gd name="connsiteX3" fmla="*/ 8238 w 15118"/>
                              <a:gd name="connsiteY3" fmla="*/ 14144 h 14144"/>
                              <a:gd name="connsiteX4" fmla="*/ 15031 w 15118"/>
                              <a:gd name="connsiteY4" fmla="*/ 6474 h 14144"/>
                              <a:gd name="connsiteX5" fmla="*/ 8238 w 15118"/>
                              <a:gd name="connsiteY5" fmla="*/ 82 h 141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118" h="14144">
                                <a:moveTo>
                                  <a:pt x="8238" y="82"/>
                                </a:moveTo>
                                <a:cubicBezTo>
                                  <a:pt x="4163" y="-557"/>
                                  <a:pt x="87" y="2639"/>
                                  <a:pt x="87" y="6474"/>
                                </a:cubicBezTo>
                                <a:cubicBezTo>
                                  <a:pt x="-592" y="10309"/>
                                  <a:pt x="2804" y="14144"/>
                                  <a:pt x="6880" y="14144"/>
                                </a:cubicBezTo>
                                <a:cubicBezTo>
                                  <a:pt x="7559" y="14144"/>
                                  <a:pt x="7559" y="14144"/>
                                  <a:pt x="8238" y="14144"/>
                                </a:cubicBezTo>
                                <a:cubicBezTo>
                                  <a:pt x="12314" y="13505"/>
                                  <a:pt x="15710" y="10309"/>
                                  <a:pt x="15031" y="6474"/>
                                </a:cubicBezTo>
                                <a:cubicBezTo>
                                  <a:pt x="15031" y="2639"/>
                                  <a:pt x="11635" y="82"/>
                                  <a:pt x="8238" y="82"/>
                                </a:cubicBez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orme libre : forme 62"/>
                        <wps:cNvSpPr/>
                        <wps:spPr>
                          <a:xfrm>
                            <a:off x="444925"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orme libre : forme 63"/>
                        <wps:cNvSpPr/>
                        <wps:spPr>
                          <a:xfrm>
                            <a:off x="400093"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orme libre : forme 64"/>
                        <wps:cNvSpPr/>
                        <wps:spPr>
                          <a:xfrm>
                            <a:off x="350506"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orme libre : forme 65"/>
                        <wps:cNvSpPr/>
                        <wps:spPr>
                          <a:xfrm>
                            <a:off x="304994"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orme libre : forme 66"/>
                        <wps:cNvSpPr/>
                        <wps:spPr>
                          <a:xfrm>
                            <a:off x="260162"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orme libre : forme 67"/>
                        <wps:cNvSpPr/>
                        <wps:spPr>
                          <a:xfrm>
                            <a:off x="215330"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orme libre : forme 71"/>
                        <wps:cNvSpPr/>
                        <wps:spPr>
                          <a:xfrm>
                            <a:off x="168460" y="143961"/>
                            <a:ext cx="387208" cy="362299"/>
                          </a:xfrm>
                          <a:custGeom>
                            <a:avLst/>
                            <a:gdLst>
                              <a:gd name="connsiteX0" fmla="*/ 349148 w 387208"/>
                              <a:gd name="connsiteY0" fmla="*/ 291329 h 362299"/>
                              <a:gd name="connsiteX1" fmla="*/ 339638 w 387208"/>
                              <a:gd name="connsiteY1" fmla="*/ 291329 h 362299"/>
                              <a:gd name="connsiteX2" fmla="*/ 339638 w 387208"/>
                              <a:gd name="connsiteY2" fmla="*/ 219100 h 362299"/>
                              <a:gd name="connsiteX3" fmla="*/ 332166 w 387208"/>
                              <a:gd name="connsiteY3" fmla="*/ 212069 h 362299"/>
                              <a:gd name="connsiteX4" fmla="*/ 269673 w 387208"/>
                              <a:gd name="connsiteY4" fmla="*/ 212069 h 362299"/>
                              <a:gd name="connsiteX5" fmla="*/ 262201 w 387208"/>
                              <a:gd name="connsiteY5" fmla="*/ 219100 h 362299"/>
                              <a:gd name="connsiteX6" fmla="*/ 262201 w 387208"/>
                              <a:gd name="connsiteY6" fmla="*/ 219100 h 362299"/>
                              <a:gd name="connsiteX7" fmla="*/ 262201 w 387208"/>
                              <a:gd name="connsiteY7" fmla="*/ 291329 h 362299"/>
                              <a:gd name="connsiteX8" fmla="*/ 197669 w 387208"/>
                              <a:gd name="connsiteY8" fmla="*/ 291329 h 362299"/>
                              <a:gd name="connsiteX9" fmla="*/ 197669 w 387208"/>
                              <a:gd name="connsiteY9" fmla="*/ 198007 h 362299"/>
                              <a:gd name="connsiteX10" fmla="*/ 185442 w 387208"/>
                              <a:gd name="connsiteY10" fmla="*/ 164129 h 362299"/>
                              <a:gd name="connsiteX11" fmla="*/ 156233 w 387208"/>
                              <a:gd name="connsiteY11" fmla="*/ 144314 h 362299"/>
                              <a:gd name="connsiteX12" fmla="*/ 106646 w 387208"/>
                              <a:gd name="connsiteY12" fmla="*/ 100210 h 362299"/>
                              <a:gd name="connsiteX13" fmla="*/ 260163 w 387208"/>
                              <a:gd name="connsiteY13" fmla="*/ 82313 h 362299"/>
                              <a:gd name="connsiteX14" fmla="*/ 268993 w 387208"/>
                              <a:gd name="connsiteY14" fmla="*/ 89983 h 362299"/>
                              <a:gd name="connsiteX15" fmla="*/ 268993 w 387208"/>
                              <a:gd name="connsiteY15" fmla="*/ 112994 h 362299"/>
                              <a:gd name="connsiteX16" fmla="*/ 261521 w 387208"/>
                              <a:gd name="connsiteY16" fmla="*/ 112994 h 362299"/>
                              <a:gd name="connsiteX17" fmla="*/ 254728 w 387208"/>
                              <a:gd name="connsiteY17" fmla="*/ 116829 h 362299"/>
                              <a:gd name="connsiteX18" fmla="*/ 239784 w 387208"/>
                              <a:gd name="connsiteY18" fmla="*/ 144954 h 362299"/>
                              <a:gd name="connsiteX19" fmla="*/ 241143 w 387208"/>
                              <a:gd name="connsiteY19" fmla="*/ 153263 h 362299"/>
                              <a:gd name="connsiteX20" fmla="*/ 271031 w 387208"/>
                              <a:gd name="connsiteY20" fmla="*/ 181388 h 362299"/>
                              <a:gd name="connsiteX21" fmla="*/ 281900 w 387208"/>
                              <a:gd name="connsiteY21" fmla="*/ 181388 h 362299"/>
                              <a:gd name="connsiteX22" fmla="*/ 281900 w 387208"/>
                              <a:gd name="connsiteY22" fmla="*/ 171161 h 362299"/>
                              <a:gd name="connsiteX23" fmla="*/ 281900 w 387208"/>
                              <a:gd name="connsiteY23" fmla="*/ 171161 h 362299"/>
                              <a:gd name="connsiteX24" fmla="*/ 255408 w 387208"/>
                              <a:gd name="connsiteY24" fmla="*/ 146232 h 362299"/>
                              <a:gd name="connsiteX25" fmla="*/ 266276 w 387208"/>
                              <a:gd name="connsiteY25" fmla="*/ 126417 h 362299"/>
                              <a:gd name="connsiteX26" fmla="*/ 332166 w 387208"/>
                              <a:gd name="connsiteY26" fmla="*/ 126417 h 362299"/>
                              <a:gd name="connsiteX27" fmla="*/ 343034 w 387208"/>
                              <a:gd name="connsiteY27" fmla="*/ 146232 h 362299"/>
                              <a:gd name="connsiteX28" fmla="*/ 316543 w 387208"/>
                              <a:gd name="connsiteY28" fmla="*/ 171161 h 362299"/>
                              <a:gd name="connsiteX29" fmla="*/ 316543 w 387208"/>
                              <a:gd name="connsiteY29" fmla="*/ 181388 h 362299"/>
                              <a:gd name="connsiteX30" fmla="*/ 327411 w 387208"/>
                              <a:gd name="connsiteY30" fmla="*/ 181388 h 362299"/>
                              <a:gd name="connsiteX31" fmla="*/ 327411 w 387208"/>
                              <a:gd name="connsiteY31" fmla="*/ 181388 h 362299"/>
                              <a:gd name="connsiteX32" fmla="*/ 357299 w 387208"/>
                              <a:gd name="connsiteY32" fmla="*/ 153263 h 362299"/>
                              <a:gd name="connsiteX33" fmla="*/ 358658 w 387208"/>
                              <a:gd name="connsiteY33" fmla="*/ 144954 h 362299"/>
                              <a:gd name="connsiteX34" fmla="*/ 343714 w 387208"/>
                              <a:gd name="connsiteY34" fmla="*/ 116829 h 362299"/>
                              <a:gd name="connsiteX35" fmla="*/ 336921 w 387208"/>
                              <a:gd name="connsiteY35" fmla="*/ 112994 h 362299"/>
                              <a:gd name="connsiteX36" fmla="*/ 328770 w 387208"/>
                              <a:gd name="connsiteY36" fmla="*/ 112994 h 362299"/>
                              <a:gd name="connsiteX37" fmla="*/ 328770 w 387208"/>
                              <a:gd name="connsiteY37" fmla="*/ 89983 h 362299"/>
                              <a:gd name="connsiteX38" fmla="*/ 341676 w 387208"/>
                              <a:gd name="connsiteY38" fmla="*/ 20950 h 362299"/>
                              <a:gd name="connsiteX39" fmla="*/ 268314 w 387208"/>
                              <a:gd name="connsiteY39" fmla="*/ 8806 h 362299"/>
                              <a:gd name="connsiteX40" fmla="*/ 252011 w 387208"/>
                              <a:gd name="connsiteY40" fmla="*/ 26064 h 362299"/>
                              <a:gd name="connsiteX41" fmla="*/ 68607 w 387208"/>
                              <a:gd name="connsiteY41" fmla="*/ 29899 h 362299"/>
                              <a:gd name="connsiteX42" fmla="*/ 66569 w 387208"/>
                              <a:gd name="connsiteY42" fmla="*/ 29899 h 362299"/>
                              <a:gd name="connsiteX43" fmla="*/ 52984 w 387208"/>
                              <a:gd name="connsiteY43" fmla="*/ 27981 h 362299"/>
                              <a:gd name="connsiteX44" fmla="*/ 0 w 387208"/>
                              <a:gd name="connsiteY44" fmla="*/ 77199 h 362299"/>
                              <a:gd name="connsiteX45" fmla="*/ 50266 w 387208"/>
                              <a:gd name="connsiteY45" fmla="*/ 127056 h 362299"/>
                              <a:gd name="connsiteX46" fmla="*/ 84230 w 387208"/>
                              <a:gd name="connsiteY46" fmla="*/ 168604 h 362299"/>
                              <a:gd name="connsiteX47" fmla="*/ 75400 w 387208"/>
                              <a:gd name="connsiteY47" fmla="*/ 198007 h 362299"/>
                              <a:gd name="connsiteX48" fmla="*/ 75400 w 387208"/>
                              <a:gd name="connsiteY48" fmla="*/ 291329 h 362299"/>
                              <a:gd name="connsiteX49" fmla="*/ 38039 w 387208"/>
                              <a:gd name="connsiteY49" fmla="*/ 291329 h 362299"/>
                              <a:gd name="connsiteX50" fmla="*/ 2038 w 387208"/>
                              <a:gd name="connsiteY50" fmla="*/ 328402 h 362299"/>
                              <a:gd name="connsiteX51" fmla="*/ 38039 w 387208"/>
                              <a:gd name="connsiteY51" fmla="*/ 362279 h 362299"/>
                              <a:gd name="connsiteX52" fmla="*/ 347789 w 387208"/>
                              <a:gd name="connsiteY52" fmla="*/ 362279 h 362299"/>
                              <a:gd name="connsiteX53" fmla="*/ 387187 w 387208"/>
                              <a:gd name="connsiteY53" fmla="*/ 328402 h 362299"/>
                              <a:gd name="connsiteX54" fmla="*/ 351186 w 387208"/>
                              <a:gd name="connsiteY54" fmla="*/ 291329 h 362299"/>
                              <a:gd name="connsiteX55" fmla="*/ 349148 w 387208"/>
                              <a:gd name="connsiteY55" fmla="*/ 291329 h 362299"/>
                              <a:gd name="connsiteX56" fmla="*/ 349148 w 387208"/>
                              <a:gd name="connsiteY56" fmla="*/ 291329 h 362299"/>
                              <a:gd name="connsiteX57" fmla="*/ 314505 w 387208"/>
                              <a:gd name="connsiteY57" fmla="*/ 112994 h 362299"/>
                              <a:gd name="connsiteX58" fmla="*/ 284617 w 387208"/>
                              <a:gd name="connsiteY58" fmla="*/ 112994 h 362299"/>
                              <a:gd name="connsiteX59" fmla="*/ 284617 w 387208"/>
                              <a:gd name="connsiteY59" fmla="*/ 97014 h 362299"/>
                              <a:gd name="connsiteX60" fmla="*/ 314505 w 387208"/>
                              <a:gd name="connsiteY60" fmla="*/ 97014 h 362299"/>
                              <a:gd name="connsiteX61" fmla="*/ 314505 w 387208"/>
                              <a:gd name="connsiteY61" fmla="*/ 112994 h 362299"/>
                              <a:gd name="connsiteX62" fmla="*/ 264238 w 387208"/>
                              <a:gd name="connsiteY62" fmla="*/ 35652 h 362299"/>
                              <a:gd name="connsiteX63" fmla="*/ 264238 w 387208"/>
                              <a:gd name="connsiteY63" fmla="*/ 35652 h 362299"/>
                              <a:gd name="connsiteX64" fmla="*/ 313826 w 387208"/>
                              <a:gd name="connsiteY64" fmla="*/ 17115 h 362299"/>
                              <a:gd name="connsiteX65" fmla="*/ 333525 w 387208"/>
                              <a:gd name="connsiteY65" fmla="*/ 63776 h 362299"/>
                              <a:gd name="connsiteX66" fmla="*/ 283937 w 387208"/>
                              <a:gd name="connsiteY66" fmla="*/ 82313 h 362299"/>
                              <a:gd name="connsiteX67" fmla="*/ 279862 w 387208"/>
                              <a:gd name="connsiteY67" fmla="*/ 80395 h 362299"/>
                              <a:gd name="connsiteX68" fmla="*/ 260842 w 387208"/>
                              <a:gd name="connsiteY68" fmla="*/ 49714 h 362299"/>
                              <a:gd name="connsiteX69" fmla="*/ 264238 w 387208"/>
                              <a:gd name="connsiteY69" fmla="*/ 35652 h 362299"/>
                              <a:gd name="connsiteX70" fmla="*/ 276465 w 387208"/>
                              <a:gd name="connsiteY70" fmla="*/ 226770 h 362299"/>
                              <a:gd name="connsiteX71" fmla="*/ 324015 w 387208"/>
                              <a:gd name="connsiteY71" fmla="*/ 226770 h 362299"/>
                              <a:gd name="connsiteX72" fmla="*/ 324015 w 387208"/>
                              <a:gd name="connsiteY72" fmla="*/ 291329 h 362299"/>
                              <a:gd name="connsiteX73" fmla="*/ 276465 w 387208"/>
                              <a:gd name="connsiteY73" fmla="*/ 291329 h 362299"/>
                              <a:gd name="connsiteX74" fmla="*/ 276465 w 387208"/>
                              <a:gd name="connsiteY74" fmla="*/ 226770 h 362299"/>
                              <a:gd name="connsiteX75" fmla="*/ 149441 w 387208"/>
                              <a:gd name="connsiteY75" fmla="*/ 157738 h 362299"/>
                              <a:gd name="connsiteX76" fmla="*/ 149441 w 387208"/>
                              <a:gd name="connsiteY76" fmla="*/ 157738 h 362299"/>
                              <a:gd name="connsiteX77" fmla="*/ 180008 w 387208"/>
                              <a:gd name="connsiteY77" fmla="*/ 210791 h 362299"/>
                              <a:gd name="connsiteX78" fmla="*/ 123628 w 387208"/>
                              <a:gd name="connsiteY78" fmla="*/ 239554 h 362299"/>
                              <a:gd name="connsiteX79" fmla="*/ 91702 w 387208"/>
                              <a:gd name="connsiteY79" fmla="*/ 198646 h 362299"/>
                              <a:gd name="connsiteX80" fmla="*/ 136534 w 387208"/>
                              <a:gd name="connsiteY80" fmla="*/ 156459 h 362299"/>
                              <a:gd name="connsiteX81" fmla="*/ 136534 w 387208"/>
                              <a:gd name="connsiteY81" fmla="*/ 156459 h 362299"/>
                              <a:gd name="connsiteX82" fmla="*/ 149441 w 387208"/>
                              <a:gd name="connsiteY82" fmla="*/ 157738 h 362299"/>
                              <a:gd name="connsiteX83" fmla="*/ 149441 w 387208"/>
                              <a:gd name="connsiteY83" fmla="*/ 157738 h 362299"/>
                              <a:gd name="connsiteX84" fmla="*/ 182046 w 387208"/>
                              <a:gd name="connsiteY84" fmla="*/ 235719 h 362299"/>
                              <a:gd name="connsiteX85" fmla="*/ 182046 w 387208"/>
                              <a:gd name="connsiteY85" fmla="*/ 291968 h 362299"/>
                              <a:gd name="connsiteX86" fmla="*/ 91702 w 387208"/>
                              <a:gd name="connsiteY86" fmla="*/ 291968 h 362299"/>
                              <a:gd name="connsiteX87" fmla="*/ 91702 w 387208"/>
                              <a:gd name="connsiteY87" fmla="*/ 235719 h 362299"/>
                              <a:gd name="connsiteX88" fmla="*/ 176612 w 387208"/>
                              <a:gd name="connsiteY88" fmla="*/ 240833 h 362299"/>
                              <a:gd name="connsiteX89" fmla="*/ 182046 w 387208"/>
                              <a:gd name="connsiteY89" fmla="*/ 235719 h 362299"/>
                              <a:gd name="connsiteX90" fmla="*/ 182046 w 387208"/>
                              <a:gd name="connsiteY90" fmla="*/ 235719 h 362299"/>
                              <a:gd name="connsiteX91" fmla="*/ 247256 w 387208"/>
                              <a:gd name="connsiteY91" fmla="*/ 40765 h 362299"/>
                              <a:gd name="connsiteX92" fmla="*/ 246577 w 387208"/>
                              <a:gd name="connsiteY92" fmla="*/ 49714 h 362299"/>
                              <a:gd name="connsiteX93" fmla="*/ 251332 w 387208"/>
                              <a:gd name="connsiteY93" fmla="*/ 69529 h 362299"/>
                              <a:gd name="connsiteX94" fmla="*/ 105967 w 387208"/>
                              <a:gd name="connsiteY94" fmla="*/ 86148 h 362299"/>
                              <a:gd name="connsiteX95" fmla="*/ 106646 w 387208"/>
                              <a:gd name="connsiteY95" fmla="*/ 77838 h 362299"/>
                              <a:gd name="connsiteX96" fmla="*/ 91702 w 387208"/>
                              <a:gd name="connsiteY96" fmla="*/ 43322 h 362299"/>
                              <a:gd name="connsiteX97" fmla="*/ 247256 w 387208"/>
                              <a:gd name="connsiteY97" fmla="*/ 40765 h 362299"/>
                              <a:gd name="connsiteX98" fmla="*/ 52304 w 387208"/>
                              <a:gd name="connsiteY98" fmla="*/ 113633 h 362299"/>
                              <a:gd name="connsiteX99" fmla="*/ 15623 w 387208"/>
                              <a:gd name="connsiteY99" fmla="*/ 77838 h 362299"/>
                              <a:gd name="connsiteX100" fmla="*/ 53663 w 387208"/>
                              <a:gd name="connsiteY100" fmla="*/ 43322 h 362299"/>
                              <a:gd name="connsiteX101" fmla="*/ 65890 w 387208"/>
                              <a:gd name="connsiteY101" fmla="*/ 45240 h 362299"/>
                              <a:gd name="connsiteX102" fmla="*/ 91702 w 387208"/>
                              <a:gd name="connsiteY102" fmla="*/ 78478 h 362299"/>
                              <a:gd name="connsiteX103" fmla="*/ 88985 w 387208"/>
                              <a:gd name="connsiteY103" fmla="*/ 92540 h 362299"/>
                              <a:gd name="connsiteX104" fmla="*/ 86947 w 387208"/>
                              <a:gd name="connsiteY104" fmla="*/ 95736 h 362299"/>
                              <a:gd name="connsiteX105" fmla="*/ 56380 w 387208"/>
                              <a:gd name="connsiteY105" fmla="*/ 113633 h 362299"/>
                              <a:gd name="connsiteX106" fmla="*/ 52304 w 387208"/>
                              <a:gd name="connsiteY106" fmla="*/ 113633 h 362299"/>
                              <a:gd name="connsiteX107" fmla="*/ 52304 w 387208"/>
                              <a:gd name="connsiteY107" fmla="*/ 113633 h 362299"/>
                              <a:gd name="connsiteX108" fmla="*/ 68607 w 387208"/>
                              <a:gd name="connsiteY108" fmla="*/ 125778 h 362299"/>
                              <a:gd name="connsiteX109" fmla="*/ 94419 w 387208"/>
                              <a:gd name="connsiteY109" fmla="*/ 109798 h 362299"/>
                              <a:gd name="connsiteX110" fmla="*/ 130421 w 387208"/>
                              <a:gd name="connsiteY110" fmla="*/ 142397 h 362299"/>
                              <a:gd name="connsiteX111" fmla="*/ 94419 w 387208"/>
                              <a:gd name="connsiteY111" fmla="*/ 157738 h 362299"/>
                              <a:gd name="connsiteX112" fmla="*/ 68607 w 387208"/>
                              <a:gd name="connsiteY112" fmla="*/ 125778 h 362299"/>
                              <a:gd name="connsiteX113" fmla="*/ 364771 w 387208"/>
                              <a:gd name="connsiteY113" fmla="*/ 341825 h 362299"/>
                              <a:gd name="connsiteX114" fmla="*/ 349148 w 387208"/>
                              <a:gd name="connsiteY114" fmla="*/ 348217 h 362299"/>
                              <a:gd name="connsiteX115" fmla="*/ 38719 w 387208"/>
                              <a:gd name="connsiteY115" fmla="*/ 348217 h 362299"/>
                              <a:gd name="connsiteX116" fmla="*/ 16303 w 387208"/>
                              <a:gd name="connsiteY116" fmla="*/ 327124 h 362299"/>
                              <a:gd name="connsiteX117" fmla="*/ 23095 w 387208"/>
                              <a:gd name="connsiteY117" fmla="*/ 312422 h 362299"/>
                              <a:gd name="connsiteX118" fmla="*/ 38719 w 387208"/>
                              <a:gd name="connsiteY118" fmla="*/ 306030 h 362299"/>
                              <a:gd name="connsiteX119" fmla="*/ 348469 w 387208"/>
                              <a:gd name="connsiteY119" fmla="*/ 306030 h 362299"/>
                              <a:gd name="connsiteX120" fmla="*/ 370885 w 387208"/>
                              <a:gd name="connsiteY120" fmla="*/ 327124 h 362299"/>
                              <a:gd name="connsiteX121" fmla="*/ 364771 w 387208"/>
                              <a:gd name="connsiteY121" fmla="*/ 341825 h 3622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Lst>
                            <a:rect l="l" t="t" r="r" b="b"/>
                            <a:pathLst>
                              <a:path w="387208" h="362299">
                                <a:moveTo>
                                  <a:pt x="349148" y="291329"/>
                                </a:moveTo>
                                <a:lnTo>
                                  <a:pt x="339638" y="291329"/>
                                </a:lnTo>
                                <a:lnTo>
                                  <a:pt x="339638" y="219100"/>
                                </a:lnTo>
                                <a:cubicBezTo>
                                  <a:pt x="339638" y="215265"/>
                                  <a:pt x="336242" y="212069"/>
                                  <a:pt x="332166" y="212069"/>
                                </a:cubicBezTo>
                                <a:lnTo>
                                  <a:pt x="269673" y="212069"/>
                                </a:lnTo>
                                <a:cubicBezTo>
                                  <a:pt x="265597" y="212069"/>
                                  <a:pt x="262201" y="215265"/>
                                  <a:pt x="262201" y="219100"/>
                                </a:cubicBezTo>
                                <a:lnTo>
                                  <a:pt x="262201" y="219100"/>
                                </a:lnTo>
                                <a:lnTo>
                                  <a:pt x="262201" y="291329"/>
                                </a:lnTo>
                                <a:lnTo>
                                  <a:pt x="197669" y="291329"/>
                                </a:lnTo>
                                <a:lnTo>
                                  <a:pt x="197669" y="198007"/>
                                </a:lnTo>
                                <a:cubicBezTo>
                                  <a:pt x="197669" y="185862"/>
                                  <a:pt x="193594" y="173717"/>
                                  <a:pt x="185442" y="164129"/>
                                </a:cubicBezTo>
                                <a:cubicBezTo>
                                  <a:pt x="177970" y="155181"/>
                                  <a:pt x="167781" y="148150"/>
                                  <a:pt x="156233" y="144314"/>
                                </a:cubicBezTo>
                                <a:lnTo>
                                  <a:pt x="106646" y="100210"/>
                                </a:lnTo>
                                <a:lnTo>
                                  <a:pt x="260163" y="82313"/>
                                </a:lnTo>
                                <a:cubicBezTo>
                                  <a:pt x="262880" y="84870"/>
                                  <a:pt x="265597" y="87426"/>
                                  <a:pt x="268993" y="89983"/>
                                </a:cubicBezTo>
                                <a:lnTo>
                                  <a:pt x="268993" y="112994"/>
                                </a:lnTo>
                                <a:lnTo>
                                  <a:pt x="261521" y="112994"/>
                                </a:lnTo>
                                <a:cubicBezTo>
                                  <a:pt x="258804" y="112994"/>
                                  <a:pt x="256087" y="114272"/>
                                  <a:pt x="254728" y="116829"/>
                                </a:cubicBezTo>
                                <a:lnTo>
                                  <a:pt x="239784" y="144954"/>
                                </a:lnTo>
                                <a:cubicBezTo>
                                  <a:pt x="238426" y="147510"/>
                                  <a:pt x="239105" y="150706"/>
                                  <a:pt x="241143" y="153263"/>
                                </a:cubicBezTo>
                                <a:lnTo>
                                  <a:pt x="271031" y="181388"/>
                                </a:lnTo>
                                <a:cubicBezTo>
                                  <a:pt x="273748" y="183944"/>
                                  <a:pt x="278503" y="183944"/>
                                  <a:pt x="281900" y="181388"/>
                                </a:cubicBezTo>
                                <a:cubicBezTo>
                                  <a:pt x="284617" y="178831"/>
                                  <a:pt x="284617" y="174357"/>
                                  <a:pt x="281900" y="171161"/>
                                </a:cubicBezTo>
                                <a:cubicBezTo>
                                  <a:pt x="281900" y="171161"/>
                                  <a:pt x="281900" y="171161"/>
                                  <a:pt x="281900" y="171161"/>
                                </a:cubicBezTo>
                                <a:lnTo>
                                  <a:pt x="255408" y="146232"/>
                                </a:lnTo>
                                <a:lnTo>
                                  <a:pt x="266276" y="126417"/>
                                </a:lnTo>
                                <a:lnTo>
                                  <a:pt x="332166" y="126417"/>
                                </a:lnTo>
                                <a:lnTo>
                                  <a:pt x="343034" y="146232"/>
                                </a:lnTo>
                                <a:lnTo>
                                  <a:pt x="316543" y="171161"/>
                                </a:lnTo>
                                <a:cubicBezTo>
                                  <a:pt x="313826" y="173717"/>
                                  <a:pt x="313826" y="178831"/>
                                  <a:pt x="316543" y="181388"/>
                                </a:cubicBezTo>
                                <a:cubicBezTo>
                                  <a:pt x="319260" y="183944"/>
                                  <a:pt x="324694" y="183944"/>
                                  <a:pt x="327411" y="181388"/>
                                </a:cubicBezTo>
                                <a:lnTo>
                                  <a:pt x="327411" y="181388"/>
                                </a:lnTo>
                                <a:lnTo>
                                  <a:pt x="357299" y="153263"/>
                                </a:lnTo>
                                <a:cubicBezTo>
                                  <a:pt x="359337" y="151346"/>
                                  <a:pt x="360016" y="148150"/>
                                  <a:pt x="358658" y="144954"/>
                                </a:cubicBezTo>
                                <a:lnTo>
                                  <a:pt x="343714" y="116829"/>
                                </a:lnTo>
                                <a:cubicBezTo>
                                  <a:pt x="342355" y="114272"/>
                                  <a:pt x="339638" y="112994"/>
                                  <a:pt x="336921" y="112994"/>
                                </a:cubicBezTo>
                                <a:lnTo>
                                  <a:pt x="328770" y="112994"/>
                                </a:lnTo>
                                <a:lnTo>
                                  <a:pt x="328770" y="89983"/>
                                </a:lnTo>
                                <a:cubicBezTo>
                                  <a:pt x="352544" y="74003"/>
                                  <a:pt x="357978" y="43322"/>
                                  <a:pt x="341676" y="20950"/>
                                </a:cubicBezTo>
                                <a:cubicBezTo>
                                  <a:pt x="325373" y="-1422"/>
                                  <a:pt x="292089" y="-6535"/>
                                  <a:pt x="268314" y="8806"/>
                                </a:cubicBezTo>
                                <a:cubicBezTo>
                                  <a:pt x="261521" y="13280"/>
                                  <a:pt x="256087" y="19033"/>
                                  <a:pt x="252011" y="26064"/>
                                </a:cubicBezTo>
                                <a:lnTo>
                                  <a:pt x="68607" y="29899"/>
                                </a:lnTo>
                                <a:cubicBezTo>
                                  <a:pt x="67928" y="29899"/>
                                  <a:pt x="67248" y="29899"/>
                                  <a:pt x="66569" y="29899"/>
                                </a:cubicBezTo>
                                <a:cubicBezTo>
                                  <a:pt x="61814" y="28621"/>
                                  <a:pt x="57738" y="27981"/>
                                  <a:pt x="52984" y="27981"/>
                                </a:cubicBezTo>
                                <a:cubicBezTo>
                                  <a:pt x="23775" y="27981"/>
                                  <a:pt x="0" y="49714"/>
                                  <a:pt x="0" y="77199"/>
                                </a:cubicBezTo>
                                <a:cubicBezTo>
                                  <a:pt x="0" y="103406"/>
                                  <a:pt x="21737" y="125778"/>
                                  <a:pt x="50266" y="127056"/>
                                </a:cubicBezTo>
                                <a:lnTo>
                                  <a:pt x="84230" y="168604"/>
                                </a:lnTo>
                                <a:cubicBezTo>
                                  <a:pt x="78796" y="177553"/>
                                  <a:pt x="75400" y="187780"/>
                                  <a:pt x="75400" y="198007"/>
                                </a:cubicBezTo>
                                <a:lnTo>
                                  <a:pt x="75400" y="291329"/>
                                </a:lnTo>
                                <a:lnTo>
                                  <a:pt x="38039" y="291329"/>
                                </a:lnTo>
                                <a:cubicBezTo>
                                  <a:pt x="16982" y="291968"/>
                                  <a:pt x="1359" y="308587"/>
                                  <a:pt x="2038" y="328402"/>
                                </a:cubicBezTo>
                                <a:cubicBezTo>
                                  <a:pt x="2717" y="346939"/>
                                  <a:pt x="18340" y="361640"/>
                                  <a:pt x="38039" y="362279"/>
                                </a:cubicBezTo>
                                <a:lnTo>
                                  <a:pt x="347789" y="362279"/>
                                </a:lnTo>
                                <a:cubicBezTo>
                                  <a:pt x="368847" y="362919"/>
                                  <a:pt x="386508" y="348217"/>
                                  <a:pt x="387187" y="328402"/>
                                </a:cubicBezTo>
                                <a:cubicBezTo>
                                  <a:pt x="387867" y="308587"/>
                                  <a:pt x="372243" y="291968"/>
                                  <a:pt x="351186" y="291329"/>
                                </a:cubicBezTo>
                                <a:cubicBezTo>
                                  <a:pt x="351186" y="291329"/>
                                  <a:pt x="349827" y="291329"/>
                                  <a:pt x="349148" y="291329"/>
                                </a:cubicBezTo>
                                <a:lnTo>
                                  <a:pt x="349148" y="291329"/>
                                </a:lnTo>
                                <a:close/>
                                <a:moveTo>
                                  <a:pt x="314505" y="112994"/>
                                </a:moveTo>
                                <a:lnTo>
                                  <a:pt x="284617" y="112994"/>
                                </a:lnTo>
                                <a:lnTo>
                                  <a:pt x="284617" y="97014"/>
                                </a:lnTo>
                                <a:cubicBezTo>
                                  <a:pt x="294127" y="99571"/>
                                  <a:pt x="304995" y="99571"/>
                                  <a:pt x="314505" y="97014"/>
                                </a:cubicBezTo>
                                <a:lnTo>
                                  <a:pt x="314505" y="112994"/>
                                </a:lnTo>
                                <a:close/>
                                <a:moveTo>
                                  <a:pt x="264238" y="35652"/>
                                </a:moveTo>
                                <a:lnTo>
                                  <a:pt x="264238" y="35652"/>
                                </a:lnTo>
                                <a:cubicBezTo>
                                  <a:pt x="272390" y="17754"/>
                                  <a:pt x="294806" y="9445"/>
                                  <a:pt x="313826" y="17115"/>
                                </a:cubicBezTo>
                                <a:cubicBezTo>
                                  <a:pt x="332845" y="24785"/>
                                  <a:pt x="341676" y="45879"/>
                                  <a:pt x="333525" y="63776"/>
                                </a:cubicBezTo>
                                <a:cubicBezTo>
                                  <a:pt x="325373" y="81674"/>
                                  <a:pt x="302957" y="89983"/>
                                  <a:pt x="283937" y="82313"/>
                                </a:cubicBezTo>
                                <a:cubicBezTo>
                                  <a:pt x="282579" y="81674"/>
                                  <a:pt x="281220" y="81034"/>
                                  <a:pt x="279862" y="80395"/>
                                </a:cubicBezTo>
                                <a:cubicBezTo>
                                  <a:pt x="268314" y="74003"/>
                                  <a:pt x="260842" y="62498"/>
                                  <a:pt x="260842" y="49714"/>
                                </a:cubicBezTo>
                                <a:cubicBezTo>
                                  <a:pt x="261521" y="45240"/>
                                  <a:pt x="262880" y="40126"/>
                                  <a:pt x="264238" y="35652"/>
                                </a:cubicBezTo>
                                <a:close/>
                                <a:moveTo>
                                  <a:pt x="276465" y="226770"/>
                                </a:moveTo>
                                <a:lnTo>
                                  <a:pt x="324015" y="226770"/>
                                </a:lnTo>
                                <a:lnTo>
                                  <a:pt x="324015" y="291329"/>
                                </a:lnTo>
                                <a:lnTo>
                                  <a:pt x="276465" y="291329"/>
                                </a:lnTo>
                                <a:lnTo>
                                  <a:pt x="276465" y="226770"/>
                                </a:lnTo>
                                <a:close/>
                                <a:moveTo>
                                  <a:pt x="149441" y="157738"/>
                                </a:moveTo>
                                <a:lnTo>
                                  <a:pt x="149441" y="157738"/>
                                </a:lnTo>
                                <a:cubicBezTo>
                                  <a:pt x="173215" y="164129"/>
                                  <a:pt x="186801" y="187780"/>
                                  <a:pt x="180008" y="210791"/>
                                </a:cubicBezTo>
                                <a:cubicBezTo>
                                  <a:pt x="173215" y="233162"/>
                                  <a:pt x="148082" y="245946"/>
                                  <a:pt x="123628" y="239554"/>
                                </a:cubicBezTo>
                                <a:cubicBezTo>
                                  <a:pt x="104609" y="234441"/>
                                  <a:pt x="91702" y="217822"/>
                                  <a:pt x="91702" y="198646"/>
                                </a:cubicBezTo>
                                <a:cubicBezTo>
                                  <a:pt x="91702" y="174996"/>
                                  <a:pt x="112081" y="156459"/>
                                  <a:pt x="136534" y="156459"/>
                                </a:cubicBezTo>
                                <a:cubicBezTo>
                                  <a:pt x="136534" y="156459"/>
                                  <a:pt x="136534" y="156459"/>
                                  <a:pt x="136534" y="156459"/>
                                </a:cubicBezTo>
                                <a:cubicBezTo>
                                  <a:pt x="141289" y="155820"/>
                                  <a:pt x="145365" y="156459"/>
                                  <a:pt x="149441" y="157738"/>
                                </a:cubicBezTo>
                                <a:lnTo>
                                  <a:pt x="149441" y="157738"/>
                                </a:lnTo>
                                <a:close/>
                                <a:moveTo>
                                  <a:pt x="182046" y="235719"/>
                                </a:moveTo>
                                <a:lnTo>
                                  <a:pt x="182046" y="291968"/>
                                </a:lnTo>
                                <a:lnTo>
                                  <a:pt x="91702" y="291968"/>
                                </a:lnTo>
                                <a:lnTo>
                                  <a:pt x="91702" y="235719"/>
                                </a:lnTo>
                                <a:cubicBezTo>
                                  <a:pt x="113439" y="259369"/>
                                  <a:pt x="151479" y="261287"/>
                                  <a:pt x="176612" y="240833"/>
                                </a:cubicBezTo>
                                <a:cubicBezTo>
                                  <a:pt x="178650" y="238915"/>
                                  <a:pt x="180008" y="237637"/>
                                  <a:pt x="182046" y="235719"/>
                                </a:cubicBezTo>
                                <a:lnTo>
                                  <a:pt x="182046" y="235719"/>
                                </a:lnTo>
                                <a:close/>
                                <a:moveTo>
                                  <a:pt x="247256" y="40765"/>
                                </a:moveTo>
                                <a:cubicBezTo>
                                  <a:pt x="246577" y="43961"/>
                                  <a:pt x="246577" y="47157"/>
                                  <a:pt x="246577" y="49714"/>
                                </a:cubicBezTo>
                                <a:cubicBezTo>
                                  <a:pt x="246577" y="56745"/>
                                  <a:pt x="247936" y="63137"/>
                                  <a:pt x="251332" y="69529"/>
                                </a:cubicBezTo>
                                <a:lnTo>
                                  <a:pt x="105967" y="86148"/>
                                </a:lnTo>
                                <a:cubicBezTo>
                                  <a:pt x="106646" y="83591"/>
                                  <a:pt x="106646" y="80395"/>
                                  <a:pt x="106646" y="77838"/>
                                </a:cubicBezTo>
                                <a:cubicBezTo>
                                  <a:pt x="106646" y="65055"/>
                                  <a:pt x="101212" y="52910"/>
                                  <a:pt x="91702" y="43322"/>
                                </a:cubicBezTo>
                                <a:lnTo>
                                  <a:pt x="247256" y="40765"/>
                                </a:lnTo>
                                <a:close/>
                                <a:moveTo>
                                  <a:pt x="52304" y="113633"/>
                                </a:moveTo>
                                <a:cubicBezTo>
                                  <a:pt x="31247" y="112994"/>
                                  <a:pt x="14944" y="97014"/>
                                  <a:pt x="15623" y="77838"/>
                                </a:cubicBezTo>
                                <a:cubicBezTo>
                                  <a:pt x="16303" y="58663"/>
                                  <a:pt x="33285" y="42683"/>
                                  <a:pt x="53663" y="43322"/>
                                </a:cubicBezTo>
                                <a:cubicBezTo>
                                  <a:pt x="57738" y="43322"/>
                                  <a:pt x="61814" y="43961"/>
                                  <a:pt x="65890" y="45240"/>
                                </a:cubicBezTo>
                                <a:cubicBezTo>
                                  <a:pt x="80834" y="50353"/>
                                  <a:pt x="91702" y="63776"/>
                                  <a:pt x="91702" y="78478"/>
                                </a:cubicBezTo>
                                <a:cubicBezTo>
                                  <a:pt x="91702" y="82952"/>
                                  <a:pt x="91023" y="88065"/>
                                  <a:pt x="88985" y="92540"/>
                                </a:cubicBezTo>
                                <a:cubicBezTo>
                                  <a:pt x="88306" y="93818"/>
                                  <a:pt x="87627" y="95097"/>
                                  <a:pt x="86947" y="95736"/>
                                </a:cubicBezTo>
                                <a:cubicBezTo>
                                  <a:pt x="80834" y="105963"/>
                                  <a:pt x="69286" y="112994"/>
                                  <a:pt x="56380" y="113633"/>
                                </a:cubicBezTo>
                                <a:cubicBezTo>
                                  <a:pt x="55021" y="112994"/>
                                  <a:pt x="53663" y="112994"/>
                                  <a:pt x="52304" y="113633"/>
                                </a:cubicBezTo>
                                <a:lnTo>
                                  <a:pt x="52304" y="113633"/>
                                </a:lnTo>
                                <a:close/>
                                <a:moveTo>
                                  <a:pt x="68607" y="125778"/>
                                </a:moveTo>
                                <a:cubicBezTo>
                                  <a:pt x="78796" y="123221"/>
                                  <a:pt x="87627" y="117468"/>
                                  <a:pt x="94419" y="109798"/>
                                </a:cubicBezTo>
                                <a:lnTo>
                                  <a:pt x="130421" y="142397"/>
                                </a:lnTo>
                                <a:cubicBezTo>
                                  <a:pt x="116835" y="143675"/>
                                  <a:pt x="103929" y="149428"/>
                                  <a:pt x="94419" y="157738"/>
                                </a:cubicBezTo>
                                <a:lnTo>
                                  <a:pt x="68607" y="125778"/>
                                </a:lnTo>
                                <a:close/>
                                <a:moveTo>
                                  <a:pt x="364771" y="341825"/>
                                </a:moveTo>
                                <a:cubicBezTo>
                                  <a:pt x="360696" y="345660"/>
                                  <a:pt x="354582" y="348217"/>
                                  <a:pt x="349148" y="348217"/>
                                </a:cubicBezTo>
                                <a:lnTo>
                                  <a:pt x="38719" y="348217"/>
                                </a:lnTo>
                                <a:cubicBezTo>
                                  <a:pt x="26492" y="348217"/>
                                  <a:pt x="16303" y="338629"/>
                                  <a:pt x="16303" y="327124"/>
                                </a:cubicBezTo>
                                <a:cubicBezTo>
                                  <a:pt x="16303" y="321371"/>
                                  <a:pt x="18340" y="316257"/>
                                  <a:pt x="23095" y="312422"/>
                                </a:cubicBezTo>
                                <a:cubicBezTo>
                                  <a:pt x="27171" y="308587"/>
                                  <a:pt x="33285" y="306030"/>
                                  <a:pt x="38719" y="306030"/>
                                </a:cubicBezTo>
                                <a:lnTo>
                                  <a:pt x="348469" y="306030"/>
                                </a:lnTo>
                                <a:cubicBezTo>
                                  <a:pt x="360696" y="306030"/>
                                  <a:pt x="370885" y="315618"/>
                                  <a:pt x="370885" y="327124"/>
                                </a:cubicBezTo>
                                <a:cubicBezTo>
                                  <a:pt x="371564" y="332237"/>
                                  <a:pt x="368847" y="337990"/>
                                  <a:pt x="364771" y="341825"/>
                                </a:cubicBez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orme libre : forme 85"/>
                        <wps:cNvSpPr/>
                        <wps:spPr>
                          <a:xfrm>
                            <a:off x="444925" y="172582"/>
                            <a:ext cx="44832" cy="42186"/>
                          </a:xfrm>
                          <a:custGeom>
                            <a:avLst/>
                            <a:gdLst>
                              <a:gd name="connsiteX0" fmla="*/ 22416 w 44832"/>
                              <a:gd name="connsiteY0" fmla="*/ 42187 h 42186"/>
                              <a:gd name="connsiteX1" fmla="*/ 44832 w 44832"/>
                              <a:gd name="connsiteY1" fmla="*/ 21093 h 42186"/>
                              <a:gd name="connsiteX2" fmla="*/ 22416 w 44832"/>
                              <a:gd name="connsiteY2" fmla="*/ 0 h 42186"/>
                              <a:gd name="connsiteX3" fmla="*/ 0 w 44832"/>
                              <a:gd name="connsiteY3" fmla="*/ 21093 h 42186"/>
                              <a:gd name="connsiteX4" fmla="*/ 0 w 44832"/>
                              <a:gd name="connsiteY4" fmla="*/ 21093 h 42186"/>
                              <a:gd name="connsiteX5" fmla="*/ 22416 w 44832"/>
                              <a:gd name="connsiteY5" fmla="*/ 42187 h 42186"/>
                              <a:gd name="connsiteX6" fmla="*/ 22416 w 44832"/>
                              <a:gd name="connsiteY6" fmla="*/ 14062 h 42186"/>
                              <a:gd name="connsiteX7" fmla="*/ 29209 w 44832"/>
                              <a:gd name="connsiteY7" fmla="*/ 21733 h 42186"/>
                              <a:gd name="connsiteX8" fmla="*/ 22416 w 44832"/>
                              <a:gd name="connsiteY8" fmla="*/ 28125 h 42186"/>
                              <a:gd name="connsiteX9" fmla="*/ 14265 w 44832"/>
                              <a:gd name="connsiteY9" fmla="*/ 21733 h 42186"/>
                              <a:gd name="connsiteX10" fmla="*/ 21058 w 44832"/>
                              <a:gd name="connsiteY10" fmla="*/ 14062 h 42186"/>
                              <a:gd name="connsiteX11" fmla="*/ 22416 w 44832"/>
                              <a:gd name="connsiteY11" fmla="*/ 14062 h 421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4832" h="42186">
                                <a:moveTo>
                                  <a:pt x="22416" y="42187"/>
                                </a:moveTo>
                                <a:cubicBezTo>
                                  <a:pt x="34643" y="42187"/>
                                  <a:pt x="44832" y="32599"/>
                                  <a:pt x="44832" y="21093"/>
                                </a:cubicBezTo>
                                <a:cubicBezTo>
                                  <a:pt x="44832" y="9588"/>
                                  <a:pt x="34643" y="0"/>
                                  <a:pt x="22416" y="0"/>
                                </a:cubicBezTo>
                                <a:cubicBezTo>
                                  <a:pt x="10189" y="0"/>
                                  <a:pt x="0" y="9588"/>
                                  <a:pt x="0" y="21093"/>
                                </a:cubicBezTo>
                                <a:lnTo>
                                  <a:pt x="0" y="21093"/>
                                </a:lnTo>
                                <a:cubicBezTo>
                                  <a:pt x="0" y="32599"/>
                                  <a:pt x="10189" y="42187"/>
                                  <a:pt x="22416" y="42187"/>
                                </a:cubicBezTo>
                                <a:close/>
                                <a:moveTo>
                                  <a:pt x="22416" y="14062"/>
                                </a:moveTo>
                                <a:cubicBezTo>
                                  <a:pt x="26492" y="14701"/>
                                  <a:pt x="29888" y="17897"/>
                                  <a:pt x="29209" y="21733"/>
                                </a:cubicBezTo>
                                <a:cubicBezTo>
                                  <a:pt x="28530" y="24929"/>
                                  <a:pt x="25813" y="27485"/>
                                  <a:pt x="22416" y="28125"/>
                                </a:cubicBezTo>
                                <a:cubicBezTo>
                                  <a:pt x="18340" y="28764"/>
                                  <a:pt x="14265" y="25568"/>
                                  <a:pt x="14265" y="21733"/>
                                </a:cubicBezTo>
                                <a:cubicBezTo>
                                  <a:pt x="13586" y="17897"/>
                                  <a:pt x="16982" y="14062"/>
                                  <a:pt x="21058" y="14062"/>
                                </a:cubicBezTo>
                                <a:cubicBezTo>
                                  <a:pt x="21737" y="14062"/>
                                  <a:pt x="22416" y="14062"/>
                                  <a:pt x="22416" y="14062"/>
                                </a:cubicBez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orme libre : forme 91"/>
                        <wps:cNvSpPr/>
                        <wps:spPr>
                          <a:xfrm>
                            <a:off x="200386" y="200706"/>
                            <a:ext cx="44832" cy="42186"/>
                          </a:xfrm>
                          <a:custGeom>
                            <a:avLst/>
                            <a:gdLst>
                              <a:gd name="connsiteX0" fmla="*/ 22416 w 44832"/>
                              <a:gd name="connsiteY0" fmla="*/ 0 h 42186"/>
                              <a:gd name="connsiteX1" fmla="*/ 0 w 44832"/>
                              <a:gd name="connsiteY1" fmla="*/ 21093 h 42186"/>
                              <a:gd name="connsiteX2" fmla="*/ 22416 w 44832"/>
                              <a:gd name="connsiteY2" fmla="*/ 42187 h 42186"/>
                              <a:gd name="connsiteX3" fmla="*/ 44832 w 44832"/>
                              <a:gd name="connsiteY3" fmla="*/ 21093 h 42186"/>
                              <a:gd name="connsiteX4" fmla="*/ 22416 w 44832"/>
                              <a:gd name="connsiteY4" fmla="*/ 0 h 42186"/>
                              <a:gd name="connsiteX5" fmla="*/ 22416 w 44832"/>
                              <a:gd name="connsiteY5" fmla="*/ 0 h 42186"/>
                              <a:gd name="connsiteX6" fmla="*/ 22416 w 44832"/>
                              <a:gd name="connsiteY6" fmla="*/ 28125 h 42186"/>
                              <a:gd name="connsiteX7" fmla="*/ 14944 w 44832"/>
                              <a:gd name="connsiteY7" fmla="*/ 21093 h 42186"/>
                              <a:gd name="connsiteX8" fmla="*/ 22416 w 44832"/>
                              <a:gd name="connsiteY8" fmla="*/ 14062 h 42186"/>
                              <a:gd name="connsiteX9" fmla="*/ 29888 w 44832"/>
                              <a:gd name="connsiteY9" fmla="*/ 21093 h 42186"/>
                              <a:gd name="connsiteX10" fmla="*/ 22416 w 44832"/>
                              <a:gd name="connsiteY10" fmla="*/ 28125 h 42186"/>
                              <a:gd name="connsiteX11" fmla="*/ 22416 w 44832"/>
                              <a:gd name="connsiteY11" fmla="*/ 28125 h 421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4832" h="42186">
                                <a:moveTo>
                                  <a:pt x="22416" y="0"/>
                                </a:moveTo>
                                <a:cubicBezTo>
                                  <a:pt x="10189" y="0"/>
                                  <a:pt x="0" y="9588"/>
                                  <a:pt x="0" y="21093"/>
                                </a:cubicBezTo>
                                <a:cubicBezTo>
                                  <a:pt x="0" y="32599"/>
                                  <a:pt x="10189" y="42187"/>
                                  <a:pt x="22416" y="42187"/>
                                </a:cubicBezTo>
                                <a:cubicBezTo>
                                  <a:pt x="34643" y="42187"/>
                                  <a:pt x="44832" y="32599"/>
                                  <a:pt x="44832" y="21093"/>
                                </a:cubicBezTo>
                                <a:cubicBezTo>
                                  <a:pt x="44832" y="9588"/>
                                  <a:pt x="34643" y="0"/>
                                  <a:pt x="22416" y="0"/>
                                </a:cubicBezTo>
                                <a:lnTo>
                                  <a:pt x="22416" y="0"/>
                                </a:lnTo>
                                <a:close/>
                                <a:moveTo>
                                  <a:pt x="22416" y="28125"/>
                                </a:moveTo>
                                <a:cubicBezTo>
                                  <a:pt x="18340" y="28125"/>
                                  <a:pt x="14944" y="24929"/>
                                  <a:pt x="14944" y="21093"/>
                                </a:cubicBezTo>
                                <a:cubicBezTo>
                                  <a:pt x="14944" y="17258"/>
                                  <a:pt x="18340" y="14062"/>
                                  <a:pt x="22416" y="14062"/>
                                </a:cubicBezTo>
                                <a:cubicBezTo>
                                  <a:pt x="26492" y="14062"/>
                                  <a:pt x="29888" y="17258"/>
                                  <a:pt x="29888" y="21093"/>
                                </a:cubicBezTo>
                                <a:cubicBezTo>
                                  <a:pt x="29888" y="24929"/>
                                  <a:pt x="26492" y="28125"/>
                                  <a:pt x="22416" y="28125"/>
                                </a:cubicBezTo>
                                <a:cubicBezTo>
                                  <a:pt x="22416" y="28125"/>
                                  <a:pt x="22416" y="28125"/>
                                  <a:pt x="22416" y="28125"/>
                                </a:cubicBez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Forme libre : forme 92"/>
                        <wps:cNvSpPr/>
                        <wps:spPr>
                          <a:xfrm>
                            <a:off x="275106" y="314483"/>
                            <a:ext cx="59776" cy="56249"/>
                          </a:xfrm>
                          <a:custGeom>
                            <a:avLst/>
                            <a:gdLst>
                              <a:gd name="connsiteX0" fmla="*/ 29888 w 59776"/>
                              <a:gd name="connsiteY0" fmla="*/ 56249 h 56249"/>
                              <a:gd name="connsiteX1" fmla="*/ 59776 w 59776"/>
                              <a:gd name="connsiteY1" fmla="*/ 28124 h 56249"/>
                              <a:gd name="connsiteX2" fmla="*/ 29888 w 59776"/>
                              <a:gd name="connsiteY2" fmla="*/ 0 h 56249"/>
                              <a:gd name="connsiteX3" fmla="*/ 0 w 59776"/>
                              <a:gd name="connsiteY3" fmla="*/ 28124 h 56249"/>
                              <a:gd name="connsiteX4" fmla="*/ 29888 w 59776"/>
                              <a:gd name="connsiteY4" fmla="*/ 56249 h 56249"/>
                              <a:gd name="connsiteX5" fmla="*/ 29888 w 59776"/>
                              <a:gd name="connsiteY5" fmla="*/ 56249 h 56249"/>
                              <a:gd name="connsiteX6" fmla="*/ 29888 w 59776"/>
                              <a:gd name="connsiteY6" fmla="*/ 14062 h 56249"/>
                              <a:gd name="connsiteX7" fmla="*/ 44832 w 59776"/>
                              <a:gd name="connsiteY7" fmla="*/ 28124 h 56249"/>
                              <a:gd name="connsiteX8" fmla="*/ 29888 w 59776"/>
                              <a:gd name="connsiteY8" fmla="*/ 42187 h 56249"/>
                              <a:gd name="connsiteX9" fmla="*/ 14944 w 59776"/>
                              <a:gd name="connsiteY9" fmla="*/ 28124 h 56249"/>
                              <a:gd name="connsiteX10" fmla="*/ 29888 w 59776"/>
                              <a:gd name="connsiteY10" fmla="*/ 14062 h 56249"/>
                              <a:gd name="connsiteX11" fmla="*/ 29888 w 59776"/>
                              <a:gd name="connsiteY11" fmla="*/ 14062 h 56249"/>
                              <a:gd name="connsiteX12" fmla="*/ 29888 w 59776"/>
                              <a:gd name="connsiteY12" fmla="*/ 14062 h 562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9776" h="56249">
                                <a:moveTo>
                                  <a:pt x="29888" y="56249"/>
                                </a:moveTo>
                                <a:cubicBezTo>
                                  <a:pt x="46191" y="56249"/>
                                  <a:pt x="59776" y="43465"/>
                                  <a:pt x="59776" y="28124"/>
                                </a:cubicBezTo>
                                <a:cubicBezTo>
                                  <a:pt x="59776" y="12784"/>
                                  <a:pt x="46191" y="0"/>
                                  <a:pt x="29888" y="0"/>
                                </a:cubicBezTo>
                                <a:cubicBezTo>
                                  <a:pt x="13586" y="0"/>
                                  <a:pt x="0" y="12784"/>
                                  <a:pt x="0" y="28124"/>
                                </a:cubicBezTo>
                                <a:cubicBezTo>
                                  <a:pt x="0" y="43465"/>
                                  <a:pt x="13586" y="56249"/>
                                  <a:pt x="29888" y="56249"/>
                                </a:cubicBezTo>
                                <a:lnTo>
                                  <a:pt x="29888" y="56249"/>
                                </a:lnTo>
                                <a:close/>
                                <a:moveTo>
                                  <a:pt x="29888" y="14062"/>
                                </a:moveTo>
                                <a:cubicBezTo>
                                  <a:pt x="38039" y="14062"/>
                                  <a:pt x="44832" y="20454"/>
                                  <a:pt x="44832" y="28124"/>
                                </a:cubicBezTo>
                                <a:cubicBezTo>
                                  <a:pt x="44832" y="35795"/>
                                  <a:pt x="38039" y="42187"/>
                                  <a:pt x="29888" y="42187"/>
                                </a:cubicBezTo>
                                <a:cubicBezTo>
                                  <a:pt x="21737" y="42187"/>
                                  <a:pt x="14944" y="35795"/>
                                  <a:pt x="14944" y="28124"/>
                                </a:cubicBezTo>
                                <a:cubicBezTo>
                                  <a:pt x="14944" y="19815"/>
                                  <a:pt x="21737" y="13423"/>
                                  <a:pt x="29888" y="14062"/>
                                </a:cubicBezTo>
                                <a:cubicBezTo>
                                  <a:pt x="29888" y="13423"/>
                                  <a:pt x="29888" y="13423"/>
                                  <a:pt x="29888" y="14062"/>
                                </a:cubicBezTo>
                                <a:lnTo>
                                  <a:pt x="29888" y="14062"/>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Forme libre : forme 93"/>
                        <wps:cNvSpPr/>
                        <wps:spPr>
                          <a:xfrm>
                            <a:off x="0" y="0"/>
                            <a:ext cx="705088" cy="663482"/>
                          </a:xfrm>
                          <a:custGeom>
                            <a:avLst/>
                            <a:gdLst>
                              <a:gd name="connsiteX0" fmla="*/ 352544 w 705088"/>
                              <a:gd name="connsiteY0" fmla="*/ 663483 h 663482"/>
                              <a:gd name="connsiteX1" fmla="*/ 0 w 705088"/>
                              <a:gd name="connsiteY1" fmla="*/ 331741 h 663482"/>
                              <a:gd name="connsiteX2" fmla="*/ 352544 w 705088"/>
                              <a:gd name="connsiteY2" fmla="*/ 0 h 663482"/>
                              <a:gd name="connsiteX3" fmla="*/ 705089 w 705088"/>
                              <a:gd name="connsiteY3" fmla="*/ 331741 h 663482"/>
                              <a:gd name="connsiteX4" fmla="*/ 705089 w 705088"/>
                              <a:gd name="connsiteY4" fmla="*/ 331741 h 663482"/>
                              <a:gd name="connsiteX5" fmla="*/ 352544 w 705088"/>
                              <a:gd name="connsiteY5" fmla="*/ 663483 h 663482"/>
                              <a:gd name="connsiteX6" fmla="*/ 352544 w 705088"/>
                              <a:gd name="connsiteY6" fmla="*/ 24289 h 663482"/>
                              <a:gd name="connsiteX7" fmla="*/ 25812 w 705088"/>
                              <a:gd name="connsiteY7" fmla="*/ 331741 h 663482"/>
                              <a:gd name="connsiteX8" fmla="*/ 352544 w 705088"/>
                              <a:gd name="connsiteY8" fmla="*/ 639193 h 663482"/>
                              <a:gd name="connsiteX9" fmla="*/ 679276 w 705088"/>
                              <a:gd name="connsiteY9" fmla="*/ 332381 h 663482"/>
                              <a:gd name="connsiteX10" fmla="*/ 679276 w 705088"/>
                              <a:gd name="connsiteY10" fmla="*/ 332381 h 663482"/>
                              <a:gd name="connsiteX11" fmla="*/ 352544 w 705088"/>
                              <a:gd name="connsiteY11" fmla="*/ 24289 h 663482"/>
                              <a:gd name="connsiteX12" fmla="*/ 352544 w 705088"/>
                              <a:gd name="connsiteY12" fmla="*/ 24289 h 6634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05088" h="663482">
                                <a:moveTo>
                                  <a:pt x="352544" y="663483"/>
                                </a:moveTo>
                                <a:cubicBezTo>
                                  <a:pt x="157592" y="663483"/>
                                  <a:pt x="0" y="515190"/>
                                  <a:pt x="0" y="331741"/>
                                </a:cubicBezTo>
                                <a:cubicBezTo>
                                  <a:pt x="0" y="148293"/>
                                  <a:pt x="157592" y="0"/>
                                  <a:pt x="352544" y="0"/>
                                </a:cubicBezTo>
                                <a:cubicBezTo>
                                  <a:pt x="547496" y="0"/>
                                  <a:pt x="705089" y="148293"/>
                                  <a:pt x="705089" y="331741"/>
                                </a:cubicBezTo>
                                <a:lnTo>
                                  <a:pt x="705089" y="331741"/>
                                </a:lnTo>
                                <a:cubicBezTo>
                                  <a:pt x="705089" y="515190"/>
                                  <a:pt x="547496" y="663483"/>
                                  <a:pt x="352544" y="663483"/>
                                </a:cubicBezTo>
                                <a:close/>
                                <a:moveTo>
                                  <a:pt x="352544" y="24289"/>
                                </a:moveTo>
                                <a:cubicBezTo>
                                  <a:pt x="172536" y="24289"/>
                                  <a:pt x="25812" y="162355"/>
                                  <a:pt x="25812" y="331741"/>
                                </a:cubicBezTo>
                                <a:cubicBezTo>
                                  <a:pt x="25812" y="501767"/>
                                  <a:pt x="171857" y="639193"/>
                                  <a:pt x="352544" y="639193"/>
                                </a:cubicBezTo>
                                <a:cubicBezTo>
                                  <a:pt x="533232" y="639193"/>
                                  <a:pt x="679276" y="501767"/>
                                  <a:pt x="679276" y="332381"/>
                                </a:cubicBezTo>
                                <a:cubicBezTo>
                                  <a:pt x="679276" y="332381"/>
                                  <a:pt x="679276" y="332381"/>
                                  <a:pt x="679276" y="332381"/>
                                </a:cubicBezTo>
                                <a:cubicBezTo>
                                  <a:pt x="679276" y="162355"/>
                                  <a:pt x="533232" y="24929"/>
                                  <a:pt x="352544" y="24289"/>
                                </a:cubicBezTo>
                                <a:lnTo>
                                  <a:pt x="352544" y="24289"/>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E9EE1A3" id="Graphique 1092" o:spid="_x0000_s1026" style="position:absolute;margin-left:292pt;margin-top:65.7pt;width:55.5pt;height:52.25pt;z-index:251701248" coordsize="7050,6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">
                <v:shape id="Forme libre : forme 59" o:spid="_x0000_s1027" style="position:absolute;left:4917;top:4639;width:151;height:142;visibility:visible;mso-wrap-style:square;v-text-anchor:middle" coordsize="15118,1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" path="m8238,82c4163,-557,87,2639,87,6474v-679,3835,2717,7670,6793,7670c7559,14144,7559,14144,8238,14144v4076,-639,7472,-3835,6793,-7670c15031,2639,11635,82,8238,82xe" fillcolor="#dd076f" stroked="f" strokeweight=".18825mm">
                  <v:stroke joinstyle="miter"/>
                  <v:path arrowok="t" o:connecttype="custom" o:connectlocs="8238,82;87,6474;6880,14144;8238,14144;15031,6474;8238,82" o:connectangles="0,0,0,0,0,0"/>
                </v:shape>
                <v:shape id="Forme libre : forme 62" o:spid="_x0000_s1028" style="position:absolute;left:4449;top:4640;width:149;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63" o:spid="_x0000_s1029" style="position:absolute;left:4000;top:4640;width:150;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64" o:spid="_x0000_s1030" style="position:absolute;left:3505;top:4640;width:149;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65" o:spid="_x0000_s1031" style="position:absolute;left:3049;top:4640;width:150;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66" o:spid="_x0000_s1032" style="position:absolute;left:2601;top:4640;width:150;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67" o:spid="_x0000_s1033" style="position:absolute;left:2153;top:4640;width:149;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71" o:spid="_x0000_s1034" style="position:absolute;left:1684;top:1439;width:3872;height:3623;visibility:visible;mso-wrap-style:square;v-text-anchor:middle" coordsize="387208,36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" path="m349148,291329r-9510,l339638,219100v,-3835,-3396,-7031,-7472,-7031l269673,212069v-4076,,-7472,3196,-7472,7031l262201,219100r,72229l197669,291329r,-93322c197669,185862,193594,173717,185442,164129v-7472,-8948,-17661,-15979,-29209,-19815l106646,100210,260163,82313v2717,2557,5434,5113,8830,7670l268993,112994r-7472,c258804,112994,256087,114272,254728,116829r-14944,28125c238426,147510,239105,150706,241143,153263r29888,28125c273748,183944,278503,183944,281900,181388v2717,-2557,2717,-7031,,-10227c281900,171161,281900,171161,281900,171161l255408,146232r10868,-19815l332166,126417r10868,19815l316543,171161v-2717,2556,-2717,7670,,10227c319260,183944,324694,183944,327411,181388r,l357299,153263v2038,-1917,2717,-5113,1359,-8309l343714,116829v-1359,-2557,-4076,-3835,-6793,-3835l328770,112994r,-23011c352544,74003,357978,43322,341676,20950,325373,-1422,292089,-6535,268314,8806v-6793,4474,-12227,10227,-16303,17258l68607,29899v-679,,-1359,,-2038,c61814,28621,57738,27981,52984,27981,23775,27981,,49714,,77199v,26207,21737,48579,50266,49857l84230,168604v-5434,8949,-8830,19176,-8830,29403l75400,291329r-37361,c16982,291968,1359,308587,2038,328402v679,18537,16302,33238,36001,33877l347789,362279v21058,640,38719,-14062,39398,-33877c387867,308587,372243,291968,351186,291329v,,-1359,,-2038,l349148,291329xm314505,112994r-29888,l284617,97014v9510,2557,20378,2557,29888,l314505,112994xm264238,35652r,c272390,17754,294806,9445,313826,17115v19019,7670,27850,28764,19699,46661c325373,81674,302957,89983,283937,82313v-1358,-639,-2717,-1279,-4075,-1918c268314,74003,260842,62498,260842,49714v679,-4474,2038,-9588,3396,-14062xm276465,226770r47550,l324015,291329r-47550,l276465,226770xm149441,157738r,c173215,164129,186801,187780,180008,210791v-6793,22371,-31926,35155,-56380,28763c104609,234441,91702,217822,91702,198646v,-23650,20379,-42187,44832,-42187c136534,156459,136534,156459,136534,156459v4755,-639,8831,,12907,1279l149441,157738xm182046,235719r,56249l91702,291968r,-56249c113439,259369,151479,261287,176612,240833v2038,-1918,3396,-3196,5434,-5114l182046,235719xm247256,40765v-679,3196,-679,6392,-679,8949c246577,56745,247936,63137,251332,69529l105967,86148v679,-2557,679,-5753,679,-8310c106646,65055,101212,52910,91702,43322l247256,40765xm52304,113633c31247,112994,14944,97014,15623,77838,16303,58663,33285,42683,53663,43322v4075,,8151,639,12227,1918c80834,50353,91702,63776,91702,78478v,4474,-679,9587,-2717,14062c88306,93818,87627,95097,86947,95736v-6113,10227,-17661,17258,-30567,17897c55021,112994,53663,112994,52304,113633r,xm68607,125778v10189,-2557,19020,-8310,25812,-15980l130421,142397v-13586,1278,-26492,7031,-36002,15341l68607,125778xm364771,341825v-4075,3835,-10189,6392,-15623,6392l38719,348217v-12227,,-22416,-9588,-22416,-21093c16303,321371,18340,316257,23095,312422v4076,-3835,10190,-6392,15624,-6392l348469,306030v12227,,22416,9588,22416,21094c371564,332237,368847,337990,364771,341825xe" fillcolor="#dd076f" stroked="f" strokeweight=".18825mm">
                  <v:stroke joinstyle="miter"/>
                  <v:path arrowok="t" o:connecttype="custom" o:connectlocs="349148,291329;339638,291329;339638,219100;332166,212069;269673,212069;262201,219100;262201,219100;262201,291329;197669,291329;197669,198007;185442,164129;156233,144314;106646,100210;260163,82313;268993,89983;268993,112994;261521,112994;254728,116829;239784,144954;241143,153263;271031,181388;281900,181388;281900,171161;281900,171161;255408,146232;266276,126417;332166,126417;343034,146232;316543,171161;316543,181388;327411,181388;327411,181388;357299,153263;358658,144954;343714,116829;336921,112994;328770,112994;328770,89983;341676,20950;268314,8806;252011,26064;68607,29899;66569,29899;52984,27981;0,77199;50266,127056;84230,168604;75400,198007;75400,291329;38039,291329;2038,328402;38039,362279;347789,362279;387187,328402;351186,291329;349148,291329;349148,291329;314505,112994;284617,112994;284617,97014;314505,97014;314505,112994;264238,35652;264238,35652;313826,17115;333525,63776;283937,82313;279862,80395;260842,49714;264238,35652;276465,226770;324015,226770;324015,291329;276465,291329;276465,226770;149441,157738;149441,157738;180008,210791;123628,239554;91702,198646;136534,156459;136534,156459;149441,157738;149441,157738;182046,235719;182046,291968;91702,291968;91702,235719;176612,240833;182046,235719;182046,235719;247256,40765;246577,49714;251332,69529;105967,86148;106646,77838;91702,43322;247256,40765;52304,113633;15623,77838;53663,43322;65890,45240;91702,78478;88985,92540;86947,95736;56380,113633;52304,113633;52304,113633;68607,125778;94419,109798;130421,142397;94419,157738;68607,125778;364771,341825;349148,348217;38719,348217;16303,327124;23095,312422;38719,306030;348469,306030;370885,327124;364771,341825" o:connectangles="0,0,0,0,0,0,0,0,0,0,0,0,0,0,0,0,0,0,0,0,0,0,0,0,0,0,0,0,0,0,0,0,0,0,0,0,0,0,0,0,0,0,0,0,0,0,0,0,0,0,0,0,0,0,0,0,0,0,0,0,0,0,0,0,0,0,0,0,0,0,0,0,0,0,0,0,0,0,0,0,0,0,0,0,0,0,0,0,0,0,0,0,0,0,0,0,0,0,0,0,0,0,0,0,0,0,0,0,0,0,0,0,0,0,0,0,0,0,0,0,0,0"/>
                </v:shape>
                <v:shape id="Forme libre : forme 85" o:spid="_x0000_s1035" style="position:absolute;left:4449;top:1725;width:448;height:422;visibility:visible;mso-wrap-style:square;v-text-anchor:middle" coordsize="44832,4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" path="m22416,42187v12227,,22416,-9588,22416,-21094c44832,9588,34643,,22416,,10189,,,9588,,21093r,c,32599,10189,42187,22416,42187xm22416,14062v4076,639,7472,3835,6793,7671c28530,24929,25813,27485,22416,28125v-4076,639,-8151,-2557,-8151,-6392c13586,17897,16982,14062,21058,14062v679,,1358,,1358,xe" fillcolor="#dd076f" stroked="f" strokeweight=".18825mm">
                  <v:stroke joinstyle="miter"/>
                  <v:path arrowok="t" o:connecttype="custom" o:connectlocs="22416,42187;44832,21093;22416,0;0,21093;0,21093;22416,42187;22416,14062;29209,21733;22416,28125;14265,21733;21058,14062;22416,14062" o:connectangles="0,0,0,0,0,0,0,0,0,0,0,0"/>
                </v:shape>
                <v:shape id="Forme libre : forme 91" o:spid="_x0000_s1036" style="position:absolute;left:2003;top:2007;width:449;height:421;visibility:visible;mso-wrap-style:square;v-text-anchor:middle" coordsize="44832,4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" path="m22416,c10189,,,9588,,21093,,32599,10189,42187,22416,42187v12227,,22416,-9588,22416,-21094c44832,9588,34643,,22416,r,xm22416,28125v-4076,,-7472,-3196,-7472,-7032c14944,17258,18340,14062,22416,14062v4076,,7472,3196,7472,7031c29888,24929,26492,28125,22416,28125v,,,,,xe" fillcolor="#dd076f" stroked="f" strokeweight=".18825mm">
                  <v:stroke joinstyle="miter"/>
                  <v:path arrowok="t" o:connecttype="custom" o:connectlocs="22416,0;0,21093;22416,42187;44832,21093;22416,0;22416,0;22416,28125;14944,21093;22416,14062;29888,21093;22416,28125;22416,28125" o:connectangles="0,0,0,0,0,0,0,0,0,0,0,0"/>
                </v:shape>
                <v:shape id="Forme libre : forme 92" o:spid="_x0000_s1037" style="position:absolute;left:2751;top:3144;width:597;height:563;visibility:visible;mso-wrap-style:square;v-text-anchor:middle" coordsize="59776,5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" path="m29888,56249v16303,,29888,-12784,29888,-28125c59776,12784,46191,,29888,,13586,,,12784,,28124,,43465,13586,56249,29888,56249r,xm29888,14062v8151,,14944,6392,14944,14062c44832,35795,38039,42187,29888,42187v-8151,,-14944,-6392,-14944,-14063c14944,19815,21737,13423,29888,14062v,-639,,-639,,l29888,14062xe" fillcolor="#dd076f" stroked="f" strokeweight=".18825mm">
                  <v:stroke joinstyle="miter"/>
                  <v:path arrowok="t" o:connecttype="custom" o:connectlocs="29888,56249;59776,28124;29888,0;0,28124;29888,56249;29888,56249;29888,14062;44832,28124;29888,42187;14944,28124;29888,14062;29888,14062;29888,14062" o:connectangles="0,0,0,0,0,0,0,0,0,0,0,0,0"/>
                </v:shape>
                <v:shape id="Forme libre : forme 93" o:spid="_x0000_s1038" style="position:absolute;width:7050;height:6634;visibility:visible;mso-wrap-style:square;v-text-anchor:middle" coordsize="705088,66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" path="m352544,663483c157592,663483,,515190,,331741,,148293,157592,,352544,,547496,,705089,148293,705089,331741r,c705089,515190,547496,663483,352544,663483xm352544,24289c172536,24289,25812,162355,25812,331741v,170026,146045,307452,326732,307452c533232,639193,679276,501767,679276,332381v,,,,,c679276,162355,533232,24929,352544,24289r,xe" fillcolor="#dd076f" stroked="f" strokeweight=".18825mm">
                  <v:stroke joinstyle="miter"/>
                  <v:path arrowok="t" o:connecttype="custom" o:connectlocs="352544,663483;0,331741;352544,0;705089,331741;705089,331741;352544,663483;352544,24289;25812,331741;352544,639193;679276,332381;679276,332381;352544,24289;352544,24289" o:connectangles="0,0,0,0,0,0,0,0,0,0,0,0,0"/>
                </v:shape>
              </v:group>
            </w:pict>
          </mc:Fallback>
        </mc:AlternateContent>
      </w:r>
      <w:r w:rsidR="00945DB5">
        <w:rPr>
          <w:noProof/>
          <w:color w:val="auto"/>
          <w:kern w:val="0"/>
          <w:sz w:val="24"/>
          <w:szCs w:val="24"/>
          <w:lang w:bidi="fr-FR"/>
        </w:rPr>
        <mc:AlternateContent>
          <mc:Choice Requires="wps">
            <w:drawing>
              <wp:anchor distT="0" distB="0" distL="114300" distR="114300" simplePos="0" relativeHeight="251615232" behindDoc="0" locked="0" layoutInCell="1" allowOverlap="1" wp14:anchorId="38B36D2C" wp14:editId="78A8D5DF">
                <wp:simplePos x="0" y="0"/>
                <wp:positionH relativeFrom="margin">
                  <wp:posOffset>4047490</wp:posOffset>
                </wp:positionH>
                <wp:positionV relativeFrom="paragraph">
                  <wp:posOffset>673100</wp:posOffset>
                </wp:positionV>
                <wp:extent cx="6734175" cy="1095375"/>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6734175" cy="1095375"/>
                        </a:xfrm>
                        <a:prstGeom prst="rect">
                          <a:avLst/>
                        </a:prstGeom>
                        <a:noFill/>
                        <a:ln w="6350">
                          <a:noFill/>
                        </a:ln>
                      </wps:spPr>
                      <wps:txbx>
                        <w:txbxContent>
                          <w:p w14:paraId="5A093936" w14:textId="77777777" w:rsidR="00846231" w:rsidRDefault="00846231" w:rsidP="00853652">
                            <w:pPr>
                              <w:pBdr>
                                <w:bottom w:val="dashed" w:sz="4" w:space="1" w:color="63A7DA"/>
                              </w:pBdr>
                              <w:jc w:val="center"/>
                              <w:rPr>
                                <w:rFonts w:ascii="Arial" w:hAnsi="Arial" w:cs="Arial"/>
                                <w:b/>
                                <w:bCs/>
                                <w:color w:val="DD026F"/>
                                <w:sz w:val="44"/>
                                <w:szCs w:val="44"/>
                                <w:lang w:val="fr-BE"/>
                              </w:rPr>
                            </w:pPr>
                            <w:r w:rsidRPr="00846231">
                              <w:rPr>
                                <w:rFonts w:ascii="Arial" w:hAnsi="Arial" w:cs="Arial"/>
                                <w:b/>
                                <w:bCs/>
                                <w:color w:val="DD026F"/>
                                <w:sz w:val="44"/>
                                <w:szCs w:val="44"/>
                                <w:lang w:val="fr-BE"/>
                              </w:rPr>
                              <w:t>H – Industrie</w:t>
                            </w:r>
                          </w:p>
                          <w:p w14:paraId="7CAC3E5B" w14:textId="2D86E677" w:rsidR="00A72224" w:rsidRPr="00036493" w:rsidRDefault="00846231"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H</w:t>
                            </w:r>
                            <w:r w:rsidR="005875F7">
                              <w:rPr>
                                <w:rFonts w:ascii="Arial" w:hAnsi="Arial" w:cs="Arial"/>
                                <w:b/>
                                <w:bCs/>
                                <w:color w:val="63A7DA"/>
                                <w:sz w:val="40"/>
                                <w:szCs w:val="40"/>
                              </w:rPr>
                              <w:t>2</w:t>
                            </w:r>
                            <w:r w:rsidR="004F179F">
                              <w:rPr>
                                <w:rFonts w:ascii="Arial" w:hAnsi="Arial" w:cs="Arial"/>
                                <w:b/>
                                <w:bCs/>
                                <w:color w:val="63A7DA"/>
                                <w:sz w:val="40"/>
                                <w:szCs w:val="40"/>
                              </w:rPr>
                              <w:t>914</w:t>
                            </w:r>
                            <w:r w:rsidR="00A30A86">
                              <w:rPr>
                                <w:rFonts w:ascii="Arial" w:hAnsi="Arial" w:cs="Arial"/>
                                <w:b/>
                                <w:bCs/>
                                <w:color w:val="63A7DA"/>
                                <w:sz w:val="40"/>
                                <w:szCs w:val="40"/>
                              </w:rPr>
                              <w:t xml:space="preserve"> – </w:t>
                            </w:r>
                            <w:r w:rsidR="004F179F">
                              <w:rPr>
                                <w:rFonts w:ascii="Arial" w:hAnsi="Arial" w:cs="Arial"/>
                                <w:b/>
                                <w:bCs/>
                                <w:color w:val="63A7DA"/>
                                <w:sz w:val="40"/>
                                <w:szCs w:val="40"/>
                              </w:rPr>
                              <w:t>Tuyauteur - Soudeur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6D2C" id="Zone de texte 60" o:spid="_x0000_s1028" type="#_x0000_t202" style="position:absolute;margin-left:318.7pt;margin-top:53pt;width:530.25pt;height:86.2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" filled="f" stroked="f" strokeweight=".5pt">
                <v:textbox>
                  <w:txbxContent>
                    <w:p w14:paraId="5A093936" w14:textId="77777777" w:rsidR="00846231" w:rsidRDefault="00846231" w:rsidP="00853652">
                      <w:pPr>
                        <w:pBdr>
                          <w:bottom w:val="dashed" w:sz="4" w:space="1" w:color="63A7DA"/>
                        </w:pBdr>
                        <w:jc w:val="center"/>
                        <w:rPr>
                          <w:rFonts w:ascii="Arial" w:hAnsi="Arial" w:cs="Arial"/>
                          <w:b/>
                          <w:bCs/>
                          <w:color w:val="DD026F"/>
                          <w:sz w:val="44"/>
                          <w:szCs w:val="44"/>
                          <w:lang w:val="fr-BE"/>
                        </w:rPr>
                      </w:pPr>
                      <w:r w:rsidRPr="00846231">
                        <w:rPr>
                          <w:rFonts w:ascii="Arial" w:hAnsi="Arial" w:cs="Arial"/>
                          <w:b/>
                          <w:bCs/>
                          <w:color w:val="DD026F"/>
                          <w:sz w:val="44"/>
                          <w:szCs w:val="44"/>
                          <w:lang w:val="fr-BE"/>
                        </w:rPr>
                        <w:t>H – Industrie</w:t>
                      </w:r>
                    </w:p>
                    <w:p w14:paraId="7CAC3E5B" w14:textId="2D86E677" w:rsidR="00A72224" w:rsidRPr="00036493" w:rsidRDefault="00846231"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H</w:t>
                      </w:r>
                      <w:r w:rsidR="005875F7">
                        <w:rPr>
                          <w:rFonts w:ascii="Arial" w:hAnsi="Arial" w:cs="Arial"/>
                          <w:b/>
                          <w:bCs/>
                          <w:color w:val="63A7DA"/>
                          <w:sz w:val="40"/>
                          <w:szCs w:val="40"/>
                        </w:rPr>
                        <w:t>2</w:t>
                      </w:r>
                      <w:r w:rsidR="004F179F">
                        <w:rPr>
                          <w:rFonts w:ascii="Arial" w:hAnsi="Arial" w:cs="Arial"/>
                          <w:b/>
                          <w:bCs/>
                          <w:color w:val="63A7DA"/>
                          <w:sz w:val="40"/>
                          <w:szCs w:val="40"/>
                        </w:rPr>
                        <w:t>914</w:t>
                      </w:r>
                      <w:r w:rsidR="00A30A86">
                        <w:rPr>
                          <w:rFonts w:ascii="Arial" w:hAnsi="Arial" w:cs="Arial"/>
                          <w:b/>
                          <w:bCs/>
                          <w:color w:val="63A7DA"/>
                          <w:sz w:val="40"/>
                          <w:szCs w:val="40"/>
                        </w:rPr>
                        <w:t xml:space="preserve"> – </w:t>
                      </w:r>
                      <w:r w:rsidR="004F179F">
                        <w:rPr>
                          <w:rFonts w:ascii="Arial" w:hAnsi="Arial" w:cs="Arial"/>
                          <w:b/>
                          <w:bCs/>
                          <w:color w:val="63A7DA"/>
                          <w:sz w:val="40"/>
                          <w:szCs w:val="40"/>
                        </w:rPr>
                        <w:t>Tuyauteur - Soudeur</w:t>
                      </w:r>
                    </w:p>
                  </w:txbxContent>
                </v:textbox>
                <w10:wrap anchorx="margin"/>
              </v:shape>
            </w:pict>
          </mc:Fallback>
        </mc:AlternateContent>
      </w:r>
      <w:r w:rsidR="006261B0" w:rsidRPr="006261B0">
        <w:rPr>
          <w:noProof/>
          <w:lang w:bidi="fr-FR"/>
        </w:rPr>
        <mc:AlternateContent>
          <mc:Choice Requires="wps">
            <w:drawing>
              <wp:anchor distT="0" distB="0" distL="114300" distR="114300" simplePos="0" relativeHeight="251689984" behindDoc="0" locked="0" layoutInCell="1" allowOverlap="1" wp14:anchorId="01FFDBEF" wp14:editId="4B2AE6CA">
                <wp:simplePos x="0" y="0"/>
                <wp:positionH relativeFrom="margin">
                  <wp:posOffset>8077200</wp:posOffset>
                </wp:positionH>
                <wp:positionV relativeFrom="paragraph">
                  <wp:posOffset>3089275</wp:posOffset>
                </wp:positionV>
                <wp:extent cx="5111750" cy="3434715"/>
                <wp:effectExtent l="0" t="0" r="0" b="0"/>
                <wp:wrapNone/>
                <wp:docPr id="41" name="Rectangle 41"/>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4"/>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27EC87" id="Rectangle 41" o:spid="_x0000_s1026" style="position:absolute;margin-left:636pt;margin-top:243.25pt;width:402.5pt;height:270.45pt;z-index:2516899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" stroked="f" strokeweight="1pt">
                <v:fill r:id="rId15" o:title="" recolor="t" rotate="t" type="frame"/>
                <w10:wrap anchorx="margin"/>
              </v:rect>
            </w:pict>
          </mc:Fallback>
        </mc:AlternateContent>
      </w:r>
      <w:r w:rsidR="00856D5A">
        <w:rPr>
          <w:noProof/>
          <w:lang w:bidi="fr-FR"/>
        </w:rPr>
        <mc:AlternateContent>
          <mc:Choice Requires="wps">
            <w:drawing>
              <wp:anchor distT="0" distB="0" distL="114300" distR="114300" simplePos="0" relativeHeight="251636736" behindDoc="0" locked="0" layoutInCell="1" allowOverlap="1" wp14:anchorId="6CB6C4B8" wp14:editId="72D47E58">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054C6881" w:rsidR="004D161A" w:rsidRPr="00B55B0E" w:rsidRDefault="00EC14AD">
                            <w:pPr>
                              <w:rPr>
                                <w:rFonts w:asciiTheme="minorHAnsi" w:hAnsiTheme="minorHAnsi" w:cstheme="minorHAnsi"/>
                                <w:color w:val="63A7DA" w:themeColor="accent6"/>
                                <w:sz w:val="22"/>
                                <w:szCs w:val="22"/>
                              </w:rPr>
                            </w:pPr>
                            <w:r w:rsidRPr="00EC14AD">
                              <w:rPr>
                                <w:rFonts w:asciiTheme="minorHAnsi" w:hAnsiTheme="minorHAnsi" w:cstheme="minorHAnsi"/>
                                <w:color w:val="63A7DA" w:themeColor="accent6"/>
                                <w:sz w:val="22"/>
                                <w:szCs w:val="22"/>
                              </w:rPr>
                              <w:t xml:space="preserve">Pour ce qui concerne le tuyauteur industriel, métier particulièrement en demande et en pénurie, l’IBEFE estime qu’il s’agit d’une spécialisation pointue qui n’est pas pertinente au niveau de la formation initiale où la priorité doit être de former des bons soudeurs de base. </w:t>
                            </w:r>
                            <w:proofErr w:type="gramStart"/>
                            <w:r w:rsidRPr="00EC14AD">
                              <w:rPr>
                                <w:rFonts w:asciiTheme="minorHAnsi" w:hAnsiTheme="minorHAnsi" w:cstheme="minorHAnsi"/>
                                <w:color w:val="63A7DA" w:themeColor="accent6"/>
                                <w:sz w:val="22"/>
                                <w:szCs w:val="22"/>
                              </w:rPr>
                              <w:t>Par contre</w:t>
                            </w:r>
                            <w:proofErr w:type="gramEnd"/>
                            <w:r w:rsidRPr="00EC14AD">
                              <w:rPr>
                                <w:rFonts w:asciiTheme="minorHAnsi" w:hAnsiTheme="minorHAnsi" w:cstheme="minorHAnsi"/>
                                <w:color w:val="63A7DA" w:themeColor="accent6"/>
                                <w:sz w:val="22"/>
                                <w:szCs w:val="22"/>
                              </w:rPr>
                              <w:t>, et compte tenu de l’absence d’offre de formation sur notre Bassin, la création d’une offre en formation pour adultes pourrait s’avérer pertinente. À ce niveau, les représentants des employeurs soulignent les besoins en matière de lecture de plans isométriques.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29" type="#_x0000_t202" style="position:absolute;margin-left:109.5pt;margin-top:262.25pt;width:443.3pt;height:126.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" fillcolor="white [3201]" stroked="f" strokeweight=".5pt">
                <v:textbox>
                  <w:txbxContent>
                    <w:p w14:paraId="03031E02" w14:textId="054C6881" w:rsidR="004D161A" w:rsidRPr="00B55B0E" w:rsidRDefault="00EC14AD">
                      <w:pPr>
                        <w:rPr>
                          <w:rFonts w:asciiTheme="minorHAnsi" w:hAnsiTheme="minorHAnsi" w:cstheme="minorHAnsi"/>
                          <w:color w:val="63A7DA" w:themeColor="accent6"/>
                          <w:sz w:val="22"/>
                          <w:szCs w:val="22"/>
                        </w:rPr>
                      </w:pPr>
                      <w:r w:rsidRPr="00EC14AD">
                        <w:rPr>
                          <w:rFonts w:asciiTheme="minorHAnsi" w:hAnsiTheme="minorHAnsi" w:cstheme="minorHAnsi"/>
                          <w:color w:val="63A7DA" w:themeColor="accent6"/>
                          <w:sz w:val="22"/>
                          <w:szCs w:val="22"/>
                        </w:rPr>
                        <w:t>Pour ce qui concerne le tuyauteur industriel, métier particulièrement en demande et en pénurie, l’IBEFE estime qu’il s’agit d’une spécialisation pointue qui n’est pas pertinente au niveau de la formation initiale où la priorité doit être de former des bons soudeurs de base. Par contre, et compte tenu de l’absence d’offre de formation sur notre Bassin, la création d’une offre en formation pour adultes pourrait s’avérer pertinente. À ce niveau, les représentants des employeurs soulignent les besoins en matière de lecture de plans isométriques.</w:t>
                      </w: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21376" behindDoc="0" locked="0" layoutInCell="1" allowOverlap="1" wp14:anchorId="3F1E436D" wp14:editId="0E3A0898">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0" type="#_x0000_t202" style="position:absolute;margin-left:691.85pt;margin-top:647.8pt;width:404.7pt;height:21.8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B44396" w:rsidRPr="00196301">
        <w:rPr>
          <w:noProof/>
          <w:lang w:bidi="fr-FR"/>
        </w:rPr>
        <mc:AlternateContent>
          <mc:Choice Requires="wps">
            <w:drawing>
              <wp:anchor distT="0" distB="0" distL="114300" distR="114300" simplePos="0" relativeHeight="251618304" behindDoc="0" locked="0" layoutInCell="1" allowOverlap="1" wp14:anchorId="759E37EC" wp14:editId="164B598E">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31" type="#_x0000_t202" style="position:absolute;margin-left:747.2pt;margin-top:521.8pt;width:264.4pt;height:34.7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28544" behindDoc="0" locked="0" layoutInCell="1" allowOverlap="1" wp14:anchorId="0A455BD4" wp14:editId="7D2F28DA">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2" style="position:absolute;margin-left:374.15pt;margin-top:402.95pt;width:42.85pt;height:50.6pt;flip:x;z-index:251628544;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">
                <v:oval id="Ellipse 143" o:spid="_x0000_s1033"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34"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25472" behindDoc="0" locked="0" layoutInCell="1" allowOverlap="1" wp14:anchorId="71AA49BE" wp14:editId="153F3280">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35" style="position:absolute;margin-left:255.5pt;margin-top:421.5pt;width:44.95pt;height:34pt;z-index:251625472;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">
                <v:oval id="Ellipse 140" o:spid="_x0000_s1036"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37"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83840" behindDoc="0" locked="0" layoutInCell="1" allowOverlap="1" wp14:anchorId="27A47926" wp14:editId="3481235B">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38" type="#_x0000_t202" style="position:absolute;margin-left:175.35pt;margin-top:212.45pt;width:404.45pt;height:57.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49024" behindDoc="0" locked="0" layoutInCell="1" allowOverlap="1" wp14:anchorId="1932ED54" wp14:editId="59361F24">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16">
                              <a:extLst>
                                <a:ext uri="{96DAC541-7B7A-43D3-8B79-37D633B846F1}">
                                  <asvg:svgBlip xmlns:asvg="http://schemas.microsoft.com/office/drawing/2016/SVG/main" r:embed="rId17"/>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39" style="position:absolute;margin-left:611.2pt;margin-top:158.45pt;width:467.7pt;height:80.3pt;z-index:251649024;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syk39g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">
                <v:group id="Groupe 145" o:spid="_x0000_s1040"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1"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2"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3"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44"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" stroked="f" strokeweight="1pt">
                  <v:fill r:id="rId18" o:title="" recolor="t" rotate="t" type="frame"/>
                </v:rect>
              </v:group>
            </w:pict>
          </mc:Fallback>
        </mc:AlternateContent>
      </w:r>
      <w:r w:rsidR="00E8470E">
        <w:rPr>
          <w:noProof/>
          <w:lang w:bidi="fr-FR"/>
        </w:rPr>
        <mc:AlternateContent>
          <mc:Choice Requires="wps">
            <w:drawing>
              <wp:anchor distT="0" distB="0" distL="114300" distR="114300" simplePos="0" relativeHeight="251680768" behindDoc="0" locked="0" layoutInCell="1" allowOverlap="1" wp14:anchorId="015156C8" wp14:editId="0C55940E">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45" type="#_x0000_t202" style="position:absolute;margin-left:92.85pt;margin-top:163.7pt;width:103.8pt;height:50.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39808" behindDoc="0" locked="0" layoutInCell="1" allowOverlap="1" wp14:anchorId="03F92E38" wp14:editId="4A1D86BF">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4AEA036D"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323A76">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47" style="position:absolute;margin-left:96.25pt;margin-top:161.85pt;width:467.7pt;height:79.4pt;z-index:251639808;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">
                <v:rect id="Rectangle 1535" o:spid="_x0000_s1048"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4AEA036D"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323A76">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type id="_x0000_t6" coordsize="21600,21600" o:spt="6" path="m,l,21600r21600,xe">
                  <v:stroke joinstyle="miter"/>
                  <v:path gradientshapeok="t" o:connecttype="custom" o:connectlocs="0,0;0,10800;0,21600;10800,21600;21600,21600;10800,10800" textboxrect="1800,12600,12600,19800"/>
                </v:shapetype>
                <v:shape id="Triangle rectangle 128" o:spid="_x0000_s1049"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77696" behindDoc="0" locked="0" layoutInCell="1" allowOverlap="1" wp14:anchorId="2A4402D7" wp14:editId="69C726EC">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49" type="#_x0000_t202" style="position:absolute;margin-left:128.95pt;margin-top:656.5pt;width:51pt;height:5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71552" behindDoc="0" locked="0" layoutInCell="1" allowOverlap="1" wp14:anchorId="470B2FA0" wp14:editId="182D2E43">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0" style="position:absolute;margin-left:186pt;margin-top:657.5pt;width:28.35pt;height:28.35pt;z-index:251671552;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">
                <v:oval id="Ellipse 17" o:spid="_x0000_s1051"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2"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74624" behindDoc="0" locked="0" layoutInCell="1" allowOverlap="1" wp14:anchorId="45917FCE" wp14:editId="185483DA">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3" style="position:absolute;margin-left:185pt;margin-top:676.5pt;width:20.85pt;height:48.2pt;flip:x;z-index:251674624;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">
                <v:oval id="Ellipse 29" o:spid="_x0000_s1054"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55"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68480" behindDoc="0" locked="0" layoutInCell="1" allowOverlap="1" wp14:anchorId="615BCBE5" wp14:editId="0AF3E9C0">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1ED6DC15"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323A76">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57" type="#_x0000_t202" style="position:absolute;margin-left:244pt;margin-top:656.5pt;width:325pt;height:8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" filled="f" stroked="f" strokeweight=".5pt">
                <v:textbox>
                  <w:txbxContent>
                    <w:p w14:paraId="5F502D03" w14:textId="1ED6DC15"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323A76">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42880" behindDoc="0" locked="0" layoutInCell="1" allowOverlap="1" wp14:anchorId="0F8AEA63" wp14:editId="4D5CD226">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7B8D24D1">
                                  <wp:extent cx="3263265" cy="2071194"/>
                                  <wp:effectExtent l="57150" t="0" r="51435" b="0"/>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58" type="#_x0000_t118" style="position:absolute;margin-left:98.85pt;margin-top:278.3pt;width:467.15pt;height:374.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7B8D24D1">
                            <wp:extent cx="3263265" cy="2071194"/>
                            <wp:effectExtent l="57150" t="0" r="51435" b="0"/>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28" r:qs="rId29" r:cs="rId30"/>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65408" behindDoc="0" locked="0" layoutInCell="1" allowOverlap="1" wp14:anchorId="6395DC2B" wp14:editId="7CF6DC3C">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4A4EB4" id="Connecteur droit 5207" o:spid="_x0000_s1026"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26E564CD"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256BE13C">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03476" cy="403476"/>
                          </a:xfrm>
                          <a:prstGeom prst="rect">
                            <a:avLst/>
                          </a:prstGeom>
                        </pic:spPr>
                      </pic:pic>
                    </a:graphicData>
                  </a:graphic>
                </wp:inline>
              </w:drawing>
            </w:r>
            <w:r w:rsidR="00F314AF">
              <w:rPr>
                <w:b/>
                <w:color w:val="63A7DA"/>
                <w:kern w:val="0"/>
                <w:szCs w:val="24"/>
              </w:rPr>
              <w:t>4</w:t>
            </w:r>
            <w:r w:rsidR="00547EE5">
              <w:rPr>
                <w:b/>
                <w:color w:val="63A7DA"/>
                <w:kern w:val="0"/>
                <w:szCs w:val="24"/>
              </w:rPr>
              <w:t>5</w:t>
            </w:r>
            <w:r w:rsidRPr="002D374E">
              <w:rPr>
                <w:b/>
                <w:color w:val="63A7DA"/>
                <w:kern w:val="0"/>
                <w:szCs w:val="24"/>
              </w:rPr>
              <w:t xml:space="preserve"> DEI</w:t>
            </w:r>
            <w:r w:rsidRPr="002D374E">
              <w:rPr>
                <w:b/>
                <w:color w:val="63A7DA"/>
                <w:kern w:val="0"/>
                <w:szCs w:val="24"/>
                <w:vertAlign w:val="superscript"/>
              </w:rPr>
              <w:footnoteRef/>
            </w:r>
          </w:p>
          <w:p w14:paraId="4EB1CB03" w14:textId="1F65260A"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de</w:t>
            </w:r>
            <w:r w:rsidR="00547EE5">
              <w:rPr>
                <w:color w:val="63A7DA"/>
                <w:kern w:val="0"/>
                <w:szCs w:val="24"/>
              </w:rPr>
              <w:t xml:space="preserve"> Tuyauteur industriel</w:t>
            </w:r>
            <w:r w:rsidR="00F36F13">
              <w:t xml:space="preserve"> </w:t>
            </w:r>
          </w:p>
        </w:tc>
      </w:tr>
      <w:tr w:rsidR="002D374E" w:rsidRPr="002D374E" w14:paraId="10653164" w14:textId="77777777" w:rsidTr="00A41966">
        <w:tc>
          <w:tcPr>
            <w:tcW w:w="4335" w:type="dxa"/>
            <w:vAlign w:val="center"/>
          </w:tcPr>
          <w:p w14:paraId="67292E82" w14:textId="7C883766"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36AC82F4">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32784" cy="332784"/>
                          </a:xfrm>
                          <a:prstGeom prst="rect">
                            <a:avLst/>
                          </a:prstGeom>
                        </pic:spPr>
                      </pic:pic>
                    </a:graphicData>
                  </a:graphic>
                </wp:inline>
              </w:drawing>
            </w:r>
            <w:r w:rsidR="00547EE5">
              <w:rPr>
                <w:b/>
                <w:color w:val="63A7DA"/>
                <w:kern w:val="0"/>
                <w:szCs w:val="24"/>
              </w:rPr>
              <w:t>10</w:t>
            </w:r>
            <w:r w:rsidRPr="002D374E">
              <w:rPr>
                <w:b/>
                <w:color w:val="63A7DA"/>
                <w:kern w:val="0"/>
                <w:szCs w:val="24"/>
              </w:rPr>
              <w:t xml:space="preserve"> 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hommes</w:t>
            </w:r>
          </w:p>
        </w:tc>
      </w:tr>
      <w:tr w:rsidR="002D374E" w:rsidRPr="002D374E" w14:paraId="3A49D6A8" w14:textId="77777777" w:rsidTr="00A41966">
        <w:tc>
          <w:tcPr>
            <w:tcW w:w="4335" w:type="dxa"/>
            <w:vAlign w:val="center"/>
          </w:tcPr>
          <w:p w14:paraId="152471A4" w14:textId="4D6ABD07" w:rsidR="004E11B5" w:rsidRPr="005F39EA" w:rsidRDefault="005F39EA" w:rsidP="005F39EA">
            <w:pPr>
              <w:pStyle w:val="Paragraphedeliste"/>
              <w:spacing w:after="160" w:line="259" w:lineRule="auto"/>
              <w:ind w:left="360"/>
              <w:rPr>
                <w:b/>
                <w:noProof/>
                <w:color w:val="63A7DA"/>
                <w:kern w:val="0"/>
                <w:szCs w:val="24"/>
              </w:rPr>
            </w:pPr>
            <w:r>
              <w:rPr>
                <w:noProof/>
              </w:rPr>
              <w:t xml:space="preserve">                                      </w:t>
            </w:r>
            <w:r w:rsidR="004E11B5" w:rsidRPr="002D374E">
              <w:rPr>
                <w:noProof/>
              </w:rPr>
              <w:drawing>
                <wp:inline distT="0" distB="0" distL="0" distR="0" wp14:anchorId="367F376A" wp14:editId="1328A169">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76432AC3" wp14:editId="18C4F9A9">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1578C40" wp14:editId="57AA8AEE">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08000" cy="108000"/>
                          </a:xfrm>
                          <a:prstGeom prst="rect">
                            <a:avLst/>
                          </a:prstGeom>
                        </pic:spPr>
                      </pic:pic>
                    </a:graphicData>
                  </a:graphic>
                </wp:inline>
              </w:drawing>
            </w:r>
            <w:r w:rsidR="00BB5C3B" w:rsidRPr="005F39EA">
              <w:rPr>
                <w:noProof/>
              </w:rPr>
              <w:t xml:space="preserve"> </w:t>
            </w:r>
            <w:r w:rsidR="004E11B5" w:rsidRPr="002D374E">
              <w:rPr>
                <w:noProof/>
              </w:rPr>
              <w:drawing>
                <wp:inline distT="0" distB="0" distL="0" distR="0" wp14:anchorId="0B023ACE" wp14:editId="44A0B1B0">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0A068F2" wp14:editId="63CD95FC">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423A72C" wp14:editId="34EE15B7">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0022426" wp14:editId="520341EC">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6541BD8A" wp14:editId="6204EEA6">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2D374E">
              <w:rPr>
                <w:noProof/>
              </w:rPr>
              <w:drawing>
                <wp:inline distT="0" distB="0" distL="0" distR="0" wp14:anchorId="404155B3" wp14:editId="72443011">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527E4F70" wp14:editId="3CF4ED3E">
                  <wp:extent cx="108000" cy="108000"/>
                  <wp:effectExtent l="0" t="0" r="6350" b="6350"/>
                  <wp:docPr id="9" name="Graphique 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Pr>
                <w:noProof/>
              </w:rPr>
              <w:t xml:space="preserve"> </w:t>
            </w:r>
          </w:p>
          <w:p w14:paraId="32286FC7" w14:textId="7268AE27"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547EE5">
              <w:rPr>
                <w:b/>
                <w:noProof/>
                <w:color w:val="63A7DA"/>
                <w:kern w:val="0"/>
                <w:szCs w:val="24"/>
              </w:rPr>
              <w:t>6</w:t>
            </w:r>
            <w:r w:rsidRPr="002D374E">
              <w:rPr>
                <w:b/>
                <w:noProof/>
                <w:color w:val="63A7DA"/>
                <w:kern w:val="0"/>
                <w:szCs w:val="24"/>
              </w:rPr>
              <w:t xml:space="preserve"> DEI sur 10 </w:t>
            </w:r>
          </w:p>
          <w:p w14:paraId="5454FEE8" w14:textId="72EF700F"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EC678A">
              <w:rPr>
                <w:noProof/>
                <w:color w:val="63A7DA"/>
                <w:kern w:val="0"/>
                <w:szCs w:val="24"/>
              </w:rPr>
              <w:t>entre</w:t>
            </w:r>
            <w:r w:rsidR="003B1EC6">
              <w:rPr>
                <w:noProof/>
                <w:color w:val="63A7DA"/>
                <w:kern w:val="0"/>
                <w:szCs w:val="24"/>
              </w:rPr>
              <w:t xml:space="preserve"> 25</w:t>
            </w:r>
            <w:r w:rsidR="00EC678A">
              <w:rPr>
                <w:noProof/>
                <w:color w:val="63A7DA"/>
                <w:kern w:val="0"/>
                <w:szCs w:val="24"/>
              </w:rPr>
              <w:t xml:space="preserve"> et 50</w:t>
            </w:r>
            <w:r w:rsidR="003B1EC6">
              <w:rPr>
                <w:noProof/>
                <w:color w:val="63A7DA"/>
                <w:kern w:val="0"/>
                <w:szCs w:val="24"/>
              </w:rPr>
              <w:t xml:space="preserve"> ans</w:t>
            </w:r>
          </w:p>
        </w:tc>
      </w:tr>
    </w:tbl>
    <w:p w14:paraId="7A5E464D" w14:textId="262F58E0" w:rsidR="003A2DA2" w:rsidRDefault="00F86AB8" w:rsidP="00092369">
      <w:pPr>
        <w:ind w:left="720" w:hanging="720"/>
        <w:rPr>
          <w:lang w:bidi="fr-FR"/>
        </w:rPr>
      </w:pPr>
      <w:r w:rsidRPr="00432A63">
        <w:rPr>
          <w:noProof/>
          <w:lang w:bidi="fr-FR"/>
        </w:rPr>
        <mc:AlternateContent>
          <mc:Choice Requires="wpg">
            <w:drawing>
              <wp:anchor distT="0" distB="0" distL="114300" distR="114300" simplePos="0" relativeHeight="251689472" behindDoc="0" locked="0" layoutInCell="1" allowOverlap="1" wp14:anchorId="52A4B622" wp14:editId="03735F03">
                <wp:simplePos x="0" y="0"/>
                <wp:positionH relativeFrom="column">
                  <wp:posOffset>2133600</wp:posOffset>
                </wp:positionH>
                <wp:positionV relativeFrom="paragraph">
                  <wp:posOffset>8331399</wp:posOffset>
                </wp:positionV>
                <wp:extent cx="2247599" cy="941619"/>
                <wp:effectExtent l="0" t="0" r="0" b="0"/>
                <wp:wrapNone/>
                <wp:docPr id="84" name="Groupe 84"/>
                <wp:cNvGraphicFramePr/>
                <a:graphic xmlns:a="http://schemas.openxmlformats.org/drawingml/2006/main">
                  <a:graphicData uri="http://schemas.microsoft.com/office/word/2010/wordprocessingGroup">
                    <wpg:wgp>
                      <wpg:cNvGrpSpPr/>
                      <wpg:grpSpPr>
                        <a:xfrm>
                          <a:off x="0" y="0"/>
                          <a:ext cx="2247599" cy="941619"/>
                          <a:chOff x="406483" y="-47767"/>
                          <a:chExt cx="2247926" cy="942382"/>
                        </a:xfrm>
                      </wpg:grpSpPr>
                      <wpg:grpSp>
                        <wpg:cNvPr id="75" name="Groupe 75"/>
                        <wpg:cNvGrpSpPr/>
                        <wpg:grpSpPr>
                          <a:xfrm>
                            <a:off x="1768584" y="220245"/>
                            <a:ext cx="885825" cy="674370"/>
                            <a:chOff x="485805" y="779332"/>
                            <a:chExt cx="956310" cy="784802"/>
                          </a:xfrm>
                        </wpg:grpSpPr>
                        <pic:pic xmlns:pic="http://schemas.openxmlformats.org/drawingml/2006/picture">
                          <pic:nvPicPr>
                            <pic:cNvPr id="76" name="Graphique 76"/>
                            <pic:cNvPicPr>
                              <a:picLocks noChangeAspect="1"/>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692463" y="779332"/>
                              <a:ext cx="521726" cy="521727"/>
                            </a:xfrm>
                            <a:prstGeom prst="rect">
                              <a:avLst/>
                            </a:prstGeom>
                          </pic:spPr>
                        </pic:pic>
                        <wps:wsp>
                          <wps:cNvPr id="77" name="Zone de texte 77"/>
                          <wps:cNvSpPr txBox="1"/>
                          <wps:spPr>
                            <a:xfrm>
                              <a:off x="485805" y="1275208"/>
                              <a:ext cx="956310" cy="288926"/>
                            </a:xfrm>
                            <a:prstGeom prst="rect">
                              <a:avLst/>
                            </a:prstGeom>
                            <a:noFill/>
                            <a:ln w="6350">
                              <a:noFill/>
                            </a:ln>
                          </wps:spPr>
                          <wps:txbx>
                            <w:txbxContent>
                              <w:p w14:paraId="7EE5930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2" name="Zone de texte 82"/>
                        <wps:cNvSpPr txBox="1"/>
                        <wps:spPr>
                          <a:xfrm>
                            <a:off x="406483" y="-17560"/>
                            <a:ext cx="667385" cy="330200"/>
                          </a:xfrm>
                          <a:prstGeom prst="rect">
                            <a:avLst/>
                          </a:prstGeom>
                          <a:noFill/>
                          <a:ln w="6350">
                            <a:noFill/>
                          </a:ln>
                        </wps:spPr>
                        <wps:txbx>
                          <w:txbxContent>
                            <w:p w14:paraId="296FA965" w14:textId="1BD8FBC3" w:rsidR="00432A63" w:rsidRPr="00F13403" w:rsidRDefault="00F86AB8" w:rsidP="00432A63">
                              <w:pPr>
                                <w:rPr>
                                  <w:rFonts w:ascii="Calibri" w:hAnsi="Calibri" w:cs="Calibri"/>
                                  <w:b/>
                                  <w:bCs/>
                                  <w:color w:val="63A7DA"/>
                                  <w:sz w:val="22"/>
                                  <w:szCs w:val="22"/>
                                </w:rPr>
                              </w:pPr>
                              <w:r>
                                <w:rPr>
                                  <w:rFonts w:ascii="Calibri" w:hAnsi="Calibri" w:cs="Calibri"/>
                                  <w:b/>
                                  <w:bCs/>
                                  <w:color w:val="63A7DA"/>
                                  <w:sz w:val="22"/>
                                  <w:szCs w:val="22"/>
                                </w:rPr>
                                <w:t>12</w:t>
                              </w:r>
                              <w:r w:rsidR="00432A63" w:rsidRPr="00F13403">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Zone de texte 83"/>
                        <wps:cNvSpPr txBox="1"/>
                        <wps:spPr>
                          <a:xfrm>
                            <a:off x="1926238" y="-47767"/>
                            <a:ext cx="610870" cy="330200"/>
                          </a:xfrm>
                          <a:prstGeom prst="rect">
                            <a:avLst/>
                          </a:prstGeom>
                          <a:noFill/>
                          <a:ln w="6350">
                            <a:noFill/>
                          </a:ln>
                        </wps:spPr>
                        <wps:txbx>
                          <w:txbxContent>
                            <w:p w14:paraId="3BC257DE" w14:textId="258BDFDD" w:rsidR="00432A63" w:rsidRPr="00F13403" w:rsidRDefault="00F86AB8" w:rsidP="00432A63">
                              <w:pPr>
                                <w:rPr>
                                  <w:rFonts w:ascii="Calibri" w:hAnsi="Calibri" w:cs="Calibri"/>
                                  <w:b/>
                                  <w:bCs/>
                                  <w:color w:val="63A7DA"/>
                                  <w:sz w:val="22"/>
                                  <w:szCs w:val="22"/>
                                </w:rPr>
                              </w:pPr>
                              <w:r>
                                <w:rPr>
                                  <w:rFonts w:ascii="Calibri" w:hAnsi="Calibri" w:cs="Calibri"/>
                                  <w:b/>
                                  <w:bCs/>
                                  <w:color w:val="63A7DA"/>
                                  <w:sz w:val="22"/>
                                  <w:szCs w:val="22"/>
                                </w:rPr>
                                <w:t>29</w:t>
                              </w:r>
                              <w:r w:rsidR="00432A63" w:rsidRPr="00F13403">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A4B622" id="Groupe 84" o:spid="_x0000_s1059" style="position:absolute;left:0;text-align:left;margin-left:168pt;margin-top:656pt;width:177pt;height:74.15pt;z-index:251689472;mso-width-relative:margin;mso-height-relative:margin" coordorigin="4064,-477" coordsize="22479,9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">
                <v:group id="Groupe 75" o:spid="_x0000_s1060" style="position:absolute;left:17685;top:2202;width:8859;height:6744" coordorigin="4858,7793" coordsize="9563,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Graphique 76" o:spid="_x0000_s1061" type="#_x0000_t75" style="position:absolute;left:6924;top:7793;width:5217;height:5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">
                    <v:imagedata r:id="rId48" o:title=""/>
                  </v:shape>
                  <v:shape id="Zone de texte 77" o:spid="_x0000_s1062" type="#_x0000_t202" style="position:absolute;left:4858;top:12752;width:9563;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7EE5930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v:textbox>
                  </v:shape>
                </v:group>
                <v:shape id="Zone de texte 82" o:spid="_x0000_s1063" type="#_x0000_t202" style="position:absolute;left:4064;top:-175;width:6674;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296FA965" w14:textId="1BD8FBC3" w:rsidR="00432A63" w:rsidRPr="00F13403" w:rsidRDefault="00F86AB8" w:rsidP="00432A63">
                        <w:pPr>
                          <w:rPr>
                            <w:rFonts w:ascii="Calibri" w:hAnsi="Calibri" w:cs="Calibri"/>
                            <w:b/>
                            <w:bCs/>
                            <w:color w:val="63A7DA"/>
                            <w:sz w:val="22"/>
                            <w:szCs w:val="22"/>
                          </w:rPr>
                        </w:pPr>
                        <w:r>
                          <w:rPr>
                            <w:rFonts w:ascii="Calibri" w:hAnsi="Calibri" w:cs="Calibri"/>
                            <w:b/>
                            <w:bCs/>
                            <w:color w:val="63A7DA"/>
                            <w:sz w:val="22"/>
                            <w:szCs w:val="22"/>
                          </w:rPr>
                          <w:t>12</w:t>
                        </w:r>
                        <w:r w:rsidR="00432A63" w:rsidRPr="00F13403">
                          <w:rPr>
                            <w:rFonts w:ascii="Calibri" w:hAnsi="Calibri" w:cs="Calibri"/>
                            <w:b/>
                            <w:bCs/>
                            <w:color w:val="63A7DA"/>
                            <w:sz w:val="22"/>
                            <w:szCs w:val="22"/>
                          </w:rPr>
                          <w:t xml:space="preserve"> OE</w:t>
                        </w:r>
                      </w:p>
                    </w:txbxContent>
                  </v:textbox>
                </v:shape>
                <v:shape id="Zone de texte 83" o:spid="_x0000_s1064" type="#_x0000_t202" style="position:absolute;left:19262;top:-477;width:6109;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3BC257DE" w14:textId="258BDFDD" w:rsidR="00432A63" w:rsidRPr="00F13403" w:rsidRDefault="00F86AB8" w:rsidP="00432A63">
                        <w:pPr>
                          <w:rPr>
                            <w:rFonts w:ascii="Calibri" w:hAnsi="Calibri" w:cs="Calibri"/>
                            <w:b/>
                            <w:bCs/>
                            <w:color w:val="63A7DA"/>
                            <w:sz w:val="22"/>
                            <w:szCs w:val="22"/>
                          </w:rPr>
                        </w:pPr>
                        <w:r>
                          <w:rPr>
                            <w:rFonts w:ascii="Calibri" w:hAnsi="Calibri" w:cs="Calibri"/>
                            <w:b/>
                            <w:bCs/>
                            <w:color w:val="63A7DA"/>
                            <w:sz w:val="22"/>
                            <w:szCs w:val="22"/>
                          </w:rPr>
                          <w:t>29</w:t>
                        </w:r>
                        <w:r w:rsidR="00432A63" w:rsidRPr="00F13403">
                          <w:rPr>
                            <w:rFonts w:ascii="Calibri" w:hAnsi="Calibri" w:cs="Calibri"/>
                            <w:b/>
                            <w:bCs/>
                            <w:color w:val="63A7DA"/>
                            <w:sz w:val="22"/>
                            <w:szCs w:val="22"/>
                          </w:rPr>
                          <w:t xml:space="preserve"> OE</w:t>
                        </w:r>
                      </w:p>
                    </w:txbxContent>
                  </v:textbox>
                </v:shape>
              </v:group>
            </w:pict>
          </mc:Fallback>
        </mc:AlternateContent>
      </w:r>
      <w:r w:rsidR="00C94146">
        <w:rPr>
          <w:noProof/>
          <w:lang w:bidi="fr-FR"/>
        </w:rPr>
        <mc:AlternateContent>
          <mc:Choice Requires="wpg">
            <w:drawing>
              <wp:anchor distT="0" distB="0" distL="114300" distR="114300" simplePos="0" relativeHeight="251652096" behindDoc="0" locked="0" layoutInCell="1" allowOverlap="1" wp14:anchorId="0B4524A4" wp14:editId="1F735D83">
                <wp:simplePos x="0" y="0"/>
                <wp:positionH relativeFrom="column">
                  <wp:posOffset>8029575</wp:posOffset>
                </wp:positionH>
                <wp:positionV relativeFrom="paragraph">
                  <wp:posOffset>1562100</wp:posOffset>
                </wp:positionV>
                <wp:extent cx="3143250" cy="1873250"/>
                <wp:effectExtent l="0" t="0" r="0" b="0"/>
                <wp:wrapNone/>
                <wp:docPr id="70" name="Groupe 70"/>
                <wp:cNvGraphicFramePr/>
                <a:graphic xmlns:a="http://schemas.openxmlformats.org/drawingml/2006/main">
                  <a:graphicData uri="http://schemas.microsoft.com/office/word/2010/wordprocessingGroup">
                    <wpg:wgp>
                      <wpg:cNvGrpSpPr/>
                      <wpg:grpSpPr>
                        <a:xfrm>
                          <a:off x="0" y="0"/>
                          <a:ext cx="3143250" cy="1873250"/>
                          <a:chOff x="-351316" y="186684"/>
                          <a:chExt cx="3145129" cy="1874895"/>
                        </a:xfrm>
                      </wpg:grpSpPr>
                      <wps:wsp>
                        <wps:cNvPr id="225" name="Zone de texte 225"/>
                        <wps:cNvSpPr txBox="1"/>
                        <wps:spPr>
                          <a:xfrm>
                            <a:off x="-351316" y="304203"/>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783CDA13" w:rsidR="00094BDC" w:rsidRPr="00311F79" w:rsidRDefault="00E800C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13.396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40" name="Graphique 4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2106710" y="186684"/>
                            <a:ext cx="687103" cy="1874895"/>
                            <a:chOff x="93789" y="143939"/>
                            <a:chExt cx="616735" cy="1536032"/>
                          </a:xfrm>
                        </wpg:grpSpPr>
                        <wps:wsp>
                          <wps:cNvPr id="233" name="Zone de texte 233"/>
                          <wps:cNvSpPr txBox="1"/>
                          <wps:spPr>
                            <a:xfrm>
                              <a:off x="108015" y="1399901"/>
                              <a:ext cx="602509" cy="280070"/>
                            </a:xfrm>
                            <a:prstGeom prst="rect">
                              <a:avLst/>
                            </a:prstGeom>
                            <a:noFill/>
                            <a:ln w="6350">
                              <a:noFill/>
                            </a:ln>
                          </wps:spPr>
                          <wps:txbx>
                            <w:txbxContent>
                              <w:p w14:paraId="2015A58E" w14:textId="7B0440B2" w:rsidR="00094BDC" w:rsidRPr="003E2D6C" w:rsidRDefault="00F732AA" w:rsidP="00094BDC">
                                <w:pPr>
                                  <w:rPr>
                                    <w:rFonts w:asciiTheme="minorHAnsi" w:hAnsiTheme="minorHAnsi" w:cstheme="minorHAnsi"/>
                                    <w:color w:val="FFFFFF"/>
                                    <w:sz w:val="22"/>
                                    <w:szCs w:val="22"/>
                                  </w:rPr>
                                </w:pPr>
                                <w:r>
                                  <w:rPr>
                                    <w:rFonts w:asciiTheme="minorHAnsi" w:hAnsiTheme="minorHAnsi" w:cstheme="minorHAnsi"/>
                                    <w:color w:val="FFFFFF"/>
                                    <w:sz w:val="22"/>
                                    <w:szCs w:val="22"/>
                                  </w:rPr>
                                  <w:t>11,3</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93789" y="143939"/>
                              <a:ext cx="546100" cy="288000"/>
                            </a:xfrm>
                            <a:prstGeom prst="rect">
                              <a:avLst/>
                            </a:prstGeom>
                            <a:noFill/>
                            <a:ln w="6350">
                              <a:noFill/>
                            </a:ln>
                          </wps:spPr>
                          <wps:txbx>
                            <w:txbxContent>
                              <w:p w14:paraId="488D1294" w14:textId="50042A1A" w:rsidR="00094BDC" w:rsidRPr="003E2D6C" w:rsidRDefault="000857DB" w:rsidP="00094BDC">
                                <w:pPr>
                                  <w:rPr>
                                    <w:rFonts w:asciiTheme="minorHAnsi" w:hAnsiTheme="minorHAnsi" w:cstheme="minorHAnsi"/>
                                    <w:color w:val="FFFFFF"/>
                                    <w:sz w:val="22"/>
                                    <w:szCs w:val="22"/>
                                  </w:rPr>
                                </w:pPr>
                                <w:r>
                                  <w:rPr>
                                    <w:rFonts w:asciiTheme="minorHAnsi" w:hAnsiTheme="minorHAnsi" w:cstheme="minorHAnsi"/>
                                    <w:color w:val="FFFFFF"/>
                                    <w:sz w:val="22"/>
                                    <w:szCs w:val="22"/>
                                  </w:rPr>
                                  <w:t>18</w:t>
                                </w:r>
                                <w:r w:rsidR="00C94146">
                                  <w:rPr>
                                    <w:rFonts w:asciiTheme="minorHAnsi" w:hAnsiTheme="minorHAnsi" w:cstheme="minorHAnsi"/>
                                    <w:color w:val="FFFFFF"/>
                                    <w:sz w:val="22"/>
                                    <w:szCs w:val="22"/>
                                  </w:rPr>
                                  <w:t>,</w:t>
                                </w:r>
                                <w:r>
                                  <w:rPr>
                                    <w:rFonts w:asciiTheme="minorHAnsi" w:hAnsiTheme="minorHAnsi" w:cstheme="minorHAnsi"/>
                                    <w:color w:val="FFFFFF"/>
                                    <w:sz w:val="22"/>
                                    <w:szCs w:val="22"/>
                                  </w:rPr>
                                  <w:t>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65" style="position:absolute;left:0;text-align:left;margin-left:632.25pt;margin-top:123pt;width:247.5pt;height:147.5pt;z-index:251652096;mso-width-relative:margin;mso-height-relative:margin" coordorigin="-3513,1866" coordsize="31451,18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">
                <v:shape id="Zone de texte 225" o:spid="_x0000_s1066" type="#_x0000_t202" style="position:absolute;left:-3513;top:3042;width:11779;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783CDA13" w:rsidR="00094BDC" w:rsidRPr="00311F79" w:rsidRDefault="00E800C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13.396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postes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en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40" name="Graphique 4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403476" cy="403476"/>
                                      </a:xfrm>
                                      <a:prstGeom prst="rect">
                                        <a:avLst/>
                                      </a:prstGeom>
                                    </pic:spPr>
                                  </pic:pic>
                                </a:graphicData>
                              </a:graphic>
                            </wp:inline>
                          </w:drawing>
                        </w:r>
                      </w:p>
                    </w:txbxContent>
                  </v:textbox>
                </v:shape>
                <v:group id="Groupe 750" o:spid="_x0000_s1067" style="position:absolute;left:21067;top:1866;width:6871;height:18749" coordorigin="937,1439" coordsize="6167,1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68" type="#_x0000_t202" style="position:absolute;left:1080;top:13999;width:6025;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7B0440B2" w:rsidR="00094BDC" w:rsidRPr="003E2D6C" w:rsidRDefault="00F732AA" w:rsidP="00094BDC">
                          <w:pPr>
                            <w:rPr>
                              <w:rFonts w:asciiTheme="minorHAnsi" w:hAnsiTheme="minorHAnsi" w:cstheme="minorHAnsi"/>
                              <w:color w:val="FFFFFF"/>
                              <w:sz w:val="22"/>
                              <w:szCs w:val="22"/>
                            </w:rPr>
                          </w:pPr>
                          <w:r>
                            <w:rPr>
                              <w:rFonts w:asciiTheme="minorHAnsi" w:hAnsiTheme="minorHAnsi" w:cstheme="minorHAnsi"/>
                              <w:color w:val="FFFFFF"/>
                              <w:sz w:val="22"/>
                              <w:szCs w:val="22"/>
                            </w:rPr>
                            <w:t>11,3</w:t>
                          </w:r>
                          <w:r w:rsidR="00094BDC" w:rsidRPr="003E2D6C">
                            <w:rPr>
                              <w:rFonts w:asciiTheme="minorHAnsi" w:hAnsiTheme="minorHAnsi" w:cstheme="minorHAnsi"/>
                              <w:color w:val="FFFFFF"/>
                              <w:sz w:val="22"/>
                              <w:szCs w:val="22"/>
                            </w:rPr>
                            <w:t>%</w:t>
                          </w:r>
                        </w:p>
                      </w:txbxContent>
                    </v:textbox>
                  </v:shape>
                  <v:shape id="Zone de texte 235" o:spid="_x0000_s1069" type="#_x0000_t202" style="position:absolute;left:937;top:1439;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50042A1A" w:rsidR="00094BDC" w:rsidRPr="003E2D6C" w:rsidRDefault="000857DB" w:rsidP="00094BDC">
                          <w:pPr>
                            <w:rPr>
                              <w:rFonts w:asciiTheme="minorHAnsi" w:hAnsiTheme="minorHAnsi" w:cstheme="minorHAnsi"/>
                              <w:color w:val="FFFFFF"/>
                              <w:sz w:val="22"/>
                              <w:szCs w:val="22"/>
                            </w:rPr>
                          </w:pPr>
                          <w:r>
                            <w:rPr>
                              <w:rFonts w:asciiTheme="minorHAnsi" w:hAnsiTheme="minorHAnsi" w:cstheme="minorHAnsi"/>
                              <w:color w:val="FFFFFF"/>
                              <w:sz w:val="22"/>
                              <w:szCs w:val="22"/>
                            </w:rPr>
                            <w:t>18</w:t>
                          </w:r>
                          <w:r w:rsidR="00C94146">
                            <w:rPr>
                              <w:rFonts w:asciiTheme="minorHAnsi" w:hAnsiTheme="minorHAnsi" w:cstheme="minorHAnsi"/>
                              <w:color w:val="FFFFFF"/>
                              <w:sz w:val="22"/>
                              <w:szCs w:val="22"/>
                            </w:rPr>
                            <w:t>,</w:t>
                          </w:r>
                          <w:r>
                            <w:rPr>
                              <w:rFonts w:asciiTheme="minorHAnsi" w:hAnsiTheme="minorHAnsi" w:cstheme="minorHAnsi"/>
                              <w:color w:val="FFFFFF"/>
                              <w:sz w:val="22"/>
                              <w:szCs w:val="22"/>
                            </w:rPr>
                            <w:t>8</w:t>
                          </w:r>
                          <w:r w:rsidR="00094BDC" w:rsidRPr="003E2D6C">
                            <w:rPr>
                              <w:rFonts w:asciiTheme="minorHAnsi" w:hAnsiTheme="minorHAnsi" w:cstheme="minorHAnsi"/>
                              <w:color w:val="FFFFFF"/>
                              <w:sz w:val="22"/>
                              <w:szCs w:val="22"/>
                            </w:rPr>
                            <w:t>%</w:t>
                          </w:r>
                        </w:p>
                      </w:txbxContent>
                    </v:textbox>
                  </v:shape>
                </v:group>
              </v:group>
            </w:pict>
          </mc:Fallback>
        </mc:AlternateContent>
      </w:r>
      <w:r w:rsidR="00C94146">
        <w:rPr>
          <w:noProof/>
        </w:rPr>
        <mc:AlternateContent>
          <mc:Choice Requires="wps">
            <w:drawing>
              <wp:anchor distT="0" distB="0" distL="114300" distR="114300" simplePos="0" relativeHeight="251686912" behindDoc="0" locked="0" layoutInCell="1" allowOverlap="1" wp14:anchorId="182A45B8" wp14:editId="7895E2C2">
                <wp:simplePos x="0" y="0"/>
                <wp:positionH relativeFrom="column">
                  <wp:posOffset>10182225</wp:posOffset>
                </wp:positionH>
                <wp:positionV relativeFrom="paragraph">
                  <wp:posOffset>2385060</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0DAAA567" w:rsidR="007344EA" w:rsidRPr="003E2D6C" w:rsidRDefault="00C94146" w:rsidP="007344EA">
                            <w:pPr>
                              <w:rPr>
                                <w:rFonts w:asciiTheme="minorHAnsi" w:hAnsiTheme="minorHAnsi" w:cstheme="minorHAnsi"/>
                                <w:color w:val="FFFFFF"/>
                                <w:sz w:val="22"/>
                                <w:szCs w:val="22"/>
                              </w:rPr>
                            </w:pPr>
                            <w:r>
                              <w:rPr>
                                <w:rFonts w:asciiTheme="minorHAnsi" w:hAnsiTheme="minorHAnsi" w:cstheme="minorHAnsi"/>
                                <w:color w:val="FFFFFF"/>
                                <w:sz w:val="22"/>
                                <w:szCs w:val="22"/>
                              </w:rPr>
                              <w:t>14,1</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70" type="#_x0000_t202" style="position:absolute;left:0;text-align:left;margin-left:801.75pt;margin-top:187.8pt;width:47.9pt;height:25.6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" filled="f" stroked="f" strokeweight=".5pt">
                <v:textbox>
                  <w:txbxContent>
                    <w:p w14:paraId="31070F26" w14:textId="0DAAA567" w:rsidR="007344EA" w:rsidRPr="003E2D6C" w:rsidRDefault="00C94146" w:rsidP="007344EA">
                      <w:pPr>
                        <w:rPr>
                          <w:rFonts w:asciiTheme="minorHAnsi" w:hAnsiTheme="minorHAnsi" w:cstheme="minorHAnsi"/>
                          <w:color w:val="FFFFFF"/>
                          <w:sz w:val="22"/>
                          <w:szCs w:val="22"/>
                        </w:rPr>
                      </w:pPr>
                      <w:r>
                        <w:rPr>
                          <w:rFonts w:asciiTheme="minorHAnsi" w:hAnsiTheme="minorHAnsi" w:cstheme="minorHAnsi"/>
                          <w:color w:val="FFFFFF"/>
                          <w:sz w:val="22"/>
                          <w:szCs w:val="22"/>
                        </w:rPr>
                        <w:t>14,1</w:t>
                      </w:r>
                      <w:r w:rsidR="007344EA" w:rsidRPr="003E2D6C">
                        <w:rPr>
                          <w:rFonts w:asciiTheme="minorHAnsi" w:hAnsiTheme="minorHAnsi" w:cstheme="minorHAnsi"/>
                          <w:color w:val="FFFFFF"/>
                          <w:sz w:val="22"/>
                          <w:szCs w:val="22"/>
                        </w:rPr>
                        <w:t>%</w:t>
                      </w:r>
                    </w:p>
                  </w:txbxContent>
                </v:textbox>
              </v:shape>
            </w:pict>
          </mc:Fallback>
        </mc:AlternateContent>
      </w:r>
      <w:r w:rsidR="00432A63" w:rsidRPr="00432A63">
        <w:rPr>
          <w:noProof/>
          <w:lang w:bidi="fr-FR"/>
        </w:rPr>
        <mc:AlternateContent>
          <mc:Choice Requires="wps">
            <w:drawing>
              <wp:anchor distT="0" distB="0" distL="114300" distR="114300" simplePos="0" relativeHeight="251688448" behindDoc="0" locked="0" layoutInCell="1" allowOverlap="1" wp14:anchorId="46D86921" wp14:editId="12E3C08F">
                <wp:simplePos x="0" y="0"/>
                <wp:positionH relativeFrom="column">
                  <wp:posOffset>1590675</wp:posOffset>
                </wp:positionH>
                <wp:positionV relativeFrom="paragraph">
                  <wp:posOffset>7813040</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6921" id="Zone de texte 81" o:spid="_x0000_s1071" type="#_x0000_t202" style="position:absolute;left:0;text-align:left;margin-left:125.25pt;margin-top:615.2pt;width:382.8pt;height:29.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" fillcolor="#63a7da" strokecolor="#63a7da" strokeweight=".5pt">
                <v:textbo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50560" behindDoc="0" locked="0" layoutInCell="1" allowOverlap="1" wp14:anchorId="741A3B35" wp14:editId="716D53F6">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72" style="position:absolute;left:0;text-align:left;margin-left:606.95pt;margin-top:349.1pt;width:467.7pt;height:75.8pt;z-index:251650560;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">
                <v:group id="Groupe 179" o:spid="_x0000_s1073"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74"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75"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76"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57728" behindDoc="0" locked="0" layoutInCell="1" allowOverlap="1" wp14:anchorId="3C05BDC8" wp14:editId="1302D794">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77" style="position:absolute;left:0;text-align:left;margin-left:127.25pt;margin-top:345.75pt;width:464.1pt;height:81.35pt;z-index:251657728;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">
                <v:group id="Groupe 87" o:spid="_x0000_s1078"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79"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80"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81"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80256" behindDoc="0" locked="0" layoutInCell="1" allowOverlap="1" wp14:anchorId="1EF3F0B3" wp14:editId="6F150CB9">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47" name="Graphique 47"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2" name="Graphique 52"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82" type="#_x0000_t202" style="position:absolute;left:0;text-align:left;margin-left:189.6pt;margin-top:347.35pt;width:68.05pt;height:62.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47" name="Graphique 47"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2" name="Graphique 52"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79232" behindDoc="0" locked="0" layoutInCell="1" allowOverlap="1" wp14:anchorId="24534709" wp14:editId="15960BBF">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53" name="Graphique 53"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83" type="#_x0000_t202" style="position:absolute;left:0;text-align:left;margin-left:616.95pt;margin-top:338.2pt;width:79.35pt;height:5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53" name="Graphique 53"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37248" behindDoc="0" locked="0" layoutInCell="1" allowOverlap="1" wp14:anchorId="70C2B691" wp14:editId="384D5FA6">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79E6B33F" id="Groupe 51" o:spid="_x0000_s1026" style="position:absolute;margin-left:13.55pt;margin-top:-23.7pt;width:118.95pt;height:756pt;z-index:251637248"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35200" behindDoc="0" locked="0" layoutInCell="1" allowOverlap="1" wp14:anchorId="2A383BE6" wp14:editId="0B5B452A">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2F625" id="Forme libre 33" o:spid="_x0000_s1026" style="position:absolute;margin-left:-29.1pt;margin-top:19.8pt;width:147.55pt;height:7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38272" behindDoc="0" locked="0" layoutInCell="1" allowOverlap="1" wp14:anchorId="0F85DA7E" wp14:editId="47791846">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B97D650" id="Groupe 102" o:spid="_x0000_s1026" style="position:absolute;margin-left:1062.05pt;margin-top:-16pt;width:120.8pt;height:749.3pt;z-index:251638272;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24960" behindDoc="0" locked="0" layoutInCell="1" allowOverlap="1" wp14:anchorId="08AD7774" wp14:editId="0BA5223B">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755D6327">
                                  <wp:extent cx="5972810" cy="2133600"/>
                                  <wp:effectExtent l="1905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84" type="#_x0000_t202" style="position:absolute;left:0;text-align:left;margin-left:581.5pt;margin-top:104.6pt;width:513.3pt;height:203.55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755D6327">
                            <wp:extent cx="5972810" cy="2133600"/>
                            <wp:effectExtent l="1905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66" r:qs="rId67" r:cs="rId68"/>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51584" behindDoc="0" locked="0" layoutInCell="1" allowOverlap="1" wp14:anchorId="2A6E3250" wp14:editId="591EDB05">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85" type="#_x0000_t118" style="position:absolute;left:0;text-align:left;margin-left:289.4pt;margin-top:23.15pt;width:820.5pt;height:1in;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53632" behindDoc="0" locked="0" layoutInCell="1" allowOverlap="1" wp14:anchorId="4BDC7816" wp14:editId="2445B78C">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20A72D4F" w:rsidR="00094BDC" w:rsidRPr="005546BC" w:rsidRDefault="00EA107C" w:rsidP="00094BDC">
                            <w:pPr>
                              <w:jc w:val="center"/>
                              <w:rPr>
                                <w:rFonts w:ascii="Calibri" w:hAnsi="Calibri" w:cs="Calibri"/>
                                <w:color w:val="FFFFFF"/>
                                <w:sz w:val="28"/>
                                <w:szCs w:val="28"/>
                              </w:rPr>
                            </w:pPr>
                            <w:r>
                              <w:rPr>
                                <w:rFonts w:ascii="Calibri" w:hAnsi="Calibri" w:cs="Calibri"/>
                                <w:color w:val="FFFFFF"/>
                                <w:sz w:val="28"/>
                                <w:szCs w:val="28"/>
                              </w:rPr>
                              <w:t>B</w:t>
                            </w:r>
                            <w:r w:rsidR="00EC793E">
                              <w:rPr>
                                <w:rFonts w:ascii="Calibri" w:hAnsi="Calibri" w:cs="Calibri"/>
                                <w:color w:val="FFFFFF"/>
                                <w:sz w:val="28"/>
                                <w:szCs w:val="28"/>
                              </w:rPr>
                              <w:t>&amp;C – Industrie extractive et manufacturière</w:t>
                            </w:r>
                          </w:p>
                          <w:p w14:paraId="1AF7F388" w14:textId="77777777" w:rsidR="005077B9" w:rsidRDefault="005077B9" w:rsidP="00094BDC">
                            <w:pPr>
                              <w:jc w:val="center"/>
                              <w:rPr>
                                <w:noProof/>
                              </w:rPr>
                            </w:pPr>
                          </w:p>
                          <w:p w14:paraId="5C842C62" w14:textId="57FE9B85" w:rsidR="005077B9" w:rsidRDefault="009272B8" w:rsidP="00094BDC">
                            <w:pPr>
                              <w:jc w:val="center"/>
                              <w:rPr>
                                <w:rFonts w:ascii="Calibri" w:hAnsi="Calibri" w:cs="Calibri"/>
                                <w:color w:val="FFFFFF"/>
                                <w:sz w:val="28"/>
                                <w:szCs w:val="28"/>
                              </w:rPr>
                            </w:pPr>
                            <w:r>
                              <w:rPr>
                                <w:rFonts w:ascii="Calibri" w:hAnsi="Calibri" w:cs="Calibri"/>
                                <w:noProof/>
                                <w:color w:val="FFFFFF"/>
                                <w:sz w:val="28"/>
                                <w:szCs w:val="28"/>
                              </w:rPr>
                              <w:drawing>
                                <wp:inline distT="0" distB="0" distL="0" distR="0" wp14:anchorId="5DA13520" wp14:editId="6A525FE2">
                                  <wp:extent cx="742950" cy="742950"/>
                                  <wp:effectExtent l="0" t="0" r="0" b="0"/>
                                  <wp:docPr id="95" name="Graphique 95" descr="Main de robo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que 95" descr="Main de robot contour"/>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743184" cy="743184"/>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722B07B6" w:rsidR="005077B9" w:rsidRDefault="00E800C8" w:rsidP="00094BDC">
                            <w:pPr>
                              <w:jc w:val="center"/>
                              <w:rPr>
                                <w:rFonts w:ascii="Calibri" w:hAnsi="Calibri" w:cs="Calibri"/>
                                <w:color w:val="FFFFFF"/>
                                <w:sz w:val="28"/>
                                <w:szCs w:val="28"/>
                              </w:rPr>
                            </w:pPr>
                            <w:r>
                              <w:rPr>
                                <w:rFonts w:ascii="Calibri" w:hAnsi="Calibri" w:cs="Calibri"/>
                                <w:color w:val="FFFFFF"/>
                                <w:sz w:val="28"/>
                                <w:szCs w:val="28"/>
                              </w:rPr>
                              <w:t>569</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proofErr w:type="gramStart"/>
                            <w:r w:rsidRPr="005546BC">
                              <w:rPr>
                                <w:rFonts w:ascii="Calibri" w:hAnsi="Calibri" w:cs="Calibri"/>
                                <w:color w:val="FFFFFF"/>
                                <w:sz w:val="28"/>
                                <w:szCs w:val="28"/>
                              </w:rPr>
                              <w:t>établissements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86" style="position:absolute;left:0;text-align:left;margin-left:257.8pt;margin-top:111.6pt;width:114.9pt;height:202.1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" fillcolor="#63a7da" strokecolor="#63a7da" strokeweight=".5pt">
                <v:textbox>
                  <w:txbxContent>
                    <w:p w14:paraId="7C8B5F73" w14:textId="20A72D4F" w:rsidR="00094BDC" w:rsidRPr="005546BC" w:rsidRDefault="00EA107C" w:rsidP="00094BDC">
                      <w:pPr>
                        <w:jc w:val="center"/>
                        <w:rPr>
                          <w:rFonts w:ascii="Calibri" w:hAnsi="Calibri" w:cs="Calibri"/>
                          <w:color w:val="FFFFFF"/>
                          <w:sz w:val="28"/>
                          <w:szCs w:val="28"/>
                        </w:rPr>
                      </w:pPr>
                      <w:r>
                        <w:rPr>
                          <w:rFonts w:ascii="Calibri" w:hAnsi="Calibri" w:cs="Calibri"/>
                          <w:color w:val="FFFFFF"/>
                          <w:sz w:val="28"/>
                          <w:szCs w:val="28"/>
                        </w:rPr>
                        <w:t>B</w:t>
                      </w:r>
                      <w:r w:rsidR="00EC793E">
                        <w:rPr>
                          <w:rFonts w:ascii="Calibri" w:hAnsi="Calibri" w:cs="Calibri"/>
                          <w:color w:val="FFFFFF"/>
                          <w:sz w:val="28"/>
                          <w:szCs w:val="28"/>
                        </w:rPr>
                        <w:t>&amp;C – Industrie extractive et manufacturière</w:t>
                      </w:r>
                    </w:p>
                    <w:p w14:paraId="1AF7F388" w14:textId="77777777" w:rsidR="005077B9" w:rsidRDefault="005077B9" w:rsidP="00094BDC">
                      <w:pPr>
                        <w:jc w:val="center"/>
                        <w:rPr>
                          <w:noProof/>
                        </w:rPr>
                      </w:pPr>
                    </w:p>
                    <w:p w14:paraId="5C842C62" w14:textId="57FE9B85" w:rsidR="005077B9" w:rsidRDefault="009272B8" w:rsidP="00094BDC">
                      <w:pPr>
                        <w:jc w:val="center"/>
                        <w:rPr>
                          <w:rFonts w:ascii="Calibri" w:hAnsi="Calibri" w:cs="Calibri"/>
                          <w:color w:val="FFFFFF"/>
                          <w:sz w:val="28"/>
                          <w:szCs w:val="28"/>
                        </w:rPr>
                      </w:pPr>
                      <w:r>
                        <w:rPr>
                          <w:rFonts w:ascii="Calibri" w:hAnsi="Calibri" w:cs="Calibri"/>
                          <w:noProof/>
                          <w:color w:val="FFFFFF"/>
                          <w:sz w:val="28"/>
                          <w:szCs w:val="28"/>
                        </w:rPr>
                        <w:drawing>
                          <wp:inline distT="0" distB="0" distL="0" distR="0" wp14:anchorId="5DA13520" wp14:editId="6A525FE2">
                            <wp:extent cx="742950" cy="742950"/>
                            <wp:effectExtent l="0" t="0" r="0" b="0"/>
                            <wp:docPr id="95" name="Graphique 95" descr="Main de robo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que 95" descr="Main de robot contour"/>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743184" cy="743184"/>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722B07B6" w:rsidR="005077B9" w:rsidRDefault="00E800C8" w:rsidP="00094BDC">
                      <w:pPr>
                        <w:jc w:val="center"/>
                        <w:rPr>
                          <w:rFonts w:ascii="Calibri" w:hAnsi="Calibri" w:cs="Calibri"/>
                          <w:color w:val="FFFFFF"/>
                          <w:sz w:val="28"/>
                          <w:szCs w:val="28"/>
                        </w:rPr>
                      </w:pPr>
                      <w:r>
                        <w:rPr>
                          <w:rFonts w:ascii="Calibri" w:hAnsi="Calibri" w:cs="Calibri"/>
                          <w:color w:val="FFFFFF"/>
                          <w:sz w:val="28"/>
                          <w:szCs w:val="28"/>
                        </w:rPr>
                        <w:t>569</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r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2064" behindDoc="0" locked="0" layoutInCell="1" allowOverlap="1" wp14:anchorId="080656D6" wp14:editId="189EB340">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75"/>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5D5B3" id="Rectangle 5268" o:spid="_x0000_s1026" style="position:absolute;margin-left:-854.85pt;margin-top:188.55pt;width:198.4pt;height:47.5pt;rotation:90;z-index:2516720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76"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1040" behindDoc="0" locked="0" layoutInCell="1" allowOverlap="1" wp14:anchorId="650D4DCF" wp14:editId="1B4F6163">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75"/>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0A6D3" id="Rectangle 46" o:spid="_x0000_s1026" style="position:absolute;margin-left:-1017.75pt;margin-top:186.7pt;width:198.4pt;height:48.65pt;rotation:-90;z-index:2516710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76"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74112" behindDoc="0" locked="0" layoutInCell="1" allowOverlap="1" wp14:anchorId="7C52EB52" wp14:editId="4F57E336">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AE85E3" id="Graphique 85" o:spid="_x0000_s1026" alt="Croissance commerciale" style="position:absolute;margin-left:647.7pt;margin-top:303.55pt;width:36.85pt;height:31.2pt;z-index:251674112;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73088" behindDoc="0" locked="0" layoutInCell="1" allowOverlap="1" wp14:anchorId="0EC1A0DA" wp14:editId="79B47D0F">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11D13C0" w:rsidR="003F1FDB" w:rsidRPr="00D02F28" w:rsidRDefault="007F61F1" w:rsidP="003F1FDB">
                                  <w:pPr>
                                    <w:jc w:val="center"/>
                                    <w:rPr>
                                      <w:rFonts w:cs="Calibri"/>
                                      <w:b/>
                                      <w:noProof/>
                                      <w:color w:val="000000"/>
                                      <w:sz w:val="20"/>
                                      <w:szCs w:val="24"/>
                                    </w:rPr>
                                  </w:pPr>
                                  <w:r>
                                    <w:rPr>
                                      <w:rFonts w:cs="Calibri"/>
                                      <w:b/>
                                      <w:noProof/>
                                      <w:color w:val="000000"/>
                                      <w:sz w:val="20"/>
                                      <w:szCs w:val="24"/>
                                    </w:rPr>
                                    <w:t>+</w:t>
                                  </w:r>
                                  <w:r w:rsidR="001E41A5">
                                    <w:rPr>
                                      <w:rFonts w:cs="Calibri"/>
                                      <w:b/>
                                      <w:noProof/>
                                      <w:color w:val="000000"/>
                                      <w:sz w:val="20"/>
                                      <w:szCs w:val="24"/>
                                    </w:rPr>
                                    <w:t>0,3</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D9CF5C3" w:rsidR="003F1FDB" w:rsidRPr="00D02F28" w:rsidRDefault="001E41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87" type="#_x0000_t202" style="position:absolute;left:0;text-align:left;margin-left:664.1pt;margin-top:291.7pt;width:340.15pt;height:55.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11D13C0" w:rsidR="003F1FDB" w:rsidRPr="00D02F28" w:rsidRDefault="007F61F1" w:rsidP="003F1FDB">
                            <w:pPr>
                              <w:jc w:val="center"/>
                              <w:rPr>
                                <w:rFonts w:cs="Calibri"/>
                                <w:b/>
                                <w:noProof/>
                                <w:color w:val="000000"/>
                                <w:sz w:val="20"/>
                                <w:szCs w:val="24"/>
                              </w:rPr>
                            </w:pPr>
                            <w:r>
                              <w:rPr>
                                <w:rFonts w:cs="Calibri"/>
                                <w:b/>
                                <w:noProof/>
                                <w:color w:val="000000"/>
                                <w:sz w:val="20"/>
                                <w:szCs w:val="24"/>
                              </w:rPr>
                              <w:t>+</w:t>
                            </w:r>
                            <w:r w:rsidR="001E41A5">
                              <w:rPr>
                                <w:rFonts w:cs="Calibri"/>
                                <w:b/>
                                <w:noProof/>
                                <w:color w:val="000000"/>
                                <w:sz w:val="20"/>
                                <w:szCs w:val="24"/>
                              </w:rPr>
                              <w:t>0,3</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D9CF5C3" w:rsidR="003F1FDB" w:rsidRPr="00D02F28" w:rsidRDefault="001E41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63872" behindDoc="0" locked="0" layoutInCell="1" allowOverlap="1" wp14:anchorId="427656C9" wp14:editId="1C2E9E9D">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3C714C45">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088" type="#_x0000_t202" style="position:absolute;left:0;text-align:left;margin-left:164.8pt;margin-top:402.65pt;width:289.25pt;height:212.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3C714C45">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78" r:qs="rId79" r:cs="rId80"/>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67968" behindDoc="0" locked="0" layoutInCell="1" allowOverlap="1" wp14:anchorId="6B0CC94D" wp14:editId="4387B1BF">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50890655" id="Connecteur droit 5253" o:spid="_x0000_s1026" style="position:absolute;flip:x y;z-index:25166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65920" behindDoc="0" locked="0" layoutInCell="1" allowOverlap="1" wp14:anchorId="566B79DE" wp14:editId="5570147D">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089" type="#_x0000_t202" style="position:absolute;left:0;text-align:left;margin-left:602.65pt;margin-top:424.35pt;width:304.75pt;height:21.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70016" behindDoc="0" locked="0" layoutInCell="1" allowOverlap="1" wp14:anchorId="1B3BAA04" wp14:editId="27B116EF">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323A76" w:rsidP="00792F8E">
                            <w:pPr>
                              <w:jc w:val="center"/>
                              <w:rPr>
                                <w:b/>
                                <w:bCs/>
                                <w:color w:val="FFFFFF" w:themeColor="background1"/>
                                <w:sz w:val="24"/>
                                <w:szCs w:val="24"/>
                                <w:u w:val="single"/>
                              </w:rPr>
                            </w:pPr>
                            <w:hyperlink r:id="rId83" w:history="1">
                              <w:proofErr w:type="gramStart"/>
                              <w:r w:rsidR="00792F8E" w:rsidRPr="00323A76">
                                <w:rPr>
                                  <w:b/>
                                  <w:bCs/>
                                  <w:color w:val="FFFFFF" w:themeColor="background1"/>
                                  <w:sz w:val="24"/>
                                  <w:szCs w:val="24"/>
                                  <w:u w:val="single"/>
                                </w:rPr>
                                <w:t>cliquez</w:t>
                              </w:r>
                              <w:proofErr w:type="gramEnd"/>
                              <w:r w:rsidR="00792F8E" w:rsidRPr="00323A76">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7139DAEF"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323A76">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090" type="#_x0000_t202" style="position:absolute;left:0;text-align:left;margin-left:1044pt;margin-top:621.7pt;width:172.45pt;height:118.9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323A76" w:rsidP="00792F8E">
                      <w:pPr>
                        <w:jc w:val="center"/>
                        <w:rPr>
                          <w:b/>
                          <w:bCs/>
                          <w:color w:val="FFFFFF" w:themeColor="background1"/>
                          <w:sz w:val="24"/>
                          <w:szCs w:val="24"/>
                          <w:u w:val="single"/>
                        </w:rPr>
                      </w:pPr>
                      <w:hyperlink r:id="rId85" w:history="1">
                        <w:proofErr w:type="gramStart"/>
                        <w:r w:rsidR="00792F8E" w:rsidRPr="00323A76">
                          <w:rPr>
                            <w:b/>
                            <w:bCs/>
                            <w:color w:val="FFFFFF" w:themeColor="background1"/>
                            <w:sz w:val="24"/>
                            <w:szCs w:val="24"/>
                            <w:u w:val="single"/>
                          </w:rPr>
                          <w:t>cliquez</w:t>
                        </w:r>
                        <w:proofErr w:type="gramEnd"/>
                        <w:r w:rsidR="00792F8E" w:rsidRPr="00323A76">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7139DAEF"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323A76">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36224" behindDoc="0" locked="0" layoutInCell="1" allowOverlap="1" wp14:anchorId="12BFACE2" wp14:editId="63B5DEC3">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7DF6C" id="Forme libre 25" o:spid="_x0000_s1026" style="position:absolute;margin-left:86.05pt;margin-top:18pt;width:137.25pt;height:756pt;z-index:25163622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52608" behindDoc="0" locked="0" layoutInCell="1" allowOverlap="1" wp14:anchorId="1456645E" wp14:editId="532FC890">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092" style="position:absolute;left:0;text-align:left;margin-left:130.6pt;margin-top:-10.9pt;width:963.35pt;height:88.85pt;z-index:251652608;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">
                <v:rect id="Rectangle 193" o:spid="_x0000_s1093"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094"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39296" behindDoc="0" locked="0" layoutInCell="1" allowOverlap="1" wp14:anchorId="24F489E7" wp14:editId="6B2E2177">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86">
                            <a:extLst>
                              <a:ext uri="{96DAC541-7B7A-43D3-8B79-37D633B846F1}">
                                <asvg:svgBlip xmlns:asvg="http://schemas.microsoft.com/office/drawing/2016/SVG/main" r:embed="rId87"/>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095" type="#_x0000_t202" style="position:absolute;left:0;text-align:left;margin-left:887pt;margin-top:666.15pt;width:22.7pt;height:22.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" stroked="f" strokeweight=".5pt">
                <v:fill r:id="rId88"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41344" behindDoc="0" locked="0" layoutInCell="1" allowOverlap="1" wp14:anchorId="6F486F7D" wp14:editId="63C6B44F">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096" type="#_x0000_t202" style="position:absolute;left:0;text-align:left;margin-left:439pt;margin-top:6.05pt;width:22pt;height:30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p w14:paraId="69F6F53F" w14:textId="422B643A" w:rsidR="00CE1BDE" w:rsidRPr="00CE1BDE" w:rsidRDefault="00CE1BDE" w:rsidP="00CE1BDE">
      <w:pPr>
        <w:rPr>
          <w:lang w:bidi="fr-FR"/>
        </w:rPr>
      </w:pPr>
    </w:p>
    <w:p w14:paraId="15B0E5F5" w14:textId="3E729629" w:rsidR="00CE1BDE" w:rsidRPr="00CE1BDE" w:rsidRDefault="00CE1BDE" w:rsidP="00CE1BDE">
      <w:pPr>
        <w:rPr>
          <w:lang w:bidi="fr-FR"/>
        </w:rPr>
      </w:pPr>
    </w:p>
    <w:p w14:paraId="4CF77889" w14:textId="4CD81136" w:rsidR="00CE1BDE" w:rsidRPr="00CE1BDE" w:rsidRDefault="00CE1BDE" w:rsidP="00CE1BDE">
      <w:pPr>
        <w:rPr>
          <w:lang w:bidi="fr-FR"/>
        </w:rPr>
      </w:pPr>
    </w:p>
    <w:p w14:paraId="18191E9C" w14:textId="16B7FFEC" w:rsidR="00CE1BDE" w:rsidRPr="00CE1BDE" w:rsidRDefault="00CE1BDE" w:rsidP="00CE1BDE">
      <w:pPr>
        <w:rPr>
          <w:lang w:bidi="fr-FR"/>
        </w:rPr>
      </w:pPr>
    </w:p>
    <w:p w14:paraId="2BE1AB85" w14:textId="0B7DDC4B" w:rsidR="00CE1BDE" w:rsidRPr="00CE1BDE" w:rsidRDefault="00CE1BDE" w:rsidP="00CE1BDE">
      <w:pPr>
        <w:rPr>
          <w:lang w:bidi="fr-FR"/>
        </w:rPr>
      </w:pPr>
    </w:p>
    <w:p w14:paraId="7678EDF4" w14:textId="184D9923" w:rsidR="00CE1BDE" w:rsidRPr="00CE1BDE" w:rsidRDefault="00CE1BDE" w:rsidP="00CE1BDE">
      <w:pPr>
        <w:rPr>
          <w:lang w:bidi="fr-FR"/>
        </w:rPr>
      </w:pPr>
    </w:p>
    <w:p w14:paraId="73F891FA" w14:textId="220521DA" w:rsidR="00CE1BDE" w:rsidRPr="00CE1BDE" w:rsidRDefault="00CE1BDE" w:rsidP="00CE1BDE">
      <w:pPr>
        <w:rPr>
          <w:lang w:bidi="fr-FR"/>
        </w:rPr>
      </w:pPr>
    </w:p>
    <w:p w14:paraId="39F06FC1" w14:textId="57FC047F" w:rsidR="00CE1BDE" w:rsidRPr="00CE1BDE" w:rsidRDefault="00CE1BDE" w:rsidP="00CE1BDE">
      <w:pPr>
        <w:rPr>
          <w:lang w:bidi="fr-FR"/>
        </w:rPr>
      </w:pPr>
    </w:p>
    <w:p w14:paraId="7A455D9D" w14:textId="52255C4D" w:rsidR="00CE1BDE" w:rsidRPr="00CE1BDE" w:rsidRDefault="00CE1BDE" w:rsidP="00CE1BDE">
      <w:pPr>
        <w:rPr>
          <w:lang w:bidi="fr-FR"/>
        </w:rPr>
      </w:pPr>
    </w:p>
    <w:p w14:paraId="7E52D102" w14:textId="4A292E2A" w:rsidR="00CE1BDE" w:rsidRPr="00CE1BDE" w:rsidRDefault="00CE1BDE" w:rsidP="00CE1BDE">
      <w:pPr>
        <w:rPr>
          <w:lang w:bidi="fr-FR"/>
        </w:rPr>
      </w:pPr>
    </w:p>
    <w:p w14:paraId="28DCE597" w14:textId="3D608DA6" w:rsidR="00CE1BDE" w:rsidRPr="00CE1BDE" w:rsidRDefault="00CE1BDE" w:rsidP="00CE1BDE">
      <w:pPr>
        <w:rPr>
          <w:lang w:bidi="fr-FR"/>
        </w:rPr>
      </w:pPr>
    </w:p>
    <w:p w14:paraId="3C26F132" w14:textId="3CFFE77A" w:rsidR="00CE1BDE" w:rsidRPr="00CE1BDE" w:rsidRDefault="00CE1BDE" w:rsidP="00CE1BDE">
      <w:pPr>
        <w:rPr>
          <w:lang w:bidi="fr-FR"/>
        </w:rPr>
      </w:pPr>
    </w:p>
    <w:p w14:paraId="406004C5" w14:textId="3EA3BE0D" w:rsidR="00CE1BDE" w:rsidRPr="00CE1BDE" w:rsidRDefault="00CE1BDE" w:rsidP="00CE1BDE">
      <w:pPr>
        <w:rPr>
          <w:lang w:bidi="fr-FR"/>
        </w:rPr>
      </w:pPr>
    </w:p>
    <w:p w14:paraId="2ABED350" w14:textId="75BD6EB0" w:rsidR="00CE1BDE" w:rsidRPr="00CE1BDE" w:rsidRDefault="00CE1BDE" w:rsidP="00CE1BDE">
      <w:pPr>
        <w:rPr>
          <w:lang w:bidi="fr-FR"/>
        </w:rPr>
      </w:pPr>
    </w:p>
    <w:p w14:paraId="7F4C52D7" w14:textId="2E12FA84" w:rsidR="00CE1BDE" w:rsidRPr="00CE1BDE" w:rsidRDefault="00CE1BDE" w:rsidP="00CE1BDE">
      <w:pPr>
        <w:rPr>
          <w:lang w:bidi="fr-FR"/>
        </w:rPr>
      </w:pPr>
    </w:p>
    <w:p w14:paraId="29216FE6" w14:textId="02CE8B26" w:rsidR="00CE1BDE" w:rsidRPr="00CE1BDE" w:rsidRDefault="00CE1BDE" w:rsidP="00CE1BDE">
      <w:pPr>
        <w:rPr>
          <w:lang w:bidi="fr-FR"/>
        </w:rPr>
      </w:pPr>
    </w:p>
    <w:p w14:paraId="48BCD3F2" w14:textId="0F1BCC07" w:rsidR="00CE1BDE" w:rsidRPr="00CE1BDE" w:rsidRDefault="00CE1BDE" w:rsidP="00CE1BDE">
      <w:pPr>
        <w:rPr>
          <w:lang w:bidi="fr-FR"/>
        </w:rPr>
      </w:pPr>
    </w:p>
    <w:p w14:paraId="386EDC3F" w14:textId="10041D1B" w:rsidR="00CE1BDE" w:rsidRPr="00CE1BDE" w:rsidRDefault="00CE1BDE" w:rsidP="00CE1BDE">
      <w:pPr>
        <w:rPr>
          <w:lang w:bidi="fr-FR"/>
        </w:rPr>
      </w:pPr>
    </w:p>
    <w:p w14:paraId="08DD3B7A" w14:textId="2A3F604F" w:rsidR="00CE1BDE" w:rsidRPr="00CE1BDE" w:rsidRDefault="00CE1BDE" w:rsidP="00CE1BDE">
      <w:pPr>
        <w:rPr>
          <w:lang w:bidi="fr-FR"/>
        </w:rPr>
      </w:pPr>
    </w:p>
    <w:p w14:paraId="5C5E77E3" w14:textId="2F2A1A5B" w:rsidR="00CE1BDE" w:rsidRPr="00CE1BDE" w:rsidRDefault="00CE1BDE" w:rsidP="00CE1BDE">
      <w:pPr>
        <w:rPr>
          <w:lang w:bidi="fr-FR"/>
        </w:rPr>
      </w:pPr>
    </w:p>
    <w:p w14:paraId="7D41D532" w14:textId="619CCB95" w:rsidR="00CE1BDE" w:rsidRPr="00CE1BDE" w:rsidRDefault="00CE1BDE" w:rsidP="00CE1BDE">
      <w:pPr>
        <w:rPr>
          <w:lang w:bidi="fr-FR"/>
        </w:rPr>
      </w:pPr>
    </w:p>
    <w:p w14:paraId="573B0D09" w14:textId="0F70006B" w:rsidR="00CE1BDE" w:rsidRPr="00CE1BDE" w:rsidRDefault="00CE1BDE" w:rsidP="00CE1BDE">
      <w:pPr>
        <w:rPr>
          <w:lang w:bidi="fr-FR"/>
        </w:rPr>
      </w:pPr>
    </w:p>
    <w:p w14:paraId="56CCBCCC" w14:textId="0773B33B" w:rsidR="00CE1BDE" w:rsidRPr="00CE1BDE" w:rsidRDefault="00CE1BDE" w:rsidP="00CE1BDE">
      <w:pPr>
        <w:rPr>
          <w:lang w:bidi="fr-FR"/>
        </w:rPr>
      </w:pPr>
    </w:p>
    <w:p w14:paraId="7CAF9F18" w14:textId="7877528D" w:rsidR="00CE1BDE" w:rsidRPr="00CE1BDE" w:rsidRDefault="00CE1BDE" w:rsidP="00CE1BDE">
      <w:pPr>
        <w:rPr>
          <w:lang w:bidi="fr-FR"/>
        </w:rPr>
      </w:pPr>
    </w:p>
    <w:p w14:paraId="14A6EEBA" w14:textId="632100A7" w:rsidR="00CE1BDE" w:rsidRPr="00CE1BDE" w:rsidRDefault="00CE1BDE" w:rsidP="00CE1BDE">
      <w:pPr>
        <w:rPr>
          <w:lang w:bidi="fr-FR"/>
        </w:rPr>
      </w:pPr>
    </w:p>
    <w:p w14:paraId="0422F185" w14:textId="4B982F8B" w:rsidR="00CE1BDE" w:rsidRPr="00CE1BDE" w:rsidRDefault="00CE1BDE" w:rsidP="00CE1BDE">
      <w:pPr>
        <w:rPr>
          <w:lang w:bidi="fr-FR"/>
        </w:rPr>
      </w:pPr>
    </w:p>
    <w:p w14:paraId="2864B220" w14:textId="3A124C2B" w:rsidR="00CE1BDE" w:rsidRPr="00CE1BDE" w:rsidRDefault="00CE1BDE" w:rsidP="00CE1BDE">
      <w:pPr>
        <w:rPr>
          <w:lang w:bidi="fr-FR"/>
        </w:rPr>
      </w:pPr>
    </w:p>
    <w:p w14:paraId="6B00DF97" w14:textId="1B8E991F" w:rsidR="00CE1BDE" w:rsidRPr="00CE1BDE" w:rsidRDefault="00CE1BDE" w:rsidP="00CE1BDE">
      <w:pPr>
        <w:rPr>
          <w:lang w:bidi="fr-FR"/>
        </w:rPr>
      </w:pPr>
    </w:p>
    <w:p w14:paraId="4894F814" w14:textId="15FDEB7D" w:rsidR="00CE1BDE" w:rsidRPr="00CE1BDE" w:rsidRDefault="00CE1BDE" w:rsidP="00CE1BDE">
      <w:pPr>
        <w:rPr>
          <w:lang w:bidi="fr-FR"/>
        </w:rPr>
      </w:pPr>
    </w:p>
    <w:p w14:paraId="493FD42E" w14:textId="30BBC446" w:rsidR="00CE1BDE" w:rsidRPr="00CE1BDE" w:rsidRDefault="00CE1BDE" w:rsidP="00CE1BDE">
      <w:pPr>
        <w:rPr>
          <w:lang w:bidi="fr-FR"/>
        </w:rPr>
      </w:pPr>
    </w:p>
    <w:p w14:paraId="2E6589EC" w14:textId="0868EA12" w:rsidR="00CE1BDE" w:rsidRPr="00CE1BDE" w:rsidRDefault="00CE1BDE" w:rsidP="00CE1BDE">
      <w:pPr>
        <w:rPr>
          <w:lang w:bidi="fr-FR"/>
        </w:rPr>
      </w:pPr>
    </w:p>
    <w:p w14:paraId="3BE86505" w14:textId="5D78384C" w:rsidR="00CE1BDE" w:rsidRPr="00CE1BDE" w:rsidRDefault="00CE1BDE" w:rsidP="00CE1BDE">
      <w:pPr>
        <w:rPr>
          <w:lang w:bidi="fr-FR"/>
        </w:rPr>
      </w:pPr>
    </w:p>
    <w:p w14:paraId="6814A063" w14:textId="7A59DB90" w:rsidR="00CE1BDE" w:rsidRPr="00CE1BDE" w:rsidRDefault="00CE1BDE" w:rsidP="00CE1BDE">
      <w:pPr>
        <w:rPr>
          <w:lang w:bidi="fr-FR"/>
        </w:rPr>
      </w:pPr>
    </w:p>
    <w:p w14:paraId="64492F34" w14:textId="66A4BC86" w:rsidR="00CE1BDE" w:rsidRPr="00CE1BDE" w:rsidRDefault="00CE1BDE" w:rsidP="00CE1BDE">
      <w:pPr>
        <w:rPr>
          <w:lang w:bidi="fr-FR"/>
        </w:rPr>
      </w:pPr>
    </w:p>
    <w:p w14:paraId="58E14A54" w14:textId="55ED56B3" w:rsidR="00CE1BDE" w:rsidRPr="00CE1BDE" w:rsidRDefault="00CE1BDE" w:rsidP="00CE1BDE">
      <w:pPr>
        <w:rPr>
          <w:lang w:bidi="fr-FR"/>
        </w:rPr>
      </w:pPr>
    </w:p>
    <w:p w14:paraId="0D23F73C" w14:textId="37D062FB" w:rsidR="00CE1BDE" w:rsidRPr="00CE1BDE" w:rsidRDefault="00CE1BDE" w:rsidP="00CE1BDE">
      <w:pPr>
        <w:rPr>
          <w:lang w:bidi="fr-FR"/>
        </w:rPr>
      </w:pPr>
    </w:p>
    <w:p w14:paraId="50721B23" w14:textId="4487F365" w:rsidR="00CE1BDE" w:rsidRPr="00CE1BDE" w:rsidRDefault="00CE1BDE" w:rsidP="00CE1BDE">
      <w:pPr>
        <w:rPr>
          <w:lang w:bidi="fr-FR"/>
        </w:rPr>
      </w:pPr>
    </w:p>
    <w:p w14:paraId="2E912FD3" w14:textId="12E48C18" w:rsidR="00CE1BDE" w:rsidRPr="00CE1BDE" w:rsidRDefault="00CE1BDE" w:rsidP="00CE1BDE">
      <w:pPr>
        <w:rPr>
          <w:lang w:bidi="fr-FR"/>
        </w:rPr>
      </w:pPr>
    </w:p>
    <w:p w14:paraId="64DF3169" w14:textId="617767ED" w:rsidR="00CE1BDE" w:rsidRPr="00CE1BDE" w:rsidRDefault="00CE1BDE" w:rsidP="00CE1BDE">
      <w:pPr>
        <w:rPr>
          <w:lang w:bidi="fr-FR"/>
        </w:rPr>
      </w:pPr>
    </w:p>
    <w:p w14:paraId="3CDAE6AF" w14:textId="34D09D85" w:rsidR="00CE1BDE" w:rsidRPr="00CE1BDE" w:rsidRDefault="00CE1BDE" w:rsidP="00CE1BDE">
      <w:pPr>
        <w:rPr>
          <w:lang w:bidi="fr-FR"/>
        </w:rPr>
      </w:pPr>
    </w:p>
    <w:p w14:paraId="4237B7E8" w14:textId="6E9708C9" w:rsidR="00CE1BDE" w:rsidRPr="00CE1BDE" w:rsidRDefault="00CE1BDE" w:rsidP="00CE1BDE">
      <w:pPr>
        <w:rPr>
          <w:lang w:bidi="fr-FR"/>
        </w:rPr>
      </w:pPr>
    </w:p>
    <w:p w14:paraId="3338E821" w14:textId="292DFD0D" w:rsidR="00CE1BDE" w:rsidRPr="00CE1BDE" w:rsidRDefault="00CE1BDE" w:rsidP="00CE1BDE">
      <w:pPr>
        <w:rPr>
          <w:lang w:bidi="fr-FR"/>
        </w:rPr>
      </w:pPr>
    </w:p>
    <w:p w14:paraId="6451A500" w14:textId="2B33E391" w:rsidR="00CE1BDE" w:rsidRPr="00CE1BDE" w:rsidRDefault="00CE1BDE" w:rsidP="00CE1BDE">
      <w:pPr>
        <w:rPr>
          <w:lang w:bidi="fr-FR"/>
        </w:rPr>
      </w:pPr>
    </w:p>
    <w:p w14:paraId="00AE011B" w14:textId="2E6D0A9A" w:rsidR="00CE1BDE" w:rsidRPr="00CE1BDE" w:rsidRDefault="00CE1BDE" w:rsidP="00CE1BDE">
      <w:pPr>
        <w:rPr>
          <w:lang w:bidi="fr-FR"/>
        </w:rPr>
      </w:pPr>
    </w:p>
    <w:p w14:paraId="283C8CB7" w14:textId="35EF147F" w:rsidR="00CE1BDE" w:rsidRPr="00CE1BDE" w:rsidRDefault="00CE1BDE" w:rsidP="00CE1BDE">
      <w:pPr>
        <w:rPr>
          <w:lang w:bidi="fr-FR"/>
        </w:rPr>
      </w:pPr>
    </w:p>
    <w:p w14:paraId="2FF21D53" w14:textId="765BB864" w:rsidR="00CE1BDE" w:rsidRPr="00CE1BDE" w:rsidRDefault="00CE1BDE" w:rsidP="00CE1BDE">
      <w:pPr>
        <w:rPr>
          <w:lang w:bidi="fr-FR"/>
        </w:rPr>
      </w:pPr>
    </w:p>
    <w:p w14:paraId="37BDB9DB" w14:textId="048FE532" w:rsidR="00CE1BDE" w:rsidRPr="00CE1BDE" w:rsidRDefault="00CE1BDE" w:rsidP="00CE1BDE">
      <w:pPr>
        <w:rPr>
          <w:lang w:bidi="fr-FR"/>
        </w:rPr>
      </w:pPr>
    </w:p>
    <w:p w14:paraId="1F587274" w14:textId="1F2B83F7" w:rsidR="00CE1BDE" w:rsidRPr="00CE1BDE" w:rsidRDefault="00CE1BDE" w:rsidP="00CE1BDE">
      <w:pPr>
        <w:rPr>
          <w:lang w:bidi="fr-FR"/>
        </w:rPr>
      </w:pPr>
    </w:p>
    <w:p w14:paraId="63725A91" w14:textId="35096397" w:rsidR="00CE1BDE" w:rsidRPr="00CE1BDE" w:rsidRDefault="00CE1BDE" w:rsidP="00CE1BDE">
      <w:pPr>
        <w:rPr>
          <w:lang w:bidi="fr-FR"/>
        </w:rPr>
      </w:pPr>
    </w:p>
    <w:p w14:paraId="443E5572" w14:textId="2660DC18" w:rsidR="00CE1BDE" w:rsidRPr="00CE1BDE" w:rsidRDefault="00CE1BDE" w:rsidP="00CE1BDE">
      <w:pPr>
        <w:rPr>
          <w:lang w:bidi="fr-FR"/>
        </w:rPr>
      </w:pPr>
    </w:p>
    <w:p w14:paraId="6CE84AD9" w14:textId="0171440C" w:rsidR="00CE1BDE" w:rsidRPr="00CE1BDE" w:rsidRDefault="00323A76" w:rsidP="00CE1BDE">
      <w:pPr>
        <w:rPr>
          <w:lang w:bidi="fr-FR"/>
        </w:rPr>
      </w:pPr>
      <w:r w:rsidRPr="00792F8E">
        <w:rPr>
          <w:noProof/>
          <w:lang w:bidi="fr-FR"/>
        </w:rPr>
        <mc:AlternateContent>
          <mc:Choice Requires="wps">
            <w:drawing>
              <wp:anchor distT="0" distB="0" distL="114300" distR="114300" simplePos="0" relativeHeight="251668992" behindDoc="0" locked="0" layoutInCell="1" allowOverlap="1" wp14:anchorId="6137442D" wp14:editId="714C3C73">
                <wp:simplePos x="0" y="0"/>
                <wp:positionH relativeFrom="margin">
                  <wp:align>right</wp:align>
                </wp:positionH>
                <wp:positionV relativeFrom="paragraph">
                  <wp:posOffset>29063</wp:posOffset>
                </wp:positionV>
                <wp:extent cx="443132"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43132" cy="398145"/>
                        </a:xfrm>
                        <a:prstGeom prst="rect">
                          <a:avLst/>
                        </a:prstGeom>
                        <a:blipFill>
                          <a:blip r:embed="rId89">
                            <a:extLst>
                              <a:ext uri="{96DAC541-7B7A-43D3-8B79-37D633B846F1}">
                                <asvg:svgBlip xmlns:asvg="http://schemas.microsoft.com/office/drawing/2016/SVG/main" r:embed="rId90"/>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096" style="position:absolute;margin-left:-16.3pt;margin-top:2.3pt;width:34.9pt;height:31.35pt;z-index:251668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" stroked="f" strokeweight="1pt">
                <v:fill r:id="rId91"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p>
    <w:p w14:paraId="737094FB" w14:textId="4DCF9B5F" w:rsidR="00CE1BDE" w:rsidRPr="00CE1BDE" w:rsidRDefault="00CE1BDE" w:rsidP="00CE1BDE">
      <w:pPr>
        <w:rPr>
          <w:lang w:bidi="fr-FR"/>
        </w:rPr>
      </w:pPr>
    </w:p>
    <w:p w14:paraId="287E3271" w14:textId="4651346C" w:rsidR="00CE1BDE" w:rsidRPr="00CE1BDE" w:rsidRDefault="00CE1BDE" w:rsidP="00CE1BDE">
      <w:pPr>
        <w:rPr>
          <w:lang w:bidi="fr-FR"/>
        </w:rPr>
      </w:pPr>
    </w:p>
    <w:p w14:paraId="207FB6BE" w14:textId="1861E832" w:rsidR="00CE1BDE" w:rsidRPr="00CE1BDE" w:rsidRDefault="00547EE5" w:rsidP="00CE1BDE">
      <w:pPr>
        <w:rPr>
          <w:lang w:bidi="fr-FR"/>
        </w:rPr>
      </w:pPr>
      <w:r>
        <w:rPr>
          <w:noProof/>
          <w:lang w:bidi="fr-FR"/>
        </w:rPr>
        <mc:AlternateContent>
          <mc:Choice Requires="wps">
            <w:drawing>
              <wp:anchor distT="0" distB="0" distL="114300" distR="114300" simplePos="0" relativeHeight="251666944" behindDoc="0" locked="0" layoutInCell="1" allowOverlap="1" wp14:anchorId="5AA01BEE" wp14:editId="42C72922">
                <wp:simplePos x="0" y="0"/>
                <wp:positionH relativeFrom="column">
                  <wp:posOffset>7753350</wp:posOffset>
                </wp:positionH>
                <wp:positionV relativeFrom="paragraph">
                  <wp:posOffset>10160</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097" type="#_x0000_t202" style="position:absolute;margin-left:610.5pt;margin-top:.8pt;width:281.15pt;height:26.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p>
    <w:p w14:paraId="2D943E6C" w14:textId="648CC2E0" w:rsidR="00CE1BDE" w:rsidRPr="00CE1BDE" w:rsidRDefault="00CE1BDE" w:rsidP="00CE1BDE">
      <w:pPr>
        <w:rPr>
          <w:lang w:bidi="fr-FR"/>
        </w:rPr>
      </w:pPr>
    </w:p>
    <w:p w14:paraId="4061C5FB" w14:textId="3A91BDC9" w:rsidR="00CE1BDE" w:rsidRPr="00CE1BDE" w:rsidRDefault="00CE1BDE" w:rsidP="00CE1BDE">
      <w:pPr>
        <w:rPr>
          <w:lang w:bidi="fr-FR"/>
        </w:rPr>
      </w:pPr>
    </w:p>
    <w:p w14:paraId="301681CB" w14:textId="23B8C000" w:rsidR="00CE1BDE" w:rsidRPr="00CE1BDE" w:rsidRDefault="00CE1BDE" w:rsidP="00CE1BDE">
      <w:pPr>
        <w:rPr>
          <w:lang w:bidi="fr-FR"/>
        </w:rPr>
      </w:pPr>
    </w:p>
    <w:p w14:paraId="01B477AF" w14:textId="1BC36E9B" w:rsidR="00CE1BDE" w:rsidRDefault="00547EE5" w:rsidP="00CE1BDE">
      <w:pPr>
        <w:rPr>
          <w:lang w:bidi="fr-FR"/>
        </w:rPr>
      </w:pPr>
      <w:r>
        <w:rPr>
          <w:noProof/>
        </w:rPr>
        <mc:AlternateContent>
          <mc:Choice Requires="wps">
            <w:drawing>
              <wp:anchor distT="0" distB="0" distL="114300" distR="114300" simplePos="0" relativeHeight="251706368" behindDoc="0" locked="0" layoutInCell="1" allowOverlap="1" wp14:anchorId="2A0AF980" wp14:editId="7A0D8691">
                <wp:simplePos x="0" y="0"/>
                <wp:positionH relativeFrom="column">
                  <wp:posOffset>8292465</wp:posOffset>
                </wp:positionH>
                <wp:positionV relativeFrom="paragraph">
                  <wp:posOffset>12065</wp:posOffset>
                </wp:positionV>
                <wp:extent cx="3390900" cy="314325"/>
                <wp:effectExtent l="0" t="0" r="19050" b="28575"/>
                <wp:wrapNone/>
                <wp:docPr id="130" name="Zone de texte 130"/>
                <wp:cNvGraphicFramePr/>
                <a:graphic xmlns:a="http://schemas.openxmlformats.org/drawingml/2006/main">
                  <a:graphicData uri="http://schemas.microsoft.com/office/word/2010/wordprocessingShape">
                    <wps:wsp>
                      <wps:cNvSpPr txBox="1"/>
                      <wps:spPr>
                        <a:xfrm>
                          <a:off x="0" y="0"/>
                          <a:ext cx="3390900" cy="31432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0A56A560" w14:textId="283985C1" w:rsidR="00547EE5" w:rsidRPr="005B591B" w:rsidRDefault="00547EE5" w:rsidP="00547EE5">
                            <w:pPr>
                              <w:jc w:val="center"/>
                              <w:rPr>
                                <w:rFonts w:asciiTheme="minorHAnsi" w:hAnsiTheme="minorHAnsi" w:cstheme="minorHAnsi"/>
                                <w:sz w:val="28"/>
                                <w:szCs w:val="28"/>
                                <w:lang w:val="fr-BE"/>
                              </w:rPr>
                            </w:pPr>
                            <w:r w:rsidRPr="005B591B">
                              <w:rPr>
                                <w:rFonts w:asciiTheme="minorHAnsi" w:hAnsiTheme="minorHAnsi" w:cstheme="minorHAnsi"/>
                                <w:sz w:val="28"/>
                                <w:szCs w:val="28"/>
                                <w:lang w:val="fr-BE"/>
                              </w:rPr>
                              <w:t xml:space="preserve">Pas de filière sur le </w:t>
                            </w:r>
                            <w:r w:rsidR="00323A76">
                              <w:rPr>
                                <w:rFonts w:asciiTheme="minorHAnsi" w:hAnsiTheme="minorHAnsi" w:cstheme="minorHAnsi"/>
                                <w:sz w:val="28"/>
                                <w:szCs w:val="28"/>
                                <w:lang w:val="fr-BE"/>
                              </w:rPr>
                              <w:t>B</w:t>
                            </w:r>
                            <w:r w:rsidRPr="005B591B">
                              <w:rPr>
                                <w:rFonts w:asciiTheme="minorHAnsi" w:hAnsiTheme="minorHAnsi" w:cstheme="minorHAnsi"/>
                                <w:sz w:val="28"/>
                                <w:szCs w:val="28"/>
                                <w:lang w:val="fr-BE"/>
                              </w:rPr>
                              <w:t>assin en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AF980" id="Zone de texte 130" o:spid="_x0000_s1098" type="#_x0000_t202" style="position:absolute;margin-left:652.95pt;margin-top:.95pt;width:267pt;height:2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" fillcolor="white [3201]" strokecolor="#63a7da [3209]" strokeweight="1pt">
                <v:textbox>
                  <w:txbxContent>
                    <w:p w14:paraId="0A56A560" w14:textId="283985C1" w:rsidR="00547EE5" w:rsidRPr="005B591B" w:rsidRDefault="00547EE5" w:rsidP="00547EE5">
                      <w:pPr>
                        <w:jc w:val="center"/>
                        <w:rPr>
                          <w:rFonts w:asciiTheme="minorHAnsi" w:hAnsiTheme="minorHAnsi" w:cstheme="minorHAnsi"/>
                          <w:sz w:val="28"/>
                          <w:szCs w:val="28"/>
                          <w:lang w:val="fr-BE"/>
                        </w:rPr>
                      </w:pPr>
                      <w:r w:rsidRPr="005B591B">
                        <w:rPr>
                          <w:rFonts w:asciiTheme="minorHAnsi" w:hAnsiTheme="minorHAnsi" w:cstheme="minorHAnsi"/>
                          <w:sz w:val="28"/>
                          <w:szCs w:val="28"/>
                          <w:lang w:val="fr-BE"/>
                        </w:rPr>
                        <w:t xml:space="preserve">Pas de filière sur le </w:t>
                      </w:r>
                      <w:r w:rsidR="00323A76">
                        <w:rPr>
                          <w:rFonts w:asciiTheme="minorHAnsi" w:hAnsiTheme="minorHAnsi" w:cstheme="minorHAnsi"/>
                          <w:sz w:val="28"/>
                          <w:szCs w:val="28"/>
                          <w:lang w:val="fr-BE"/>
                        </w:rPr>
                        <w:t>B</w:t>
                      </w:r>
                      <w:r w:rsidRPr="005B591B">
                        <w:rPr>
                          <w:rFonts w:asciiTheme="minorHAnsi" w:hAnsiTheme="minorHAnsi" w:cstheme="minorHAnsi"/>
                          <w:sz w:val="28"/>
                          <w:szCs w:val="28"/>
                          <w:lang w:val="fr-BE"/>
                        </w:rPr>
                        <w:t>assin en 2021</w:t>
                      </w:r>
                    </w:p>
                  </w:txbxContent>
                </v:textbox>
              </v:shape>
            </w:pict>
          </mc:Fallback>
        </mc:AlternateContent>
      </w:r>
    </w:p>
    <w:p w14:paraId="199FDB67" w14:textId="535FC2DD" w:rsidR="00CE1BDE" w:rsidRPr="00CE1BDE" w:rsidRDefault="00CE1BDE" w:rsidP="00547EE5">
      <w:pPr>
        <w:tabs>
          <w:tab w:val="left" w:pos="12735"/>
        </w:tabs>
        <w:rPr>
          <w:lang w:bidi="fr-FR"/>
        </w:rPr>
      </w:pPr>
      <w:r w:rsidRPr="00064ED3">
        <w:rPr>
          <w:rFonts w:ascii="Calibri" w:eastAsia="Calibri" w:hAnsi="Calibri"/>
          <w:noProof/>
          <w:color w:val="auto"/>
          <w:kern w:val="0"/>
          <w:sz w:val="22"/>
          <w:szCs w:val="22"/>
          <w:lang w:val="fr-BE"/>
        </w:rPr>
        <mc:AlternateContent>
          <mc:Choice Requires="wpg">
            <w:drawing>
              <wp:anchor distT="0" distB="0" distL="114300" distR="114300" simplePos="0" relativeHeight="251704320" behindDoc="0" locked="0" layoutInCell="1" allowOverlap="1" wp14:anchorId="577FEF5A" wp14:editId="744B2C6B">
                <wp:simplePos x="0" y="0"/>
                <wp:positionH relativeFrom="column">
                  <wp:posOffset>1762125</wp:posOffset>
                </wp:positionH>
                <wp:positionV relativeFrom="paragraph">
                  <wp:posOffset>13335</wp:posOffset>
                </wp:positionV>
                <wp:extent cx="1219200" cy="1176020"/>
                <wp:effectExtent l="0" t="0" r="0" b="5080"/>
                <wp:wrapNone/>
                <wp:docPr id="1099" name="Groupe 1099"/>
                <wp:cNvGraphicFramePr/>
                <a:graphic xmlns:a="http://schemas.openxmlformats.org/drawingml/2006/main">
                  <a:graphicData uri="http://schemas.microsoft.com/office/word/2010/wordprocessingGroup">
                    <wpg:wgp>
                      <wpg:cNvGrpSpPr/>
                      <wpg:grpSpPr>
                        <a:xfrm>
                          <a:off x="0" y="0"/>
                          <a:ext cx="1219200" cy="1176020"/>
                          <a:chOff x="-341007" y="-147548"/>
                          <a:chExt cx="1503163" cy="1436712"/>
                        </a:xfrm>
                      </wpg:grpSpPr>
                      <pic:pic xmlns:pic="http://schemas.openxmlformats.org/drawingml/2006/picture">
                        <pic:nvPicPr>
                          <pic:cNvPr id="1100" name="Graphique 1100"/>
                          <pic:cNvPicPr>
                            <a:picLocks noChangeAspect="1"/>
                          </pic:cNvPicPr>
                        </pic:nvPicPr>
                        <pic:blipFill>
                          <a:blip r:embed="rId92">
                            <a:extLst>
                              <a:ext uri="{28A0092B-C50C-407E-A947-70E740481C1C}">
                                <a14:useLocalDpi xmlns:a14="http://schemas.microsoft.com/office/drawing/2010/main" val="0"/>
                              </a:ext>
                              <a:ext uri="{96DAC541-7B7A-43D3-8B79-37D633B846F1}">
                                <asvg:svgBlip xmlns:asvg="http://schemas.microsoft.com/office/drawing/2016/SVG/main" r:embed="rId93"/>
                              </a:ext>
                            </a:extLst>
                          </a:blip>
                          <a:stretch>
                            <a:fillRect/>
                          </a:stretch>
                        </pic:blipFill>
                        <pic:spPr>
                          <a:xfrm>
                            <a:off x="174915" y="-147548"/>
                            <a:ext cx="564515" cy="564515"/>
                          </a:xfrm>
                          <a:prstGeom prst="rect">
                            <a:avLst/>
                          </a:prstGeom>
                        </pic:spPr>
                      </pic:pic>
                      <wps:wsp>
                        <wps:cNvPr id="1101" name="Zone de texte 1101"/>
                        <wps:cNvSpPr txBox="1"/>
                        <wps:spPr>
                          <a:xfrm>
                            <a:off x="-341007" y="468770"/>
                            <a:ext cx="1503163" cy="820394"/>
                          </a:xfrm>
                          <a:prstGeom prst="rect">
                            <a:avLst/>
                          </a:prstGeom>
                          <a:noFill/>
                          <a:ln w="6350">
                            <a:noFill/>
                          </a:ln>
                        </wps:spPr>
                        <wps:txbx>
                          <w:txbxContent>
                            <w:p w14:paraId="78CA1BEC" w14:textId="6A386973" w:rsidR="00CE1BDE" w:rsidRPr="00CE1BDE" w:rsidRDefault="00CE1BDE" w:rsidP="00CE1BDE">
                              <w:pPr>
                                <w:jc w:val="center"/>
                                <w:rPr>
                                  <w:rFonts w:ascii="HELVETICA NEUE CONDENSED" w:hAnsi="HELVETICA NEUE CONDENSED"/>
                                  <w:b/>
                                  <w:bCs/>
                                  <w:color w:val="63A7DA" w:themeColor="accent6"/>
                                  <w:lang w:val="nl-NL"/>
                                </w:rPr>
                              </w:pPr>
                              <w:r w:rsidRPr="00CE1BDE">
                                <w:rPr>
                                  <w:rFonts w:ascii="HELVETICA NEUE CONDENSED" w:hAnsi="HELVETICA NEUE CONDENSED"/>
                                  <w:color w:val="63A7DA" w:themeColor="accent6"/>
                                  <w:lang w:val="nl-NL"/>
                                </w:rPr>
                                <w:t xml:space="preserve">CONSTRUCTION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7FEF5A" id="Groupe 1099" o:spid="_x0000_s1099" style="position:absolute;margin-left:138.75pt;margin-top:1.05pt;width:96pt;height:92.6pt;z-index:251704320;mso-width-relative:margin;mso-height-relative:margin" coordorigin="-3410,-1475" coordsize="15031,14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">
                <v:shape id="Graphique 1100" o:spid="_x0000_s1100" type="#_x0000_t75" style="position:absolute;left:1749;top:-1475;width:5645;height:5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">
                  <v:imagedata r:id="rId94" o:title=""/>
                </v:shape>
                <v:shape id="Zone de texte 1101" o:spid="_x0000_s1101" type="#_x0000_t202" style="position:absolute;left:-3410;top:4687;width:15031;height:8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" filled="f" stroked="f" strokeweight=".5pt">
                  <v:textbox>
                    <w:txbxContent>
                      <w:p w14:paraId="78CA1BEC" w14:textId="6A386973" w:rsidR="00CE1BDE" w:rsidRPr="00CE1BDE" w:rsidRDefault="00CE1BDE" w:rsidP="00CE1BDE">
                        <w:pPr>
                          <w:jc w:val="center"/>
                          <w:rPr>
                            <w:rFonts w:ascii="HELVETICA NEUE CONDENSED" w:hAnsi="HELVETICA NEUE CONDENSED"/>
                            <w:b/>
                            <w:bCs/>
                            <w:color w:val="63A7DA" w:themeColor="accent6"/>
                            <w:lang w:val="nl-NL"/>
                          </w:rPr>
                        </w:pPr>
                        <w:r w:rsidRPr="00CE1BDE">
                          <w:rPr>
                            <w:rFonts w:ascii="HELVETICA NEUE CONDENSED" w:hAnsi="HELVETICA NEUE CONDENSED"/>
                            <w:color w:val="63A7DA" w:themeColor="accent6"/>
                            <w:lang w:val="nl-NL"/>
                          </w:rPr>
                          <w:t xml:space="preserve">CONSTRUCTION </w:t>
                        </w:r>
                      </w:p>
                    </w:txbxContent>
                  </v:textbox>
                </v:shape>
              </v:group>
            </w:pict>
          </mc:Fallback>
        </mc:AlternateContent>
      </w:r>
      <w:r w:rsidR="00547EE5">
        <w:rPr>
          <w:lang w:bidi="fr-FR"/>
        </w:rPr>
        <w:tab/>
      </w:r>
    </w:p>
    <w:p w14:paraId="29ECF0A8" w14:textId="33209AE6" w:rsidR="00CE1BDE" w:rsidRDefault="00CE1BDE" w:rsidP="00CE1BDE">
      <w:pPr>
        <w:rPr>
          <w:lang w:bidi="fr-FR"/>
        </w:rPr>
      </w:pPr>
    </w:p>
    <w:p w14:paraId="042DB55B" w14:textId="65496D63" w:rsidR="00CE1BDE" w:rsidRPr="00CE1BDE" w:rsidRDefault="00CE1BDE" w:rsidP="00CE1BDE">
      <w:pPr>
        <w:tabs>
          <w:tab w:val="left" w:pos="1980"/>
        </w:tabs>
        <w:rPr>
          <w:lang w:bidi="fr-FR"/>
        </w:rPr>
      </w:pPr>
      <w:r>
        <w:rPr>
          <w:lang w:bidi="fr-FR"/>
        </w:rPr>
        <w:tab/>
      </w:r>
    </w:p>
    <w:sectPr w:rsidR="00CE1BDE" w:rsidRPr="00CE1BDE"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06BDA2" w14:textId="77777777" w:rsidR="00CC22CA" w:rsidRDefault="00CC22CA" w:rsidP="0063464B">
      <w:r>
        <w:separator/>
      </w:r>
    </w:p>
  </w:endnote>
  <w:endnote w:type="continuationSeparator" w:id="0">
    <w:p w14:paraId="3C9BCCF0" w14:textId="77777777" w:rsidR="00CC22CA" w:rsidRDefault="00CC22CA" w:rsidP="0063464B">
      <w:r>
        <w:continuationSeparator/>
      </w:r>
    </w:p>
  </w:endnote>
  <w:endnote w:type="continuationNotice" w:id="1">
    <w:p w14:paraId="08D64D34" w14:textId="77777777" w:rsidR="00CC22CA" w:rsidRDefault="00CC22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HELVETICA NEUE CONDENSED">
    <w:altName w:val="Arial"/>
    <w:charset w:val="00"/>
    <w:family w:val="auto"/>
    <w:pitch w:val="variable"/>
    <w:sig w:usb0="A00002FF" w:usb1="5000205A" w:usb2="00000000" w:usb3="00000000" w:csb0="00000001"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576EC6" w14:textId="77777777" w:rsidR="00CC22CA" w:rsidRDefault="00CC22CA" w:rsidP="0063464B">
      <w:r>
        <w:separator/>
      </w:r>
    </w:p>
  </w:footnote>
  <w:footnote w:type="continuationSeparator" w:id="0">
    <w:p w14:paraId="102A5B40" w14:textId="77777777" w:rsidR="00CC22CA" w:rsidRDefault="00CC22CA" w:rsidP="0063464B">
      <w:r>
        <w:continuationSeparator/>
      </w:r>
    </w:p>
  </w:footnote>
  <w:footnote w:type="continuationNotice" w:id="1">
    <w:p w14:paraId="1BDF0F8E" w14:textId="77777777" w:rsidR="00CC22CA" w:rsidRDefault="00CC22C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7E904A0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5" type="#_x0000_t75" alt="Homme" style="width:5pt;height:8.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" o:bullet="t">
        <v:imagedata r:id="rId1"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62A400C9"/>
    <w:multiLevelType w:val="hybridMultilevel"/>
    <w:tmpl w:val="9CF03262"/>
    <w:lvl w:ilvl="0" w:tplc="596E4A12">
      <w:start w:val="1"/>
      <w:numFmt w:val="bullet"/>
      <w:lvlText w:val=""/>
      <w:lvlPicBulletId w:val="0"/>
      <w:lvlJc w:val="left"/>
      <w:pPr>
        <w:tabs>
          <w:tab w:val="num" w:pos="720"/>
        </w:tabs>
        <w:ind w:left="720" w:hanging="360"/>
      </w:pPr>
      <w:rPr>
        <w:rFonts w:ascii="Symbol" w:hAnsi="Symbol" w:hint="default"/>
      </w:rPr>
    </w:lvl>
    <w:lvl w:ilvl="1" w:tplc="1854980E" w:tentative="1">
      <w:start w:val="1"/>
      <w:numFmt w:val="bullet"/>
      <w:lvlText w:val=""/>
      <w:lvlJc w:val="left"/>
      <w:pPr>
        <w:tabs>
          <w:tab w:val="num" w:pos="1440"/>
        </w:tabs>
        <w:ind w:left="1440" w:hanging="360"/>
      </w:pPr>
      <w:rPr>
        <w:rFonts w:ascii="Symbol" w:hAnsi="Symbol" w:hint="default"/>
      </w:rPr>
    </w:lvl>
    <w:lvl w:ilvl="2" w:tplc="C0F62302" w:tentative="1">
      <w:start w:val="1"/>
      <w:numFmt w:val="bullet"/>
      <w:lvlText w:val=""/>
      <w:lvlJc w:val="left"/>
      <w:pPr>
        <w:tabs>
          <w:tab w:val="num" w:pos="2160"/>
        </w:tabs>
        <w:ind w:left="2160" w:hanging="360"/>
      </w:pPr>
      <w:rPr>
        <w:rFonts w:ascii="Symbol" w:hAnsi="Symbol" w:hint="default"/>
      </w:rPr>
    </w:lvl>
    <w:lvl w:ilvl="3" w:tplc="708ACF96" w:tentative="1">
      <w:start w:val="1"/>
      <w:numFmt w:val="bullet"/>
      <w:lvlText w:val=""/>
      <w:lvlJc w:val="left"/>
      <w:pPr>
        <w:tabs>
          <w:tab w:val="num" w:pos="2880"/>
        </w:tabs>
        <w:ind w:left="2880" w:hanging="360"/>
      </w:pPr>
      <w:rPr>
        <w:rFonts w:ascii="Symbol" w:hAnsi="Symbol" w:hint="default"/>
      </w:rPr>
    </w:lvl>
    <w:lvl w:ilvl="4" w:tplc="573C2534" w:tentative="1">
      <w:start w:val="1"/>
      <w:numFmt w:val="bullet"/>
      <w:lvlText w:val=""/>
      <w:lvlJc w:val="left"/>
      <w:pPr>
        <w:tabs>
          <w:tab w:val="num" w:pos="3600"/>
        </w:tabs>
        <w:ind w:left="3600" w:hanging="360"/>
      </w:pPr>
      <w:rPr>
        <w:rFonts w:ascii="Symbol" w:hAnsi="Symbol" w:hint="default"/>
      </w:rPr>
    </w:lvl>
    <w:lvl w:ilvl="5" w:tplc="A1129DE8" w:tentative="1">
      <w:start w:val="1"/>
      <w:numFmt w:val="bullet"/>
      <w:lvlText w:val=""/>
      <w:lvlJc w:val="left"/>
      <w:pPr>
        <w:tabs>
          <w:tab w:val="num" w:pos="4320"/>
        </w:tabs>
        <w:ind w:left="4320" w:hanging="360"/>
      </w:pPr>
      <w:rPr>
        <w:rFonts w:ascii="Symbol" w:hAnsi="Symbol" w:hint="default"/>
      </w:rPr>
    </w:lvl>
    <w:lvl w:ilvl="6" w:tplc="6CD0CD72" w:tentative="1">
      <w:start w:val="1"/>
      <w:numFmt w:val="bullet"/>
      <w:lvlText w:val=""/>
      <w:lvlJc w:val="left"/>
      <w:pPr>
        <w:tabs>
          <w:tab w:val="num" w:pos="5040"/>
        </w:tabs>
        <w:ind w:left="5040" w:hanging="360"/>
      </w:pPr>
      <w:rPr>
        <w:rFonts w:ascii="Symbol" w:hAnsi="Symbol" w:hint="default"/>
      </w:rPr>
    </w:lvl>
    <w:lvl w:ilvl="7" w:tplc="063217D0" w:tentative="1">
      <w:start w:val="1"/>
      <w:numFmt w:val="bullet"/>
      <w:lvlText w:val=""/>
      <w:lvlJc w:val="left"/>
      <w:pPr>
        <w:tabs>
          <w:tab w:val="num" w:pos="5760"/>
        </w:tabs>
        <w:ind w:left="5760" w:hanging="360"/>
      </w:pPr>
      <w:rPr>
        <w:rFonts w:ascii="Symbol" w:hAnsi="Symbol" w:hint="default"/>
      </w:rPr>
    </w:lvl>
    <w:lvl w:ilvl="8" w:tplc="D6CAB0A2"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1D47"/>
    <w:rsid w:val="00002943"/>
    <w:rsid w:val="0000295E"/>
    <w:rsid w:val="00012244"/>
    <w:rsid w:val="000167B3"/>
    <w:rsid w:val="000247A1"/>
    <w:rsid w:val="00026609"/>
    <w:rsid w:val="000304DA"/>
    <w:rsid w:val="00032CFB"/>
    <w:rsid w:val="00033400"/>
    <w:rsid w:val="00033ECD"/>
    <w:rsid w:val="00036493"/>
    <w:rsid w:val="00044C2E"/>
    <w:rsid w:val="00047A65"/>
    <w:rsid w:val="00050168"/>
    <w:rsid w:val="00052218"/>
    <w:rsid w:val="00057346"/>
    <w:rsid w:val="000620AD"/>
    <w:rsid w:val="0006221C"/>
    <w:rsid w:val="000628E3"/>
    <w:rsid w:val="00064ED3"/>
    <w:rsid w:val="00065B64"/>
    <w:rsid w:val="00071BA5"/>
    <w:rsid w:val="00072DC7"/>
    <w:rsid w:val="00072E3C"/>
    <w:rsid w:val="0007309D"/>
    <w:rsid w:val="00082E88"/>
    <w:rsid w:val="000857DB"/>
    <w:rsid w:val="00091517"/>
    <w:rsid w:val="00092369"/>
    <w:rsid w:val="000949EC"/>
    <w:rsid w:val="00094BDC"/>
    <w:rsid w:val="0009587E"/>
    <w:rsid w:val="000A008C"/>
    <w:rsid w:val="000A0257"/>
    <w:rsid w:val="000A4AE8"/>
    <w:rsid w:val="000A5C39"/>
    <w:rsid w:val="000A6051"/>
    <w:rsid w:val="000A6CD0"/>
    <w:rsid w:val="000A6DB7"/>
    <w:rsid w:val="000B5008"/>
    <w:rsid w:val="000B5B22"/>
    <w:rsid w:val="000C252B"/>
    <w:rsid w:val="000C2773"/>
    <w:rsid w:val="000C38B1"/>
    <w:rsid w:val="000C5F0A"/>
    <w:rsid w:val="000C6D3A"/>
    <w:rsid w:val="000D247E"/>
    <w:rsid w:val="000D77F3"/>
    <w:rsid w:val="000E2CBD"/>
    <w:rsid w:val="000F02D4"/>
    <w:rsid w:val="000F1ABD"/>
    <w:rsid w:val="000F1E9B"/>
    <w:rsid w:val="000F3640"/>
    <w:rsid w:val="000F588A"/>
    <w:rsid w:val="00102671"/>
    <w:rsid w:val="0010286F"/>
    <w:rsid w:val="001036F6"/>
    <w:rsid w:val="001070B6"/>
    <w:rsid w:val="001101FB"/>
    <w:rsid w:val="00111B20"/>
    <w:rsid w:val="001126A9"/>
    <w:rsid w:val="00113366"/>
    <w:rsid w:val="00115138"/>
    <w:rsid w:val="00115154"/>
    <w:rsid w:val="00116347"/>
    <w:rsid w:val="001165B6"/>
    <w:rsid w:val="00120B73"/>
    <w:rsid w:val="00121489"/>
    <w:rsid w:val="00122551"/>
    <w:rsid w:val="00127674"/>
    <w:rsid w:val="00130D0E"/>
    <w:rsid w:val="001328F8"/>
    <w:rsid w:val="00132DA7"/>
    <w:rsid w:val="00133920"/>
    <w:rsid w:val="0013592C"/>
    <w:rsid w:val="0013752E"/>
    <w:rsid w:val="00140EEE"/>
    <w:rsid w:val="00141457"/>
    <w:rsid w:val="00141D56"/>
    <w:rsid w:val="00143974"/>
    <w:rsid w:val="00147CE6"/>
    <w:rsid w:val="00154BC8"/>
    <w:rsid w:val="001554D7"/>
    <w:rsid w:val="001574CA"/>
    <w:rsid w:val="00165B27"/>
    <w:rsid w:val="00171086"/>
    <w:rsid w:val="00174FEC"/>
    <w:rsid w:val="00177086"/>
    <w:rsid w:val="00192B91"/>
    <w:rsid w:val="0019347B"/>
    <w:rsid w:val="00194B1B"/>
    <w:rsid w:val="00194D82"/>
    <w:rsid w:val="00195ED9"/>
    <w:rsid w:val="00196301"/>
    <w:rsid w:val="001A072E"/>
    <w:rsid w:val="001A7B0E"/>
    <w:rsid w:val="001B0F5D"/>
    <w:rsid w:val="001B3164"/>
    <w:rsid w:val="001B326D"/>
    <w:rsid w:val="001B413D"/>
    <w:rsid w:val="001B4DF0"/>
    <w:rsid w:val="001C0218"/>
    <w:rsid w:val="001C18E5"/>
    <w:rsid w:val="001C37C1"/>
    <w:rsid w:val="001C5536"/>
    <w:rsid w:val="001C7AD8"/>
    <w:rsid w:val="001D13E6"/>
    <w:rsid w:val="001D1443"/>
    <w:rsid w:val="001D31A2"/>
    <w:rsid w:val="001D4A1A"/>
    <w:rsid w:val="001D4AD8"/>
    <w:rsid w:val="001D59F4"/>
    <w:rsid w:val="001D699C"/>
    <w:rsid w:val="001E264F"/>
    <w:rsid w:val="001E28B6"/>
    <w:rsid w:val="001E2F2C"/>
    <w:rsid w:val="001E41A5"/>
    <w:rsid w:val="001E455F"/>
    <w:rsid w:val="001E4F26"/>
    <w:rsid w:val="001E639B"/>
    <w:rsid w:val="001E68B0"/>
    <w:rsid w:val="001E6E27"/>
    <w:rsid w:val="001E74B3"/>
    <w:rsid w:val="001F0B29"/>
    <w:rsid w:val="001F2AC4"/>
    <w:rsid w:val="0020048F"/>
    <w:rsid w:val="00200E58"/>
    <w:rsid w:val="002126EB"/>
    <w:rsid w:val="00215A88"/>
    <w:rsid w:val="00216BBF"/>
    <w:rsid w:val="00222E6A"/>
    <w:rsid w:val="002279D5"/>
    <w:rsid w:val="0023490E"/>
    <w:rsid w:val="00235A20"/>
    <w:rsid w:val="00235ECC"/>
    <w:rsid w:val="00241356"/>
    <w:rsid w:val="0024196E"/>
    <w:rsid w:val="0024339E"/>
    <w:rsid w:val="00243CEE"/>
    <w:rsid w:val="00245829"/>
    <w:rsid w:val="002461C7"/>
    <w:rsid w:val="00246C9E"/>
    <w:rsid w:val="0024786E"/>
    <w:rsid w:val="002576B5"/>
    <w:rsid w:val="002601C0"/>
    <w:rsid w:val="002644B0"/>
    <w:rsid w:val="002664C0"/>
    <w:rsid w:val="0027425A"/>
    <w:rsid w:val="00274EA0"/>
    <w:rsid w:val="002850F3"/>
    <w:rsid w:val="0028699B"/>
    <w:rsid w:val="0029247F"/>
    <w:rsid w:val="002A22B3"/>
    <w:rsid w:val="002A4637"/>
    <w:rsid w:val="002A4E6F"/>
    <w:rsid w:val="002A7ED8"/>
    <w:rsid w:val="002B2738"/>
    <w:rsid w:val="002B3109"/>
    <w:rsid w:val="002B46F0"/>
    <w:rsid w:val="002B54E5"/>
    <w:rsid w:val="002B713E"/>
    <w:rsid w:val="002C4DB8"/>
    <w:rsid w:val="002D374E"/>
    <w:rsid w:val="002D537D"/>
    <w:rsid w:val="002D56CE"/>
    <w:rsid w:val="002D6E60"/>
    <w:rsid w:val="002D76FC"/>
    <w:rsid w:val="002D7AA5"/>
    <w:rsid w:val="002E058A"/>
    <w:rsid w:val="002E138A"/>
    <w:rsid w:val="002E22C5"/>
    <w:rsid w:val="002E385B"/>
    <w:rsid w:val="002E45B6"/>
    <w:rsid w:val="002E6AA8"/>
    <w:rsid w:val="002F1DDF"/>
    <w:rsid w:val="002F3F00"/>
    <w:rsid w:val="002F7411"/>
    <w:rsid w:val="00301490"/>
    <w:rsid w:val="00305515"/>
    <w:rsid w:val="003076FC"/>
    <w:rsid w:val="00311F79"/>
    <w:rsid w:val="003126D9"/>
    <w:rsid w:val="003138F6"/>
    <w:rsid w:val="00314CF5"/>
    <w:rsid w:val="00314DE0"/>
    <w:rsid w:val="00316120"/>
    <w:rsid w:val="00316180"/>
    <w:rsid w:val="003161A3"/>
    <w:rsid w:val="0031728D"/>
    <w:rsid w:val="00322EEA"/>
    <w:rsid w:val="00323882"/>
    <w:rsid w:val="00323A76"/>
    <w:rsid w:val="00323B64"/>
    <w:rsid w:val="00324278"/>
    <w:rsid w:val="003242F6"/>
    <w:rsid w:val="00324D48"/>
    <w:rsid w:val="003320AE"/>
    <w:rsid w:val="003322A1"/>
    <w:rsid w:val="00332705"/>
    <w:rsid w:val="00332983"/>
    <w:rsid w:val="00334266"/>
    <w:rsid w:val="003342F2"/>
    <w:rsid w:val="00334FBC"/>
    <w:rsid w:val="00342500"/>
    <w:rsid w:val="00350C48"/>
    <w:rsid w:val="0035228A"/>
    <w:rsid w:val="00352BD4"/>
    <w:rsid w:val="00354092"/>
    <w:rsid w:val="003578BD"/>
    <w:rsid w:val="003608ED"/>
    <w:rsid w:val="003636D5"/>
    <w:rsid w:val="003653D6"/>
    <w:rsid w:val="00365F54"/>
    <w:rsid w:val="003679A8"/>
    <w:rsid w:val="00370731"/>
    <w:rsid w:val="003724F6"/>
    <w:rsid w:val="00373F97"/>
    <w:rsid w:val="00374B16"/>
    <w:rsid w:val="00377D51"/>
    <w:rsid w:val="003810E7"/>
    <w:rsid w:val="00384651"/>
    <w:rsid w:val="00384983"/>
    <w:rsid w:val="00384B54"/>
    <w:rsid w:val="00384E46"/>
    <w:rsid w:val="003851A3"/>
    <w:rsid w:val="00386DB3"/>
    <w:rsid w:val="00387DA2"/>
    <w:rsid w:val="0039076E"/>
    <w:rsid w:val="0039300F"/>
    <w:rsid w:val="00394239"/>
    <w:rsid w:val="00395139"/>
    <w:rsid w:val="00396044"/>
    <w:rsid w:val="0039635A"/>
    <w:rsid w:val="0039695D"/>
    <w:rsid w:val="003A02FC"/>
    <w:rsid w:val="003A1F5D"/>
    <w:rsid w:val="003A2C0C"/>
    <w:rsid w:val="003A2DA2"/>
    <w:rsid w:val="003A46C8"/>
    <w:rsid w:val="003B0D81"/>
    <w:rsid w:val="003B1EC6"/>
    <w:rsid w:val="003B633A"/>
    <w:rsid w:val="003B7DE5"/>
    <w:rsid w:val="003C4C9C"/>
    <w:rsid w:val="003D2738"/>
    <w:rsid w:val="003D348A"/>
    <w:rsid w:val="003D6CA1"/>
    <w:rsid w:val="003D7D32"/>
    <w:rsid w:val="003E0105"/>
    <w:rsid w:val="003E01B0"/>
    <w:rsid w:val="003E0A8A"/>
    <w:rsid w:val="003E23E8"/>
    <w:rsid w:val="003E2D6C"/>
    <w:rsid w:val="003E4B19"/>
    <w:rsid w:val="003E6DBE"/>
    <w:rsid w:val="003E7603"/>
    <w:rsid w:val="003F05C6"/>
    <w:rsid w:val="003F1FDB"/>
    <w:rsid w:val="00405BDD"/>
    <w:rsid w:val="00407244"/>
    <w:rsid w:val="00410A49"/>
    <w:rsid w:val="0041365E"/>
    <w:rsid w:val="004174C3"/>
    <w:rsid w:val="004177EF"/>
    <w:rsid w:val="00417A8B"/>
    <w:rsid w:val="00423BD3"/>
    <w:rsid w:val="00432A63"/>
    <w:rsid w:val="00437FB5"/>
    <w:rsid w:val="004415A9"/>
    <w:rsid w:val="00441A77"/>
    <w:rsid w:val="00442419"/>
    <w:rsid w:val="00444E8E"/>
    <w:rsid w:val="00445BFD"/>
    <w:rsid w:val="00447495"/>
    <w:rsid w:val="004504AE"/>
    <w:rsid w:val="00450824"/>
    <w:rsid w:val="00452638"/>
    <w:rsid w:val="00452727"/>
    <w:rsid w:val="00452C18"/>
    <w:rsid w:val="00454F2D"/>
    <w:rsid w:val="004561DF"/>
    <w:rsid w:val="004610DD"/>
    <w:rsid w:val="00461158"/>
    <w:rsid w:val="00462BA3"/>
    <w:rsid w:val="004653F9"/>
    <w:rsid w:val="00465DB0"/>
    <w:rsid w:val="004737ED"/>
    <w:rsid w:val="0047382B"/>
    <w:rsid w:val="004746A5"/>
    <w:rsid w:val="004804D2"/>
    <w:rsid w:val="00481D59"/>
    <w:rsid w:val="004854C3"/>
    <w:rsid w:val="00490B4D"/>
    <w:rsid w:val="00493ADE"/>
    <w:rsid w:val="00497F24"/>
    <w:rsid w:val="004A0CB3"/>
    <w:rsid w:val="004A3B7D"/>
    <w:rsid w:val="004A42EE"/>
    <w:rsid w:val="004A4E15"/>
    <w:rsid w:val="004B675A"/>
    <w:rsid w:val="004D161A"/>
    <w:rsid w:val="004D5151"/>
    <w:rsid w:val="004E0C92"/>
    <w:rsid w:val="004E11B5"/>
    <w:rsid w:val="004E3E99"/>
    <w:rsid w:val="004E69C1"/>
    <w:rsid w:val="004E6A84"/>
    <w:rsid w:val="004F1447"/>
    <w:rsid w:val="004F152F"/>
    <w:rsid w:val="004F1675"/>
    <w:rsid w:val="004F179F"/>
    <w:rsid w:val="004F403E"/>
    <w:rsid w:val="004F5065"/>
    <w:rsid w:val="004F5248"/>
    <w:rsid w:val="004F614D"/>
    <w:rsid w:val="004F62FF"/>
    <w:rsid w:val="00500BAA"/>
    <w:rsid w:val="0050223A"/>
    <w:rsid w:val="00503E9D"/>
    <w:rsid w:val="00506892"/>
    <w:rsid w:val="00506CE3"/>
    <w:rsid w:val="005077B9"/>
    <w:rsid w:val="00512CE6"/>
    <w:rsid w:val="00514F23"/>
    <w:rsid w:val="005238D3"/>
    <w:rsid w:val="005256F5"/>
    <w:rsid w:val="00527203"/>
    <w:rsid w:val="005276FF"/>
    <w:rsid w:val="0053018B"/>
    <w:rsid w:val="005301CE"/>
    <w:rsid w:val="005311DC"/>
    <w:rsid w:val="0053124C"/>
    <w:rsid w:val="00535403"/>
    <w:rsid w:val="00547EE5"/>
    <w:rsid w:val="00551607"/>
    <w:rsid w:val="005520C8"/>
    <w:rsid w:val="005546BC"/>
    <w:rsid w:val="005568C8"/>
    <w:rsid w:val="00556BFC"/>
    <w:rsid w:val="00566D1C"/>
    <w:rsid w:val="00571496"/>
    <w:rsid w:val="0057185C"/>
    <w:rsid w:val="00574E67"/>
    <w:rsid w:val="005841CB"/>
    <w:rsid w:val="00584A1C"/>
    <w:rsid w:val="00584D8F"/>
    <w:rsid w:val="005875F7"/>
    <w:rsid w:val="00590B70"/>
    <w:rsid w:val="005915B5"/>
    <w:rsid w:val="005915C8"/>
    <w:rsid w:val="005923AD"/>
    <w:rsid w:val="00594FEB"/>
    <w:rsid w:val="00596140"/>
    <w:rsid w:val="00597C1E"/>
    <w:rsid w:val="005A048A"/>
    <w:rsid w:val="005A777D"/>
    <w:rsid w:val="005A7937"/>
    <w:rsid w:val="005B2D4C"/>
    <w:rsid w:val="005B34FA"/>
    <w:rsid w:val="005B57C1"/>
    <w:rsid w:val="005B591B"/>
    <w:rsid w:val="005B621E"/>
    <w:rsid w:val="005C0B05"/>
    <w:rsid w:val="005C62FB"/>
    <w:rsid w:val="005C6EC4"/>
    <w:rsid w:val="005C75A4"/>
    <w:rsid w:val="005D0D96"/>
    <w:rsid w:val="005D15F3"/>
    <w:rsid w:val="005D1C72"/>
    <w:rsid w:val="005D274D"/>
    <w:rsid w:val="005D2FDD"/>
    <w:rsid w:val="005D3128"/>
    <w:rsid w:val="005D5A26"/>
    <w:rsid w:val="005D77B4"/>
    <w:rsid w:val="005E0917"/>
    <w:rsid w:val="005E1969"/>
    <w:rsid w:val="005E2F3B"/>
    <w:rsid w:val="005E4DFD"/>
    <w:rsid w:val="005E7396"/>
    <w:rsid w:val="005F39EA"/>
    <w:rsid w:val="005F70E4"/>
    <w:rsid w:val="006016CF"/>
    <w:rsid w:val="006029B2"/>
    <w:rsid w:val="00602C84"/>
    <w:rsid w:val="006045EB"/>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6D5D"/>
    <w:rsid w:val="00647FDE"/>
    <w:rsid w:val="006531F4"/>
    <w:rsid w:val="00654AFE"/>
    <w:rsid w:val="0065665C"/>
    <w:rsid w:val="00656DC8"/>
    <w:rsid w:val="0066190D"/>
    <w:rsid w:val="00662971"/>
    <w:rsid w:val="00663434"/>
    <w:rsid w:val="00667054"/>
    <w:rsid w:val="00670BED"/>
    <w:rsid w:val="00671F7E"/>
    <w:rsid w:val="00674192"/>
    <w:rsid w:val="006742A5"/>
    <w:rsid w:val="00677297"/>
    <w:rsid w:val="00684228"/>
    <w:rsid w:val="0069702F"/>
    <w:rsid w:val="006977DF"/>
    <w:rsid w:val="00697EFD"/>
    <w:rsid w:val="006A0F41"/>
    <w:rsid w:val="006A2910"/>
    <w:rsid w:val="006A2B65"/>
    <w:rsid w:val="006A3589"/>
    <w:rsid w:val="006A54EE"/>
    <w:rsid w:val="006B3678"/>
    <w:rsid w:val="006B5C36"/>
    <w:rsid w:val="006B7134"/>
    <w:rsid w:val="006C2166"/>
    <w:rsid w:val="006C4A4C"/>
    <w:rsid w:val="006C5166"/>
    <w:rsid w:val="006C7DC8"/>
    <w:rsid w:val="006D6F61"/>
    <w:rsid w:val="006D7AC6"/>
    <w:rsid w:val="006E425C"/>
    <w:rsid w:val="006E6AB5"/>
    <w:rsid w:val="006F1741"/>
    <w:rsid w:val="006F4478"/>
    <w:rsid w:val="006F5D00"/>
    <w:rsid w:val="006F6B41"/>
    <w:rsid w:val="006F6EE0"/>
    <w:rsid w:val="006F6F9C"/>
    <w:rsid w:val="00700EAE"/>
    <w:rsid w:val="00703DA5"/>
    <w:rsid w:val="00706C1B"/>
    <w:rsid w:val="00710BF9"/>
    <w:rsid w:val="00711F80"/>
    <w:rsid w:val="00716056"/>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6079"/>
    <w:rsid w:val="00756C68"/>
    <w:rsid w:val="00760806"/>
    <w:rsid w:val="0076255B"/>
    <w:rsid w:val="007669DB"/>
    <w:rsid w:val="0077088D"/>
    <w:rsid w:val="00771136"/>
    <w:rsid w:val="00771BF8"/>
    <w:rsid w:val="007752F4"/>
    <w:rsid w:val="00775937"/>
    <w:rsid w:val="007835E7"/>
    <w:rsid w:val="00785D05"/>
    <w:rsid w:val="00787CC6"/>
    <w:rsid w:val="00792F8E"/>
    <w:rsid w:val="00792FB7"/>
    <w:rsid w:val="00793343"/>
    <w:rsid w:val="00797B93"/>
    <w:rsid w:val="007A46F8"/>
    <w:rsid w:val="007A5132"/>
    <w:rsid w:val="007A6739"/>
    <w:rsid w:val="007B5BD4"/>
    <w:rsid w:val="007B698F"/>
    <w:rsid w:val="007C076A"/>
    <w:rsid w:val="007C0F06"/>
    <w:rsid w:val="007C20A3"/>
    <w:rsid w:val="007C35FF"/>
    <w:rsid w:val="007C6D05"/>
    <w:rsid w:val="007C7DC3"/>
    <w:rsid w:val="007D132F"/>
    <w:rsid w:val="007D2077"/>
    <w:rsid w:val="007D6BC7"/>
    <w:rsid w:val="007E03B8"/>
    <w:rsid w:val="007E0DF3"/>
    <w:rsid w:val="007E1318"/>
    <w:rsid w:val="007E7A96"/>
    <w:rsid w:val="007F2445"/>
    <w:rsid w:val="007F423C"/>
    <w:rsid w:val="007F56F4"/>
    <w:rsid w:val="007F5817"/>
    <w:rsid w:val="007F61F1"/>
    <w:rsid w:val="007F77C0"/>
    <w:rsid w:val="007F7ABE"/>
    <w:rsid w:val="0080422D"/>
    <w:rsid w:val="00806FA2"/>
    <w:rsid w:val="00811778"/>
    <w:rsid w:val="00814DD2"/>
    <w:rsid w:val="00816199"/>
    <w:rsid w:val="0081659E"/>
    <w:rsid w:val="00820E9B"/>
    <w:rsid w:val="00826F73"/>
    <w:rsid w:val="008322EC"/>
    <w:rsid w:val="00837020"/>
    <w:rsid w:val="00842677"/>
    <w:rsid w:val="008461F3"/>
    <w:rsid w:val="00846231"/>
    <w:rsid w:val="0084695B"/>
    <w:rsid w:val="008506DF"/>
    <w:rsid w:val="00853597"/>
    <w:rsid w:val="00853652"/>
    <w:rsid w:val="008558D0"/>
    <w:rsid w:val="0085606D"/>
    <w:rsid w:val="00856D5A"/>
    <w:rsid w:val="00857A87"/>
    <w:rsid w:val="00857DF7"/>
    <w:rsid w:val="00860E9C"/>
    <w:rsid w:val="008631B9"/>
    <w:rsid w:val="00866030"/>
    <w:rsid w:val="00870596"/>
    <w:rsid w:val="00871286"/>
    <w:rsid w:val="00871501"/>
    <w:rsid w:val="0087224E"/>
    <w:rsid w:val="00872983"/>
    <w:rsid w:val="008756AA"/>
    <w:rsid w:val="00876329"/>
    <w:rsid w:val="00883003"/>
    <w:rsid w:val="008876F7"/>
    <w:rsid w:val="00887B70"/>
    <w:rsid w:val="008931FB"/>
    <w:rsid w:val="008A1E15"/>
    <w:rsid w:val="008B6019"/>
    <w:rsid w:val="008B70F7"/>
    <w:rsid w:val="008C0468"/>
    <w:rsid w:val="008C0E89"/>
    <w:rsid w:val="008C2DB9"/>
    <w:rsid w:val="008C3482"/>
    <w:rsid w:val="008C38CE"/>
    <w:rsid w:val="008D0974"/>
    <w:rsid w:val="008D2FE4"/>
    <w:rsid w:val="008E5623"/>
    <w:rsid w:val="008E64BD"/>
    <w:rsid w:val="008F1019"/>
    <w:rsid w:val="008F1F4A"/>
    <w:rsid w:val="0090235F"/>
    <w:rsid w:val="009023A1"/>
    <w:rsid w:val="00902688"/>
    <w:rsid w:val="00904EDB"/>
    <w:rsid w:val="00904F19"/>
    <w:rsid w:val="009064A6"/>
    <w:rsid w:val="00906763"/>
    <w:rsid w:val="00912375"/>
    <w:rsid w:val="009203C5"/>
    <w:rsid w:val="0092046E"/>
    <w:rsid w:val="0092521E"/>
    <w:rsid w:val="009254E4"/>
    <w:rsid w:val="009254FC"/>
    <w:rsid w:val="00925847"/>
    <w:rsid w:val="009259F8"/>
    <w:rsid w:val="00927175"/>
    <w:rsid w:val="009272B8"/>
    <w:rsid w:val="009278BB"/>
    <w:rsid w:val="00940155"/>
    <w:rsid w:val="00940BA8"/>
    <w:rsid w:val="00943CC3"/>
    <w:rsid w:val="00945DB5"/>
    <w:rsid w:val="00947C07"/>
    <w:rsid w:val="00950502"/>
    <w:rsid w:val="009510E0"/>
    <w:rsid w:val="00952FC1"/>
    <w:rsid w:val="009562EC"/>
    <w:rsid w:val="0096393D"/>
    <w:rsid w:val="009650E3"/>
    <w:rsid w:val="0097017C"/>
    <w:rsid w:val="009733C6"/>
    <w:rsid w:val="009760E5"/>
    <w:rsid w:val="0097649C"/>
    <w:rsid w:val="009805E9"/>
    <w:rsid w:val="00980A4D"/>
    <w:rsid w:val="00983AC1"/>
    <w:rsid w:val="00990811"/>
    <w:rsid w:val="009A7468"/>
    <w:rsid w:val="009B16AA"/>
    <w:rsid w:val="009B28A7"/>
    <w:rsid w:val="009B6F84"/>
    <w:rsid w:val="009B7F4D"/>
    <w:rsid w:val="009C4E80"/>
    <w:rsid w:val="009D3E65"/>
    <w:rsid w:val="009D684D"/>
    <w:rsid w:val="009E5386"/>
    <w:rsid w:val="009F3A5C"/>
    <w:rsid w:val="009F439D"/>
    <w:rsid w:val="009F7ED1"/>
    <w:rsid w:val="00A01A66"/>
    <w:rsid w:val="00A055D4"/>
    <w:rsid w:val="00A06C36"/>
    <w:rsid w:val="00A10082"/>
    <w:rsid w:val="00A11F1F"/>
    <w:rsid w:val="00A161F0"/>
    <w:rsid w:val="00A16CC8"/>
    <w:rsid w:val="00A17589"/>
    <w:rsid w:val="00A24434"/>
    <w:rsid w:val="00A25BA2"/>
    <w:rsid w:val="00A25CE7"/>
    <w:rsid w:val="00A260A2"/>
    <w:rsid w:val="00A27385"/>
    <w:rsid w:val="00A27915"/>
    <w:rsid w:val="00A30A86"/>
    <w:rsid w:val="00A31D69"/>
    <w:rsid w:val="00A32133"/>
    <w:rsid w:val="00A322AA"/>
    <w:rsid w:val="00A34734"/>
    <w:rsid w:val="00A347B7"/>
    <w:rsid w:val="00A37F69"/>
    <w:rsid w:val="00A41966"/>
    <w:rsid w:val="00A42981"/>
    <w:rsid w:val="00A42A52"/>
    <w:rsid w:val="00A43511"/>
    <w:rsid w:val="00A46559"/>
    <w:rsid w:val="00A50EA7"/>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BA7"/>
    <w:rsid w:val="00A96E0F"/>
    <w:rsid w:val="00AA37BA"/>
    <w:rsid w:val="00AA51EB"/>
    <w:rsid w:val="00AA7FC7"/>
    <w:rsid w:val="00AB16B0"/>
    <w:rsid w:val="00AB6D47"/>
    <w:rsid w:val="00AB7B3A"/>
    <w:rsid w:val="00AC3AB1"/>
    <w:rsid w:val="00AD203C"/>
    <w:rsid w:val="00AD2B29"/>
    <w:rsid w:val="00AE3DE9"/>
    <w:rsid w:val="00AE56B2"/>
    <w:rsid w:val="00AE5E81"/>
    <w:rsid w:val="00AF62CB"/>
    <w:rsid w:val="00B024DE"/>
    <w:rsid w:val="00B0259C"/>
    <w:rsid w:val="00B03DB6"/>
    <w:rsid w:val="00B06520"/>
    <w:rsid w:val="00B119F5"/>
    <w:rsid w:val="00B12E7A"/>
    <w:rsid w:val="00B16C0D"/>
    <w:rsid w:val="00B2027D"/>
    <w:rsid w:val="00B2036E"/>
    <w:rsid w:val="00B20F53"/>
    <w:rsid w:val="00B30861"/>
    <w:rsid w:val="00B33A88"/>
    <w:rsid w:val="00B33AEE"/>
    <w:rsid w:val="00B3761E"/>
    <w:rsid w:val="00B41645"/>
    <w:rsid w:val="00B4177E"/>
    <w:rsid w:val="00B43415"/>
    <w:rsid w:val="00B44396"/>
    <w:rsid w:val="00B44F85"/>
    <w:rsid w:val="00B452A4"/>
    <w:rsid w:val="00B55B0E"/>
    <w:rsid w:val="00B5672C"/>
    <w:rsid w:val="00B62942"/>
    <w:rsid w:val="00B64576"/>
    <w:rsid w:val="00B64C1C"/>
    <w:rsid w:val="00B6723D"/>
    <w:rsid w:val="00B836AA"/>
    <w:rsid w:val="00B8385C"/>
    <w:rsid w:val="00B857CF"/>
    <w:rsid w:val="00B872B9"/>
    <w:rsid w:val="00B914E3"/>
    <w:rsid w:val="00B944B3"/>
    <w:rsid w:val="00B977A2"/>
    <w:rsid w:val="00BA2EF7"/>
    <w:rsid w:val="00BA3FD1"/>
    <w:rsid w:val="00BA5C77"/>
    <w:rsid w:val="00BA75E9"/>
    <w:rsid w:val="00BB1E06"/>
    <w:rsid w:val="00BB5C3B"/>
    <w:rsid w:val="00BC044C"/>
    <w:rsid w:val="00BC3D21"/>
    <w:rsid w:val="00BC4174"/>
    <w:rsid w:val="00BC5A60"/>
    <w:rsid w:val="00BC5DEA"/>
    <w:rsid w:val="00BC6FC8"/>
    <w:rsid w:val="00BC779D"/>
    <w:rsid w:val="00BD0022"/>
    <w:rsid w:val="00BD1751"/>
    <w:rsid w:val="00BD17DA"/>
    <w:rsid w:val="00BD4C47"/>
    <w:rsid w:val="00BD4CDD"/>
    <w:rsid w:val="00BD6D14"/>
    <w:rsid w:val="00C0555A"/>
    <w:rsid w:val="00C1193B"/>
    <w:rsid w:val="00C12EAC"/>
    <w:rsid w:val="00C14AF6"/>
    <w:rsid w:val="00C17F7C"/>
    <w:rsid w:val="00C2116F"/>
    <w:rsid w:val="00C23867"/>
    <w:rsid w:val="00C26D21"/>
    <w:rsid w:val="00C33C1E"/>
    <w:rsid w:val="00C432CA"/>
    <w:rsid w:val="00C46879"/>
    <w:rsid w:val="00C50EFD"/>
    <w:rsid w:val="00C54908"/>
    <w:rsid w:val="00C57310"/>
    <w:rsid w:val="00C615A7"/>
    <w:rsid w:val="00C62C18"/>
    <w:rsid w:val="00C64C93"/>
    <w:rsid w:val="00C657C8"/>
    <w:rsid w:val="00C6598E"/>
    <w:rsid w:val="00C71C7C"/>
    <w:rsid w:val="00C71DBC"/>
    <w:rsid w:val="00C721DA"/>
    <w:rsid w:val="00C86195"/>
    <w:rsid w:val="00C869B3"/>
    <w:rsid w:val="00C87B26"/>
    <w:rsid w:val="00C90B7E"/>
    <w:rsid w:val="00C94146"/>
    <w:rsid w:val="00C95546"/>
    <w:rsid w:val="00CA0140"/>
    <w:rsid w:val="00CA43FB"/>
    <w:rsid w:val="00CA5C9C"/>
    <w:rsid w:val="00CA73ED"/>
    <w:rsid w:val="00CB45B3"/>
    <w:rsid w:val="00CB4B08"/>
    <w:rsid w:val="00CB4B94"/>
    <w:rsid w:val="00CB6F53"/>
    <w:rsid w:val="00CC0317"/>
    <w:rsid w:val="00CC0B50"/>
    <w:rsid w:val="00CC1EB7"/>
    <w:rsid w:val="00CC22CA"/>
    <w:rsid w:val="00CD67E5"/>
    <w:rsid w:val="00CE05AF"/>
    <w:rsid w:val="00CE1245"/>
    <w:rsid w:val="00CE1BDE"/>
    <w:rsid w:val="00CE4909"/>
    <w:rsid w:val="00CE5EF5"/>
    <w:rsid w:val="00CF17D9"/>
    <w:rsid w:val="00CF37D4"/>
    <w:rsid w:val="00D000D6"/>
    <w:rsid w:val="00D02F28"/>
    <w:rsid w:val="00D033BE"/>
    <w:rsid w:val="00D06803"/>
    <w:rsid w:val="00D115E1"/>
    <w:rsid w:val="00D16D02"/>
    <w:rsid w:val="00D17B10"/>
    <w:rsid w:val="00D203A5"/>
    <w:rsid w:val="00D23D5E"/>
    <w:rsid w:val="00D252CE"/>
    <w:rsid w:val="00D26541"/>
    <w:rsid w:val="00D32938"/>
    <w:rsid w:val="00D33011"/>
    <w:rsid w:val="00D34992"/>
    <w:rsid w:val="00D35EAC"/>
    <w:rsid w:val="00D4489D"/>
    <w:rsid w:val="00D512A6"/>
    <w:rsid w:val="00D5259C"/>
    <w:rsid w:val="00D549AB"/>
    <w:rsid w:val="00D5542A"/>
    <w:rsid w:val="00D5557D"/>
    <w:rsid w:val="00D568DE"/>
    <w:rsid w:val="00D56D2F"/>
    <w:rsid w:val="00D57B3A"/>
    <w:rsid w:val="00D60708"/>
    <w:rsid w:val="00D62448"/>
    <w:rsid w:val="00D6301E"/>
    <w:rsid w:val="00D76D63"/>
    <w:rsid w:val="00D77581"/>
    <w:rsid w:val="00D80D05"/>
    <w:rsid w:val="00D81040"/>
    <w:rsid w:val="00D81713"/>
    <w:rsid w:val="00D81B39"/>
    <w:rsid w:val="00D85403"/>
    <w:rsid w:val="00DA1676"/>
    <w:rsid w:val="00DA2104"/>
    <w:rsid w:val="00DA2706"/>
    <w:rsid w:val="00DA3462"/>
    <w:rsid w:val="00DA5C39"/>
    <w:rsid w:val="00DB1FF7"/>
    <w:rsid w:val="00DB4E1C"/>
    <w:rsid w:val="00DB6720"/>
    <w:rsid w:val="00DC0AF7"/>
    <w:rsid w:val="00DC4C21"/>
    <w:rsid w:val="00DC6791"/>
    <w:rsid w:val="00DC6F62"/>
    <w:rsid w:val="00DC7B73"/>
    <w:rsid w:val="00DD0718"/>
    <w:rsid w:val="00DD1F05"/>
    <w:rsid w:val="00DD3AC6"/>
    <w:rsid w:val="00DD641D"/>
    <w:rsid w:val="00DE430A"/>
    <w:rsid w:val="00DE5990"/>
    <w:rsid w:val="00DF076A"/>
    <w:rsid w:val="00DF0E3B"/>
    <w:rsid w:val="00DF1A12"/>
    <w:rsid w:val="00DF1F40"/>
    <w:rsid w:val="00DF6B63"/>
    <w:rsid w:val="00E00DB8"/>
    <w:rsid w:val="00E014BF"/>
    <w:rsid w:val="00E024E5"/>
    <w:rsid w:val="00E06900"/>
    <w:rsid w:val="00E107F4"/>
    <w:rsid w:val="00E1452B"/>
    <w:rsid w:val="00E1656D"/>
    <w:rsid w:val="00E16AF0"/>
    <w:rsid w:val="00E21164"/>
    <w:rsid w:val="00E214DE"/>
    <w:rsid w:val="00E21858"/>
    <w:rsid w:val="00E24DAD"/>
    <w:rsid w:val="00E25604"/>
    <w:rsid w:val="00E256B7"/>
    <w:rsid w:val="00E36F96"/>
    <w:rsid w:val="00E41622"/>
    <w:rsid w:val="00E41890"/>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35A8"/>
    <w:rsid w:val="00E73D35"/>
    <w:rsid w:val="00E74680"/>
    <w:rsid w:val="00E76B80"/>
    <w:rsid w:val="00E77468"/>
    <w:rsid w:val="00E774D8"/>
    <w:rsid w:val="00E800C8"/>
    <w:rsid w:val="00E83209"/>
    <w:rsid w:val="00E83FF6"/>
    <w:rsid w:val="00E8470E"/>
    <w:rsid w:val="00E8742B"/>
    <w:rsid w:val="00E90774"/>
    <w:rsid w:val="00E90A77"/>
    <w:rsid w:val="00E9460C"/>
    <w:rsid w:val="00EA107C"/>
    <w:rsid w:val="00EA2E4A"/>
    <w:rsid w:val="00EA30ED"/>
    <w:rsid w:val="00EA5A05"/>
    <w:rsid w:val="00EA64C7"/>
    <w:rsid w:val="00EA7F36"/>
    <w:rsid w:val="00EB34E5"/>
    <w:rsid w:val="00EB3790"/>
    <w:rsid w:val="00EB5CD4"/>
    <w:rsid w:val="00EC00F6"/>
    <w:rsid w:val="00EC0249"/>
    <w:rsid w:val="00EC14AD"/>
    <w:rsid w:val="00EC2B13"/>
    <w:rsid w:val="00EC3FE2"/>
    <w:rsid w:val="00EC4912"/>
    <w:rsid w:val="00EC542E"/>
    <w:rsid w:val="00EC678A"/>
    <w:rsid w:val="00EC793E"/>
    <w:rsid w:val="00ED0D56"/>
    <w:rsid w:val="00ED1178"/>
    <w:rsid w:val="00ED2D03"/>
    <w:rsid w:val="00ED416E"/>
    <w:rsid w:val="00ED61AF"/>
    <w:rsid w:val="00EE1949"/>
    <w:rsid w:val="00EE4563"/>
    <w:rsid w:val="00EE7954"/>
    <w:rsid w:val="00EF26FC"/>
    <w:rsid w:val="00EF2B57"/>
    <w:rsid w:val="00EF50CD"/>
    <w:rsid w:val="00F0208A"/>
    <w:rsid w:val="00F020CD"/>
    <w:rsid w:val="00F060C5"/>
    <w:rsid w:val="00F06C96"/>
    <w:rsid w:val="00F10BB1"/>
    <w:rsid w:val="00F13403"/>
    <w:rsid w:val="00F15461"/>
    <w:rsid w:val="00F156E5"/>
    <w:rsid w:val="00F162A4"/>
    <w:rsid w:val="00F17BCA"/>
    <w:rsid w:val="00F24403"/>
    <w:rsid w:val="00F264C4"/>
    <w:rsid w:val="00F26AA0"/>
    <w:rsid w:val="00F311F5"/>
    <w:rsid w:val="00F314AF"/>
    <w:rsid w:val="00F35241"/>
    <w:rsid w:val="00F36F13"/>
    <w:rsid w:val="00F41B4B"/>
    <w:rsid w:val="00F429BA"/>
    <w:rsid w:val="00F42AF8"/>
    <w:rsid w:val="00F43E59"/>
    <w:rsid w:val="00F45ABA"/>
    <w:rsid w:val="00F47F11"/>
    <w:rsid w:val="00F50EA2"/>
    <w:rsid w:val="00F5375D"/>
    <w:rsid w:val="00F53CBC"/>
    <w:rsid w:val="00F54324"/>
    <w:rsid w:val="00F57166"/>
    <w:rsid w:val="00F576BD"/>
    <w:rsid w:val="00F57F7F"/>
    <w:rsid w:val="00F62ECA"/>
    <w:rsid w:val="00F72355"/>
    <w:rsid w:val="00F732AA"/>
    <w:rsid w:val="00F76CD6"/>
    <w:rsid w:val="00F77FBA"/>
    <w:rsid w:val="00F812AA"/>
    <w:rsid w:val="00F86AB8"/>
    <w:rsid w:val="00F87010"/>
    <w:rsid w:val="00F87F38"/>
    <w:rsid w:val="00F90233"/>
    <w:rsid w:val="00F9083B"/>
    <w:rsid w:val="00F91587"/>
    <w:rsid w:val="00F917F0"/>
    <w:rsid w:val="00F91BF1"/>
    <w:rsid w:val="00F94BE2"/>
    <w:rsid w:val="00F975B1"/>
    <w:rsid w:val="00FA5F70"/>
    <w:rsid w:val="00FB139B"/>
    <w:rsid w:val="00FB1848"/>
    <w:rsid w:val="00FB1F1B"/>
    <w:rsid w:val="00FB3149"/>
    <w:rsid w:val="00FB610E"/>
    <w:rsid w:val="00FC06D3"/>
    <w:rsid w:val="00FC3724"/>
    <w:rsid w:val="00FD0A94"/>
    <w:rsid w:val="00FD0A9D"/>
    <w:rsid w:val="00FD24EC"/>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30.svg"/><Relationship Id="rId39" Type="http://schemas.openxmlformats.org/officeDocument/2006/relationships/image" Target="media/image20.png"/><Relationship Id="rId21" Type="http://schemas.openxmlformats.org/officeDocument/2006/relationships/image" Target="media/image100.png"/><Relationship Id="rId34" Type="http://schemas.openxmlformats.org/officeDocument/2006/relationships/image" Target="media/image15.svg"/><Relationship Id="rId42" Type="http://schemas.openxmlformats.org/officeDocument/2006/relationships/image" Target="media/image23.png"/><Relationship Id="rId47" Type="http://schemas.openxmlformats.org/officeDocument/2006/relationships/image" Target="media/image28.svg"/><Relationship Id="rId50" Type="http://schemas.openxmlformats.org/officeDocument/2006/relationships/image" Target="media/image31.svg"/><Relationship Id="rId55" Type="http://schemas.openxmlformats.org/officeDocument/2006/relationships/image" Target="media/image34.png"/><Relationship Id="rId63" Type="http://schemas.openxmlformats.org/officeDocument/2006/relationships/image" Target="media/image360.png"/><Relationship Id="rId68" Type="http://schemas.openxmlformats.org/officeDocument/2006/relationships/diagramColors" Target="diagrams/colors2.xml"/><Relationship Id="rId76" Type="http://schemas.openxmlformats.org/officeDocument/2006/relationships/image" Target="media/image46.png"/><Relationship Id="rId84" Type="http://schemas.openxmlformats.org/officeDocument/2006/relationships/image" Target="media/image47.emf"/><Relationship Id="rId89" Type="http://schemas.openxmlformats.org/officeDocument/2006/relationships/image" Target="media/image50.png"/><Relationship Id="rId7" Type="http://schemas.openxmlformats.org/officeDocument/2006/relationships/settings" Target="settings.xml"/><Relationship Id="rId71" Type="http://schemas.openxmlformats.org/officeDocument/2006/relationships/image" Target="media/image38.png"/><Relationship Id="rId92" Type="http://schemas.openxmlformats.org/officeDocument/2006/relationships/image" Target="media/image54.pn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diagramQuickStyle" Target="diagrams/quickStyle1.xml"/><Relationship Id="rId11" Type="http://schemas.openxmlformats.org/officeDocument/2006/relationships/image" Target="media/image2.png"/><Relationship Id="rId24" Type="http://schemas.openxmlformats.org/officeDocument/2006/relationships/image" Target="media/image13.svg"/><Relationship Id="rId32" Type="http://schemas.openxmlformats.org/officeDocument/2006/relationships/diagramData" Target="diagrams/data2.xml"/><Relationship Id="rId37" Type="http://schemas.openxmlformats.org/officeDocument/2006/relationships/image" Target="media/image18.png"/><Relationship Id="rId40" Type="http://schemas.openxmlformats.org/officeDocument/2006/relationships/image" Target="media/image21.svg"/><Relationship Id="rId45" Type="http://schemas.openxmlformats.org/officeDocument/2006/relationships/image" Target="media/image26.svg"/><Relationship Id="rId53" Type="http://schemas.openxmlformats.org/officeDocument/2006/relationships/image" Target="media/image32.png"/><Relationship Id="rId58" Type="http://schemas.openxmlformats.org/officeDocument/2006/relationships/image" Target="media/image330.svg"/><Relationship Id="rId66" Type="http://schemas.openxmlformats.org/officeDocument/2006/relationships/diagramLayout" Target="diagrams/layout2.xml"/><Relationship Id="rId74" Type="http://schemas.openxmlformats.org/officeDocument/2006/relationships/image" Target="media/image390.svg"/><Relationship Id="rId79" Type="http://schemas.openxmlformats.org/officeDocument/2006/relationships/diagramQuickStyle" Target="diagrams/quickStyle3.xml"/><Relationship Id="rId87" Type="http://schemas.openxmlformats.org/officeDocument/2006/relationships/image" Target="media/image49.svg"/><Relationship Id="rId5" Type="http://schemas.openxmlformats.org/officeDocument/2006/relationships/numbering" Target="numbering.xml"/><Relationship Id="rId61" Type="http://schemas.openxmlformats.org/officeDocument/2006/relationships/image" Target="media/image36.png"/><Relationship Id="rId82" Type="http://schemas.openxmlformats.org/officeDocument/2006/relationships/diagramData" Target="diagrams/data6.xml"/><Relationship Id="rId90" Type="http://schemas.openxmlformats.org/officeDocument/2006/relationships/image" Target="media/image51.svg"/><Relationship Id="rId95"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10.sv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16.png"/><Relationship Id="rId43" Type="http://schemas.openxmlformats.org/officeDocument/2006/relationships/image" Target="media/image24.svg"/><Relationship Id="rId48" Type="http://schemas.openxmlformats.org/officeDocument/2006/relationships/image" Target="media/image29.png"/><Relationship Id="rId56" Type="http://schemas.openxmlformats.org/officeDocument/2006/relationships/image" Target="media/image35.svg"/><Relationship Id="rId64" Type="http://schemas.openxmlformats.org/officeDocument/2006/relationships/image" Target="media/image370.svg"/><Relationship Id="rId69" Type="http://schemas.microsoft.com/office/2007/relationships/diagramDrawing" Target="diagrams/drawing2.xml"/><Relationship Id="rId77" Type="http://schemas.openxmlformats.org/officeDocument/2006/relationships/diagramData" Target="diagrams/data5.xml"/><Relationship Id="rId8" Type="http://schemas.openxmlformats.org/officeDocument/2006/relationships/webSettings" Target="webSettings.xml"/><Relationship Id="rId51" Type="http://schemas.openxmlformats.org/officeDocument/2006/relationships/image" Target="media/image300.png"/><Relationship Id="rId72" Type="http://schemas.openxmlformats.org/officeDocument/2006/relationships/image" Target="media/image39.svg"/><Relationship Id="rId80" Type="http://schemas.openxmlformats.org/officeDocument/2006/relationships/diagramColors" Target="diagrams/colors3.xml"/><Relationship Id="rId85" Type="http://schemas.openxmlformats.org/officeDocument/2006/relationships/hyperlink" Target="http://www.bassinefe-hainautcentre.be/le-rapport-analytique-et-prospectif" TargetMode="External"/><Relationship Id="rId93" Type="http://schemas.openxmlformats.org/officeDocument/2006/relationships/image" Target="media/image55.svg"/><Relationship Id="rId3" Type="http://schemas.openxmlformats.org/officeDocument/2006/relationships/customXml" Target="../customXml/item3.xml"/><Relationship Id="rId12" Type="http://schemas.openxmlformats.org/officeDocument/2006/relationships/image" Target="media/image3.svg"/><Relationship Id="rId17" Type="http://schemas.openxmlformats.org/officeDocument/2006/relationships/image" Target="media/image8.svg"/><Relationship Id="rId25" Type="http://schemas.openxmlformats.org/officeDocument/2006/relationships/image" Target="media/image120.png"/><Relationship Id="rId33" Type="http://schemas.openxmlformats.org/officeDocument/2006/relationships/image" Target="media/image14.png"/><Relationship Id="rId38" Type="http://schemas.openxmlformats.org/officeDocument/2006/relationships/image" Target="media/image19.svg"/><Relationship Id="rId46" Type="http://schemas.openxmlformats.org/officeDocument/2006/relationships/image" Target="media/image27.png"/><Relationship Id="rId59" Type="http://schemas.openxmlformats.org/officeDocument/2006/relationships/image" Target="media/image340.png"/><Relationship Id="rId67" Type="http://schemas.openxmlformats.org/officeDocument/2006/relationships/diagramQuickStyle" Target="diagrams/quickStyle2.xml"/><Relationship Id="rId20" Type="http://schemas.openxmlformats.org/officeDocument/2006/relationships/image" Target="media/image11.svg"/><Relationship Id="rId41" Type="http://schemas.openxmlformats.org/officeDocument/2006/relationships/image" Target="media/image22.svg"/><Relationship Id="rId54" Type="http://schemas.openxmlformats.org/officeDocument/2006/relationships/image" Target="media/image33.svg"/><Relationship Id="rId62" Type="http://schemas.openxmlformats.org/officeDocument/2006/relationships/image" Target="media/image37.svg"/><Relationship Id="rId70" Type="http://schemas.openxmlformats.org/officeDocument/2006/relationships/diagramData" Target="diagrams/data4.xml"/><Relationship Id="rId75" Type="http://schemas.openxmlformats.org/officeDocument/2006/relationships/image" Target="media/image40.png"/><Relationship Id="rId83" Type="http://schemas.openxmlformats.org/officeDocument/2006/relationships/hyperlink" Target="http://www.bassinefe-hainautcentre.be/le-rapport-analytique-et-prospectif" TargetMode="External"/><Relationship Id="rId88" Type="http://schemas.openxmlformats.org/officeDocument/2006/relationships/image" Target="media/image53.png"/><Relationship Id="rId91" Type="http://schemas.openxmlformats.org/officeDocument/2006/relationships/image" Target="media/image52.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diagramLayout" Target="diagrams/layout1.xml"/><Relationship Id="rId36" Type="http://schemas.openxmlformats.org/officeDocument/2006/relationships/image" Target="media/image17.svg"/><Relationship Id="rId49" Type="http://schemas.openxmlformats.org/officeDocument/2006/relationships/image" Target="media/image30.png"/><Relationship Id="rId57" Type="http://schemas.openxmlformats.org/officeDocument/2006/relationships/image" Target="media/image320.png"/><Relationship Id="rId10" Type="http://schemas.openxmlformats.org/officeDocument/2006/relationships/endnotes" Target="endnotes.xml"/><Relationship Id="rId31" Type="http://schemas.microsoft.com/office/2007/relationships/diagramDrawing" Target="diagrams/drawing1.xml"/><Relationship Id="rId44" Type="http://schemas.openxmlformats.org/officeDocument/2006/relationships/image" Target="media/image25.png"/><Relationship Id="rId52" Type="http://schemas.openxmlformats.org/officeDocument/2006/relationships/image" Target="media/image310.svg"/><Relationship Id="rId60" Type="http://schemas.openxmlformats.org/officeDocument/2006/relationships/image" Target="media/image350.svg"/><Relationship Id="rId65" Type="http://schemas.openxmlformats.org/officeDocument/2006/relationships/diagramData" Target="diagrams/data3.xml"/><Relationship Id="rId73" Type="http://schemas.openxmlformats.org/officeDocument/2006/relationships/image" Target="media/image380.png"/><Relationship Id="rId78" Type="http://schemas.openxmlformats.org/officeDocument/2006/relationships/diagramLayout" Target="diagrams/layout3.xml"/><Relationship Id="rId81" Type="http://schemas.microsoft.com/office/2007/relationships/diagramDrawing" Target="diagrams/drawing3.xml"/><Relationship Id="rId86" Type="http://schemas.openxmlformats.org/officeDocument/2006/relationships/image" Target="media/image48.png"/><Relationship Id="rId94" Type="http://schemas.openxmlformats.org/officeDocument/2006/relationships/image" Target="media/image56.png"/><Relationship Id="rId4" Type="http://schemas.openxmlformats.org/officeDocument/2006/relationships/customXml" Target="../customXml/item4.xml"/><Relationship Id="rId9"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5.xml.rels><?xml version="1.0" encoding="UTF-8" standalone="yes"?>
<Relationships xmlns="http://schemas.openxmlformats.org/package/2006/relationships"><Relationship Id="rId3" Type="http://schemas.openxmlformats.org/officeDocument/2006/relationships/image" Target="../media/image43.png"/><Relationship Id="rId2" Type="http://schemas.openxmlformats.org/officeDocument/2006/relationships/image" Target="../media/image42.svg"/><Relationship Id="rId1" Type="http://schemas.openxmlformats.org/officeDocument/2006/relationships/image" Target="../media/image41.png"/><Relationship Id="rId6" Type="http://schemas.openxmlformats.org/officeDocument/2006/relationships/image" Target="../media/image46.svg"/><Relationship Id="rId5" Type="http://schemas.openxmlformats.org/officeDocument/2006/relationships/image" Target="../media/image45.png"/><Relationship Id="rId4" Type="http://schemas.openxmlformats.org/officeDocument/2006/relationships/image" Target="../media/image44.svg"/></Relationships>
</file>

<file path=word/diagrams/_rels/data6.xml.rels><?xml version="1.0" encoding="UTF-8" standalone="yes"?>
<Relationships xmlns="http://schemas.openxmlformats.org/package/2006/relationships"><Relationship Id="rId3" Type="http://schemas.openxmlformats.org/officeDocument/2006/relationships/image" Target="../media/image43.png"/><Relationship Id="rId2" Type="http://schemas.openxmlformats.org/officeDocument/2006/relationships/image" Target="../media/image42.svg"/><Relationship Id="rId1" Type="http://schemas.openxmlformats.org/officeDocument/2006/relationships/image" Target="../media/image41.png"/><Relationship Id="rId6" Type="http://schemas.openxmlformats.org/officeDocument/2006/relationships/image" Target="../media/image46.svg"/><Relationship Id="rId5" Type="http://schemas.openxmlformats.org/officeDocument/2006/relationships/image" Target="../media/image45.png"/><Relationship Id="rId4" Type="http://schemas.openxmlformats.org/officeDocument/2006/relationships/image" Target="../media/image44.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43.png"/><Relationship Id="rId2" Type="http://schemas.openxmlformats.org/officeDocument/2006/relationships/image" Target="../media/image42.svg"/><Relationship Id="rId1" Type="http://schemas.openxmlformats.org/officeDocument/2006/relationships/image" Target="../media/image41.png"/><Relationship Id="rId6" Type="http://schemas.openxmlformats.org/officeDocument/2006/relationships/image" Target="../media/image46.svg"/><Relationship Id="rId5" Type="http://schemas.openxmlformats.org/officeDocument/2006/relationships/image" Target="../media/image45.png"/><Relationship Id="rId4" Type="http://schemas.openxmlformats.org/officeDocument/2006/relationships/image" Target="../media/image44.sv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CC861FB8-7BA2-481D-B7E6-508064C56FBA}">
      <dgm:prSet phldrT="[Texte]" custT="1"/>
      <dgm:spPr>
        <a:xfrm>
          <a:off x="301549" y="1087"/>
          <a:ext cx="1182296" cy="591148"/>
        </a:xfrm>
      </dgm:spPr>
      <dgm:t>
        <a:bodyPr/>
        <a:lstStyle/>
        <a:p>
          <a:pPr>
            <a:buNone/>
          </a:pPr>
          <a:r>
            <a:rPr lang="fr-BE" sz="1200">
              <a:latin typeface="Calibri" panose="020F0502020204030204"/>
              <a:ea typeface="+mn-ea"/>
              <a:cs typeface="+mn-cs"/>
            </a:rPr>
            <a:t>Formation pour adultes</a:t>
          </a:r>
        </a:p>
      </dgm:t>
    </dgm:pt>
    <dgm:pt modelId="{9DAF29D6-448B-4C8C-A7D1-7E94E723B7A4}" type="parTrans" cxnId="{DBB8461D-C2D9-4848-90BA-7D60E7513A2E}">
      <dgm:prSet/>
      <dgm:spPr>
        <a:ln>
          <a:solidFill>
            <a:srgbClr val="63A7DA"/>
          </a:solidFill>
        </a:ln>
      </dgm:spPr>
      <dgm:t>
        <a:bodyPr/>
        <a:lstStyle/>
        <a:p>
          <a:endParaRPr lang="fr-BE"/>
        </a:p>
      </dgm:t>
    </dgm:pt>
    <dgm:pt modelId="{BF66B857-3A4B-4662-A1F5-C1469F87E738}" type="sibTrans" cxnId="{DBB8461D-C2D9-4848-90BA-7D60E7513A2E}">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a:prstGeom prst="roundRect">
          <a:avLst>
            <a:gd name="adj" fmla="val 10000"/>
          </a:avLst>
        </a:prstGeom>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2D5018C5-60C1-43B8-9FC2-C9D9A4DA8D18}" type="pres">
      <dgm:prSet presAssocID="{9DAF29D6-448B-4C8C-A7D1-7E94E723B7A4}" presName="Name13" presStyleLbl="parChTrans1D2" presStyleIdx="0" presStyleCnt="1"/>
      <dgm:spPr/>
    </dgm:pt>
    <dgm:pt modelId="{CBFA5F4A-7E1C-41A7-A5F4-50D03B9AAAC2}" type="pres">
      <dgm:prSet presAssocID="{CC861FB8-7BA2-481D-B7E6-508064C56FBA}" presName="childText" presStyleLbl="bgAcc1" presStyleIdx="0" presStyleCnt="1">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a:prstGeom prst="roundRect">
          <a:avLst>
            <a:gd name="adj" fmla="val 10000"/>
          </a:avLst>
        </a:prstGeom>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ACF4C21B-AFCA-46AB-9BA0-1576BAB3C913}" type="presOf" srcId="{E1E31A27-682F-4524-8836-4107CDEC5323}" destId="{4A94E3A9-381E-4EDC-BB4B-921BD4AB790B}" srcOrd="1" destOrd="0" presId="urn:microsoft.com/office/officeart/2005/8/layout/hierarchy3"/>
    <dgm:cxn modelId="{DBB8461D-C2D9-4848-90BA-7D60E7513A2E}" srcId="{E1E31A27-682F-4524-8836-4107CDEC5323}" destId="{CC861FB8-7BA2-481D-B7E6-508064C56FBA}" srcOrd="0" destOrd="0" parTransId="{9DAF29D6-448B-4C8C-A7D1-7E94E723B7A4}" sibTransId="{BF66B857-3A4B-4662-A1F5-C1469F87E738}"/>
    <dgm:cxn modelId="{14D70326-2285-454D-B590-E2AA5781F3F0}" type="presOf" srcId="{A43A57F3-AF3F-455F-BBE4-707E4AA03B66}" destId="{C08132D9-A6A8-4279-A6FF-AE34D2C921BC}" srcOrd="1"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4C2C344E-339A-4D6C-A512-710A2AD814F8}" type="presOf" srcId="{E6907043-9763-40E3-861A-1324E33D6196}" destId="{FBBDE44A-F8F3-43A7-B4E8-648C8854EDBD}" srcOrd="0" destOrd="0" presId="urn:microsoft.com/office/officeart/2005/8/layout/hierarchy3"/>
    <dgm:cxn modelId="{B884AF71-40D4-44B4-82B2-A2A628DEA965}" type="presOf" srcId="{E1E31A27-682F-4524-8836-4107CDEC5323}" destId="{EDA4DDC3-4A14-40B3-A4B9-9BFA223CDB7A}"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AC78D3B2-234D-4D31-A897-CB81D761DD4D}" type="presOf" srcId="{A43A57F3-AF3F-455F-BBE4-707E4AA03B66}" destId="{530A3A9E-6430-494D-83BA-96A508010858}" srcOrd="0" destOrd="0" presId="urn:microsoft.com/office/officeart/2005/8/layout/hierarchy3"/>
    <dgm:cxn modelId="{C8E16BCB-F7D3-4693-8221-1E7393F29B1F}" type="presOf" srcId="{CC861FB8-7BA2-481D-B7E6-508064C56FBA}" destId="{CBFA5F4A-7E1C-41A7-A5F4-50D03B9AAAC2}" srcOrd="0" destOrd="0" presId="urn:microsoft.com/office/officeart/2005/8/layout/hierarchy3"/>
    <dgm:cxn modelId="{E08160D0-4256-49B0-BD65-D308A2DEFDAA}" type="presOf" srcId="{9DAF29D6-448B-4C8C-A7D1-7E94E723B7A4}" destId="{2D5018C5-60C1-43B8-9FC2-C9D9A4DA8D18}" srcOrd="0" destOrd="0" presId="urn:microsoft.com/office/officeart/2005/8/layout/hierarchy3"/>
    <dgm:cxn modelId="{8B4340B0-5D8B-4BF6-9C6A-8A7837054E59}" type="presParOf" srcId="{FBBDE44A-F8F3-43A7-B4E8-648C8854EDBD}" destId="{951C6CED-0542-4FFE-9AC9-EF4ACA191746}" srcOrd="0" destOrd="0" presId="urn:microsoft.com/office/officeart/2005/8/layout/hierarchy3"/>
    <dgm:cxn modelId="{8DD26B06-E922-4D79-BD00-A25C85BC6EA2}" type="presParOf" srcId="{951C6CED-0542-4FFE-9AC9-EF4ACA191746}" destId="{984DAB8F-9D13-4FF5-B200-6BB82E41B8C4}" srcOrd="0" destOrd="0" presId="urn:microsoft.com/office/officeart/2005/8/layout/hierarchy3"/>
    <dgm:cxn modelId="{F2A51605-E443-4E19-A29D-15916A7B4D70}" type="presParOf" srcId="{984DAB8F-9D13-4FF5-B200-6BB82E41B8C4}" destId="{EDA4DDC3-4A14-40B3-A4B9-9BFA223CDB7A}" srcOrd="0" destOrd="0" presId="urn:microsoft.com/office/officeart/2005/8/layout/hierarchy3"/>
    <dgm:cxn modelId="{A5819FAF-9DE1-4013-B4CA-1A944D730976}" type="presParOf" srcId="{984DAB8F-9D13-4FF5-B200-6BB82E41B8C4}" destId="{4A94E3A9-381E-4EDC-BB4B-921BD4AB790B}" srcOrd="1" destOrd="0" presId="urn:microsoft.com/office/officeart/2005/8/layout/hierarchy3"/>
    <dgm:cxn modelId="{6CAE3D60-E0A3-44C4-803A-AD379ABA5DDB}" type="presParOf" srcId="{951C6CED-0542-4FFE-9AC9-EF4ACA191746}" destId="{D9F353A7-6BA6-4618-9297-C380F5C53C3D}" srcOrd="1" destOrd="0" presId="urn:microsoft.com/office/officeart/2005/8/layout/hierarchy3"/>
    <dgm:cxn modelId="{1F11BE14-CBC0-4B75-93F1-9D16A8D50192}" type="presParOf" srcId="{D9F353A7-6BA6-4618-9297-C380F5C53C3D}" destId="{2D5018C5-60C1-43B8-9FC2-C9D9A4DA8D18}" srcOrd="0" destOrd="0" presId="urn:microsoft.com/office/officeart/2005/8/layout/hierarchy3"/>
    <dgm:cxn modelId="{2CB22AF5-2729-47B0-813F-6B6A673C6241}" type="presParOf" srcId="{D9F353A7-6BA6-4618-9297-C380F5C53C3D}" destId="{CBFA5F4A-7E1C-41A7-A5F4-50D03B9AAAC2}" srcOrd="1" destOrd="0" presId="urn:microsoft.com/office/officeart/2005/8/layout/hierarchy3"/>
    <dgm:cxn modelId="{FF6DF653-A6E6-471B-A42B-721E8E9598C6}" type="presParOf" srcId="{FBBDE44A-F8F3-43A7-B4E8-648C8854EDBD}" destId="{02C1978D-06AC-4C79-9094-EBFA3C8E88E9}" srcOrd="1" destOrd="0" presId="urn:microsoft.com/office/officeart/2005/8/layout/hierarchy3"/>
    <dgm:cxn modelId="{BDCA517F-AC87-4905-B44C-30F18F042D1A}" type="presParOf" srcId="{02C1978D-06AC-4C79-9094-EBFA3C8E88E9}" destId="{E99C5C6D-282B-4358-84F3-6FD163D2007E}" srcOrd="0" destOrd="0" presId="urn:microsoft.com/office/officeart/2005/8/layout/hierarchy3"/>
    <dgm:cxn modelId="{FF0F64EE-F055-425B-BF2B-9C928C7DCCB7}" type="presParOf" srcId="{E99C5C6D-282B-4358-84F3-6FD163D2007E}" destId="{530A3A9E-6430-494D-83BA-96A508010858}" srcOrd="0" destOrd="0" presId="urn:microsoft.com/office/officeart/2005/8/layout/hierarchy3"/>
    <dgm:cxn modelId="{C2A9E22A-A19E-4CD8-B5DD-32933FBC9F13}" type="presParOf" srcId="{E99C5C6D-282B-4358-84F3-6FD163D2007E}" destId="{C08132D9-A6A8-4279-A6FF-AE34D2C921BC}" srcOrd="1" destOrd="0" presId="urn:microsoft.com/office/officeart/2005/8/layout/hierarchy3"/>
    <dgm:cxn modelId="{78EE9C27-1C89-4627-8988-90AD4452CE06}"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CC861FB8-7BA2-481D-B7E6-508064C56FBA}">
      <dgm:prSet phldrT="[Texte]" custT="1"/>
      <dgm:spPr>
        <a:xfrm>
          <a:off x="301549" y="1087"/>
          <a:ext cx="1182296" cy="591148"/>
        </a:xfrm>
      </dgm:spPr>
      <dgm:t>
        <a:bodyPr/>
        <a:lstStyle/>
        <a:p>
          <a:pPr>
            <a:buNone/>
          </a:pPr>
          <a:r>
            <a:rPr lang="fr-BE" sz="1200">
              <a:latin typeface="Calibri" panose="020F0502020204030204"/>
              <a:ea typeface="+mn-ea"/>
              <a:cs typeface="+mn-cs"/>
            </a:rPr>
            <a:t>Formation pour adultes</a:t>
          </a:r>
        </a:p>
      </dgm:t>
    </dgm:pt>
    <dgm:pt modelId="{9DAF29D6-448B-4C8C-A7D1-7E94E723B7A4}" type="parTrans" cxnId="{DBB8461D-C2D9-4848-90BA-7D60E7513A2E}">
      <dgm:prSet/>
      <dgm:spPr>
        <a:ln>
          <a:solidFill>
            <a:srgbClr val="63A7DA"/>
          </a:solidFill>
        </a:ln>
      </dgm:spPr>
      <dgm:t>
        <a:bodyPr/>
        <a:lstStyle/>
        <a:p>
          <a:endParaRPr lang="fr-BE"/>
        </a:p>
      </dgm:t>
    </dgm:pt>
    <dgm:pt modelId="{BF66B857-3A4B-4662-A1F5-C1469F87E738}" type="sibTrans" cxnId="{DBB8461D-C2D9-4848-90BA-7D60E7513A2E}">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a:prstGeom prst="roundRect">
          <a:avLst>
            <a:gd name="adj" fmla="val 10000"/>
          </a:avLst>
        </a:prstGeom>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2D5018C5-60C1-43B8-9FC2-C9D9A4DA8D18}" type="pres">
      <dgm:prSet presAssocID="{9DAF29D6-448B-4C8C-A7D1-7E94E723B7A4}" presName="Name13" presStyleLbl="parChTrans1D2" presStyleIdx="0" presStyleCnt="1"/>
      <dgm:spPr/>
    </dgm:pt>
    <dgm:pt modelId="{CBFA5F4A-7E1C-41A7-A5F4-50D03B9AAAC2}" type="pres">
      <dgm:prSet presAssocID="{CC861FB8-7BA2-481D-B7E6-508064C56FBA}" presName="childText" presStyleLbl="bgAcc1" presStyleIdx="0" presStyleCnt="1">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a:prstGeom prst="roundRect">
          <a:avLst>
            <a:gd name="adj" fmla="val 10000"/>
          </a:avLst>
        </a:prstGeom>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ACF4C21B-AFCA-46AB-9BA0-1576BAB3C913}" type="presOf" srcId="{E1E31A27-682F-4524-8836-4107CDEC5323}" destId="{4A94E3A9-381E-4EDC-BB4B-921BD4AB790B}" srcOrd="1" destOrd="0" presId="urn:microsoft.com/office/officeart/2005/8/layout/hierarchy3"/>
    <dgm:cxn modelId="{DBB8461D-C2D9-4848-90BA-7D60E7513A2E}" srcId="{E1E31A27-682F-4524-8836-4107CDEC5323}" destId="{CC861FB8-7BA2-481D-B7E6-508064C56FBA}" srcOrd="0" destOrd="0" parTransId="{9DAF29D6-448B-4C8C-A7D1-7E94E723B7A4}" sibTransId="{BF66B857-3A4B-4662-A1F5-C1469F87E738}"/>
    <dgm:cxn modelId="{14D70326-2285-454D-B590-E2AA5781F3F0}" type="presOf" srcId="{A43A57F3-AF3F-455F-BBE4-707E4AA03B66}" destId="{C08132D9-A6A8-4279-A6FF-AE34D2C921BC}" srcOrd="1"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4C2C344E-339A-4D6C-A512-710A2AD814F8}" type="presOf" srcId="{E6907043-9763-40E3-861A-1324E33D6196}" destId="{FBBDE44A-F8F3-43A7-B4E8-648C8854EDBD}" srcOrd="0" destOrd="0" presId="urn:microsoft.com/office/officeart/2005/8/layout/hierarchy3"/>
    <dgm:cxn modelId="{B884AF71-40D4-44B4-82B2-A2A628DEA965}" type="presOf" srcId="{E1E31A27-682F-4524-8836-4107CDEC5323}" destId="{EDA4DDC3-4A14-40B3-A4B9-9BFA223CDB7A}"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AC78D3B2-234D-4D31-A897-CB81D761DD4D}" type="presOf" srcId="{A43A57F3-AF3F-455F-BBE4-707E4AA03B66}" destId="{530A3A9E-6430-494D-83BA-96A508010858}" srcOrd="0" destOrd="0" presId="urn:microsoft.com/office/officeart/2005/8/layout/hierarchy3"/>
    <dgm:cxn modelId="{C8E16BCB-F7D3-4693-8221-1E7393F29B1F}" type="presOf" srcId="{CC861FB8-7BA2-481D-B7E6-508064C56FBA}" destId="{CBFA5F4A-7E1C-41A7-A5F4-50D03B9AAAC2}" srcOrd="0" destOrd="0" presId="urn:microsoft.com/office/officeart/2005/8/layout/hierarchy3"/>
    <dgm:cxn modelId="{E08160D0-4256-49B0-BD65-D308A2DEFDAA}" type="presOf" srcId="{9DAF29D6-448B-4C8C-A7D1-7E94E723B7A4}" destId="{2D5018C5-60C1-43B8-9FC2-C9D9A4DA8D18}" srcOrd="0" destOrd="0" presId="urn:microsoft.com/office/officeart/2005/8/layout/hierarchy3"/>
    <dgm:cxn modelId="{8B4340B0-5D8B-4BF6-9C6A-8A7837054E59}" type="presParOf" srcId="{FBBDE44A-F8F3-43A7-B4E8-648C8854EDBD}" destId="{951C6CED-0542-4FFE-9AC9-EF4ACA191746}" srcOrd="0" destOrd="0" presId="urn:microsoft.com/office/officeart/2005/8/layout/hierarchy3"/>
    <dgm:cxn modelId="{8DD26B06-E922-4D79-BD00-A25C85BC6EA2}" type="presParOf" srcId="{951C6CED-0542-4FFE-9AC9-EF4ACA191746}" destId="{984DAB8F-9D13-4FF5-B200-6BB82E41B8C4}" srcOrd="0" destOrd="0" presId="urn:microsoft.com/office/officeart/2005/8/layout/hierarchy3"/>
    <dgm:cxn modelId="{F2A51605-E443-4E19-A29D-15916A7B4D70}" type="presParOf" srcId="{984DAB8F-9D13-4FF5-B200-6BB82E41B8C4}" destId="{EDA4DDC3-4A14-40B3-A4B9-9BFA223CDB7A}" srcOrd="0" destOrd="0" presId="urn:microsoft.com/office/officeart/2005/8/layout/hierarchy3"/>
    <dgm:cxn modelId="{A5819FAF-9DE1-4013-B4CA-1A944D730976}" type="presParOf" srcId="{984DAB8F-9D13-4FF5-B200-6BB82E41B8C4}" destId="{4A94E3A9-381E-4EDC-BB4B-921BD4AB790B}" srcOrd="1" destOrd="0" presId="urn:microsoft.com/office/officeart/2005/8/layout/hierarchy3"/>
    <dgm:cxn modelId="{6CAE3D60-E0A3-44C4-803A-AD379ABA5DDB}" type="presParOf" srcId="{951C6CED-0542-4FFE-9AC9-EF4ACA191746}" destId="{D9F353A7-6BA6-4618-9297-C380F5C53C3D}" srcOrd="1" destOrd="0" presId="urn:microsoft.com/office/officeart/2005/8/layout/hierarchy3"/>
    <dgm:cxn modelId="{1F11BE14-CBC0-4B75-93F1-9D16A8D50192}" type="presParOf" srcId="{D9F353A7-6BA6-4618-9297-C380F5C53C3D}" destId="{2D5018C5-60C1-43B8-9FC2-C9D9A4DA8D18}" srcOrd="0" destOrd="0" presId="urn:microsoft.com/office/officeart/2005/8/layout/hierarchy3"/>
    <dgm:cxn modelId="{2CB22AF5-2729-47B0-813F-6B6A673C6241}" type="presParOf" srcId="{D9F353A7-6BA6-4618-9297-C380F5C53C3D}" destId="{CBFA5F4A-7E1C-41A7-A5F4-50D03B9AAAC2}" srcOrd="1" destOrd="0" presId="urn:microsoft.com/office/officeart/2005/8/layout/hierarchy3"/>
    <dgm:cxn modelId="{FF6DF653-A6E6-471B-A42B-721E8E9598C6}" type="presParOf" srcId="{FBBDE44A-F8F3-43A7-B4E8-648C8854EDBD}" destId="{02C1978D-06AC-4C79-9094-EBFA3C8E88E9}" srcOrd="1" destOrd="0" presId="urn:microsoft.com/office/officeart/2005/8/layout/hierarchy3"/>
    <dgm:cxn modelId="{BDCA517F-AC87-4905-B44C-30F18F042D1A}" type="presParOf" srcId="{02C1978D-06AC-4C79-9094-EBFA3C8E88E9}" destId="{E99C5C6D-282B-4358-84F3-6FD163D2007E}" srcOrd="0" destOrd="0" presId="urn:microsoft.com/office/officeart/2005/8/layout/hierarchy3"/>
    <dgm:cxn modelId="{FF0F64EE-F055-425B-BF2B-9C928C7DCCB7}" type="presParOf" srcId="{E99C5C6D-282B-4358-84F3-6FD163D2007E}" destId="{530A3A9E-6430-494D-83BA-96A508010858}" srcOrd="0" destOrd="0" presId="urn:microsoft.com/office/officeart/2005/8/layout/hierarchy3"/>
    <dgm:cxn modelId="{C2A9E22A-A19E-4CD8-B5DD-32933FBC9F13}" type="presParOf" srcId="{E99C5C6D-282B-4358-84F3-6FD163D2007E}" destId="{C08132D9-A6A8-4279-A6FF-AE34D2C921BC}" srcOrd="1" destOrd="0" presId="urn:microsoft.com/office/officeart/2005/8/layout/hierarchy3"/>
    <dgm:cxn modelId="{78EE9C27-1C89-4627-8988-90AD4452CE06}"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 chimique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Fabrication de produits métalliques, à l'exception des machines et des équipements</a:t>
          </a:r>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3B9B875A-B990-4AD5-9E0C-E5EA52D6E7A7}" type="parTrans" cxnId="{D1DCF211-0A7C-43EE-8629-E6ACD541A55F}">
      <dgm:prSet/>
      <dgm:spPr/>
      <dgm:t>
        <a:bodyPr/>
        <a:lstStyle/>
        <a:p>
          <a:endParaRPr lang="fr-BE"/>
        </a:p>
      </dgm:t>
    </dgm:pt>
    <dgm:pt modelId="{472ACE50-1ADB-4F09-BE0B-ABCC9CFFCD93}">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Industries alimentaires</a:t>
          </a:r>
        </a:p>
      </dgm:t>
    </dgm:pt>
    <dgm:pt modelId="{F7CB4579-D85C-4D17-9CE3-64B60D404CDB}" type="parTrans" cxnId="{59C62634-60DB-4732-889D-AF65EE7D6230}">
      <dgm:prSet/>
      <dgm:spPr/>
      <dgm:t>
        <a:bodyPr/>
        <a:lstStyle/>
        <a:p>
          <a:endParaRPr lang="fr-BE"/>
        </a:p>
      </dgm:t>
    </dgm:pt>
    <dgm:pt modelId="{B337486A-F40F-4A99-A545-58F12FED41DA}" type="sibTrans" cxnId="{59C62634-60DB-4732-889D-AF65EE7D6230}">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custLinFactNeighborX="29042" custLinFactNeighborY="1981">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A1C67330-22BE-4BEC-90EB-E7C0227E92E0}" type="pres">
      <dgm:prSet presAssocID="{B337486A-F40F-4A99-A545-58F12FED41DA}" presName="picture_4" presStyleCnt="0"/>
      <dgm:spPr/>
    </dgm:pt>
    <dgm:pt modelId="{E4EAA529-F991-4FFD-AA62-F1A3CD81D957}" type="pres">
      <dgm:prSet presAssocID="{B337486A-F40F-4A99-A545-58F12FED41DA}" presName="pictureRepeatNode" presStyleLbl="alignImgPlace1" presStyleIdx="3" presStyleCnt="4"/>
      <dgm:spPr/>
    </dgm:pt>
    <dgm:pt modelId="{A789D722-8C98-4C62-9F9A-A905FC045953}" type="pres">
      <dgm:prSet presAssocID="{472ACE50-1ADB-4F09-BE0B-ABCC9CFFCD93}" presName="line_4" presStyleLbl="parChTrans1D1" presStyleIdx="2" presStyleCnt="3"/>
      <dgm:spPr>
        <a:ln>
          <a:solidFill>
            <a:srgbClr val="63A7DA"/>
          </a:solidFill>
        </a:ln>
      </dgm:spPr>
    </dgm:pt>
    <dgm:pt modelId="{6A60C74A-ADAA-4DEC-8026-530DD0C140E7}" type="pres">
      <dgm:prSet presAssocID="{472ACE50-1ADB-4F09-BE0B-ABCC9CFFCD93}" presName="textparent_4" presStyleLbl="node1" presStyleIdx="0" presStyleCnt="0"/>
      <dgm:spPr/>
    </dgm:pt>
    <dgm:pt modelId="{DAD7C7BB-4916-466C-9E89-CFC7836E7138}" type="pres">
      <dgm:prSet presAssocID="{472ACE50-1ADB-4F09-BE0B-ABCC9CFFCD93}" presName="text_4" presStyleLbl="revTx" presStyleIdx="2" presStyleCnt="3">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59C62634-60DB-4732-889D-AF65EE7D6230}" srcId="{469596E8-7EEF-4EED-8C87-69C0EEE73002}" destId="{472ACE50-1ADB-4F09-BE0B-ABCC9CFFCD93}" srcOrd="3" destOrd="0" parTransId="{F7CB4579-D85C-4D17-9CE3-64B60D404CDB}" sibTransId="{B337486A-F40F-4A99-A545-58F12FED41DA}"/>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A80CDFF2-B8D7-41E1-9691-3C210C1C68BC}" type="presOf" srcId="{B337486A-F40F-4A99-A545-58F12FED41DA}" destId="{E4EAA529-F991-4FFD-AA62-F1A3CD81D957}" srcOrd="0" destOrd="0" presId="urn:microsoft.com/office/officeart/2008/layout/CircularPictureCallout"/>
    <dgm:cxn modelId="{0AF82EFF-17FE-4FF2-97A2-303037F303D3}" type="presOf" srcId="{472ACE50-1ADB-4F09-BE0B-ABCC9CFFCD93}" destId="{DAD7C7BB-4916-466C-9E89-CFC7836E7138}"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E5D8EBAD-4EC8-46B7-AA48-D49EB086582E}" type="presParOf" srcId="{0161A0D8-4FF6-448D-8FC3-09F13201847E}" destId="{A1C67330-22BE-4BEC-90EB-E7C0227E92E0}" srcOrd="8" destOrd="0" presId="urn:microsoft.com/office/officeart/2008/layout/CircularPictureCallout"/>
    <dgm:cxn modelId="{41C47785-D383-4934-BB0F-C4A249711D18}" type="presParOf" srcId="{A1C67330-22BE-4BEC-90EB-E7C0227E92E0}" destId="{E4EAA529-F991-4FFD-AA62-F1A3CD81D957}" srcOrd="0" destOrd="0" presId="urn:microsoft.com/office/officeart/2008/layout/CircularPictureCallout"/>
    <dgm:cxn modelId="{F0303648-C432-4DDF-937D-7F6F78651EA3}" type="presParOf" srcId="{0161A0D8-4FF6-448D-8FC3-09F13201847E}" destId="{A789D722-8C98-4C62-9F9A-A905FC045953}" srcOrd="9" destOrd="0" presId="urn:microsoft.com/office/officeart/2008/layout/CircularPictureCallout"/>
    <dgm:cxn modelId="{72E79BDB-B517-4485-87FA-E4F71C300DCB}" type="presParOf" srcId="{0161A0D8-4FF6-448D-8FC3-09F13201847E}" destId="{6A60C74A-ADAA-4DEC-8026-530DD0C140E7}" srcOrd="10" destOrd="0" presId="urn:microsoft.com/office/officeart/2008/layout/CircularPictureCallout"/>
    <dgm:cxn modelId="{68977B8B-B1F0-458C-99A9-B4ADD2C40AD9}" type="presParOf" srcId="{6A60C74A-ADAA-4DEC-8026-530DD0C140E7}" destId="{DAD7C7BB-4916-466C-9E89-CFC7836E7138}" srcOrd="0" destOrd="0" presId="urn:microsoft.com/office/officeart/2008/layout/CircularPictureCallout"/>
  </dgm:cxnLst>
  <dgm:bg/>
  <dgm:whole/>
  <dgm:extLst>
    <a:ext uri="http://schemas.microsoft.com/office/drawing/2008/diagram">
      <dsp:dataModelExt xmlns:dsp="http://schemas.microsoft.com/office/drawing/2008/diagram" relId="rId69"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 chimique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Fabrication de produits métalliques, à l'exception des machines et des équipements</a:t>
          </a:r>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3B9B875A-B990-4AD5-9E0C-E5EA52D6E7A7}" type="parTrans" cxnId="{D1DCF211-0A7C-43EE-8629-E6ACD541A55F}">
      <dgm:prSet/>
      <dgm:spPr/>
      <dgm:t>
        <a:bodyPr/>
        <a:lstStyle/>
        <a:p>
          <a:endParaRPr lang="fr-BE"/>
        </a:p>
      </dgm:t>
    </dgm:pt>
    <dgm:pt modelId="{472ACE50-1ADB-4F09-BE0B-ABCC9CFFCD93}">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Industries alimentaires</a:t>
          </a:r>
        </a:p>
      </dgm:t>
    </dgm:pt>
    <dgm:pt modelId="{F7CB4579-D85C-4D17-9CE3-64B60D404CDB}" type="parTrans" cxnId="{59C62634-60DB-4732-889D-AF65EE7D6230}">
      <dgm:prSet/>
      <dgm:spPr/>
      <dgm:t>
        <a:bodyPr/>
        <a:lstStyle/>
        <a:p>
          <a:endParaRPr lang="fr-BE"/>
        </a:p>
      </dgm:t>
    </dgm:pt>
    <dgm:pt modelId="{B337486A-F40F-4A99-A545-58F12FED41DA}" type="sibTrans" cxnId="{59C62634-60DB-4732-889D-AF65EE7D6230}">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custLinFactNeighborX="29042" custLinFactNeighborY="1981">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A1C67330-22BE-4BEC-90EB-E7C0227E92E0}" type="pres">
      <dgm:prSet presAssocID="{B337486A-F40F-4A99-A545-58F12FED41DA}" presName="picture_4" presStyleCnt="0"/>
      <dgm:spPr/>
    </dgm:pt>
    <dgm:pt modelId="{E4EAA529-F991-4FFD-AA62-F1A3CD81D957}" type="pres">
      <dgm:prSet presAssocID="{B337486A-F40F-4A99-A545-58F12FED41DA}" presName="pictureRepeatNode" presStyleLbl="alignImgPlace1" presStyleIdx="3" presStyleCnt="4"/>
      <dgm:spPr/>
    </dgm:pt>
    <dgm:pt modelId="{A789D722-8C98-4C62-9F9A-A905FC045953}" type="pres">
      <dgm:prSet presAssocID="{472ACE50-1ADB-4F09-BE0B-ABCC9CFFCD93}" presName="line_4" presStyleLbl="parChTrans1D1" presStyleIdx="2" presStyleCnt="3"/>
      <dgm:spPr>
        <a:ln>
          <a:solidFill>
            <a:srgbClr val="63A7DA"/>
          </a:solidFill>
        </a:ln>
      </dgm:spPr>
    </dgm:pt>
    <dgm:pt modelId="{6A60C74A-ADAA-4DEC-8026-530DD0C140E7}" type="pres">
      <dgm:prSet presAssocID="{472ACE50-1ADB-4F09-BE0B-ABCC9CFFCD93}" presName="textparent_4" presStyleLbl="node1" presStyleIdx="0" presStyleCnt="0"/>
      <dgm:spPr/>
    </dgm:pt>
    <dgm:pt modelId="{DAD7C7BB-4916-466C-9E89-CFC7836E7138}" type="pres">
      <dgm:prSet presAssocID="{472ACE50-1ADB-4F09-BE0B-ABCC9CFFCD93}" presName="text_4" presStyleLbl="revTx" presStyleIdx="2" presStyleCnt="3">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59C62634-60DB-4732-889D-AF65EE7D6230}" srcId="{469596E8-7EEF-4EED-8C87-69C0EEE73002}" destId="{472ACE50-1ADB-4F09-BE0B-ABCC9CFFCD93}" srcOrd="3" destOrd="0" parTransId="{F7CB4579-D85C-4D17-9CE3-64B60D404CDB}" sibTransId="{B337486A-F40F-4A99-A545-58F12FED41DA}"/>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A80CDFF2-B8D7-41E1-9691-3C210C1C68BC}" type="presOf" srcId="{B337486A-F40F-4A99-A545-58F12FED41DA}" destId="{E4EAA529-F991-4FFD-AA62-F1A3CD81D957}" srcOrd="0" destOrd="0" presId="urn:microsoft.com/office/officeart/2008/layout/CircularPictureCallout"/>
    <dgm:cxn modelId="{0AF82EFF-17FE-4FF2-97A2-303037F303D3}" type="presOf" srcId="{472ACE50-1ADB-4F09-BE0B-ABCC9CFFCD93}" destId="{DAD7C7BB-4916-466C-9E89-CFC7836E7138}"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E5D8EBAD-4EC8-46B7-AA48-D49EB086582E}" type="presParOf" srcId="{0161A0D8-4FF6-448D-8FC3-09F13201847E}" destId="{A1C67330-22BE-4BEC-90EB-E7C0227E92E0}" srcOrd="8" destOrd="0" presId="urn:microsoft.com/office/officeart/2008/layout/CircularPictureCallout"/>
    <dgm:cxn modelId="{41C47785-D383-4934-BB0F-C4A249711D18}" type="presParOf" srcId="{A1C67330-22BE-4BEC-90EB-E7C0227E92E0}" destId="{E4EAA529-F991-4FFD-AA62-F1A3CD81D957}" srcOrd="0" destOrd="0" presId="urn:microsoft.com/office/officeart/2008/layout/CircularPictureCallout"/>
    <dgm:cxn modelId="{F0303648-C432-4DDF-937D-7F6F78651EA3}" type="presParOf" srcId="{0161A0D8-4FF6-448D-8FC3-09F13201847E}" destId="{A789D722-8C98-4C62-9F9A-A905FC045953}" srcOrd="9" destOrd="0" presId="urn:microsoft.com/office/officeart/2008/layout/CircularPictureCallout"/>
    <dgm:cxn modelId="{72E79BDB-B517-4485-87FA-E4F71C300DCB}" type="presParOf" srcId="{0161A0D8-4FF6-448D-8FC3-09F13201847E}" destId="{6A60C74A-ADAA-4DEC-8026-530DD0C140E7}" srcOrd="10" destOrd="0" presId="urn:microsoft.com/office/officeart/2008/layout/CircularPictureCallout"/>
    <dgm:cxn modelId="{68977B8B-B1F0-458C-99A9-B4ADD2C40AD9}" type="presParOf" srcId="{6A60C74A-ADAA-4DEC-8026-530DD0C140E7}" destId="{DAD7C7BB-4916-466C-9E89-CFC7836E7138}" srcOrd="0" destOrd="0" presId="urn:microsoft.com/office/officeart/2008/layout/CircularPictureCallout"/>
  </dgm:cxnLst>
  <dgm:bg/>
  <dgm:whole/>
  <dgm:extLst>
    <a:ext uri="http://schemas.microsoft.com/office/drawing/2008/diagram">
      <dsp:dataModelExt xmlns:dsp="http://schemas.microsoft.com/office/drawing/2008/diagram" relId="rId69"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73</a:t>
          </a:r>
          <a:r>
            <a:rPr lang="fr-BE" sz="1400">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7379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-46%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81"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73</a:t>
          </a:r>
          <a:r>
            <a:rPr lang="fr-BE" sz="1400">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7379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-46%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8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98" y="219979"/>
          <a:ext cx="1449985" cy="724992"/>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Création</a:t>
          </a:r>
        </a:p>
      </dsp:txBody>
      <dsp:txXfrm>
        <a:off x="21632" y="241213"/>
        <a:ext cx="1407517" cy="682524"/>
      </dsp:txXfrm>
    </dsp:sp>
    <dsp:sp modelId="{2D5018C5-60C1-43B8-9FC2-C9D9A4DA8D18}">
      <dsp:nvSpPr>
        <dsp:cNvPr id="0" name=""/>
        <dsp:cNvSpPr/>
      </dsp:nvSpPr>
      <dsp:spPr>
        <a:xfrm>
          <a:off x="145396" y="944972"/>
          <a:ext cx="144998" cy="543744"/>
        </a:xfrm>
        <a:custGeom>
          <a:avLst/>
          <a:gdLst/>
          <a:ahLst/>
          <a:cxnLst/>
          <a:rect l="0" t="0" r="0" b="0"/>
          <a:pathLst>
            <a:path>
              <a:moveTo>
                <a:pt x="0" y="0"/>
              </a:moveTo>
              <a:lnTo>
                <a:pt x="0" y="543744"/>
              </a:lnTo>
              <a:lnTo>
                <a:pt x="144998" y="543744"/>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CBFA5F4A-7E1C-41A7-A5F4-50D03B9AAAC2}">
      <dsp:nvSpPr>
        <dsp:cNvPr id="0" name=""/>
        <dsp:cNvSpPr/>
      </dsp:nvSpPr>
      <dsp:spPr>
        <a:xfrm>
          <a:off x="290395" y="1126221"/>
          <a:ext cx="1159988" cy="724992"/>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latin typeface="Calibri" panose="020F0502020204030204"/>
              <a:ea typeface="+mn-ea"/>
              <a:cs typeface="+mn-cs"/>
            </a:rPr>
            <a:t>Formation pour adultes</a:t>
          </a:r>
        </a:p>
      </dsp:txBody>
      <dsp:txXfrm>
        <a:off x="311629" y="1147455"/>
        <a:ext cx="1117520" cy="682524"/>
      </dsp:txXfrm>
    </dsp:sp>
    <dsp:sp modelId="{530A3A9E-6430-494D-83BA-96A508010858}">
      <dsp:nvSpPr>
        <dsp:cNvPr id="0" name=""/>
        <dsp:cNvSpPr/>
      </dsp:nvSpPr>
      <dsp:spPr>
        <a:xfrm>
          <a:off x="1812880" y="219979"/>
          <a:ext cx="1449985" cy="724992"/>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Maintien</a:t>
          </a:r>
        </a:p>
      </dsp:txBody>
      <dsp:txXfrm>
        <a:off x="1834114" y="241213"/>
        <a:ext cx="1407517" cy="6825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89D722-8C98-4C62-9F9A-A905FC045953}">
      <dsp:nvSpPr>
        <dsp:cNvPr id="0" name=""/>
        <dsp:cNvSpPr/>
      </dsp:nvSpPr>
      <dsp:spPr>
        <a:xfrm>
          <a:off x="1080137" y="181678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25D787B-027B-4900-B962-8F9F251BF8B4}">
      <dsp:nvSpPr>
        <dsp:cNvPr id="0" name=""/>
        <dsp:cNvSpPr/>
      </dsp:nvSpPr>
      <dsp:spPr>
        <a:xfrm>
          <a:off x="1080137" y="1070023"/>
          <a:ext cx="1834896"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5FA13EA-6717-49CE-9580-D537778D4CAB}">
      <dsp:nvSpPr>
        <dsp:cNvPr id="0" name=""/>
        <dsp:cNvSpPr/>
      </dsp:nvSpPr>
      <dsp:spPr>
        <a:xfrm>
          <a:off x="1080137" y="32326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12276" y="-22389"/>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27073" y="584829"/>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27073" y="584829"/>
        <a:ext cx="1522687" cy="1023687"/>
      </dsp:txXfrm>
    </dsp:sp>
    <dsp:sp modelId="{9689A072-9A1C-4FDC-9C32-6738045E4EC3}">
      <dsp:nvSpPr>
        <dsp:cNvPr id="0" name=""/>
        <dsp:cNvSpPr/>
      </dsp:nvSpPr>
      <dsp:spPr>
        <a:xfrm>
          <a:off x="2870170" y="-28837"/>
          <a:ext cx="704203" cy="704203"/>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1A4D48B2-D459-44BA-B7E4-CDD55A8F1755}">
      <dsp:nvSpPr>
        <dsp:cNvPr id="0" name=""/>
        <dsp:cNvSpPr/>
      </dsp:nvSpPr>
      <dsp:spPr>
        <a:xfrm>
          <a:off x="3713092" y="15903"/>
          <a:ext cx="1208062"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Industrie chimique</a:t>
          </a:r>
        </a:p>
      </dsp:txBody>
      <dsp:txXfrm>
        <a:off x="3713092" y="15903"/>
        <a:ext cx="1208062" cy="640080"/>
      </dsp:txXfrm>
    </dsp:sp>
    <dsp:sp modelId="{1F3692AB-DF21-47EA-8182-268C80153FE0}">
      <dsp:nvSpPr>
        <dsp:cNvPr id="0" name=""/>
        <dsp:cNvSpPr/>
      </dsp:nvSpPr>
      <dsp:spPr>
        <a:xfrm>
          <a:off x="2594993" y="74998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E56C1DAC-849B-449C-B409-5702910D34B2}">
      <dsp:nvSpPr>
        <dsp:cNvPr id="0" name=""/>
        <dsp:cNvSpPr/>
      </dsp:nvSpPr>
      <dsp:spPr>
        <a:xfrm>
          <a:off x="3235073" y="749983"/>
          <a:ext cx="2750012"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Fabrication de produits métalliques, à l'exception des machines et des équipements</a:t>
          </a:r>
        </a:p>
      </dsp:txBody>
      <dsp:txXfrm>
        <a:off x="3235073" y="749983"/>
        <a:ext cx="2750012" cy="640080"/>
      </dsp:txXfrm>
    </dsp:sp>
    <dsp:sp modelId="{E4EAA529-F991-4FFD-AA62-F1A3CD81D957}">
      <dsp:nvSpPr>
        <dsp:cNvPr id="0" name=""/>
        <dsp:cNvSpPr/>
      </dsp:nvSpPr>
      <dsp:spPr>
        <a:xfrm>
          <a:off x="2902232" y="149674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DAD7C7BB-4916-466C-9E89-CFC7836E7138}">
      <dsp:nvSpPr>
        <dsp:cNvPr id="0" name=""/>
        <dsp:cNvSpPr/>
      </dsp:nvSpPr>
      <dsp:spPr>
        <a:xfrm>
          <a:off x="3542312" y="1496743"/>
          <a:ext cx="725513"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Industries alimentaires</a:t>
          </a:r>
        </a:p>
      </dsp:txBody>
      <dsp:txXfrm>
        <a:off x="3542312" y="1496743"/>
        <a:ext cx="725513" cy="640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73</a:t>
          </a:r>
          <a:r>
            <a:rPr lang="fr-BE" sz="1400" kern="1200">
              <a:solidFill>
                <a:srgbClr val="63A7DA"/>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-46%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7379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13536-C13C-4484-870E-F5AF03A1D3E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1B62116-B36B-4156-9974-F7F726FAF5AD}">
  <ds:schemaRefs>
    <ds:schemaRef ds:uri="http://schemas.microsoft.com/sharepoint/v3/contenttype/forms"/>
  </ds:schemaRefs>
</ds:datastoreItem>
</file>

<file path=customXml/itemProps3.xml><?xml version="1.0" encoding="utf-8"?>
<ds:datastoreItem xmlns:ds="http://schemas.openxmlformats.org/officeDocument/2006/customXml" ds:itemID="{1CE601B4-0268-4313-B281-4C8CEF12B3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12</TotalTime>
  <Pages>2</Pages>
  <Words>25</Words>
  <Characters>304</Characters>
  <Application>Microsoft Office Word</Application>
  <DocSecurity>0</DocSecurity>
  <Lines>2</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11</cp:revision>
  <cp:lastPrinted>2021-12-24T10:51:00Z</cp:lastPrinted>
  <dcterms:created xsi:type="dcterms:W3CDTF">2022-03-03T13:51:00Z</dcterms:created>
  <dcterms:modified xsi:type="dcterms:W3CDTF">2022-03-07T11:30:00Z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