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48B39FD0" w:rsidR="00FD0A9D" w:rsidRDefault="00F17BCA">
      <w:bookmarkStart w:id="0" w:name="_Hlk97302309"/>
      <w:bookmarkEnd w:id="0"/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21957D4E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8A915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1458CB9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7AD11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D86EFA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579AF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2CA5331D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397E3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58A697A8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06841" id="Forme libre 25" o:spid="_x0000_s1026" style="position:absolute;margin-left:1064.75pt;margin-top:1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0552CF13" w:rsidR="00902688" w:rsidRDefault="001537B1" w:rsidP="00F576BD">
      <w:pPr>
        <w:rPr>
          <w:noProof/>
          <w:lang w:bidi="fr-FR"/>
        </w:rPr>
      </w:pPr>
      <w:bookmarkStart w:id="1" w:name="_Hlk91166357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4DEB7E2" wp14:editId="1B4EB431">
                <wp:simplePos x="0" y="0"/>
                <wp:positionH relativeFrom="margin">
                  <wp:align>center</wp:align>
                </wp:positionH>
                <wp:positionV relativeFrom="paragraph">
                  <wp:posOffset>1677670</wp:posOffset>
                </wp:positionV>
                <wp:extent cx="5187635" cy="307818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635" cy="30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AC609" w14:textId="54A15488" w:rsidR="001537B1" w:rsidRPr="00A72D99" w:rsidRDefault="001537B1" w:rsidP="001537B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Le métier de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préparateur en pharmacie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est attractif sur le marché de l’emploi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B7E2" id="Zone de texte 14" o:spid="_x0000_s1027" type="#_x0000_t202" style="position:absolute;margin-left:0;margin-top:132.1pt;width:408.5pt;height:24.25pt;z-index:251868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" filled="f" stroked="f" strokeweight=".5pt">
                <v:textbox>
                  <w:txbxContent>
                    <w:p w14:paraId="2C2AC609" w14:textId="54A15488" w:rsidR="001537B1" w:rsidRPr="00A72D99" w:rsidRDefault="001537B1" w:rsidP="001537B1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Le métier de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préparateur en pharmacie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est attractif sur le marché de l’emploi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6C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36D2C" wp14:editId="73F9FF9F">
                <wp:simplePos x="0" y="0"/>
                <wp:positionH relativeFrom="margin">
                  <wp:posOffset>2755466</wp:posOffset>
                </wp:positionH>
                <wp:positionV relativeFrom="paragraph">
                  <wp:posOffset>689874</wp:posOffset>
                </wp:positionV>
                <wp:extent cx="8818075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075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71F712A1" w:rsidR="00A72224" w:rsidRPr="002A7ED8" w:rsidRDefault="00A43594" w:rsidP="009F72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J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anté</w:t>
                            </w:r>
                          </w:p>
                          <w:p w14:paraId="7CAC3E5B" w14:textId="6656DE3A" w:rsidR="00A72224" w:rsidRDefault="00037DD5" w:rsidP="009E66C5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037DD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J130</w:t>
                            </w:r>
                            <w:r w:rsidR="00262B5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7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262B5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Préparateur en pharmacie</w:t>
                            </w:r>
                            <w:r w:rsidR="00A43594" w:rsidRPr="00A4359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cr/>
                            </w:r>
                          </w:p>
                          <w:p w14:paraId="065692E3" w14:textId="714A0D01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28" type="#_x0000_t202" style="position:absolute;margin-left:216.95pt;margin-top:54.3pt;width:694.3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" filled="f" stroked="f" strokeweight=".5pt">
                <v:textbox>
                  <w:txbxContent>
                    <w:p w14:paraId="1F4D89CD" w14:textId="71F712A1" w:rsidR="00A72224" w:rsidRPr="002A7ED8" w:rsidRDefault="00A43594" w:rsidP="009F723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J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anté</w:t>
                      </w:r>
                    </w:p>
                    <w:p w14:paraId="7CAC3E5B" w14:textId="6656DE3A" w:rsidR="00A72224" w:rsidRDefault="00037DD5" w:rsidP="009E66C5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 w:rsidRPr="00037DD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J130</w:t>
                      </w:r>
                      <w:r w:rsidR="00262B5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7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262B5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Préparateur en pharmacie</w:t>
                      </w:r>
                      <w:r w:rsidR="00A43594" w:rsidRPr="00A4359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cr/>
                      </w:r>
                    </w:p>
                    <w:p w14:paraId="065692E3" w14:textId="714A0D01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85B449" wp14:editId="0A14E3BF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29" type="#_x0000_t202" style="position:absolute;margin-left:788.9pt;margin-top:705.15pt;width:311.5pt;height:29.2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5790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9F57DD" wp14:editId="5E71D673">
                <wp:simplePos x="0" y="0"/>
                <wp:positionH relativeFrom="column">
                  <wp:posOffset>9849322</wp:posOffset>
                </wp:positionH>
                <wp:positionV relativeFrom="paragraph">
                  <wp:posOffset>8431530</wp:posOffset>
                </wp:positionV>
                <wp:extent cx="166194" cy="159340"/>
                <wp:effectExtent l="0" t="0" r="24765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94" cy="159340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EC5FA" id="Rectangle 42" o:spid="_x0000_s1026" style="position:absolute;margin-left:775.55pt;margin-top:663.9pt;width:13.1pt;height:12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" fillcolor="#cdd84b" strokecolor="#cdd84b" strokeweight="1pt"/>
            </w:pict>
          </mc:Fallback>
        </mc:AlternateContent>
      </w:r>
      <w:r w:rsidR="00305790" w:rsidRPr="001831FD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A1DB6A8" wp14:editId="503CDF3B">
                <wp:simplePos x="0" y="0"/>
                <wp:positionH relativeFrom="column">
                  <wp:posOffset>9836590</wp:posOffset>
                </wp:positionH>
                <wp:positionV relativeFrom="paragraph">
                  <wp:posOffset>7934167</wp:posOffset>
                </wp:positionV>
                <wp:extent cx="3811270" cy="775869"/>
                <wp:effectExtent l="0" t="0" r="0" b="571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775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2D5DB" w14:textId="6CF374A9" w:rsidR="008F25B7" w:rsidRPr="00305790" w:rsidRDefault="008F25B7" w:rsidP="00305790">
                            <w:pPr>
                              <w:spacing w:after="160" w:line="259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 w:rsidRPr="00305790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 xml:space="preserve">2 </w:t>
                            </w:r>
                            <w:r w:rsidR="00895B62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E</w:t>
                            </w:r>
                            <w:r w:rsidRPr="00305790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 xml:space="preserve">tablissements de l’enseignement qualifiant de plein exercice </w:t>
                            </w:r>
                          </w:p>
                          <w:p w14:paraId="5002E12A" w14:textId="79493BA3" w:rsidR="008F25B7" w:rsidRPr="00305790" w:rsidRDefault="008F25B7" w:rsidP="00305790">
                            <w:pPr>
                              <w:spacing w:after="160" w:line="256" w:lineRule="auto"/>
                              <w:ind w:firstLine="360"/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</w:pPr>
                            <w:r w:rsidRPr="00305790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 xml:space="preserve">1 </w:t>
                            </w:r>
                            <w:r w:rsidR="00895B62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E</w:t>
                            </w:r>
                            <w:r w:rsidRPr="00305790">
                              <w:rPr>
                                <w:rFonts w:asciiTheme="minorHAnsi" w:hAnsiTheme="minorHAnsi" w:cstheme="minorHAnsi"/>
                                <w:sz w:val="22"/>
                                <w:szCs w:val="40"/>
                              </w:rPr>
                              <w:t>tablissement de l’enseignement de promotion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B6A8" id="Zone de texte 58" o:spid="_x0000_s1030" type="#_x0000_t202" style="position:absolute;margin-left:774.55pt;margin-top:624.75pt;width:300.1pt;height:61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" filled="f" stroked="f" strokeweight=".5pt">
                <v:textbox>
                  <w:txbxContent>
                    <w:p w14:paraId="05F2D5DB" w14:textId="6CF374A9" w:rsidR="008F25B7" w:rsidRPr="00305790" w:rsidRDefault="008F25B7" w:rsidP="00305790">
                      <w:pPr>
                        <w:spacing w:after="160" w:line="259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 w:rsidRPr="00305790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 xml:space="preserve">2 </w:t>
                      </w:r>
                      <w:r w:rsidR="00895B62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E</w:t>
                      </w:r>
                      <w:r w:rsidRPr="00305790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 xml:space="preserve">tablissements de l’enseignement qualifiant de plein exercice </w:t>
                      </w:r>
                    </w:p>
                    <w:p w14:paraId="5002E12A" w14:textId="79493BA3" w:rsidR="008F25B7" w:rsidRPr="00305790" w:rsidRDefault="008F25B7" w:rsidP="00305790">
                      <w:pPr>
                        <w:spacing w:after="160" w:line="256" w:lineRule="auto"/>
                        <w:ind w:firstLine="360"/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</w:pPr>
                      <w:r w:rsidRPr="00305790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 xml:space="preserve">1 </w:t>
                      </w:r>
                      <w:r w:rsidR="00895B62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E</w:t>
                      </w:r>
                      <w:r w:rsidRPr="00305790">
                        <w:rPr>
                          <w:rFonts w:asciiTheme="minorHAnsi" w:hAnsiTheme="minorHAnsi" w:cstheme="minorHAnsi"/>
                          <w:sz w:val="22"/>
                          <w:szCs w:val="40"/>
                        </w:rPr>
                        <w:t>tablissement de l’enseignement de promotion sociale</w:t>
                      </w:r>
                    </w:p>
                  </w:txbxContent>
                </v:textbox>
              </v:shape>
            </w:pict>
          </mc:Fallback>
        </mc:AlternateContent>
      </w:r>
      <w:r w:rsidR="00434A53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F052187" wp14:editId="4A4CB206">
                <wp:simplePos x="0" y="0"/>
                <wp:positionH relativeFrom="column">
                  <wp:posOffset>9819690</wp:posOffset>
                </wp:positionH>
                <wp:positionV relativeFrom="paragraph">
                  <wp:posOffset>7975027</wp:posOffset>
                </wp:positionV>
                <wp:extent cx="166194" cy="159340"/>
                <wp:effectExtent l="0" t="0" r="24765" b="1270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94" cy="15934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451DC" id="Rectangle 1513" o:spid="_x0000_s1026" style="position:absolute;margin-left:773.2pt;margin-top:627.95pt;width:13.1pt;height:12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" fillcolor="#fae3b4" strokecolor="#fae3b4" strokeweight="1pt"/>
            </w:pict>
          </mc:Fallback>
        </mc:AlternateContent>
      </w:r>
      <w:r w:rsidR="00FC1E13" w:rsidRPr="00C60CC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278D854" wp14:editId="7B5676FA">
                <wp:simplePos x="0" y="0"/>
                <wp:positionH relativeFrom="margin">
                  <wp:posOffset>10198685</wp:posOffset>
                </wp:positionH>
                <wp:positionV relativeFrom="paragraph">
                  <wp:posOffset>5562110</wp:posOffset>
                </wp:positionV>
                <wp:extent cx="61442" cy="77871"/>
                <wp:effectExtent l="0" t="0" r="15240" b="17780"/>
                <wp:wrapNone/>
                <wp:docPr id="41" name="Ellipse 41">
                  <a:hlinkClick xmlns:a="http://schemas.openxmlformats.org/drawingml/2006/main" r:id="rId14" tooltip="Institut d’Enseignement Secondaire Paramédical Provincial : Assistant pharmaceutico-techniqu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AAD0DA" id="Ellipse 41" o:spid="_x0000_s1026" href="https://www.etudierenhainaut.be/enseignement-secondaire-paramedical-mons.html" title="Institut d’Enseignement Secondaire Paramédical Provincial : Assistant pharmaceutico-technique (PE)" style="position:absolute;margin-left:803.05pt;margin-top:437.95pt;width:4.85pt;height:6.15pt;z-index:251845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" o:button="t" fillcolor="#fae3b4" strokecolor="#fae3b4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C60CCA" w:rsidRPr="00C60CC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400D6" wp14:editId="3F1F5D1E">
                <wp:simplePos x="0" y="0"/>
                <wp:positionH relativeFrom="column">
                  <wp:posOffset>10947400</wp:posOffset>
                </wp:positionH>
                <wp:positionV relativeFrom="paragraph">
                  <wp:posOffset>5697855</wp:posOffset>
                </wp:positionV>
                <wp:extent cx="60960" cy="77470"/>
                <wp:effectExtent l="0" t="0" r="15240" b="17780"/>
                <wp:wrapNone/>
                <wp:docPr id="47" name="Ellipse 47">
                  <a:hlinkClick xmlns:a="http://schemas.openxmlformats.org/drawingml/2006/main" r:id="rId15" tooltip="Institut Reine Astrid - IRAM : Assistant pharmaceutico-techn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290E56" id="Ellipse 47" o:spid="_x0000_s1026" href="https://www.iramps.be/" title="Institut Reine Astrid - IRAM : Assistant pharmaceutico-technique" style="position:absolute;margin-left:862pt;margin-top:448.65pt;width:4.8pt;height:6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C60CCA" w:rsidRPr="00C60CC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700EA1" wp14:editId="31440AF6">
                <wp:simplePos x="0" y="0"/>
                <wp:positionH relativeFrom="margin">
                  <wp:posOffset>12001500</wp:posOffset>
                </wp:positionH>
                <wp:positionV relativeFrom="paragraph">
                  <wp:posOffset>5455285</wp:posOffset>
                </wp:positionV>
                <wp:extent cx="60960" cy="77470"/>
                <wp:effectExtent l="0" t="0" r="15240" b="17780"/>
                <wp:wrapNone/>
                <wp:docPr id="40" name="Ellipse 40">
                  <a:hlinkClick xmlns:a="http://schemas.openxmlformats.org/drawingml/2006/main" r:id="rId16" tooltip="Institut Provincial d’Enseignement Secondaire Léon Hurez : Assistant pharmaceutico-techniqu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E802D" id="Ellipse 40" o:spid="_x0000_s1026" href="https://www.etudierenhainaut.be/ipeslh/formations.html" title="Institut Provincial d’Enseignement Secondaire Léon Hurez : Assistant pharmaceutico-technique (PE)" style="position:absolute;margin-left:945pt;margin-top:429.55pt;width:4.8pt;height:6.1pt;z-index:251842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" o:button="t" fillcolor="#fae3b4" strokecolor="#fae3b4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C60CCA" w:rsidRPr="00C60CC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4DB2DD8" wp14:editId="1A6548A6">
                <wp:simplePos x="0" y="0"/>
                <wp:positionH relativeFrom="margin">
                  <wp:posOffset>9383873</wp:posOffset>
                </wp:positionH>
                <wp:positionV relativeFrom="paragraph">
                  <wp:posOffset>5328701</wp:posOffset>
                </wp:positionV>
                <wp:extent cx="61442" cy="77871"/>
                <wp:effectExtent l="0" t="0" r="15240" b="17780"/>
                <wp:wrapNone/>
                <wp:docPr id="8" name="Ellipse 8">
                  <a:hlinkClick xmlns:a="http://schemas.openxmlformats.org/drawingml/2006/main" r:id="rId17" tooltip="Institut Saint-Joseph : Assistant pharmaceutico-techniqu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0C07D3" id="Ellipse 8" o:spid="_x0000_s1026" href="https://www.saintjoseph-saintghislain.be/index.php/nos-formations" title="Institut Saint-Joseph : Assistant pharmaceutico-technique (PE)" style="position:absolute;margin-left:738.9pt;margin-top:419.6pt;width:4.85pt;height:6.15pt;z-index:251843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" o:button="t" fillcolor="#fae3b4" strokecolor="#fae3b4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03598A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5289A" wp14:editId="3AA0D482">
                <wp:simplePos x="0" y="0"/>
                <wp:positionH relativeFrom="margin">
                  <wp:posOffset>2240734</wp:posOffset>
                </wp:positionH>
                <wp:positionV relativeFrom="paragraph">
                  <wp:posOffset>2692211</wp:posOffset>
                </wp:positionV>
                <wp:extent cx="4916748" cy="1040765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748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52C5C" w14:textId="77777777" w:rsidR="00D11375" w:rsidRPr="0003598A" w:rsidRDefault="00D11375" w:rsidP="00D1137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</w:pP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L’IBEFE considère donc que la priorité n’est plus de renforcer l’offre de fo</w:t>
                            </w:r>
                            <w:r w:rsidRPr="00837BD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rm</w:t>
                            </w: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ation et d’enseignement, mais bien de soutenir l'offre nouvellement créée.</w:t>
                            </w:r>
                          </w:p>
                          <w:p w14:paraId="621463FE" w14:textId="0B9BF43B" w:rsidR="00A72224" w:rsidRPr="0003598A" w:rsidRDefault="00A72224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1" type="#_x0000_t202" style="position:absolute;margin-left:176.45pt;margin-top:212pt;width:387.15pt;height:81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" filled="f" stroked="f" strokeweight=".5pt">
                <v:textbox>
                  <w:txbxContent>
                    <w:p w14:paraId="78F52C5C" w14:textId="77777777" w:rsidR="00D11375" w:rsidRPr="0003598A" w:rsidRDefault="00D11375" w:rsidP="00D1137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</w:pP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L’IBEFE considère donc que la priorité n’est plus de renforcer l’offre de fo</w:t>
                      </w:r>
                      <w:r w:rsidRPr="00837BD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rm</w:t>
                      </w: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ation et d’enseignement, mais bien de soutenir l'offre nouvellement créée.</w:t>
                      </w:r>
                    </w:p>
                    <w:p w14:paraId="621463FE" w14:textId="0B9BF43B" w:rsidR="00A72224" w:rsidRPr="0003598A" w:rsidRDefault="00A72224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E8F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E026D" wp14:editId="47054EA7">
                <wp:simplePos x="0" y="0"/>
                <wp:positionH relativeFrom="column">
                  <wp:posOffset>1281065</wp:posOffset>
                </wp:positionH>
                <wp:positionV relativeFrom="paragraph">
                  <wp:posOffset>3688092</wp:posOffset>
                </wp:positionV>
                <wp:extent cx="5866130" cy="181069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1810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E08DC3" w14:textId="1E5D6610" w:rsidR="00D11375" w:rsidRPr="0003598A" w:rsidRDefault="00D11375" w:rsidP="00D1137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</w:pPr>
                            <w:r w:rsidRPr="0003598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L'offre de formation, dispensée par l’enseignement qualifiant et de promotion sociale via la filière "Assistant </w:t>
                            </w:r>
                            <w:proofErr w:type="spellStart"/>
                            <w:r w:rsidRPr="0003598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>pharmaceutico</w:t>
                            </w:r>
                            <w:proofErr w:type="spellEnd"/>
                            <w:r w:rsidRPr="0003598A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28"/>
                              </w:rPr>
                              <w:t xml:space="preserve">-technique", a été renforcée en 2020 sur le Bassin. Par ailleurs, une offre en "Complément en officine hospitalière" s'est également développée et devrait encore se renforcer en septembre 2021. </w:t>
                            </w:r>
                          </w:p>
                          <w:p w14:paraId="5876F65C" w14:textId="77777777" w:rsidR="00D11375" w:rsidRDefault="00D11375" w:rsidP="00D1137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2" style="position:absolute;margin-left:100.85pt;margin-top:290.4pt;width:461.9pt;height:14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" filled="f" stroked="f" strokeweight="1pt">
                <v:textbox>
                  <w:txbxContent>
                    <w:p w14:paraId="69E08DC3" w14:textId="1E5D6610" w:rsidR="00D11375" w:rsidRPr="0003598A" w:rsidRDefault="00D11375" w:rsidP="00D1137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</w:pPr>
                      <w:r w:rsidRPr="0003598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L'offre de formation, dispensée par l’enseignement qualifiant et de promotion sociale via la filière "Assistant </w:t>
                      </w:r>
                      <w:proofErr w:type="spellStart"/>
                      <w:r w:rsidRPr="0003598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>pharmaceutico</w:t>
                      </w:r>
                      <w:proofErr w:type="spellEnd"/>
                      <w:r w:rsidRPr="0003598A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28"/>
                        </w:rPr>
                        <w:t xml:space="preserve">-technique", a été renforcée en 2020 sur le Bassin. Par ailleurs, une offre en "Complément en officine hospitalière" s'est également développée et devrait encore se renforcer en septembre 2021. </w:t>
                      </w:r>
                    </w:p>
                    <w:p w14:paraId="5876F65C" w14:textId="77777777" w:rsidR="00D11375" w:rsidRDefault="00D11375" w:rsidP="00D1137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48505C" wp14:editId="31A724D3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3" type="#_x0000_t202" style="position:absolute;margin-left:806.1pt;margin-top:595.15pt;width:264.4pt;height:34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</w:rPr>
        <w:drawing>
          <wp:anchor distT="0" distB="0" distL="114300" distR="114300" simplePos="0" relativeHeight="251810816" behindDoc="0" locked="0" layoutInCell="1" allowOverlap="1" wp14:anchorId="16B0C142" wp14:editId="057CAE41">
            <wp:simplePos x="0" y="0"/>
            <wp:positionH relativeFrom="column">
              <wp:posOffset>3766223</wp:posOffset>
            </wp:positionH>
            <wp:positionV relativeFrom="paragraph">
              <wp:posOffset>985671</wp:posOffset>
            </wp:positionV>
            <wp:extent cx="812800" cy="771737"/>
            <wp:effectExtent l="0" t="0" r="0" b="0"/>
            <wp:wrapNone/>
            <wp:docPr id="1118" name="Graphiqu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Graphique 111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60416C" wp14:editId="6BD2EC5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7AD96" id="Connecteur droit 15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77E9E380" wp14:editId="15C2719F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3D75A6" id="Rectangle 150" o:spid="_x0000_s1026" style="position:absolute;margin-left:642.5pt;margin-top:224.45pt;width:477.9pt;height:360.5pt;z-index:2516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21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1AA49BE" wp14:editId="5F8D9F53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4" style="position:absolute;margin-left:261.65pt;margin-top:453.55pt;width:43.95pt;height:34pt;z-index:251681792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UK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">
                <v:oval id="Ellipse 140" o:spid="_x0000_s103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6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455BD4" wp14:editId="572626B1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7" style="position:absolute;margin-left:379.8pt;margin-top:434.95pt;width:42.85pt;height:50.6pt;flip:x;z-index:25168281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">
                <v:oval id="Ellipse 143" o:spid="_x0000_s103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53A8E" wp14:editId="6DA73196">
                <wp:simplePos x="0" y="0"/>
                <wp:positionH relativeFrom="leftMargin">
                  <wp:posOffset>1553355</wp:posOffset>
                </wp:positionH>
                <wp:positionV relativeFrom="paragraph">
                  <wp:posOffset>6620668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17E55AB9" w:rsidR="00A72224" w:rsidRPr="005B393F" w:rsidRDefault="0003598A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Préparateur en pharmacie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40" style="position:absolute;margin-left:122.3pt;margin-top:521.3pt;width:157.9pt;height:65.6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" fillcolor="#63a7da" stroked="f" strokeweight="1pt">
                <v:textbox>
                  <w:txbxContent>
                    <w:p w14:paraId="06F157E7" w14:textId="17E55AB9" w:rsidR="00A72224" w:rsidRPr="005B393F" w:rsidRDefault="0003598A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Préparateur en pharmacie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8AEA63" wp14:editId="422626CD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66D4812">
                                  <wp:extent cx="3263265" cy="2071194"/>
                                  <wp:effectExtent l="0" t="38100" r="0" b="24765"/>
                                  <wp:docPr id="20" name="Diagramm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2" r:lo="rId23" r:qs="rId24" r:cs="rId2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94.8pt;margin-top:372.6pt;width:467.15pt;height:27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66D4812">
                            <wp:extent cx="3263265" cy="2071194"/>
                            <wp:effectExtent l="0" t="38100" r="0" b="24765"/>
                            <wp:docPr id="20" name="Diagramme 2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7" r:lo="rId23" r:qs="rId24" r:cs="rId2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F0B012" wp14:editId="4CAB621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5C33E" id="Connecteur droit 10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32ED54" wp14:editId="65DFABA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8">
                              <a:extLst>
                                <a:ext uri="{96DAC541-7B7A-43D3-8B79-37D633B846F1}">
                                  <asvg:svgBlip xmlns:asvg="http://schemas.microsoft.com/office/drawing/2016/SVG/main" r:embed="rId2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87936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30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5156C8" wp14:editId="50C82910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37" name="Graphique 3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37" name="Graphique 3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92E38" wp14:editId="29DC22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1DB3AFE8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37BD5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725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1DB3AFE8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37BD5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4402D7" wp14:editId="7D1250D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1" name="Graphique 15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1" name="Graphique 15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0B2FA0" wp14:editId="42B524D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75552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917FCE" wp14:editId="3A5273E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75756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5BCBE5" wp14:editId="0835B9DE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423695E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895B6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4423695E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895B62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95DC2B" wp14:editId="102835A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3576A" id="Connecteur droit 5207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5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C945E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29EFC02D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4EBC28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36DE">
              <w:rPr>
                <w:b/>
                <w:color w:val="63A7DA"/>
                <w:kern w:val="0"/>
                <w:szCs w:val="24"/>
              </w:rPr>
              <w:t>45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552B810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>sur le métier d</w:t>
            </w:r>
            <w:r w:rsidR="008C306F">
              <w:rPr>
                <w:color w:val="63A7DA"/>
                <w:kern w:val="0"/>
                <w:szCs w:val="24"/>
              </w:rPr>
              <w:t>’a</w:t>
            </w:r>
            <w:r w:rsidR="008C306F" w:rsidRPr="008C306F">
              <w:rPr>
                <w:color w:val="63A7DA"/>
                <w:kern w:val="0"/>
                <w:szCs w:val="24"/>
              </w:rPr>
              <w:t>gent de service de collectivité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349DF860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392D46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306F">
              <w:rPr>
                <w:b/>
                <w:color w:val="63A7DA"/>
                <w:kern w:val="0"/>
                <w:szCs w:val="24"/>
              </w:rPr>
              <w:t>8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B0BF7A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sont des </w:t>
            </w:r>
            <w:r w:rsidR="00EB2B64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4BF16C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22EBCDC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4B4170D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2893522F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36C499A2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2F46BD69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5CE0225F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0AE07C97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11854F1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7D7F823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1FB3113C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1A3AB049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CC4BF8">
              <w:rPr>
                <w:b/>
                <w:noProof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72FBD2A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792DC0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25 </w:t>
            </w:r>
            <w:r w:rsidR="00792DC0">
              <w:rPr>
                <w:noProof/>
                <w:color w:val="63A7DA"/>
                <w:kern w:val="0"/>
                <w:szCs w:val="24"/>
              </w:rPr>
              <w:t>et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 50 ans</w:t>
            </w:r>
          </w:p>
        </w:tc>
      </w:tr>
    </w:tbl>
    <w:p w14:paraId="7A5E464D" w14:textId="33F384A3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33A8E684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135A7FB8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0" r:lo="rId51" r:qs="rId52" r:cs="rId5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0" type="#_x0000_t202" style="position:absolute;left:0;text-align:left;margin-left:579.3pt;margin-top:105.95pt;width:513.3pt;height:203.55pt;z-index:2516326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135A7FB8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5" r:lo="rId51" r:qs="rId52" r:cs="rId5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1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rE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91ddl9v/pN1HC5RvqT/E6q4&#10;Qzl8fflS4L8U8fNu3Hf52n/PXv4B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L1YrEbwQAABcPAAAOAAAAAAAA&#10;AAAAAAAAAC4CAABkcnMvZTJvRG9jLnhtbFBLAQItABQABgAIAAAAIQC1r+CZ4wAAAA0BAAAPAAAA&#10;AAAAAAAAAAAAAMkGAABkcnMvZG93bnJldi54bWxQSwUGAAAAAAQABADzAAAA2QcAAAAA&#10;">
                <v:group id="Groupe 179" o:spid="_x0000_s106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6" style="position:absolute;left:0;text-align:left;margin-left:127.25pt;margin-top:345.75pt;width:464.1pt;height:81.35pt;z-index:25171558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I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rTYo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JnMIEQgQA&#10;AKcOAAAOAAAAAAAAAAAAAAAAAC4CAABkcnMvZTJvRG9jLnhtbFBLAQItABQABgAIAAAAIQBW2onG&#10;4wAAAAwBAAAPAAAAAAAAAAAAAAAAAJwGAABkcnMvZG93bnJldi54bWxQSwUGAAAAAAQABADzAAAA&#10;rAcAAAAA&#10;">
                <v:group id="Groupe 87" o:spid="_x0000_s106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1" type="#_x0000_t202" style="position:absolute;left:0;text-align:left;margin-left:189.6pt;margin-top:347.35pt;width:68.05pt;height:6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O+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+lpjjUVB4xnqVeJM3JZoYkH4fyzsJAF+obU/ROWsiZcRkeLsy3ZX3/zh3ywhShn&#10;LWSWc/dzJ6zirP6mwePNcDwOuoyb8eRqhI29jKwvI3rX3BGUPMSjMjKaId/XJ7O01LziRSzCrQgJ&#10;LXF3zv3JvPO9+PGipFosYhKUaIR/0CsjQ+kAa4D4pXsV1hx5CFp4pJMgRfaOjj63J2Sx81RWkasA&#10;dI/qEX+oOFJ4fHHhmVzuY9bb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EKKw74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2" type="#_x0000_t202" style="position:absolute;left:0;text-align:left;margin-left:616.95pt;margin-top:338.2pt;width:79.35pt;height:5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eW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d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S8sHlj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9" behindDoc="0" locked="0" layoutInCell="1" allowOverlap="1" wp14:anchorId="70C2B691" wp14:editId="17B84D6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D0DED" id="Groupe 51" o:spid="_x0000_s1026" style="position:absolute;margin-left:13.55pt;margin-top:-23.7pt;width:118.95pt;height:756pt;z-index:251644949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7" behindDoc="0" locked="0" layoutInCell="1" allowOverlap="1" wp14:anchorId="2A383BE6" wp14:editId="147E7E47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D278C" id="Forme libre 33" o:spid="_x0000_s1026" style="position:absolute;margin-left:-29.1pt;margin-top:19.8pt;width:147.55pt;height:756pt;z-index:25164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5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5330D" id="Groupe 102" o:spid="_x0000_s1026" style="position:absolute;margin-left:1062.05pt;margin-top:-16pt;width:120.8pt;height:749.3pt;z-index:25164495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3" type="#_x0000_t118" style="position:absolute;left:0;text-align:left;margin-left:289.4pt;margin-top:23.15pt;width:820.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DeU7v1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4" type="#_x0000_t202" style="position:absolute;left:0;text-align:left;margin-left:400.9pt;margin-top:188.65pt;width:62.05pt;height:38.6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M35R64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80FA468" w:rsidR="00094BDC" w:rsidRPr="005546BC" w:rsidRDefault="00CC3860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799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5" style="position:absolute;left:0;text-align:left;margin-left:257.8pt;margin-top:111.6pt;width:114.9pt;height:202.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Kw018N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80FA468" w:rsidR="00094BDC" w:rsidRPr="005546BC" w:rsidRDefault="00CC3860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799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AA879" id="Rectangle 5268" o:spid="_x0000_s1026" style="position:absolute;margin-left:-854.85pt;margin-top:188.55pt;width:198.4pt;height:47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65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151D1" id="Rectangle 46" o:spid="_x0000_s1026" style="position:absolute;margin-left:-1017.75pt;margin-top:186.7pt;width:198.4pt;height:48.6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65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73EEE" id="Graphique 85" o:spid="_x0000_s1026" alt="Croissance commerciale" style="position:absolute;margin-left:647.7pt;margin-top:303.55pt;width:36.85pt;height:31.2pt;z-index:25174630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F44D7A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C3860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10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55608CD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20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383113CB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895B62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FE73E1D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1,25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6" type="#_x0000_t202" style="position:absolute;left:0;text-align:left;margin-left:664.1pt;margin-top:291.7pt;width:340.15pt;height:5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DMsr+v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F44D7A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C3860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10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55608CD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20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383113CB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895B62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FE73E1D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1,25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6368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E82EE" id="Connecteur droit 525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B79DE" wp14:editId="280F1EEE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7" type="#_x0000_t202" style="position:absolute;left:0;text-align:left;margin-left:602.65pt;margin-top:424.35pt;width:304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gl7xh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BAA04" wp14:editId="105E1D82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11602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68" w:history="1">
                              <w:r w:rsidR="00792F8E" w:rsidRPr="001A490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56954EC1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1A490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z 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8" type="#_x0000_t202" style="position:absolute;left:0;text-align:left;margin-left:1044pt;margin-top:621.7pt;width:172.45pt;height:118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z6Ng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11602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0" w:history="1">
                        <w:r w:rsidR="00792F8E" w:rsidRPr="001A490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56954EC1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1A490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z 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8" behindDoc="0" locked="0" layoutInCell="1" allowOverlap="1" wp14:anchorId="12BFACE2" wp14:editId="05384E6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820A3" id="Forme libre 25" o:spid="_x0000_s1026" style="position:absolute;margin-left:86.05pt;margin-top:18pt;width:137.25pt;height:756pt;z-index:2516449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9" style="position:absolute;left:0;text-align:left;margin-left:130.6pt;margin-top:-10.9pt;width:963.35pt;height:88.85pt;z-index:25170022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KOioxb0DAAAECwAADgAAAAAAAAAAAAAAAAAu&#10;AgAAZHJzL2Uyb0RvYy54bWxQSwECLQAUAAYACAAAACEATKuws+IAAAAMAQAADwAAAAAAAAAAAAAA&#10;AAAXBgAAZHJzL2Rvd25yZXYueG1sUEsFBgAAAAAEAAQA8wAAACYHAAAAAA==&#10;">
                <v:rect id="Rectangle 193" o:spid="_x0000_s108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007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2" type="#_x0000_t202" style="position:absolute;left:0;text-align:left;margin-left:887pt;margin-top:666.15pt;width:22.7pt;height:22.7pt;z-index:25164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D3ad1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73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054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3" type="#_x0000_t202" style="position:absolute;left:0;text-align:left;margin-left:439pt;margin-top:6.05pt;width:22pt;height:30pt;z-index:251645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8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fD8amPNeUHtGepmxNn5KJEEUvh/LOwGAzUjWH3T1iKipCMjhZnW7K//nYe4qEXvJw1&#10;GLSMu587YRVn1XcNJW/7oxFgfdyMrq4H2NhLz/rSo3f1PWGW+3hWRkYzxPvqZBaW6je8iXnICpfQ&#10;Erkz7k/mve/GH29Kqvk8BmEWjfBLvTIyQAdaA8Uv7Zuw5qhDGIZHOo2kmHyQo4vtBJnvPBVl1CoQ&#10;3bF65B9zHNU+vrnwUC73Mer9zzD7D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azPB8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29FE07CB" w:rsidR="003C16BD" w:rsidRPr="003C16BD" w:rsidRDefault="00DB44E9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568F0ADD">
                <wp:simplePos x="0" y="0"/>
                <wp:positionH relativeFrom="column">
                  <wp:posOffset>8223250</wp:posOffset>
                </wp:positionH>
                <wp:positionV relativeFrom="paragraph">
                  <wp:posOffset>6350</wp:posOffset>
                </wp:positionV>
                <wp:extent cx="3124589" cy="1879600"/>
                <wp:effectExtent l="0" t="0" r="0" b="635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589" cy="1879600"/>
                          <a:chOff x="208284" y="199195"/>
                          <a:chExt cx="3125406" cy="1880574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9FDDD97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27.229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99195"/>
                            <a:ext cx="962619" cy="1880574"/>
                            <a:chOff x="331075" y="154190"/>
                            <a:chExt cx="864034" cy="1540686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67232" y="75240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649009" y="136933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57C666F2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37603" y="15419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4" style="position:absolute;margin-left:647.5pt;margin-top:.5pt;width:246.05pt;height:148pt;z-index:251709440;mso-width-relative:margin;mso-height-relative:margin" coordorigin="2082,1991" coordsize="31254,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">
                <v:shape id="Zone de texte 225" o:spid="_x0000_s1085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9FDDD97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27.229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6" style="position:absolute;left:23710;top:1991;width:9626;height:18806" coordorigin="3310,1541" coordsize="8640,1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7" type="#_x0000_t202" style="position:absolute;left:3672;top:752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8" type="#_x0000_t202" style="position:absolute;left:6490;top:13693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9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57C666F2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90" type="#_x0000_t202" style="position:absolute;left:6376;top:154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4ED3CD96" w:rsidR="003C16BD" w:rsidRPr="003C16BD" w:rsidRDefault="003C16BD" w:rsidP="003C16BD">
      <w:pPr>
        <w:rPr>
          <w:lang w:bidi="fr-FR"/>
        </w:rPr>
      </w:pPr>
    </w:p>
    <w:p w14:paraId="4E22C543" w14:textId="20342840" w:rsidR="003C16BD" w:rsidRPr="003C16BD" w:rsidRDefault="001A490D" w:rsidP="003C16BD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442D" wp14:editId="0BF8DA39">
                <wp:simplePos x="0" y="0"/>
                <wp:positionH relativeFrom="margin">
                  <wp:align>right</wp:align>
                </wp:positionH>
                <wp:positionV relativeFrom="paragraph">
                  <wp:posOffset>2953385</wp:posOffset>
                </wp:positionV>
                <wp:extent cx="4445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98145"/>
                        </a:xfrm>
                        <a:prstGeom prst="rect">
                          <a:avLst/>
                        </a:prstGeom>
                        <a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1" style="position:absolute;margin-left:-16.2pt;margin-top:232.55pt;width:35pt;height:31.35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" stroked="f" strokeweight="1pt">
                <v:fill r:id="rId78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F2A90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2ECD6F8" wp14:editId="0AB57D90">
                <wp:simplePos x="0" y="0"/>
                <wp:positionH relativeFrom="column">
                  <wp:posOffset>5143563</wp:posOffset>
                </wp:positionH>
                <wp:positionV relativeFrom="paragraph">
                  <wp:posOffset>3788372</wp:posOffset>
                </wp:positionV>
                <wp:extent cx="707358" cy="329484"/>
                <wp:effectExtent l="0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58" cy="329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10240" w14:textId="40EFBE20" w:rsidR="0099456F" w:rsidRPr="00F13403" w:rsidRDefault="007A21A0" w:rsidP="0099456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23 </w:t>
                            </w:r>
                            <w:r w:rsidR="0099456F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CD6F8" id="Zone de texte 175" o:spid="_x0000_s1092" type="#_x0000_t202" style="position:absolute;margin-left:405pt;margin-top:298.3pt;width:55.7pt;height:25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" filled="f" stroked="f" strokeweight=".5pt">
                <v:textbox>
                  <w:txbxContent>
                    <w:p w14:paraId="2E310240" w14:textId="40EFBE20" w:rsidR="0099456F" w:rsidRPr="00F13403" w:rsidRDefault="007A21A0" w:rsidP="0099456F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23 </w:t>
                      </w:r>
                      <w:r w:rsidR="0099456F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9F2A90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F4B05BA" wp14:editId="5FF4F51C">
                <wp:simplePos x="0" y="0"/>
                <wp:positionH relativeFrom="column">
                  <wp:posOffset>4919772</wp:posOffset>
                </wp:positionH>
                <wp:positionV relativeFrom="paragraph">
                  <wp:posOffset>4119252</wp:posOffset>
                </wp:positionV>
                <wp:extent cx="956310" cy="835025"/>
                <wp:effectExtent l="0" t="0" r="0" b="317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79" name="Graphique 79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Zone de texte 80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9A460A" w14:textId="77777777" w:rsidR="009F2A90" w:rsidRPr="009F2A90" w:rsidRDefault="009F2A90" w:rsidP="009F2A90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B05BA" id="Groupe 78" o:spid="_x0000_s1093" style="position:absolute;margin-left:387.4pt;margin-top:324.35pt;width:75.3pt;height:65.75pt;z-index:251866112" coordsize="9563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79" o:spid="_x0000_s1094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">
                  <v:imagedata r:id="rId81" o:title=""/>
                </v:shape>
                <v:shape id="Zone de texte 80" o:spid="_x0000_s1095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699A460A" w14:textId="77777777" w:rsidR="009F2A90" w:rsidRPr="009F2A90" w:rsidRDefault="009F2A90" w:rsidP="009F2A90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461E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4D5DED9" wp14:editId="62D843B0">
                <wp:simplePos x="0" y="0"/>
                <wp:positionH relativeFrom="leftMargin">
                  <wp:posOffset>4132907</wp:posOffset>
                </wp:positionH>
                <wp:positionV relativeFrom="paragraph">
                  <wp:posOffset>4101188</wp:posOffset>
                </wp:positionV>
                <wp:extent cx="556895" cy="861060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95" cy="861060"/>
                          <a:chOff x="19050" y="0"/>
                          <a:chExt cx="556895" cy="860425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6895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096" style="position:absolute;margin-left:325.45pt;margin-top:322.95pt;width:43.85pt;height:67.8pt;z-index:251864064;mso-position-horizontal-relative:left-margin-area;mso-width-relative:margin;mso-height-relative:margin" coordorigin="190" coordsize="5568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">
                <v:shape id="Graphique 62" o:spid="_x0000_s1097" type="#_x0000_t75" style="position:absolute;left:190;width:5569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">
                  <v:imagedata r:id="rId84" o:title=""/>
                </v:shape>
                <v:shape id="Zone de texte 63" o:spid="_x0000_s1098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65DE"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CE2D94B" wp14:editId="1DA99C3E">
                <wp:simplePos x="0" y="0"/>
                <wp:positionH relativeFrom="column">
                  <wp:posOffset>2281586</wp:posOffset>
                </wp:positionH>
                <wp:positionV relativeFrom="paragraph">
                  <wp:posOffset>4083112</wp:posOffset>
                </wp:positionV>
                <wp:extent cx="793115" cy="841375"/>
                <wp:effectExtent l="0" t="0" r="0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57" name="Graphique 57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Zone de texte 59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3C227D" w14:textId="77777777" w:rsidR="000A65DE" w:rsidRPr="000A65DE" w:rsidRDefault="000A65DE" w:rsidP="000A65D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0A65D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2D94B" id="Groupe 56" o:spid="_x0000_s1099" style="position:absolute;margin-left:179.65pt;margin-top:321.5pt;width:62.45pt;height:66.25pt;z-index:251862016" coordsize="7931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">
                <v:shape id="Graphique 57" o:spid="_x0000_s1100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">
                  <v:imagedata r:id="rId87" o:title=""/>
                </v:shape>
                <v:shape id="Zone de texte 59" o:spid="_x0000_s1101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053C227D" w14:textId="77777777" w:rsidR="000A65DE" w:rsidRPr="000A65DE" w:rsidRDefault="000A65DE" w:rsidP="000A65D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0A65D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0B87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19871BD" wp14:editId="41CDC875">
                <wp:simplePos x="0" y="0"/>
                <wp:positionH relativeFrom="column">
                  <wp:posOffset>10518140</wp:posOffset>
                </wp:positionH>
                <wp:positionV relativeFrom="paragraph">
                  <wp:posOffset>3564418</wp:posOffset>
                </wp:positionV>
                <wp:extent cx="0" cy="144000"/>
                <wp:effectExtent l="0" t="0" r="38100" b="2794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EA32D" id="Connecteur droit 55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8.2pt,280.65pt" to="828.2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" strokecolor="#63a7da">
                <v:stroke dashstyle="dash"/>
              </v:line>
            </w:pict>
          </mc:Fallback>
        </mc:AlternateContent>
      </w:r>
      <w:r w:rsidR="008B478B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F376E03" wp14:editId="0E8FFE5C">
                <wp:simplePos x="0" y="0"/>
                <wp:positionH relativeFrom="column">
                  <wp:posOffset>11344275</wp:posOffset>
                </wp:positionH>
                <wp:positionV relativeFrom="paragraph">
                  <wp:posOffset>3746972</wp:posOffset>
                </wp:positionV>
                <wp:extent cx="0" cy="216000"/>
                <wp:effectExtent l="0" t="0" r="38100" b="317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D4723" id="Connecteur droit 53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3.25pt,295.05pt" to="893.25pt,3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" strokecolor="#63a7da">
                <v:stroke dashstyle="dash"/>
              </v:line>
            </w:pict>
          </mc:Fallback>
        </mc:AlternateContent>
      </w:r>
      <w:r w:rsidR="008B478B" w:rsidRPr="00371C97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3419179" wp14:editId="48612CE5">
                <wp:simplePos x="0" y="0"/>
                <wp:positionH relativeFrom="column">
                  <wp:posOffset>8052435</wp:posOffset>
                </wp:positionH>
                <wp:positionV relativeFrom="paragraph">
                  <wp:posOffset>3317875</wp:posOffset>
                </wp:positionV>
                <wp:extent cx="4429760" cy="145034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50340"/>
                          <a:chOff x="0" y="0"/>
                          <a:chExt cx="3378200" cy="2293848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697588" y="1015592"/>
                            <a:ext cx="863600" cy="71945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46B0C0" w14:textId="341AA44D" w:rsidR="00371C97" w:rsidRPr="00E8742B" w:rsidRDefault="008B478B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76</w:t>
                              </w:r>
                              <w:r w:rsidR="00371C97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621388" y="1735048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78B64" w14:textId="2E2ADE5B" w:rsidR="00371C97" w:rsidRPr="00371C97" w:rsidRDefault="00371C97" w:rsidP="00371C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Enseignement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1015592"/>
                            <a:chOff x="0" y="0"/>
                            <a:chExt cx="3378200" cy="1015592"/>
                          </a:xfrm>
                        </wpg:grpSpPr>
                        <wps:wsp>
                          <wps:cNvPr id="1543" name="Connecteur droit 1543"/>
                          <wps:cNvCnPr/>
                          <wps:spPr>
                            <a:xfrm>
                              <a:off x="1122484" y="672989"/>
                              <a:ext cx="0" cy="34260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789B8E" w14:textId="77777777" w:rsidR="00371C97" w:rsidRPr="002D374E" w:rsidRDefault="00371C97" w:rsidP="00371C9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Inscrits dans la filière 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conducteur Autobus/Autocar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19179" id="Groupe 184" o:spid="_x0000_s1102" style="position:absolute;margin-left:634.05pt;margin-top:261.25pt;width:348.8pt;height:114.2pt;z-index:251851776;mso-width-relative:margin;mso-height-relative:margin" coordsize="33782,22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">
                <v:oval id="Ellipse 185" o:spid="_x0000_s1103" style="position:absolute;left:6975;top:10155;width:8636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2046B0C0" w14:textId="341AA44D" w:rsidR="00371C97" w:rsidRPr="00E8742B" w:rsidRDefault="008B478B" w:rsidP="00371C97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76</w:t>
                        </w:r>
                        <w:r w:rsidR="00371C97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104" type="#_x0000_t202" style="position:absolute;left:6213;top:1735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52F78B64" w14:textId="2E2ADE5B" w:rsidR="00371C97" w:rsidRPr="00371C97" w:rsidRDefault="00371C97" w:rsidP="00371C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Enseignement </w:t>
                        </w:r>
                      </w:p>
                    </w:txbxContent>
                  </v:textbox>
                </v:shape>
                <v:group id="Groupe 1539" o:spid="_x0000_s1105" style="position:absolute;width:33782;height:10155" coordsize="33782,10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line id="Connecteur droit 1543" o:spid="_x0000_s1106" style="position:absolute;visibility:visible;mso-wrap-style:square" from="11224,6729" to="11224,10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" strokecolor="#63a7da">
                    <v:stroke dashstyle="dash"/>
                  </v:line>
                  <v:shape id="Zone de texte 1544" o:spid="_x0000_s1107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34789B8E" w14:textId="77777777" w:rsidR="00371C97" w:rsidRPr="002D374E" w:rsidRDefault="00371C97" w:rsidP="00371C97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Inscrits dans la filière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conducteur Autobus/Autocar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D9FF435" wp14:editId="530419FE">
                <wp:simplePos x="0" y="0"/>
                <wp:positionH relativeFrom="column">
                  <wp:posOffset>9524837</wp:posOffset>
                </wp:positionH>
                <wp:positionV relativeFrom="paragraph">
                  <wp:posOffset>3724910</wp:posOffset>
                </wp:positionV>
                <wp:extent cx="1810383" cy="0"/>
                <wp:effectExtent l="0" t="0" r="0" b="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383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7171E1" id="Connecteur droit 54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0pt,293.3pt" to="892.55pt,2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" strokecolor="#63a7da">
                <v:stroke dashstyle="dash"/>
              </v:line>
            </w:pict>
          </mc:Fallback>
        </mc:AlternateContent>
      </w:r>
      <w:r w:rsidR="008B478B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3AC553D" wp14:editId="0D091DED">
                <wp:simplePos x="0" y="0"/>
                <wp:positionH relativeFrom="column">
                  <wp:posOffset>10775950</wp:posOffset>
                </wp:positionH>
                <wp:positionV relativeFrom="paragraph">
                  <wp:posOffset>3958590</wp:posOffset>
                </wp:positionV>
                <wp:extent cx="1132205" cy="454660"/>
                <wp:effectExtent l="0" t="0" r="0" b="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45466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DF0AE2" w14:textId="773C5676" w:rsidR="008B478B" w:rsidRPr="00E8742B" w:rsidRDefault="008B478B" w:rsidP="008B478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26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478B">
                              <w:rPr>
                                <w:rFonts w:ascii="Calibri" w:hAnsi="Calibri" w:cs="Calibri"/>
                                <w:color w:val="FFFFFF"/>
                                <w:sz w:val="14"/>
                                <w:szCs w:val="14"/>
                              </w:rPr>
                              <w:t>(MAX)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AC553D" id="Ellipse 44" o:spid="_x0000_s1108" style="position:absolute;margin-left:848.5pt;margin-top:311.7pt;width:89.15pt;height:35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" fillcolor="#63a7da" strokecolor="#63a7da" strokeweight="1pt">
                <v:stroke joinstyle="miter"/>
                <v:textbox>
                  <w:txbxContent>
                    <w:p w14:paraId="15DF0AE2" w14:textId="773C5676" w:rsidR="008B478B" w:rsidRPr="00E8742B" w:rsidRDefault="008B478B" w:rsidP="008B478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26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8B478B">
                        <w:rPr>
                          <w:rFonts w:ascii="Calibri" w:hAnsi="Calibri" w:cs="Calibri"/>
                          <w:color w:val="FFFFFF"/>
                          <w:sz w:val="14"/>
                          <w:szCs w:val="14"/>
                        </w:rPr>
                        <w:t>(MAX)</w:t>
                      </w:r>
                    </w:p>
                  </w:txbxContent>
                </v:textbox>
              </v:oval>
            </w:pict>
          </mc:Fallback>
        </mc:AlternateContent>
      </w:r>
      <w:r w:rsidR="008B478B" w:rsidRPr="008B478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9C8C2F9" wp14:editId="31CDB350">
                <wp:simplePos x="0" y="0"/>
                <wp:positionH relativeFrom="column">
                  <wp:posOffset>10676255</wp:posOffset>
                </wp:positionH>
                <wp:positionV relativeFrom="paragraph">
                  <wp:posOffset>4413250</wp:posOffset>
                </wp:positionV>
                <wp:extent cx="1431925" cy="35306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97D2F" w14:textId="24E05525" w:rsidR="008B478B" w:rsidRPr="00371C97" w:rsidRDefault="008B478B" w:rsidP="008B47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Promotion sociale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8C2F9" id="Zone de texte 52" o:spid="_x0000_s1109" type="#_x0000_t202" style="position:absolute;margin-left:840.65pt;margin-top:347.5pt;width:112.75pt;height:27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" filled="f" stroked="f" strokeweight=".5pt">
                <v:textbox>
                  <w:txbxContent>
                    <w:p w14:paraId="34A97D2F" w14:textId="24E05525" w:rsidR="008B478B" w:rsidRPr="00371C97" w:rsidRDefault="008B478B" w:rsidP="008B478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Promotion sociale </w:t>
                      </w:r>
                    </w:p>
                  </w:txbxContent>
                </v:textbox>
              </v:shape>
            </w:pict>
          </mc:Fallback>
        </mc:AlternateContent>
      </w:r>
      <w:r w:rsidR="00371C97" w:rsidRPr="00371C9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EBBAAE4" wp14:editId="3B64CFF7">
                <wp:simplePos x="0" y="0"/>
                <wp:positionH relativeFrom="column">
                  <wp:posOffset>7595235</wp:posOffset>
                </wp:positionH>
                <wp:positionV relativeFrom="paragraph">
                  <wp:posOffset>3096895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A0D2E" w14:textId="77777777" w:rsidR="00371C97" w:rsidRPr="002D374E" w:rsidRDefault="00371C97" w:rsidP="00371C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AAE4" id="Zone de texte 5252" o:spid="_x0000_s1110" type="#_x0000_t202" style="position:absolute;margin-left:598.05pt;margin-top:243.85pt;width:281.15pt;height:26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" filled="f" stroked="f" strokeweight=".5pt">
                <v:textbox>
                  <w:txbxContent>
                    <w:p w14:paraId="6A6A0D2E" w14:textId="77777777" w:rsidR="00371C97" w:rsidRPr="002D374E" w:rsidRDefault="00371C97" w:rsidP="00371C97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AA7AA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ED965F" wp14:editId="258B10A5">
                <wp:simplePos x="0" y="0"/>
                <wp:positionH relativeFrom="column">
                  <wp:posOffset>3684761</wp:posOffset>
                </wp:positionH>
                <wp:positionV relativeFrom="paragraph">
                  <wp:posOffset>3793402</wp:posOffset>
                </wp:positionV>
                <wp:extent cx="707732" cy="329777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32" cy="329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4CC3EBE5" w:rsidR="00AA7AA4" w:rsidRPr="00F13403" w:rsidRDefault="003C461E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35</w:t>
                            </w:r>
                            <w:r w:rsidR="00AA7AA4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111" type="#_x0000_t202" style="position:absolute;margin-left:290.15pt;margin-top:298.7pt;width:55.75pt;height:25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" filled="f" stroked="f" strokeweight=".5pt">
                <v:textbox>
                  <w:txbxContent>
                    <w:p w14:paraId="467C9EB7" w14:textId="4CC3EBE5" w:rsidR="00AA7AA4" w:rsidRPr="00F13403" w:rsidRDefault="003C461E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35</w:t>
                      </w:r>
                      <w:r w:rsidR="00AA7AA4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C9200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9AD6CE" wp14:editId="630A6294">
                <wp:simplePos x="0" y="0"/>
                <wp:positionH relativeFrom="column">
                  <wp:posOffset>2421601</wp:posOffset>
                </wp:positionH>
                <wp:positionV relativeFrom="paragraph">
                  <wp:posOffset>3805765</wp:posOffset>
                </wp:positionV>
                <wp:extent cx="707732" cy="329777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32" cy="329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7274767C" w:rsidR="004E533E" w:rsidRPr="00F13403" w:rsidRDefault="000A65DE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100 </w:t>
                            </w:r>
                            <w:r w:rsidR="004E533E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112" type="#_x0000_t202" style="position:absolute;margin-left:190.7pt;margin-top:299.65pt;width:55.75pt;height:25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" filled="f" stroked="f" strokeweight=".5pt">
                <v:textbox>
                  <w:txbxContent>
                    <w:p w14:paraId="7595A70E" w14:textId="7274767C" w:rsidR="004E533E" w:rsidRPr="00F13403" w:rsidRDefault="000A65DE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100 </w:t>
                      </w:r>
                      <w:r w:rsidR="004E533E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2074C366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77777777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13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" fillcolor="#63a7da" strokecolor="#63a7da" strokeweight=".5pt">
                <v:textbox>
                  <w:txbxContent>
                    <w:p w14:paraId="1C4958BE" w14:textId="77777777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3A78EEA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14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981DAD9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8" r:lo="rId89" r:qs="rId90" r:cs="rId9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5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981DAD9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3" r:lo="rId89" r:qs="rId90" r:cs="rId91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A3207" w14:textId="77777777" w:rsidR="0011602E" w:rsidRDefault="0011602E" w:rsidP="0063464B">
      <w:r>
        <w:separator/>
      </w:r>
    </w:p>
  </w:endnote>
  <w:endnote w:type="continuationSeparator" w:id="0">
    <w:p w14:paraId="0DCECE85" w14:textId="77777777" w:rsidR="0011602E" w:rsidRDefault="0011602E" w:rsidP="0063464B">
      <w:r>
        <w:continuationSeparator/>
      </w:r>
    </w:p>
  </w:endnote>
  <w:endnote w:type="continuationNotice" w:id="1">
    <w:p w14:paraId="07E83B53" w14:textId="77777777" w:rsidR="0011602E" w:rsidRDefault="001160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A9488F" w14:textId="77777777" w:rsidR="0011602E" w:rsidRDefault="0011602E" w:rsidP="0063464B">
      <w:r>
        <w:separator/>
      </w:r>
    </w:p>
  </w:footnote>
  <w:footnote w:type="continuationSeparator" w:id="0">
    <w:p w14:paraId="2A5B0DB2" w14:textId="77777777" w:rsidR="0011602E" w:rsidRDefault="0011602E" w:rsidP="0063464B">
      <w:r>
        <w:continuationSeparator/>
      </w:r>
    </w:p>
  </w:footnote>
  <w:footnote w:type="continuationNotice" w:id="1">
    <w:p w14:paraId="7EB0607F" w14:textId="77777777" w:rsidR="0011602E" w:rsidRDefault="0011602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1602E"/>
    <w:rsid w:val="00120B73"/>
    <w:rsid w:val="00121489"/>
    <w:rsid w:val="00122551"/>
    <w:rsid w:val="00123786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37B1"/>
    <w:rsid w:val="00154BC8"/>
    <w:rsid w:val="001554D7"/>
    <w:rsid w:val="00165B27"/>
    <w:rsid w:val="00171086"/>
    <w:rsid w:val="0017238A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490D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2B5B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FDB"/>
    <w:rsid w:val="003F24ED"/>
    <w:rsid w:val="004009BB"/>
    <w:rsid w:val="00405BDD"/>
    <w:rsid w:val="00407040"/>
    <w:rsid w:val="00407244"/>
    <w:rsid w:val="00410A49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B7D"/>
    <w:rsid w:val="004A42EE"/>
    <w:rsid w:val="004A4E15"/>
    <w:rsid w:val="004B675A"/>
    <w:rsid w:val="004C16F7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318D"/>
    <w:rsid w:val="005A339A"/>
    <w:rsid w:val="005A777D"/>
    <w:rsid w:val="005B393F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4462"/>
    <w:rsid w:val="006E6AB5"/>
    <w:rsid w:val="006F1741"/>
    <w:rsid w:val="006F4478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CC6"/>
    <w:rsid w:val="00792DC0"/>
    <w:rsid w:val="00792F8E"/>
    <w:rsid w:val="00792FB7"/>
    <w:rsid w:val="00793343"/>
    <w:rsid w:val="007965C8"/>
    <w:rsid w:val="00797B93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66A7"/>
    <w:rsid w:val="007F7ABE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22EC"/>
    <w:rsid w:val="00837020"/>
    <w:rsid w:val="00837BD5"/>
    <w:rsid w:val="00842677"/>
    <w:rsid w:val="008461F3"/>
    <w:rsid w:val="0084695B"/>
    <w:rsid w:val="008506DF"/>
    <w:rsid w:val="00850B87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36DE"/>
    <w:rsid w:val="00895B62"/>
    <w:rsid w:val="008A1E15"/>
    <w:rsid w:val="008B478B"/>
    <w:rsid w:val="008B6019"/>
    <w:rsid w:val="008C0468"/>
    <w:rsid w:val="008C0E89"/>
    <w:rsid w:val="008C306F"/>
    <w:rsid w:val="008C3482"/>
    <w:rsid w:val="008C38CE"/>
    <w:rsid w:val="008D0974"/>
    <w:rsid w:val="008D2FE4"/>
    <w:rsid w:val="008E009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69D5"/>
    <w:rsid w:val="009805E9"/>
    <w:rsid w:val="00980A4D"/>
    <w:rsid w:val="00983AC1"/>
    <w:rsid w:val="00990811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684D"/>
    <w:rsid w:val="009E519E"/>
    <w:rsid w:val="009E5386"/>
    <w:rsid w:val="009E66C5"/>
    <w:rsid w:val="009E7DAC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7B3A"/>
    <w:rsid w:val="00AC3AB1"/>
    <w:rsid w:val="00AD203C"/>
    <w:rsid w:val="00AD2B29"/>
    <w:rsid w:val="00AD3C32"/>
    <w:rsid w:val="00AD4395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6C89"/>
    <w:rsid w:val="00B3761E"/>
    <w:rsid w:val="00B41645"/>
    <w:rsid w:val="00B4177E"/>
    <w:rsid w:val="00B43415"/>
    <w:rsid w:val="00B44F85"/>
    <w:rsid w:val="00B452A4"/>
    <w:rsid w:val="00B5005C"/>
    <w:rsid w:val="00B56BE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C044C"/>
    <w:rsid w:val="00BC3D21"/>
    <w:rsid w:val="00BC4174"/>
    <w:rsid w:val="00BC41C3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4B94"/>
    <w:rsid w:val="00CC0317"/>
    <w:rsid w:val="00CC3860"/>
    <w:rsid w:val="00CC4BF8"/>
    <w:rsid w:val="00CC6787"/>
    <w:rsid w:val="00CD4A74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79B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A1676"/>
    <w:rsid w:val="00DA2104"/>
    <w:rsid w:val="00DA2706"/>
    <w:rsid w:val="00DA5C39"/>
    <w:rsid w:val="00DB1FF7"/>
    <w:rsid w:val="00DB44E9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28B5"/>
    <w:rsid w:val="00F371DE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848"/>
    <w:rsid w:val="00FB1F1B"/>
    <w:rsid w:val="00FB3149"/>
    <w:rsid w:val="00FB4C2B"/>
    <w:rsid w:val="00FB610E"/>
    <w:rsid w:val="00FC06D3"/>
    <w:rsid w:val="00FC1E13"/>
    <w:rsid w:val="00FD0A94"/>
    <w:rsid w:val="00FD0A9D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microsoft.com/office/2007/relationships/diagramDrawing" Target="diagrams/drawing1.xml"/><Relationship Id="rId39" Type="http://schemas.openxmlformats.org/officeDocument/2006/relationships/image" Target="media/image18.svg"/><Relationship Id="rId21" Type="http://schemas.openxmlformats.org/officeDocument/2006/relationships/image" Target="media/image7.png"/><Relationship Id="rId34" Type="http://schemas.openxmlformats.org/officeDocument/2006/relationships/image" Target="media/image14.svg"/><Relationship Id="rId42" Type="http://schemas.openxmlformats.org/officeDocument/2006/relationships/image" Target="media/image21.png"/><Relationship Id="rId47" Type="http://schemas.openxmlformats.org/officeDocument/2006/relationships/image" Target="media/image26.svg"/><Relationship Id="rId50" Type="http://schemas.openxmlformats.org/officeDocument/2006/relationships/diagramData" Target="diagrams/data3.xml"/><Relationship Id="rId55" Type="http://schemas.openxmlformats.org/officeDocument/2006/relationships/diagramData" Target="diagrams/data4.xml"/><Relationship Id="rId63" Type="http://schemas.openxmlformats.org/officeDocument/2006/relationships/image" Target="media/image36.svg"/><Relationship Id="rId68" Type="http://schemas.openxmlformats.org/officeDocument/2006/relationships/hyperlink" Target="http://www.bassinefe-hainautcentre.be/le-rapport-analytique-et-prospectif" TargetMode="External"/><Relationship Id="rId76" Type="http://schemas.openxmlformats.org/officeDocument/2006/relationships/image" Target="media/image47.png"/><Relationship Id="rId84" Type="http://schemas.openxmlformats.org/officeDocument/2006/relationships/image" Target="media/image55.png"/><Relationship Id="rId89" Type="http://schemas.openxmlformats.org/officeDocument/2006/relationships/diagramLayout" Target="diagrams/layout3.xml"/><Relationship Id="rId7" Type="http://schemas.openxmlformats.org/officeDocument/2006/relationships/settings" Target="settings.xml"/><Relationship Id="rId71" Type="http://schemas.openxmlformats.org/officeDocument/2006/relationships/image" Target="media/image42.png"/><Relationship Id="rId92" Type="http://schemas.microsoft.com/office/2007/relationships/diagramDrawing" Target="diagrams/drawing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tudierenhainaut.be/ipeslh/formations.html" TargetMode="External"/><Relationship Id="rId29" Type="http://schemas.openxmlformats.org/officeDocument/2006/relationships/image" Target="media/image9.svg"/><Relationship Id="rId11" Type="http://schemas.openxmlformats.org/officeDocument/2006/relationships/image" Target="media/image1.pn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2.svg"/><Relationship Id="rId37" Type="http://schemas.openxmlformats.org/officeDocument/2006/relationships/image" Target="media/image16.svg"/><Relationship Id="rId40" Type="http://schemas.openxmlformats.org/officeDocument/2006/relationships/image" Target="media/image19.png"/><Relationship Id="rId45" Type="http://schemas.openxmlformats.org/officeDocument/2006/relationships/image" Target="media/image24.svg"/><Relationship Id="rId53" Type="http://schemas.openxmlformats.org/officeDocument/2006/relationships/diagramColors" Target="diagrams/colors2.xml"/><Relationship Id="rId58" Type="http://schemas.openxmlformats.org/officeDocument/2006/relationships/image" Target="media/image31.png"/><Relationship Id="rId66" Type="http://schemas.openxmlformats.org/officeDocument/2006/relationships/image" Target="media/image39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87" Type="http://schemas.openxmlformats.org/officeDocument/2006/relationships/image" Target="media/image58.png"/><Relationship Id="rId5" Type="http://schemas.openxmlformats.org/officeDocument/2006/relationships/numbering" Target="numbering.xml"/><Relationship Id="rId61" Type="http://schemas.openxmlformats.org/officeDocument/2006/relationships/image" Target="media/image34.svg"/><Relationship Id="rId82" Type="http://schemas.openxmlformats.org/officeDocument/2006/relationships/image" Target="media/image53.png"/><Relationship Id="rId90" Type="http://schemas.openxmlformats.org/officeDocument/2006/relationships/diagramQuickStyle" Target="diagrams/quickStyle3.xml"/><Relationship Id="rId95" Type="http://schemas.openxmlformats.org/officeDocument/2006/relationships/theme" Target="theme/theme1.xml"/><Relationship Id="rId19" Type="http://schemas.openxmlformats.org/officeDocument/2006/relationships/image" Target="media/image5.svg"/><Relationship Id="rId14" Type="http://schemas.openxmlformats.org/officeDocument/2006/relationships/hyperlink" Target="https://www.etudierenhainaut.be/enseignement-secondaire-paramedical-mons.html" TargetMode="External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image" Target="media/image10.png"/><Relationship Id="rId35" Type="http://schemas.openxmlformats.org/officeDocument/2006/relationships/hyperlink" Target="https://www.fermedelsamme.be/filieres?lang=fr" TargetMode="External"/><Relationship Id="rId43" Type="http://schemas.openxmlformats.org/officeDocument/2006/relationships/image" Target="media/image22.svg"/><Relationship Id="rId48" Type="http://schemas.openxmlformats.org/officeDocument/2006/relationships/image" Target="media/image27.png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image" Target="media/image41.emf"/><Relationship Id="rId77" Type="http://schemas.openxmlformats.org/officeDocument/2006/relationships/image" Target="media/image48.svg"/><Relationship Id="rId8" Type="http://schemas.openxmlformats.org/officeDocument/2006/relationships/webSettings" Target="webSettings.xml"/><Relationship Id="rId51" Type="http://schemas.openxmlformats.org/officeDocument/2006/relationships/diagramLayout" Target="diagrams/layout2.xml"/><Relationship Id="rId72" Type="http://schemas.openxmlformats.org/officeDocument/2006/relationships/image" Target="media/image43.svg"/><Relationship Id="rId80" Type="http://schemas.openxmlformats.org/officeDocument/2006/relationships/image" Target="media/image51.svg"/><Relationship Id="rId85" Type="http://schemas.openxmlformats.org/officeDocument/2006/relationships/image" Target="media/image56.png"/><Relationship Id="rId93" Type="http://schemas.openxmlformats.org/officeDocument/2006/relationships/diagramData" Target="diagrams/data6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s://www.saintjoseph-saintghislain.be/index.php/nos-formations" TargetMode="External"/><Relationship Id="rId25" Type="http://schemas.openxmlformats.org/officeDocument/2006/relationships/diagramColors" Target="diagrams/colors1.xml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2.svg"/><Relationship Id="rId67" Type="http://schemas.openxmlformats.org/officeDocument/2006/relationships/image" Target="media/image40.svg"/><Relationship Id="rId20" Type="http://schemas.openxmlformats.org/officeDocument/2006/relationships/image" Target="media/image6.png"/><Relationship Id="rId41" Type="http://schemas.openxmlformats.org/officeDocument/2006/relationships/image" Target="media/image20.svg"/><Relationship Id="rId54" Type="http://schemas.microsoft.com/office/2007/relationships/diagramDrawing" Target="diagrams/drawing2.xml"/><Relationship Id="rId62" Type="http://schemas.openxmlformats.org/officeDocument/2006/relationships/image" Target="media/image35.png"/><Relationship Id="rId70" Type="http://schemas.openxmlformats.org/officeDocument/2006/relationships/hyperlink" Target="http://www.bassinefe-hainautcentre.be/le-rapport-analytique-et-prospectif" TargetMode="External"/><Relationship Id="rId75" Type="http://schemas.openxmlformats.org/officeDocument/2006/relationships/image" Target="media/image46.svg"/><Relationship Id="rId83" Type="http://schemas.openxmlformats.org/officeDocument/2006/relationships/image" Target="media/image54.svg"/><Relationship Id="rId88" Type="http://schemas.openxmlformats.org/officeDocument/2006/relationships/diagramData" Target="diagrams/data5.xml"/><Relationship Id="rId91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iramps.be/" TargetMode="External"/><Relationship Id="rId23" Type="http://schemas.openxmlformats.org/officeDocument/2006/relationships/diagramLayout" Target="diagrams/layout1.xml"/><Relationship Id="rId28" Type="http://schemas.openxmlformats.org/officeDocument/2006/relationships/image" Target="media/image8.png"/><Relationship Id="rId36" Type="http://schemas.openxmlformats.org/officeDocument/2006/relationships/image" Target="media/image15.png"/><Relationship Id="rId49" Type="http://schemas.openxmlformats.org/officeDocument/2006/relationships/image" Target="media/image28.svg"/><Relationship Id="rId57" Type="http://schemas.openxmlformats.org/officeDocument/2006/relationships/image" Target="media/image30.sv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3.png"/><Relationship Id="rId52" Type="http://schemas.openxmlformats.org/officeDocument/2006/relationships/diagramQuickStyle" Target="diagrams/quickStyle2.xml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image" Target="media/image57.sv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61.png"/><Relationship Id="rId2" Type="http://schemas.openxmlformats.org/officeDocument/2006/relationships/image" Target="../media/image60.svg"/><Relationship Id="rId1" Type="http://schemas.openxmlformats.org/officeDocument/2006/relationships/image" Target="../media/image59.png"/><Relationship Id="rId6" Type="http://schemas.openxmlformats.org/officeDocument/2006/relationships/image" Target="../media/image64.svg"/><Relationship Id="rId5" Type="http://schemas.openxmlformats.org/officeDocument/2006/relationships/image" Target="../media/image63.png"/><Relationship Id="rId4" Type="http://schemas.openxmlformats.org/officeDocument/2006/relationships/image" Target="../media/image62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61.png"/><Relationship Id="rId2" Type="http://schemas.openxmlformats.org/officeDocument/2006/relationships/image" Target="../media/image60.svg"/><Relationship Id="rId1" Type="http://schemas.openxmlformats.org/officeDocument/2006/relationships/image" Target="../media/image59.png"/><Relationship Id="rId6" Type="http://schemas.openxmlformats.org/officeDocument/2006/relationships/image" Target="../media/image64.svg"/><Relationship Id="rId5" Type="http://schemas.openxmlformats.org/officeDocument/2006/relationships/image" Target="../media/image63.png"/><Relationship Id="rId4" Type="http://schemas.openxmlformats.org/officeDocument/2006/relationships/image" Target="../media/image62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1.png"/><Relationship Id="rId2" Type="http://schemas.openxmlformats.org/officeDocument/2006/relationships/image" Target="../media/image60.svg"/><Relationship Id="rId1" Type="http://schemas.openxmlformats.org/officeDocument/2006/relationships/image" Target="../media/image59.png"/><Relationship Id="rId6" Type="http://schemas.openxmlformats.org/officeDocument/2006/relationships/image" Target="../media/image64.svg"/><Relationship Id="rId5" Type="http://schemas.openxmlformats.org/officeDocument/2006/relationships/image" Target="../media/image63.png"/><Relationship Id="rId4" Type="http://schemas.openxmlformats.org/officeDocument/2006/relationships/image" Target="../media/image62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1ECA173-68C7-4FA7-9E76-0D9EAAEFDD49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B2C334F6-7CA9-4B3C-9B37-9938FF4958A9}" type="parTrans" cxnId="{9A08227D-2F95-48D9-B338-386570DD58B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6739B37-0956-45F0-A75F-E62AF381C7DC}" type="sibTrans" cxnId="{9A08227D-2F95-48D9-B338-386570DD58B4}">
      <dgm:prSet/>
      <dgm:spPr/>
      <dgm:t>
        <a:bodyPr/>
        <a:lstStyle/>
        <a:p>
          <a:endParaRPr lang="fr-BE"/>
        </a:p>
      </dgm:t>
    </dgm:pt>
    <dgm:pt modelId="{3D510807-BF8D-488D-B901-A650E8D8952A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A8ECAE36-3C70-46B7-A32B-0BF764E5497F}" type="parTrans" cxnId="{275FEF92-CC91-4BAF-964D-5797DE6EB45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35B7A31-222D-44C4-845E-A7C5260ED518}" type="sibTrans" cxnId="{275FEF92-CC91-4BAF-964D-5797DE6EB45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AA5A9E8C-AAF6-46C8-A535-6D3CCEF3D184}" type="pres">
      <dgm:prSet presAssocID="{B2C334F6-7CA9-4B3C-9B37-9938FF4958A9}" presName="Name13" presStyleLbl="parChTrans1D2" presStyleIdx="0" presStyleCnt="2"/>
      <dgm:spPr/>
    </dgm:pt>
    <dgm:pt modelId="{E4035A34-5965-4A93-84BE-8F1C1658098C}" type="pres">
      <dgm:prSet presAssocID="{D1ECA173-68C7-4FA7-9E76-0D9EAAEFDD49}" presName="childText" presStyleLbl="bgAcc1" presStyleIdx="0" presStyleCnt="2">
        <dgm:presLayoutVars>
          <dgm:bulletEnabled val="1"/>
        </dgm:presLayoutVars>
      </dgm:prSet>
      <dgm:spPr/>
    </dgm:pt>
    <dgm:pt modelId="{1076430B-BAA2-4332-A197-F258721A74AD}" type="pres">
      <dgm:prSet presAssocID="{A8ECAE36-3C70-46B7-A32B-0BF764E5497F}" presName="Name13" presStyleLbl="parChTrans1D2" presStyleIdx="1" presStyleCnt="2"/>
      <dgm:spPr/>
    </dgm:pt>
    <dgm:pt modelId="{B340C4AE-32AB-4035-B706-82EC3C5DA057}" type="pres">
      <dgm:prSet presAssocID="{3D510807-BF8D-488D-B901-A650E8D8952A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82BF4B0E-08D4-4B83-947E-83A46A823954}" type="presOf" srcId="{B2C334F6-7CA9-4B3C-9B37-9938FF4958A9}" destId="{AA5A9E8C-AAF6-46C8-A535-6D3CCEF3D184}" srcOrd="0" destOrd="0" presId="urn:microsoft.com/office/officeart/2005/8/layout/hierarchy3"/>
    <dgm:cxn modelId="{73BADF1A-F0F9-4012-A3C4-12E6AFB40EA0}" type="presOf" srcId="{D1ECA173-68C7-4FA7-9E76-0D9EAAEFDD49}" destId="{E4035A34-5965-4A93-84BE-8F1C1658098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9A08227D-2F95-48D9-B338-386570DD58B4}" srcId="{A43A57F3-AF3F-455F-BBE4-707E4AA03B66}" destId="{D1ECA173-68C7-4FA7-9E76-0D9EAAEFDD49}" srcOrd="0" destOrd="0" parTransId="{B2C334F6-7CA9-4B3C-9B37-9938FF4958A9}" sibTransId="{C6739B37-0956-45F0-A75F-E62AF381C7DC}"/>
    <dgm:cxn modelId="{4BA8C38E-2302-4FDC-B393-89E788380C81}" type="presOf" srcId="{3D510807-BF8D-488D-B901-A650E8D8952A}" destId="{B340C4AE-32AB-4035-B706-82EC3C5DA057}" srcOrd="0" destOrd="0" presId="urn:microsoft.com/office/officeart/2005/8/layout/hierarchy3"/>
    <dgm:cxn modelId="{275FEF92-CC91-4BAF-964D-5797DE6EB456}" srcId="{A43A57F3-AF3F-455F-BBE4-707E4AA03B66}" destId="{3D510807-BF8D-488D-B901-A650E8D8952A}" srcOrd="1" destOrd="0" parTransId="{A8ECAE36-3C70-46B7-A32B-0BF764E5497F}" sibTransId="{935B7A31-222D-44C4-845E-A7C5260ED518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5BC3EF0-F6EC-4280-94F2-B8477E498B70}" type="presOf" srcId="{A8ECAE36-3C70-46B7-A32B-0BF764E5497F}" destId="{1076430B-BAA2-4332-A197-F258721A74AD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9E767E0C-9934-405F-A146-92CD1DEC2710}" type="presParOf" srcId="{90316499-4407-4FF2-8AA4-9D745D6B3076}" destId="{AA5A9E8C-AAF6-46C8-A535-6D3CCEF3D184}" srcOrd="0" destOrd="0" presId="urn:microsoft.com/office/officeart/2005/8/layout/hierarchy3"/>
    <dgm:cxn modelId="{89E8904A-6657-4CA2-B7EE-F61E8CF54E21}" type="presParOf" srcId="{90316499-4407-4FF2-8AA4-9D745D6B3076}" destId="{E4035A34-5965-4A93-84BE-8F1C1658098C}" srcOrd="1" destOrd="0" presId="urn:microsoft.com/office/officeart/2005/8/layout/hierarchy3"/>
    <dgm:cxn modelId="{2B1EEF82-0CBE-497F-A2FD-2826435ACFC8}" type="presParOf" srcId="{90316499-4407-4FF2-8AA4-9D745D6B3076}" destId="{1076430B-BAA2-4332-A197-F258721A74AD}" srcOrd="2" destOrd="0" presId="urn:microsoft.com/office/officeart/2005/8/layout/hierarchy3"/>
    <dgm:cxn modelId="{D146D773-8C4F-40B9-B388-C0AF62C5C94F}" type="presParOf" srcId="{90316499-4407-4FF2-8AA4-9D745D6B3076}" destId="{B340C4AE-32AB-4035-B706-82EC3C5DA057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1ECA173-68C7-4FA7-9E76-0D9EAAEFDD49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B2C334F6-7CA9-4B3C-9B37-9938FF4958A9}" type="parTrans" cxnId="{9A08227D-2F95-48D9-B338-386570DD58B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6739B37-0956-45F0-A75F-E62AF381C7DC}" type="sibTrans" cxnId="{9A08227D-2F95-48D9-B338-386570DD58B4}">
      <dgm:prSet/>
      <dgm:spPr/>
      <dgm:t>
        <a:bodyPr/>
        <a:lstStyle/>
        <a:p>
          <a:endParaRPr lang="fr-BE"/>
        </a:p>
      </dgm:t>
    </dgm:pt>
    <dgm:pt modelId="{3D510807-BF8D-488D-B901-A650E8D8952A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A8ECAE36-3C70-46B7-A32B-0BF764E5497F}" type="parTrans" cxnId="{275FEF92-CC91-4BAF-964D-5797DE6EB45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35B7A31-222D-44C4-845E-A7C5260ED518}" type="sibTrans" cxnId="{275FEF92-CC91-4BAF-964D-5797DE6EB456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AA5A9E8C-AAF6-46C8-A535-6D3CCEF3D184}" type="pres">
      <dgm:prSet presAssocID="{B2C334F6-7CA9-4B3C-9B37-9938FF4958A9}" presName="Name13" presStyleLbl="parChTrans1D2" presStyleIdx="0" presStyleCnt="2"/>
      <dgm:spPr/>
    </dgm:pt>
    <dgm:pt modelId="{E4035A34-5965-4A93-84BE-8F1C1658098C}" type="pres">
      <dgm:prSet presAssocID="{D1ECA173-68C7-4FA7-9E76-0D9EAAEFDD49}" presName="childText" presStyleLbl="bgAcc1" presStyleIdx="0" presStyleCnt="2">
        <dgm:presLayoutVars>
          <dgm:bulletEnabled val="1"/>
        </dgm:presLayoutVars>
      </dgm:prSet>
      <dgm:spPr/>
    </dgm:pt>
    <dgm:pt modelId="{1076430B-BAA2-4332-A197-F258721A74AD}" type="pres">
      <dgm:prSet presAssocID="{A8ECAE36-3C70-46B7-A32B-0BF764E5497F}" presName="Name13" presStyleLbl="parChTrans1D2" presStyleIdx="1" presStyleCnt="2"/>
      <dgm:spPr/>
    </dgm:pt>
    <dgm:pt modelId="{B340C4AE-32AB-4035-B706-82EC3C5DA057}" type="pres">
      <dgm:prSet presAssocID="{3D510807-BF8D-488D-B901-A650E8D8952A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82BF4B0E-08D4-4B83-947E-83A46A823954}" type="presOf" srcId="{B2C334F6-7CA9-4B3C-9B37-9938FF4958A9}" destId="{AA5A9E8C-AAF6-46C8-A535-6D3CCEF3D184}" srcOrd="0" destOrd="0" presId="urn:microsoft.com/office/officeart/2005/8/layout/hierarchy3"/>
    <dgm:cxn modelId="{73BADF1A-F0F9-4012-A3C4-12E6AFB40EA0}" type="presOf" srcId="{D1ECA173-68C7-4FA7-9E76-0D9EAAEFDD49}" destId="{E4035A34-5965-4A93-84BE-8F1C1658098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9A08227D-2F95-48D9-B338-386570DD58B4}" srcId="{A43A57F3-AF3F-455F-BBE4-707E4AA03B66}" destId="{D1ECA173-68C7-4FA7-9E76-0D9EAAEFDD49}" srcOrd="0" destOrd="0" parTransId="{B2C334F6-7CA9-4B3C-9B37-9938FF4958A9}" sibTransId="{C6739B37-0956-45F0-A75F-E62AF381C7DC}"/>
    <dgm:cxn modelId="{4BA8C38E-2302-4FDC-B393-89E788380C81}" type="presOf" srcId="{3D510807-BF8D-488D-B901-A650E8D8952A}" destId="{B340C4AE-32AB-4035-B706-82EC3C5DA057}" srcOrd="0" destOrd="0" presId="urn:microsoft.com/office/officeart/2005/8/layout/hierarchy3"/>
    <dgm:cxn modelId="{275FEF92-CC91-4BAF-964D-5797DE6EB456}" srcId="{A43A57F3-AF3F-455F-BBE4-707E4AA03B66}" destId="{3D510807-BF8D-488D-B901-A650E8D8952A}" srcOrd="1" destOrd="0" parTransId="{A8ECAE36-3C70-46B7-A32B-0BF764E5497F}" sibTransId="{935B7A31-222D-44C4-845E-A7C5260ED518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5BC3EF0-F6EC-4280-94F2-B8477E498B70}" type="presOf" srcId="{A8ECAE36-3C70-46B7-A32B-0BF764E5497F}" destId="{1076430B-BAA2-4332-A197-F258721A74AD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9E767E0C-9934-405F-A146-92CD1DEC2710}" type="presParOf" srcId="{90316499-4407-4FF2-8AA4-9D745D6B3076}" destId="{AA5A9E8C-AAF6-46C8-A535-6D3CCEF3D184}" srcOrd="0" destOrd="0" presId="urn:microsoft.com/office/officeart/2005/8/layout/hierarchy3"/>
    <dgm:cxn modelId="{89E8904A-6657-4CA2-B7EE-F61E8CF54E21}" type="presParOf" srcId="{90316499-4407-4FF2-8AA4-9D745D6B3076}" destId="{E4035A34-5965-4A93-84BE-8F1C1658098C}" srcOrd="1" destOrd="0" presId="urn:microsoft.com/office/officeart/2005/8/layout/hierarchy3"/>
    <dgm:cxn modelId="{2B1EEF82-0CBE-497F-A2FD-2826435ACFC8}" type="presParOf" srcId="{90316499-4407-4FF2-8AA4-9D745D6B3076}" destId="{1076430B-BAA2-4332-A197-F258721A74AD}" srcOrd="2" destOrd="0" presId="urn:microsoft.com/office/officeart/2005/8/layout/hierarchy3"/>
    <dgm:cxn modelId="{D146D773-8C4F-40B9-B388-C0AF62C5C94F}" type="presParOf" srcId="{90316499-4407-4FF2-8AA4-9D745D6B3076}" destId="{B340C4AE-32AB-4035-B706-82EC3C5DA057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17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165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+2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17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165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+2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  <dsp:sp modelId="{AA5A9E8C-AAF6-46C8-A535-6D3CCEF3D184}">
      <dsp:nvSpPr>
        <dsp:cNvPr id="0" name=""/>
        <dsp:cNvSpPr/>
      </dsp:nvSpPr>
      <dsp:spPr>
        <a:xfrm>
          <a:off x="1897649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035A34-5965-4A93-84BE-8F1C1658098C}">
      <dsp:nvSpPr>
        <dsp:cNvPr id="0" name=""/>
        <dsp:cNvSpPr/>
      </dsp:nvSpPr>
      <dsp:spPr>
        <a:xfrm>
          <a:off x="201587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2033192" y="757336"/>
        <a:ext cx="911208" cy="556520"/>
      </dsp:txXfrm>
    </dsp:sp>
    <dsp:sp modelId="{1076430B-BAA2-4332-A197-F258721A74AD}">
      <dsp:nvSpPr>
        <dsp:cNvPr id="0" name=""/>
        <dsp:cNvSpPr/>
      </dsp:nvSpPr>
      <dsp:spPr>
        <a:xfrm>
          <a:off x="1897649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40C4AE-32AB-4035-B706-82EC3C5DA057}">
      <dsp:nvSpPr>
        <dsp:cNvPr id="0" name=""/>
        <dsp:cNvSpPr/>
      </dsp:nvSpPr>
      <dsp:spPr>
        <a:xfrm>
          <a:off x="201587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2033192" y="1496272"/>
        <a:ext cx="91120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6504" y="444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66504" y="444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17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+2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165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44</TotalTime>
  <Pages>2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34</cp:revision>
  <cp:lastPrinted>2021-12-24T10:51:00Z</cp:lastPrinted>
  <dcterms:created xsi:type="dcterms:W3CDTF">2022-03-09T08:38:00Z</dcterms:created>
  <dcterms:modified xsi:type="dcterms:W3CDTF">2022-03-10T13:30:00Z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