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E1B55C5" wp14:editId="70C4AFC6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E904A01" wp14:editId="0CF4F375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CB1BF" id="Groupe 50" o:spid="_x0000_s1026" style="position:absolute;margin-left:12pt;margin-top:-29.3pt;width:118.95pt;height:756pt;z-index:25163366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EEE829" wp14:editId="3EF5801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77C1C" id="Rectangle 5" o:spid="_x0000_s1026" style="position:absolute;margin-left:175.2pt;margin-top:-20.3pt;width:78.5pt;height:94.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25C153A" wp14:editId="6B3F35D0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652D6" id="Forme libre 33" o:spid="_x0000_s1026" style="position:absolute;margin-left:-32pt;margin-top:-21pt;width:147.55pt;height:75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BE4522A" wp14:editId="73004F64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21B6F" id="Groupe 49" o:spid="_x0000_s1026" style="position:absolute;margin-left:1059.05pt;margin-top:-14.25pt;width:107.8pt;height:756pt;z-index:25163264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BCD8C1" wp14:editId="6DF29FA5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87A3C" id="Forme libre 25" o:spid="_x0000_s1026" style="position:absolute;margin-left:1064.75pt;margin-top:18pt;width:123.25pt;height:75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350247A3" w:rsidR="00902688" w:rsidRDefault="003725E6" w:rsidP="00F576BD">
      <w:pPr>
        <w:rPr>
          <w:noProof/>
          <w:lang w:bidi="fr-FR"/>
        </w:rPr>
      </w:pPr>
      <w:r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59E37EC" wp14:editId="40FD2980">
                <wp:simplePos x="0" y="0"/>
                <wp:positionH relativeFrom="page">
                  <wp:posOffset>9236710</wp:posOffset>
                </wp:positionH>
                <wp:positionV relativeFrom="paragraph">
                  <wp:posOffset>6804660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27" type="#_x0000_t202" style="position:absolute;margin-left:727.3pt;margin-top:535.8pt;width:264.4pt;height:34.75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6zvNw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EC62C7" wp14:editId="75D30EA5">
                <wp:simplePos x="0" y="0"/>
                <wp:positionH relativeFrom="column">
                  <wp:posOffset>8995407</wp:posOffset>
                </wp:positionH>
                <wp:positionV relativeFrom="paragraph">
                  <wp:posOffset>7602855</wp:posOffset>
                </wp:positionV>
                <wp:extent cx="78125" cy="383008"/>
                <wp:effectExtent l="0" t="0" r="17145" b="0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25" cy="383008"/>
                          <a:chOff x="6350" y="323821"/>
                          <a:chExt cx="78369" cy="383096"/>
                        </a:xfrm>
                      </wpg:grpSpPr>
                      <wps:wsp>
                        <wps:cNvPr id="1513" name="Rectangle 3"/>
                        <wps:cNvSpPr/>
                        <wps:spPr>
                          <a:xfrm>
                            <a:off x="6350" y="323821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6350" cap="flat" cmpd="sng" algn="ctr">
                            <a:solidFill>
                              <a:schemeClr val="accent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BB7A43" w14:textId="77777777" w:rsidR="00F975B1" w:rsidRPr="00EC352C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14" name="Rectangle 3"/>
                        <wps:cNvSpPr/>
                        <wps:spPr>
                          <a:xfrm>
                            <a:off x="6350" y="474837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4E40D3" w14:textId="77777777" w:rsidR="00F975B1" w:rsidRPr="00EC352C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21" name="Rectangle 3"/>
                        <wps:cNvSpPr/>
                        <wps:spPr>
                          <a:xfrm>
                            <a:off x="12719" y="634917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FD399B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78B024F" w14:textId="77777777" w:rsidR="00F975B1" w:rsidRPr="00E31947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color w:val="B4222F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C62C7" id="Groupe 1512" o:spid="_x0000_s1028" style="position:absolute;margin-left:708.3pt;margin-top:598.65pt;width:6.15pt;height:30.15pt;z-index:251660288;mso-width-relative:margin;mso-height-relative:margin" coordorigin="63,3238" coordsize="783,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">
                <v:rect id="Rectangle 3" o:spid="_x0000_s1029" style="position:absolute;left:63;top:323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" fillcolor="#b4222f [3207]" strokecolor="#b4222f [3207]" strokeweight=".5pt">
                  <v:textbox>
                    <w:txbxContent>
                      <w:p w14:paraId="59BB7A43" w14:textId="77777777" w:rsidR="00F975B1" w:rsidRPr="00EC352C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Rectangle 3" o:spid="_x0000_s1030" style="position:absolute;left:63;top:474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" fillcolor="#63a7da" stroked="f" strokeweight=".5pt">
                  <v:textbox>
                    <w:txbxContent>
                      <w:p w14:paraId="084E40D3" w14:textId="77777777" w:rsidR="00F975B1" w:rsidRPr="00EC352C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Rectangle 3" o:spid="_x0000_s1031" style="position:absolute;left:127;top:63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" fillcolor="#fd399b" stroked="f" strokeweight=".5pt">
                  <v:textbox>
                    <w:txbxContent>
                      <w:p w14:paraId="278B024F" w14:textId="77777777" w:rsidR="00F975B1" w:rsidRPr="00E31947" w:rsidRDefault="00F975B1" w:rsidP="00F975B1">
                        <w:pPr>
                          <w:pStyle w:val="NormalWeb"/>
                          <w:spacing w:after="0"/>
                          <w:rPr>
                            <w:color w:val="B4222F"/>
                            <w:sz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913A5C" w:rsidRPr="00EA438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328B36" wp14:editId="44B623CE">
                <wp:simplePos x="0" y="0"/>
                <wp:positionH relativeFrom="column">
                  <wp:posOffset>8885343</wp:posOffset>
                </wp:positionH>
                <wp:positionV relativeFrom="paragraph">
                  <wp:posOffset>5565987</wp:posOffset>
                </wp:positionV>
                <wp:extent cx="82550" cy="88900"/>
                <wp:effectExtent l="0" t="0" r="12700" b="25400"/>
                <wp:wrapNone/>
                <wp:docPr id="21" name="Ellipse 21">
                  <a:hlinkClick xmlns:a="http://schemas.openxmlformats.org/drawingml/2006/main" r:id="rId14" tooltip="L'appui : recouvrement mura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6350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06342" id="Ellipse 21" o:spid="_x0000_s1026" href="http://eftlappui.be/" title="L'appui : recouvrement mural" style="position:absolute;margin-left:699.65pt;margin-top:438.25pt;width:6.5pt;height: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" o:button="t" fillcolor="#dd026f [3206]" strokecolor="#dd026f [3206]" strokeweight=".5pt">
                <v:fill o:detectmouseclick="t"/>
                <v:stroke joinstyle="miter"/>
              </v:oval>
            </w:pict>
          </mc:Fallback>
        </mc:AlternateContent>
      </w:r>
      <w:r w:rsidR="00913A5C" w:rsidRPr="00EA438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E6B9F7" wp14:editId="6083E9C2">
                <wp:simplePos x="0" y="0"/>
                <wp:positionH relativeFrom="column">
                  <wp:posOffset>8237644</wp:posOffset>
                </wp:positionH>
                <wp:positionV relativeFrom="paragraph">
                  <wp:posOffset>3148753</wp:posOffset>
                </wp:positionV>
                <wp:extent cx="5111750" cy="343471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188856" id="Rectangle 8" o:spid="_x0000_s1026" style="position:absolute;margin-left:648.65pt;margin-top:247.95pt;width:402.5pt;height:270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" stroked="f" strokeweight="1pt">
                <v:fill r:id="rId16" o:title="" recolor="t" rotate="t" type="frame"/>
              </v:rect>
            </w:pict>
          </mc:Fallback>
        </mc:AlternateContent>
      </w:r>
      <w:r w:rsidR="002D1E12" w:rsidRPr="00EA438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81E524" wp14:editId="30FCA2DF">
                <wp:simplePos x="0" y="0"/>
                <wp:positionH relativeFrom="column">
                  <wp:posOffset>11429577</wp:posOffset>
                </wp:positionH>
                <wp:positionV relativeFrom="paragraph">
                  <wp:posOffset>3706283</wp:posOffset>
                </wp:positionV>
                <wp:extent cx="82550" cy="88900"/>
                <wp:effectExtent l="0" t="0" r="0" b="6350"/>
                <wp:wrapNone/>
                <wp:docPr id="54" name="Ellipse 54">
                  <a:hlinkClick xmlns:a="http://schemas.openxmlformats.org/drawingml/2006/main" r:id="rId17" tooltip="IFAPME : Plafonneur-cimentier    - Entrepreneur plafonneur ciment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1A681" id="Ellipse 54" o:spid="_x0000_s1026" href="https://www.ifapme.be/centre-de-formations/mons" title="IFAPME : Plafonneur-cimentier    - Entrepreneur plafonneur cimentier" style="position:absolute;margin-left:899.95pt;margin-top:291.85pt;width:6.5pt;height: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EA4389" w:rsidRPr="00EA438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7568C6" wp14:editId="0554922F">
                <wp:simplePos x="0" y="0"/>
                <wp:positionH relativeFrom="column">
                  <wp:posOffset>11598910</wp:posOffset>
                </wp:positionH>
                <wp:positionV relativeFrom="paragraph">
                  <wp:posOffset>5026660</wp:posOffset>
                </wp:positionV>
                <wp:extent cx="82550" cy="88900"/>
                <wp:effectExtent l="0" t="0" r="0" b="6350"/>
                <wp:wrapNone/>
                <wp:docPr id="20" name="Ellipse 20">
                  <a:hlinkClick xmlns:a="http://schemas.openxmlformats.org/drawingml/2006/main" r:id="rId18" tooltip="Le forem : Plafonneur - ciment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CC2DD" id="Ellipse 20" o:spid="_x0000_s1026" href="https://www.leforem.be/particuliers/formations-forem.html" title="Le forem : Plafonneur - cimentier" style="position:absolute;margin-left:913.3pt;margin-top:395.8pt;width:6.5pt;height: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EA4389" w:rsidRPr="00EA438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0C2E3A" wp14:editId="03F47E27">
                <wp:simplePos x="0" y="0"/>
                <wp:positionH relativeFrom="column">
                  <wp:posOffset>10100310</wp:posOffset>
                </wp:positionH>
                <wp:positionV relativeFrom="paragraph">
                  <wp:posOffset>4959985</wp:posOffset>
                </wp:positionV>
                <wp:extent cx="82550" cy="88900"/>
                <wp:effectExtent l="0" t="0" r="0" b="6350"/>
                <wp:wrapNone/>
                <wp:docPr id="9" name="Ellipse 9">
                  <a:hlinkClick xmlns:a="http://schemas.openxmlformats.org/drawingml/2006/main" r:id="rId17" tooltip="IFAPME : Rejointoyeur - Ravaleur de façades, Plafonneur-cimentier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F21789" id="Ellipse 9" o:spid="_x0000_s1026" href="https://www.ifapme.be/centre-de-formations/mons" title="IFAPME : Rejointoyeur - Ravaleur de façades, Plafonneur-cimentier    " style="position:absolute;margin-left:795.3pt;margin-top:390.55pt;width:6.5pt;height: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11634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8B36D2C" wp14:editId="277D7211">
                <wp:simplePos x="0" y="0"/>
                <wp:positionH relativeFrom="margin">
                  <wp:posOffset>3650191</wp:posOffset>
                </wp:positionH>
                <wp:positionV relativeFrom="paragraph">
                  <wp:posOffset>639233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7121F13B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</w:t>
                            </w:r>
                            <w:r w:rsidR="00D60708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601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D60708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Plafonneur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2" type="#_x0000_t202" style="position:absolute;margin-left:287.4pt;margin-top:50.35pt;width:606pt;height:1in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7121F13B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</w:t>
                      </w:r>
                      <w:r w:rsidR="00D60708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601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D60708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Plafonneur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9C1">
        <w:rPr>
          <w:noProof/>
        </w:rPr>
        <w:drawing>
          <wp:anchor distT="0" distB="0" distL="114300" distR="114300" simplePos="0" relativeHeight="251700224" behindDoc="0" locked="0" layoutInCell="1" allowOverlap="1" wp14:anchorId="631B8ED0" wp14:editId="0DAD1166">
            <wp:simplePos x="0" y="0"/>
            <wp:positionH relativeFrom="column">
              <wp:posOffset>3801110</wp:posOffset>
            </wp:positionH>
            <wp:positionV relativeFrom="paragraph">
              <wp:posOffset>717127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8E422" wp14:editId="7C4655CC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BF283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" fillcolor="white [3201]" strokecolor="#dd026f [3206]" strokeweight="2.25pt">
                <v:stroke joinstyle="miter"/>
              </v:shape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CB6C4B8" wp14:editId="68872D15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125B725B" w:rsidR="004D161A" w:rsidRPr="00B55B0E" w:rsidRDefault="003E6DBE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3E6DB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Le métier est identifié en pénurie dans la liste 2021 et les acteurs du secteur estiment qu’il existe une vraie demande sur le Bassin. Sur base des dernières données communiquées à notre IBEFE, la filière n’était pas organisée au niveau de l’enseignement qualifiant sur notre Bassin. L’IBEFE relève des enjeux au niveau des compétences liées aux nouvelles approches d’isolation énergétique ; elle encourage donc la mise en lien avec le monde de l’entreprise et le Centre de compétence </w:t>
                            </w:r>
                            <w:proofErr w:type="spellStart"/>
                            <w:r w:rsidRPr="003E6DB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Construform</w:t>
                            </w:r>
                            <w:proofErr w:type="spellEnd"/>
                            <w:r w:rsidRPr="003E6DB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à ce niveau.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3" type="#_x0000_t202" style="position:absolute;margin-left:109.5pt;margin-top:262.25pt;width:443.3pt;height:126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" fillcolor="white [3201]" stroked="f" strokeweight=".5pt">
                <v:textbox>
                  <w:txbxContent>
                    <w:p w14:paraId="03031E02" w14:textId="125B725B" w:rsidR="004D161A" w:rsidRPr="00B55B0E" w:rsidRDefault="003E6DBE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3E6DBE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Le métier est identifié en pénurie dans la liste 2021 et les acteurs du secteur estiment qu’il existe une vraie demande sur le Bassin. Sur base des dernières données communiquées à notre IBEFE, la filière n’était pas organisée au niveau de l’enseignement qualifiant sur notre Bassin. L’IBEFE relève des enjeux au niveau des compétences liées aux nouvelles approches d’isolation énergétique ; elle encourage donc la mise en lien avec le monde de l’entreprise et le Centre de compétence </w:t>
                      </w:r>
                      <w:proofErr w:type="spellStart"/>
                      <w:r w:rsidRPr="003E6DBE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Construform</w:t>
                      </w:r>
                      <w:proofErr w:type="spellEnd"/>
                      <w:r w:rsidRPr="003E6DBE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à ce niveau.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F1E436D" wp14:editId="20160805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4" type="#_x0000_t202" style="position:absolute;margin-left:691.85pt;margin-top:647.8pt;width:404.7pt;height:21.8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Z8NQIAAGE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61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64AFE9" wp14:editId="25790850">
                <wp:simplePos x="0" y="0"/>
                <wp:positionH relativeFrom="column">
                  <wp:posOffset>8166100</wp:posOffset>
                </wp:positionH>
                <wp:positionV relativeFrom="paragraph">
                  <wp:posOffset>7188200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094F5" w14:textId="77777777" w:rsidR="003725E6" w:rsidRDefault="003725E6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738387B9" w14:textId="77777777" w:rsidR="003725E6" w:rsidRDefault="003725E6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0C1AD2B9" w14:textId="53F534B6" w:rsidR="007F77C0" w:rsidRPr="0073618A" w:rsidRDefault="003725E6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E00EA8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entre Forem</w:t>
                            </w:r>
                          </w:p>
                          <w:p w14:paraId="7C12B7BA" w14:textId="6ADF5564" w:rsidR="007F77C0" w:rsidRPr="0073618A" w:rsidRDefault="003725E6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2</w:t>
                            </w:r>
                            <w:r w:rsidR="00A27385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Centre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IFAPME </w:t>
                            </w:r>
                          </w:p>
                          <w:p w14:paraId="55ACE7EE" w14:textId="51EEDFF0" w:rsidR="007F77C0" w:rsidRPr="0073618A" w:rsidRDefault="003725E6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CISP </w:t>
                            </w: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4AFE9" id="_x0000_t202" coordsize="21600,21600" o:spt="202" path="m,l,21600r21600,l21600,xe">
                <v:stroke joinstyle="miter"/>
                <v:path gradientshapeok="t" o:connecttype="rect"/>
              </v:shapetype>
              <v:shape id="Zone de texte 1523" o:spid="_x0000_s1035" type="#_x0000_t202" style="position:absolute;margin-left:643pt;margin-top:566pt;width:312.5pt;height:7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" fillcolor="white [3201]" stroked="f" strokeweight=".5pt">
                <v:textbox>
                  <w:txbxContent>
                    <w:p w14:paraId="7B6094F5" w14:textId="77777777" w:rsidR="003725E6" w:rsidRDefault="003725E6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738387B9" w14:textId="77777777" w:rsidR="003725E6" w:rsidRDefault="003725E6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0C1AD2B9" w14:textId="53F534B6" w:rsidR="007F77C0" w:rsidRPr="0073618A" w:rsidRDefault="003725E6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E00EA8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entre Forem</w:t>
                      </w:r>
                    </w:p>
                    <w:p w14:paraId="7C12B7BA" w14:textId="6ADF5564" w:rsidR="007F77C0" w:rsidRPr="0073618A" w:rsidRDefault="003725E6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2</w:t>
                      </w:r>
                      <w:r w:rsidR="00A27385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Centre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IFAPME </w:t>
                      </w:r>
                    </w:p>
                    <w:p w14:paraId="55ACE7EE" w14:textId="51EEDFF0" w:rsidR="007F77C0" w:rsidRPr="0073618A" w:rsidRDefault="003725E6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CISP </w:t>
                      </w: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A455BD4" wp14:editId="0AA664FE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6" style="position:absolute;margin-left:374.15pt;margin-top:402.95pt;width:42.85pt;height:50.6pt;flip:x;z-index:251630592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">
                <v:oval id="Ellipse 143" o:spid="_x0000_s103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8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1AA49BE" wp14:editId="2C7D082A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9" style="position:absolute;margin-left:255.5pt;margin-top:421.5pt;width:44.95pt;height:34pt;z-index:251627520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">
                <v:oval id="Ellipse 140" o:spid="_x0000_s1040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1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A47926" wp14:editId="53AF0D52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2" type="#_x0000_t202" style="position:absolute;margin-left:175.35pt;margin-top:212.45pt;width:404.45pt;height:5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932ED54" wp14:editId="7D9EE95D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1">
                              <a:extLs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3" style="position:absolute;margin-left:611.2pt;margin-top:158.45pt;width:467.7pt;height:80.3pt;z-index:251651072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jC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Uwli1/84mUMlZfP6j5PK8wHbe5WzQeOX8zfKqEvY0yjMA6CIxXIKsDUiOyRs&#10;uCzkU7jgYMKO8yj61rJ5CRl6qJrx3d1DofQ6uIUeua2DxXDDvRTFumNc2yu7ZFBBw/cCVTe9AkWc&#10;sW6JGUi+X7kkpLRkuqjR5RJSyC4fjQPAnX2zfuamH7P4NrkJPo3YAs5+xsFvL/ttU6zvPjad/ws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XZ4w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4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5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6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7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8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3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5156C8" wp14:editId="546B882C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9" type="#_x0000_t202" style="position:absolute;margin-left:92.85pt;margin-top:163.7pt;width:103.8pt;height:5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QM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s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67MUD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3F92E38" wp14:editId="3C53F5B3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412B064E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E00EA8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0" style="position:absolute;margin-left:96.25pt;margin-top:161.85pt;width:467.7pt;height:79.4pt;z-index:25164185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c6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b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D3IRzq4AwAA+woAAA4AAAAAAAAAAAAAAAAALgIAAGRy&#10;cy9lMm9Eb2MueG1sUEsBAi0AFAAGAAgAAAAhANXq7uHiAAAADAEAAA8AAAAAAAAAAAAAAAAAEgYA&#10;AGRycy9kb3ducmV2LnhtbFBLBQYAAAAABAAEAPMAAAAhBwAAAAA=&#10;">
                <v:rect id="Rectangle 1535" o:spid="_x0000_s1051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412B064E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E00EA8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128" o:spid="_x0000_s1052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4402D7" wp14:editId="7C059536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3" type="#_x0000_t202" style="position:absolute;margin-left:128.95pt;margin-top:656.5pt;width:51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JO0myg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0B2FA0" wp14:editId="7D3A39DD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4" style="position:absolute;margin-left:186pt;margin-top:657.5pt;width:28.35pt;height:28.35pt;z-index:251673600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tTw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VYutTwMAAPUIAAAOAAAAAAAAAAAA&#10;AAAAAC4CAABkcnMvZTJvRG9jLnhtbFBLAQItABQABgAIAAAAIQC3EFLx4wAAAA0BAAAPAAAAAAAA&#10;AAAAAAAAAKkFAABkcnMvZG93bnJldi54bWxQSwUGAAAAAAQABADzAAAAuQYAAAAA&#10;">
                <v:oval id="Ellipse 17" o:spid="_x0000_s1055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6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917FCE" wp14:editId="3DCAE03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7" style="position:absolute;margin-left:185pt;margin-top:676.5pt;width:20.85pt;height:48.2pt;flip:x;z-index:25167667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HdAMAAEAJAAAOAAAAZHJzL2Uyb0RvYy54bWzcVk1v3DYQvRfIfyB4j3ellSWv4HXg2LFb&#10;wEkMOEWA3rgU9QFQIktyrXV/fR9Jab1x3B5SoCh6kcghNZx5M+9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">
                <v:oval id="Ellipse 29" o:spid="_x0000_s105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9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5BCBE5" wp14:editId="2B08DE2C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2DF4EC68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E00EA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0" type="#_x0000_t202" style="position:absolute;margin-left:244pt;margin-top:656.5pt;width:325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qe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w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2W4qn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2DF4EC68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E00EA8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753A8E" wp14:editId="0E40144E">
                <wp:simplePos x="0" y="0"/>
                <wp:positionH relativeFrom="leftMargin">
                  <wp:posOffset>1480820</wp:posOffset>
                </wp:positionH>
                <wp:positionV relativeFrom="paragraph">
                  <wp:posOffset>6371273</wp:posOffset>
                </wp:positionV>
                <wp:extent cx="2323465" cy="598098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5980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115702A8" w:rsidR="00A72224" w:rsidRPr="000247A1" w:rsidRDefault="00E00EA8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  <w:t>Plafonneur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61" style="position:absolute;margin-left:116.6pt;margin-top:501.7pt;width:182.95pt;height:47.1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" fillcolor="#63a7da" stroked="f" strokeweight="1pt">
                <v:textbox>
                  <w:txbxContent>
                    <w:p w14:paraId="06F157E7" w14:textId="115702A8" w:rsidR="00A72224" w:rsidRPr="000247A1" w:rsidRDefault="00E00EA8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  <w:t>Plafonneur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F8AEA63" wp14:editId="4B57B167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70F2A79E">
                                  <wp:extent cx="3263265" cy="2071194"/>
                                  <wp:effectExtent l="57150" t="0" r="51435" b="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2" r:lo="rId33" r:qs="rId34" r:cs="rId3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2" type="#_x0000_t118" style="position:absolute;margin-left:98.85pt;margin-top:278.3pt;width:467.15pt;height:374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70F2A79E">
                            <wp:extent cx="3263265" cy="2071194"/>
                            <wp:effectExtent l="57150" t="0" r="51435" b="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7" r:lo="rId33" r:qs="rId34" r:cs="rId3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95DC2B" wp14:editId="7E3D97AD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43F047" id="Connecteur droit 520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4D10817D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BF0D132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2C8E">
              <w:rPr>
                <w:b/>
                <w:color w:val="63A7DA"/>
                <w:kern w:val="0"/>
                <w:szCs w:val="24"/>
              </w:rPr>
              <w:t xml:space="preserve">1084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3705825F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sur le métier d</w:t>
            </w:r>
            <w:r w:rsidR="003D2C8E">
              <w:rPr>
                <w:color w:val="63A7DA"/>
                <w:kern w:val="0"/>
                <w:szCs w:val="24"/>
              </w:rPr>
              <w:t>’ouvrier de la maçonnerie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27C63E5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0961CB2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2C8E">
              <w:rPr>
                <w:b/>
                <w:color w:val="63A7DA"/>
                <w:kern w:val="0"/>
                <w:szCs w:val="24"/>
              </w:rPr>
              <w:t>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sont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6460DEB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19D78E9D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7D86EE7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3C77DB09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>
              <w:rPr>
                <w:noProof/>
              </w:rPr>
              <w:t xml:space="preserve"> 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52C5B19A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053B4009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4D1439A3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6C849CA4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367A3FA2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0AE7EDAA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4D6EB8D2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8513BC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3838D5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8513BC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8513BC">
              <w:rPr>
                <w:noProof/>
                <w:color w:val="63A7DA"/>
                <w:kern w:val="0"/>
                <w:szCs w:val="24"/>
              </w:rPr>
              <w:t xml:space="preserve"> et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16D3C332" w:rsidR="003A2DA2" w:rsidRDefault="00B177BA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F0EF6D" wp14:editId="5EEAB284">
                <wp:simplePos x="0" y="0"/>
                <wp:positionH relativeFrom="column">
                  <wp:posOffset>9648613</wp:posOffset>
                </wp:positionH>
                <wp:positionV relativeFrom="paragraph">
                  <wp:posOffset>9349316</wp:posOffset>
                </wp:positionV>
                <wp:extent cx="1768190" cy="353244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90" cy="353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A62DD" w14:textId="7B0FA51E" w:rsidR="005E4DFD" w:rsidRPr="00A24434" w:rsidRDefault="00B177BA" w:rsidP="005E4D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Forem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0EF6D" id="Zone de texte 37" o:spid="_x0000_s1063" type="#_x0000_t202" style="position:absolute;left:0;text-align:left;margin-left:759.75pt;margin-top:736.15pt;width:139.25pt;height:27.8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" filled="f" stroked="f" strokeweight=".5pt">
                <v:textbox>
                  <w:txbxContent>
                    <w:p w14:paraId="721A62DD" w14:textId="7B0FA51E" w:rsidR="005E4DFD" w:rsidRPr="00A24434" w:rsidRDefault="00B177BA" w:rsidP="005E4DF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Forem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1EDF42" wp14:editId="0C0BAB44">
                <wp:simplePos x="0" y="0"/>
                <wp:positionH relativeFrom="column">
                  <wp:posOffset>12145645</wp:posOffset>
                </wp:positionH>
                <wp:positionV relativeFrom="paragraph">
                  <wp:posOffset>8785422</wp:posOffset>
                </wp:positionV>
                <wp:extent cx="856615" cy="498835"/>
                <wp:effectExtent l="0" t="0" r="19685" b="158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043527" w14:textId="0AE8A245" w:rsidR="005E4DFD" w:rsidRPr="00E8742B" w:rsidRDefault="00D275E8" w:rsidP="005E4DF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15 </w:t>
                            </w:r>
                            <w:r w:rsidR="005E4DFD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EDF42" id="Ellipse 12" o:spid="_x0000_s1064" style="position:absolute;left:0;text-align:left;margin-left:956.35pt;margin-top:691.75pt;width:67.45pt;height:39.3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" fillcolor="#63a7da" strokecolor="#63a7da" strokeweight="1pt">
                <v:stroke joinstyle="miter"/>
                <v:textbox>
                  <w:txbxContent>
                    <w:p w14:paraId="07043527" w14:textId="0AE8A245" w:rsidR="005E4DFD" w:rsidRPr="00E8742B" w:rsidRDefault="00D275E8" w:rsidP="005E4DF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15 </w:t>
                      </w:r>
                      <w:r w:rsidR="005E4DFD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1FCF34" wp14:editId="6E7C0B2D">
                <wp:simplePos x="0" y="0"/>
                <wp:positionH relativeFrom="column">
                  <wp:posOffset>10045700</wp:posOffset>
                </wp:positionH>
                <wp:positionV relativeFrom="paragraph">
                  <wp:posOffset>8780354</wp:posOffset>
                </wp:positionV>
                <wp:extent cx="856615" cy="498835"/>
                <wp:effectExtent l="0" t="0" r="19685" b="15875"/>
                <wp:wrapNone/>
                <wp:docPr id="228" name="Ellips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DBC110" w14:textId="49874114" w:rsidR="00A24434" w:rsidRPr="00E8742B" w:rsidRDefault="00D275E8" w:rsidP="00A2443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32 </w:t>
                            </w:r>
                            <w:r w:rsidR="00A24434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FCF34" id="Ellipse 228" o:spid="_x0000_s1073" style="position:absolute;left:0;text-align:left;margin-left:791pt;margin-top:691.35pt;width:67.45pt;height:39.3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" fillcolor="#63a7da" strokecolor="#63a7da" strokeweight="1pt">
                <v:stroke joinstyle="miter"/>
                <v:textbox>
                  <w:txbxContent>
                    <w:p w14:paraId="3CDBC110" w14:textId="49874114" w:rsidR="00A24434" w:rsidRPr="00E8742B" w:rsidRDefault="00D275E8" w:rsidP="00A2443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32 </w:t>
                      </w:r>
                      <w:r w:rsidR="00A24434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EA5A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B4524A4" wp14:editId="33E5371C">
                <wp:simplePos x="0" y="0"/>
                <wp:positionH relativeFrom="column">
                  <wp:posOffset>8026400</wp:posOffset>
                </wp:positionH>
                <wp:positionV relativeFrom="paragraph">
                  <wp:posOffset>1600200</wp:posOffset>
                </wp:positionV>
                <wp:extent cx="3582670" cy="1814195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2670" cy="1814195"/>
                          <a:chOff x="-351316" y="224832"/>
                          <a:chExt cx="3584073" cy="181497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23814FA5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7390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06173" y="224832"/>
                            <a:ext cx="1426584" cy="1814976"/>
                            <a:chOff x="-175969" y="175192"/>
                            <a:chExt cx="1280484" cy="1486943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75969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C643731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17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558415" y="1395435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15F1B48B" w:rsidR="00094BDC" w:rsidRPr="003E2D6C" w:rsidRDefault="006C4A4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16,8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15065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268C144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74" style="position:absolute;left:0;text-align:left;margin-left:632pt;margin-top:126pt;width:282.1pt;height:142.85pt;z-index:251654144;mso-width-relative:margin;mso-height-relative:margin" coordorigin="-3513,2248" coordsize="35840,18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">
                <v:shape id="Zone de texte 225" o:spid="_x0000_s1075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23814FA5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7390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76" style="position:absolute;left:18061;top:2248;width:14266;height:18150" coordorigin="-1759,1751" coordsize="12804,1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77" type="#_x0000_t202" style="position:absolute;left:-1759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C643731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17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,3%</w:t>
                          </w:r>
                        </w:p>
                      </w:txbxContent>
                    </v:textbox>
                  </v:shape>
                  <v:shape id="Zone de texte 234" o:spid="_x0000_s1078" type="#_x0000_t202" style="position:absolute;left:5584;top:1395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15F1B48B" w:rsidR="00094BDC" w:rsidRPr="003E2D6C" w:rsidRDefault="006C4A4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16,8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79" type="#_x0000_t202" style="position:absolute;left:1150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268C144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A5A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2A45B8" wp14:editId="41DBC441">
                <wp:simplePos x="0" y="0"/>
                <wp:positionH relativeFrom="column">
                  <wp:posOffset>10509038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4ED3DFC4" w:rsidR="007344EA" w:rsidRPr="003E2D6C" w:rsidRDefault="00B64C1C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59</w:t>
                            </w:r>
                            <w:r w:rsidR="006C4A4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,2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80" type="#_x0000_t202" style="position:absolute;left:0;text-align:left;margin-left:827.5pt;margin-top:245.55pt;width:47.9pt;height:25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" filled="f" stroked="f" strokeweight=".5pt">
                <v:textbox>
                  <w:txbxContent>
                    <w:p w14:paraId="31070F26" w14:textId="4ED3DFC4" w:rsidR="007344EA" w:rsidRPr="003E2D6C" w:rsidRDefault="00B64C1C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59</w:t>
                      </w:r>
                      <w:r w:rsidR="006C4A4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,2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41A3B35" wp14:editId="4F1864AA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81" style="position:absolute;left:0;text-align:left;margin-left:606.95pt;margin-top:349.1pt;width:467.7pt;height:75.8pt;z-index:251652608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7VbQ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T/Le0f9wHYdLlC/p/4Qq7lAO&#10;X1++FPgvRfy8G/ddvvbfs5d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Y8M+1W0EAAAXDwAADgAAAAAAAAAA&#10;AAAAAAAuAgAAZHJzL2Uyb0RvYy54bWxQSwECLQAUAAYACAAAACEAta/gmeMAAAANAQAADwAAAAAA&#10;AAAAAAAAAADHBgAAZHJzL2Rvd25yZXYueG1sUEsFBgAAAAAEAAQA8wAAANcHAAAAAA==&#10;">
                <v:group id="Groupe 179" o:spid="_x0000_s108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81" o:spid="_x0000_s108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82" o:spid="_x0000_s108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C05BDC8" wp14:editId="55FEDF9F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87" style="position:absolute;left:0;text-align:left;margin-left:127.25pt;margin-top:345.75pt;width:464.1pt;height:81.35pt;z-index:25165977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CJoLMnQgQA&#10;AKcOAAAOAAAAAAAAAAAAAAAAAC4CAABkcnMvZTJvRG9jLnhtbFBLAQItABQABgAIAAAAIQBW2onG&#10;4wAAAAwBAAAPAAAAAAAAAAAAAAAAAJwGAABkcnMvZG93bnJldi54bWxQSwUGAAAAAAQABADzAAAA&#10;rAcAAAAA&#10;">
                <v:group id="Groupe 87" o:spid="_x0000_s1088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9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90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91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F3F0B3" wp14:editId="2DD5BE1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92" type="#_x0000_t202" style="position:absolute;left:0;text-align:left;margin-left:189.6pt;margin-top:347.35pt;width:68.05pt;height:62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4534709" wp14:editId="7BEA3E56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93" type="#_x0000_t202" style="position:absolute;left:0;text-align:left;margin-left:616.95pt;margin-top:338.2pt;width:79.35pt;height:59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ToNg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0C2B691" wp14:editId="6FB49D4A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C03E9" id="Groupe 51" o:spid="_x0000_s1026" style="position:absolute;margin-left:13.55pt;margin-top:-23.7pt;width:118.95pt;height:756pt;z-index:25163929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A383BE6" wp14:editId="2C1E9CB8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12198" id="Forme libre 33" o:spid="_x0000_s1026" style="position:absolute;margin-left:-29.1pt;margin-top:19.8pt;width:147.55pt;height:75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F85DA7E" wp14:editId="7F31C0B6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CC3FED" id="Groupe 102" o:spid="_x0000_s1026" style="position:absolute;margin-left:1062.05pt;margin-top:-16pt;width:120.8pt;height:749.3pt;z-index:251640320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8AD7774" wp14:editId="32BB00A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6FDB1475">
                                  <wp:extent cx="5972810" cy="2133600"/>
                                  <wp:effectExtent l="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7" r:lo="rId68" r:qs="rId69" r:cs="rId7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85" type="#_x0000_t202" style="position:absolute;left:0;text-align:left;margin-left:581.5pt;margin-top:104.6pt;width:513.3pt;height:203.5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6FDB1475">
                            <wp:extent cx="5972810" cy="2133600"/>
                            <wp:effectExtent l="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2" r:lo="rId68" r:qs="rId69" r:cs="rId7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6E3250" wp14:editId="4B13D35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5" type="#_x0000_t118" style="position:absolute;left:0;text-align:left;margin-left:289.4pt;margin-top:23.15pt;width:820.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u0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hnx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mHYLtI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DC7816" wp14:editId="52A07D7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209" name="Graphique 209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1D48E335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1217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96" style="position:absolute;left:0;text-align:left;margin-left:257.8pt;margin-top:111.6pt;width:114.9pt;height:202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D/jaRP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209" name="Graphique 209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1D48E335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1217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80656D6" wp14:editId="71F905A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EEFE34" id="Rectangle 5268" o:spid="_x0000_s1026" style="position:absolute;margin-left:-854.85pt;margin-top:188.55pt;width:198.4pt;height:47.5pt;rotation:90;z-index:251674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8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795BD5CD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2F08D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8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C52EB52" wp14:editId="53260166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193CC" id="Graphique 85" o:spid="_x0000_s1026" alt="Croissance commerciale" style="position:absolute;margin-left:647.7pt;margin-top:303.55pt;width:36.85pt;height:31.2pt;z-index:25167616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EC1A0DA" wp14:editId="74107D7E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AA5BFF8" w:rsidR="003F1FDB" w:rsidRPr="00D02F28" w:rsidRDefault="00E21164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-1,2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BFCCC1A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5,5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8" type="#_x0000_t202" style="position:absolute;left:0;text-align:left;margin-left:664.1pt;margin-top:291.7pt;width:340.15pt;height:55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At425W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AA5BFF8" w:rsidR="003F1FDB" w:rsidRPr="00D02F28" w:rsidRDefault="00E21164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-1,2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BFCCC1A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5,5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37AB4A01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4419144A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9" r:lo="rId80" r:qs="rId81" r:cs="rId8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9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4419144A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4" r:lo="rId80" r:qs="rId81" r:cs="rId82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4142CC53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0248C8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A01BEE" wp14:editId="3AA55C54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99" type="#_x0000_t202" style="position:absolute;left:0;text-align:left;margin-left:609.75pt;margin-top:605.25pt;width:281.15pt;height:2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74D3C3A0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0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C8mgQg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6357B459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AB1D87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5" w:history="1">
                              <w:r w:rsidR="00792F8E" w:rsidRPr="00FC6C06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63BFBDE1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 scanne</w:t>
                            </w:r>
                            <w:r w:rsidR="00FC6C06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92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AB1D87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7" w:history="1">
                        <w:r w:rsidR="00792F8E" w:rsidRPr="00FC6C06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63BFBDE1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 scanne</w:t>
                      </w:r>
                      <w:r w:rsidR="00FC6C06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2BFACE2" wp14:editId="45193E8A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4D4FC" id="Forme libre 25" o:spid="_x0000_s1026" style="position:absolute;margin-left:86.05pt;margin-top:18pt;width:137.25pt;height:756pt;z-index:251638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456645E" wp14:editId="74811218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03" style="position:absolute;left:0;text-align:left;margin-left:130.6pt;margin-top:-10.9pt;width:963.35pt;height:88.85pt;z-index:251654656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WFC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dx1hQr0DAAAECwAADgAAAAAAAAAAAAAAAAAu&#10;AgAAZHJzL2Uyb0RvYy54bWxQSwECLQAUAAYACAAAACEATKuws+IAAAAMAQAADwAAAAAAAAAAAAAA&#10;AAAXBgAAZHJzL2Rvd25yZXYueG1sUEsFBgAAAAAEAAQA8wAAACYHAAAAAA==&#10;">
                <v:rect id="Rectangle 193" o:spid="_x0000_s1104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5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4F489E7" wp14:editId="16A00B06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6" type="#_x0000_t202" style="position:absolute;left:0;text-align:left;margin-left:887pt;margin-top:666.15pt;width:22.7pt;height:22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8i5XZ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91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486F7D" wp14:editId="14D392AA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07" type="#_x0000_t202" style="position:absolute;left:0;text-align:left;margin-left:439pt;margin-top:6.05pt;width:22pt;height:30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Aae5Km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1946A85F" w14:textId="395FBD91" w:rsidR="002B6F3E" w:rsidRPr="002B6F3E" w:rsidRDefault="002B6F3E" w:rsidP="002B6F3E">
      <w:pPr>
        <w:rPr>
          <w:lang w:bidi="fr-FR"/>
        </w:rPr>
      </w:pPr>
    </w:p>
    <w:p w14:paraId="28F8240A" w14:textId="528B6E98" w:rsidR="002B6F3E" w:rsidRPr="002B6F3E" w:rsidRDefault="002B6F3E" w:rsidP="002B6F3E">
      <w:pPr>
        <w:rPr>
          <w:lang w:bidi="fr-FR"/>
        </w:rPr>
      </w:pPr>
    </w:p>
    <w:p w14:paraId="4A1EAAB0" w14:textId="15870A3E" w:rsidR="002B6F3E" w:rsidRPr="002B6F3E" w:rsidRDefault="002B6F3E" w:rsidP="002B6F3E">
      <w:pPr>
        <w:rPr>
          <w:lang w:bidi="fr-FR"/>
        </w:rPr>
      </w:pPr>
    </w:p>
    <w:p w14:paraId="78A09A00" w14:textId="4440FC05" w:rsidR="002B6F3E" w:rsidRPr="002B6F3E" w:rsidRDefault="002B6F3E" w:rsidP="002B6F3E">
      <w:pPr>
        <w:rPr>
          <w:lang w:bidi="fr-FR"/>
        </w:rPr>
      </w:pPr>
    </w:p>
    <w:p w14:paraId="0C1115C6" w14:textId="067D0B20" w:rsidR="002B6F3E" w:rsidRPr="002B6F3E" w:rsidRDefault="002B6F3E" w:rsidP="002B6F3E">
      <w:pPr>
        <w:rPr>
          <w:lang w:bidi="fr-FR"/>
        </w:rPr>
      </w:pPr>
    </w:p>
    <w:p w14:paraId="062074F7" w14:textId="2633CCE6" w:rsidR="002B6F3E" w:rsidRPr="002B6F3E" w:rsidRDefault="002B6F3E" w:rsidP="002B6F3E">
      <w:pPr>
        <w:rPr>
          <w:lang w:bidi="fr-FR"/>
        </w:rPr>
      </w:pPr>
    </w:p>
    <w:p w14:paraId="2C484AA1" w14:textId="6C63C95E" w:rsidR="002B6F3E" w:rsidRPr="002B6F3E" w:rsidRDefault="002B6F3E" w:rsidP="002B6F3E">
      <w:pPr>
        <w:rPr>
          <w:lang w:bidi="fr-FR"/>
        </w:rPr>
      </w:pPr>
    </w:p>
    <w:p w14:paraId="4B3114E8" w14:textId="34FBE891" w:rsidR="002B6F3E" w:rsidRPr="002B6F3E" w:rsidRDefault="002B6F3E" w:rsidP="002B6F3E">
      <w:pPr>
        <w:rPr>
          <w:lang w:bidi="fr-FR"/>
        </w:rPr>
      </w:pPr>
    </w:p>
    <w:p w14:paraId="3F15C5D0" w14:textId="41528CD0" w:rsidR="002B6F3E" w:rsidRPr="002B6F3E" w:rsidRDefault="002B6F3E" w:rsidP="002B6F3E">
      <w:pPr>
        <w:rPr>
          <w:lang w:bidi="fr-FR"/>
        </w:rPr>
      </w:pPr>
    </w:p>
    <w:p w14:paraId="16F0CFA5" w14:textId="2F5ABCBE" w:rsidR="002B6F3E" w:rsidRPr="002B6F3E" w:rsidRDefault="002B6F3E" w:rsidP="002B6F3E">
      <w:pPr>
        <w:rPr>
          <w:lang w:bidi="fr-FR"/>
        </w:rPr>
      </w:pPr>
    </w:p>
    <w:p w14:paraId="470789A8" w14:textId="0738DA8F" w:rsidR="002B6F3E" w:rsidRPr="002B6F3E" w:rsidRDefault="002B6F3E" w:rsidP="002B6F3E">
      <w:pPr>
        <w:rPr>
          <w:lang w:bidi="fr-FR"/>
        </w:rPr>
      </w:pPr>
    </w:p>
    <w:p w14:paraId="2B256256" w14:textId="543A5488" w:rsidR="002B6F3E" w:rsidRPr="002B6F3E" w:rsidRDefault="002B6F3E" w:rsidP="002B6F3E">
      <w:pPr>
        <w:rPr>
          <w:lang w:bidi="fr-FR"/>
        </w:rPr>
      </w:pPr>
    </w:p>
    <w:p w14:paraId="5CC9D6B2" w14:textId="463E5D14" w:rsidR="002B6F3E" w:rsidRPr="002B6F3E" w:rsidRDefault="002B6F3E" w:rsidP="002B6F3E">
      <w:pPr>
        <w:rPr>
          <w:lang w:bidi="fr-FR"/>
        </w:rPr>
      </w:pPr>
    </w:p>
    <w:p w14:paraId="6185B01D" w14:textId="60C23F4B" w:rsidR="002B6F3E" w:rsidRPr="002B6F3E" w:rsidRDefault="002B6F3E" w:rsidP="002B6F3E">
      <w:pPr>
        <w:rPr>
          <w:lang w:bidi="fr-FR"/>
        </w:rPr>
      </w:pPr>
    </w:p>
    <w:p w14:paraId="17031CA1" w14:textId="6D6E140B" w:rsidR="002B6F3E" w:rsidRPr="002B6F3E" w:rsidRDefault="002B6F3E" w:rsidP="002B6F3E">
      <w:pPr>
        <w:rPr>
          <w:lang w:bidi="fr-FR"/>
        </w:rPr>
      </w:pPr>
    </w:p>
    <w:p w14:paraId="3303D5BE" w14:textId="352BBBA8" w:rsidR="002B6F3E" w:rsidRPr="002B6F3E" w:rsidRDefault="002B6F3E" w:rsidP="002B6F3E">
      <w:pPr>
        <w:rPr>
          <w:lang w:bidi="fr-FR"/>
        </w:rPr>
      </w:pPr>
    </w:p>
    <w:p w14:paraId="69CAE981" w14:textId="286CF306" w:rsidR="002B6F3E" w:rsidRPr="002B6F3E" w:rsidRDefault="002B6F3E" w:rsidP="002B6F3E">
      <w:pPr>
        <w:rPr>
          <w:lang w:bidi="fr-FR"/>
        </w:rPr>
      </w:pPr>
    </w:p>
    <w:p w14:paraId="76B3FC00" w14:textId="71D78F7F" w:rsidR="002B6F3E" w:rsidRPr="002B6F3E" w:rsidRDefault="002B6F3E" w:rsidP="002B6F3E">
      <w:pPr>
        <w:rPr>
          <w:lang w:bidi="fr-FR"/>
        </w:rPr>
      </w:pPr>
    </w:p>
    <w:p w14:paraId="75A8F2F2" w14:textId="6D7D18D6" w:rsidR="002B6F3E" w:rsidRPr="002B6F3E" w:rsidRDefault="002B6F3E" w:rsidP="002B6F3E">
      <w:pPr>
        <w:rPr>
          <w:lang w:bidi="fr-FR"/>
        </w:rPr>
      </w:pPr>
    </w:p>
    <w:p w14:paraId="732EAB5F" w14:textId="60714F6D" w:rsidR="002B6F3E" w:rsidRPr="002B6F3E" w:rsidRDefault="002B6F3E" w:rsidP="002B6F3E">
      <w:pPr>
        <w:rPr>
          <w:lang w:bidi="fr-FR"/>
        </w:rPr>
      </w:pPr>
    </w:p>
    <w:p w14:paraId="7600E26F" w14:textId="1AFBB45D" w:rsidR="002B6F3E" w:rsidRPr="002B6F3E" w:rsidRDefault="002B6F3E" w:rsidP="002B6F3E">
      <w:pPr>
        <w:rPr>
          <w:lang w:bidi="fr-FR"/>
        </w:rPr>
      </w:pPr>
    </w:p>
    <w:p w14:paraId="454306F6" w14:textId="376EE788" w:rsidR="002B6F3E" w:rsidRPr="002B6F3E" w:rsidRDefault="002B6F3E" w:rsidP="002B6F3E">
      <w:pPr>
        <w:rPr>
          <w:lang w:bidi="fr-FR"/>
        </w:rPr>
      </w:pPr>
    </w:p>
    <w:p w14:paraId="34B50FEB" w14:textId="2130771A" w:rsidR="002B6F3E" w:rsidRPr="002B6F3E" w:rsidRDefault="002B6F3E" w:rsidP="002B6F3E">
      <w:pPr>
        <w:rPr>
          <w:lang w:bidi="fr-FR"/>
        </w:rPr>
      </w:pPr>
    </w:p>
    <w:p w14:paraId="5B55D3EB" w14:textId="06AFD669" w:rsidR="002B6F3E" w:rsidRPr="002B6F3E" w:rsidRDefault="002B6F3E" w:rsidP="002B6F3E">
      <w:pPr>
        <w:rPr>
          <w:lang w:bidi="fr-FR"/>
        </w:rPr>
      </w:pPr>
    </w:p>
    <w:p w14:paraId="22C12D2C" w14:textId="67EEBF35" w:rsidR="002B6F3E" w:rsidRPr="002B6F3E" w:rsidRDefault="002B6F3E" w:rsidP="002B6F3E">
      <w:pPr>
        <w:rPr>
          <w:lang w:bidi="fr-FR"/>
        </w:rPr>
      </w:pPr>
    </w:p>
    <w:p w14:paraId="4D2A465F" w14:textId="69DA767D" w:rsidR="002B6F3E" w:rsidRPr="002B6F3E" w:rsidRDefault="002B6F3E" w:rsidP="002B6F3E">
      <w:pPr>
        <w:rPr>
          <w:lang w:bidi="fr-FR"/>
        </w:rPr>
      </w:pPr>
    </w:p>
    <w:p w14:paraId="7D007A4A" w14:textId="166063C5" w:rsidR="002B6F3E" w:rsidRPr="002B6F3E" w:rsidRDefault="002B6F3E" w:rsidP="002B6F3E">
      <w:pPr>
        <w:rPr>
          <w:lang w:bidi="fr-FR"/>
        </w:rPr>
      </w:pPr>
    </w:p>
    <w:p w14:paraId="0AE02BDA" w14:textId="54FEEEE9" w:rsidR="002B6F3E" w:rsidRPr="002B6F3E" w:rsidRDefault="002B6F3E" w:rsidP="002B6F3E">
      <w:pPr>
        <w:rPr>
          <w:lang w:bidi="fr-FR"/>
        </w:rPr>
      </w:pPr>
    </w:p>
    <w:p w14:paraId="53203AA2" w14:textId="16763877" w:rsidR="002B6F3E" w:rsidRPr="002B6F3E" w:rsidRDefault="002B6F3E" w:rsidP="002B6F3E">
      <w:pPr>
        <w:rPr>
          <w:lang w:bidi="fr-FR"/>
        </w:rPr>
      </w:pPr>
    </w:p>
    <w:p w14:paraId="5060D804" w14:textId="2E4BE06E" w:rsidR="002B6F3E" w:rsidRPr="002B6F3E" w:rsidRDefault="002B6F3E" w:rsidP="002B6F3E">
      <w:pPr>
        <w:rPr>
          <w:lang w:bidi="fr-FR"/>
        </w:rPr>
      </w:pPr>
    </w:p>
    <w:p w14:paraId="2FEDA0AC" w14:textId="4A39AF9D" w:rsidR="002B6F3E" w:rsidRPr="002B6F3E" w:rsidRDefault="002B6F3E" w:rsidP="002B6F3E">
      <w:pPr>
        <w:rPr>
          <w:lang w:bidi="fr-FR"/>
        </w:rPr>
      </w:pPr>
    </w:p>
    <w:p w14:paraId="2212FEAA" w14:textId="4DC0976C" w:rsidR="002B6F3E" w:rsidRPr="002B6F3E" w:rsidRDefault="002B6F3E" w:rsidP="002B6F3E">
      <w:pPr>
        <w:rPr>
          <w:lang w:bidi="fr-FR"/>
        </w:rPr>
      </w:pPr>
    </w:p>
    <w:p w14:paraId="707DF800" w14:textId="2BA01C2D" w:rsidR="002B6F3E" w:rsidRPr="002B6F3E" w:rsidRDefault="002B6F3E" w:rsidP="002B6F3E">
      <w:pPr>
        <w:rPr>
          <w:lang w:bidi="fr-FR"/>
        </w:rPr>
      </w:pPr>
    </w:p>
    <w:p w14:paraId="3865ADB5" w14:textId="2FC5DDE9" w:rsidR="002B6F3E" w:rsidRPr="002B6F3E" w:rsidRDefault="002B6F3E" w:rsidP="002B6F3E">
      <w:pPr>
        <w:rPr>
          <w:lang w:bidi="fr-FR"/>
        </w:rPr>
      </w:pPr>
    </w:p>
    <w:p w14:paraId="54DEEF5D" w14:textId="079193B6" w:rsidR="002B6F3E" w:rsidRPr="002B6F3E" w:rsidRDefault="002B6F3E" w:rsidP="002B6F3E">
      <w:pPr>
        <w:rPr>
          <w:lang w:bidi="fr-FR"/>
        </w:rPr>
      </w:pPr>
    </w:p>
    <w:p w14:paraId="76DC672F" w14:textId="006F6D84" w:rsidR="002B6F3E" w:rsidRPr="002B6F3E" w:rsidRDefault="002B6F3E" w:rsidP="002B6F3E">
      <w:pPr>
        <w:rPr>
          <w:lang w:bidi="fr-FR"/>
        </w:rPr>
      </w:pPr>
    </w:p>
    <w:p w14:paraId="4DC902BF" w14:textId="337B3028" w:rsidR="002B6F3E" w:rsidRPr="002B6F3E" w:rsidRDefault="002B6F3E" w:rsidP="002B6F3E">
      <w:pPr>
        <w:rPr>
          <w:lang w:bidi="fr-FR"/>
        </w:rPr>
      </w:pPr>
    </w:p>
    <w:p w14:paraId="17F33A83" w14:textId="69186E1B" w:rsidR="002B6F3E" w:rsidRPr="002B6F3E" w:rsidRDefault="002B6F3E" w:rsidP="002B6F3E">
      <w:pPr>
        <w:rPr>
          <w:lang w:bidi="fr-FR"/>
        </w:rPr>
      </w:pPr>
    </w:p>
    <w:p w14:paraId="6944FCB0" w14:textId="169EE7F2" w:rsidR="002B6F3E" w:rsidRPr="002B6F3E" w:rsidRDefault="002B6F3E" w:rsidP="002B6F3E">
      <w:pPr>
        <w:rPr>
          <w:lang w:bidi="fr-FR"/>
        </w:rPr>
      </w:pPr>
    </w:p>
    <w:p w14:paraId="6934F9FD" w14:textId="30675F43" w:rsidR="002B6F3E" w:rsidRPr="002B6F3E" w:rsidRDefault="002B6F3E" w:rsidP="002B6F3E">
      <w:pPr>
        <w:rPr>
          <w:lang w:bidi="fr-FR"/>
        </w:rPr>
      </w:pPr>
    </w:p>
    <w:p w14:paraId="08BE6CF4" w14:textId="0C66776E" w:rsidR="002B6F3E" w:rsidRPr="002B6F3E" w:rsidRDefault="002B6F3E" w:rsidP="002B6F3E">
      <w:pPr>
        <w:rPr>
          <w:lang w:bidi="fr-FR"/>
        </w:rPr>
      </w:pPr>
    </w:p>
    <w:p w14:paraId="52005F92" w14:textId="735F4F1C" w:rsidR="002B6F3E" w:rsidRPr="002B6F3E" w:rsidRDefault="002B6F3E" w:rsidP="002B6F3E">
      <w:pPr>
        <w:rPr>
          <w:lang w:bidi="fr-FR"/>
        </w:rPr>
      </w:pPr>
    </w:p>
    <w:p w14:paraId="2A6AD4AB" w14:textId="5F6D6263" w:rsidR="002B6F3E" w:rsidRPr="002B6F3E" w:rsidRDefault="002B6F3E" w:rsidP="002B6F3E">
      <w:pPr>
        <w:rPr>
          <w:lang w:bidi="fr-FR"/>
        </w:rPr>
      </w:pPr>
    </w:p>
    <w:p w14:paraId="026447A3" w14:textId="5C1CD942" w:rsidR="002B6F3E" w:rsidRPr="002B6F3E" w:rsidRDefault="002B6F3E" w:rsidP="002B6F3E">
      <w:pPr>
        <w:rPr>
          <w:lang w:bidi="fr-FR"/>
        </w:rPr>
      </w:pPr>
    </w:p>
    <w:p w14:paraId="59C796CA" w14:textId="58F09DBF" w:rsidR="002B6F3E" w:rsidRPr="002B6F3E" w:rsidRDefault="002B6F3E" w:rsidP="002B6F3E">
      <w:pPr>
        <w:rPr>
          <w:lang w:bidi="fr-FR"/>
        </w:rPr>
      </w:pPr>
    </w:p>
    <w:p w14:paraId="21E0847A" w14:textId="3D46F8DD" w:rsidR="002B6F3E" w:rsidRPr="002B6F3E" w:rsidRDefault="002B6F3E" w:rsidP="002B6F3E">
      <w:pPr>
        <w:rPr>
          <w:lang w:bidi="fr-FR"/>
        </w:rPr>
      </w:pPr>
    </w:p>
    <w:p w14:paraId="66C60721" w14:textId="560C7CD1" w:rsidR="002B6F3E" w:rsidRPr="002B6F3E" w:rsidRDefault="002B6F3E" w:rsidP="002B6F3E">
      <w:pPr>
        <w:rPr>
          <w:lang w:bidi="fr-FR"/>
        </w:rPr>
      </w:pPr>
    </w:p>
    <w:p w14:paraId="381D331F" w14:textId="533EF3E4" w:rsidR="002B6F3E" w:rsidRPr="002B6F3E" w:rsidRDefault="002B6F3E" w:rsidP="002B6F3E">
      <w:pPr>
        <w:rPr>
          <w:lang w:bidi="fr-FR"/>
        </w:rPr>
      </w:pPr>
    </w:p>
    <w:p w14:paraId="311F648B" w14:textId="1C6105DC" w:rsidR="002B6F3E" w:rsidRPr="002B6F3E" w:rsidRDefault="002B6F3E" w:rsidP="002B6F3E">
      <w:pPr>
        <w:rPr>
          <w:lang w:bidi="fr-FR"/>
        </w:rPr>
      </w:pPr>
    </w:p>
    <w:p w14:paraId="512A88D6" w14:textId="67D05142" w:rsidR="002B6F3E" w:rsidRPr="002B6F3E" w:rsidRDefault="002B6F3E" w:rsidP="002B6F3E">
      <w:pPr>
        <w:rPr>
          <w:lang w:bidi="fr-FR"/>
        </w:rPr>
      </w:pPr>
    </w:p>
    <w:p w14:paraId="3DCA30CF" w14:textId="54F40558" w:rsidR="002B6F3E" w:rsidRPr="002B6F3E" w:rsidRDefault="00FC6C06" w:rsidP="002B6F3E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307DD2F1">
                <wp:simplePos x="0" y="0"/>
                <wp:positionH relativeFrom="margin">
                  <wp:align>right</wp:align>
                </wp:positionH>
                <wp:positionV relativeFrom="paragraph">
                  <wp:posOffset>33780</wp:posOffset>
                </wp:positionV>
                <wp:extent cx="449272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72" cy="398145"/>
                        </a:xfrm>
                        <a:prstGeom prst="rect">
                          <a:avLst/>
                        </a:prstGeom>
                        <a:blipFill>
                          <a:blip r:embed="rId92">
                            <a:extLs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8" style="position:absolute;margin-left:-15.8pt;margin-top:2.65pt;width:35.4pt;height:31.35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" stroked="f" strokeweight="1pt">
                <v:fill r:id="rId94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1C8F3A" w14:textId="1AAF69E8" w:rsidR="002B6F3E" w:rsidRPr="002B6F3E" w:rsidRDefault="002B6F3E" w:rsidP="002B6F3E">
      <w:pPr>
        <w:rPr>
          <w:lang w:bidi="fr-FR"/>
        </w:rPr>
      </w:pPr>
    </w:p>
    <w:p w14:paraId="567EA7D8" w14:textId="53F9FD02" w:rsidR="002B6F3E" w:rsidRPr="002B6F3E" w:rsidRDefault="002B6F3E" w:rsidP="002B6F3E">
      <w:pPr>
        <w:rPr>
          <w:lang w:bidi="fr-FR"/>
        </w:rPr>
      </w:pPr>
    </w:p>
    <w:p w14:paraId="386C1303" w14:textId="25223967" w:rsidR="002B6F3E" w:rsidRPr="002B6F3E" w:rsidRDefault="002B6F3E" w:rsidP="002B6F3E">
      <w:pPr>
        <w:rPr>
          <w:lang w:bidi="fr-FR"/>
        </w:rPr>
      </w:pPr>
    </w:p>
    <w:p w14:paraId="2D00D9B2" w14:textId="522D5D04" w:rsidR="002B6F3E" w:rsidRPr="002B6F3E" w:rsidRDefault="00FC6C06" w:rsidP="002B6F3E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50595FB6" wp14:editId="530F0988">
                <wp:simplePos x="0" y="0"/>
                <wp:positionH relativeFrom="column">
                  <wp:posOffset>7222490</wp:posOffset>
                </wp:positionH>
                <wp:positionV relativeFrom="paragraph">
                  <wp:posOffset>88900</wp:posOffset>
                </wp:positionV>
                <wp:extent cx="5842635" cy="1498600"/>
                <wp:effectExtent l="0" t="0" r="0" b="635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635" cy="1498600"/>
                          <a:chOff x="-209188" y="0"/>
                          <a:chExt cx="3609420" cy="2370841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76197" y="1028503"/>
                            <a:ext cx="525186" cy="809900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5718F" w14:textId="45A57B76" w:rsidR="00EC4912" w:rsidRPr="00E8742B" w:rsidRDefault="00D275E8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6</w:t>
                              </w:r>
                              <w:r w:rsidR="00D512A6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-209188" y="1812041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7A9CB96C" w:rsidR="00EC4912" w:rsidRPr="00A24434" w:rsidRDefault="00A24434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IFAPME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Zone de texte 188"/>
                        <wps:cNvSpPr txBox="1"/>
                        <wps:spPr>
                          <a:xfrm>
                            <a:off x="2803332" y="1846779"/>
                            <a:ext cx="596900" cy="342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7ACFD" w14:textId="77777777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CISP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922655"/>
                            <a:chOff x="0" y="0"/>
                            <a:chExt cx="3378200" cy="922655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593087" y="-538353"/>
                              <a:ext cx="197486" cy="2724529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99" style="position:absolute;margin-left:568.7pt;margin-top:7pt;width:460.05pt;height:118pt;z-index:251623936;mso-width-relative:margin;mso-height-relative:margin" coordorigin="-2091" coordsize="36094,2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">
                <v:oval id="Ellipse 185" o:spid="_x0000_s1100" style="position:absolute;left:761;top:10285;width:5252;height:8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08B5718F" w14:textId="45A57B76" w:rsidR="00EC4912" w:rsidRPr="00E8742B" w:rsidRDefault="00D275E8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6</w:t>
                        </w:r>
                        <w:r w:rsidR="00D512A6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87" o:spid="_x0000_s1101" type="#_x0000_t202" style="position:absolute;left:-2091;top:18120;width:1092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7A9CB96C" w:rsidR="00EC4912" w:rsidRPr="00A24434" w:rsidRDefault="00A24434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IFAPME</w:t>
                        </w:r>
                      </w:p>
                    </w:txbxContent>
                  </v:textbox>
                </v:shape>
                <v:shape id="Zone de texte 188" o:spid="_x0000_s1102" type="#_x0000_t202" style="position:absolute;left:28033;top:18467;width:59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<v:textbox>
                    <w:txbxContent>
                      <w:p w14:paraId="0A47ACFD" w14:textId="77777777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CISP</w:t>
                        </w:r>
                      </w:p>
                    </w:txbxContent>
                  </v:textbox>
                </v:shape>
                <v:group id="Groupe 1539" o:spid="_x0000_s1103" style="position:absolute;width:33782;height:9226" coordsize="33782,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104" type="#_x0000_t85" style="position:absolute;left:15930;top:-5384;width:1975;height:272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" adj="130" strokecolor="#63a7da">
                    <v:stroke dashstyle="dash"/>
                  </v:shape>
                  <v:shape id="Zone de texte 1544" o:spid="_x0000_s1105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E570E0D" w14:textId="529CDC38" w:rsidR="002B6F3E" w:rsidRPr="002B6F3E" w:rsidRDefault="002B6F3E" w:rsidP="002B6F3E">
      <w:pPr>
        <w:rPr>
          <w:lang w:bidi="fr-FR"/>
        </w:rPr>
      </w:pPr>
    </w:p>
    <w:p w14:paraId="3B15E483" w14:textId="480C8C9D" w:rsidR="002B6F3E" w:rsidRDefault="00FC6C06" w:rsidP="002B6F3E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A22A51" wp14:editId="1C3516F1">
                <wp:simplePos x="0" y="0"/>
                <wp:positionH relativeFrom="column">
                  <wp:posOffset>10304178</wp:posOffset>
                </wp:positionH>
                <wp:positionV relativeFrom="paragraph">
                  <wp:posOffset>3168</wp:posOffset>
                </wp:positionV>
                <wp:extent cx="5286" cy="269563"/>
                <wp:effectExtent l="0" t="0" r="33020" b="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6" cy="26956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CAEC8" id="Connecteur droit 14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1.35pt,.25pt" to="811.7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" strokecolor="#63a7da">
                <v:stroke dashstyle="dash"/>
              </v:line>
            </w:pict>
          </mc:Fallback>
        </mc:AlternateContent>
      </w:r>
    </w:p>
    <w:p w14:paraId="703D3150" w14:textId="368ADD67" w:rsidR="002B6F3E" w:rsidRPr="002B6F3E" w:rsidRDefault="002B6F3E" w:rsidP="002B6F3E">
      <w:pPr>
        <w:rPr>
          <w:lang w:bidi="fr-FR"/>
        </w:rPr>
      </w:pPr>
    </w:p>
    <w:p w14:paraId="040E4E98" w14:textId="68183D50" w:rsidR="002B6F3E" w:rsidRPr="002B6F3E" w:rsidRDefault="002B6F3E" w:rsidP="002B6F3E">
      <w:pPr>
        <w:rPr>
          <w:lang w:bidi="fr-FR"/>
        </w:rPr>
      </w:pPr>
    </w:p>
    <w:p w14:paraId="2EB56EC8" w14:textId="2588206C" w:rsidR="002B6F3E" w:rsidRDefault="002B6F3E" w:rsidP="002B6F3E">
      <w:pPr>
        <w:rPr>
          <w:lang w:bidi="fr-FR"/>
        </w:rPr>
      </w:pPr>
    </w:p>
    <w:p w14:paraId="043BD08E" w14:textId="73A61A8C" w:rsidR="002B6F3E" w:rsidRPr="002B6F3E" w:rsidRDefault="002B6F3E" w:rsidP="002B6F3E">
      <w:pPr>
        <w:tabs>
          <w:tab w:val="left" w:pos="2867"/>
        </w:tabs>
        <w:rPr>
          <w:lang w:bidi="fr-FR"/>
        </w:rPr>
      </w:pPr>
      <w:r>
        <w:rPr>
          <w:lang w:bidi="fr-FR"/>
        </w:rPr>
        <w:tab/>
      </w:r>
    </w:p>
    <w:sectPr w:rsidR="002B6F3E" w:rsidRPr="002B6F3E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319C1" w14:textId="77777777" w:rsidR="00AB1D87" w:rsidRDefault="00AB1D87" w:rsidP="0063464B">
      <w:r>
        <w:separator/>
      </w:r>
    </w:p>
  </w:endnote>
  <w:endnote w:type="continuationSeparator" w:id="0">
    <w:p w14:paraId="52187A64" w14:textId="77777777" w:rsidR="00AB1D87" w:rsidRDefault="00AB1D87" w:rsidP="0063464B">
      <w:r>
        <w:continuationSeparator/>
      </w:r>
    </w:p>
  </w:endnote>
  <w:endnote w:type="continuationNotice" w:id="1">
    <w:p w14:paraId="237468D6" w14:textId="77777777" w:rsidR="00AB1D87" w:rsidRDefault="00AB1D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2F721B" w14:textId="77777777" w:rsidR="00AB1D87" w:rsidRDefault="00AB1D87" w:rsidP="0063464B">
      <w:r>
        <w:separator/>
      </w:r>
    </w:p>
  </w:footnote>
  <w:footnote w:type="continuationSeparator" w:id="0">
    <w:p w14:paraId="36B2C10F" w14:textId="77777777" w:rsidR="00AB1D87" w:rsidRDefault="00AB1D87" w:rsidP="0063464B">
      <w:r>
        <w:continuationSeparator/>
      </w:r>
    </w:p>
  </w:footnote>
  <w:footnote w:type="continuationNotice" w:id="1">
    <w:p w14:paraId="178DC1A5" w14:textId="77777777" w:rsidR="00AB1D87" w:rsidRDefault="00AB1D8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21BF0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3640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61C7"/>
    <w:rsid w:val="00246C9E"/>
    <w:rsid w:val="0024786E"/>
    <w:rsid w:val="002576B5"/>
    <w:rsid w:val="002601C0"/>
    <w:rsid w:val="002644B0"/>
    <w:rsid w:val="002664C0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6F3E"/>
    <w:rsid w:val="002C4DB8"/>
    <w:rsid w:val="002D1E12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25E6"/>
    <w:rsid w:val="00373F97"/>
    <w:rsid w:val="00377D51"/>
    <w:rsid w:val="003810E7"/>
    <w:rsid w:val="00381F48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2C8E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AB5"/>
    <w:rsid w:val="006F1741"/>
    <w:rsid w:val="006F4478"/>
    <w:rsid w:val="006F4ECB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DF3"/>
    <w:rsid w:val="007E1318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13BC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E3B"/>
    <w:rsid w:val="008D2FE4"/>
    <w:rsid w:val="008E5623"/>
    <w:rsid w:val="008E64BD"/>
    <w:rsid w:val="008F1019"/>
    <w:rsid w:val="008F1F4A"/>
    <w:rsid w:val="0090235F"/>
    <w:rsid w:val="00902688"/>
    <w:rsid w:val="00904EDB"/>
    <w:rsid w:val="00904F19"/>
    <w:rsid w:val="009064A6"/>
    <w:rsid w:val="00906763"/>
    <w:rsid w:val="00912375"/>
    <w:rsid w:val="00913A5C"/>
    <w:rsid w:val="009203C5"/>
    <w:rsid w:val="0092046E"/>
    <w:rsid w:val="0092521E"/>
    <w:rsid w:val="009254E4"/>
    <w:rsid w:val="009254FC"/>
    <w:rsid w:val="00925847"/>
    <w:rsid w:val="009259F8"/>
    <w:rsid w:val="00927175"/>
    <w:rsid w:val="009278B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4004"/>
    <w:rsid w:val="009650E3"/>
    <w:rsid w:val="0097017C"/>
    <w:rsid w:val="009733C6"/>
    <w:rsid w:val="009736FE"/>
    <w:rsid w:val="009760E5"/>
    <w:rsid w:val="009805E9"/>
    <w:rsid w:val="00980A4D"/>
    <w:rsid w:val="00983AC1"/>
    <w:rsid w:val="00990811"/>
    <w:rsid w:val="009A7468"/>
    <w:rsid w:val="009B16AA"/>
    <w:rsid w:val="009B28A7"/>
    <w:rsid w:val="009B6F84"/>
    <w:rsid w:val="009B7F4D"/>
    <w:rsid w:val="009C4E80"/>
    <w:rsid w:val="009D3E65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1D87"/>
    <w:rsid w:val="00AB6D47"/>
    <w:rsid w:val="00AB7B3A"/>
    <w:rsid w:val="00AC3AB1"/>
    <w:rsid w:val="00AD203C"/>
    <w:rsid w:val="00AD2B29"/>
    <w:rsid w:val="00AE3DE9"/>
    <w:rsid w:val="00AE56B2"/>
    <w:rsid w:val="00AE5E81"/>
    <w:rsid w:val="00AF304C"/>
    <w:rsid w:val="00AF62CB"/>
    <w:rsid w:val="00B024DE"/>
    <w:rsid w:val="00B0259C"/>
    <w:rsid w:val="00B03DB6"/>
    <w:rsid w:val="00B06520"/>
    <w:rsid w:val="00B119F5"/>
    <w:rsid w:val="00B12E7A"/>
    <w:rsid w:val="00B16C0D"/>
    <w:rsid w:val="00B177BA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62942"/>
    <w:rsid w:val="00B64576"/>
    <w:rsid w:val="00B64C1C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E7BAA"/>
    <w:rsid w:val="00C0555A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D67E5"/>
    <w:rsid w:val="00CE05AF"/>
    <w:rsid w:val="00CE1245"/>
    <w:rsid w:val="00CE4909"/>
    <w:rsid w:val="00CE5EF5"/>
    <w:rsid w:val="00CF17D9"/>
    <w:rsid w:val="00CF37D4"/>
    <w:rsid w:val="00CF4303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275E8"/>
    <w:rsid w:val="00D32938"/>
    <w:rsid w:val="00D33011"/>
    <w:rsid w:val="00D34992"/>
    <w:rsid w:val="00D4489D"/>
    <w:rsid w:val="00D512A6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0EA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4389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07B1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C6C06"/>
    <w:rsid w:val="00FD0A94"/>
    <w:rsid w:val="00FD0A9D"/>
    <w:rsid w:val="00FD24EC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leforem.be/particuliers/formations-forem.html" TargetMode="External"/><Relationship Id="rId26" Type="http://schemas.openxmlformats.org/officeDocument/2006/relationships/image" Target="media/image110.png"/><Relationship Id="rId39" Type="http://schemas.openxmlformats.org/officeDocument/2006/relationships/image" Target="media/image16.svg"/><Relationship Id="rId21" Type="http://schemas.openxmlformats.org/officeDocument/2006/relationships/image" Target="media/image8.png"/><Relationship Id="rId34" Type="http://schemas.openxmlformats.org/officeDocument/2006/relationships/diagramQuickStyle" Target="diagrams/quickStyle1.xm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svg"/><Relationship Id="rId55" Type="http://schemas.openxmlformats.org/officeDocument/2006/relationships/image" Target="media/image30.png"/><Relationship Id="rId63" Type="http://schemas.openxmlformats.org/officeDocument/2006/relationships/image" Target="media/image34.png"/><Relationship Id="rId68" Type="http://schemas.openxmlformats.org/officeDocument/2006/relationships/diagramLayout" Target="diagrams/layout2.xml"/><Relationship Id="rId76" Type="http://schemas.openxmlformats.org/officeDocument/2006/relationships/image" Target="media/image370.svg"/><Relationship Id="rId84" Type="http://schemas.openxmlformats.org/officeDocument/2006/relationships/diagramData" Target="diagrams/data6.xml"/><Relationship Id="rId89" Type="http://schemas.openxmlformats.org/officeDocument/2006/relationships/image" Target="media/image48.svg"/><Relationship Id="rId7" Type="http://schemas.openxmlformats.org/officeDocument/2006/relationships/settings" Target="settings.xml"/><Relationship Id="rId71" Type="http://schemas.microsoft.com/office/2007/relationships/diagramDrawing" Target="diagrams/drawing2.xml"/><Relationship Id="rId92" Type="http://schemas.openxmlformats.org/officeDocument/2006/relationships/image" Target="media/image49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4.sv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diagramData" Target="diagrams/data1.xml"/><Relationship Id="rId37" Type="http://schemas.openxmlformats.org/officeDocument/2006/relationships/diagramData" Target="diagrams/data2.xml"/><Relationship Id="rId40" Type="http://schemas.openxmlformats.org/officeDocument/2006/relationships/image" Target="media/image17.png"/><Relationship Id="rId45" Type="http://schemas.openxmlformats.org/officeDocument/2006/relationships/image" Target="media/image22.svg"/><Relationship Id="rId53" Type="http://schemas.openxmlformats.org/officeDocument/2006/relationships/image" Target="media/image280.png"/><Relationship Id="rId58" Type="http://schemas.openxmlformats.org/officeDocument/2006/relationships/image" Target="media/image33.svg"/><Relationship Id="rId66" Type="http://schemas.openxmlformats.org/officeDocument/2006/relationships/image" Target="media/image350.svg"/><Relationship Id="rId74" Type="http://schemas.openxmlformats.org/officeDocument/2006/relationships/image" Target="media/image37.svg"/><Relationship Id="rId79" Type="http://schemas.openxmlformats.org/officeDocument/2006/relationships/diagramData" Target="diagrams/data5.xml"/><Relationship Id="rId87" Type="http://schemas.openxmlformats.org/officeDocument/2006/relationships/hyperlink" Target="http://www.bassinefe-hainautcentre.be/le-rapport-analytique-et-prospectif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320.png"/><Relationship Id="rId82" Type="http://schemas.openxmlformats.org/officeDocument/2006/relationships/diagramColors" Target="diagrams/colors3.xml"/><Relationship Id="rId95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hyperlink" Target="http://eftlappui.be/" TargetMode="External"/><Relationship Id="rId22" Type="http://schemas.openxmlformats.org/officeDocument/2006/relationships/image" Target="media/image9.svg"/><Relationship Id="rId27" Type="http://schemas.openxmlformats.org/officeDocument/2006/relationships/image" Target="media/image120.svg"/><Relationship Id="rId30" Type="http://schemas.openxmlformats.org/officeDocument/2006/relationships/image" Target="media/image130.png"/><Relationship Id="rId35" Type="http://schemas.openxmlformats.org/officeDocument/2006/relationships/diagramColors" Target="diagrams/colors1.xml"/><Relationship Id="rId43" Type="http://schemas.openxmlformats.org/officeDocument/2006/relationships/image" Target="media/image20.svg"/><Relationship Id="rId48" Type="http://schemas.openxmlformats.org/officeDocument/2006/relationships/image" Target="media/image25.svg"/><Relationship Id="rId56" Type="http://schemas.openxmlformats.org/officeDocument/2006/relationships/image" Target="media/image31.svg"/><Relationship Id="rId64" Type="http://schemas.openxmlformats.org/officeDocument/2006/relationships/image" Target="media/image35.svg"/><Relationship Id="rId69" Type="http://schemas.openxmlformats.org/officeDocument/2006/relationships/diagramQuickStyle" Target="diagrams/quickStyle2.xml"/><Relationship Id="rId77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image" Target="media/image28.png"/><Relationship Id="rId72" Type="http://schemas.openxmlformats.org/officeDocument/2006/relationships/diagramData" Target="diagrams/data4.xml"/><Relationship Id="rId80" Type="http://schemas.openxmlformats.org/officeDocument/2006/relationships/diagramLayout" Target="diagrams/layout3.xml"/><Relationship Id="rId85" Type="http://schemas.openxmlformats.org/officeDocument/2006/relationships/hyperlink" Target="http://www.bassinefe-hainautcentre.be/le-rapport-analytique-et-prospectif" TargetMode="External"/><Relationship Id="rId93" Type="http://schemas.openxmlformats.org/officeDocument/2006/relationships/image" Target="media/image50.sv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hyperlink" Target="https://www.ifapme.be/centre-de-formations/mons" TargetMode="External"/><Relationship Id="rId25" Type="http://schemas.openxmlformats.org/officeDocument/2006/relationships/image" Target="media/image12.svg"/><Relationship Id="rId33" Type="http://schemas.openxmlformats.org/officeDocument/2006/relationships/diagramLayout" Target="diagrams/layout1.xml"/><Relationship Id="rId38" Type="http://schemas.openxmlformats.org/officeDocument/2006/relationships/image" Target="media/image15.png"/><Relationship Id="rId46" Type="http://schemas.openxmlformats.org/officeDocument/2006/relationships/image" Target="media/image23.svg"/><Relationship Id="rId59" Type="http://schemas.openxmlformats.org/officeDocument/2006/relationships/image" Target="media/image300.png"/><Relationship Id="rId67" Type="http://schemas.openxmlformats.org/officeDocument/2006/relationships/diagramData" Target="diagrams/data3.xml"/><Relationship Id="rId20" Type="http://schemas.openxmlformats.org/officeDocument/2006/relationships/image" Target="media/image7.svg"/><Relationship Id="rId41" Type="http://schemas.openxmlformats.org/officeDocument/2006/relationships/image" Target="media/image18.svg"/><Relationship Id="rId54" Type="http://schemas.openxmlformats.org/officeDocument/2006/relationships/image" Target="media/image290.svg"/><Relationship Id="rId62" Type="http://schemas.openxmlformats.org/officeDocument/2006/relationships/image" Target="media/image330.svg"/><Relationship Id="rId70" Type="http://schemas.openxmlformats.org/officeDocument/2006/relationships/diagramColors" Target="diagrams/colors2.xml"/><Relationship Id="rId75" Type="http://schemas.openxmlformats.org/officeDocument/2006/relationships/image" Target="media/image360.png"/><Relationship Id="rId83" Type="http://schemas.microsoft.com/office/2007/relationships/diagramDrawing" Target="diagrams/drawing3.xml"/><Relationship Id="rId88" Type="http://schemas.openxmlformats.org/officeDocument/2006/relationships/image" Target="media/image47.png"/><Relationship Id="rId91" Type="http://schemas.openxmlformats.org/officeDocument/2006/relationships/image" Target="media/image5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microsoft.com/office/2007/relationships/diagramDrawing" Target="diagrams/drawing1.xml"/><Relationship Id="rId49" Type="http://schemas.openxmlformats.org/officeDocument/2006/relationships/image" Target="media/image26.png"/><Relationship Id="rId57" Type="http://schemas.openxmlformats.org/officeDocument/2006/relationships/image" Target="media/image32.png"/><Relationship Id="rId10" Type="http://schemas.openxmlformats.org/officeDocument/2006/relationships/endnotes" Target="endnotes.xml"/><Relationship Id="rId31" Type="http://schemas.openxmlformats.org/officeDocument/2006/relationships/image" Target="media/image140.svg"/><Relationship Id="rId44" Type="http://schemas.openxmlformats.org/officeDocument/2006/relationships/image" Target="media/image21.png"/><Relationship Id="rId52" Type="http://schemas.openxmlformats.org/officeDocument/2006/relationships/image" Target="media/image29.svg"/><Relationship Id="rId60" Type="http://schemas.openxmlformats.org/officeDocument/2006/relationships/image" Target="media/image310.svg"/><Relationship Id="rId65" Type="http://schemas.openxmlformats.org/officeDocument/2006/relationships/image" Target="media/image340.png"/><Relationship Id="rId73" Type="http://schemas.openxmlformats.org/officeDocument/2006/relationships/image" Target="media/image36.png"/><Relationship Id="rId78" Type="http://schemas.openxmlformats.org/officeDocument/2006/relationships/image" Target="media/image39.png"/><Relationship Id="rId81" Type="http://schemas.openxmlformats.org/officeDocument/2006/relationships/diagramQuickStyle" Target="diagrams/quickStyle3.xml"/><Relationship Id="rId86" Type="http://schemas.openxmlformats.org/officeDocument/2006/relationships/image" Target="media/image46.emf"/><Relationship Id="rId94" Type="http://schemas.openxmlformats.org/officeDocument/2006/relationships/image" Target="media/image5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1.svg"/><Relationship Id="rId1" Type="http://schemas.openxmlformats.org/officeDocument/2006/relationships/image" Target="../media/image40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ln>
          <a:solidFill>
            <a:srgbClr val="63A7DA"/>
          </a:solidFill>
        </a:ln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79054FE-4D53-4BB1-B245-9CED50F2B03E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99B61386-607C-4D4B-8642-D06D61E6C6FA}" type="parTrans" cxnId="{6BB12D2A-1245-41AE-877C-97D29F7CF9B7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F8B078F-A28D-4852-AA5B-3DDB921EC1A1}" type="sibTrans" cxnId="{6BB12D2A-1245-41AE-877C-97D29F7CF9B7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06AC0A36-0DBB-4EFC-B169-CB6E16B46153}" type="pres">
      <dgm:prSet presAssocID="{99B61386-607C-4D4B-8642-D06D61E6C6FA}" presName="Name13" presStyleLbl="parChTrans1D2" presStyleIdx="1" presStyleCnt="2"/>
      <dgm:spPr/>
    </dgm:pt>
    <dgm:pt modelId="{3206A08F-FD4C-4AA9-A4C3-9F2B1BB29138}" type="pres">
      <dgm:prSet presAssocID="{679054FE-4D53-4BB1-B245-9CED50F2B03E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6BB12D2A-1245-41AE-877C-97D29F7CF9B7}" srcId="{A43A57F3-AF3F-455F-BBE4-707E4AA03B66}" destId="{679054FE-4D53-4BB1-B245-9CED50F2B03E}" srcOrd="0" destOrd="0" parTransId="{99B61386-607C-4D4B-8642-D06D61E6C6FA}" sibTransId="{CF8B078F-A28D-4852-AA5B-3DDB921EC1A1}"/>
    <dgm:cxn modelId="{477B862A-7236-4CD3-9A40-AABA7773553D}" type="presOf" srcId="{679054FE-4D53-4BB1-B245-9CED50F2B03E}" destId="{3206A08F-FD4C-4AA9-A4C3-9F2B1BB29138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D0EF93B4-4639-42BC-AA0C-F52A8DECAEEC}" type="presOf" srcId="{99B61386-607C-4D4B-8642-D06D61E6C6FA}" destId="{06AC0A36-0DBB-4EFC-B169-CB6E16B46153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0B35B97D-669E-4E93-9BC6-9CCDCCEE3E9C}" type="presParOf" srcId="{90316499-4407-4FF2-8AA4-9D745D6B3076}" destId="{06AC0A36-0DBB-4EFC-B169-CB6E16B46153}" srcOrd="0" destOrd="0" presId="urn:microsoft.com/office/officeart/2005/8/layout/hierarchy3"/>
    <dgm:cxn modelId="{F2DF6175-D7F4-488A-841C-EEC3BCE4AE55}" type="presParOf" srcId="{90316499-4407-4FF2-8AA4-9D745D6B3076}" destId="{3206A08F-FD4C-4AA9-A4C3-9F2B1BB29138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ln>
          <a:solidFill>
            <a:srgbClr val="63A7DA"/>
          </a:solidFill>
        </a:ln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679054FE-4D53-4BB1-B245-9CED50F2B03E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99B61386-607C-4D4B-8642-D06D61E6C6FA}" type="parTrans" cxnId="{6BB12D2A-1245-41AE-877C-97D29F7CF9B7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CF8B078F-A28D-4852-AA5B-3DDB921EC1A1}" type="sibTrans" cxnId="{6BB12D2A-1245-41AE-877C-97D29F7CF9B7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06AC0A36-0DBB-4EFC-B169-CB6E16B46153}" type="pres">
      <dgm:prSet presAssocID="{99B61386-607C-4D4B-8642-D06D61E6C6FA}" presName="Name13" presStyleLbl="parChTrans1D2" presStyleIdx="1" presStyleCnt="2"/>
      <dgm:spPr/>
    </dgm:pt>
    <dgm:pt modelId="{3206A08F-FD4C-4AA9-A4C3-9F2B1BB29138}" type="pres">
      <dgm:prSet presAssocID="{679054FE-4D53-4BB1-B245-9CED50F2B03E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6BB12D2A-1245-41AE-877C-97D29F7CF9B7}" srcId="{A43A57F3-AF3F-455F-BBE4-707E4AA03B66}" destId="{679054FE-4D53-4BB1-B245-9CED50F2B03E}" srcOrd="0" destOrd="0" parTransId="{99B61386-607C-4D4B-8642-D06D61E6C6FA}" sibTransId="{CF8B078F-A28D-4852-AA5B-3DDB921EC1A1}"/>
    <dgm:cxn modelId="{477B862A-7236-4CD3-9A40-AABA7773553D}" type="presOf" srcId="{679054FE-4D53-4BB1-B245-9CED50F2B03E}" destId="{3206A08F-FD4C-4AA9-A4C3-9F2B1BB29138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D0EF93B4-4639-42BC-AA0C-F52A8DECAEEC}" type="presOf" srcId="{99B61386-607C-4D4B-8642-D06D61E6C6FA}" destId="{06AC0A36-0DBB-4EFC-B169-CB6E16B46153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0B35B97D-669E-4E93-9BC6-9CCDCCEE3E9C}" type="presParOf" srcId="{90316499-4407-4FF2-8AA4-9D745D6B3076}" destId="{06AC0A36-0DBB-4EFC-B169-CB6E16B46153}" srcOrd="0" destOrd="0" presId="urn:microsoft.com/office/officeart/2005/8/layout/hierarchy3"/>
    <dgm:cxn modelId="{F2DF6175-D7F4-488A-841C-EEC3BCE4AE55}" type="presParOf" srcId="{90316499-4407-4FF2-8AA4-9D745D6B3076}" destId="{3206A08F-FD4C-4AA9-A4C3-9F2B1BB29138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11979" custLinFactNeighborY="-1652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11979" custLinFactNeighborY="-1652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67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1444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-40%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67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1444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-40%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2FBD9DDF-03FA-4A61-A44C-5C0C06D3C1CE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06AC0A36-0DBB-4EFC-B169-CB6E16B46153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06A08F-FD4C-4AA9-A4C3-9F2B1BB29138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708963" y="0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708963" y="0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67</a:t>
          </a: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-40% 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1444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C5E58E-A1FB-4085-A61D-94490F8182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C764B8-1835-4083-B391-DA532DE319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E4540F-A361-4B42-8270-14D3A16010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23</TotalTime>
  <Pages>2</Pages>
  <Words>46</Words>
  <Characters>253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20</cp:revision>
  <cp:lastPrinted>2021-12-24T10:51:00Z</cp:lastPrinted>
  <dcterms:created xsi:type="dcterms:W3CDTF">2022-02-15T14:01:00Z</dcterms:created>
  <dcterms:modified xsi:type="dcterms:W3CDTF">2022-03-03T10:21:00Z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