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4.xml" ContentType="application/vnd.openxmlformats-officedocument.drawingml.diagramData+xml"/>
  <Override PartName="/word/diagrams/data5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6.xml" ContentType="application/vnd.openxmlformats-officedocument.drawingml.diagramData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C2A341" w14:textId="48B39FD0" w:rsidR="00FD0A9D" w:rsidRDefault="00F17BCA">
      <w:bookmarkStart w:id="0" w:name="_Hlk97302309"/>
      <w:bookmarkEnd w:id="0"/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5" behindDoc="0" locked="0" layoutInCell="1" allowOverlap="1" wp14:anchorId="5E1B55C5" wp14:editId="21957D4E">
                <wp:simplePos x="0" y="0"/>
                <wp:positionH relativeFrom="margin">
                  <wp:align>center</wp:align>
                </wp:positionH>
                <wp:positionV relativeFrom="paragraph">
                  <wp:posOffset>-229958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8.1pt;width:820.35pt;height:75.75pt;z-index:25164494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Fw93Kn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44" behindDoc="0" locked="0" layoutInCell="1" allowOverlap="1" wp14:anchorId="7E904A01" wp14:editId="7EF4E742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89C4BE" id="Groupe 50" o:spid="_x0000_s1026" style="position:absolute;margin-left:12pt;margin-top:-29.3pt;width:118.95pt;height:756pt;z-index:251644944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4472c4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5035" behindDoc="0" locked="0" layoutInCell="1" allowOverlap="1" wp14:anchorId="01EEE829" wp14:editId="1458CB96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3E4B5C" id="Rectangle 5" o:spid="_x0000_s1026" style="position:absolute;margin-left:175.2pt;margin-top:-20.3pt;width:78.5pt;height:94.45pt;z-index:2516450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3661" behindDoc="0" locked="0" layoutInCell="1" allowOverlap="1" wp14:anchorId="525C153A" wp14:editId="2D86EFAB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83540" id="Forme libre 33" o:spid="_x0000_s1026" style="position:absolute;margin-left:-32pt;margin-top:-21pt;width:147.55pt;height:756pt;z-index:2516336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42" behindDoc="0" locked="0" layoutInCell="1" allowOverlap="1" wp14:anchorId="7BE4522A" wp14:editId="2CA5331D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8D50E7" id="Groupe 49" o:spid="_x0000_s1026" style="position:absolute;margin-left:1059.05pt;margin-top:-14.25pt;width:107.8pt;height:756pt;z-index:251644942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4472c4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ed7d31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1" behindDoc="0" locked="0" layoutInCell="1" allowOverlap="1" wp14:anchorId="73BCD8C1" wp14:editId="58A697A8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A95E4" id="Forme libre 25" o:spid="_x0000_s1026" style="position:absolute;margin-left:1064.75pt;margin-top:18pt;width:123.25pt;height:756pt;z-index:2516449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090EBFEA" w:rsidR="00902688" w:rsidRDefault="009506FC" w:rsidP="00F576BD">
      <w:pPr>
        <w:rPr>
          <w:noProof/>
          <w:lang w:bidi="fr-FR"/>
        </w:rPr>
      </w:pPr>
      <w:bookmarkStart w:id="1" w:name="_Hlk91166357"/>
      <w:bookmarkEnd w:id="1"/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5E51B93" wp14:editId="3565B7B7">
                <wp:simplePos x="0" y="0"/>
                <wp:positionH relativeFrom="column">
                  <wp:posOffset>9817100</wp:posOffset>
                </wp:positionH>
                <wp:positionV relativeFrom="paragraph">
                  <wp:posOffset>8237220</wp:posOffset>
                </wp:positionV>
                <wp:extent cx="3811509" cy="452673"/>
                <wp:effectExtent l="0" t="0" r="0" b="508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509" cy="4526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0FAA8E" w14:textId="006D9FFF" w:rsidR="009506FC" w:rsidRPr="007965C8" w:rsidRDefault="009506FC" w:rsidP="009506FC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7965C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Aucune offre de formation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965C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dispensée sur le Bassin Hainaut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51B93" id="Zone de texte 58" o:spid="_x0000_s1027" type="#_x0000_t202" style="position:absolute;margin-left:773pt;margin-top:648.6pt;width:300.1pt;height:35.6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" filled="f" stroked="f" strokeweight=".5pt">
                <v:textbox>
                  <w:txbxContent>
                    <w:p w14:paraId="190FAA8E" w14:textId="006D9FFF" w:rsidR="009506FC" w:rsidRPr="007965C8" w:rsidRDefault="009506FC" w:rsidP="009506FC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7965C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Aucune offre de formation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7965C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dispensée sur le Bassin Hainaut Centre</w:t>
                      </w:r>
                    </w:p>
                  </w:txbxContent>
                </v:textbox>
              </v:shape>
            </w:pict>
          </mc:Fallback>
        </mc:AlternateContent>
      </w:r>
      <w:r w:rsidR="00F35452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D47C525" wp14:editId="47C7262C">
                <wp:simplePos x="0" y="0"/>
                <wp:positionH relativeFrom="column">
                  <wp:posOffset>9728200</wp:posOffset>
                </wp:positionH>
                <wp:positionV relativeFrom="paragraph">
                  <wp:posOffset>4591050</wp:posOffset>
                </wp:positionV>
                <wp:extent cx="2990850" cy="1028700"/>
                <wp:effectExtent l="0" t="0" r="19050" b="1905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1028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B9BE08" w14:textId="77777777" w:rsidR="00F35452" w:rsidRPr="005D76C0" w:rsidRDefault="00F35452" w:rsidP="00F3545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36"/>
                              </w:rPr>
                            </w:pPr>
                            <w:r w:rsidRPr="005D76C0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36"/>
                              </w:rPr>
                              <w:t>Pas d’offres de formation et/ou d’enseignement sur le Bassin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7C525" id="Rectangle 64" o:spid="_x0000_s1028" style="position:absolute;margin-left:766pt;margin-top:361.5pt;width:235.5pt;height:81pt;z-index:25186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" filled="f" strokecolor="red" strokeweight="1pt">
                <v:textbox>
                  <w:txbxContent>
                    <w:p w14:paraId="54B9BE08" w14:textId="77777777" w:rsidR="00F35452" w:rsidRPr="005D76C0" w:rsidRDefault="00F35452" w:rsidP="00F3545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0000"/>
                          <w:sz w:val="36"/>
                        </w:rPr>
                      </w:pPr>
                      <w:r w:rsidRPr="005D76C0">
                        <w:rPr>
                          <w:rFonts w:asciiTheme="minorHAnsi" w:hAnsiTheme="minorHAnsi" w:cstheme="minorHAnsi"/>
                          <w:b/>
                          <w:color w:val="FF0000"/>
                          <w:sz w:val="36"/>
                        </w:rPr>
                        <w:t>Pas d’offres de formation et/ou d’enseignement sur le Bassin</w:t>
                      </w:r>
                    </w:p>
                  </w:txbxContent>
                </v:textbox>
              </v:rect>
            </w:pict>
          </mc:Fallback>
        </mc:AlternateContent>
      </w:r>
      <w:r w:rsidR="00BD4677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2E026D" wp14:editId="165D617A">
                <wp:simplePos x="0" y="0"/>
                <wp:positionH relativeFrom="column">
                  <wp:posOffset>1308100</wp:posOffset>
                </wp:positionH>
                <wp:positionV relativeFrom="paragraph">
                  <wp:posOffset>3333750</wp:posOffset>
                </wp:positionV>
                <wp:extent cx="5866130" cy="21717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130" cy="2171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F0B5E0" w14:textId="564D4ACD" w:rsidR="001369B2" w:rsidRPr="001369B2" w:rsidRDefault="001369B2" w:rsidP="001369B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  <w:r w:rsidRPr="001369B2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-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369B2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La demande émane essentiellement du secteur du commerce de détail et relève davantage d’un profil de vendeur spécialisé que de professionnel de la santé. </w:t>
                            </w:r>
                          </w:p>
                          <w:p w14:paraId="7282E8D7" w14:textId="77777777" w:rsidR="001369B2" w:rsidRDefault="001369B2" w:rsidP="001369B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</w:p>
                          <w:p w14:paraId="24B230DE" w14:textId="77777777" w:rsidR="00DD2D2C" w:rsidRDefault="001369B2" w:rsidP="001369B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Pr="001369B2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La filière de formation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369B2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n’est pas organisée sur notre Bassin. Un dossier vient d’être finalisé en Promotion Sociale</w:t>
                            </w:r>
                            <w:r w:rsidR="00DD2D2C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369B2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pour l’ouverture d’une filière de technicien opticien. Des projets d’ouverture existent</w:t>
                            </w:r>
                            <w:r w:rsidR="00DD2D2C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369B2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également dans l’enseignement qualifiant. </w:t>
                            </w:r>
                          </w:p>
                          <w:p w14:paraId="65084981" w14:textId="77777777" w:rsidR="00BD4677" w:rsidRDefault="00BD4677" w:rsidP="001369B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</w:p>
                          <w:p w14:paraId="5876F65C" w14:textId="423E246D" w:rsidR="00D11375" w:rsidRDefault="00DD2D2C" w:rsidP="001369B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="001369B2" w:rsidRPr="001369B2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Le développement d’une offre sur le Bassin, à une</w:t>
                            </w:r>
                            <w:r w:rsidR="001369B2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369B2" w:rsidRPr="001369B2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échelle réduite, pourrait donc être envisagée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E026D" id="Rectangle 7" o:spid="_x0000_s1029" style="position:absolute;margin-left:103pt;margin-top:262.5pt;width:461.9pt;height:17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" filled="f" stroked="f" strokeweight="1pt">
                <v:textbox>
                  <w:txbxContent>
                    <w:p w14:paraId="1CF0B5E0" w14:textId="564D4ACD" w:rsidR="001369B2" w:rsidRPr="001369B2" w:rsidRDefault="001369B2" w:rsidP="001369B2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  <w:r w:rsidRPr="001369B2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Pr="001369B2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La demande émane essentiellement du secteur du commerce de détail et relève davantage d’un profil de vendeur spécialisé que de professionnel de la santé. </w:t>
                      </w:r>
                    </w:p>
                    <w:p w14:paraId="7282E8D7" w14:textId="77777777" w:rsidR="001369B2" w:rsidRDefault="001369B2" w:rsidP="001369B2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</w:p>
                    <w:p w14:paraId="24B230DE" w14:textId="77777777" w:rsidR="00DD2D2C" w:rsidRDefault="001369B2" w:rsidP="001369B2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- </w:t>
                      </w:r>
                      <w:r w:rsidRPr="001369B2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La filière de formation</w:t>
                      </w:r>
                      <w:r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Pr="001369B2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n’est pas organisée sur notre Bassin. Un dossier vient d’être finalisé en Promotion Sociale</w:t>
                      </w:r>
                      <w:r w:rsidR="00DD2D2C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Pr="001369B2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pour l’ouverture d’une filière de technicien opticien. Des projets d’ouverture existent</w:t>
                      </w:r>
                      <w:r w:rsidR="00DD2D2C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Pr="001369B2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également dans l’enseignement qualifiant. </w:t>
                      </w:r>
                    </w:p>
                    <w:p w14:paraId="65084981" w14:textId="77777777" w:rsidR="00BD4677" w:rsidRDefault="00BD4677" w:rsidP="001369B2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</w:p>
                    <w:p w14:paraId="5876F65C" w14:textId="423E246D" w:rsidR="00D11375" w:rsidRDefault="00DD2D2C" w:rsidP="001369B2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- </w:t>
                      </w:r>
                      <w:r w:rsidR="001369B2" w:rsidRPr="001369B2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Le développement d’une offre sur le Bassin, à une</w:t>
                      </w:r>
                      <w:r w:rsidR="001369B2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="001369B2" w:rsidRPr="001369B2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échelle réduite, pourrait donc être envisagée</w:t>
                      </w:r>
                      <w:r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BD4677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45289A" wp14:editId="3BA50343">
                <wp:simplePos x="0" y="0"/>
                <wp:positionH relativeFrom="margin">
                  <wp:posOffset>2235200</wp:posOffset>
                </wp:positionH>
                <wp:positionV relativeFrom="paragraph">
                  <wp:posOffset>2686051</wp:posOffset>
                </wp:positionV>
                <wp:extent cx="4916170" cy="71120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170" cy="7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463FE" w14:textId="48AC1AD7" w:rsidR="00A72224" w:rsidRPr="00DD2D2C" w:rsidRDefault="00D11375" w:rsidP="00DD2D2C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</w:pPr>
                            <w:r w:rsidRPr="0003598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L’IBEFE considère </w:t>
                            </w:r>
                            <w:r w:rsidR="00DD2D2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que </w:t>
                            </w:r>
                            <w:r w:rsidR="00DD2D2C" w:rsidRPr="00DD2D2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le développement d’une offre sur le Bassin, à une </w:t>
                            </w:r>
                            <w:r w:rsidR="00DD2D2C" w:rsidRPr="00B42639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>échelle réduite</w:t>
                            </w:r>
                            <w:r w:rsidR="00B42639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>,</w:t>
                            </w:r>
                            <w:r w:rsidR="00DD2D2C" w:rsidRPr="00DD2D2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D2D2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>serait pertinent.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289A" id="Zone de texte 1532" o:spid="_x0000_s1030" type="#_x0000_t202" style="position:absolute;margin-left:176pt;margin-top:211.5pt;width:387.1pt;height:5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" filled="f" stroked="f" strokeweight=".5pt">
                <v:textbox>
                  <w:txbxContent>
                    <w:p w14:paraId="621463FE" w14:textId="48AC1AD7" w:rsidR="00A72224" w:rsidRPr="00DD2D2C" w:rsidRDefault="00D11375" w:rsidP="00DD2D2C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</w:pPr>
                      <w:r w:rsidRPr="0003598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L’IBEFE considère </w:t>
                      </w:r>
                      <w:r w:rsidR="00DD2D2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que </w:t>
                      </w:r>
                      <w:r w:rsidR="00DD2D2C" w:rsidRPr="00DD2D2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le développement d’une offre sur le Bassin, à une </w:t>
                      </w:r>
                      <w:r w:rsidR="00DD2D2C" w:rsidRPr="00B42639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>échelle réduite</w:t>
                      </w:r>
                      <w:r w:rsidR="00B42639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>,</w:t>
                      </w:r>
                      <w:r w:rsidR="00DD2D2C" w:rsidRPr="00DD2D2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 </w:t>
                      </w:r>
                      <w:r w:rsidR="00DD2D2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>serait pertinent.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66C5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B36D2C" wp14:editId="2ED0A422">
                <wp:simplePos x="0" y="0"/>
                <wp:positionH relativeFrom="margin">
                  <wp:posOffset>2755466</wp:posOffset>
                </wp:positionH>
                <wp:positionV relativeFrom="paragraph">
                  <wp:posOffset>689874</wp:posOffset>
                </wp:positionV>
                <wp:extent cx="8818075" cy="1385181"/>
                <wp:effectExtent l="0" t="0" r="0" b="571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8075" cy="13851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D89CD" w14:textId="71F712A1" w:rsidR="00A72224" w:rsidRPr="002A7ED8" w:rsidRDefault="00A43594" w:rsidP="009F72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J</w:t>
                            </w:r>
                            <w:r w:rsidR="00903273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.</w:t>
                            </w:r>
                            <w:r w:rsidR="00193EA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903273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anté</w:t>
                            </w:r>
                          </w:p>
                          <w:p w14:paraId="7CAC3E5B" w14:textId="5FCCAEF0" w:rsidR="00A72224" w:rsidRDefault="0008010C" w:rsidP="009E66C5">
                            <w:pPr>
                              <w:ind w:left="2880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     </w:t>
                            </w:r>
                            <w:r w:rsidR="00037DD5" w:rsidRPr="00037DD5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J1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4</w:t>
                            </w:r>
                            <w:r w:rsidR="00037DD5" w:rsidRPr="00037DD5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5</w:t>
                            </w:r>
                            <w:r w:rsidR="00A72224" w:rsidRPr="0003649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-</w:t>
                            </w:r>
                            <w:r w:rsidR="0073132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D15475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Opticien-lunetier</w:t>
                            </w:r>
                            <w:r w:rsidR="00A43594" w:rsidRPr="00A43594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cr/>
                            </w:r>
                          </w:p>
                          <w:p w14:paraId="065692E3" w14:textId="714A0D01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40E1C7BD" w14:textId="30B8788D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2FF5795D" w14:textId="773DAAD7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13CFF3F1" w14:textId="2BCE2584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1E81FEF0" w14:textId="7C1E09B0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2766903D" w14:textId="77777777" w:rsidR="009F7238" w:rsidRPr="00036493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6D2C" id="Zone de texte 60" o:spid="_x0000_s1031" type="#_x0000_t202" style="position:absolute;margin-left:216.95pt;margin-top:54.3pt;width:694.35pt;height:109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" filled="f" stroked="f" strokeweight=".5pt">
                <v:textbox>
                  <w:txbxContent>
                    <w:p w14:paraId="1F4D89CD" w14:textId="71F712A1" w:rsidR="00A72224" w:rsidRPr="002A7ED8" w:rsidRDefault="00A43594" w:rsidP="009F723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J</w:t>
                      </w:r>
                      <w:r w:rsidR="00903273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.</w:t>
                      </w:r>
                      <w:r w:rsidR="00193EAD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903273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anté</w:t>
                      </w:r>
                    </w:p>
                    <w:p w14:paraId="7CAC3E5B" w14:textId="5FCCAEF0" w:rsidR="00A72224" w:rsidRDefault="0008010C" w:rsidP="009E66C5">
                      <w:pPr>
                        <w:ind w:left="2880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     </w:t>
                      </w:r>
                      <w:r w:rsidR="00037DD5" w:rsidRPr="00037DD5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J1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4</w:t>
                      </w:r>
                      <w:r w:rsidR="00037DD5" w:rsidRPr="00037DD5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5</w:t>
                      </w:r>
                      <w:r w:rsidR="00A72224" w:rsidRPr="00036493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-</w:t>
                      </w:r>
                      <w:r w:rsidR="00731327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D15475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Opticien-lunetier</w:t>
                      </w:r>
                      <w:r w:rsidR="00A43594" w:rsidRPr="00A43594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cr/>
                      </w:r>
                    </w:p>
                    <w:p w14:paraId="065692E3" w14:textId="714A0D01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40E1C7BD" w14:textId="30B8788D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2FF5795D" w14:textId="773DAAD7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13CFF3F1" w14:textId="2BCE2584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1E81FEF0" w14:textId="7C1E09B0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2766903D" w14:textId="77777777" w:rsidR="009F7238" w:rsidRPr="00036493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D4395" w:rsidRPr="001831FD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D85B449" wp14:editId="0A14E3BF">
                <wp:simplePos x="0" y="0"/>
                <wp:positionH relativeFrom="page">
                  <wp:posOffset>10019030</wp:posOffset>
                </wp:positionH>
                <wp:positionV relativeFrom="paragraph">
                  <wp:posOffset>8955449</wp:posOffset>
                </wp:positionV>
                <wp:extent cx="3956050" cy="370840"/>
                <wp:effectExtent l="0" t="0" r="0" b="0"/>
                <wp:wrapNone/>
                <wp:docPr id="138" name="Zone de text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F5CAB" w14:textId="77777777" w:rsidR="001831FD" w:rsidRPr="0024196E" w:rsidRDefault="001831FD" w:rsidP="001831FD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5B449" id="Zone de texte 138" o:spid="_x0000_s1032" type="#_x0000_t202" style="position:absolute;margin-left:788.9pt;margin-top:705.15pt;width:311.5pt;height:29.2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" filled="f" stroked="f" strokeweight=".5pt">
                <v:textbox>
                  <w:txbxContent>
                    <w:p w14:paraId="364F5CAB" w14:textId="77777777" w:rsidR="001831FD" w:rsidRPr="0024196E" w:rsidRDefault="001831FD" w:rsidP="001831FD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831FD" w:rsidRPr="001831F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E48505C" wp14:editId="5D41ED02">
                <wp:simplePos x="0" y="0"/>
                <wp:positionH relativeFrom="page">
                  <wp:posOffset>10237470</wp:posOffset>
                </wp:positionH>
                <wp:positionV relativeFrom="paragraph">
                  <wp:posOffset>7558405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47DC13" w14:textId="77777777" w:rsidR="001831FD" w:rsidRPr="0024196E" w:rsidRDefault="001831FD" w:rsidP="001831FD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5BD28544" w14:textId="77777777" w:rsidR="001831FD" w:rsidRPr="0024196E" w:rsidRDefault="001831FD" w:rsidP="001831FD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8505C" id="Zone de texte 1128" o:spid="_x0000_s1033" type="#_x0000_t202" style="position:absolute;margin-left:806.1pt;margin-top:595.15pt;width:264.4pt;height:34.75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" filled="f" stroked="f" strokeweight=".5pt">
                <v:textbox>
                  <w:txbxContent>
                    <w:p w14:paraId="2C47DC13" w14:textId="77777777" w:rsidR="001831FD" w:rsidRPr="0024196E" w:rsidRDefault="001831FD" w:rsidP="001831FD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5BD28544" w14:textId="77777777" w:rsidR="001831FD" w:rsidRPr="0024196E" w:rsidRDefault="001831FD" w:rsidP="001831FD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F7238">
        <w:rPr>
          <w:noProof/>
        </w:rPr>
        <w:drawing>
          <wp:anchor distT="0" distB="0" distL="114300" distR="114300" simplePos="0" relativeHeight="251810816" behindDoc="0" locked="0" layoutInCell="1" allowOverlap="1" wp14:anchorId="16B0C142" wp14:editId="057CAE41">
            <wp:simplePos x="0" y="0"/>
            <wp:positionH relativeFrom="column">
              <wp:posOffset>3766223</wp:posOffset>
            </wp:positionH>
            <wp:positionV relativeFrom="paragraph">
              <wp:posOffset>985671</wp:posOffset>
            </wp:positionV>
            <wp:extent cx="812800" cy="771737"/>
            <wp:effectExtent l="0" t="0" r="0" b="0"/>
            <wp:wrapNone/>
            <wp:docPr id="1118" name="Graphique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Graphique 111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771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723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B60416C" wp14:editId="6BD2EC5C">
                <wp:simplePos x="0" y="0"/>
                <wp:positionH relativeFrom="column">
                  <wp:posOffset>3656984</wp:posOffset>
                </wp:positionH>
                <wp:positionV relativeFrom="paragraph">
                  <wp:posOffset>1927269</wp:posOffset>
                </wp:positionV>
                <wp:extent cx="7550591" cy="0"/>
                <wp:effectExtent l="0" t="0" r="0" b="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6F1D6B" id="Connecteur droit 15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95pt,151.75pt" to="882.5pt,1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" strokecolor="#63a7da">
                <v:stroke dashstyle="dash"/>
              </v:line>
            </w:pict>
          </mc:Fallback>
        </mc:AlternateContent>
      </w:r>
      <w:r w:rsidR="000F7019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36735" behindDoc="0" locked="0" layoutInCell="1" allowOverlap="1" wp14:anchorId="77E9E380" wp14:editId="15C2719F">
                <wp:simplePos x="0" y="0"/>
                <wp:positionH relativeFrom="column">
                  <wp:posOffset>8159861</wp:posOffset>
                </wp:positionH>
                <wp:positionV relativeFrom="paragraph">
                  <wp:posOffset>2850515</wp:posOffset>
                </wp:positionV>
                <wp:extent cx="6069330" cy="4578350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330" cy="4578350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C03978" id="Rectangle 150" o:spid="_x0000_s1026" style="position:absolute;margin-left:642.5pt;margin-top:224.45pt;width:477.9pt;height:360.5pt;z-index:2516367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" stroked="f" strokeweight="1pt">
                <v:fill r:id="rId17" o:title="" recolor="t" rotate="t" type="frame"/>
              </v:rect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1AA49BE" wp14:editId="5F8D9F53">
                <wp:simplePos x="0" y="0"/>
                <wp:positionH relativeFrom="margin">
                  <wp:posOffset>3322955</wp:posOffset>
                </wp:positionH>
                <wp:positionV relativeFrom="paragraph">
                  <wp:posOffset>5759781</wp:posOffset>
                </wp:positionV>
                <wp:extent cx="558165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" cy="431800"/>
                          <a:chOff x="114300" y="52281"/>
                          <a:chExt cx="190610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2974" y="52281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4" style="position:absolute;margin-left:261.65pt;margin-top:453.55pt;width:43.95pt;height:34pt;z-index:251681792;mso-position-horizontal-relative:margin;mso-width-relative:margin;mso-height-relative:margin" coordorigin="114300,52281" coordsize="190610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">
                <v:oval id="Ellipse 140" o:spid="_x0000_s1035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36" type="#_x0000_t202" style="position:absolute;left:122974;top:52281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A455BD4" wp14:editId="572626B1">
                <wp:simplePos x="0" y="0"/>
                <wp:positionH relativeFrom="column">
                  <wp:posOffset>4823460</wp:posOffset>
                </wp:positionH>
                <wp:positionV relativeFrom="paragraph">
                  <wp:posOffset>5523561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7" style="position:absolute;margin-left:379.8pt;margin-top:434.95pt;width:42.85pt;height:50.6pt;flip:x;z-index:251682816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">
                <v:oval id="Ellipse 143" o:spid="_x0000_s1038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9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753A8E" wp14:editId="6DA73196">
                <wp:simplePos x="0" y="0"/>
                <wp:positionH relativeFrom="leftMargin">
                  <wp:posOffset>1553355</wp:posOffset>
                </wp:positionH>
                <wp:positionV relativeFrom="paragraph">
                  <wp:posOffset>6620668</wp:posOffset>
                </wp:positionV>
                <wp:extent cx="2005179" cy="833577"/>
                <wp:effectExtent l="0" t="4762" r="0" b="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05179" cy="833577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185DFF14" w:rsidR="00A72224" w:rsidRPr="005B393F" w:rsidRDefault="00E63A3E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52"/>
                                <w:szCs w:val="52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 xml:space="preserve">Opticien -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lunetier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40" style="position:absolute;margin-left:122.3pt;margin-top:521.3pt;width:157.9pt;height:65.65pt;rotation:-90;z-index:2516807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" fillcolor="#63a7da" stroked="f" strokeweight="1pt">
                <v:textbox>
                  <w:txbxContent>
                    <w:p w14:paraId="06F157E7" w14:textId="185DFF14" w:rsidR="00A72224" w:rsidRPr="005B393F" w:rsidRDefault="00E63A3E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52"/>
                          <w:szCs w:val="52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BE"/>
                        </w:rPr>
                        <w:t xml:space="preserve">Opticien -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BE"/>
                        </w:rPr>
                        <w:t>lunetier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 w:rsidR="00342DF7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8AEA63" wp14:editId="422626CD">
                <wp:simplePos x="0" y="0"/>
                <wp:positionH relativeFrom="column">
                  <wp:posOffset>1203905</wp:posOffset>
                </wp:positionH>
                <wp:positionV relativeFrom="paragraph">
                  <wp:posOffset>4731910</wp:posOffset>
                </wp:positionV>
                <wp:extent cx="5932805" cy="3501169"/>
                <wp:effectExtent l="0" t="0" r="0" b="444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805" cy="3501169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ACCE6E" w14:textId="7C4882C2" w:rsidR="00342DF7" w:rsidRDefault="00A72224" w:rsidP="00342DF7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04CD5440" w14:textId="77777777" w:rsidR="00342DF7" w:rsidRPr="00342DF7" w:rsidRDefault="00342DF7" w:rsidP="00342DF7">
                            <w:pPr>
                              <w:pStyle w:val="Textedeprofil"/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62D3371C">
                                  <wp:extent cx="3263265" cy="2071194"/>
                                  <wp:effectExtent l="0" t="38100" r="0" b="24765"/>
                                  <wp:docPr id="20" name="Diagramme 2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8" r:lo="rId19" r:qs="rId20" r:cs="rId2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41" type="#_x0000_t118" style="position:absolute;margin-left:94.8pt;margin-top:372.6pt;width:467.15pt;height:275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" filled="f" stroked="f" strokeweight="1pt">
                <v:textbox>
                  <w:txbxContent>
                    <w:p w14:paraId="7EACCE6E" w14:textId="7C4882C2" w:rsidR="00342DF7" w:rsidRDefault="00A72224" w:rsidP="00342DF7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04CD5440" w14:textId="77777777" w:rsidR="00342DF7" w:rsidRPr="00342DF7" w:rsidRDefault="00342DF7" w:rsidP="00342DF7">
                      <w:pPr>
                        <w:pStyle w:val="Textedeprofil"/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62D3371C">
                            <wp:extent cx="3263265" cy="2071194"/>
                            <wp:effectExtent l="0" t="38100" r="0" b="24765"/>
                            <wp:docPr id="20" name="Diagramme 2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3" r:lo="rId19" r:qs="rId20" r:cs="rId2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EF0B012" wp14:editId="4CAB621C">
                <wp:simplePos x="0" y="0"/>
                <wp:positionH relativeFrom="column">
                  <wp:posOffset>3598751</wp:posOffset>
                </wp:positionH>
                <wp:positionV relativeFrom="paragraph">
                  <wp:posOffset>628021</wp:posOffset>
                </wp:positionV>
                <wp:extent cx="7550591" cy="0"/>
                <wp:effectExtent l="0" t="0" r="0" b="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50CD3D" id="Connecteur droit 10" o:spid="_x0000_s1026" style="position:absolute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35pt,49.45pt" to="877.9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" strokecolor="#63a7da">
                <v:stroke dashstyle="dash"/>
              </v:lin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932ED54" wp14:editId="65DFABA1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4">
                              <a:extLst>
                                <a:ext uri="{96DAC541-7B7A-43D3-8B79-37D633B846F1}">
                                  <asvg:svgBlip xmlns:asvg="http://schemas.microsoft.com/office/drawing/2016/SVG/main" r:embed="rId2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2" style="position:absolute;margin-left:611.2pt;margin-top:158.45pt;width:467.7pt;height:80.3pt;z-index:251687936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dnjC+AQAALQ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">
                <v:group id="Groupe 145" o:spid="_x0000_s1043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4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5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6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7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26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15156C8" wp14:editId="50C82910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37" name="Graphique 37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8" type="#_x0000_t202" style="position:absolute;margin-left:92.85pt;margin-top:163.7pt;width:103.8pt;height:50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37" name="Graphique 37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3F92E38" wp14:editId="29DC2208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3681869E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B42639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49" style="position:absolute;margin-left:96.25pt;margin-top:161.85pt;width:467.7pt;height:79.4pt;z-index:251672576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">
                <v:rect id="Rectangle 1535" o:spid="_x0000_s1050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3681869E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B42639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 id="Triangle rectangle 128" o:spid="_x0000_s1051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A4402D7" wp14:editId="7D1250DD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151" name="Graphique 151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2" type="#_x0000_t202" style="position:absolute;margin-left:128.95pt;margin-top:656.5pt;width:51pt;height:5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151" name="Graphique 151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470B2FA0" wp14:editId="42B524D2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3" style="position:absolute;margin-left:186pt;margin-top:657.5pt;width:28.35pt;height:28.35pt;z-index:251755520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">
                <v:oval id="Ellipse 17" o:spid="_x0000_s1054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5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5917FCE" wp14:editId="3A5273EA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6" style="position:absolute;margin-left:185pt;margin-top:676.5pt;width:20.85pt;height:48.2pt;flip:x;z-index:251757568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">
                <v:oval id="Ellipse 29" o:spid="_x0000_s1057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8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15BCBE5" wp14:editId="0835B9DE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0DD2F214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E63A3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59" type="#_x0000_t202" style="position:absolute;margin-left:244pt;margin-top:656.5pt;width:325pt;height:87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" filled="f" stroked="f" strokeweight=".5pt">
                <v:textbox>
                  <w:txbxContent>
                    <w:p w14:paraId="5F502D03" w14:textId="0DD2F214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E63A3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395DC2B" wp14:editId="102835AB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32BEFB" id="Connecteur droit 5207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  <w:r w:rsidR="00B01B28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0CD1C82" wp14:editId="719FA78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960" cy="77470"/>
                <wp:effectExtent l="0" t="0" r="15240" b="17780"/>
                <wp:wrapNone/>
                <wp:docPr id="21" name="Ellipse 21" descr="Aid Hainaut centre">
                  <a:hlinkClick xmlns:a="http://schemas.openxmlformats.org/drawingml/2006/main" r:id="rId31" tooltip="Ferme Delsamme - T-Event : Technique du spectacle 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DD026F"/>
                        </a:solidFill>
                        <a:ln w="1270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281433" id="Ellipse 21" o:spid="_x0000_s1026" alt="Aid Hainaut centre" href="https://www.fermedelsamme.be/filieres?lang=fr" title="Ferme Delsamme - T-Event : Technique du spectacle " style="position:absolute;margin-left:0;margin-top:-.05pt;width:4.8pt;height:6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" o:button="t" fillcolor="#dd026f" strokecolor="#dd026f" strokeweight="1pt">
                <v:fill o:detectmouseclick="t"/>
                <v:stroke joinstyle="miter"/>
              </v:oval>
            </w:pict>
          </mc:Fallback>
        </mc:AlternateContent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5A3C4782" w:rsidR="004E11B5" w:rsidRPr="002D374E" w:rsidRDefault="004E11B5" w:rsidP="00F6396E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14EBC28A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76B0">
              <w:rPr>
                <w:b/>
                <w:color w:val="63A7DA"/>
                <w:kern w:val="0"/>
                <w:szCs w:val="24"/>
              </w:rPr>
              <w:t>2</w:t>
            </w:r>
            <w:r w:rsidR="0081648E">
              <w:rPr>
                <w:b/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b/>
                <w:color w:val="63A7DA"/>
                <w:kern w:val="0"/>
                <w:szCs w:val="24"/>
              </w:rPr>
              <w:t>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2AB00646" w:rsidR="008E0096" w:rsidRPr="002D374E" w:rsidRDefault="004E11B5" w:rsidP="008E0096">
            <w:pPr>
              <w:spacing w:line="259" w:lineRule="auto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    </w:t>
            </w:r>
            <w:proofErr w:type="gramStart"/>
            <w:r w:rsidR="00F6396E">
              <w:rPr>
                <w:color w:val="63A7DA"/>
                <w:kern w:val="0"/>
                <w:szCs w:val="24"/>
              </w:rPr>
              <w:t>p</w:t>
            </w:r>
            <w:r w:rsidR="0044550E">
              <w:rPr>
                <w:color w:val="63A7DA"/>
                <w:kern w:val="0"/>
                <w:szCs w:val="24"/>
              </w:rPr>
              <w:t>ositionn</w:t>
            </w:r>
            <w:r w:rsidR="00F6396E">
              <w:rPr>
                <w:color w:val="63A7DA"/>
                <w:kern w:val="0"/>
                <w:szCs w:val="24"/>
              </w:rPr>
              <w:t>és</w:t>
            </w:r>
            <w:proofErr w:type="gramEnd"/>
            <w:r w:rsidR="0044550E">
              <w:rPr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color w:val="63A7DA"/>
                <w:kern w:val="0"/>
                <w:szCs w:val="24"/>
              </w:rPr>
              <w:t xml:space="preserve">sur le métier </w:t>
            </w:r>
            <w:r w:rsidR="00F86571">
              <w:rPr>
                <w:color w:val="63A7DA"/>
                <w:kern w:val="0"/>
                <w:szCs w:val="24"/>
              </w:rPr>
              <w:t>d’opticien-lunetier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31EA2AFC" w14:textId="575786FF" w:rsidR="004E11B5" w:rsidRPr="002D374E" w:rsidRDefault="004E11B5" w:rsidP="00F571C8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3392D46B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571C8">
              <w:rPr>
                <w:b/>
                <w:color w:val="63A7DA"/>
                <w:kern w:val="0"/>
                <w:szCs w:val="24"/>
              </w:rPr>
              <w:t>1 homme et 1 femme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2DB6FD92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22EBCDC3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4B4170DB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5A320B81" w:rsidR="004E11B5" w:rsidRPr="002D374E" w:rsidRDefault="004E11B5" w:rsidP="00246181">
            <w:pPr>
              <w:spacing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F571C8">
              <w:rPr>
                <w:b/>
                <w:noProof/>
                <w:color w:val="63A7DA"/>
                <w:kern w:val="0"/>
                <w:szCs w:val="24"/>
              </w:rPr>
              <w:t>2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 </w:t>
            </w:r>
          </w:p>
          <w:p w14:paraId="5454FEE8" w14:textId="656605AA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</w:t>
            </w:r>
            <w:r w:rsidR="004758E8">
              <w:rPr>
                <w:bCs/>
                <w:noProof/>
                <w:color w:val="63A7DA"/>
                <w:kern w:val="0"/>
                <w:szCs w:val="24"/>
              </w:rPr>
              <w:t>o</w:t>
            </w:r>
            <w:r w:rsidRPr="002D374E">
              <w:rPr>
                <w:noProof/>
                <w:color w:val="63A7DA"/>
                <w:kern w:val="0"/>
                <w:szCs w:val="24"/>
              </w:rPr>
              <w:t>nt</w:t>
            </w:r>
            <w:r w:rsidR="006C5A55">
              <w:rPr>
                <w:noProof/>
                <w:color w:val="63A7DA"/>
                <w:kern w:val="0"/>
                <w:szCs w:val="24"/>
              </w:rPr>
              <w:t xml:space="preserve"> entre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 </w:t>
            </w:r>
            <w:r w:rsidR="006C5A55" w:rsidRPr="006C5A55">
              <w:rPr>
                <w:noProof/>
                <w:color w:val="63A7DA"/>
                <w:kern w:val="0"/>
                <w:szCs w:val="24"/>
              </w:rPr>
              <w:t xml:space="preserve">25 </w:t>
            </w:r>
            <w:r w:rsidR="004758E8">
              <w:rPr>
                <w:noProof/>
                <w:color w:val="63A7DA"/>
                <w:kern w:val="0"/>
                <w:szCs w:val="24"/>
              </w:rPr>
              <w:t>et</w:t>
            </w:r>
            <w:r w:rsidR="006C5A55" w:rsidRPr="006C5A55">
              <w:rPr>
                <w:noProof/>
                <w:color w:val="63A7DA"/>
                <w:kern w:val="0"/>
                <w:szCs w:val="24"/>
              </w:rPr>
              <w:t xml:space="preserve"> 50 ans</w:t>
            </w:r>
          </w:p>
        </w:tc>
      </w:tr>
    </w:tbl>
    <w:p w14:paraId="7A5E464D" w14:textId="65FC7929" w:rsidR="003A2DA2" w:rsidRDefault="003F24ED" w:rsidP="00092369">
      <w:pPr>
        <w:ind w:left="720" w:hanging="720"/>
        <w:rPr>
          <w:lang w:bidi="fr-FR"/>
        </w:rPr>
      </w:pP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32636" behindDoc="0" locked="0" layoutInCell="1" allowOverlap="1" wp14:anchorId="08AD7774" wp14:editId="33A8E684">
                <wp:simplePos x="0" y="0"/>
                <wp:positionH relativeFrom="column">
                  <wp:posOffset>7356915</wp:posOffset>
                </wp:positionH>
                <wp:positionV relativeFrom="paragraph">
                  <wp:posOffset>1345823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135A7FB8">
                                  <wp:extent cx="5802328" cy="2085975"/>
                                  <wp:effectExtent l="0" t="76200" r="0" b="47625"/>
                                  <wp:docPr id="84" name="Diagramme 8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38" r:lo="rId39" r:qs="rId40" r:cs="rId4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60" type="#_x0000_t202" style="position:absolute;left:0;text-align:left;margin-left:579.3pt;margin-top:105.95pt;width:513.3pt;height:203.55pt;z-index:2516326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135A7FB8">
                            <wp:extent cx="5802328" cy="2085975"/>
                            <wp:effectExtent l="0" t="76200" r="0" b="47625"/>
                            <wp:docPr id="84" name="Diagramme 8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43" r:lo="rId39" r:qs="rId40" r:cs="rId4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41A3B35" wp14:editId="71A026DF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61" style="position:absolute;left:0;text-align:left;margin-left:606.95pt;margin-top:349.1pt;width:467.7pt;height:75.8pt;z-index:251695104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">
                <v:group id="Groupe 179" o:spid="_x0000_s1062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63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64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65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C05BDC8" wp14:editId="28003FCF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66" style="position:absolute;left:0;text-align:left;margin-left:127.25pt;margin-top:345.75pt;width:464.1pt;height:81.35pt;z-index:251715584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">
                <v:group id="Groupe 87" o:spid="_x0000_s1067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68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69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70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EF3F0B3" wp14:editId="2C9CB959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518" name="Graphique 1518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519" name="Graphique 1519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71" type="#_x0000_t202" style="position:absolute;left:0;text-align:left;margin-left:189.6pt;margin-top:347.35pt;width:68.05pt;height:62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518" name="Graphique 1518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4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519" name="Graphique 1519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4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4534709" wp14:editId="137F5A4F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520" name="Graphique 1520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72" type="#_x0000_t202" style="position:absolute;left:0;text-align:left;margin-left:616.95pt;margin-top:338.2pt;width:79.35pt;height:59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520" name="Graphique 1520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4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49" behindDoc="0" locked="0" layoutInCell="1" allowOverlap="1" wp14:anchorId="70C2B691" wp14:editId="17B84D69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927E66" id="Groupe 51" o:spid="_x0000_s1026" style="position:absolute;margin-left:13.55pt;margin-top:-23.7pt;width:118.95pt;height:756pt;z-index:251644949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7" behindDoc="0" locked="0" layoutInCell="1" allowOverlap="1" wp14:anchorId="2A383BE6" wp14:editId="147E7E47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910B3" id="Forme libre 33" o:spid="_x0000_s1026" style="position:absolute;margin-left:-29.1pt;margin-top:19.8pt;width:147.55pt;height:756pt;z-index:2516449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50" behindDoc="0" locked="0" layoutInCell="1" allowOverlap="1" wp14:anchorId="0F85DA7E" wp14:editId="53BF280F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C87093" id="Groupe 102" o:spid="_x0000_s1026" style="position:absolute;margin-left:1062.05pt;margin-top:-16pt;width:120.8pt;height:749.3pt;z-index:251644950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6E3250" wp14:editId="67709F1D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73" type="#_x0000_t118" style="position:absolute;left:0;text-align:left;margin-left:289.4pt;margin-top:23.15pt;width:820.5pt;height:1in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623F58C" wp14:editId="6695094E">
                <wp:simplePos x="0" y="0"/>
                <wp:positionH relativeFrom="column">
                  <wp:posOffset>5091649</wp:posOffset>
                </wp:positionH>
                <wp:positionV relativeFrom="paragraph">
                  <wp:posOffset>2395921</wp:posOffset>
                </wp:positionV>
                <wp:extent cx="788276" cy="490225"/>
                <wp:effectExtent l="0" t="0" r="0" b="508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8844" w14:textId="053B3797" w:rsidR="00174FEC" w:rsidRDefault="00174FEC" w:rsidP="00174F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3F58C" id="Zone de texte 96" o:spid="_x0000_s1074" type="#_x0000_t202" style="position:absolute;left:0;text-align:left;margin-left:400.9pt;margin-top:188.65pt;width:62.05pt;height:38.6pt;rotation:180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" filled="f" stroked="f" strokeweight=".5pt">
                <v:textbox>
                  <w:txbxContent>
                    <w:p w14:paraId="0A6A8844" w14:textId="053B3797" w:rsidR="00174FEC" w:rsidRDefault="00174FEC" w:rsidP="00174FEC"/>
                  </w:txbxContent>
                </v:textbox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BDC7816" wp14:editId="7E92D325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A63B65" w14:textId="55E1CC9C" w:rsidR="00993187" w:rsidRPr="00993187" w:rsidRDefault="004A277E" w:rsidP="00993187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Q</w:t>
                            </w:r>
                            <w:r w:rsidR="004D3544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6E4462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S</w:t>
                            </w:r>
                            <w:r w:rsidR="00993187" w:rsidRPr="00993187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anté et </w:t>
                            </w:r>
                          </w:p>
                          <w:p w14:paraId="00955931" w14:textId="2D417473" w:rsidR="00094BDC" w:rsidRPr="005546BC" w:rsidRDefault="00993187" w:rsidP="00993187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93187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l’action</w:t>
                            </w:r>
                            <w:proofErr w:type="gramEnd"/>
                            <w:r w:rsidRPr="00993187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sociale</w:t>
                            </w:r>
                          </w:p>
                          <w:p w14:paraId="7C8B5F73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418AEB6">
                                  <wp:extent cx="972820" cy="972820"/>
                                  <wp:effectExtent l="0" t="0" r="0" b="0"/>
                                  <wp:docPr id="1521" name="Graphique 1521" descr="Us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raphique 58" descr="Usine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580FA468" w:rsidR="00094BDC" w:rsidRPr="005546BC" w:rsidRDefault="00CC3860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799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75" style="position:absolute;left:0;text-align:left;margin-left:257.8pt;margin-top:111.6pt;width:114.9pt;height:202.1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" fillcolor="#63a7da" strokecolor="#63a7da" strokeweight=".5pt">
                <v:textbox>
                  <w:txbxContent>
                    <w:p w14:paraId="3DA63B65" w14:textId="55E1CC9C" w:rsidR="00993187" w:rsidRPr="00993187" w:rsidRDefault="004A277E" w:rsidP="00993187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Q</w:t>
                      </w:r>
                      <w:r w:rsidR="004D3544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. </w:t>
                      </w:r>
                      <w:r w:rsidR="006E4462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S</w:t>
                      </w:r>
                      <w:r w:rsidR="00993187" w:rsidRPr="00993187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anté et </w:t>
                      </w:r>
                    </w:p>
                    <w:p w14:paraId="00955931" w14:textId="2D417473" w:rsidR="00094BDC" w:rsidRPr="005546BC" w:rsidRDefault="00993187" w:rsidP="00993187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proofErr w:type="gramStart"/>
                      <w:r w:rsidRPr="00993187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l’action</w:t>
                      </w:r>
                      <w:proofErr w:type="gramEnd"/>
                      <w:r w:rsidRPr="00993187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sociale</w:t>
                      </w:r>
                    </w:p>
                    <w:p w14:paraId="7C8B5F73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418AEB6">
                            <wp:extent cx="972820" cy="972820"/>
                            <wp:effectExtent l="0" t="0" r="0" b="0"/>
                            <wp:docPr id="1521" name="Graphique 1521" descr="Usi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raphique 58" descr="Usine"/>
                                    <pic:cNvPicPr/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580FA468" w:rsidR="00094BDC" w:rsidRPr="005546BC" w:rsidRDefault="00CC3860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799</w:t>
                      </w:r>
                      <w:r w:rsidR="00094BDC"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80656D6" wp14:editId="61BB1C2A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52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5E55BB" id="Rectangle 5268" o:spid="_x0000_s1026" style="position:absolute;margin-left:-854.85pt;margin-top:188.55pt;width:198.4pt;height:47.5pt;rotation:90;z-index:2517432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65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50D4DCF" wp14:editId="62345C7C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52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D1769F" id="Rectangle 46" o:spid="_x0000_s1026" style="position:absolute;margin-left:-1017.75pt;margin-top:186.7pt;width:198.4pt;height:48.65pt;rotation:-90;z-index:2517411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65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7C52EB52" wp14:editId="0DCCEA1A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588D5E" id="Graphique 85" o:spid="_x0000_s1026" alt="Croissance commerciale" style="position:absolute;margin-left:647.7pt;margin-top:303.55pt;width:36.85pt;height:31.2pt;z-index:251746304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EC1A0DA" wp14:editId="093D8DE3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5F44D7A6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</w:t>
                                  </w:r>
                                  <w:r w:rsidR="00CC3860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10</w:t>
                                  </w: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755608CD" w:rsidR="003F1FDB" w:rsidRPr="00D02F28" w:rsidRDefault="00CC3860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20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152F6DD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BD742F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3FE73E1D" w:rsidR="003F1FDB" w:rsidRPr="00D02F28" w:rsidRDefault="00CC3860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1,25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76" type="#_x0000_t202" style="position:absolute;left:0;text-align:left;margin-left:664.1pt;margin-top:291.7pt;width:340.15pt;height:55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5F44D7A6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</w:t>
                            </w:r>
                            <w:r w:rsidR="00CC3860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10</w:t>
                            </w: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755608CD" w:rsidR="003F1FDB" w:rsidRPr="00D02F28" w:rsidRDefault="00CC3860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20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152F6DD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BD742F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3FE73E1D" w:rsidR="003F1FDB" w:rsidRPr="00D02F28" w:rsidRDefault="00CC3860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1,25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 w:rsidRPr="00094BDC">
        <w:rPr>
          <w:noProof/>
          <w:lang w:bidi="fr-FR"/>
        </w:rPr>
        <w:drawing>
          <wp:anchor distT="0" distB="0" distL="114300" distR="114300" simplePos="0" relativeHeight="251706368" behindDoc="0" locked="0" layoutInCell="1" allowOverlap="1" wp14:anchorId="2184FFE9" wp14:editId="1978F7E9">
            <wp:simplePos x="0" y="0"/>
            <wp:positionH relativeFrom="column">
              <wp:posOffset>2522483</wp:posOffset>
            </wp:positionH>
            <wp:positionV relativeFrom="paragraph">
              <wp:posOffset>583325</wp:posOffset>
            </wp:positionV>
            <wp:extent cx="646972" cy="646386"/>
            <wp:effectExtent l="0" t="0" r="1270" b="1905"/>
            <wp:wrapNone/>
            <wp:docPr id="239" name="Graphiqu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raphique 104"/>
                    <pic:cNvPicPr>
                      <a:picLocks noChangeAspect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17" cy="65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B0CC94D" wp14:editId="50CB7332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36F953" id="Connecteur droit 5253" o:spid="_x0000_s1026" style="position:absolute;flip:x y;z-index:251730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66B79DE" wp14:editId="280F1EEE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0C078DDE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7B62A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77" type="#_x0000_t202" style="position:absolute;left:0;text-align:left;margin-left:602.65pt;margin-top:424.35pt;width:304.75pt;height:21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" filled="f" stroked="f" strokeweight=".5pt">
                <v:textbox>
                  <w:txbxContent>
                    <w:p w14:paraId="4BEC0104" w14:textId="0C078DDE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7B62A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B3BAA04" wp14:editId="5BADB020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4758E8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68" w:history="1">
                              <w:proofErr w:type="gramStart"/>
                              <w:r w:rsidR="00792F8E" w:rsidRPr="004758E8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</w:t>
                              </w:r>
                              <w:proofErr w:type="gramEnd"/>
                              <w:r w:rsidR="00792F8E" w:rsidRPr="004758E8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 xml:space="preserve">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7DF605DC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</w:t>
                            </w:r>
                            <w:r w:rsidR="004758E8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z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522" name="Image 15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078" type="#_x0000_t202" style="position:absolute;left:0;text-align:left;margin-left:1044pt;margin-top:621.7pt;width:172.45pt;height:118.9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4758E8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70" w:history="1">
                        <w:proofErr w:type="gramStart"/>
                        <w:r w:rsidR="00792F8E" w:rsidRPr="004758E8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</w:t>
                        </w:r>
                        <w:proofErr w:type="gramEnd"/>
                        <w:r w:rsidR="00792F8E" w:rsidRPr="004758E8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 xml:space="preserve">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7DF605DC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</w:t>
                      </w:r>
                      <w:r w:rsidR="004758E8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z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522" name="Image 15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8" behindDoc="0" locked="0" layoutInCell="1" allowOverlap="1" wp14:anchorId="12BFACE2" wp14:editId="05384E6C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294BE" id="Forme libre 25" o:spid="_x0000_s1026" style="position:absolute;margin-left:86.05pt;margin-top:18pt;width:137.25pt;height:756pt;z-index:2516449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456645E" wp14:editId="5C252E25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79" style="position:absolute;left:0;text-align:left;margin-left:130.6pt;margin-top:-10.9pt;width:963.35pt;height:88.85pt;z-index:251700224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">
                <v:rect id="Rectangle 193" o:spid="_x0000_s1080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81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5007" behindDoc="0" locked="0" layoutInCell="1" allowOverlap="1" wp14:anchorId="24F489E7" wp14:editId="19682207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71">
                            <a:extLst>
                              <a:ext uri="{96DAC541-7B7A-43D3-8B79-37D633B846F1}">
                                <asvg:svgBlip xmlns:asvg="http://schemas.microsoft.com/office/drawing/2016/SVG/main" r:embed="rId7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082" type="#_x0000_t202" style="position:absolute;left:0;text-align:left;margin-left:887pt;margin-top:666.15pt;width:22.7pt;height:22.7pt;z-index:251645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" stroked="f" strokeweight=".5pt">
                <v:fill r:id="rId73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5054" behindDoc="0" locked="0" layoutInCell="1" allowOverlap="1" wp14:anchorId="6F486F7D" wp14:editId="4AEE1F30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083" type="#_x0000_t202" style="position:absolute;left:0;text-align:left;margin-left:439pt;margin-top:6.05pt;width:22pt;height:30pt;z-index:2516450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07E69410" w14:textId="33CADD24" w:rsidR="003C16BD" w:rsidRPr="003C16BD" w:rsidRDefault="003C16BD" w:rsidP="003C16BD">
      <w:pPr>
        <w:rPr>
          <w:lang w:bidi="fr-FR"/>
        </w:rPr>
      </w:pPr>
    </w:p>
    <w:p w14:paraId="089271D1" w14:textId="75251A31" w:rsidR="003C16BD" w:rsidRPr="003C16BD" w:rsidRDefault="003C16BD" w:rsidP="003C16BD">
      <w:pPr>
        <w:rPr>
          <w:lang w:bidi="fr-FR"/>
        </w:rPr>
      </w:pPr>
    </w:p>
    <w:p w14:paraId="2B6ABDA4" w14:textId="38FA0F86" w:rsidR="003C16BD" w:rsidRPr="003C16BD" w:rsidRDefault="003C16BD" w:rsidP="003C16BD">
      <w:pPr>
        <w:rPr>
          <w:lang w:bidi="fr-FR"/>
        </w:rPr>
      </w:pPr>
    </w:p>
    <w:p w14:paraId="6C326470" w14:textId="644417F1" w:rsidR="003C16BD" w:rsidRPr="003C16BD" w:rsidRDefault="003C16BD" w:rsidP="003C16BD">
      <w:pPr>
        <w:rPr>
          <w:lang w:bidi="fr-FR"/>
        </w:rPr>
      </w:pPr>
    </w:p>
    <w:p w14:paraId="2357711D" w14:textId="6C9B22F9" w:rsidR="003C16BD" w:rsidRPr="003C16BD" w:rsidRDefault="003C16BD" w:rsidP="003C16BD">
      <w:pPr>
        <w:rPr>
          <w:lang w:bidi="fr-FR"/>
        </w:rPr>
      </w:pPr>
    </w:p>
    <w:p w14:paraId="1699A890" w14:textId="1FE46AC4" w:rsidR="003C16BD" w:rsidRPr="003C16BD" w:rsidRDefault="003C16BD" w:rsidP="003C16BD">
      <w:pPr>
        <w:rPr>
          <w:lang w:bidi="fr-FR"/>
        </w:rPr>
      </w:pPr>
    </w:p>
    <w:p w14:paraId="18E09B80" w14:textId="7BBA3D1C" w:rsidR="003C16BD" w:rsidRPr="003C16BD" w:rsidRDefault="003C16BD" w:rsidP="003C16BD">
      <w:pPr>
        <w:rPr>
          <w:lang w:bidi="fr-FR"/>
        </w:rPr>
      </w:pPr>
    </w:p>
    <w:p w14:paraId="32C7638B" w14:textId="26429574" w:rsidR="003C16BD" w:rsidRPr="003C16BD" w:rsidRDefault="003C16BD" w:rsidP="003C16BD">
      <w:pPr>
        <w:rPr>
          <w:lang w:bidi="fr-FR"/>
        </w:rPr>
      </w:pPr>
    </w:p>
    <w:p w14:paraId="636C4154" w14:textId="4B132A94" w:rsidR="003C16BD" w:rsidRPr="003C16BD" w:rsidRDefault="003C16BD" w:rsidP="003C16BD">
      <w:pPr>
        <w:rPr>
          <w:lang w:bidi="fr-FR"/>
        </w:rPr>
      </w:pPr>
    </w:p>
    <w:p w14:paraId="39553B4B" w14:textId="77BF4A26" w:rsidR="003C16BD" w:rsidRPr="003C16BD" w:rsidRDefault="00BD742F" w:rsidP="003C16BD">
      <w:pPr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B4524A4" wp14:editId="4AE71A13">
                <wp:simplePos x="0" y="0"/>
                <wp:positionH relativeFrom="column">
                  <wp:posOffset>8223250</wp:posOffset>
                </wp:positionH>
                <wp:positionV relativeFrom="paragraph">
                  <wp:posOffset>114300</wp:posOffset>
                </wp:positionV>
                <wp:extent cx="3121329" cy="1917700"/>
                <wp:effectExtent l="0" t="0" r="0" b="635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1329" cy="1917700"/>
                          <a:chOff x="208284" y="161075"/>
                          <a:chExt cx="3122526" cy="1918694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208284" y="263657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68322AD7" w14:textId="79FDDD97" w:rsidR="00094BDC" w:rsidRPr="00311F79" w:rsidRDefault="005E6CF7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r w:rsidRPr="005E6CF7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 xml:space="preserve">27.229 </w:t>
                              </w:r>
                              <w:r w:rsidR="00094BDC"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85" name="Graphique 85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7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75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371071" y="161075"/>
                            <a:ext cx="959739" cy="1918694"/>
                            <a:chOff x="331075" y="122960"/>
                            <a:chExt cx="861449" cy="1571916"/>
                          </a:xfrm>
                        </wpg:grpSpPr>
                        <wps:wsp>
                          <wps:cNvPr id="232" name="Zone de texte 232"/>
                          <wps:cNvSpPr txBox="1"/>
                          <wps:spPr>
                            <a:xfrm>
                              <a:off x="390030" y="741992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3E3F77" w14:textId="20777C45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3</w:t>
                                </w:r>
                                <w:r w:rsidR="009E7DA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5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Zone de texte 233"/>
                          <wps:cNvSpPr txBox="1"/>
                          <wps:spPr>
                            <a:xfrm>
                              <a:off x="646424" y="1353718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08E06BB5" w:rsidR="00094BDC" w:rsidRPr="003E2D6C" w:rsidRDefault="00A951F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21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331075" y="1428176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15EBE150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646424" y="122960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0EE93327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 w:rsidR="009E7DA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84" style="position:absolute;margin-left:647.5pt;margin-top:9pt;width:245.75pt;height:151pt;z-index:251709440;mso-width-relative:margin;mso-height-relative:margin" coordorigin="2082,1610" coordsize="31225,19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">
                <v:shape id="Zone de texte 225" o:spid="_x0000_s1085" type="#_x0000_t202" style="position:absolute;left:2082;top:2636;width:11780;height:1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68322AD7" w14:textId="79FDDD97" w:rsidR="00094BDC" w:rsidRPr="00311F79" w:rsidRDefault="005E6CF7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5E6CF7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 xml:space="preserve">27.229 </w:t>
                        </w:r>
                        <w:r w:rsidR="00094BDC"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85" name="Graphique 85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7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7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86" style="position:absolute;left:23710;top:1610;width:9598;height:19187" coordorigin="3310,1229" coordsize="8614,1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2" o:spid="_x0000_s1087" type="#_x0000_t202" style="position:absolute;left:3900;top:7419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14:paraId="653E3F77" w14:textId="20777C45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3</w:t>
                          </w:r>
                          <w:r w:rsidR="009E7DA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5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3" o:spid="_x0000_s1088" type="#_x0000_t202" style="position:absolute;left:6464;top:13537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08E06BB5" w:rsidR="00094BDC" w:rsidRPr="003E2D6C" w:rsidRDefault="00A951F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21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4" o:spid="_x0000_s1089" type="#_x0000_t202" style="position:absolute;left:3310;top:1428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15EBE150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Zone de texte 235" o:spid="_x0000_s1090" type="#_x0000_t202" style="position:absolute;left:6464;top:1229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0EE93327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</w:t>
                          </w:r>
                          <w:r w:rsidR="009E7DA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C3EC574" w14:textId="3F1730FE" w:rsidR="003C16BD" w:rsidRPr="003C16BD" w:rsidRDefault="003C16BD" w:rsidP="003C16BD">
      <w:pPr>
        <w:rPr>
          <w:lang w:bidi="fr-FR"/>
        </w:rPr>
      </w:pPr>
    </w:p>
    <w:p w14:paraId="567213D6" w14:textId="716FE23D" w:rsidR="003C16BD" w:rsidRPr="003C16BD" w:rsidRDefault="003C16BD" w:rsidP="003C16BD">
      <w:pPr>
        <w:rPr>
          <w:lang w:bidi="fr-FR"/>
        </w:rPr>
      </w:pPr>
    </w:p>
    <w:p w14:paraId="6C4734C5" w14:textId="02C05817" w:rsidR="003C16BD" w:rsidRPr="003C16BD" w:rsidRDefault="003C16BD" w:rsidP="003C16BD">
      <w:pPr>
        <w:rPr>
          <w:lang w:bidi="fr-FR"/>
        </w:rPr>
      </w:pPr>
    </w:p>
    <w:p w14:paraId="28001AD6" w14:textId="27124B3A" w:rsidR="003C16BD" w:rsidRPr="003C16BD" w:rsidRDefault="003C16BD" w:rsidP="003C16BD">
      <w:pPr>
        <w:rPr>
          <w:lang w:bidi="fr-FR"/>
        </w:rPr>
      </w:pPr>
    </w:p>
    <w:p w14:paraId="03DCC57E" w14:textId="479128F2" w:rsidR="003C16BD" w:rsidRPr="003C16BD" w:rsidRDefault="003C16BD" w:rsidP="003C16BD">
      <w:pPr>
        <w:rPr>
          <w:lang w:bidi="fr-FR"/>
        </w:rPr>
      </w:pPr>
    </w:p>
    <w:p w14:paraId="26DCB245" w14:textId="7BAFB92F" w:rsidR="003C16BD" w:rsidRPr="003C16BD" w:rsidRDefault="003C16BD" w:rsidP="003C16BD">
      <w:pPr>
        <w:rPr>
          <w:lang w:bidi="fr-FR"/>
        </w:rPr>
      </w:pPr>
    </w:p>
    <w:p w14:paraId="1F604227" w14:textId="4AD6923B" w:rsidR="003C16BD" w:rsidRPr="003C16BD" w:rsidRDefault="003C16BD" w:rsidP="003C16BD">
      <w:pPr>
        <w:rPr>
          <w:lang w:bidi="fr-FR"/>
        </w:rPr>
      </w:pPr>
    </w:p>
    <w:p w14:paraId="24B4C6E3" w14:textId="463ECA0E" w:rsidR="003C16BD" w:rsidRPr="003C16BD" w:rsidRDefault="003C16BD" w:rsidP="003C16BD">
      <w:pPr>
        <w:rPr>
          <w:lang w:bidi="fr-FR"/>
        </w:rPr>
      </w:pPr>
    </w:p>
    <w:p w14:paraId="71DA61E3" w14:textId="61EA2365" w:rsidR="003C16BD" w:rsidRPr="003C16BD" w:rsidRDefault="003C16BD" w:rsidP="003C16BD">
      <w:pPr>
        <w:rPr>
          <w:lang w:bidi="fr-FR"/>
        </w:rPr>
      </w:pPr>
    </w:p>
    <w:p w14:paraId="6E5CC31D" w14:textId="77B61F2D" w:rsidR="003C16BD" w:rsidRPr="003C16BD" w:rsidRDefault="003C16BD" w:rsidP="003C16BD">
      <w:pPr>
        <w:rPr>
          <w:lang w:bidi="fr-FR"/>
        </w:rPr>
      </w:pPr>
    </w:p>
    <w:p w14:paraId="20D6F411" w14:textId="715DE73F" w:rsidR="003C16BD" w:rsidRPr="003C16BD" w:rsidRDefault="003C16BD" w:rsidP="003C16BD">
      <w:pPr>
        <w:rPr>
          <w:lang w:bidi="fr-FR"/>
        </w:rPr>
      </w:pPr>
    </w:p>
    <w:p w14:paraId="3A7D4922" w14:textId="736B70E5" w:rsidR="003C16BD" w:rsidRPr="003C16BD" w:rsidRDefault="003C16BD" w:rsidP="003C16BD">
      <w:pPr>
        <w:rPr>
          <w:lang w:bidi="fr-FR"/>
        </w:rPr>
      </w:pPr>
    </w:p>
    <w:p w14:paraId="7BD6EF55" w14:textId="7FA890AD" w:rsidR="003C16BD" w:rsidRPr="003C16BD" w:rsidRDefault="003C16BD" w:rsidP="003C16BD">
      <w:pPr>
        <w:rPr>
          <w:lang w:bidi="fr-FR"/>
        </w:rPr>
      </w:pPr>
    </w:p>
    <w:p w14:paraId="00C34658" w14:textId="5E6E5D6E" w:rsidR="003C16BD" w:rsidRPr="003C16BD" w:rsidRDefault="003C16BD" w:rsidP="003C16BD">
      <w:pPr>
        <w:rPr>
          <w:lang w:bidi="fr-FR"/>
        </w:rPr>
      </w:pPr>
    </w:p>
    <w:p w14:paraId="4B033F65" w14:textId="56A3E35A" w:rsidR="003C16BD" w:rsidRPr="003C16BD" w:rsidRDefault="003C16BD" w:rsidP="003C16BD">
      <w:pPr>
        <w:rPr>
          <w:lang w:bidi="fr-FR"/>
        </w:rPr>
      </w:pPr>
    </w:p>
    <w:p w14:paraId="6855CF7B" w14:textId="3F058F14" w:rsidR="003C16BD" w:rsidRPr="003C16BD" w:rsidRDefault="003C16BD" w:rsidP="003C16BD">
      <w:pPr>
        <w:rPr>
          <w:lang w:bidi="fr-FR"/>
        </w:rPr>
      </w:pPr>
    </w:p>
    <w:p w14:paraId="534ED399" w14:textId="12186C8D" w:rsidR="003C16BD" w:rsidRPr="003C16BD" w:rsidRDefault="003C16BD" w:rsidP="003C16BD">
      <w:pPr>
        <w:rPr>
          <w:lang w:bidi="fr-FR"/>
        </w:rPr>
      </w:pPr>
    </w:p>
    <w:p w14:paraId="4E091A24" w14:textId="4E3CA467" w:rsidR="003C16BD" w:rsidRPr="003C16BD" w:rsidRDefault="003C16BD" w:rsidP="003C16BD">
      <w:pPr>
        <w:rPr>
          <w:lang w:bidi="fr-FR"/>
        </w:rPr>
      </w:pPr>
    </w:p>
    <w:p w14:paraId="077BEEA5" w14:textId="387EE0A5" w:rsidR="003C16BD" w:rsidRPr="003C16BD" w:rsidRDefault="003C16BD" w:rsidP="003C16BD">
      <w:pPr>
        <w:rPr>
          <w:lang w:bidi="fr-FR"/>
        </w:rPr>
      </w:pPr>
    </w:p>
    <w:p w14:paraId="767CF653" w14:textId="4ED3CD96" w:rsidR="003C16BD" w:rsidRPr="003C16BD" w:rsidRDefault="003C16BD" w:rsidP="003C16BD">
      <w:pPr>
        <w:rPr>
          <w:lang w:bidi="fr-FR"/>
        </w:rPr>
      </w:pPr>
    </w:p>
    <w:p w14:paraId="4E22C543" w14:textId="21C0F9F4" w:rsidR="003C16BD" w:rsidRPr="003C16BD" w:rsidRDefault="004758E8" w:rsidP="003C16BD">
      <w:pPr>
        <w:rPr>
          <w:lang w:bidi="fr-FR"/>
        </w:rPr>
      </w:pPr>
      <w:r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137442D" wp14:editId="0341DA3D">
                <wp:simplePos x="0" y="0"/>
                <wp:positionH relativeFrom="margin">
                  <wp:align>right</wp:align>
                </wp:positionH>
                <wp:positionV relativeFrom="paragraph">
                  <wp:posOffset>2953385</wp:posOffset>
                </wp:positionV>
                <wp:extent cx="43815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98145"/>
                        </a:xfrm>
                        <a:prstGeom prst="rect">
                          <a:avLst/>
                        </a:prstGeom>
                        <a:blipFill>
                          <a:blip r:embed="rId76">
                            <a:extLst>
                              <a:ext uri="{96DAC541-7B7A-43D3-8B79-37D633B846F1}">
                                <asvg:svgBlip xmlns:asvg="http://schemas.microsoft.com/office/drawing/2016/SVG/main" r:embed="rId7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91" style="position:absolute;margin-left:-16.7pt;margin-top:232.55pt;width:34.5pt;height:31.35pt;z-index:251737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" stroked="f" strokeweight="1pt">
                <v:fill r:id="rId78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373E0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AED965F" wp14:editId="554152E7">
                <wp:simplePos x="0" y="0"/>
                <wp:positionH relativeFrom="column">
                  <wp:posOffset>4903470</wp:posOffset>
                </wp:positionH>
                <wp:positionV relativeFrom="paragraph">
                  <wp:posOffset>3755390</wp:posOffset>
                </wp:positionV>
                <wp:extent cx="707390" cy="329565"/>
                <wp:effectExtent l="0" t="0" r="0" b="0"/>
                <wp:wrapNone/>
                <wp:docPr id="196" name="Zone de text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C9EB7" w14:textId="1D58428B" w:rsidR="00AA7AA4" w:rsidRPr="00F13403" w:rsidRDefault="003C461E" w:rsidP="00AA7AA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5</w:t>
                            </w:r>
                            <w:r w:rsidR="00AA7AA4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A7AA4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D965F" id="Zone de texte 196" o:spid="_x0000_s1092" type="#_x0000_t202" style="position:absolute;margin-left:386.1pt;margin-top:295.7pt;width:55.7pt;height:25.9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" filled="f" stroked="f" strokeweight=".5pt">
                <v:textbox>
                  <w:txbxContent>
                    <w:p w14:paraId="467C9EB7" w14:textId="1D58428B" w:rsidR="00AA7AA4" w:rsidRPr="00F13403" w:rsidRDefault="003C461E" w:rsidP="00AA7AA4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5</w:t>
                      </w:r>
                      <w:r w:rsidR="00AA7AA4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="00AA7AA4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8373E0">
        <w:rPr>
          <w:noProof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74D5DED9" wp14:editId="138AF763">
                <wp:simplePos x="0" y="0"/>
                <wp:positionH relativeFrom="leftMargin">
                  <wp:posOffset>5351780</wp:posOffset>
                </wp:positionH>
                <wp:positionV relativeFrom="paragraph">
                  <wp:posOffset>4063365</wp:posOffset>
                </wp:positionV>
                <wp:extent cx="556895" cy="861060"/>
                <wp:effectExtent l="0" t="0" r="0" b="0"/>
                <wp:wrapNone/>
                <wp:docPr id="61" name="Groupe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895" cy="861060"/>
                          <a:chOff x="19050" y="0"/>
                          <a:chExt cx="556895" cy="860425"/>
                        </a:xfrm>
                      </wpg:grpSpPr>
                      <pic:pic xmlns:pic="http://schemas.openxmlformats.org/drawingml/2006/picture">
                        <pic:nvPicPr>
                          <pic:cNvPr id="62" name="Graphique 62"/>
                          <pic:cNvPicPr>
                            <a:picLocks noChangeAspect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556895" cy="556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Zone de texte 63"/>
                        <wps:cNvSpPr txBox="1"/>
                        <wps:spPr>
                          <a:xfrm>
                            <a:off x="50800" y="571500"/>
                            <a:ext cx="503555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A538FD" w14:textId="77777777" w:rsidR="003C461E" w:rsidRPr="003C461E" w:rsidRDefault="003C461E" w:rsidP="003C461E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</w:pPr>
                              <w:r w:rsidRPr="003C461E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  <w:t>SANTÉ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D5DED9" id="Groupe 61" o:spid="_x0000_s1093" style="position:absolute;margin-left:421.4pt;margin-top:319.95pt;width:43.85pt;height:67.8pt;z-index:251864064;mso-position-horizontal-relative:left-margin-area;mso-width-relative:margin;mso-height-relative:margin" coordorigin="190" coordsize="5568,8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que 62" o:spid="_x0000_s1094" type="#_x0000_t75" style="position:absolute;left:190;width:5569;height:5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">
                  <v:imagedata r:id="rId81" o:title=""/>
                </v:shape>
                <v:shape id="Zone de texte 63" o:spid="_x0000_s1095" type="#_x0000_t202" style="position:absolute;left:508;top:5715;width:5035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<v:textbox>
                    <w:txbxContent>
                      <w:p w14:paraId="7DA538FD" w14:textId="77777777" w:rsidR="003C461E" w:rsidRPr="003C461E" w:rsidRDefault="003C461E" w:rsidP="003C461E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</w:pPr>
                        <w:r w:rsidRPr="003C461E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  <w:t>SANTÉ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373E0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2ECD6F8" wp14:editId="37A21B70">
                <wp:simplePos x="0" y="0"/>
                <wp:positionH relativeFrom="column">
                  <wp:posOffset>3810000</wp:posOffset>
                </wp:positionH>
                <wp:positionV relativeFrom="paragraph">
                  <wp:posOffset>3724275</wp:posOffset>
                </wp:positionV>
                <wp:extent cx="706755" cy="328930"/>
                <wp:effectExtent l="0" t="0" r="0" b="0"/>
                <wp:wrapNone/>
                <wp:docPr id="175" name="Zone de text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310240" w14:textId="0AC75D70" w:rsidR="0099456F" w:rsidRPr="00F13403" w:rsidRDefault="008373E0" w:rsidP="0099456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8</w:t>
                            </w:r>
                            <w:r w:rsidR="007A21A0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9456F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CD6F8" id="Zone de texte 175" o:spid="_x0000_s1096" type="#_x0000_t202" style="position:absolute;margin-left:300pt;margin-top:293.25pt;width:55.65pt;height:25.9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" filled="f" stroked="f" strokeweight=".5pt">
                <v:textbox>
                  <w:txbxContent>
                    <w:p w14:paraId="2E310240" w14:textId="0AC75D70" w:rsidR="0099456F" w:rsidRPr="00F13403" w:rsidRDefault="008373E0" w:rsidP="0099456F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8</w:t>
                      </w:r>
                      <w:r w:rsidR="007A21A0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="0099456F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8373E0">
        <w:rPr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1F4B05BA" wp14:editId="6103701A">
                <wp:simplePos x="0" y="0"/>
                <wp:positionH relativeFrom="column">
                  <wp:posOffset>3585845</wp:posOffset>
                </wp:positionH>
                <wp:positionV relativeFrom="paragraph">
                  <wp:posOffset>4055745</wp:posOffset>
                </wp:positionV>
                <wp:extent cx="956310" cy="835025"/>
                <wp:effectExtent l="0" t="0" r="0" b="3175"/>
                <wp:wrapNone/>
                <wp:docPr id="78" name="Groupe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310" cy="835025"/>
                          <a:chOff x="0" y="0"/>
                          <a:chExt cx="956310" cy="835025"/>
                        </a:xfrm>
                      </wpg:grpSpPr>
                      <pic:pic xmlns:pic="http://schemas.openxmlformats.org/drawingml/2006/picture">
                        <pic:nvPicPr>
                          <pic:cNvPr id="79" name="Graphique 79"/>
                          <pic:cNvPicPr>
                            <a:picLocks noChangeAspect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4150" y="0"/>
                            <a:ext cx="570865" cy="570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Zone de texte 80"/>
                        <wps:cNvSpPr txBox="1"/>
                        <wps:spPr>
                          <a:xfrm>
                            <a:off x="0" y="546100"/>
                            <a:ext cx="956310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9A460A" w14:textId="77777777" w:rsidR="009F2A90" w:rsidRPr="009F2A90" w:rsidRDefault="009F2A90" w:rsidP="009F2A90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</w:pPr>
                              <w:r w:rsidRPr="009F2A90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  <w:t>INDUSTRIE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4B05BA" id="Groupe 78" o:spid="_x0000_s1097" style="position:absolute;margin-left:282.35pt;margin-top:319.35pt;width:75.3pt;height:65.75pt;z-index:251866112" coordsize="9563,8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">
                <v:shape id="Graphique 79" o:spid="_x0000_s1098" type="#_x0000_t75" style="position:absolute;left:1841;width:5709;height:5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">
                  <v:imagedata r:id="rId84" o:title=""/>
                </v:shape>
                <v:shape id="Zone de texte 80" o:spid="_x0000_s1099" type="#_x0000_t202" style="position:absolute;top:5461;width:9563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<v:textbox>
                    <w:txbxContent>
                      <w:p w14:paraId="699A460A" w14:textId="77777777" w:rsidR="009F2A90" w:rsidRPr="009F2A90" w:rsidRDefault="009F2A90" w:rsidP="009F2A90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</w:pPr>
                        <w:r w:rsidRPr="009F2A90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  <w:t>INDUSTRIE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A65DE">
        <w:rPr>
          <w:noProof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7CE2D94B" wp14:editId="5F5A4CD1">
                <wp:simplePos x="0" y="0"/>
                <wp:positionH relativeFrom="column">
                  <wp:posOffset>2281586</wp:posOffset>
                </wp:positionH>
                <wp:positionV relativeFrom="paragraph">
                  <wp:posOffset>4083112</wp:posOffset>
                </wp:positionV>
                <wp:extent cx="793115" cy="841375"/>
                <wp:effectExtent l="0" t="0" r="0" b="0"/>
                <wp:wrapNone/>
                <wp:docPr id="56" name="Groupe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115" cy="841375"/>
                          <a:chOff x="0" y="0"/>
                          <a:chExt cx="793115" cy="841375"/>
                        </a:xfrm>
                      </wpg:grpSpPr>
                      <pic:pic xmlns:pic="http://schemas.openxmlformats.org/drawingml/2006/picture">
                        <pic:nvPicPr>
                          <pic:cNvPr id="57" name="Graphique 57"/>
                          <pic:cNvPicPr>
                            <a:picLocks noChangeAspect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570230" cy="570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Zone de texte 59"/>
                        <wps:cNvSpPr txBox="1"/>
                        <wps:spPr>
                          <a:xfrm>
                            <a:off x="0" y="552450"/>
                            <a:ext cx="793115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3C227D" w14:textId="77777777" w:rsidR="000A65DE" w:rsidRPr="000A65DE" w:rsidRDefault="000A65DE" w:rsidP="000A65DE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</w:pPr>
                              <w:r w:rsidRPr="000A65DE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  <w:t>COMMERCE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E2D94B" id="Groupe 56" o:spid="_x0000_s1100" style="position:absolute;margin-left:179.65pt;margin-top:321.5pt;width:62.45pt;height:66.25pt;z-index:251862016" coordsize="7931,8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">
                <v:shape id="Graphique 57" o:spid="_x0000_s1101" type="#_x0000_t75" style="position:absolute;left:1143;width:5702;height:5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">
                  <v:imagedata r:id="rId87" o:title=""/>
                </v:shape>
                <v:shape id="Zone de texte 59" o:spid="_x0000_s1102" type="#_x0000_t202" style="position:absolute;top:5524;width:7931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<v:textbox>
                    <w:txbxContent>
                      <w:p w14:paraId="053C227D" w14:textId="77777777" w:rsidR="000A65DE" w:rsidRPr="000A65DE" w:rsidRDefault="000A65DE" w:rsidP="000A65DE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</w:pPr>
                        <w:r w:rsidRPr="000A65DE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  <w:t>COMMERCE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92002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E9AD6CE" wp14:editId="630A6294">
                <wp:simplePos x="0" y="0"/>
                <wp:positionH relativeFrom="column">
                  <wp:posOffset>2421601</wp:posOffset>
                </wp:positionH>
                <wp:positionV relativeFrom="paragraph">
                  <wp:posOffset>3805765</wp:posOffset>
                </wp:positionV>
                <wp:extent cx="707732" cy="329777"/>
                <wp:effectExtent l="0" t="0" r="0" b="0"/>
                <wp:wrapNone/>
                <wp:docPr id="167" name="Zone de text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32" cy="3297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95A70E" w14:textId="07BAD2E1" w:rsidR="004E533E" w:rsidRPr="00F13403" w:rsidRDefault="008373E0" w:rsidP="004E533E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55</w:t>
                            </w:r>
                            <w:r w:rsidR="000A65DE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E533E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AD6CE" id="Zone de texte 167" o:spid="_x0000_s1103" type="#_x0000_t202" style="position:absolute;margin-left:190.7pt;margin-top:299.65pt;width:55.75pt;height:25.9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" filled="f" stroked="f" strokeweight=".5pt">
                <v:textbox>
                  <w:txbxContent>
                    <w:p w14:paraId="7595A70E" w14:textId="07BAD2E1" w:rsidR="004E533E" w:rsidRPr="00F13403" w:rsidRDefault="008373E0" w:rsidP="004E533E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55</w:t>
                      </w:r>
                      <w:r w:rsidR="000A65DE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="004E533E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D83F24" w:rsidRPr="00D83F2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3519234" wp14:editId="2074C366">
                <wp:simplePos x="0" y="0"/>
                <wp:positionH relativeFrom="column">
                  <wp:posOffset>1534160</wp:posOffset>
                </wp:positionH>
                <wp:positionV relativeFrom="paragraph">
                  <wp:posOffset>3348990</wp:posOffset>
                </wp:positionV>
                <wp:extent cx="4544695" cy="298450"/>
                <wp:effectExtent l="0" t="0" r="27305" b="2540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695" cy="29845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1C4958BE" w14:textId="77777777" w:rsidR="00D83F24" w:rsidRPr="00F13403" w:rsidRDefault="00D83F24" w:rsidP="00D83F2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Wallonie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19234" id="Zone de texte 81" o:spid="_x0000_s1104" type="#_x0000_t202" style="position:absolute;margin-left:120.8pt;margin-top:263.7pt;width:357.85pt;height:23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" fillcolor="#63a7da" strokecolor="#63a7da" strokeweight=".5pt">
                <v:textbox>
                  <w:txbxContent>
                    <w:p w14:paraId="1C4958BE" w14:textId="77777777" w:rsidR="00D83F24" w:rsidRPr="00F13403" w:rsidRDefault="00D83F24" w:rsidP="00D83F2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Wallonie</w:t>
                      </w:r>
                    </w:p>
                  </w:txbxContent>
                </v:textbox>
              </v:shape>
            </w:pict>
          </mc:Fallback>
        </mc:AlternateContent>
      </w:r>
      <w:r w:rsidR="001E32C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DBE6ECB" wp14:editId="3A78EEA8">
                <wp:simplePos x="0" y="0"/>
                <wp:positionH relativeFrom="column">
                  <wp:posOffset>11713210</wp:posOffset>
                </wp:positionH>
                <wp:positionV relativeFrom="paragraph">
                  <wp:posOffset>4889663</wp:posOffset>
                </wp:positionV>
                <wp:extent cx="2513965" cy="243840"/>
                <wp:effectExtent l="0" t="0" r="0" b="381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13965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809DB" w14:textId="77777777" w:rsidR="005D70F6" w:rsidRPr="00F52780" w:rsidRDefault="005D70F6" w:rsidP="005D70F6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vertAlign w:val="superscript"/>
                              </w:rPr>
                              <w:t>1</w:t>
                            </w: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DEI : demandeur d’emploi inoccupé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E6ECB" id="Zone de texte 12" o:spid="_x0000_s1105" type="#_x0000_t202" style="position:absolute;margin-left:922.3pt;margin-top:385pt;width:197.95pt;height:19.2pt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" filled="f" stroked="f" strokeweight=".5pt">
                <v:textbox>
                  <w:txbxContent>
                    <w:p w14:paraId="467809DB" w14:textId="77777777" w:rsidR="005D70F6" w:rsidRPr="00F52780" w:rsidRDefault="005D70F6" w:rsidP="005D70F6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vertAlign w:val="superscript"/>
                        </w:rPr>
                        <w:t>1</w:t>
                      </w: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DEI : demandeur d’emploi inoccupé</w:t>
                      </w:r>
                    </w:p>
                  </w:txbxContent>
                </v:textbox>
              </v:shape>
            </w:pict>
          </mc:Fallback>
        </mc:AlternateContent>
      </w:r>
      <w:r w:rsidR="003C1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27656C9" wp14:editId="4C686B43">
                <wp:simplePos x="0" y="0"/>
                <wp:positionH relativeFrom="column">
                  <wp:posOffset>2465153</wp:posOffset>
                </wp:positionH>
                <wp:positionV relativeFrom="paragraph">
                  <wp:posOffset>763656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70AD47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089FB941">
                                  <wp:extent cx="3405351" cy="2490470"/>
                                  <wp:effectExtent l="0" t="0" r="5080" b="5080"/>
                                  <wp:docPr id="1508" name="Diagramme 15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88" r:lo="rId89" r:qs="rId90" r:cs="rId9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06" type="#_x0000_t202" style="position:absolute;margin-left:194.1pt;margin-top:60.15pt;width:289.25pt;height:212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70AD47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089FB941">
                            <wp:extent cx="3405351" cy="2490470"/>
                            <wp:effectExtent l="0" t="0" r="5080" b="5080"/>
                            <wp:docPr id="1508" name="Diagramme 15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93" r:lo="rId89" r:qs="rId90" r:cs="rId91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C16BD" w:rsidRPr="003C16B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BFBF99" w14:textId="77777777" w:rsidR="000B6509" w:rsidRDefault="000B6509" w:rsidP="0063464B">
      <w:r>
        <w:separator/>
      </w:r>
    </w:p>
  </w:endnote>
  <w:endnote w:type="continuationSeparator" w:id="0">
    <w:p w14:paraId="04FEF754" w14:textId="77777777" w:rsidR="000B6509" w:rsidRDefault="000B6509" w:rsidP="0063464B">
      <w:r>
        <w:continuationSeparator/>
      </w:r>
    </w:p>
  </w:endnote>
  <w:endnote w:type="continuationNotice" w:id="1">
    <w:p w14:paraId="248A040B" w14:textId="77777777" w:rsidR="000B6509" w:rsidRDefault="000B650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HELVETICA NEUE CONDENSED">
    <w:altName w:val="Arial"/>
    <w:charset w:val="00"/>
    <w:family w:val="auto"/>
    <w:pitch w:val="variable"/>
    <w:sig w:usb0="A00002FF" w:usb1="5000205A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5AB51A" w14:textId="77777777" w:rsidR="000B6509" w:rsidRDefault="000B6509" w:rsidP="0063464B">
      <w:r>
        <w:separator/>
      </w:r>
    </w:p>
  </w:footnote>
  <w:footnote w:type="continuationSeparator" w:id="0">
    <w:p w14:paraId="7503C3CC" w14:textId="77777777" w:rsidR="000B6509" w:rsidRDefault="000B6509" w:rsidP="0063464B">
      <w:r>
        <w:continuationSeparator/>
      </w:r>
    </w:p>
  </w:footnote>
  <w:footnote w:type="continuationNotice" w:id="1">
    <w:p w14:paraId="140B64AE" w14:textId="77777777" w:rsidR="000B6509" w:rsidRDefault="000B650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24EA0"/>
    <w:multiLevelType w:val="hybridMultilevel"/>
    <w:tmpl w:val="01BCFBEE"/>
    <w:lvl w:ilvl="0" w:tplc="4118AA1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9F0539"/>
    <w:multiLevelType w:val="hybridMultilevel"/>
    <w:tmpl w:val="335CD766"/>
    <w:lvl w:ilvl="0" w:tplc="77D0D56C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603FE0"/>
    <w:multiLevelType w:val="hybridMultilevel"/>
    <w:tmpl w:val="5EDEE0A4"/>
    <w:lvl w:ilvl="0" w:tplc="E9CE035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6CBB1361"/>
    <w:multiLevelType w:val="hybridMultilevel"/>
    <w:tmpl w:val="A4EC6222"/>
    <w:lvl w:ilvl="0" w:tplc="774AC07A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2943"/>
    <w:rsid w:val="00012244"/>
    <w:rsid w:val="000167B3"/>
    <w:rsid w:val="00021F54"/>
    <w:rsid w:val="000247A1"/>
    <w:rsid w:val="00026609"/>
    <w:rsid w:val="000304DA"/>
    <w:rsid w:val="00032CFB"/>
    <w:rsid w:val="000330EE"/>
    <w:rsid w:val="00033ECD"/>
    <w:rsid w:val="0003598A"/>
    <w:rsid w:val="00036493"/>
    <w:rsid w:val="00036F43"/>
    <w:rsid w:val="00037DD5"/>
    <w:rsid w:val="00044C2E"/>
    <w:rsid w:val="00047A65"/>
    <w:rsid w:val="00050168"/>
    <w:rsid w:val="00052218"/>
    <w:rsid w:val="00057346"/>
    <w:rsid w:val="000628E3"/>
    <w:rsid w:val="00064ED3"/>
    <w:rsid w:val="00072DC7"/>
    <w:rsid w:val="00072E3C"/>
    <w:rsid w:val="00073C8E"/>
    <w:rsid w:val="0008010C"/>
    <w:rsid w:val="00082E88"/>
    <w:rsid w:val="000877DD"/>
    <w:rsid w:val="00091517"/>
    <w:rsid w:val="00092369"/>
    <w:rsid w:val="00094BDC"/>
    <w:rsid w:val="0009587E"/>
    <w:rsid w:val="000A0257"/>
    <w:rsid w:val="000A4AE8"/>
    <w:rsid w:val="000A5C39"/>
    <w:rsid w:val="000A6051"/>
    <w:rsid w:val="000A65DE"/>
    <w:rsid w:val="000A6CD0"/>
    <w:rsid w:val="000A6DB7"/>
    <w:rsid w:val="000B5008"/>
    <w:rsid w:val="000B5B22"/>
    <w:rsid w:val="000B6509"/>
    <w:rsid w:val="000C252B"/>
    <w:rsid w:val="000C2773"/>
    <w:rsid w:val="000C5F0A"/>
    <w:rsid w:val="000C6AD5"/>
    <w:rsid w:val="000C6D3A"/>
    <w:rsid w:val="000D247E"/>
    <w:rsid w:val="000E2CBD"/>
    <w:rsid w:val="000E5796"/>
    <w:rsid w:val="000F02D4"/>
    <w:rsid w:val="000F1ABD"/>
    <w:rsid w:val="000F588A"/>
    <w:rsid w:val="000F6D2E"/>
    <w:rsid w:val="000F7019"/>
    <w:rsid w:val="00102671"/>
    <w:rsid w:val="0010286F"/>
    <w:rsid w:val="001036F6"/>
    <w:rsid w:val="001070B6"/>
    <w:rsid w:val="001101FB"/>
    <w:rsid w:val="00111B20"/>
    <w:rsid w:val="001126A9"/>
    <w:rsid w:val="00113366"/>
    <w:rsid w:val="00120B73"/>
    <w:rsid w:val="00121489"/>
    <w:rsid w:val="00122551"/>
    <w:rsid w:val="00123786"/>
    <w:rsid w:val="00125C4E"/>
    <w:rsid w:val="00127674"/>
    <w:rsid w:val="00130D0E"/>
    <w:rsid w:val="001328F8"/>
    <w:rsid w:val="00132DA7"/>
    <w:rsid w:val="00133920"/>
    <w:rsid w:val="0013592C"/>
    <w:rsid w:val="001369B2"/>
    <w:rsid w:val="0013752E"/>
    <w:rsid w:val="00140EEE"/>
    <w:rsid w:val="00141D56"/>
    <w:rsid w:val="00147CE6"/>
    <w:rsid w:val="001537B1"/>
    <w:rsid w:val="00154BC8"/>
    <w:rsid w:val="001554D7"/>
    <w:rsid w:val="00165B27"/>
    <w:rsid w:val="00171086"/>
    <w:rsid w:val="0017238A"/>
    <w:rsid w:val="00174FEC"/>
    <w:rsid w:val="00177086"/>
    <w:rsid w:val="001831FD"/>
    <w:rsid w:val="00183C48"/>
    <w:rsid w:val="00192B91"/>
    <w:rsid w:val="0019347B"/>
    <w:rsid w:val="00193EAD"/>
    <w:rsid w:val="00194B1B"/>
    <w:rsid w:val="00194D82"/>
    <w:rsid w:val="00195ED9"/>
    <w:rsid w:val="00196301"/>
    <w:rsid w:val="001A072E"/>
    <w:rsid w:val="001A7852"/>
    <w:rsid w:val="001A7B0E"/>
    <w:rsid w:val="001B0F5D"/>
    <w:rsid w:val="001B287A"/>
    <w:rsid w:val="001B3164"/>
    <w:rsid w:val="001B326D"/>
    <w:rsid w:val="001B413D"/>
    <w:rsid w:val="001B4DF0"/>
    <w:rsid w:val="001C37C1"/>
    <w:rsid w:val="001C5536"/>
    <w:rsid w:val="001C6B2B"/>
    <w:rsid w:val="001C7AD8"/>
    <w:rsid w:val="001D1D3C"/>
    <w:rsid w:val="001D31A2"/>
    <w:rsid w:val="001D4A1A"/>
    <w:rsid w:val="001D4AD8"/>
    <w:rsid w:val="001D59F4"/>
    <w:rsid w:val="001D699C"/>
    <w:rsid w:val="001E264F"/>
    <w:rsid w:val="001E28B6"/>
    <w:rsid w:val="001E32C6"/>
    <w:rsid w:val="001E455F"/>
    <w:rsid w:val="001E4F26"/>
    <w:rsid w:val="001E639B"/>
    <w:rsid w:val="001E68B0"/>
    <w:rsid w:val="001E6E27"/>
    <w:rsid w:val="001E74B3"/>
    <w:rsid w:val="001F2AC4"/>
    <w:rsid w:val="0020048F"/>
    <w:rsid w:val="00200E58"/>
    <w:rsid w:val="002126EB"/>
    <w:rsid w:val="00215A88"/>
    <w:rsid w:val="00216BBF"/>
    <w:rsid w:val="002203E2"/>
    <w:rsid w:val="002279D5"/>
    <w:rsid w:val="0023490E"/>
    <w:rsid w:val="00235A20"/>
    <w:rsid w:val="00235ECC"/>
    <w:rsid w:val="00241356"/>
    <w:rsid w:val="0024196E"/>
    <w:rsid w:val="0024339E"/>
    <w:rsid w:val="00246181"/>
    <w:rsid w:val="002461C7"/>
    <w:rsid w:val="0024786E"/>
    <w:rsid w:val="002576B5"/>
    <w:rsid w:val="00260123"/>
    <w:rsid w:val="00262B5B"/>
    <w:rsid w:val="002644B0"/>
    <w:rsid w:val="00265D9A"/>
    <w:rsid w:val="002664C0"/>
    <w:rsid w:val="0027425A"/>
    <w:rsid w:val="00274EA0"/>
    <w:rsid w:val="002762FF"/>
    <w:rsid w:val="002850F3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B7E43"/>
    <w:rsid w:val="002C4DB8"/>
    <w:rsid w:val="002D374E"/>
    <w:rsid w:val="002D537D"/>
    <w:rsid w:val="002D56CE"/>
    <w:rsid w:val="002D5ED1"/>
    <w:rsid w:val="002D6E60"/>
    <w:rsid w:val="002D76FC"/>
    <w:rsid w:val="002E058A"/>
    <w:rsid w:val="002E138A"/>
    <w:rsid w:val="002E22C5"/>
    <w:rsid w:val="002E385B"/>
    <w:rsid w:val="002E45B6"/>
    <w:rsid w:val="002E6AA8"/>
    <w:rsid w:val="002F0C55"/>
    <w:rsid w:val="002F3F00"/>
    <w:rsid w:val="002F52C6"/>
    <w:rsid w:val="002F70BD"/>
    <w:rsid w:val="00301490"/>
    <w:rsid w:val="00305515"/>
    <w:rsid w:val="00305790"/>
    <w:rsid w:val="003076FC"/>
    <w:rsid w:val="0031045B"/>
    <w:rsid w:val="00311F79"/>
    <w:rsid w:val="00311FAA"/>
    <w:rsid w:val="003126D9"/>
    <w:rsid w:val="00314CF5"/>
    <w:rsid w:val="00314DE0"/>
    <w:rsid w:val="00316180"/>
    <w:rsid w:val="003161A3"/>
    <w:rsid w:val="00322EEA"/>
    <w:rsid w:val="00323882"/>
    <w:rsid w:val="00323B64"/>
    <w:rsid w:val="003242F6"/>
    <w:rsid w:val="003249D0"/>
    <w:rsid w:val="00324D48"/>
    <w:rsid w:val="003320AE"/>
    <w:rsid w:val="00332983"/>
    <w:rsid w:val="00334266"/>
    <w:rsid w:val="00342DF7"/>
    <w:rsid w:val="00350C48"/>
    <w:rsid w:val="00352BD4"/>
    <w:rsid w:val="003578BD"/>
    <w:rsid w:val="003636D5"/>
    <w:rsid w:val="00365F54"/>
    <w:rsid w:val="003679A8"/>
    <w:rsid w:val="00370731"/>
    <w:rsid w:val="00371C97"/>
    <w:rsid w:val="003724F6"/>
    <w:rsid w:val="00377D51"/>
    <w:rsid w:val="003810E7"/>
    <w:rsid w:val="00384651"/>
    <w:rsid w:val="00384B54"/>
    <w:rsid w:val="00384E46"/>
    <w:rsid w:val="003851A3"/>
    <w:rsid w:val="00386DB3"/>
    <w:rsid w:val="00387DA2"/>
    <w:rsid w:val="0039076E"/>
    <w:rsid w:val="00391523"/>
    <w:rsid w:val="0039300F"/>
    <w:rsid w:val="00394239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7DE5"/>
    <w:rsid w:val="003C16BD"/>
    <w:rsid w:val="003C428F"/>
    <w:rsid w:val="003C461E"/>
    <w:rsid w:val="003D348A"/>
    <w:rsid w:val="003D5925"/>
    <w:rsid w:val="003D6CA1"/>
    <w:rsid w:val="003D7D32"/>
    <w:rsid w:val="003D7E8F"/>
    <w:rsid w:val="003E0105"/>
    <w:rsid w:val="003E0A8A"/>
    <w:rsid w:val="003E23E8"/>
    <w:rsid w:val="003E2D6C"/>
    <w:rsid w:val="003E4B19"/>
    <w:rsid w:val="003E650B"/>
    <w:rsid w:val="003F05C6"/>
    <w:rsid w:val="003F1FDB"/>
    <w:rsid w:val="003F24ED"/>
    <w:rsid w:val="004009BB"/>
    <w:rsid w:val="00405BDD"/>
    <w:rsid w:val="00407040"/>
    <w:rsid w:val="00407244"/>
    <w:rsid w:val="00410A49"/>
    <w:rsid w:val="004174C3"/>
    <w:rsid w:val="004177EF"/>
    <w:rsid w:val="00417A8B"/>
    <w:rsid w:val="00423BD3"/>
    <w:rsid w:val="00434A53"/>
    <w:rsid w:val="00435CAD"/>
    <w:rsid w:val="0043600D"/>
    <w:rsid w:val="00437FB5"/>
    <w:rsid w:val="0044038D"/>
    <w:rsid w:val="004415A9"/>
    <w:rsid w:val="00441A77"/>
    <w:rsid w:val="00442419"/>
    <w:rsid w:val="00444E8E"/>
    <w:rsid w:val="0044550E"/>
    <w:rsid w:val="00445BFD"/>
    <w:rsid w:val="004504AE"/>
    <w:rsid w:val="00450824"/>
    <w:rsid w:val="00454F2D"/>
    <w:rsid w:val="004561DF"/>
    <w:rsid w:val="004610DD"/>
    <w:rsid w:val="00461158"/>
    <w:rsid w:val="00462BA3"/>
    <w:rsid w:val="00465DB0"/>
    <w:rsid w:val="004737ED"/>
    <w:rsid w:val="0047382B"/>
    <w:rsid w:val="004746A5"/>
    <w:rsid w:val="004758E8"/>
    <w:rsid w:val="004804D2"/>
    <w:rsid w:val="00481D59"/>
    <w:rsid w:val="00484A47"/>
    <w:rsid w:val="004854C3"/>
    <w:rsid w:val="00490B4D"/>
    <w:rsid w:val="00493ADE"/>
    <w:rsid w:val="00497F24"/>
    <w:rsid w:val="004A0CB3"/>
    <w:rsid w:val="004A277E"/>
    <w:rsid w:val="004A3B7D"/>
    <w:rsid w:val="004A42EE"/>
    <w:rsid w:val="004A4E15"/>
    <w:rsid w:val="004B675A"/>
    <w:rsid w:val="004C16F7"/>
    <w:rsid w:val="004D3544"/>
    <w:rsid w:val="004D5151"/>
    <w:rsid w:val="004E11B5"/>
    <w:rsid w:val="004E3E99"/>
    <w:rsid w:val="004E533E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6CE3"/>
    <w:rsid w:val="00514F23"/>
    <w:rsid w:val="005238D3"/>
    <w:rsid w:val="005256F5"/>
    <w:rsid w:val="0052578F"/>
    <w:rsid w:val="00527203"/>
    <w:rsid w:val="005301CE"/>
    <w:rsid w:val="005311DC"/>
    <w:rsid w:val="0053124C"/>
    <w:rsid w:val="00535403"/>
    <w:rsid w:val="0053548C"/>
    <w:rsid w:val="00551607"/>
    <w:rsid w:val="005520C8"/>
    <w:rsid w:val="005546BC"/>
    <w:rsid w:val="00556BFC"/>
    <w:rsid w:val="00566D1C"/>
    <w:rsid w:val="00571496"/>
    <w:rsid w:val="0057185C"/>
    <w:rsid w:val="00574E67"/>
    <w:rsid w:val="005800B3"/>
    <w:rsid w:val="00584A1C"/>
    <w:rsid w:val="00584D8F"/>
    <w:rsid w:val="00590B70"/>
    <w:rsid w:val="005915B5"/>
    <w:rsid w:val="005923AD"/>
    <w:rsid w:val="005A048A"/>
    <w:rsid w:val="005A318D"/>
    <w:rsid w:val="005A339A"/>
    <w:rsid w:val="005A777D"/>
    <w:rsid w:val="005B393F"/>
    <w:rsid w:val="005B57C1"/>
    <w:rsid w:val="005B621E"/>
    <w:rsid w:val="005C0B05"/>
    <w:rsid w:val="005C62FB"/>
    <w:rsid w:val="005C6EC4"/>
    <w:rsid w:val="005C75A4"/>
    <w:rsid w:val="005D0598"/>
    <w:rsid w:val="005D0D96"/>
    <w:rsid w:val="005D15F3"/>
    <w:rsid w:val="005D274D"/>
    <w:rsid w:val="005D3128"/>
    <w:rsid w:val="005D5A26"/>
    <w:rsid w:val="005D70F6"/>
    <w:rsid w:val="005D76C0"/>
    <w:rsid w:val="005D77B4"/>
    <w:rsid w:val="005E0917"/>
    <w:rsid w:val="005E1969"/>
    <w:rsid w:val="005E2F3B"/>
    <w:rsid w:val="005E6CF7"/>
    <w:rsid w:val="005E7396"/>
    <w:rsid w:val="005F050F"/>
    <w:rsid w:val="005F70E4"/>
    <w:rsid w:val="0060071C"/>
    <w:rsid w:val="006013E7"/>
    <w:rsid w:val="006016CF"/>
    <w:rsid w:val="006029B2"/>
    <w:rsid w:val="00602C84"/>
    <w:rsid w:val="006052F0"/>
    <w:rsid w:val="00606D3B"/>
    <w:rsid w:val="0060786F"/>
    <w:rsid w:val="00615051"/>
    <w:rsid w:val="00615C7C"/>
    <w:rsid w:val="006215E5"/>
    <w:rsid w:val="0062230C"/>
    <w:rsid w:val="00622EAD"/>
    <w:rsid w:val="006271A1"/>
    <w:rsid w:val="00630397"/>
    <w:rsid w:val="0063083D"/>
    <w:rsid w:val="00631163"/>
    <w:rsid w:val="00631EC8"/>
    <w:rsid w:val="0063464B"/>
    <w:rsid w:val="00641B75"/>
    <w:rsid w:val="00647FDE"/>
    <w:rsid w:val="006531F4"/>
    <w:rsid w:val="006544D9"/>
    <w:rsid w:val="00654AFE"/>
    <w:rsid w:val="0065665C"/>
    <w:rsid w:val="00656DC8"/>
    <w:rsid w:val="00662971"/>
    <w:rsid w:val="00663434"/>
    <w:rsid w:val="00667054"/>
    <w:rsid w:val="00670BED"/>
    <w:rsid w:val="00670D33"/>
    <w:rsid w:val="00671F7E"/>
    <w:rsid w:val="00674192"/>
    <w:rsid w:val="006742A5"/>
    <w:rsid w:val="00684228"/>
    <w:rsid w:val="0068479B"/>
    <w:rsid w:val="0069702F"/>
    <w:rsid w:val="006977DF"/>
    <w:rsid w:val="00697EFD"/>
    <w:rsid w:val="006A0F41"/>
    <w:rsid w:val="006A2B65"/>
    <w:rsid w:val="006A4F5D"/>
    <w:rsid w:val="006A54EE"/>
    <w:rsid w:val="006B3262"/>
    <w:rsid w:val="006B3678"/>
    <w:rsid w:val="006B5C36"/>
    <w:rsid w:val="006B7134"/>
    <w:rsid w:val="006C16A7"/>
    <w:rsid w:val="006C5166"/>
    <w:rsid w:val="006C5A55"/>
    <w:rsid w:val="006C7DC8"/>
    <w:rsid w:val="006D6F61"/>
    <w:rsid w:val="006D7AC6"/>
    <w:rsid w:val="006E4462"/>
    <w:rsid w:val="006E6AB5"/>
    <w:rsid w:val="006F1741"/>
    <w:rsid w:val="006F4478"/>
    <w:rsid w:val="006F5D00"/>
    <w:rsid w:val="006F6EE0"/>
    <w:rsid w:val="006F6F9C"/>
    <w:rsid w:val="00700387"/>
    <w:rsid w:val="00700EAE"/>
    <w:rsid w:val="00703DA5"/>
    <w:rsid w:val="00706C1B"/>
    <w:rsid w:val="00710BF9"/>
    <w:rsid w:val="00711F80"/>
    <w:rsid w:val="0071601F"/>
    <w:rsid w:val="007174AE"/>
    <w:rsid w:val="007230B0"/>
    <w:rsid w:val="00723806"/>
    <w:rsid w:val="00723F64"/>
    <w:rsid w:val="00724BD7"/>
    <w:rsid w:val="0072546A"/>
    <w:rsid w:val="00726092"/>
    <w:rsid w:val="007309A4"/>
    <w:rsid w:val="00731327"/>
    <w:rsid w:val="007321CE"/>
    <w:rsid w:val="00734A54"/>
    <w:rsid w:val="007357CE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17E"/>
    <w:rsid w:val="0076255B"/>
    <w:rsid w:val="007669DB"/>
    <w:rsid w:val="00771136"/>
    <w:rsid w:val="00775937"/>
    <w:rsid w:val="0078452E"/>
    <w:rsid w:val="00785D05"/>
    <w:rsid w:val="00787CC6"/>
    <w:rsid w:val="00792F8E"/>
    <w:rsid w:val="00792FB7"/>
    <w:rsid w:val="00793343"/>
    <w:rsid w:val="007965C8"/>
    <w:rsid w:val="00797B93"/>
    <w:rsid w:val="007A21A0"/>
    <w:rsid w:val="007A46F8"/>
    <w:rsid w:val="007A5132"/>
    <w:rsid w:val="007B62AB"/>
    <w:rsid w:val="007B698F"/>
    <w:rsid w:val="007C076A"/>
    <w:rsid w:val="007C35FF"/>
    <w:rsid w:val="007C6D05"/>
    <w:rsid w:val="007C7DC3"/>
    <w:rsid w:val="007D132F"/>
    <w:rsid w:val="007D6BC7"/>
    <w:rsid w:val="007E03B8"/>
    <w:rsid w:val="007E0DF3"/>
    <w:rsid w:val="007E1318"/>
    <w:rsid w:val="007E3379"/>
    <w:rsid w:val="007F2445"/>
    <w:rsid w:val="007F423C"/>
    <w:rsid w:val="007F56F4"/>
    <w:rsid w:val="007F5817"/>
    <w:rsid w:val="007F66A7"/>
    <w:rsid w:val="007F7ABE"/>
    <w:rsid w:val="0080422D"/>
    <w:rsid w:val="00806FA2"/>
    <w:rsid w:val="00811778"/>
    <w:rsid w:val="00816199"/>
    <w:rsid w:val="0081648E"/>
    <w:rsid w:val="0081659E"/>
    <w:rsid w:val="00820E9B"/>
    <w:rsid w:val="0082179F"/>
    <w:rsid w:val="00826F73"/>
    <w:rsid w:val="008322EC"/>
    <w:rsid w:val="00837020"/>
    <w:rsid w:val="008373E0"/>
    <w:rsid w:val="00842677"/>
    <w:rsid w:val="008461F3"/>
    <w:rsid w:val="0084695B"/>
    <w:rsid w:val="008506DF"/>
    <w:rsid w:val="00850B87"/>
    <w:rsid w:val="00853597"/>
    <w:rsid w:val="008558D0"/>
    <w:rsid w:val="00857A87"/>
    <w:rsid w:val="00860E9C"/>
    <w:rsid w:val="008631B9"/>
    <w:rsid w:val="00866133"/>
    <w:rsid w:val="00870596"/>
    <w:rsid w:val="00871286"/>
    <w:rsid w:val="00871501"/>
    <w:rsid w:val="0087224E"/>
    <w:rsid w:val="00872983"/>
    <w:rsid w:val="008756AA"/>
    <w:rsid w:val="00876329"/>
    <w:rsid w:val="00883003"/>
    <w:rsid w:val="008838EE"/>
    <w:rsid w:val="008876F7"/>
    <w:rsid w:val="00887B70"/>
    <w:rsid w:val="008936DE"/>
    <w:rsid w:val="008A1E15"/>
    <w:rsid w:val="008B478B"/>
    <w:rsid w:val="008B6019"/>
    <w:rsid w:val="008C0468"/>
    <w:rsid w:val="008C0E89"/>
    <w:rsid w:val="008C306F"/>
    <w:rsid w:val="008C3482"/>
    <w:rsid w:val="008C38CE"/>
    <w:rsid w:val="008D0974"/>
    <w:rsid w:val="008D1E6D"/>
    <w:rsid w:val="008D2FE4"/>
    <w:rsid w:val="008E0096"/>
    <w:rsid w:val="008E5623"/>
    <w:rsid w:val="008E64BD"/>
    <w:rsid w:val="008F1F4A"/>
    <w:rsid w:val="008F25B7"/>
    <w:rsid w:val="008F724F"/>
    <w:rsid w:val="00902688"/>
    <w:rsid w:val="00903273"/>
    <w:rsid w:val="00904EDB"/>
    <w:rsid w:val="00904F19"/>
    <w:rsid w:val="009064A6"/>
    <w:rsid w:val="00906763"/>
    <w:rsid w:val="00912375"/>
    <w:rsid w:val="00916359"/>
    <w:rsid w:val="0092046E"/>
    <w:rsid w:val="0092521E"/>
    <w:rsid w:val="009254FC"/>
    <w:rsid w:val="00925847"/>
    <w:rsid w:val="009259F8"/>
    <w:rsid w:val="00927175"/>
    <w:rsid w:val="009278BB"/>
    <w:rsid w:val="00940BA8"/>
    <w:rsid w:val="00943CC3"/>
    <w:rsid w:val="009449FD"/>
    <w:rsid w:val="009473C1"/>
    <w:rsid w:val="00947C07"/>
    <w:rsid w:val="00950502"/>
    <w:rsid w:val="009506FC"/>
    <w:rsid w:val="009510E0"/>
    <w:rsid w:val="00952FC1"/>
    <w:rsid w:val="009562EC"/>
    <w:rsid w:val="0096393D"/>
    <w:rsid w:val="00963C7F"/>
    <w:rsid w:val="009650E3"/>
    <w:rsid w:val="0097017C"/>
    <w:rsid w:val="009714BA"/>
    <w:rsid w:val="009733C6"/>
    <w:rsid w:val="009769D5"/>
    <w:rsid w:val="009805E9"/>
    <w:rsid w:val="00980A4D"/>
    <w:rsid w:val="00983AC1"/>
    <w:rsid w:val="00990811"/>
    <w:rsid w:val="00993187"/>
    <w:rsid w:val="0099456F"/>
    <w:rsid w:val="009A7468"/>
    <w:rsid w:val="009B16AA"/>
    <w:rsid w:val="009B28A7"/>
    <w:rsid w:val="009B36D1"/>
    <w:rsid w:val="009B6F84"/>
    <w:rsid w:val="009C4704"/>
    <w:rsid w:val="009C4E80"/>
    <w:rsid w:val="009D684D"/>
    <w:rsid w:val="009E519E"/>
    <w:rsid w:val="009E5386"/>
    <w:rsid w:val="009E66C5"/>
    <w:rsid w:val="009E7DAC"/>
    <w:rsid w:val="009F2A90"/>
    <w:rsid w:val="009F3A5C"/>
    <w:rsid w:val="009F439D"/>
    <w:rsid w:val="009F7238"/>
    <w:rsid w:val="009F7ED1"/>
    <w:rsid w:val="009F7F4E"/>
    <w:rsid w:val="00A01A66"/>
    <w:rsid w:val="00A055D4"/>
    <w:rsid w:val="00A06C36"/>
    <w:rsid w:val="00A076D3"/>
    <w:rsid w:val="00A10082"/>
    <w:rsid w:val="00A10B38"/>
    <w:rsid w:val="00A10F89"/>
    <w:rsid w:val="00A161F0"/>
    <w:rsid w:val="00A16CC8"/>
    <w:rsid w:val="00A17589"/>
    <w:rsid w:val="00A25BA2"/>
    <w:rsid w:val="00A260A2"/>
    <w:rsid w:val="00A32133"/>
    <w:rsid w:val="00A322AA"/>
    <w:rsid w:val="00A32E71"/>
    <w:rsid w:val="00A34734"/>
    <w:rsid w:val="00A347B7"/>
    <w:rsid w:val="00A37F69"/>
    <w:rsid w:val="00A41966"/>
    <w:rsid w:val="00A42981"/>
    <w:rsid w:val="00A42A52"/>
    <w:rsid w:val="00A43511"/>
    <w:rsid w:val="00A43594"/>
    <w:rsid w:val="00A46559"/>
    <w:rsid w:val="00A50EA7"/>
    <w:rsid w:val="00A6092E"/>
    <w:rsid w:val="00A60986"/>
    <w:rsid w:val="00A6148C"/>
    <w:rsid w:val="00A62EF6"/>
    <w:rsid w:val="00A64360"/>
    <w:rsid w:val="00A645AF"/>
    <w:rsid w:val="00A64710"/>
    <w:rsid w:val="00A65C97"/>
    <w:rsid w:val="00A66079"/>
    <w:rsid w:val="00A72224"/>
    <w:rsid w:val="00A726FD"/>
    <w:rsid w:val="00A72D99"/>
    <w:rsid w:val="00A74CA1"/>
    <w:rsid w:val="00A75FD6"/>
    <w:rsid w:val="00A76B3E"/>
    <w:rsid w:val="00A76DC4"/>
    <w:rsid w:val="00A7746D"/>
    <w:rsid w:val="00A81257"/>
    <w:rsid w:val="00A82EAE"/>
    <w:rsid w:val="00A83620"/>
    <w:rsid w:val="00A8371C"/>
    <w:rsid w:val="00A84798"/>
    <w:rsid w:val="00A922BB"/>
    <w:rsid w:val="00A93BA7"/>
    <w:rsid w:val="00A951FE"/>
    <w:rsid w:val="00A96E0F"/>
    <w:rsid w:val="00AA37BA"/>
    <w:rsid w:val="00AA51EB"/>
    <w:rsid w:val="00AA7381"/>
    <w:rsid w:val="00AA7AA4"/>
    <w:rsid w:val="00AB16B0"/>
    <w:rsid w:val="00AB6D47"/>
    <w:rsid w:val="00AB7B3A"/>
    <w:rsid w:val="00AC3AB1"/>
    <w:rsid w:val="00AD203C"/>
    <w:rsid w:val="00AD2B29"/>
    <w:rsid w:val="00AD3C32"/>
    <w:rsid w:val="00AD4395"/>
    <w:rsid w:val="00AE0598"/>
    <w:rsid w:val="00AE56B2"/>
    <w:rsid w:val="00AE5E81"/>
    <w:rsid w:val="00AF62CB"/>
    <w:rsid w:val="00B01B28"/>
    <w:rsid w:val="00B02445"/>
    <w:rsid w:val="00B024DE"/>
    <w:rsid w:val="00B0259C"/>
    <w:rsid w:val="00B03DB6"/>
    <w:rsid w:val="00B06520"/>
    <w:rsid w:val="00B119F5"/>
    <w:rsid w:val="00B12E7A"/>
    <w:rsid w:val="00B16C0D"/>
    <w:rsid w:val="00B2027D"/>
    <w:rsid w:val="00B2036E"/>
    <w:rsid w:val="00B24D07"/>
    <w:rsid w:val="00B30861"/>
    <w:rsid w:val="00B33A88"/>
    <w:rsid w:val="00B33AEE"/>
    <w:rsid w:val="00B36C89"/>
    <w:rsid w:val="00B3761E"/>
    <w:rsid w:val="00B41645"/>
    <w:rsid w:val="00B4177E"/>
    <w:rsid w:val="00B42639"/>
    <w:rsid w:val="00B43415"/>
    <w:rsid w:val="00B44F85"/>
    <w:rsid w:val="00B452A4"/>
    <w:rsid w:val="00B5005C"/>
    <w:rsid w:val="00B56BE4"/>
    <w:rsid w:val="00B62942"/>
    <w:rsid w:val="00B6723D"/>
    <w:rsid w:val="00B80E89"/>
    <w:rsid w:val="00B836AA"/>
    <w:rsid w:val="00B8385C"/>
    <w:rsid w:val="00B857CF"/>
    <w:rsid w:val="00B872B9"/>
    <w:rsid w:val="00B914E3"/>
    <w:rsid w:val="00B944B3"/>
    <w:rsid w:val="00B977A2"/>
    <w:rsid w:val="00BA2EF7"/>
    <w:rsid w:val="00BA75E9"/>
    <w:rsid w:val="00BB0156"/>
    <w:rsid w:val="00BB1E06"/>
    <w:rsid w:val="00BB2E59"/>
    <w:rsid w:val="00BC044C"/>
    <w:rsid w:val="00BC3D21"/>
    <w:rsid w:val="00BC4174"/>
    <w:rsid w:val="00BC41C3"/>
    <w:rsid w:val="00BC5A60"/>
    <w:rsid w:val="00BC6FC8"/>
    <w:rsid w:val="00BD0022"/>
    <w:rsid w:val="00BD1751"/>
    <w:rsid w:val="00BD17DA"/>
    <w:rsid w:val="00BD4677"/>
    <w:rsid w:val="00BD4C47"/>
    <w:rsid w:val="00BD4CDD"/>
    <w:rsid w:val="00BD6D14"/>
    <w:rsid w:val="00BD742F"/>
    <w:rsid w:val="00BF1FFD"/>
    <w:rsid w:val="00C03B4D"/>
    <w:rsid w:val="00C0555A"/>
    <w:rsid w:val="00C0639C"/>
    <w:rsid w:val="00C12EAC"/>
    <w:rsid w:val="00C16BDE"/>
    <w:rsid w:val="00C17F7C"/>
    <w:rsid w:val="00C2116F"/>
    <w:rsid w:val="00C23867"/>
    <w:rsid w:val="00C26A48"/>
    <w:rsid w:val="00C26D21"/>
    <w:rsid w:val="00C33C1E"/>
    <w:rsid w:val="00C46879"/>
    <w:rsid w:val="00C50EFD"/>
    <w:rsid w:val="00C54908"/>
    <w:rsid w:val="00C54AE8"/>
    <w:rsid w:val="00C57310"/>
    <w:rsid w:val="00C60CCA"/>
    <w:rsid w:val="00C615A7"/>
    <w:rsid w:val="00C62C18"/>
    <w:rsid w:val="00C64C93"/>
    <w:rsid w:val="00C657C8"/>
    <w:rsid w:val="00C71C7C"/>
    <w:rsid w:val="00C71DBC"/>
    <w:rsid w:val="00C721DA"/>
    <w:rsid w:val="00C80FB1"/>
    <w:rsid w:val="00C86195"/>
    <w:rsid w:val="00C86E6C"/>
    <w:rsid w:val="00C87B26"/>
    <w:rsid w:val="00C90B7E"/>
    <w:rsid w:val="00C92002"/>
    <w:rsid w:val="00CA0140"/>
    <w:rsid w:val="00CA43FB"/>
    <w:rsid w:val="00CA5C9C"/>
    <w:rsid w:val="00CA73ED"/>
    <w:rsid w:val="00CB4B94"/>
    <w:rsid w:val="00CC0317"/>
    <w:rsid w:val="00CC3860"/>
    <w:rsid w:val="00CC4BF8"/>
    <w:rsid w:val="00CC6787"/>
    <w:rsid w:val="00CD4A74"/>
    <w:rsid w:val="00CD67E5"/>
    <w:rsid w:val="00CD6C5B"/>
    <w:rsid w:val="00CE05AF"/>
    <w:rsid w:val="00CE0652"/>
    <w:rsid w:val="00CE1245"/>
    <w:rsid w:val="00CE2637"/>
    <w:rsid w:val="00CE4909"/>
    <w:rsid w:val="00CF37D4"/>
    <w:rsid w:val="00D000D6"/>
    <w:rsid w:val="00D01370"/>
    <w:rsid w:val="00D02F28"/>
    <w:rsid w:val="00D033BE"/>
    <w:rsid w:val="00D03694"/>
    <w:rsid w:val="00D06803"/>
    <w:rsid w:val="00D103D7"/>
    <w:rsid w:val="00D11375"/>
    <w:rsid w:val="00D13974"/>
    <w:rsid w:val="00D15475"/>
    <w:rsid w:val="00D1579B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549AB"/>
    <w:rsid w:val="00D5542A"/>
    <w:rsid w:val="00D568DE"/>
    <w:rsid w:val="00D56D2F"/>
    <w:rsid w:val="00D57B3A"/>
    <w:rsid w:val="00D62448"/>
    <w:rsid w:val="00D6301E"/>
    <w:rsid w:val="00D80D05"/>
    <w:rsid w:val="00D81040"/>
    <w:rsid w:val="00D81713"/>
    <w:rsid w:val="00D81B39"/>
    <w:rsid w:val="00D83F24"/>
    <w:rsid w:val="00D85403"/>
    <w:rsid w:val="00D90418"/>
    <w:rsid w:val="00DA1676"/>
    <w:rsid w:val="00DA2104"/>
    <w:rsid w:val="00DA2706"/>
    <w:rsid w:val="00DA5C39"/>
    <w:rsid w:val="00DB1FF7"/>
    <w:rsid w:val="00DB44E9"/>
    <w:rsid w:val="00DB4E1C"/>
    <w:rsid w:val="00DB6720"/>
    <w:rsid w:val="00DC6791"/>
    <w:rsid w:val="00DC6F62"/>
    <w:rsid w:val="00DC7B73"/>
    <w:rsid w:val="00DD0718"/>
    <w:rsid w:val="00DD1F05"/>
    <w:rsid w:val="00DD2D2C"/>
    <w:rsid w:val="00DD641D"/>
    <w:rsid w:val="00DE430A"/>
    <w:rsid w:val="00DE5990"/>
    <w:rsid w:val="00DF0E3B"/>
    <w:rsid w:val="00DF1A12"/>
    <w:rsid w:val="00DF1F40"/>
    <w:rsid w:val="00DF3A81"/>
    <w:rsid w:val="00DF6B63"/>
    <w:rsid w:val="00E00DB8"/>
    <w:rsid w:val="00E014BF"/>
    <w:rsid w:val="00E024E5"/>
    <w:rsid w:val="00E107F4"/>
    <w:rsid w:val="00E13B73"/>
    <w:rsid w:val="00E1452B"/>
    <w:rsid w:val="00E1656D"/>
    <w:rsid w:val="00E214DE"/>
    <w:rsid w:val="00E21858"/>
    <w:rsid w:val="00E24DAD"/>
    <w:rsid w:val="00E25604"/>
    <w:rsid w:val="00E256B7"/>
    <w:rsid w:val="00E3099E"/>
    <w:rsid w:val="00E36F96"/>
    <w:rsid w:val="00E41622"/>
    <w:rsid w:val="00E41C01"/>
    <w:rsid w:val="00E44414"/>
    <w:rsid w:val="00E50C4F"/>
    <w:rsid w:val="00E51D01"/>
    <w:rsid w:val="00E53509"/>
    <w:rsid w:val="00E60DE5"/>
    <w:rsid w:val="00E62B78"/>
    <w:rsid w:val="00E63612"/>
    <w:rsid w:val="00E63A3E"/>
    <w:rsid w:val="00E65643"/>
    <w:rsid w:val="00E65B12"/>
    <w:rsid w:val="00E65CBA"/>
    <w:rsid w:val="00E720BE"/>
    <w:rsid w:val="00E735A8"/>
    <w:rsid w:val="00E74680"/>
    <w:rsid w:val="00E76B80"/>
    <w:rsid w:val="00E77468"/>
    <w:rsid w:val="00E774D8"/>
    <w:rsid w:val="00E83209"/>
    <w:rsid w:val="00E83FF6"/>
    <w:rsid w:val="00E8470E"/>
    <w:rsid w:val="00E8742B"/>
    <w:rsid w:val="00E90774"/>
    <w:rsid w:val="00E90A77"/>
    <w:rsid w:val="00E9460C"/>
    <w:rsid w:val="00EA2E4A"/>
    <w:rsid w:val="00EA30ED"/>
    <w:rsid w:val="00EA76B0"/>
    <w:rsid w:val="00EA7F36"/>
    <w:rsid w:val="00EB0B87"/>
    <w:rsid w:val="00EB2B64"/>
    <w:rsid w:val="00EB34E5"/>
    <w:rsid w:val="00EB3790"/>
    <w:rsid w:val="00EB5CD4"/>
    <w:rsid w:val="00EB6767"/>
    <w:rsid w:val="00EC00F6"/>
    <w:rsid w:val="00EC0249"/>
    <w:rsid w:val="00EC2B13"/>
    <w:rsid w:val="00EC3FE2"/>
    <w:rsid w:val="00EC4912"/>
    <w:rsid w:val="00ED019F"/>
    <w:rsid w:val="00ED0D56"/>
    <w:rsid w:val="00ED1178"/>
    <w:rsid w:val="00ED2D03"/>
    <w:rsid w:val="00ED61AF"/>
    <w:rsid w:val="00EE4563"/>
    <w:rsid w:val="00EE5569"/>
    <w:rsid w:val="00EE5BB1"/>
    <w:rsid w:val="00EE7954"/>
    <w:rsid w:val="00EF2B57"/>
    <w:rsid w:val="00EF50CD"/>
    <w:rsid w:val="00EF566B"/>
    <w:rsid w:val="00EF63F4"/>
    <w:rsid w:val="00EF6AA8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328B5"/>
    <w:rsid w:val="00F35452"/>
    <w:rsid w:val="00F371DE"/>
    <w:rsid w:val="00F41B4B"/>
    <w:rsid w:val="00F429BA"/>
    <w:rsid w:val="00F42AF8"/>
    <w:rsid w:val="00F43E59"/>
    <w:rsid w:val="00F50EA2"/>
    <w:rsid w:val="00F5375D"/>
    <w:rsid w:val="00F53CBC"/>
    <w:rsid w:val="00F54324"/>
    <w:rsid w:val="00F57166"/>
    <w:rsid w:val="00F571C8"/>
    <w:rsid w:val="00F576BD"/>
    <w:rsid w:val="00F57F7F"/>
    <w:rsid w:val="00F62ECA"/>
    <w:rsid w:val="00F6396E"/>
    <w:rsid w:val="00F72BE0"/>
    <w:rsid w:val="00F76CD6"/>
    <w:rsid w:val="00F812AA"/>
    <w:rsid w:val="00F8396D"/>
    <w:rsid w:val="00F85932"/>
    <w:rsid w:val="00F86571"/>
    <w:rsid w:val="00F87F38"/>
    <w:rsid w:val="00F90233"/>
    <w:rsid w:val="00F9083B"/>
    <w:rsid w:val="00F91587"/>
    <w:rsid w:val="00F917F0"/>
    <w:rsid w:val="00F93F8B"/>
    <w:rsid w:val="00F94BE2"/>
    <w:rsid w:val="00FA216A"/>
    <w:rsid w:val="00FA753D"/>
    <w:rsid w:val="00FB139B"/>
    <w:rsid w:val="00FB1848"/>
    <w:rsid w:val="00FB1F1B"/>
    <w:rsid w:val="00FB3149"/>
    <w:rsid w:val="00FB4C2B"/>
    <w:rsid w:val="00FB610E"/>
    <w:rsid w:val="00FC06D3"/>
    <w:rsid w:val="00FC1E13"/>
    <w:rsid w:val="00FD0A94"/>
    <w:rsid w:val="00FD0A9D"/>
    <w:rsid w:val="00FD4A5E"/>
    <w:rsid w:val="00FE29BE"/>
    <w:rsid w:val="00FE2D17"/>
    <w:rsid w:val="00FE4C4C"/>
    <w:rsid w:val="00FE636D"/>
    <w:rsid w:val="00FE7D5C"/>
    <w:rsid w:val="00FF0D1B"/>
    <w:rsid w:val="00FF0DD7"/>
    <w:rsid w:val="00FF730E"/>
    <w:rsid w:val="1C2C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0563C1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965C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0FB1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43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9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6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2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diagramData" Target="diagrams/data1.xml"/><Relationship Id="rId26" Type="http://schemas.openxmlformats.org/officeDocument/2006/relationships/image" Target="media/image10.png"/><Relationship Id="rId39" Type="http://schemas.openxmlformats.org/officeDocument/2006/relationships/diagramLayout" Target="diagrams/layout2.xml"/><Relationship Id="rId21" Type="http://schemas.openxmlformats.org/officeDocument/2006/relationships/diagramColors" Target="diagrams/colors1.xml"/><Relationship Id="rId34" Type="http://schemas.openxmlformats.org/officeDocument/2006/relationships/image" Target="media/image17.png"/><Relationship Id="rId42" Type="http://schemas.microsoft.com/office/2007/relationships/diagramDrawing" Target="diagrams/drawing2.xml"/><Relationship Id="rId47" Type="http://schemas.openxmlformats.org/officeDocument/2006/relationships/image" Target="media/image24.svg"/><Relationship Id="rId50" Type="http://schemas.openxmlformats.org/officeDocument/2006/relationships/image" Target="media/image27.png"/><Relationship Id="rId68" Type="http://schemas.openxmlformats.org/officeDocument/2006/relationships/hyperlink" Target="http://www.bassinefe-hainautcentre.be/le-rapport-analytique-et-prospectif" TargetMode="External"/><Relationship Id="rId76" Type="http://schemas.openxmlformats.org/officeDocument/2006/relationships/image" Target="media/image39.png"/><Relationship Id="rId84" Type="http://schemas.openxmlformats.org/officeDocument/2006/relationships/image" Target="media/image47.png"/><Relationship Id="rId89" Type="http://schemas.openxmlformats.org/officeDocument/2006/relationships/diagramLayout" Target="diagrams/layout3.xml"/><Relationship Id="rId7" Type="http://schemas.openxmlformats.org/officeDocument/2006/relationships/settings" Target="settings.xml"/><Relationship Id="rId71" Type="http://schemas.openxmlformats.org/officeDocument/2006/relationships/image" Target="media/image34.png"/><Relationship Id="rId92" Type="http://schemas.microsoft.com/office/2007/relationships/diagramDrawing" Target="diagrams/drawing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3.png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image" Target="media/image15.png"/><Relationship Id="rId37" Type="http://schemas.openxmlformats.org/officeDocument/2006/relationships/image" Target="media/image20.svg"/><Relationship Id="rId40" Type="http://schemas.openxmlformats.org/officeDocument/2006/relationships/diagramQuickStyle" Target="diagrams/quickStyle2.xml"/><Relationship Id="rId45" Type="http://schemas.openxmlformats.org/officeDocument/2006/relationships/image" Target="media/image22.svg"/><Relationship Id="rId66" Type="http://schemas.openxmlformats.org/officeDocument/2006/relationships/image" Target="media/image31.png"/><Relationship Id="rId74" Type="http://schemas.openxmlformats.org/officeDocument/2006/relationships/image" Target="media/image37.png"/><Relationship Id="rId79" Type="http://schemas.openxmlformats.org/officeDocument/2006/relationships/image" Target="media/image42.png"/><Relationship Id="rId87" Type="http://schemas.openxmlformats.org/officeDocument/2006/relationships/image" Target="media/image50.png"/><Relationship Id="rId5" Type="http://schemas.openxmlformats.org/officeDocument/2006/relationships/numbering" Target="numbering.xml"/><Relationship Id="rId82" Type="http://schemas.openxmlformats.org/officeDocument/2006/relationships/image" Target="media/image45.png"/><Relationship Id="rId90" Type="http://schemas.openxmlformats.org/officeDocument/2006/relationships/diagramQuickStyle" Target="diagrams/quickStyle3.xml"/><Relationship Id="rId95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diagramLayout" Target="diagrams/layout1.xml"/><Relationship Id="rId31" Type="http://schemas.openxmlformats.org/officeDocument/2006/relationships/hyperlink" Target="https://www.fermedelsamme.be/filieres?lang=fr" TargetMode="External"/><Relationship Id="rId44" Type="http://schemas.openxmlformats.org/officeDocument/2006/relationships/image" Target="media/image21.png"/><Relationship Id="rId52" Type="http://schemas.openxmlformats.org/officeDocument/2006/relationships/image" Target="media/image29.png"/><Relationship Id="rId65" Type="http://schemas.openxmlformats.org/officeDocument/2006/relationships/image" Target="media/image30.png"/><Relationship Id="rId73" Type="http://schemas.openxmlformats.org/officeDocument/2006/relationships/image" Target="media/image36.png"/><Relationship Id="rId78" Type="http://schemas.openxmlformats.org/officeDocument/2006/relationships/image" Target="media/image41.png"/><Relationship Id="rId81" Type="http://schemas.openxmlformats.org/officeDocument/2006/relationships/image" Target="media/image44.png"/><Relationship Id="rId86" Type="http://schemas.openxmlformats.org/officeDocument/2006/relationships/image" Target="media/image49.svg"/><Relationship Id="rId9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microsoft.com/office/2007/relationships/diagramDrawing" Target="diagrams/drawing1.xml"/><Relationship Id="rId27" Type="http://schemas.openxmlformats.org/officeDocument/2006/relationships/image" Target="media/image11.png"/><Relationship Id="rId30" Type="http://schemas.openxmlformats.org/officeDocument/2006/relationships/image" Target="media/image14.svg"/><Relationship Id="rId35" Type="http://schemas.openxmlformats.org/officeDocument/2006/relationships/image" Target="media/image18.svg"/><Relationship Id="rId43" Type="http://schemas.openxmlformats.org/officeDocument/2006/relationships/diagramData" Target="diagrams/data4.xml"/><Relationship Id="rId48" Type="http://schemas.openxmlformats.org/officeDocument/2006/relationships/image" Target="media/image25.png"/><Relationship Id="rId69" Type="http://schemas.openxmlformats.org/officeDocument/2006/relationships/image" Target="media/image33.emf"/><Relationship Id="rId77" Type="http://schemas.openxmlformats.org/officeDocument/2006/relationships/image" Target="media/image40.svg"/><Relationship Id="rId8" Type="http://schemas.openxmlformats.org/officeDocument/2006/relationships/webSettings" Target="webSettings.xml"/><Relationship Id="rId51" Type="http://schemas.openxmlformats.org/officeDocument/2006/relationships/image" Target="media/image28.svg"/><Relationship Id="rId72" Type="http://schemas.openxmlformats.org/officeDocument/2006/relationships/image" Target="media/image35.svg"/><Relationship Id="rId80" Type="http://schemas.openxmlformats.org/officeDocument/2006/relationships/image" Target="media/image43.svg"/><Relationship Id="rId85" Type="http://schemas.openxmlformats.org/officeDocument/2006/relationships/image" Target="media/image48.png"/><Relationship Id="rId93" Type="http://schemas.openxmlformats.org/officeDocument/2006/relationships/diagramData" Target="diagrams/data6.xml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image" Target="media/image7.png"/><Relationship Id="rId25" Type="http://schemas.openxmlformats.org/officeDocument/2006/relationships/image" Target="media/image9.svg"/><Relationship Id="rId33" Type="http://schemas.openxmlformats.org/officeDocument/2006/relationships/image" Target="media/image16.svg"/><Relationship Id="rId38" Type="http://schemas.openxmlformats.org/officeDocument/2006/relationships/diagramData" Target="diagrams/data3.xml"/><Relationship Id="rId46" Type="http://schemas.openxmlformats.org/officeDocument/2006/relationships/image" Target="media/image23.png"/><Relationship Id="rId67" Type="http://schemas.openxmlformats.org/officeDocument/2006/relationships/image" Target="media/image32.svg"/><Relationship Id="rId20" Type="http://schemas.openxmlformats.org/officeDocument/2006/relationships/diagramQuickStyle" Target="diagrams/quickStyle1.xml"/><Relationship Id="rId41" Type="http://schemas.openxmlformats.org/officeDocument/2006/relationships/diagramColors" Target="diagrams/colors2.xml"/><Relationship Id="rId70" Type="http://schemas.openxmlformats.org/officeDocument/2006/relationships/hyperlink" Target="http://www.bassinefe-hainautcentre.be/le-rapport-analytique-et-prospectif" TargetMode="External"/><Relationship Id="rId75" Type="http://schemas.openxmlformats.org/officeDocument/2006/relationships/image" Target="media/image38.svg"/><Relationship Id="rId83" Type="http://schemas.openxmlformats.org/officeDocument/2006/relationships/image" Target="media/image46.svg"/><Relationship Id="rId88" Type="http://schemas.openxmlformats.org/officeDocument/2006/relationships/diagramData" Target="diagrams/data5.xml"/><Relationship Id="rId91" Type="http://schemas.openxmlformats.org/officeDocument/2006/relationships/diagramColors" Target="diagrams/colors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svg"/><Relationship Id="rId23" Type="http://schemas.openxmlformats.org/officeDocument/2006/relationships/diagramData" Target="diagrams/data2.xml"/><Relationship Id="rId28" Type="http://schemas.openxmlformats.org/officeDocument/2006/relationships/image" Target="media/image12.svg"/><Relationship Id="rId36" Type="http://schemas.openxmlformats.org/officeDocument/2006/relationships/image" Target="media/image19.png"/><Relationship Id="rId49" Type="http://schemas.openxmlformats.org/officeDocument/2006/relationships/image" Target="media/image26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53.png"/><Relationship Id="rId2" Type="http://schemas.openxmlformats.org/officeDocument/2006/relationships/image" Target="../media/image52.svg"/><Relationship Id="rId1" Type="http://schemas.openxmlformats.org/officeDocument/2006/relationships/image" Target="../media/image51.png"/><Relationship Id="rId6" Type="http://schemas.openxmlformats.org/officeDocument/2006/relationships/image" Target="../media/image56.svg"/><Relationship Id="rId5" Type="http://schemas.openxmlformats.org/officeDocument/2006/relationships/image" Target="../media/image55.png"/><Relationship Id="rId4" Type="http://schemas.openxmlformats.org/officeDocument/2006/relationships/image" Target="../media/image54.svg"/></Relationships>
</file>

<file path=word/diagrams/_rels/data6.xml.rels><?xml version="1.0" encoding="UTF-8" standalone="yes"?>
<Relationships xmlns="http://schemas.openxmlformats.org/package/2006/relationships"><Relationship Id="rId3" Type="http://schemas.openxmlformats.org/officeDocument/2006/relationships/image" Target="../media/image53.png"/><Relationship Id="rId2" Type="http://schemas.openxmlformats.org/officeDocument/2006/relationships/image" Target="../media/image52.svg"/><Relationship Id="rId1" Type="http://schemas.openxmlformats.org/officeDocument/2006/relationships/image" Target="../media/image51.png"/><Relationship Id="rId6" Type="http://schemas.openxmlformats.org/officeDocument/2006/relationships/image" Target="../media/image56.svg"/><Relationship Id="rId5" Type="http://schemas.openxmlformats.org/officeDocument/2006/relationships/image" Target="../media/image55.png"/><Relationship Id="rId4" Type="http://schemas.openxmlformats.org/officeDocument/2006/relationships/image" Target="../media/image54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3.png"/><Relationship Id="rId2" Type="http://schemas.openxmlformats.org/officeDocument/2006/relationships/image" Target="../media/image52.svg"/><Relationship Id="rId1" Type="http://schemas.openxmlformats.org/officeDocument/2006/relationships/image" Target="../media/image51.png"/><Relationship Id="rId6" Type="http://schemas.openxmlformats.org/officeDocument/2006/relationships/image" Target="../media/image56.svg"/><Relationship Id="rId5" Type="http://schemas.openxmlformats.org/officeDocument/2006/relationships/image" Target="../media/image55.png"/><Relationship Id="rId4" Type="http://schemas.openxmlformats.org/officeDocument/2006/relationships/image" Target="../media/image54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8283A8C9-5359-4983-B123-6F71E99BB28E}">
      <dgm:prSet/>
      <dgm:spPr>
        <a:ln>
          <a:solidFill>
            <a:srgbClr val="63A7DA"/>
          </a:solidFill>
        </a:ln>
      </dgm:spPr>
      <dgm:t>
        <a:bodyPr/>
        <a:lstStyle/>
        <a:p>
          <a:r>
            <a:rPr lang="fr-BE"/>
            <a:t>Formation initiale</a:t>
          </a:r>
        </a:p>
      </dgm:t>
    </dgm:pt>
    <dgm:pt modelId="{8E78CA2E-FCBE-437B-9FA2-D13C7CDC09B6}" type="parTrans" cxnId="{49A014B9-EE7E-4A8C-A251-1DC07747B58D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368737A3-04DD-4678-8EBA-16026F84235B}" type="sibTrans" cxnId="{49A014B9-EE7E-4A8C-A251-1DC07747B58D}">
      <dgm:prSet/>
      <dgm:spPr/>
      <dgm:t>
        <a:bodyPr/>
        <a:lstStyle/>
        <a:p>
          <a:endParaRPr lang="fr-BE"/>
        </a:p>
      </dgm:t>
    </dgm:pt>
    <dgm:pt modelId="{0617B540-0100-4407-BFFF-5A4FA06A7149}">
      <dgm:prSet/>
      <dgm:spPr>
        <a:ln>
          <a:solidFill>
            <a:srgbClr val="63A7DA"/>
          </a:solidFill>
        </a:ln>
      </dgm:spPr>
      <dgm:t>
        <a:bodyPr/>
        <a:lstStyle/>
        <a:p>
          <a:r>
            <a:rPr lang="fr-BE"/>
            <a:t>Formation pour adultes</a:t>
          </a:r>
        </a:p>
      </dgm:t>
    </dgm:pt>
    <dgm:pt modelId="{99FDA7BC-120D-4384-87F4-801FFE25DA1E}" type="parTrans" cxnId="{64780925-0528-45DE-AB38-1EEF92E58F46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302B11E4-FE66-4EFC-976E-68AA45D2C9C2}" type="sibTrans" cxnId="{64780925-0528-45DE-AB38-1EEF92E58F46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47FF61AA-BCA2-407F-8481-CC06ACEFDFDC}" type="pres">
      <dgm:prSet presAssocID="{8E78CA2E-FCBE-437B-9FA2-D13C7CDC09B6}" presName="Name13" presStyleLbl="parChTrans1D2" presStyleIdx="0" presStyleCnt="2"/>
      <dgm:spPr/>
    </dgm:pt>
    <dgm:pt modelId="{41E067B2-4035-458E-A972-4FD78DB7CBF2}" type="pres">
      <dgm:prSet presAssocID="{8283A8C9-5359-4983-B123-6F71E99BB28E}" presName="childText" presStyleLbl="bgAcc1" presStyleIdx="0" presStyleCnt="2">
        <dgm:presLayoutVars>
          <dgm:bulletEnabled val="1"/>
        </dgm:presLayoutVars>
      </dgm:prSet>
      <dgm:spPr/>
    </dgm:pt>
    <dgm:pt modelId="{CBF64204-1AA8-443B-8AF8-F8AAD79F2BE7}" type="pres">
      <dgm:prSet presAssocID="{99FDA7BC-120D-4384-87F4-801FFE25DA1E}" presName="Name13" presStyleLbl="parChTrans1D2" presStyleIdx="1" presStyleCnt="2"/>
      <dgm:spPr/>
    </dgm:pt>
    <dgm:pt modelId="{685C1FCA-B356-42DD-9894-02D0E275B284}" type="pres">
      <dgm:prSet presAssocID="{0617B540-0100-4407-BFFF-5A4FA06A7149}" presName="childText" presStyleLbl="bgAcc1" presStyleIdx="1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64780925-0528-45DE-AB38-1EEF92E58F46}" srcId="{E1E31A27-682F-4524-8836-4107CDEC5323}" destId="{0617B540-0100-4407-BFFF-5A4FA06A7149}" srcOrd="1" destOrd="0" parTransId="{99FDA7BC-120D-4384-87F4-801FFE25DA1E}" sibTransId="{302B11E4-FE66-4EFC-976E-68AA45D2C9C2}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B4B0DCA2-E382-49AF-B216-E9CAAECD6AB8}" type="presOf" srcId="{8E78CA2E-FCBE-437B-9FA2-D13C7CDC09B6}" destId="{47FF61AA-BCA2-407F-8481-CC06ACEFDFDC}" srcOrd="0" destOrd="0" presId="urn:microsoft.com/office/officeart/2005/8/layout/hierarchy3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9A014B9-EE7E-4A8C-A251-1DC07747B58D}" srcId="{E1E31A27-682F-4524-8836-4107CDEC5323}" destId="{8283A8C9-5359-4983-B123-6F71E99BB28E}" srcOrd="0" destOrd="0" parTransId="{8E78CA2E-FCBE-437B-9FA2-D13C7CDC09B6}" sibTransId="{368737A3-04DD-4678-8EBA-16026F84235B}"/>
    <dgm:cxn modelId="{D28FABC0-236A-45E5-89CB-86D36876C78B}" type="presOf" srcId="{0617B540-0100-4407-BFFF-5A4FA06A7149}" destId="{685C1FCA-B356-42DD-9894-02D0E275B284}" srcOrd="0" destOrd="0" presId="urn:microsoft.com/office/officeart/2005/8/layout/hierarchy3"/>
    <dgm:cxn modelId="{C1E22EC8-DECB-4FEF-AB85-D93AB8AC4F1E}" type="presOf" srcId="{99FDA7BC-120D-4384-87F4-801FFE25DA1E}" destId="{CBF64204-1AA8-443B-8AF8-F8AAD79F2BE7}" srcOrd="0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B674AFDE-D253-4120-AD9B-808CB201A675}" type="presOf" srcId="{8283A8C9-5359-4983-B123-6F71E99BB28E}" destId="{41E067B2-4035-458E-A972-4FD78DB7CBF2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18BAF93F-5C07-4344-8C27-414960493DCA}" type="presParOf" srcId="{D9F353A7-6BA6-4618-9297-C380F5C53C3D}" destId="{47FF61AA-BCA2-407F-8481-CC06ACEFDFDC}" srcOrd="0" destOrd="0" presId="urn:microsoft.com/office/officeart/2005/8/layout/hierarchy3"/>
    <dgm:cxn modelId="{AFD6CED9-C95C-4634-977D-B446F55CE3F0}" type="presParOf" srcId="{D9F353A7-6BA6-4618-9297-C380F5C53C3D}" destId="{41E067B2-4035-458E-A972-4FD78DB7CBF2}" srcOrd="1" destOrd="0" presId="urn:microsoft.com/office/officeart/2005/8/layout/hierarchy3"/>
    <dgm:cxn modelId="{134B9F07-7239-4788-BA2F-F9CB2D811DCB}" type="presParOf" srcId="{D9F353A7-6BA6-4618-9297-C380F5C53C3D}" destId="{CBF64204-1AA8-443B-8AF8-F8AAD79F2BE7}" srcOrd="2" destOrd="0" presId="urn:microsoft.com/office/officeart/2005/8/layout/hierarchy3"/>
    <dgm:cxn modelId="{2E5DD6A6-2153-4344-AE30-8627ED985B0C}" type="presParOf" srcId="{D9F353A7-6BA6-4618-9297-C380F5C53C3D}" destId="{685C1FCA-B356-42DD-9894-02D0E275B284}" srcOrd="3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8283A8C9-5359-4983-B123-6F71E99BB28E}">
      <dgm:prSet/>
      <dgm:spPr>
        <a:ln>
          <a:solidFill>
            <a:srgbClr val="63A7DA"/>
          </a:solidFill>
        </a:ln>
      </dgm:spPr>
      <dgm:t>
        <a:bodyPr/>
        <a:lstStyle/>
        <a:p>
          <a:r>
            <a:rPr lang="fr-BE"/>
            <a:t>Formation initiale</a:t>
          </a:r>
        </a:p>
      </dgm:t>
    </dgm:pt>
    <dgm:pt modelId="{8E78CA2E-FCBE-437B-9FA2-D13C7CDC09B6}" type="parTrans" cxnId="{49A014B9-EE7E-4A8C-A251-1DC07747B58D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368737A3-04DD-4678-8EBA-16026F84235B}" type="sibTrans" cxnId="{49A014B9-EE7E-4A8C-A251-1DC07747B58D}">
      <dgm:prSet/>
      <dgm:spPr/>
      <dgm:t>
        <a:bodyPr/>
        <a:lstStyle/>
        <a:p>
          <a:endParaRPr lang="fr-BE"/>
        </a:p>
      </dgm:t>
    </dgm:pt>
    <dgm:pt modelId="{0617B540-0100-4407-BFFF-5A4FA06A7149}">
      <dgm:prSet/>
      <dgm:spPr>
        <a:ln>
          <a:solidFill>
            <a:srgbClr val="63A7DA"/>
          </a:solidFill>
        </a:ln>
      </dgm:spPr>
      <dgm:t>
        <a:bodyPr/>
        <a:lstStyle/>
        <a:p>
          <a:r>
            <a:rPr lang="fr-BE"/>
            <a:t>Formation pour adultes</a:t>
          </a:r>
        </a:p>
      </dgm:t>
    </dgm:pt>
    <dgm:pt modelId="{99FDA7BC-120D-4384-87F4-801FFE25DA1E}" type="parTrans" cxnId="{64780925-0528-45DE-AB38-1EEF92E58F46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302B11E4-FE66-4EFC-976E-68AA45D2C9C2}" type="sibTrans" cxnId="{64780925-0528-45DE-AB38-1EEF92E58F46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47FF61AA-BCA2-407F-8481-CC06ACEFDFDC}" type="pres">
      <dgm:prSet presAssocID="{8E78CA2E-FCBE-437B-9FA2-D13C7CDC09B6}" presName="Name13" presStyleLbl="parChTrans1D2" presStyleIdx="0" presStyleCnt="2"/>
      <dgm:spPr/>
    </dgm:pt>
    <dgm:pt modelId="{41E067B2-4035-458E-A972-4FD78DB7CBF2}" type="pres">
      <dgm:prSet presAssocID="{8283A8C9-5359-4983-B123-6F71E99BB28E}" presName="childText" presStyleLbl="bgAcc1" presStyleIdx="0" presStyleCnt="2">
        <dgm:presLayoutVars>
          <dgm:bulletEnabled val="1"/>
        </dgm:presLayoutVars>
      </dgm:prSet>
      <dgm:spPr/>
    </dgm:pt>
    <dgm:pt modelId="{CBF64204-1AA8-443B-8AF8-F8AAD79F2BE7}" type="pres">
      <dgm:prSet presAssocID="{99FDA7BC-120D-4384-87F4-801FFE25DA1E}" presName="Name13" presStyleLbl="parChTrans1D2" presStyleIdx="1" presStyleCnt="2"/>
      <dgm:spPr/>
    </dgm:pt>
    <dgm:pt modelId="{685C1FCA-B356-42DD-9894-02D0E275B284}" type="pres">
      <dgm:prSet presAssocID="{0617B540-0100-4407-BFFF-5A4FA06A7149}" presName="childText" presStyleLbl="bgAcc1" presStyleIdx="1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64780925-0528-45DE-AB38-1EEF92E58F46}" srcId="{E1E31A27-682F-4524-8836-4107CDEC5323}" destId="{0617B540-0100-4407-BFFF-5A4FA06A7149}" srcOrd="1" destOrd="0" parTransId="{99FDA7BC-120D-4384-87F4-801FFE25DA1E}" sibTransId="{302B11E4-FE66-4EFC-976E-68AA45D2C9C2}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B4B0DCA2-E382-49AF-B216-E9CAAECD6AB8}" type="presOf" srcId="{8E78CA2E-FCBE-437B-9FA2-D13C7CDC09B6}" destId="{47FF61AA-BCA2-407F-8481-CC06ACEFDFDC}" srcOrd="0" destOrd="0" presId="urn:microsoft.com/office/officeart/2005/8/layout/hierarchy3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9A014B9-EE7E-4A8C-A251-1DC07747B58D}" srcId="{E1E31A27-682F-4524-8836-4107CDEC5323}" destId="{8283A8C9-5359-4983-B123-6F71E99BB28E}" srcOrd="0" destOrd="0" parTransId="{8E78CA2E-FCBE-437B-9FA2-D13C7CDC09B6}" sibTransId="{368737A3-04DD-4678-8EBA-16026F84235B}"/>
    <dgm:cxn modelId="{D28FABC0-236A-45E5-89CB-86D36876C78B}" type="presOf" srcId="{0617B540-0100-4407-BFFF-5A4FA06A7149}" destId="{685C1FCA-B356-42DD-9894-02D0E275B284}" srcOrd="0" destOrd="0" presId="urn:microsoft.com/office/officeart/2005/8/layout/hierarchy3"/>
    <dgm:cxn modelId="{C1E22EC8-DECB-4FEF-AB85-D93AB8AC4F1E}" type="presOf" srcId="{99FDA7BC-120D-4384-87F4-801FFE25DA1E}" destId="{CBF64204-1AA8-443B-8AF8-F8AAD79F2BE7}" srcOrd="0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B674AFDE-D253-4120-AD9B-808CB201A675}" type="presOf" srcId="{8283A8C9-5359-4983-B123-6F71E99BB28E}" destId="{41E067B2-4035-458E-A972-4FD78DB7CBF2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18BAF93F-5C07-4344-8C27-414960493DCA}" type="presParOf" srcId="{D9F353A7-6BA6-4618-9297-C380F5C53C3D}" destId="{47FF61AA-BCA2-407F-8481-CC06ACEFDFDC}" srcOrd="0" destOrd="0" presId="urn:microsoft.com/office/officeart/2005/8/layout/hierarchy3"/>
    <dgm:cxn modelId="{AFD6CED9-C95C-4634-977D-B446F55CE3F0}" type="presParOf" srcId="{D9F353A7-6BA6-4618-9297-C380F5C53C3D}" destId="{41E067B2-4035-458E-A972-4FD78DB7CBF2}" srcOrd="1" destOrd="0" presId="urn:microsoft.com/office/officeart/2005/8/layout/hierarchy3"/>
    <dgm:cxn modelId="{134B9F07-7239-4788-BA2F-F9CB2D811DCB}" type="presParOf" srcId="{D9F353A7-6BA6-4618-9297-C380F5C53C3D}" destId="{CBF64204-1AA8-443B-8AF8-F8AAD79F2BE7}" srcOrd="2" destOrd="0" presId="urn:microsoft.com/office/officeart/2005/8/layout/hierarchy3"/>
    <dgm:cxn modelId="{2E5DD6A6-2153-4344-AE30-8627ED985B0C}" type="presParOf" srcId="{D9F353A7-6BA6-4618-9297-C380F5C53C3D}" destId="{685C1FCA-B356-42DD-9894-02D0E275B284}" srcOrd="3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Activités médico-sociales et sociales avec hébergement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pour la santé humaine</a:t>
          </a: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Action sociale sans hébergement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3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205820" custScaleY="122090" custLinFactNeighborX="9071" custLinFactNeighborY="18844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4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3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3" custScaleX="247329" custScaleY="112167" custLinFactNeighborX="23259" custLinFactNeighborY="1733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4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3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3" custScaleX="181234" custScaleY="150444" custLinFactNeighborX="12210" custLinFactNeighborY="1447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Activités médico-sociales et sociales avec hébergement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pour la santé humaine</a:t>
          </a: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Action sociale sans hébergement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3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205820" custScaleY="122090" custLinFactNeighborX="9071" custLinFactNeighborY="18844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4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3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3" custScaleX="247329" custScaleY="112167" custLinFactNeighborX="23259" custLinFactNeighborY="1733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4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3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3" custScaleX="181234" custScaleY="150444" custLinFactNeighborX="12210" custLinFactNeighborY="1447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23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69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-2</a:t>
          </a:r>
        </a:p>
        <a:p>
          <a:pPr algn="ctr">
            <a:buNone/>
          </a:pPr>
          <a:r>
            <a:rPr lang="fr-BE" sz="1100" b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2019           </a:t>
          </a:r>
          <a:endParaRPr lang="fr-BE" sz="1400" b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ScaleY="123469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92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23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69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-2</a:t>
          </a:r>
        </a:p>
        <a:p>
          <a:pPr algn="ctr">
            <a:buNone/>
          </a:pPr>
          <a:r>
            <a:rPr lang="fr-BE" sz="1100" b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2019           </a:t>
          </a:r>
          <a:endParaRPr lang="fr-BE" sz="1400" b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ScaleY="123469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92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18863" y="18401"/>
        <a:ext cx="1147668" cy="556520"/>
      </dsp:txXfrm>
    </dsp:sp>
    <dsp:sp modelId="{47FF61AA-BCA2-407F-8481-CC06ACEFDFDC}">
      <dsp:nvSpPr>
        <dsp:cNvPr id="0" name=""/>
        <dsp:cNvSpPr/>
      </dsp:nvSpPr>
      <dsp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3361"/>
              </a:lnTo>
              <a:lnTo>
                <a:pt x="118229" y="443361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1E067B2-4035-458E-A972-4FD78DB7CBF2}">
      <dsp:nvSpPr>
        <dsp:cNvPr id="0" name=""/>
        <dsp:cNvSpPr/>
      </dsp:nvSpPr>
      <dsp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300" kern="1200"/>
            <a:t>Formation initiale</a:t>
          </a:r>
        </a:p>
      </dsp:txBody>
      <dsp:txXfrm>
        <a:off x="555322" y="757336"/>
        <a:ext cx="911208" cy="556520"/>
      </dsp:txXfrm>
    </dsp:sp>
    <dsp:sp modelId="{CBF64204-1AA8-443B-8AF8-F8AAD79F2BE7}">
      <dsp:nvSpPr>
        <dsp:cNvPr id="0" name=""/>
        <dsp:cNvSpPr/>
      </dsp:nvSpPr>
      <dsp:spPr>
        <a:xfrm>
          <a:off x="419778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2296"/>
              </a:lnTo>
              <a:lnTo>
                <a:pt x="118229" y="1182296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85C1FCA-B356-42DD-9894-02D0E275B284}">
      <dsp:nvSpPr>
        <dsp:cNvPr id="0" name=""/>
        <dsp:cNvSpPr/>
      </dsp:nvSpPr>
      <dsp:spPr>
        <a:xfrm>
          <a:off x="538008" y="1478958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300" kern="1200"/>
            <a:t>Formation pour adultes</a:t>
          </a:r>
        </a:p>
      </dsp:txBody>
      <dsp:txXfrm>
        <a:off x="555322" y="1496272"/>
        <a:ext cx="911208" cy="556520"/>
      </dsp:txXfrm>
    </dsp:sp>
    <dsp:sp modelId="{530A3A9E-6430-494D-83BA-96A508010858}">
      <dsp:nvSpPr>
        <dsp:cNvPr id="0" name=""/>
        <dsp:cNvSpPr/>
      </dsp:nvSpPr>
      <dsp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6733" y="18401"/>
        <a:ext cx="1147668" cy="5565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6793E1-F973-4545-92EA-872121BA439D}">
      <dsp:nvSpPr>
        <dsp:cNvPr id="0" name=""/>
        <dsp:cNvSpPr/>
      </dsp:nvSpPr>
      <dsp:spPr>
        <a:xfrm>
          <a:off x="1407949" y="1728719"/>
          <a:ext cx="209431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1407949" y="998628"/>
          <a:ext cx="179393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1407949" y="268536"/>
          <a:ext cx="209431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339920" y="-69401"/>
          <a:ext cx="2136059" cy="2136059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573926" y="524263"/>
          <a:ext cx="1488698" cy="100083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573926" y="524263"/>
        <a:ext cx="1488698" cy="1000837"/>
      </dsp:txXfrm>
    </dsp:sp>
    <dsp:sp modelId="{9DB9491D-3429-40BF-B18E-7F139FD9FB5F}">
      <dsp:nvSpPr>
        <dsp:cNvPr id="0" name=""/>
        <dsp:cNvSpPr/>
      </dsp:nvSpPr>
      <dsp:spPr>
        <a:xfrm>
          <a:off x="3158026" y="-75705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866504" y="4446"/>
          <a:ext cx="1164900" cy="7640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pour la santé humaine</a:t>
          </a:r>
        </a:p>
      </dsp:txBody>
      <dsp:txXfrm>
        <a:off x="3866504" y="4446"/>
        <a:ext cx="1164900" cy="764030"/>
      </dsp:txXfrm>
    </dsp:sp>
    <dsp:sp modelId="{9689A072-9A1C-4FDC-9C32-6738045E4EC3}">
      <dsp:nvSpPr>
        <dsp:cNvPr id="0" name=""/>
        <dsp:cNvSpPr/>
      </dsp:nvSpPr>
      <dsp:spPr>
        <a:xfrm>
          <a:off x="2857646" y="654386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3697940" y="658506"/>
          <a:ext cx="1947623" cy="70193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Activités médico-sociales et sociales avec hébergement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697940" y="658506"/>
        <a:ext cx="1947623" cy="701932"/>
      </dsp:txXfrm>
    </dsp:sp>
    <dsp:sp modelId="{9D7DC2C2-2B38-4D21-813F-FF7476FB333E}">
      <dsp:nvSpPr>
        <dsp:cNvPr id="0" name=""/>
        <dsp:cNvSpPr/>
      </dsp:nvSpPr>
      <dsp:spPr>
        <a:xfrm>
          <a:off x="3158026" y="1384477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3916580" y="1257985"/>
          <a:ext cx="1505319" cy="94146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Action sociale sans hébergement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916580" y="1257985"/>
        <a:ext cx="1505319" cy="94146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23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1030180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754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-2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b="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2019           </a:t>
          </a:r>
          <a:endParaRPr lang="fr-BE" sz="1400" b="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754687"/>
      </dsp:txXfrm>
    </dsp:sp>
    <dsp:sp modelId="{0C847A8C-F723-4C12-9CBE-5D3FDA1C064A}">
      <dsp:nvSpPr>
        <dsp:cNvPr id="0" name=""/>
        <dsp:cNvSpPr/>
      </dsp:nvSpPr>
      <dsp:spPr>
        <a:xfrm>
          <a:off x="1677752" y="1924143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79233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69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79233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A0606DF-5C87-4702-B5BB-7A78F0E782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D2B6A53-289C-4C5F-8348-B1D614D62B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A9D8691-81EA-494F-99CD-D3BBB3F5523C}">
  <ds:schemaRefs>
    <ds:schemaRef ds:uri="http://schemas.microsoft.com/office/2006/documentManagement/types"/>
    <ds:schemaRef ds:uri="85d816c3-b208-464c-adcf-149322fbddc7"/>
    <ds:schemaRef ds:uri="http://www.w3.org/XML/1998/namespace"/>
    <ds:schemaRef ds:uri="http://purl.org/dc/dcmitype/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19</TotalTime>
  <Pages>2</Pages>
  <Words>20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22</cp:revision>
  <cp:lastPrinted>2021-12-24T10:51:00Z</cp:lastPrinted>
  <dcterms:created xsi:type="dcterms:W3CDTF">2022-03-09T09:28:00Z</dcterms:created>
  <dcterms:modified xsi:type="dcterms:W3CDTF">2022-03-10T13:26:00Z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