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data3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4.xml" ContentType="application/vnd.openxmlformats-officedocument.drawingml.diagramData+xml"/>
  <Override PartName="/word/diagrams/data5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6.xml" ContentType="application/vnd.openxmlformats-officedocument.drawingml.diagramData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C2A341" w14:textId="0E94CFD9" w:rsidR="00FD0A9D" w:rsidRDefault="00F17BCA"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5E1B55C5" wp14:editId="66D4D515">
                <wp:simplePos x="0" y="0"/>
                <wp:positionH relativeFrom="margin">
                  <wp:align>center</wp:align>
                </wp:positionH>
                <wp:positionV relativeFrom="paragraph">
                  <wp:posOffset>-203200</wp:posOffset>
                </wp:positionV>
                <wp:extent cx="10418445" cy="962108"/>
                <wp:effectExtent l="0" t="0" r="1905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8445" cy="9621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E6002" w14:textId="090AA3E0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72"/>
                                <w:szCs w:val="72"/>
                                <w:lang w:val="fr-BE"/>
                              </w:rPr>
                              <w:t>Les métiers prioritaires 2021</w:t>
                            </w:r>
                          </w:p>
                          <w:p w14:paraId="12CF006D" w14:textId="6CD5AE8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</w:pPr>
                            <w:r w:rsidRPr="009F439D">
                              <w:rPr>
                                <w:rFonts w:ascii="Arial" w:hAnsi="Arial" w:cs="Arial"/>
                                <w:color w:val="DD026F"/>
                                <w:sz w:val="48"/>
                                <w:szCs w:val="48"/>
                                <w:lang w:val="fr-BE"/>
                              </w:rPr>
                              <w:t>Une réponse aux défis socio-économiques du territoire</w:t>
                            </w:r>
                          </w:p>
                          <w:p w14:paraId="6E1834B4" w14:textId="31AAE071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  <w:p w14:paraId="440347D4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52"/>
                                <w:szCs w:val="52"/>
                                <w:lang w:val="fr-BE"/>
                              </w:rPr>
                            </w:pPr>
                          </w:p>
                          <w:p w14:paraId="5124C3FF" w14:textId="77777777" w:rsidR="00A72224" w:rsidRPr="009F439D" w:rsidRDefault="00A72224" w:rsidP="00F57F7F">
                            <w:pPr>
                              <w:jc w:val="center"/>
                              <w:rPr>
                                <w:rFonts w:ascii="Arial" w:hAnsi="Arial" w:cs="Arial"/>
                                <w:color w:val="DD026F"/>
                                <w:sz w:val="18"/>
                                <w:szCs w:val="18"/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1B55C5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16pt;width:820.35pt;height:75.75pt;z-index:2516213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" stroked="f" strokeweight=".5pt">
                <v:textbox>
                  <w:txbxContent>
                    <w:p w14:paraId="433E6002" w14:textId="090AA3E0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b/>
                          <w:bCs/>
                          <w:color w:val="DD026F"/>
                          <w:sz w:val="72"/>
                          <w:szCs w:val="72"/>
                          <w:lang w:val="fr-BE"/>
                        </w:rPr>
                        <w:t>Les métiers prioritaires 2021</w:t>
                      </w:r>
                    </w:p>
                    <w:p w14:paraId="12CF006D" w14:textId="6CD5AE8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</w:pPr>
                      <w:r w:rsidRPr="009F439D">
                        <w:rPr>
                          <w:rFonts w:ascii="Arial" w:hAnsi="Arial" w:cs="Arial"/>
                          <w:color w:val="DD026F"/>
                          <w:sz w:val="48"/>
                          <w:szCs w:val="48"/>
                          <w:lang w:val="fr-BE"/>
                        </w:rPr>
                        <w:t>Une réponse aux défis socio-économiques du territoire</w:t>
                      </w:r>
                    </w:p>
                    <w:p w14:paraId="6E1834B4" w14:textId="31AAE071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  <w:p w14:paraId="440347D4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52"/>
                          <w:szCs w:val="52"/>
                          <w:lang w:val="fr-BE"/>
                        </w:rPr>
                      </w:pPr>
                    </w:p>
                    <w:p w14:paraId="5124C3FF" w14:textId="77777777" w:rsidR="00A72224" w:rsidRPr="009F439D" w:rsidRDefault="00A72224" w:rsidP="00F57F7F">
                      <w:pPr>
                        <w:jc w:val="center"/>
                        <w:rPr>
                          <w:rFonts w:ascii="Arial" w:hAnsi="Arial" w:cs="Arial"/>
                          <w:color w:val="DD026F"/>
                          <w:sz w:val="18"/>
                          <w:szCs w:val="18"/>
                          <w:lang w:val="fr-B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7E904A01" wp14:editId="0DFF675D">
                <wp:simplePos x="0" y="0"/>
                <wp:positionH relativeFrom="column">
                  <wp:posOffset>152400</wp:posOffset>
                </wp:positionH>
                <wp:positionV relativeFrom="paragraph">
                  <wp:posOffset>-371800</wp:posOffset>
                </wp:positionV>
                <wp:extent cx="1510665" cy="9601200"/>
                <wp:effectExtent l="0" t="0" r="0" b="19050"/>
                <wp:wrapNone/>
                <wp:docPr id="50" name="Groupe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32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6524D" id="Groupe 50" o:spid="_x0000_s1026" style="position:absolute;margin-left:12pt;margin-top:-29.3pt;width:118.95pt;height:756pt;z-index:251620352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" path="m79,c381,1458,95,2789,,3164e" filled="f" strokecolor="#708872 [3204]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9702F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01EEE829" wp14:editId="1A2D215F">
                <wp:simplePos x="0" y="0"/>
                <wp:positionH relativeFrom="column">
                  <wp:posOffset>2224734</wp:posOffset>
                </wp:positionH>
                <wp:positionV relativeFrom="paragraph">
                  <wp:posOffset>-257810</wp:posOffset>
                </wp:positionV>
                <wp:extent cx="997019" cy="1199679"/>
                <wp:effectExtent l="0" t="0" r="0" b="6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7019" cy="1199679"/>
                        </a:xfrm>
                        <a:prstGeom prst="rect">
                          <a:avLst/>
                        </a:prstGeom>
                        <a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FAF97" id="Rectangle 5" o:spid="_x0000_s1026" style="position:absolute;margin-left:175.2pt;margin-top:-20.3pt;width:78.5pt;height:94.4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" stroked="f" strokeweight="1pt">
                <v:fill r:id="rId13" o:title="" recolor="t" rotate="t" type="frame"/>
              </v:rect>
            </w:pict>
          </mc:Fallback>
        </mc:AlternateContent>
      </w:r>
      <w:r w:rsidR="00F576BD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525C153A" wp14:editId="5065F108">
                <wp:simplePos x="0" y="0"/>
                <wp:positionH relativeFrom="column">
                  <wp:posOffset>-406400</wp:posOffset>
                </wp:positionH>
                <wp:positionV relativeFrom="margin">
                  <wp:posOffset>-266700</wp:posOffset>
                </wp:positionV>
                <wp:extent cx="1873885" cy="9601200"/>
                <wp:effectExtent l="0" t="0" r="0" b="19050"/>
                <wp:wrapNone/>
                <wp:docPr id="31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EF362" id="Forme libre 33" o:spid="_x0000_s1026" style="position:absolute;margin-left:-32pt;margin-top:-21pt;width:147.55pt;height:756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margin"/>
              </v:shape>
            </w:pict>
          </mc:Fallback>
        </mc:AlternateContent>
      </w:r>
      <w:r w:rsidR="00E62B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7BE4522A" wp14:editId="71DCB098">
                <wp:simplePos x="0" y="0"/>
                <wp:positionH relativeFrom="column">
                  <wp:posOffset>13450186</wp:posOffset>
                </wp:positionH>
                <wp:positionV relativeFrom="paragraph">
                  <wp:posOffset>-180753</wp:posOffset>
                </wp:positionV>
                <wp:extent cx="1369060" cy="9601200"/>
                <wp:effectExtent l="0" t="0" r="0" b="19050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9060" cy="9601200"/>
                          <a:chOff x="0" y="0"/>
                          <a:chExt cx="1369332" cy="9601200"/>
                        </a:xfrm>
                      </wpg:grpSpPr>
                      <wps:wsp>
                        <wps:cNvPr id="26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orme libre 29"/>
                        <wps:cNvSpPr>
                          <a:spLocks/>
                        </wps:cNvSpPr>
                        <wps:spPr bwMode="auto">
                          <a:xfrm>
                            <a:off x="249368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39BE03" id="Groupe 49" o:spid="_x0000_s1026" style="position:absolute;margin-left:1059.05pt;margin-top:-14.25pt;width:107.8pt;height:756pt;z-index:251619328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" path="m21,c339,1377,116,2664,,3172e" filled="f" strokecolor="#708872 [3204]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493;width:10440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" path="m20,c338,1378,116,2664,,3172e" filled="f" strokecolor="#cdd84b [3205]" strokeweight=".5pt">
                  <v:stroke joinstyle="miter"/>
                  <v:path arrowok="t" o:connecttype="custom" o:connectlocs="60870,0;0,9601200" o:connectangles="0,0"/>
                </v:shape>
              </v:group>
            </w:pict>
          </mc:Fallback>
        </mc:AlternateContent>
      </w:r>
      <w:r w:rsidR="004D5151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3BCD8C1" wp14:editId="3A6FBE9D">
                <wp:simplePos x="0" y="0"/>
                <wp:positionH relativeFrom="column">
                  <wp:posOffset>13522325</wp:posOffset>
                </wp:positionH>
                <wp:positionV relativeFrom="page">
                  <wp:posOffset>228600</wp:posOffset>
                </wp:positionV>
                <wp:extent cx="1565275" cy="9601200"/>
                <wp:effectExtent l="0" t="0" r="15875" b="19050"/>
                <wp:wrapNone/>
                <wp:docPr id="23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652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6E9DC" id="Forme libre 25" o:spid="_x0000_s1026" style="position:absolute;margin-left:1064.75pt;margin-top:18pt;width:123.25pt;height:756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" path="m502,c93,,93,,93,,146,383,323,1900,,3168v502,,502,,502,l502,xe" fillcolor="#dd026f" strokecolor="#dd026f">
                <v:path arrowok="t" o:connecttype="custom" o:connectlocs="1565275,0;289981,0;0,9601200;1565275,9601200;1565275,0" o:connectangles="0,0,0,0,0"/>
                <w10:wrap anchory="page"/>
              </v:shape>
            </w:pict>
          </mc:Fallback>
        </mc:AlternateContent>
      </w:r>
    </w:p>
    <w:p w14:paraId="6D32F890" w14:textId="3674F76D" w:rsidR="00902688" w:rsidRDefault="00ED6C1D" w:rsidP="00F576BD">
      <w:pPr>
        <w:rPr>
          <w:noProof/>
          <w:lang w:bidi="fr-FR"/>
        </w:rPr>
      </w:pP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C711EA1" wp14:editId="32CC3DF8">
                <wp:simplePos x="0" y="0"/>
                <wp:positionH relativeFrom="column">
                  <wp:posOffset>9784847</wp:posOffset>
                </wp:positionH>
                <wp:positionV relativeFrom="paragraph">
                  <wp:posOffset>8386590</wp:posOffset>
                </wp:positionV>
                <wp:extent cx="179705" cy="179705"/>
                <wp:effectExtent l="0" t="0" r="10795" b="10795"/>
                <wp:wrapNone/>
                <wp:docPr id="37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849B80" w14:textId="77777777" w:rsidR="00A111BA" w:rsidRPr="00876313" w:rsidRDefault="00A111BA" w:rsidP="00A111BA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711EA1" id="Rectangle 9" o:spid="_x0000_s1027" style="position:absolute;margin-left:770.45pt;margin-top:660.35pt;width:14.15pt;height:14.1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" fillcolor="#63a7da" strokecolor="#63a7da" strokeweight=".5pt">
                <v:textbox>
                  <w:txbxContent>
                    <w:p w14:paraId="50849B80" w14:textId="77777777" w:rsidR="00A111BA" w:rsidRPr="00876313" w:rsidRDefault="00A111BA" w:rsidP="00A111BA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2786DDED" wp14:editId="429E03C1">
                <wp:simplePos x="0" y="0"/>
                <wp:positionH relativeFrom="column">
                  <wp:posOffset>9782471</wp:posOffset>
                </wp:positionH>
                <wp:positionV relativeFrom="paragraph">
                  <wp:posOffset>8094508</wp:posOffset>
                </wp:positionV>
                <wp:extent cx="179705" cy="179705"/>
                <wp:effectExtent l="0" t="0" r="10795" b="10795"/>
                <wp:wrapNone/>
                <wp:docPr id="152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F282A7" w14:textId="77777777" w:rsidR="00F975B1" w:rsidRPr="00876313" w:rsidRDefault="00F975B1" w:rsidP="00F975B1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6DDED" id="_x0000_s1028" style="position:absolute;margin-left:770.25pt;margin-top:637.35pt;width:14.15pt;height:14.15pt;z-index:25153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" fillcolor="#b4222f" strokecolor="#b4222f" strokeweight=".5pt">
                <v:textbox>
                  <w:txbxContent>
                    <w:p w14:paraId="39F282A7" w14:textId="77777777" w:rsidR="00F975B1" w:rsidRPr="00876313" w:rsidRDefault="00F975B1" w:rsidP="00F975B1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531264" behindDoc="0" locked="0" layoutInCell="1" allowOverlap="1" wp14:anchorId="5E64AFE9" wp14:editId="0F5944E9">
                <wp:simplePos x="0" y="0"/>
                <wp:positionH relativeFrom="column">
                  <wp:posOffset>8741121</wp:posOffset>
                </wp:positionH>
                <wp:positionV relativeFrom="paragraph">
                  <wp:posOffset>8051863</wp:posOffset>
                </wp:positionV>
                <wp:extent cx="2939943" cy="1076960"/>
                <wp:effectExtent l="0" t="0" r="0" b="0"/>
                <wp:wrapNone/>
                <wp:docPr id="1523" name="Zone de texte 15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943" cy="1076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4EFCBB" w14:textId="535C77BE" w:rsidR="007F77C0" w:rsidRDefault="00ED6C1D" w:rsidP="007F77C0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ind w:left="1416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C4618E" w:rsidRPr="00C4618E">
                              <w:rPr>
                                <w:rFonts w:asciiTheme="minorHAnsi" w:hAnsiTheme="minorHAnsi" w:cstheme="minorHAnsi"/>
                              </w:rPr>
                              <w:t xml:space="preserve">1 </w:t>
                            </w:r>
                            <w:r w:rsidR="00281133">
                              <w:rPr>
                                <w:rFonts w:asciiTheme="minorHAnsi" w:hAnsiTheme="minorHAnsi" w:cstheme="minorHAnsi"/>
                              </w:rPr>
                              <w:t>C</w:t>
                            </w:r>
                            <w:r w:rsidR="00C4618E" w:rsidRPr="00C4618E">
                              <w:rPr>
                                <w:rFonts w:asciiTheme="minorHAnsi" w:hAnsiTheme="minorHAnsi" w:cstheme="minorHAnsi"/>
                              </w:rPr>
                              <w:t>entre de compétence</w:t>
                            </w:r>
                          </w:p>
                          <w:p w14:paraId="2B8CD003" w14:textId="059BD125" w:rsidR="00A02C9D" w:rsidRDefault="00A02C9D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F3AE34C" w14:textId="628A24F2" w:rsidR="00A111BA" w:rsidRPr="00C4618E" w:rsidRDefault="003306CE" w:rsidP="003306CE">
                            <w:pPr>
                              <w:tabs>
                                <w:tab w:val="left" w:pos="2020"/>
                              </w:tabs>
                              <w:spacing w:line="240" w:lineRule="exact"/>
                              <w:contextualSpacing/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ab/>
                            </w:r>
                            <w:r w:rsidR="00A111BA">
                              <w:rPr>
                                <w:rFonts w:asciiTheme="minorHAnsi" w:hAnsiTheme="minorHAnsi" w:cstheme="minorHAnsi"/>
                              </w:rPr>
                              <w:t>1</w:t>
                            </w:r>
                            <w:r w:rsidR="00475420">
                              <w:rPr>
                                <w:rFonts w:asciiTheme="minorHAnsi" w:hAnsiTheme="minorHAnsi" w:cstheme="minorHAnsi"/>
                              </w:rPr>
                              <w:t xml:space="preserve"> IFAPME</w:t>
                            </w:r>
                          </w:p>
                          <w:p w14:paraId="18A2102A" w14:textId="77777777" w:rsidR="007F77C0" w:rsidRPr="00C4618E" w:rsidRDefault="007F77C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4AFE9" id="Zone de texte 1523" o:spid="_x0000_s1029" type="#_x0000_t202" style="position:absolute;margin-left:688.3pt;margin-top:634pt;width:231.5pt;height:84.8pt;z-index: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" filled="f" stroked="f" strokeweight=".5pt">
                <v:textbox>
                  <w:txbxContent>
                    <w:p w14:paraId="784EFCBB" w14:textId="535C77BE" w:rsidR="007F77C0" w:rsidRDefault="00ED6C1D" w:rsidP="007F77C0">
                      <w:pPr>
                        <w:tabs>
                          <w:tab w:val="left" w:pos="2020"/>
                        </w:tabs>
                        <w:spacing w:line="240" w:lineRule="exact"/>
                        <w:ind w:left="1416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C4618E" w:rsidRPr="00C4618E">
                        <w:rPr>
                          <w:rFonts w:asciiTheme="minorHAnsi" w:hAnsiTheme="minorHAnsi" w:cstheme="minorHAnsi"/>
                        </w:rPr>
                        <w:t xml:space="preserve">1 </w:t>
                      </w:r>
                      <w:r w:rsidR="00281133">
                        <w:rPr>
                          <w:rFonts w:asciiTheme="minorHAnsi" w:hAnsiTheme="minorHAnsi" w:cstheme="minorHAnsi"/>
                        </w:rPr>
                        <w:t>C</w:t>
                      </w:r>
                      <w:r w:rsidR="00C4618E" w:rsidRPr="00C4618E">
                        <w:rPr>
                          <w:rFonts w:asciiTheme="minorHAnsi" w:hAnsiTheme="minorHAnsi" w:cstheme="minorHAnsi"/>
                        </w:rPr>
                        <w:t>entre de compétence</w:t>
                      </w:r>
                    </w:p>
                    <w:p w14:paraId="2B8CD003" w14:textId="059BD125" w:rsidR="00A02C9D" w:rsidRDefault="00A02C9D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</w:p>
                    <w:p w14:paraId="7F3AE34C" w14:textId="628A24F2" w:rsidR="00A111BA" w:rsidRPr="00C4618E" w:rsidRDefault="003306CE" w:rsidP="003306CE">
                      <w:pPr>
                        <w:tabs>
                          <w:tab w:val="left" w:pos="2020"/>
                        </w:tabs>
                        <w:spacing w:line="240" w:lineRule="exact"/>
                        <w:contextualSpacing/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ab/>
                      </w:r>
                      <w:r w:rsidR="00A111BA">
                        <w:rPr>
                          <w:rFonts w:asciiTheme="minorHAnsi" w:hAnsiTheme="minorHAnsi" w:cstheme="minorHAnsi"/>
                        </w:rPr>
                        <w:t>1</w:t>
                      </w:r>
                      <w:r w:rsidR="00475420">
                        <w:rPr>
                          <w:rFonts w:asciiTheme="minorHAnsi" w:hAnsiTheme="minorHAnsi" w:cstheme="minorHAnsi"/>
                        </w:rPr>
                        <w:t xml:space="preserve"> IFAPME</w:t>
                      </w:r>
                    </w:p>
                    <w:p w14:paraId="18A2102A" w14:textId="77777777" w:rsidR="007F77C0" w:rsidRPr="00C4618E" w:rsidRDefault="007F77C0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204A0" w:rsidRPr="003204A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AD3F38D" wp14:editId="06645621">
                <wp:simplePos x="0" y="0"/>
                <wp:positionH relativeFrom="margin">
                  <wp:posOffset>11809095</wp:posOffset>
                </wp:positionH>
                <wp:positionV relativeFrom="paragraph">
                  <wp:posOffset>5769610</wp:posOffset>
                </wp:positionV>
                <wp:extent cx="60960" cy="77470"/>
                <wp:effectExtent l="0" t="0" r="15240" b="17780"/>
                <wp:wrapNone/>
                <wp:docPr id="79" name="Ellipse 79">
                  <a:hlinkClick xmlns:a="http://schemas.openxmlformats.org/drawingml/2006/main" r:id="rId14" tooltip="IFAPME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" cy="7747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D56B46" id="Ellipse 79" o:spid="_x0000_s1026" href="https://www.ifapme.be/centre-de-formations/la-louviere" title="IFAPME : Mécanicien entretien poids lourds " style="position:absolute;margin-left:929.85pt;margin-top:454.3pt;width:4.8pt;height:6.1pt;z-index:2518343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" o:button="t" fillcolor="#63a7da" strokecolor="#63a7da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3204A0" w:rsidRPr="003204A0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76D4A320" wp14:editId="7670C5C6">
                <wp:simplePos x="0" y="0"/>
                <wp:positionH relativeFrom="margin">
                  <wp:posOffset>11619526</wp:posOffset>
                </wp:positionH>
                <wp:positionV relativeFrom="paragraph">
                  <wp:posOffset>5821442</wp:posOffset>
                </wp:positionV>
                <wp:extent cx="61442" cy="77871"/>
                <wp:effectExtent l="0" t="0" r="15240" b="17780"/>
                <wp:wrapNone/>
                <wp:docPr id="78" name="Ellipse 78">
                  <a:hlinkClick xmlns:a="http://schemas.openxmlformats.org/drawingml/2006/main" r:id="rId15" tooltip="CDC Forem Logistique Hainaut : Mécanicien entretien poids lourds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442" cy="77871"/>
                        </a:xfrm>
                        <a:prstGeom prst="ellipse">
                          <a:avLst/>
                        </a:prstGeom>
                        <a:solidFill>
                          <a:srgbClr val="B4222F"/>
                        </a:solidFill>
                        <a:ln w="12700" cap="flat" cmpd="sng" algn="ctr">
                          <a:solidFill>
                            <a:srgbClr val="B4222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90861" id="Ellipse 78" o:spid="_x0000_s1026" href="https://hainaut.formation-logistique.be/" title="CDC Forem Logistique Hainaut : Mécanicien entretien poids lourds " style="position:absolute;margin-left:914.9pt;margin-top:458.4pt;width:4.85pt;height:6.15pt;z-index:2518333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" o:button="t" fillcolor="#b4222f" strokecolor="#b4222f" strokeweight="1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A111BA" w:rsidRPr="00C26D21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3F1E436D" wp14:editId="15E3B5A9">
                <wp:simplePos x="0" y="0"/>
                <wp:positionH relativeFrom="page">
                  <wp:posOffset>9011708</wp:posOffset>
                </wp:positionH>
                <wp:positionV relativeFrom="paragraph">
                  <wp:posOffset>9167778</wp:posOffset>
                </wp:positionV>
                <wp:extent cx="5139690" cy="277495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9690" cy="277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C8A31A" w14:textId="77777777" w:rsidR="00A72224" w:rsidRPr="0024196E" w:rsidRDefault="00A72224" w:rsidP="00C26D21">
                            <w:pPr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i/>
                                <w:iCs/>
                                <w:sz w:val="22"/>
                                <w:szCs w:val="22"/>
                              </w:rPr>
                              <w:t>(Sur base des informations communiquées à l’Instance Bassin EFE)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1E436D" id="Zone de texte 131" o:spid="_x0000_s1030" type="#_x0000_t202" style="position:absolute;margin-left:709.6pt;margin-top:721.85pt;width:404.7pt;height:21.85pt;z-index:25150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" filled="f" stroked="f" strokeweight=".5pt">
                <v:textbox>
                  <w:txbxContent>
                    <w:p w14:paraId="38C8A31A" w14:textId="77777777" w:rsidR="00A72224" w:rsidRPr="0024196E" w:rsidRDefault="00A72224" w:rsidP="00C26D21">
                      <w:pPr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i/>
                          <w:iCs/>
                          <w:sz w:val="22"/>
                          <w:szCs w:val="22"/>
                        </w:rPr>
                        <w:t>(Sur base des informations communiquées à l’Instance Bassin EFE)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51623">
        <w:rPr>
          <w:noProof/>
        </w:rPr>
        <mc:AlternateContent>
          <mc:Choice Requires="wps">
            <w:drawing>
              <wp:anchor distT="0" distB="0" distL="114300" distR="114300" simplePos="0" relativeHeight="251491328" behindDoc="0" locked="0" layoutInCell="1" allowOverlap="1" wp14:anchorId="57C43247" wp14:editId="05621593">
                <wp:simplePos x="0" y="0"/>
                <wp:positionH relativeFrom="column">
                  <wp:posOffset>7702550</wp:posOffset>
                </wp:positionH>
                <wp:positionV relativeFrom="paragraph">
                  <wp:posOffset>3181350</wp:posOffset>
                </wp:positionV>
                <wp:extent cx="6048000" cy="4572000"/>
                <wp:effectExtent l="0" t="0" r="0" b="0"/>
                <wp:wrapNone/>
                <wp:docPr id="762" name="Rectangle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000" cy="4572000"/>
                        </a:xfrm>
                        <a:prstGeom prst="rect">
                          <a:avLst/>
                        </a:prstGeom>
                        <a:blipFill dpi="0" rotWithShape="1">
                          <a:blip r:embed="rId16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34B14" id="Rectangle 762" o:spid="_x0000_s1026" style="position:absolute;margin-left:606.5pt;margin-top:250.5pt;width:476.2pt;height:5in;z-index:25149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" stroked="f" strokeweight="1pt">
                <v:fill r:id="rId17" o:title="" recolor="t" rotate="t" type="frame"/>
              </v:rect>
            </w:pict>
          </mc:Fallback>
        </mc:AlternateContent>
      </w:r>
      <w:r w:rsidR="001B6023" w:rsidRPr="00196301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499520" behindDoc="0" locked="0" layoutInCell="1" allowOverlap="1" wp14:anchorId="759E37EC" wp14:editId="183FE725">
                <wp:simplePos x="0" y="0"/>
                <wp:positionH relativeFrom="page">
                  <wp:posOffset>9908540</wp:posOffset>
                </wp:positionH>
                <wp:positionV relativeFrom="paragraph">
                  <wp:posOffset>7623810</wp:posOffset>
                </wp:positionV>
                <wp:extent cx="3357880" cy="441325"/>
                <wp:effectExtent l="0" t="0" r="0" b="0"/>
                <wp:wrapNone/>
                <wp:docPr id="1128" name="Zone de texte 1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5788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798FA" w14:textId="77777777" w:rsidR="00A72224" w:rsidRPr="0024196E" w:rsidRDefault="00A72224" w:rsidP="00196301">
                            <w:pPr>
                              <w:spacing w:line="256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Offre d’enseignement et de formation sur le Bassin EFE </w:t>
                            </w:r>
                            <w:proofErr w:type="spellStart"/>
                            <w:r w:rsidRPr="0024196E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Hainaut-Centre</w:t>
                            </w:r>
                            <w:proofErr w:type="spellEnd"/>
                          </w:p>
                          <w:p w14:paraId="117472C9" w14:textId="77777777" w:rsidR="00A72224" w:rsidRPr="0024196E" w:rsidRDefault="00A72224" w:rsidP="00196301">
                            <w:pP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E37EC" id="Zone de texte 1128" o:spid="_x0000_s1031" type="#_x0000_t202" style="position:absolute;margin-left:780.2pt;margin-top:600.3pt;width:264.4pt;height:34.75pt;z-index:25149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" filled="f" stroked="f" strokeweight=".5pt">
                <v:textbox>
                  <w:txbxContent>
                    <w:p w14:paraId="0FB798FA" w14:textId="77777777" w:rsidR="00A72224" w:rsidRPr="0024196E" w:rsidRDefault="00A72224" w:rsidP="00196301">
                      <w:pPr>
                        <w:spacing w:line="256" w:lineRule="auto"/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</w:pPr>
                      <w:r w:rsidRPr="0024196E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Offre d’enseignement et de formation sur le Bassin EFE Hainaut-Centre</w:t>
                      </w:r>
                    </w:p>
                    <w:p w14:paraId="117472C9" w14:textId="77777777" w:rsidR="00A72224" w:rsidRPr="0024196E" w:rsidRDefault="00A72224" w:rsidP="00196301">
                      <w:pP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FC03E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493376" behindDoc="0" locked="0" layoutInCell="1" allowOverlap="1" wp14:anchorId="38B36D2C" wp14:editId="01F4E20D">
                <wp:simplePos x="0" y="0"/>
                <wp:positionH relativeFrom="margin">
                  <wp:posOffset>3403600</wp:posOffset>
                </wp:positionH>
                <wp:positionV relativeFrom="paragraph">
                  <wp:posOffset>704850</wp:posOffset>
                </wp:positionV>
                <wp:extent cx="8864600" cy="1095375"/>
                <wp:effectExtent l="0" t="0" r="0" b="0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64600" cy="1095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93936" w14:textId="0E76ECA7" w:rsidR="00846231" w:rsidRDefault="00F07B0F" w:rsidP="00853652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I</w:t>
                            </w:r>
                            <w:r w:rsidR="00846231" w:rsidRPr="00846231"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 xml:space="preserve"> – I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DD026F"/>
                                <w:sz w:val="44"/>
                                <w:szCs w:val="44"/>
                                <w:lang w:val="fr-BE"/>
                              </w:rPr>
                              <w:t>nstallation et maintenance</w:t>
                            </w:r>
                          </w:p>
                          <w:p w14:paraId="311FF67D" w14:textId="3C29D335" w:rsidR="00B61D84" w:rsidRPr="00475420" w:rsidRDefault="00FD7158" w:rsidP="00475420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I1</w:t>
                            </w:r>
                            <w:r w:rsidR="00FC03E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60</w:t>
                            </w:r>
                            <w:r w:rsidR="00C922F1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4</w:t>
                            </w:r>
                            <w:r w:rsidR="00A30A86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="00193F59">
                              <w:rPr>
                                <w:rFonts w:ascii="Arial" w:hAnsi="Arial" w:cs="Arial"/>
                                <w:b/>
                                <w:bCs/>
                                <w:color w:val="63A7DA"/>
                                <w:sz w:val="40"/>
                                <w:szCs w:val="40"/>
                              </w:rPr>
                              <w:t>Mécanicien poids lourds</w:t>
                            </w:r>
                          </w:p>
                          <w:p w14:paraId="666B52B5" w14:textId="60AE0848" w:rsidR="00B61D84" w:rsidRPr="00B61D84" w:rsidRDefault="00B61D84" w:rsidP="00FC03E6">
                            <w:pPr>
                              <w:pBdr>
                                <w:bottom w:val="dashed" w:sz="4" w:space="1" w:color="63A7DA"/>
                              </w:pBd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</w:pP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Le métier fait partie de la liste 2021 des fonctions critiques </w:t>
                            </w:r>
                            <w:r w:rsidR="00470C1D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 xml:space="preserve">et en pénurie </w:t>
                            </w:r>
                            <w:r w:rsidRPr="00B61D84">
                              <w:rPr>
                                <w:rFonts w:ascii="Arial" w:hAnsi="Arial" w:cs="Arial"/>
                                <w:i/>
                                <w:iCs/>
                                <w:color w:val="63A7DA"/>
                                <w:sz w:val="24"/>
                                <w:szCs w:val="24"/>
                              </w:rPr>
                              <w:t>du Forem.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B36D2C" id="_x0000_t202" coordsize="21600,21600" o:spt="202" path="m,l,21600r21600,l21600,xe">
                <v:stroke joinstyle="miter"/>
                <v:path gradientshapeok="t" o:connecttype="rect"/>
              </v:shapetype>
              <v:shape id="Zone de texte 60" o:spid="_x0000_s1032" type="#_x0000_t202" style="position:absolute;margin-left:268pt;margin-top:55.5pt;width:698pt;height:86.25pt;z-index:251493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" filled="f" stroked="f" strokeweight=".5pt">
                <v:textbox>
                  <w:txbxContent>
                    <w:p w14:paraId="5A093936" w14:textId="0E76ECA7" w:rsidR="00846231" w:rsidRDefault="00F07B0F" w:rsidP="00853652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I</w:t>
                      </w:r>
                      <w:r w:rsidR="00846231" w:rsidRPr="00846231"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 xml:space="preserve"> – I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DD026F"/>
                          <w:sz w:val="44"/>
                          <w:szCs w:val="44"/>
                          <w:lang w:val="fr-BE"/>
                        </w:rPr>
                        <w:t>nstallation et maintenance</w:t>
                      </w:r>
                    </w:p>
                    <w:p w14:paraId="311FF67D" w14:textId="3C29D335" w:rsidR="00B61D84" w:rsidRPr="00475420" w:rsidRDefault="00FD7158" w:rsidP="00475420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I1</w:t>
                      </w:r>
                      <w:r w:rsidR="00FC03E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60</w:t>
                      </w:r>
                      <w:r w:rsidR="00C922F1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4</w:t>
                      </w:r>
                      <w:r w:rsidR="00A30A86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 xml:space="preserve"> – </w:t>
                      </w:r>
                      <w:r w:rsidR="00193F59">
                        <w:rPr>
                          <w:rFonts w:ascii="Arial" w:hAnsi="Arial" w:cs="Arial"/>
                          <w:b/>
                          <w:bCs/>
                          <w:color w:val="63A7DA"/>
                          <w:sz w:val="40"/>
                          <w:szCs w:val="40"/>
                        </w:rPr>
                        <w:t>Mécanicien poids lourds</w:t>
                      </w:r>
                    </w:p>
                    <w:p w14:paraId="666B52B5" w14:textId="60AE0848" w:rsidR="00B61D84" w:rsidRPr="00B61D84" w:rsidRDefault="00B61D84" w:rsidP="00FC03E6">
                      <w:pPr>
                        <w:pBdr>
                          <w:bottom w:val="dashed" w:sz="4" w:space="1" w:color="63A7DA"/>
                        </w:pBdr>
                        <w:jc w:val="center"/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</w:pP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Le métier fait partie de la liste 2021 des fonctions critiques </w:t>
                      </w:r>
                      <w:r w:rsidR="00470C1D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 xml:space="preserve">et en pénurie </w:t>
                      </w:r>
                      <w:r w:rsidRPr="00B61D84">
                        <w:rPr>
                          <w:rFonts w:ascii="Arial" w:hAnsi="Arial" w:cs="Arial"/>
                          <w:i/>
                          <w:iCs/>
                          <w:color w:val="63A7DA"/>
                          <w:sz w:val="24"/>
                          <w:szCs w:val="24"/>
                        </w:rPr>
                        <w:t>du Forem.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03E6">
        <w:rPr>
          <w:noProof/>
        </w:rPr>
        <w:drawing>
          <wp:anchor distT="0" distB="0" distL="114300" distR="114300" simplePos="0" relativeHeight="251555840" behindDoc="0" locked="0" layoutInCell="1" allowOverlap="1" wp14:anchorId="5EC03B03" wp14:editId="2A90AE38">
            <wp:simplePos x="0" y="0"/>
            <wp:positionH relativeFrom="column">
              <wp:posOffset>2971800</wp:posOffset>
            </wp:positionH>
            <wp:positionV relativeFrom="paragraph">
              <wp:posOffset>767715</wp:posOffset>
            </wp:positionV>
            <wp:extent cx="761201" cy="781159"/>
            <wp:effectExtent l="0" t="0" r="0" b="0"/>
            <wp:wrapNone/>
            <wp:docPr id="1113" name="Graphique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" name="Graphique 1113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20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2CFD" w:rsidRPr="00D80D05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23072" behindDoc="0" locked="0" layoutInCell="1" allowOverlap="1" wp14:anchorId="5C753A8E" wp14:editId="6EF579A1">
                <wp:simplePos x="0" y="0"/>
                <wp:positionH relativeFrom="leftMargin">
                  <wp:posOffset>1426422</wp:posOffset>
                </wp:positionH>
                <wp:positionV relativeFrom="paragraph">
                  <wp:posOffset>6239828</wp:posOffset>
                </wp:positionV>
                <wp:extent cx="2323465" cy="962977"/>
                <wp:effectExtent l="0" t="5397" r="0" b="0"/>
                <wp:wrapNone/>
                <wp:docPr id="1124" name="Rectangle 1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323465" cy="962977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F157E7" w14:textId="6391FCBA" w:rsidR="00A72224" w:rsidRPr="009A2D8A" w:rsidRDefault="009A2D8A" w:rsidP="00F07635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56"/>
                                <w:szCs w:val="56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36"/>
                                <w:szCs w:val="36"/>
                                <w:lang w:val="fr-BE"/>
                              </w:rPr>
                              <w:t>Mécanicien poids lourds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53A8E" id="Rectangle 1124" o:spid="_x0000_s1033" style="position:absolute;margin-left:112.3pt;margin-top:491.35pt;width:182.95pt;height:75.8pt;rotation:-90;z-index:2515230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" fillcolor="#63a7da" stroked="f" strokeweight="1pt">
                <v:textbox>
                  <w:txbxContent>
                    <w:p w14:paraId="06F157E7" w14:textId="6391FCBA" w:rsidR="00A72224" w:rsidRPr="009A2D8A" w:rsidRDefault="009A2D8A" w:rsidP="00F07635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56"/>
                          <w:szCs w:val="56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36"/>
                          <w:szCs w:val="36"/>
                          <w:lang w:val="fr-BE"/>
                        </w:rPr>
                        <w:t>Mécanicien poids lourds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56D5A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16928" behindDoc="0" locked="0" layoutInCell="1" allowOverlap="1" wp14:anchorId="6CB6C4B8" wp14:editId="329B89E6">
                <wp:simplePos x="0" y="0"/>
                <wp:positionH relativeFrom="column">
                  <wp:posOffset>1390650</wp:posOffset>
                </wp:positionH>
                <wp:positionV relativeFrom="paragraph">
                  <wp:posOffset>3330574</wp:posOffset>
                </wp:positionV>
                <wp:extent cx="5629910" cy="1609725"/>
                <wp:effectExtent l="0" t="0" r="8890" b="9525"/>
                <wp:wrapNone/>
                <wp:docPr id="115" name="Zone de text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910" cy="1609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5946A4" w14:textId="022DEFC5" w:rsidR="00193F59" w:rsidRPr="00B2250C" w:rsidRDefault="00B2250C" w:rsidP="00B2250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Ce métier spécifique</w:t>
                            </w:r>
                            <w:r w:rsidR="00281133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,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attractif et repris dans la liste des fonctions critiques de façon</w:t>
                            </w:r>
                          </w:p>
                          <w:p w14:paraId="7AF7C071" w14:textId="77777777" w:rsidR="00193F59" w:rsidRPr="00193F59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récurrente, correspond à une demande du </w:t>
                            </w:r>
                            <w:r w:rsidRPr="00281133">
                              <w:rPr>
                                <w:rFonts w:asciiTheme="minorHAnsi" w:hAnsiTheme="minorHAnsi" w:cstheme="minorHAnsi"/>
                                <w:color w:val="63A7DA"/>
                                <w:sz w:val="24"/>
                                <w:szCs w:val="24"/>
                              </w:rPr>
                              <w:t>marché, et e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st peu couvert dans l’offre de</w:t>
                            </w:r>
                          </w:p>
                          <w:p w14:paraId="3B19B7C2" w14:textId="77777777" w:rsidR="00B2250C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formation et d’insertion sur le Bassin. </w:t>
                            </w:r>
                          </w:p>
                          <w:p w14:paraId="183DEA66" w14:textId="0A44221D" w:rsidR="00193F59" w:rsidRPr="00B2250C" w:rsidRDefault="00B2250C" w:rsidP="00B2250C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Compte tenu de la difficulté à mobiliser des candidats,</w:t>
                            </w:r>
                            <w:r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93F59" w:rsidRP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il s'agit de soutenir le développement de collaborations/passerelles entre les opérateurs</w:t>
                            </w:r>
                          </w:p>
                          <w:p w14:paraId="03031E02" w14:textId="5EEDC7B7" w:rsidR="004D161A" w:rsidRPr="00E67096" w:rsidRDefault="00193F59" w:rsidP="00193F59">
                            <w:pPr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</w:pP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notamment entre les filières « mécanique automobile polyvalente » de l’enseignement et la</w:t>
                            </w:r>
                            <w:r w:rsidR="00B2250C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 xml:space="preserve">formation spécialisée proposée par le Centre de compétence </w:t>
                            </w:r>
                            <w:proofErr w:type="spellStart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Autotech</w:t>
                            </w:r>
                            <w:proofErr w:type="spellEnd"/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t>.</w:t>
                            </w:r>
                            <w:r w:rsidRPr="00193F59">
                              <w:rPr>
                                <w:rFonts w:asciiTheme="minorHAnsi" w:hAnsiTheme="minorHAnsi" w:cstheme="minorHAnsi"/>
                                <w:color w:val="63A7DA" w:themeColor="accent6"/>
                                <w:sz w:val="24"/>
                                <w:szCs w:val="24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6C4B8" id="Zone de texte 115" o:spid="_x0000_s1034" type="#_x0000_t202" style="position:absolute;margin-left:109.5pt;margin-top:262.25pt;width:443.3pt;height:126.75pt;z-index:25151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" fillcolor="white [3201]" stroked="f" strokeweight=".5pt">
                <v:textbox>
                  <w:txbxContent>
                    <w:p w14:paraId="0B5946A4" w14:textId="022DEFC5" w:rsidR="00193F59" w:rsidRPr="00B2250C" w:rsidRDefault="00B2250C" w:rsidP="00B2250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Ce métier spécifique</w:t>
                      </w:r>
                      <w:r w:rsidR="00281133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,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attractif et repris dans la liste des fonctions critiques de façon</w:t>
                      </w:r>
                    </w:p>
                    <w:p w14:paraId="7AF7C071" w14:textId="77777777" w:rsidR="00193F59" w:rsidRPr="00193F59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récurrente, correspond à une demande du </w:t>
                      </w:r>
                      <w:r w:rsidRPr="00281133">
                        <w:rPr>
                          <w:rFonts w:asciiTheme="minorHAnsi" w:hAnsiTheme="minorHAnsi" w:cstheme="minorHAnsi"/>
                          <w:color w:val="63A7DA"/>
                          <w:sz w:val="24"/>
                          <w:szCs w:val="24"/>
                        </w:rPr>
                        <w:t>marché, et e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st peu couvert dans l’offre de</w:t>
                      </w:r>
                    </w:p>
                    <w:p w14:paraId="3B19B7C2" w14:textId="77777777" w:rsidR="00B2250C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formation et d’insertion sur le Bassin. </w:t>
                      </w:r>
                    </w:p>
                    <w:p w14:paraId="183DEA66" w14:textId="0A44221D" w:rsidR="00193F59" w:rsidRPr="00B2250C" w:rsidRDefault="00B2250C" w:rsidP="00B2250C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-</w:t>
                      </w:r>
                      <w: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Compte tenu de la difficulté à mobiliser des candidats,</w:t>
                      </w:r>
                      <w:r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="00193F59" w:rsidRP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il s'agit de soutenir le développement de collaborations/passerelles entre les opérateurs</w:t>
                      </w:r>
                    </w:p>
                    <w:p w14:paraId="03031E02" w14:textId="5EEDC7B7" w:rsidR="004D161A" w:rsidRPr="00E67096" w:rsidRDefault="00193F59" w:rsidP="00193F59">
                      <w:pPr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</w:pP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notamment entre les filières « mécanique automobile polyvalente » de l’enseignement et la</w:t>
                      </w:r>
                      <w:r w:rsidR="00B2250C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 xml:space="preserve"> 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t>formation spécialisée proposée par le Centre de compétence Autotech.</w:t>
                      </w:r>
                      <w:r w:rsidRPr="00193F59">
                        <w:rPr>
                          <w:rFonts w:asciiTheme="minorHAnsi" w:hAnsiTheme="minorHAnsi" w:cstheme="minorHAnsi"/>
                          <w:color w:val="63A7DA" w:themeColor="accent6"/>
                          <w:sz w:val="24"/>
                          <w:szCs w:val="24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4880" behindDoc="0" locked="0" layoutInCell="1" allowOverlap="1" wp14:anchorId="0A455BD4" wp14:editId="181CA11B">
                <wp:simplePos x="0" y="0"/>
                <wp:positionH relativeFrom="column">
                  <wp:posOffset>4751705</wp:posOffset>
                </wp:positionH>
                <wp:positionV relativeFrom="paragraph">
                  <wp:posOffset>5117465</wp:posOffset>
                </wp:positionV>
                <wp:extent cx="544195" cy="642620"/>
                <wp:effectExtent l="0" t="0" r="0" b="5080"/>
                <wp:wrapNone/>
                <wp:docPr id="142" name="Groupe 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544195" cy="642620"/>
                          <a:chOff x="345132" y="-85651"/>
                          <a:chExt cx="99474" cy="195814"/>
                        </a:xfrm>
                      </wpg:grpSpPr>
                      <wps:wsp>
                        <wps:cNvPr id="143" name="Ellipse 143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0F5F806" w14:textId="77777777" w:rsidR="00A72224" w:rsidRPr="00D80D05" w:rsidRDefault="00A72224" w:rsidP="00D80D0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Zone de texte 144"/>
                        <wps:cNvSpPr txBox="1"/>
                        <wps:spPr>
                          <a:xfrm flipH="1">
                            <a:off x="345132" y="-85651"/>
                            <a:ext cx="97554" cy="19581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7389C4C" w14:textId="4ED817AE" w:rsidR="00A72224" w:rsidRPr="00141D56" w:rsidRDefault="00332983" w:rsidP="0033298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 xml:space="preserve">     </w:t>
                              </w:r>
                              <w:r w:rsidR="00A72224" w:rsidRPr="00141D5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32"/>
                                  <w:szCs w:val="32"/>
                                  <w:lang w:val="fr-B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455BD4" id="Groupe 142" o:spid="_x0000_s1035" style="position:absolute;margin-left:374.15pt;margin-top:402.95pt;width:42.85pt;height:50.6pt;flip:x;z-index:251514880;mso-width-relative:margin;mso-height-relative:margin" coordorigin="345132,-85651" coordsize="99474,195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">
                <v:oval id="Ellipse 143" o:spid="_x0000_s1036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" fillcolor="#8faadc" stroked="f" strokeweight=".5pt">
                  <v:stroke joinstyle="miter"/>
                  <v:textbox>
                    <w:txbxContent>
                      <w:p w14:paraId="00F5F806" w14:textId="77777777" w:rsidR="00A72224" w:rsidRPr="00D80D05" w:rsidRDefault="00A72224" w:rsidP="00D80D0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4" o:spid="_x0000_s1037" type="#_x0000_t202" style="position:absolute;left:345132;top:-85651;width:97554;height:195814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" filled="f" stroked="f" strokeweight=".5pt">
                  <v:textbox>
                    <w:txbxContent>
                      <w:p w14:paraId="77389C4C" w14:textId="4ED817AE" w:rsidR="00A72224" w:rsidRPr="00141D56" w:rsidRDefault="00332983" w:rsidP="00332983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</w:pPr>
                        <w:r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 xml:space="preserve">     </w:t>
                        </w:r>
                        <w:r w:rsidR="00A72224" w:rsidRPr="00141D5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32"/>
                            <w:szCs w:val="32"/>
                            <w:lang w:val="fr-B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22E6A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71AA49BE" wp14:editId="1D5D4CEC">
                <wp:simplePos x="0" y="0"/>
                <wp:positionH relativeFrom="margin">
                  <wp:posOffset>3244850</wp:posOffset>
                </wp:positionH>
                <wp:positionV relativeFrom="paragraph">
                  <wp:posOffset>5353050</wp:posOffset>
                </wp:positionV>
                <wp:extent cx="570863" cy="431800"/>
                <wp:effectExtent l="0" t="0" r="0" b="6350"/>
                <wp:wrapNone/>
                <wp:docPr id="139" name="Groupe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63" cy="431800"/>
                          <a:chOff x="114300" y="45850"/>
                          <a:chExt cx="194946" cy="218672"/>
                        </a:xfrm>
                      </wpg:grpSpPr>
                      <wps:wsp>
                        <wps:cNvPr id="140" name="Ellipse 140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C5EA71" w14:textId="77777777" w:rsidR="00A72224" w:rsidRPr="00141D56" w:rsidRDefault="00A72224" w:rsidP="00D80D05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Zone de texte 141"/>
                        <wps:cNvSpPr txBox="1"/>
                        <wps:spPr>
                          <a:xfrm>
                            <a:off x="127310" y="4585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ABFF3BB" w14:textId="003EFBB0" w:rsidR="00A72224" w:rsidRPr="00141D56" w:rsidRDefault="00A72224" w:rsidP="00332983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</w:pPr>
                              <w:r w:rsidRPr="00141D56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36"/>
                                  <w:szCs w:val="36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AA49BE" id="Groupe 139" o:spid="_x0000_s1038" style="position:absolute;margin-left:255.5pt;margin-top:421.5pt;width:44.95pt;height:34pt;z-index:251512832;mso-position-horizontal-relative:margin;mso-width-relative:margin;mso-height-relative:margin" coordorigin="114300,45850" coordsize="194946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">
                <v:oval id="Ellipse 140" o:spid="_x0000_s1039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" fillcolor="#9dc42a" stroked="f" strokeweight=".5pt">
                  <v:stroke joinstyle="miter"/>
                  <v:textbox>
                    <w:txbxContent>
                      <w:p w14:paraId="73C5EA71" w14:textId="77777777" w:rsidR="00A72224" w:rsidRPr="00141D56" w:rsidRDefault="00A72224" w:rsidP="00D80D05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41" o:spid="_x0000_s1040" type="#_x0000_t202" style="position:absolute;left:127310;top:4585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" filled="f" stroked="f" strokeweight=".5pt">
                  <v:textbox>
                    <w:txbxContent>
                      <w:p w14:paraId="0ABFF3BB" w14:textId="003EFBB0" w:rsidR="00A72224" w:rsidRPr="00141D56" w:rsidRDefault="00A72224" w:rsidP="00332983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</w:pPr>
                        <w:r w:rsidRPr="00141D56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36"/>
                            <w:szCs w:val="36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A31D69" w:rsidRPr="00D6301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9696" behindDoc="0" locked="0" layoutInCell="1" allowOverlap="1" wp14:anchorId="27A47926" wp14:editId="1F5CB17C">
                <wp:simplePos x="0" y="0"/>
                <wp:positionH relativeFrom="margin">
                  <wp:posOffset>2226733</wp:posOffset>
                </wp:positionH>
                <wp:positionV relativeFrom="paragraph">
                  <wp:posOffset>2698084</wp:posOffset>
                </wp:positionV>
                <wp:extent cx="5136543" cy="731520"/>
                <wp:effectExtent l="0" t="0" r="0" b="0"/>
                <wp:wrapNone/>
                <wp:docPr id="1532" name="Zone de texte 15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36543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880AAE" w14:textId="4D078E14" w:rsidR="00A31D69" w:rsidRPr="00310C4C" w:rsidRDefault="00A31D69" w:rsidP="00A31D69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</w:pP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L’IBEFE préconise le 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renforcement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de l'offre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 xml:space="preserve">d'enseignement et </w:t>
                            </w:r>
                            <w:r w:rsidRPr="00310C4C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de formation pour le métier</w:t>
                            </w:r>
                            <w:r w:rsidR="00BF3E7F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32"/>
                                <w:szCs w:val="4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47926" id="Zone de texte 1532" o:spid="_x0000_s1041" type="#_x0000_t202" style="position:absolute;margin-left:175.35pt;margin-top:212.45pt;width:404.45pt;height:57.6pt;z-index:251549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" filled="f" stroked="f" strokeweight=".5pt">
                <v:textbox>
                  <w:txbxContent>
                    <w:p w14:paraId="43880AAE" w14:textId="4D078E14" w:rsidR="00A31D69" w:rsidRPr="00310C4C" w:rsidRDefault="00A31D69" w:rsidP="00A31D69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</w:pP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L’IBEFE préconise le 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renforcement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de l'offre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 xml:space="preserve">d'enseignement et </w:t>
                      </w:r>
                      <w:r w:rsidRPr="00310C4C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de formation pour le métier</w:t>
                      </w:r>
                      <w:r w:rsidR="00BF3E7F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32"/>
                          <w:szCs w:val="4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8470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25120" behindDoc="0" locked="0" layoutInCell="1" allowOverlap="1" wp14:anchorId="1932ED54" wp14:editId="42119AEB">
                <wp:simplePos x="0" y="0"/>
                <wp:positionH relativeFrom="column">
                  <wp:posOffset>7762550</wp:posOffset>
                </wp:positionH>
                <wp:positionV relativeFrom="paragraph">
                  <wp:posOffset>2012315</wp:posOffset>
                </wp:positionV>
                <wp:extent cx="5940000" cy="1019810"/>
                <wp:effectExtent l="0" t="0" r="22860" b="8890"/>
                <wp:wrapNone/>
                <wp:docPr id="5204" name="Groupe 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19810"/>
                          <a:chOff x="-90232" y="-148177"/>
                          <a:chExt cx="5426574" cy="1020483"/>
                        </a:xfrm>
                      </wpg:grpSpPr>
                      <wpg:grpSp>
                        <wpg:cNvPr id="145" name="Groupe 145"/>
                        <wpg:cNvGrpSpPr/>
                        <wpg:grpSpPr>
                          <a:xfrm>
                            <a:off x="-90232" y="-148177"/>
                            <a:ext cx="5426574" cy="1020483"/>
                            <a:chOff x="-60348" y="-148284"/>
                            <a:chExt cx="3629434" cy="1021217"/>
                          </a:xfrm>
                        </wpg:grpSpPr>
                        <wps:wsp>
                          <wps:cNvPr id="146" name="Rectangle 146"/>
                          <wps:cNvSpPr/>
                          <wps:spPr>
                            <a:xfrm>
                              <a:off x="-42178" y="-148284"/>
                              <a:ext cx="3611264" cy="684595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" name="Triangle rectangle 147"/>
                          <wps:cNvSpPr/>
                          <wps:spPr>
                            <a:xfrm rot="10800000">
                              <a:off x="-60348" y="548651"/>
                              <a:ext cx="722332" cy="324282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43" name="Zone de texte 1143"/>
                        <wps:cNvSpPr txBox="1"/>
                        <wps:spPr>
                          <a:xfrm>
                            <a:off x="813891" y="-83599"/>
                            <a:ext cx="3862552" cy="53602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EE31BE" w14:textId="77777777" w:rsidR="00A72224" w:rsidRPr="00906763" w:rsidRDefault="00A72224" w:rsidP="0027425A">
                              <w:pPr>
                                <w:jc w:val="center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</w:pPr>
                              <w:r w:rsidRPr="00906763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 w:themeColor="background1"/>
                                  <w:sz w:val="44"/>
                                  <w:szCs w:val="44"/>
                                </w:rPr>
                                <w:t>Où se former 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32913" y="-83652"/>
                            <a:ext cx="434975" cy="493395"/>
                          </a:xfrm>
                          <a:prstGeom prst="rect">
                            <a:avLst/>
                          </a:prstGeom>
                          <a:blipFill>
                            <a:blip r:embed="rId20">
                              <a:extLs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32ED54" id="Groupe 5204" o:spid="_x0000_s1042" style="position:absolute;margin-left:611.2pt;margin-top:158.45pt;width:467.7pt;height:80.3pt;z-index:251525120;mso-width-relative:margin;mso-height-relative:margin" coordorigin="-902,-1481" coordsize="54265,102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">
                <v:group id="Groupe 145" o:spid="_x0000_s1043" style="position:absolute;left:-902;top:-1481;width:54265;height:10204" coordorigin="-603,-1482" coordsize="36294,1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rect id="Rectangle 146" o:spid="_x0000_s1044" style="position:absolute;left:-421;top:-1482;width:36111;height:68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" fillcolor="#63a7da" strokecolor="#63a7da" strokeweight="1pt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147" o:spid="_x0000_s1045" type="#_x0000_t6" style="position:absolute;left:-603;top:5486;width:7222;height:3243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143" o:spid="_x0000_s1046" type="#_x0000_t202" style="position:absolute;left:8138;top:-835;width:38626;height:5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" filled="f" stroked="f" strokeweight=".5pt">
                  <v:textbox>
                    <w:txbxContent>
                      <w:p w14:paraId="27EE31BE" w14:textId="77777777" w:rsidR="00A72224" w:rsidRPr="00906763" w:rsidRDefault="00A72224" w:rsidP="0027425A">
                        <w:pPr>
                          <w:jc w:val="center"/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</w:pPr>
                        <w:r w:rsidRPr="00906763">
                          <w:rPr>
                            <w:rFonts w:asciiTheme="minorHAnsi" w:hAnsiTheme="minorHAnsi" w:cstheme="minorHAnsi"/>
                            <w:b/>
                            <w:bCs/>
                            <w:color w:val="FFFFFF" w:themeColor="background1"/>
                            <w:sz w:val="44"/>
                            <w:szCs w:val="44"/>
                          </w:rPr>
                          <w:t>Où se former ?</w:t>
                        </w:r>
                      </w:p>
                    </w:txbxContent>
                  </v:textbox>
                </v:shape>
                <v:rect id="Rectangle 19" o:spid="_x0000_s1047" style="position:absolute;left:7329;top:-836;width:4349;height:49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" stroked="f" strokeweight="1pt">
                  <v:fill r:id="rId22" o:title="" recolor="t" rotate="t" type="frame"/>
                </v:rect>
              </v:group>
            </w:pict>
          </mc:Fallback>
        </mc:AlternateContent>
      </w:r>
      <w:r w:rsidR="00E8470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015156C8" wp14:editId="3870FE0A">
                <wp:simplePos x="0" y="0"/>
                <wp:positionH relativeFrom="column">
                  <wp:posOffset>1179195</wp:posOffset>
                </wp:positionH>
                <wp:positionV relativeFrom="paragraph">
                  <wp:posOffset>2079300</wp:posOffset>
                </wp:positionV>
                <wp:extent cx="1318437" cy="637953"/>
                <wp:effectExtent l="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8437" cy="637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5CE0E" w14:textId="11B44306" w:rsidR="00E8470E" w:rsidRDefault="00E847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7BF826" wp14:editId="7FF03D27">
                                  <wp:extent cx="539750" cy="539750"/>
                                  <wp:effectExtent l="0" t="0" r="0" b="0"/>
                                  <wp:docPr id="752" name="Graphique 752" descr="Télescope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Graphique 52" descr="Télescope avec un remplissage uni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9750" cy="5397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156C8" id="Zone de texte 48" o:spid="_x0000_s1048" type="#_x0000_t202" style="position:absolute;margin-left:92.85pt;margin-top:163.7pt;width:103.8pt;height:50.25pt;z-index:25154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" filled="f" stroked="f" strokeweight=".5pt">
                <v:textbox>
                  <w:txbxContent>
                    <w:p w14:paraId="5615CE0E" w14:textId="11B44306" w:rsidR="00E8470E" w:rsidRDefault="00E8470E">
                      <w:r>
                        <w:rPr>
                          <w:noProof/>
                        </w:rPr>
                        <w:drawing>
                          <wp:inline distT="0" distB="0" distL="0" distR="0" wp14:anchorId="4B7BF826" wp14:editId="7FF03D27">
                            <wp:extent cx="539750" cy="539750"/>
                            <wp:effectExtent l="0" t="0" r="0" b="0"/>
                            <wp:docPr id="752" name="Graphique 752" descr="Télescope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Graphique 52" descr="Télescope avec un remplissage uni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2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9750" cy="5397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8470E" w:rsidRPr="00D6301E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03F92E38" wp14:editId="61CEA936">
                <wp:simplePos x="0" y="0"/>
                <wp:positionH relativeFrom="column">
                  <wp:posOffset>1222079</wp:posOffset>
                </wp:positionH>
                <wp:positionV relativeFrom="paragraph">
                  <wp:posOffset>2055200</wp:posOffset>
                </wp:positionV>
                <wp:extent cx="5940000" cy="1008380"/>
                <wp:effectExtent l="0" t="0" r="3810" b="1270"/>
                <wp:wrapNone/>
                <wp:docPr id="1533" name="Groupe 15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000" cy="1008380"/>
                          <a:chOff x="-16" y="0"/>
                          <a:chExt cx="3747556" cy="1008984"/>
                        </a:xfrm>
                      </wpg:grpSpPr>
                      <wps:wsp>
                        <wps:cNvPr id="1535" name="Rectangle 1535"/>
                        <wps:cNvSpPr/>
                        <wps:spPr>
                          <a:xfrm>
                            <a:off x="-16" y="0"/>
                            <a:ext cx="3747556" cy="68389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34CE60F" w14:textId="43142AE8" w:rsidR="00A72224" w:rsidRPr="0080422D" w:rsidRDefault="00E8470E" w:rsidP="00D6301E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        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 xml:space="preserve">Recommandations de l'IBEFE </w:t>
                              </w:r>
                              <w:proofErr w:type="spellStart"/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Hainaut</w:t>
                              </w:r>
                              <w:r w:rsidR="00842CF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-</w:t>
                              </w:r>
                              <w:r w:rsidR="00A72224" w:rsidRPr="0080422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  <w:lang w:val="fr-BE"/>
                                </w:rPr>
                                <w:t>Centre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Triangle rectangle 128"/>
                        <wps:cNvSpPr/>
                        <wps:spPr>
                          <a:xfrm rot="10800000">
                            <a:off x="5578" y="684921"/>
                            <a:ext cx="684123" cy="324063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F92E38" id="Groupe 1533" o:spid="_x0000_s1049" style="position:absolute;margin-left:96.25pt;margin-top:161.85pt;width:467.7pt;height:79.4pt;z-index:251518976;mso-width-relative:margin;mso-height-relative:margin" coordorigin="" coordsize="37475,10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">
                <v:rect id="Rectangle 1535" o:spid="_x0000_s1050" style="position:absolute;width:37475;height:68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" fillcolor="#63a7da" stroked="f" strokeweight="1pt">
                  <v:textbox>
                    <w:txbxContent>
                      <w:p w14:paraId="434CE60F" w14:textId="43142AE8" w:rsidR="00A72224" w:rsidRPr="0080422D" w:rsidRDefault="00E8470E" w:rsidP="00D6301E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 xml:space="preserve">        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Recommandations de l'IBEFE Hainaut</w:t>
                        </w:r>
                        <w:r w:rsidR="00842CF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-</w:t>
                        </w:r>
                        <w:r w:rsidR="00A72224" w:rsidRPr="0080422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  <w:lang w:val="fr-BE"/>
                          </w:rPr>
                          <w:t>Centre</w:t>
                        </w:r>
                      </w:p>
                    </w:txbxContent>
                  </v:textbox>
                </v:rect>
                <v:shape id="Triangle rectangle 128" o:spid="_x0000_s1051" type="#_x0000_t6" style="position:absolute;left:55;top:6849;width:6842;height:3240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" fillcolor="#9dcbf9" stroked="f" strokeweight="1pt">
                  <v:fill color2="#e1eefc" rotate="t" angle="45" colors="0 #9dcbf9;.5 #c3ddfa;1 #e1eefc" focus="100%" type="gradient"/>
                </v:shape>
              </v:group>
            </w:pict>
          </mc:Fallback>
        </mc:AlternateContent>
      </w:r>
      <w:r w:rsidR="00700EA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45600" behindDoc="0" locked="0" layoutInCell="1" allowOverlap="1" wp14:anchorId="2A4402D7" wp14:editId="503E65D1">
                <wp:simplePos x="0" y="0"/>
                <wp:positionH relativeFrom="column">
                  <wp:posOffset>1637665</wp:posOffset>
                </wp:positionH>
                <wp:positionV relativeFrom="paragraph">
                  <wp:posOffset>8337550</wp:posOffset>
                </wp:positionV>
                <wp:extent cx="648000" cy="648000"/>
                <wp:effectExtent l="0" t="0" r="0" b="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1F18E" w14:textId="791DE9D8" w:rsidR="00700EAE" w:rsidRDefault="00E444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A0F79C" wp14:editId="5EB6387D">
                                  <wp:extent cx="468000" cy="468000"/>
                                  <wp:effectExtent l="0" t="0" r="8255" b="8255"/>
                                  <wp:docPr id="753" name="Graphique 753" descr="Porte-bloc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" name="Graphique 41" descr="Porte-bloc contour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8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02D7" id="Zone de texte 39" o:spid="_x0000_s1052" type="#_x0000_t202" style="position:absolute;margin-left:128.95pt;margin-top:656.5pt;width:51pt;height:51pt;z-index:25154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" filled="f" stroked="f" strokeweight=".5pt">
                <v:textbox>
                  <w:txbxContent>
                    <w:p w14:paraId="7E31F18E" w14:textId="791DE9D8" w:rsidR="00700EAE" w:rsidRDefault="00E44414">
                      <w:r>
                        <w:rPr>
                          <w:noProof/>
                        </w:rPr>
                        <w:drawing>
                          <wp:inline distT="0" distB="0" distL="0" distR="0" wp14:anchorId="0BA0F79C" wp14:editId="5EB6387D">
                            <wp:extent cx="468000" cy="468000"/>
                            <wp:effectExtent l="0" t="0" r="8255" b="8255"/>
                            <wp:docPr id="753" name="Graphique 753" descr="Porte-bloc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Graphique 41" descr="Porte-bloc contour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3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470B2FA0" wp14:editId="04D4DDAB">
                <wp:simplePos x="0" y="0"/>
                <wp:positionH relativeFrom="margin">
                  <wp:posOffset>2362183</wp:posOffset>
                </wp:positionH>
                <wp:positionV relativeFrom="paragraph">
                  <wp:posOffset>8350250</wp:posOffset>
                </wp:positionV>
                <wp:extent cx="360000" cy="360000"/>
                <wp:effectExtent l="0" t="0" r="0" b="2540"/>
                <wp:wrapNone/>
                <wp:docPr id="16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00" cy="360000"/>
                          <a:chOff x="114300" y="51580"/>
                          <a:chExt cx="181945" cy="218672"/>
                        </a:xfrm>
                      </wpg:grpSpPr>
                      <wps:wsp>
                        <wps:cNvPr id="17" name="Ellipse 17"/>
                        <wps:cNvSpPr/>
                        <wps:spPr>
                          <a:xfrm>
                            <a:off x="114300" y="69848"/>
                            <a:ext cx="132169" cy="156364"/>
                          </a:xfrm>
                          <a:prstGeom prst="ellipse">
                            <a:avLst/>
                          </a:prstGeom>
                          <a:solidFill>
                            <a:srgbClr val="9DC42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7F22AAB" w14:textId="77777777" w:rsidR="003D6CA1" w:rsidRPr="00141D56" w:rsidRDefault="003D6CA1" w:rsidP="003D6CA1">
                              <w:pPr>
                                <w:jc w:val="both"/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Zone de texte 18"/>
                        <wps:cNvSpPr txBox="1"/>
                        <wps:spPr>
                          <a:xfrm>
                            <a:off x="114309" y="51580"/>
                            <a:ext cx="181936" cy="2186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5BA16F" w14:textId="77777777" w:rsidR="003D6CA1" w:rsidRPr="00B43415" w:rsidRDefault="003D6CA1" w:rsidP="003D6CA1">
                              <w:pPr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</w:pPr>
                              <w:r w:rsidRPr="00B43415">
                                <w:rPr>
                                  <w:rFonts w:asciiTheme="minorHAnsi" w:hAnsiTheme="minorHAnsi" w:cstheme="minorHAnsi"/>
                                  <w:b/>
                                  <w:bCs/>
                                  <w:color w:val="FFFFFF"/>
                                  <w:sz w:val="28"/>
                                  <w:szCs w:val="28"/>
                                  <w:lang w:val="fr-BE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0B2FA0" id="Groupe 16" o:spid="_x0000_s1053" style="position:absolute;margin-left:186pt;margin-top:657.5pt;width:28.35pt;height:28.35pt;z-index:251541504;mso-position-horizontal-relative:margin;mso-width-relative:margin;mso-height-relative:margin" coordorigin="114300,51580" coordsize="181945,218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">
                <v:oval id="Ellipse 17" o:spid="_x0000_s1054" style="position:absolute;left:114300;top:69848;width:132169;height:1563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" fillcolor="#9dc42a" stroked="f" strokeweight=".5pt">
                  <v:stroke joinstyle="miter"/>
                  <v:textbox>
                    <w:txbxContent>
                      <w:p w14:paraId="37F22AAB" w14:textId="77777777" w:rsidR="003D6CA1" w:rsidRPr="00141D56" w:rsidRDefault="003D6CA1" w:rsidP="003D6CA1">
                        <w:pPr>
                          <w:jc w:val="both"/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18" o:spid="_x0000_s1055" type="#_x0000_t202" style="position:absolute;left:114309;top:51580;width:181936;height:2186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RaJ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" filled="f" stroked="f" strokeweight=".5pt">
                  <v:textbox>
                    <w:txbxContent>
                      <w:p w14:paraId="605BA16F" w14:textId="77777777" w:rsidR="003D6CA1" w:rsidRPr="00B43415" w:rsidRDefault="003D6CA1" w:rsidP="003D6CA1">
                        <w:pPr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</w:pPr>
                        <w:r w:rsidRPr="00B43415">
                          <w:rPr>
                            <w:rFonts w:asciiTheme="minorHAnsi" w:hAnsiTheme="minorHAnsi" w:cstheme="minorHAnsi"/>
                            <w:b/>
                            <w:bCs/>
                            <w:color w:val="FFFFFF"/>
                            <w:sz w:val="28"/>
                            <w:szCs w:val="28"/>
                            <w:lang w:val="fr-BE"/>
                          </w:rPr>
                          <w:t>C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700EAE" w:rsidRPr="00D80D05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43552" behindDoc="0" locked="0" layoutInCell="1" allowOverlap="1" wp14:anchorId="45917FCE" wp14:editId="75489B52">
                <wp:simplePos x="0" y="0"/>
                <wp:positionH relativeFrom="column">
                  <wp:posOffset>2349501</wp:posOffset>
                </wp:positionH>
                <wp:positionV relativeFrom="paragraph">
                  <wp:posOffset>8591550</wp:posOffset>
                </wp:positionV>
                <wp:extent cx="264701" cy="612000"/>
                <wp:effectExtent l="0" t="0" r="2540" b="0"/>
                <wp:wrapNone/>
                <wp:docPr id="22" name="Grou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64701" cy="612000"/>
                          <a:chOff x="372840" y="-66573"/>
                          <a:chExt cx="76692" cy="203495"/>
                        </a:xfrm>
                      </wpg:grpSpPr>
                      <wps:wsp>
                        <wps:cNvPr id="29" name="Ellipse 29"/>
                        <wps:cNvSpPr/>
                        <wps:spPr>
                          <a:xfrm>
                            <a:off x="372840" y="-9026"/>
                            <a:ext cx="71766" cy="98122"/>
                          </a:xfrm>
                          <a:prstGeom prst="ellipse">
                            <a:avLst/>
                          </a:prstGeom>
                          <a:solidFill>
                            <a:srgbClr val="4472C4">
                              <a:lumMod val="60000"/>
                              <a:lumOff val="40000"/>
                            </a:srgbClr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3F4C88D" w14:textId="77777777" w:rsidR="00B43415" w:rsidRPr="00D80D05" w:rsidRDefault="00B43415" w:rsidP="00B43415">
                              <w:pPr>
                                <w:jc w:val="both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14"/>
                                  <w:szCs w:val="14"/>
                                  <w:lang w:val="fr-BE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Zone de texte 30"/>
                        <wps:cNvSpPr txBox="1"/>
                        <wps:spPr>
                          <a:xfrm flipH="1">
                            <a:off x="379718" y="-66573"/>
                            <a:ext cx="69814" cy="2034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385FE3" w14:textId="77777777" w:rsidR="00B43415" w:rsidRPr="00F020CD" w:rsidRDefault="00B43415" w:rsidP="00B43415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</w:pPr>
                              <w:r w:rsidRPr="00F020CD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24"/>
                                  <w:szCs w:val="24"/>
                                  <w:lang w:val="fr-BE"/>
                                </w:rPr>
                                <w:t xml:space="preserve">     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917FCE" id="Groupe 22" o:spid="_x0000_s1056" style="position:absolute;margin-left:185pt;margin-top:676.5pt;width:20.85pt;height:48.2pt;flip:x;z-index:251543552;mso-width-relative:margin;mso-height-relative:margin" coordorigin="372840,-66573" coordsize="76692,203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">
                <v:oval id="Ellipse 29" o:spid="_x0000_s1057" style="position:absolute;left:372840;top:-9026;width:71766;height:9812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" fillcolor="#8faadc" stroked="f" strokeweight=".5pt">
                  <v:stroke joinstyle="miter"/>
                  <v:textbox>
                    <w:txbxContent>
                      <w:p w14:paraId="33F4C88D" w14:textId="77777777" w:rsidR="00B43415" w:rsidRPr="00D80D05" w:rsidRDefault="00B43415" w:rsidP="00B43415">
                        <w:pPr>
                          <w:jc w:val="both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14"/>
                            <w:szCs w:val="14"/>
                            <w:lang w:val="fr-BE"/>
                          </w:rPr>
                        </w:pPr>
                      </w:p>
                    </w:txbxContent>
                  </v:textbox>
                </v:oval>
                <v:shape id="Zone de texte 30" o:spid="_x0000_s1058" type="#_x0000_t202" style="position:absolute;left:379718;top:-66573;width:69814;height:203495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" filled="f" stroked="f" strokeweight=".5pt">
                  <v:textbox>
                    <w:txbxContent>
                      <w:p w14:paraId="38385FE3" w14:textId="77777777" w:rsidR="00B43415" w:rsidRPr="00F020CD" w:rsidRDefault="00B43415" w:rsidP="00B43415">
                        <w:pPr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</w:pPr>
                        <w:r w:rsidRPr="00F020CD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24"/>
                            <w:szCs w:val="24"/>
                            <w:lang w:val="fr-BE"/>
                          </w:rPr>
                          <w:t xml:space="preserve">     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00EAE">
        <w:rPr>
          <w:noProof/>
        </w:rPr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15BCBE5" wp14:editId="7D7B8D73">
                <wp:simplePos x="0" y="0"/>
                <wp:positionH relativeFrom="page">
                  <wp:posOffset>3098800</wp:posOffset>
                </wp:positionH>
                <wp:positionV relativeFrom="paragraph">
                  <wp:posOffset>8337550</wp:posOffset>
                </wp:positionV>
                <wp:extent cx="4127500" cy="1104900"/>
                <wp:effectExtent l="0" t="0" r="0" b="0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02D03" w14:textId="44BEA876" w:rsidR="00A62EF6" w:rsidRPr="00700EAE" w:rsidRDefault="00535403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création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</w:t>
                            </w:r>
                            <w:r w:rsidR="00A76B3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'une offre de formation et/ou d'enseignement qualifiant nouvelle ou supplémentaire est recommandée lorsque celle-ci est estimée ins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uffisante ou mal répartie géographiq</w:t>
                            </w:r>
                            <w:r w:rsidR="000F54CD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u</w:t>
                            </w:r>
                            <w:r w:rsidR="001B413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ement pour couvrir les besoins socio-économiques du territoire ou que les parcours sont estimés incomplets.</w:t>
                            </w:r>
                          </w:p>
                          <w:p w14:paraId="576D19F3" w14:textId="77777777" w:rsidR="00E774D8" w:rsidRPr="00700EAE" w:rsidRDefault="00E774D8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</w:p>
                          <w:p w14:paraId="14381094" w14:textId="0BD32EB7" w:rsidR="009F7ED1" w:rsidRPr="00700EAE" w:rsidRDefault="00F26AA0" w:rsidP="003D6CA1">
                            <w:pPr>
                              <w:jc w:val="both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</w:pPr>
                            <w:r w:rsidRPr="00700EA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Le maintien</w:t>
                            </w:r>
                            <w:r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d'une offre de formation et/ou d'enseignement qualifiant est recommandée</w:t>
                            </w:r>
                            <w:r w:rsidR="005B621E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lorsque celle-ci est estimée suffisante et nécessaire pour assurer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la continuité des parcours de formation,</w:t>
                            </w:r>
                            <w:r w:rsidR="002D537D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l’équilibre géographique de l’offre et pour couvrir les besoins socio-économiques identifiés dans le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9F7ED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Bassin.</w:t>
                            </w:r>
                            <w:r w:rsidR="00E774D8" w:rsidRPr="00700EAE">
                              <w:rPr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Dans le cas où une offre d’enseignement ou de formation disparaît, l’IBEFE soutient la</w:t>
                            </w:r>
                            <w:r w:rsidR="003D6CA1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E774D8" w:rsidRPr="00700EAE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63A7DA"/>
                                <w:sz w:val="14"/>
                                <w:szCs w:val="14"/>
                              </w:rPr>
                              <w:t>création d’une nouvelle offre équivalente.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BCBE5" id="Zone de texte 11" o:spid="_x0000_s1059" type="#_x0000_t202" style="position:absolute;margin-left:244pt;margin-top:656.5pt;width:325pt;height:87pt;z-index:25153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" filled="f" stroked="f" strokeweight=".5pt">
                <v:textbox>
                  <w:txbxContent>
                    <w:p w14:paraId="5F502D03" w14:textId="44BEA876" w:rsidR="00A62EF6" w:rsidRPr="00700EAE" w:rsidRDefault="00535403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création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</w:t>
                      </w:r>
                      <w:r w:rsidR="00A76B3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'une offre de formation et/ou d'enseignement qualifiant nouvelle ou supplémentaire est recommandée lorsque celle-ci est estimée ins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uffisante ou mal répartie géographiq</w:t>
                      </w:r>
                      <w:r w:rsidR="000F54CD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u</w:t>
                      </w:r>
                      <w:r w:rsidR="001B413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ement pour couvrir les besoins socio-économiques du territoire ou que les parcours sont estimés incomplets.</w:t>
                      </w:r>
                    </w:p>
                    <w:p w14:paraId="576D19F3" w14:textId="77777777" w:rsidR="00E774D8" w:rsidRPr="00700EAE" w:rsidRDefault="00E774D8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</w:p>
                    <w:p w14:paraId="14381094" w14:textId="0BD32EB7" w:rsidR="009F7ED1" w:rsidRPr="00700EAE" w:rsidRDefault="00F26AA0" w:rsidP="003D6CA1">
                      <w:pPr>
                        <w:jc w:val="both"/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</w:pPr>
                      <w:r w:rsidRPr="00700EA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14"/>
                          <w:szCs w:val="14"/>
                        </w:rPr>
                        <w:t>Le maintien</w:t>
                      </w:r>
                      <w:r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d'une offre de formation et/ou d'enseignement qualifiant est recommandée</w:t>
                      </w:r>
                      <w:r w:rsidR="005B621E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lorsque celle-ci est estimée suffisante et nécessaire pour assurer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la continuité des parcours de formation,</w:t>
                      </w:r>
                      <w:r w:rsidR="002D537D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l’équilibre géographique de l’offre et pour couvrir les besoins socio-économiques identifiés dans le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9F7ED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Bassin.</w:t>
                      </w:r>
                      <w:r w:rsidR="00E774D8" w:rsidRPr="00700EAE">
                        <w:rPr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Dans le cas où une offre d’enseignement ou de formation disparaît, l’IBEFE soutient la</w:t>
                      </w:r>
                      <w:r w:rsidR="003D6CA1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 xml:space="preserve"> </w:t>
                      </w:r>
                      <w:r w:rsidR="00E774D8" w:rsidRPr="00700EAE">
                        <w:rPr>
                          <w:rFonts w:asciiTheme="minorHAnsi" w:hAnsiTheme="minorHAnsi" w:cstheme="minorHAnsi"/>
                          <w:i/>
                          <w:iCs/>
                          <w:color w:val="63A7DA"/>
                          <w:sz w:val="14"/>
                          <w:szCs w:val="14"/>
                        </w:rPr>
                        <w:t>création d’une nouvelle offre équivalente.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41D56" w:rsidRPr="00D16D02">
        <w:rPr>
          <w:rFonts w:ascii="Calibri" w:eastAsia="Calibri" w:hAnsi="Calibri"/>
          <w:b/>
          <w:bCs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521024" behindDoc="0" locked="0" layoutInCell="1" allowOverlap="1" wp14:anchorId="0F8AEA63" wp14:editId="07EE6DF1">
                <wp:simplePos x="0" y="0"/>
                <wp:positionH relativeFrom="column">
                  <wp:posOffset>1255395</wp:posOffset>
                </wp:positionH>
                <wp:positionV relativeFrom="paragraph">
                  <wp:posOffset>3534410</wp:posOffset>
                </wp:positionV>
                <wp:extent cx="5932967" cy="4760595"/>
                <wp:effectExtent l="0" t="0" r="0" b="1905"/>
                <wp:wrapNone/>
                <wp:docPr id="1" name="Organigramme : Entrée manuel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967" cy="4760595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082FDE" w14:textId="744E0A74" w:rsidR="00332983" w:rsidRPr="00EC2B13" w:rsidRDefault="00A72224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Développement de l'offre d'enseignement et de formation</w:t>
                            </w:r>
                          </w:p>
                          <w:p w14:paraId="4DE7F372" w14:textId="70F40A8F" w:rsidR="00A72224" w:rsidRDefault="00A72224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77FA4AA5" w14:textId="77777777" w:rsidR="00332983" w:rsidRPr="0080422D" w:rsidRDefault="00332983" w:rsidP="00D16D02">
                            <w:pPr>
                              <w:pStyle w:val="Coordonnes"/>
                              <w:spacing w:before="120"/>
                              <w:ind w:right="357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14:paraId="5673490F" w14:textId="77777777" w:rsidR="00A72224" w:rsidRPr="0080422D" w:rsidRDefault="00A72224" w:rsidP="00D16D02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80422D">
                              <w:rPr>
                                <w:noProof/>
                                <w:sz w:val="12"/>
                                <w:szCs w:val="12"/>
                              </w:rPr>
                              <w:drawing>
                                <wp:inline distT="0" distB="0" distL="0" distR="0" wp14:anchorId="1FC6ACD4" wp14:editId="23230C30">
                                  <wp:extent cx="3263265" cy="2071194"/>
                                  <wp:effectExtent l="0" t="38100" r="0" b="24765"/>
                                  <wp:docPr id="754" name="Diagramme 754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31" r:lo="rId32" r:qs="rId33" r:cs="rId34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8AEA63" id="_x0000_t118" coordsize="21600,21600" o:spt="118" path="m,4292l21600,r,21600l,21600xe">
                <v:stroke joinstyle="miter"/>
                <v:path gradientshapeok="t" o:connecttype="custom" o:connectlocs="10800,2146;0,10800;10800,21600;21600,10800" textboxrect="0,4291,21600,21600"/>
              </v:shapetype>
              <v:shape id="Organigramme : Entrée manuelle 1" o:spid="_x0000_s1060" type="#_x0000_t118" style="position:absolute;margin-left:98.85pt;margin-top:278.3pt;width:467.15pt;height:374.85pt;z-index: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" filled="f" stroked="f" strokeweight="1pt">
                <v:textbox>
                  <w:txbxContent>
                    <w:p w14:paraId="6F082FDE" w14:textId="744E0A74" w:rsidR="00332983" w:rsidRPr="00EC2B13" w:rsidRDefault="00A72224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Développement de l'offre d'enseignement et de formation</w:t>
                      </w:r>
                    </w:p>
                    <w:p w14:paraId="4DE7F372" w14:textId="70F40A8F" w:rsidR="00A72224" w:rsidRDefault="00A72224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77FA4AA5" w14:textId="77777777" w:rsidR="00332983" w:rsidRPr="0080422D" w:rsidRDefault="00332983" w:rsidP="00D16D02">
                      <w:pPr>
                        <w:pStyle w:val="Coordonnes"/>
                        <w:spacing w:before="120"/>
                        <w:ind w:right="357"/>
                        <w:jc w:val="both"/>
                        <w:rPr>
                          <w:sz w:val="22"/>
                        </w:rPr>
                      </w:pPr>
                    </w:p>
                    <w:p w14:paraId="5673490F" w14:textId="77777777" w:rsidR="00A72224" w:rsidRPr="0080422D" w:rsidRDefault="00A72224" w:rsidP="00D16D02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80422D">
                        <w:rPr>
                          <w:noProof/>
                          <w:sz w:val="12"/>
                          <w:szCs w:val="12"/>
                        </w:rPr>
                        <w:drawing>
                          <wp:inline distT="0" distB="0" distL="0" distR="0" wp14:anchorId="1FC6ACD4" wp14:editId="23230C30">
                            <wp:extent cx="3263265" cy="2071194"/>
                            <wp:effectExtent l="0" t="38100" r="0" b="24765"/>
                            <wp:docPr id="754" name="Diagramme 754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36" r:lo="rId32" r:qs="rId33" r:cs="rId34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84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537408" behindDoc="0" locked="0" layoutInCell="1" allowOverlap="1" wp14:anchorId="6395DC2B" wp14:editId="60FC5F16">
                <wp:simplePos x="0" y="0"/>
                <wp:positionH relativeFrom="margin">
                  <wp:posOffset>7283669</wp:posOffset>
                </wp:positionH>
                <wp:positionV relativeFrom="paragraph">
                  <wp:posOffset>2203012</wp:posOffset>
                </wp:positionV>
                <wp:extent cx="0" cy="5416594"/>
                <wp:effectExtent l="0" t="0" r="38100" b="12700"/>
                <wp:wrapNone/>
                <wp:docPr id="5207" name="Connecteur droit 5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416594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667FF3" id="Connecteur droit 5207" o:spid="_x0000_s1026" style="position:absolute;flip:y;z-index: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573.5pt,173.45pt" to="573.5pt,5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" strokecolor="#dd026f">
                <v:stroke dashstyle="dash"/>
                <w10:wrap anchorx="margin"/>
              </v:line>
            </w:pict>
          </mc:Fallback>
        </mc:AlternateContent>
      </w:r>
      <w:r w:rsidR="00FD0A9D">
        <w:rPr>
          <w:lang w:bidi="fr-FR"/>
        </w:rPr>
        <w:br w:type="page"/>
      </w:r>
    </w:p>
    <w:tbl>
      <w:tblPr>
        <w:tblStyle w:val="Grilledutableau11"/>
        <w:tblpPr w:leftFromText="141" w:rightFromText="141" w:vertAnchor="text" w:horzAnchor="page" w:tblpX="16261" w:tblpY="8195"/>
        <w:tblW w:w="0" w:type="auto"/>
        <w:tblBorders>
          <w:top w:val="none" w:sz="0" w:space="0" w:color="auto"/>
          <w:left w:val="none" w:sz="0" w:space="0" w:color="auto"/>
          <w:bottom w:val="single" w:sz="4" w:space="0" w:color="DD026F"/>
          <w:right w:val="none" w:sz="0" w:space="0" w:color="auto"/>
          <w:insideH w:val="single" w:sz="4" w:space="0" w:color="DD026F"/>
        </w:tblBorders>
        <w:tblLayout w:type="fixed"/>
        <w:tblLook w:val="04A0" w:firstRow="1" w:lastRow="0" w:firstColumn="1" w:lastColumn="0" w:noHBand="0" w:noVBand="1"/>
      </w:tblPr>
      <w:tblGrid>
        <w:gridCol w:w="4335"/>
      </w:tblGrid>
      <w:tr w:rsidR="002D374E" w:rsidRPr="002D374E" w14:paraId="24262A15" w14:textId="77777777" w:rsidTr="00A41966">
        <w:tc>
          <w:tcPr>
            <w:tcW w:w="4335" w:type="dxa"/>
            <w:vAlign w:val="center"/>
          </w:tcPr>
          <w:p w14:paraId="43988EF9" w14:textId="71B6F692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rFonts w:cs="Calibri"/>
                <w:noProof/>
                <w:color w:val="63A7DA"/>
                <w:kern w:val="0"/>
                <w:szCs w:val="24"/>
              </w:rPr>
              <w:lastRenderedPageBreak/>
              <w:drawing>
                <wp:inline distT="0" distB="0" distL="0" distR="0" wp14:anchorId="3DBCC159" wp14:editId="4CD8B319">
                  <wp:extent cx="392723" cy="392723"/>
                  <wp:effectExtent l="0" t="0" r="7620" b="0"/>
                  <wp:docPr id="5239" name="Graphique 5239" descr="Utilisateu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users.sv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76" cy="4034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48C9">
              <w:rPr>
                <w:b/>
                <w:color w:val="63A7DA"/>
                <w:kern w:val="0"/>
                <w:szCs w:val="24"/>
              </w:rPr>
              <w:t>3</w:t>
            </w:r>
            <w:r w:rsidR="00B717C4">
              <w:rPr>
                <w:b/>
                <w:color w:val="63A7DA"/>
                <w:kern w:val="0"/>
                <w:szCs w:val="24"/>
              </w:rPr>
              <w:t>50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DEI</w:t>
            </w:r>
            <w:r w:rsidRPr="002D374E">
              <w:rPr>
                <w:b/>
                <w:color w:val="63A7DA"/>
                <w:kern w:val="0"/>
                <w:szCs w:val="24"/>
                <w:vertAlign w:val="superscript"/>
              </w:rPr>
              <w:footnoteRef/>
            </w:r>
          </w:p>
          <w:p w14:paraId="4EB1CB03" w14:textId="0B075C8E" w:rsidR="004E11B5" w:rsidRPr="002D374E" w:rsidRDefault="004E11B5" w:rsidP="00F36F13">
            <w:pPr>
              <w:spacing w:after="160" w:line="259" w:lineRule="auto"/>
              <w:ind w:hanging="394"/>
              <w:jc w:val="right"/>
              <w:rPr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sur le métier d</w:t>
            </w:r>
            <w:r w:rsidR="00E2483D">
              <w:rPr>
                <w:color w:val="63A7DA"/>
                <w:kern w:val="0"/>
                <w:szCs w:val="24"/>
              </w:rPr>
              <w:t xml:space="preserve">e </w:t>
            </w:r>
            <w:r w:rsidR="007D585B">
              <w:t xml:space="preserve"> </w:t>
            </w:r>
            <w:r w:rsidR="00B717C4">
              <w:rPr>
                <w:color w:val="63A7DA"/>
                <w:kern w:val="0"/>
                <w:szCs w:val="24"/>
              </w:rPr>
              <w:t>mécanicien poids lourds</w:t>
            </w:r>
          </w:p>
        </w:tc>
      </w:tr>
      <w:tr w:rsidR="002D374E" w:rsidRPr="002D374E" w14:paraId="10653164" w14:textId="77777777" w:rsidTr="00A41966">
        <w:tc>
          <w:tcPr>
            <w:tcW w:w="4335" w:type="dxa"/>
            <w:vAlign w:val="center"/>
          </w:tcPr>
          <w:p w14:paraId="67292E82" w14:textId="26EF0C3F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2AD7521B" wp14:editId="305B9356">
                  <wp:extent cx="310417" cy="310417"/>
                  <wp:effectExtent l="0" t="0" r="0" b="0"/>
                  <wp:docPr id="5240" name="Graphique 5240" descr="Se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gender.sv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84" cy="332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F5A7E">
              <w:rPr>
                <w:b/>
                <w:color w:val="63A7DA"/>
                <w:kern w:val="0"/>
                <w:szCs w:val="24"/>
              </w:rPr>
              <w:t>1</w:t>
            </w:r>
            <w:r w:rsidRPr="002D374E">
              <w:rPr>
                <w:b/>
                <w:color w:val="63A7DA"/>
                <w:kern w:val="0"/>
                <w:szCs w:val="24"/>
              </w:rPr>
              <w:t>0</w:t>
            </w:r>
            <w:r w:rsidR="00EF5A7E">
              <w:rPr>
                <w:b/>
                <w:color w:val="63A7DA"/>
                <w:kern w:val="0"/>
                <w:szCs w:val="24"/>
              </w:rPr>
              <w:t xml:space="preserve"> </w:t>
            </w:r>
            <w:r w:rsidR="00477952">
              <w:rPr>
                <w:b/>
                <w:color w:val="63A7DA"/>
                <w:kern w:val="0"/>
                <w:szCs w:val="24"/>
              </w:rPr>
              <w:t xml:space="preserve">DEI sur 10 </w:t>
            </w:r>
            <w:r w:rsidRPr="002D374E">
              <w:rPr>
                <w:b/>
                <w:color w:val="63A7DA"/>
                <w:kern w:val="0"/>
                <w:szCs w:val="24"/>
              </w:rPr>
              <w:t xml:space="preserve"> </w:t>
            </w:r>
          </w:p>
          <w:p w14:paraId="31EA2AFC" w14:textId="476AC066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color w:val="63A7DA"/>
                <w:kern w:val="0"/>
                <w:szCs w:val="24"/>
              </w:rPr>
            </w:pPr>
            <w:r w:rsidRPr="002D374E">
              <w:rPr>
                <w:color w:val="63A7DA"/>
                <w:kern w:val="0"/>
                <w:szCs w:val="24"/>
              </w:rPr>
              <w:t xml:space="preserve">     sont des hommes</w:t>
            </w:r>
          </w:p>
        </w:tc>
      </w:tr>
      <w:tr w:rsidR="002D374E" w:rsidRPr="002D374E" w14:paraId="3A49D6A8" w14:textId="77777777" w:rsidTr="00A41966">
        <w:tc>
          <w:tcPr>
            <w:tcW w:w="4335" w:type="dxa"/>
            <w:vAlign w:val="center"/>
          </w:tcPr>
          <w:p w14:paraId="152471A4" w14:textId="4D6ABD07" w:rsidR="004E11B5" w:rsidRPr="005F39EA" w:rsidRDefault="005F39EA" w:rsidP="005F39EA">
            <w:pPr>
              <w:pStyle w:val="Paragraphedeliste"/>
              <w:spacing w:after="160" w:line="259" w:lineRule="auto"/>
              <w:ind w:left="360"/>
              <w:rPr>
                <w:b/>
                <w:noProof/>
                <w:color w:val="63A7DA"/>
                <w:kern w:val="0"/>
                <w:szCs w:val="24"/>
              </w:rPr>
            </w:pPr>
            <w:r>
              <w:rPr>
                <w:noProof/>
              </w:rPr>
              <w:t xml:space="preserve">                                      </w:t>
            </w:r>
            <w:r w:rsidR="004E11B5" w:rsidRPr="002D374E">
              <w:rPr>
                <w:noProof/>
              </w:rPr>
              <w:drawing>
                <wp:inline distT="0" distB="0" distL="0" distR="0" wp14:anchorId="367F376A" wp14:editId="44300822">
                  <wp:extent cx="108000" cy="108000"/>
                  <wp:effectExtent l="0" t="0" r="6350" b="6350"/>
                  <wp:docPr id="5241" name="Graphique 5241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76432AC3" wp14:editId="01B4DB8B">
                  <wp:extent cx="108000" cy="108000"/>
                  <wp:effectExtent l="0" t="0" r="6350" b="6350"/>
                  <wp:docPr id="5242" name="Graphique 5242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1578C40" wp14:editId="12571926">
                  <wp:extent cx="108000" cy="108000"/>
                  <wp:effectExtent l="0" t="0" r="6350" b="6350"/>
                  <wp:docPr id="5243" name="Graphique 5243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B5C3B" w:rsidRPr="005F39EA">
              <w:rPr>
                <w:noProof/>
              </w:rPr>
              <w:t xml:space="preserve"> </w:t>
            </w:r>
            <w:r w:rsidR="004E11B5" w:rsidRPr="002D374E">
              <w:rPr>
                <w:noProof/>
              </w:rPr>
              <w:drawing>
                <wp:inline distT="0" distB="0" distL="0" distR="0" wp14:anchorId="0B023ACE" wp14:editId="326C7C62">
                  <wp:extent cx="108000" cy="108000"/>
                  <wp:effectExtent l="0" t="0" r="6350" b="6350"/>
                  <wp:docPr id="5245" name="Graphique 5245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00A068F2" wp14:editId="681E2A66">
                  <wp:extent cx="108000" cy="108000"/>
                  <wp:effectExtent l="0" t="0" r="6350" b="6350"/>
                  <wp:docPr id="5246" name="Graphique 5246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423A72C" wp14:editId="6CEEE193">
                  <wp:extent cx="108000" cy="108000"/>
                  <wp:effectExtent l="0" t="0" r="6350" b="6350"/>
                  <wp:docPr id="5247" name="Graphique 5247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40022426" wp14:editId="663D1B23">
                  <wp:extent cx="108000" cy="108000"/>
                  <wp:effectExtent l="0" t="0" r="6350" b="6350"/>
                  <wp:docPr id="5248" name="Graphique 5248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E11B5" w:rsidRPr="002D374E">
              <w:rPr>
                <w:noProof/>
              </w:rPr>
              <w:drawing>
                <wp:inline distT="0" distB="0" distL="0" distR="0" wp14:anchorId="6541BD8A" wp14:editId="4B32D80F">
                  <wp:extent cx="108000" cy="108000"/>
                  <wp:effectExtent l="0" t="0" r="6350" b="6350"/>
                  <wp:docPr id="5249" name="Graphique 524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noProof/>
              </w:rPr>
              <w:drawing>
                <wp:inline distT="0" distB="0" distL="0" distR="0" wp14:anchorId="404155B3" wp14:editId="7897A152">
                  <wp:extent cx="108000" cy="108000"/>
                  <wp:effectExtent l="0" t="0" r="6350" b="6350"/>
                  <wp:docPr id="5250" name="Graphique 5250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drawing>
                <wp:inline distT="0" distB="0" distL="0" distR="0" wp14:anchorId="527E4F70" wp14:editId="6C14B9E0">
                  <wp:extent cx="108000" cy="108000"/>
                  <wp:effectExtent l="0" t="0" r="6350" b="6350"/>
                  <wp:docPr id="9" name="Graphique 9" descr="Hom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man.sv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00" cy="1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32286FC7" w14:textId="650B5E4D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        </w:t>
            </w:r>
            <w:r w:rsidR="00477952">
              <w:rPr>
                <w:b/>
                <w:noProof/>
                <w:color w:val="63A7DA"/>
                <w:kern w:val="0"/>
                <w:szCs w:val="24"/>
              </w:rPr>
              <w:t>4</w:t>
            </w:r>
            <w:r w:rsidRPr="002D374E">
              <w:rPr>
                <w:b/>
                <w:noProof/>
                <w:color w:val="63A7DA"/>
                <w:kern w:val="0"/>
                <w:szCs w:val="24"/>
              </w:rPr>
              <w:t xml:space="preserve"> DEI sur 10 </w:t>
            </w:r>
          </w:p>
          <w:p w14:paraId="5454FEE8" w14:textId="1F861DA3" w:rsidR="004E11B5" w:rsidRPr="002D374E" w:rsidRDefault="004E11B5" w:rsidP="00F576BD">
            <w:pPr>
              <w:spacing w:after="160" w:line="259" w:lineRule="auto"/>
              <w:jc w:val="right"/>
              <w:rPr>
                <w:b/>
                <w:noProof/>
                <w:color w:val="63A7DA"/>
                <w:kern w:val="0"/>
                <w:szCs w:val="24"/>
              </w:rPr>
            </w:pPr>
            <w:r w:rsidRPr="002D374E">
              <w:rPr>
                <w:bCs/>
                <w:noProof/>
                <w:color w:val="63A7DA"/>
                <w:kern w:val="0"/>
                <w:szCs w:val="24"/>
              </w:rPr>
              <w:t xml:space="preserve">          o</w:t>
            </w:r>
            <w:r w:rsidRPr="002D374E">
              <w:rPr>
                <w:noProof/>
                <w:color w:val="63A7DA"/>
                <w:kern w:val="0"/>
                <w:szCs w:val="24"/>
              </w:rPr>
              <w:t xml:space="preserve">nt </w:t>
            </w:r>
            <w:r w:rsidR="00EC678A">
              <w:rPr>
                <w:noProof/>
                <w:color w:val="63A7DA"/>
                <w:kern w:val="0"/>
                <w:szCs w:val="24"/>
              </w:rPr>
              <w:t>50</w:t>
            </w:r>
            <w:r w:rsidR="003B1EC6">
              <w:rPr>
                <w:noProof/>
                <w:color w:val="63A7DA"/>
                <w:kern w:val="0"/>
                <w:szCs w:val="24"/>
              </w:rPr>
              <w:t xml:space="preserve"> ans</w:t>
            </w:r>
            <w:r w:rsidR="00477952">
              <w:rPr>
                <w:noProof/>
                <w:color w:val="63A7DA"/>
                <w:kern w:val="0"/>
                <w:szCs w:val="24"/>
              </w:rPr>
              <w:t xml:space="preserve"> et plus</w:t>
            </w:r>
          </w:p>
        </w:tc>
      </w:tr>
    </w:tbl>
    <w:p w14:paraId="7A5E464D" w14:textId="78EF341B" w:rsidR="003A2DA2" w:rsidRDefault="00C94146" w:rsidP="00092369">
      <w:pPr>
        <w:ind w:left="720" w:hanging="720"/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182A45B8" wp14:editId="51B32F67">
                <wp:simplePos x="0" y="0"/>
                <wp:positionH relativeFrom="column">
                  <wp:posOffset>10182225</wp:posOffset>
                </wp:positionH>
                <wp:positionV relativeFrom="paragraph">
                  <wp:posOffset>2385060</wp:posOffset>
                </wp:positionV>
                <wp:extent cx="608220" cy="325440"/>
                <wp:effectExtent l="0" t="0" r="0" b="0"/>
                <wp:wrapNone/>
                <wp:docPr id="137" name="Zone de text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220" cy="32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070F26" w14:textId="0DAAA567" w:rsidR="007344EA" w:rsidRPr="003E2D6C" w:rsidRDefault="00C94146" w:rsidP="007344EA">
                            <w:pP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14,1</w:t>
                            </w:r>
                            <w:r w:rsidR="007344EA" w:rsidRPr="003E2D6C">
                              <w:rPr>
                                <w:rFonts w:asciiTheme="minorHAnsi" w:hAnsiTheme="minorHAnsi" w:cstheme="minorHAnsi"/>
                                <w:color w:val="FFFFFF"/>
                                <w:sz w:val="22"/>
                                <w:szCs w:val="22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A45B8" id="Zone de texte 137" o:spid="_x0000_s1061" type="#_x0000_t202" style="position:absolute;left:0;text-align:left;margin-left:801.75pt;margin-top:187.8pt;width:47.9pt;height:25.65pt;z-index:2517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" filled="f" stroked="f" strokeweight=".5pt">
                <v:textbox>
                  <w:txbxContent>
                    <w:p w14:paraId="31070F26" w14:textId="0DAAA567" w:rsidR="007344EA" w:rsidRPr="003E2D6C" w:rsidRDefault="00C94146" w:rsidP="007344EA">
                      <w:pP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14,1</w:t>
                      </w:r>
                      <w:r w:rsidR="007344EA" w:rsidRPr="003E2D6C">
                        <w:rPr>
                          <w:rFonts w:asciiTheme="minorHAnsi" w:hAnsiTheme="minorHAnsi" w:cstheme="minorHAnsi"/>
                          <w:color w:val="FFFFFF"/>
                          <w:sz w:val="22"/>
                          <w:szCs w:val="22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32A63" w:rsidRPr="00432A6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46D86921" wp14:editId="583D9B05">
                <wp:simplePos x="0" y="0"/>
                <wp:positionH relativeFrom="column">
                  <wp:posOffset>1590675</wp:posOffset>
                </wp:positionH>
                <wp:positionV relativeFrom="paragraph">
                  <wp:posOffset>7813040</wp:posOffset>
                </wp:positionV>
                <wp:extent cx="4861711" cy="377228"/>
                <wp:effectExtent l="0" t="0" r="15240" b="2286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61711" cy="377228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>
                          <a:solidFill>
                            <a:srgbClr val="63A7DA"/>
                          </a:solidFill>
                        </a:ln>
                      </wps:spPr>
                      <wps:txbx>
                        <w:txbxContent>
                          <w:p w14:paraId="6844C92E" w14:textId="1382AD26" w:rsidR="00432A63" w:rsidRPr="00F13403" w:rsidRDefault="00432A63" w:rsidP="00432A6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Top des secteurs qui recrutent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 en </w:t>
                            </w:r>
                            <w:r w:rsidR="002443B5">
                              <w:rPr>
                                <w:rFonts w:ascii="Calibri" w:hAnsi="Calibri" w:cs="Calibri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Wallonie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86921" id="Zone de texte 81" o:spid="_x0000_s1062" type="#_x0000_t202" style="position:absolute;left:0;text-align:left;margin-left:125.25pt;margin-top:615.2pt;width:382.8pt;height:29.7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" fillcolor="#63a7da" strokecolor="#63a7da" strokeweight=".5pt">
                <v:textbox>
                  <w:txbxContent>
                    <w:p w14:paraId="6844C92E" w14:textId="1382AD26" w:rsidR="00432A63" w:rsidRPr="00F13403" w:rsidRDefault="00432A63" w:rsidP="00432A63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Top des secteurs qui recrutent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 en </w:t>
                      </w:r>
                      <w:r w:rsidR="002443B5">
                        <w:rPr>
                          <w:rFonts w:ascii="Calibri" w:hAnsi="Calibri" w:cs="Calibri"/>
                          <w:b/>
                          <w:bCs/>
                          <w:color w:val="FFFFFF"/>
                          <w:sz w:val="32"/>
                          <w:szCs w:val="32"/>
                        </w:rPr>
                        <w:t>Wallonie</w:t>
                      </w:r>
                    </w:p>
                  </w:txbxContent>
                </v:textbox>
              </v:shape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741A3B35" wp14:editId="4E710640">
                <wp:simplePos x="0" y="0"/>
                <wp:positionH relativeFrom="column">
                  <wp:posOffset>7708265</wp:posOffset>
                </wp:positionH>
                <wp:positionV relativeFrom="paragraph">
                  <wp:posOffset>4433570</wp:posOffset>
                </wp:positionV>
                <wp:extent cx="5939790" cy="962660"/>
                <wp:effectExtent l="0" t="0" r="22860" b="8890"/>
                <wp:wrapNone/>
                <wp:docPr id="178" name="Groupe 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962660"/>
                          <a:chOff x="-1932" y="0"/>
                          <a:chExt cx="2757832" cy="889490"/>
                        </a:xfrm>
                        <a:solidFill>
                          <a:srgbClr val="4472C4"/>
                        </a:solidFill>
                      </wpg:grpSpPr>
                      <wpg:grpSp>
                        <wpg:cNvPr id="179" name="Groupe 179"/>
                        <wpg:cNvGrpSpPr/>
                        <wpg:grpSpPr>
                          <a:xfrm>
                            <a:off x="-1932" y="0"/>
                            <a:ext cx="2757832" cy="889490"/>
                            <a:chOff x="-1654" y="0"/>
                            <a:chExt cx="2357504" cy="889490"/>
                          </a:xfrm>
                          <a:grpFill/>
                        </wpg:grpSpPr>
                        <wps:wsp>
                          <wps:cNvPr id="180" name="Rectangle 180"/>
                          <wps:cNvSpPr/>
                          <wps:spPr>
                            <a:xfrm>
                              <a:off x="0" y="0"/>
                              <a:ext cx="2355850" cy="5334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solidFill>
                                <a:srgbClr val="63A7DA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" name="Triangle rectangle 181"/>
                          <wps:cNvSpPr/>
                          <wps:spPr>
                            <a:xfrm rot="10800000">
                              <a:off x="-1654" y="557059"/>
                              <a:ext cx="471222" cy="332431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82" name="Zone de texte 182"/>
                        <wps:cNvSpPr txBox="1"/>
                        <wps:spPr>
                          <a:xfrm>
                            <a:off x="30464" y="21309"/>
                            <a:ext cx="2694302" cy="631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C0B8AD4" w14:textId="77777777" w:rsidR="00C12EAC" w:rsidRPr="00384E46" w:rsidRDefault="00C12EAC" w:rsidP="00C12EAC">
                              <w:pPr>
                                <w:spacing w:after="160" w:line="259" w:lineRule="auto"/>
                                <w:jc w:val="center"/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</w:pPr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La réserve de main d'</w:t>
                              </w:r>
                              <w:proofErr w:type="spellStart"/>
                              <w:r w:rsidRPr="00384E46">
                                <w:rPr>
                                  <w:rFonts w:ascii="Calibri" w:eastAsia="Calibri" w:hAnsi="Calibri"/>
                                  <w:b/>
                                  <w:bCs/>
                                  <w:color w:val="FFFFFF"/>
                                  <w:kern w:val="0"/>
                                  <w:sz w:val="44"/>
                                  <w:szCs w:val="44"/>
                                  <w:lang w:val="fr-BE"/>
                                </w:rPr>
                                <w:t>oeuvre</w:t>
                              </w:r>
                              <w:proofErr w:type="spellEnd"/>
                            </w:p>
                            <w:p w14:paraId="29E31BFD" w14:textId="1E0DA1F9" w:rsidR="00EC4912" w:rsidRPr="00384E46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1A3B35" id="Groupe 178" o:spid="_x0000_s1063" style="position:absolute;left:0;text-align:left;margin-left:606.95pt;margin-top:349.1pt;width:467.7pt;height:75.8pt;z-index:251633152;mso-width-relative:margin;mso-height-relative:margin" coordorigin="-19" coordsize="27578,8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">
                <v:group id="Groupe 179" o:spid="_x0000_s1064" style="position:absolute;left:-19;width:27578;height:8894" coordorigin="-16" coordsize="23575,8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EC8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wX8PhMukKsfAAAA//8DAFBLAQItABQABgAIAAAAIQDb4fbL7gAAAIUBAAATAAAAAAAAAAAA&#10;AAAAAAAAAABbQ29udGVudF9UeXBlc10ueG1sUEsBAi0AFAAGAAgAAAAhAFr0LFu/AAAAFQEAAAsA&#10;AAAAAAAAAAAAAAAAHwEAAF9yZWxzLy5yZWxzUEsBAi0AFAAGAAgAAAAhAIL4QLzEAAAA3AAAAA8A&#10;AAAAAAAAAAAAAAAABwIAAGRycy9kb3ducmV2LnhtbFBLBQYAAAAAAwADALcAAAD4AgAAAAA=&#10;">
                  <v:rect id="Rectangle 180" o:spid="_x0000_s1065" style="position:absolute;width:2355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" fillcolor="#63a7da" strokecolor="#63a7da" strokeweight="1pt"/>
                  <v:shape id="Triangle rectangle 181" o:spid="_x0000_s1066" type="#_x0000_t6" style="position:absolute;left:-16;top:5570;width:4711;height:3324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182" o:spid="_x0000_s1067" type="#_x0000_t202" style="position:absolute;left:304;top:213;width:26943;height:6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" filled="f" stroked="f" strokeweight=".5pt">
                  <v:textbox>
                    <w:txbxContent>
                      <w:p w14:paraId="0C0B8AD4" w14:textId="77777777" w:rsidR="00C12EAC" w:rsidRPr="00384E46" w:rsidRDefault="00C12EAC" w:rsidP="00C12EAC">
                        <w:pPr>
                          <w:spacing w:after="160" w:line="259" w:lineRule="auto"/>
                          <w:jc w:val="center"/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</w:pPr>
                        <w:r w:rsidRPr="00384E46">
                          <w:rPr>
                            <w:rFonts w:ascii="Calibri" w:eastAsia="Calibri" w:hAnsi="Calibri"/>
                            <w:b/>
                            <w:bCs/>
                            <w:color w:val="FFFFFF"/>
                            <w:kern w:val="0"/>
                            <w:sz w:val="44"/>
                            <w:szCs w:val="44"/>
                            <w:lang w:val="fr-BE"/>
                          </w:rPr>
                          <w:t>La réserve de main d'oeuvre</w:t>
                        </w:r>
                      </w:p>
                      <w:p w14:paraId="29E31BFD" w14:textId="1E0DA1F9" w:rsidR="00EC4912" w:rsidRPr="00384E46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D5542A" w:rsidRPr="00E65B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3C05BDC8" wp14:editId="6109B39E">
                <wp:simplePos x="0" y="0"/>
                <wp:positionH relativeFrom="page">
                  <wp:posOffset>1616149</wp:posOffset>
                </wp:positionH>
                <wp:positionV relativeFrom="paragraph">
                  <wp:posOffset>4391247</wp:posOffset>
                </wp:positionV>
                <wp:extent cx="5894204" cy="1033230"/>
                <wp:effectExtent l="0" t="0" r="0" b="0"/>
                <wp:wrapNone/>
                <wp:docPr id="86" name="Groupe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4204" cy="1033230"/>
                          <a:chOff x="-39280" y="0"/>
                          <a:chExt cx="2795180" cy="1033652"/>
                        </a:xfrm>
                      </wpg:grpSpPr>
                      <wpg:grpSp>
                        <wpg:cNvPr id="87" name="Groupe 87"/>
                        <wpg:cNvGrpSpPr/>
                        <wpg:grpSpPr>
                          <a:xfrm>
                            <a:off x="-488" y="0"/>
                            <a:ext cx="2756388" cy="1033652"/>
                            <a:chOff x="-418" y="0"/>
                            <a:chExt cx="2356268" cy="1033652"/>
                          </a:xfrm>
                        </wpg:grpSpPr>
                        <wps:wsp>
                          <wps:cNvPr id="88" name="Rectangle 88"/>
                          <wps:cNvSpPr/>
                          <wps:spPr>
                            <a:xfrm>
                              <a:off x="0" y="0"/>
                              <a:ext cx="2355850" cy="684000"/>
                            </a:xfrm>
                            <a:prstGeom prst="rect">
                              <a:avLst/>
                            </a:prstGeom>
                            <a:solidFill>
                              <a:srgbClr val="63A7DA"/>
                            </a:soli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9" name="Triangle rectangle 89"/>
                          <wps:cNvSpPr/>
                          <wps:spPr>
                            <a:xfrm rot="10800000">
                              <a:off x="-418" y="673516"/>
                              <a:ext cx="471245" cy="360136"/>
                            </a:xfrm>
                            <a:prstGeom prst="rtTriangle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63A7DA">
                                    <a:tint val="66000"/>
                                    <a:satMod val="160000"/>
                                  </a:srgbClr>
                                </a:gs>
                                <a:gs pos="50000">
                                  <a:srgbClr val="63A7DA">
                                    <a:tint val="44500"/>
                                    <a:satMod val="160000"/>
                                  </a:srgbClr>
                                </a:gs>
                                <a:gs pos="100000">
                                  <a:srgbClr val="63A7DA">
                                    <a:tint val="23500"/>
                                    <a:satMod val="160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 w="1270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0" name="Zone de texte 90"/>
                        <wps:cNvSpPr txBox="1"/>
                        <wps:spPr>
                          <a:xfrm>
                            <a:off x="-39280" y="81868"/>
                            <a:ext cx="2649214" cy="6840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DDDA55" w14:textId="0C37A923" w:rsidR="00E65B12" w:rsidRPr="00384E46" w:rsidRDefault="00E65B12" w:rsidP="000C2773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</w:pPr>
                              <w:r w:rsidRPr="00384E4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4"/>
                                  <w:szCs w:val="44"/>
                                </w:rPr>
                                <w:t>L'emploi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C05BDC8" id="Groupe 86" o:spid="_x0000_s1068" style="position:absolute;left:0;text-align:left;margin-left:127.25pt;margin-top:345.75pt;width:464.1pt;height:81.35pt;z-index:251650560;mso-position-horizontal-relative:page;mso-width-relative:margin;mso-height-relative:margin" coordorigin="-392" coordsize="27951,10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">
                <v:group id="Groupe 87" o:spid="_x0000_s1069" style="position:absolute;left:-4;width:27563;height:10336" coordorigin="-4" coordsize="23562,10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rect id="Rectangle 88" o:spid="_x0000_s1070" style="position:absolute;width:23558;height:6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" fillcolor="#63a7da" stroked="f" strokeweight="1pt"/>
                  <v:shape id="Triangle rectangle 89" o:spid="_x0000_s1071" type="#_x0000_t6" style="position:absolute;left:-4;top:6735;width:4712;height:3601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" fillcolor="#9dcbf9" stroked="f" strokeweight="1pt">
                    <v:fill color2="#e1eefc" rotate="t" angle="45" colors="0 #9dcbf9;.5 #c3ddfa;1 #e1eefc" focus="100%" type="gradient"/>
                  </v:shape>
                </v:group>
                <v:shape id="Zone de texte 90" o:spid="_x0000_s1072" type="#_x0000_t202" style="position:absolute;left:-392;top:818;width:26491;height:68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" filled="f" stroked="f" strokeweight=".5pt">
                  <v:textbox>
                    <w:txbxContent>
                      <w:p w14:paraId="64DDDA55" w14:textId="0C37A923" w:rsidR="00E65B12" w:rsidRPr="00384E46" w:rsidRDefault="00E65B12" w:rsidP="000C2773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</w:pPr>
                        <w:r w:rsidRPr="00384E4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4"/>
                            <w:szCs w:val="44"/>
                          </w:rPr>
                          <w:t>L'emploi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D5542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1EF3F0B3" wp14:editId="4C3CA397">
                <wp:simplePos x="0" y="0"/>
                <wp:positionH relativeFrom="column">
                  <wp:posOffset>2407920</wp:posOffset>
                </wp:positionH>
                <wp:positionV relativeFrom="paragraph">
                  <wp:posOffset>4411064</wp:posOffset>
                </wp:positionV>
                <wp:extent cx="864000" cy="792000"/>
                <wp:effectExtent l="0" t="0" r="0" b="0"/>
                <wp:wrapNone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000" cy="79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9310A" w14:textId="4E604B20" w:rsidR="00927175" w:rsidRDefault="00D5542A">
                            <w:r>
                              <w:rPr>
                                <w:noProof/>
                                <w:color w:val="auto"/>
                                <w:kern w:val="0"/>
                                <w:sz w:val="24"/>
                                <w:szCs w:val="24"/>
                                <w:lang w:bidi="fr-FR"/>
                              </w:rPr>
                              <w:drawing>
                                <wp:inline distT="0" distB="0" distL="0" distR="0" wp14:anchorId="5F2EF94B" wp14:editId="68DFF7E7">
                                  <wp:extent cx="540000" cy="540000"/>
                                  <wp:effectExtent l="0" t="0" r="0" b="0"/>
                                  <wp:docPr id="1130" name="Graphique 1130" descr="Porte-document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3" name="Graphique 53" descr="Porte-documents avec un remplissage uni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0000" cy="54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175">
                              <w:rPr>
                                <w:noProof/>
                              </w:rPr>
                              <w:drawing>
                                <wp:inline distT="0" distB="0" distL="0" distR="0" wp14:anchorId="550BD882" wp14:editId="498973D5">
                                  <wp:extent cx="576000" cy="576000"/>
                                  <wp:effectExtent l="0" t="0" r="0" b="0"/>
                                  <wp:docPr id="1131" name="Graphique 1131" descr="Porte-documents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" name="Graphique 47" descr="Porte-documents contour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5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6000" cy="576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F3F0B3" id="Zone de texte 45" o:spid="_x0000_s1073" type="#_x0000_t202" style="position:absolute;left:0;text-align:left;margin-left:189.6pt;margin-top:347.35pt;width:68.05pt;height:62.35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" filled="f" stroked="f" strokeweight=".5pt">
                <v:textbox>
                  <w:txbxContent>
                    <w:p w14:paraId="7649310A" w14:textId="4E604B20" w:rsidR="00927175" w:rsidRDefault="00D5542A">
                      <w:r>
                        <w:rPr>
                          <w:noProof/>
                          <w:color w:val="auto"/>
                          <w:kern w:val="0"/>
                          <w:sz w:val="24"/>
                          <w:szCs w:val="24"/>
                          <w:lang w:bidi="fr-FR"/>
                        </w:rPr>
                        <w:drawing>
                          <wp:inline distT="0" distB="0" distL="0" distR="0" wp14:anchorId="5F2EF94B" wp14:editId="68DFF7E7">
                            <wp:extent cx="540000" cy="540000"/>
                            <wp:effectExtent l="0" t="0" r="0" b="0"/>
                            <wp:docPr id="1130" name="Graphique 1130" descr="Porte-document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3" name="Graphique 53" descr="Porte-documents avec un remplissage uni"/>
                                    <pic:cNvPicPr/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0000" cy="54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175">
                        <w:rPr>
                          <w:noProof/>
                        </w:rPr>
                        <w:drawing>
                          <wp:inline distT="0" distB="0" distL="0" distR="0" wp14:anchorId="550BD882" wp14:editId="498973D5">
                            <wp:extent cx="576000" cy="576000"/>
                            <wp:effectExtent l="0" t="0" r="0" b="0"/>
                            <wp:docPr id="1131" name="Graphique 1131" descr="Porte-documents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Graphique 47" descr="Porte-documents contour"/>
                                    <pic:cNvPicPr/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5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6000" cy="576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84E46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4534709" wp14:editId="4D5CC6F9">
                <wp:simplePos x="0" y="0"/>
                <wp:positionH relativeFrom="column">
                  <wp:posOffset>7835265</wp:posOffset>
                </wp:positionH>
                <wp:positionV relativeFrom="paragraph">
                  <wp:posOffset>4295140</wp:posOffset>
                </wp:positionV>
                <wp:extent cx="1007745" cy="755650"/>
                <wp:effectExtent l="0" t="0" r="0" b="6350"/>
                <wp:wrapNone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7745" cy="755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EC9A10" w14:textId="06C085EC" w:rsidR="00B119F5" w:rsidRDefault="00B119F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DE5A92" wp14:editId="7EC47473">
                                  <wp:extent cx="648000" cy="648000"/>
                                  <wp:effectExtent l="0" t="0" r="0" b="0"/>
                                  <wp:docPr id="1132" name="Graphique 1132" descr="Utilisateurs avec un remplissage un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Graphique 44" descr="Utilisateurs avec un remplissage uni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6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8000" cy="64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34709" id="Zone de texte 43" o:spid="_x0000_s1074" type="#_x0000_t202" style="position:absolute;left:0;text-align:left;margin-left:616.95pt;margin-top:338.2pt;width:79.35pt;height:59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" filled="f" stroked="f" strokeweight=".5pt">
                <v:textbox>
                  <w:txbxContent>
                    <w:p w14:paraId="2FEC9A10" w14:textId="06C085EC" w:rsidR="00B119F5" w:rsidRDefault="00B119F5">
                      <w:r>
                        <w:rPr>
                          <w:noProof/>
                        </w:rPr>
                        <w:drawing>
                          <wp:inline distT="0" distB="0" distL="0" distR="0" wp14:anchorId="22DE5A92" wp14:editId="7EC47473">
                            <wp:extent cx="648000" cy="648000"/>
                            <wp:effectExtent l="0" t="0" r="0" b="0"/>
                            <wp:docPr id="1132" name="Graphique 1132" descr="Utilisateurs avec un remplissage un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Graphique 44" descr="Utilisateurs avec un remplissage uni"/>
                                    <pic:cNvPicPr/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6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8000" cy="64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C076A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09600" behindDoc="0" locked="0" layoutInCell="1" allowOverlap="1" wp14:anchorId="70C2B691" wp14:editId="7B4A269B">
                <wp:simplePos x="0" y="0"/>
                <wp:positionH relativeFrom="column">
                  <wp:posOffset>172085</wp:posOffset>
                </wp:positionH>
                <wp:positionV relativeFrom="paragraph">
                  <wp:posOffset>-300680</wp:posOffset>
                </wp:positionV>
                <wp:extent cx="1510665" cy="9601200"/>
                <wp:effectExtent l="0" t="0" r="0" b="19050"/>
                <wp:wrapNone/>
                <wp:docPr id="51" name="Groupe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0665" cy="9601200"/>
                          <a:chOff x="0" y="0"/>
                          <a:chExt cx="1511027" cy="9601200"/>
                        </a:xfrm>
                      </wpg:grpSpPr>
                      <wps:wsp>
                        <wps:cNvPr id="97" name="Forme libre 3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308735" cy="9601200"/>
                          </a:xfrm>
                          <a:custGeom>
                            <a:avLst/>
                            <a:gdLst>
                              <a:gd name="T0" fmla="*/ 160 w 430"/>
                              <a:gd name="T1" fmla="*/ 0 h 3164"/>
                              <a:gd name="T2" fmla="*/ 0 w 430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430" h="3164">
                                <a:moveTo>
                                  <a:pt x="160" y="0"/>
                                </a:moveTo>
                                <a:cubicBezTo>
                                  <a:pt x="430" y="1502"/>
                                  <a:pt x="90" y="2850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orme libre 35"/>
                        <wps:cNvSpPr>
                          <a:spLocks/>
                        </wps:cNvSpPr>
                        <wps:spPr bwMode="auto">
                          <a:xfrm>
                            <a:off x="293914" y="0"/>
                            <a:ext cx="1101725" cy="9601200"/>
                          </a:xfrm>
                          <a:custGeom>
                            <a:avLst/>
                            <a:gdLst>
                              <a:gd name="T0" fmla="*/ 42 w 362"/>
                              <a:gd name="T1" fmla="*/ 0 h 3164"/>
                              <a:gd name="T2" fmla="*/ 0 w 36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62" h="3164">
                                <a:moveTo>
                                  <a:pt x="42" y="0"/>
                                </a:moveTo>
                                <a:cubicBezTo>
                                  <a:pt x="362" y="1456"/>
                                  <a:pt x="90" y="2791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orme libre 36"/>
                        <wps:cNvSpPr>
                          <a:spLocks/>
                        </wps:cNvSpPr>
                        <wps:spPr bwMode="auto">
                          <a:xfrm>
                            <a:off x="348342" y="0"/>
                            <a:ext cx="1162685" cy="9601200"/>
                          </a:xfrm>
                          <a:custGeom>
                            <a:avLst/>
                            <a:gdLst>
                              <a:gd name="T0" fmla="*/ 80 w 382"/>
                              <a:gd name="T1" fmla="*/ 0 h 3164"/>
                              <a:gd name="T2" fmla="*/ 0 w 382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2" h="3164">
                                <a:moveTo>
                                  <a:pt x="80" y="0"/>
                                </a:moveTo>
                                <a:cubicBezTo>
                                  <a:pt x="382" y="1458"/>
                                  <a:pt x="96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FB32F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orme libre 3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174750" cy="9601200"/>
                          </a:xfrm>
                          <a:custGeom>
                            <a:avLst/>
                            <a:gdLst>
                              <a:gd name="T0" fmla="*/ 87 w 386"/>
                              <a:gd name="T1" fmla="*/ 0 h 3164"/>
                              <a:gd name="T2" fmla="*/ 0 w 386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6" h="3164">
                                <a:moveTo>
                                  <a:pt x="87" y="0"/>
                                </a:moveTo>
                                <a:cubicBezTo>
                                  <a:pt x="386" y="1461"/>
                                  <a:pt x="95" y="2793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orme libre 38"/>
                        <wps:cNvSpPr>
                          <a:spLocks/>
                        </wps:cNvSpPr>
                        <wps:spPr bwMode="auto">
                          <a:xfrm>
                            <a:off x="119742" y="0"/>
                            <a:ext cx="1159510" cy="9601200"/>
                          </a:xfrm>
                          <a:custGeom>
                            <a:avLst/>
                            <a:gdLst>
                              <a:gd name="T0" fmla="*/ 79 w 381"/>
                              <a:gd name="T1" fmla="*/ 0 h 3164"/>
                              <a:gd name="T2" fmla="*/ 0 w 381"/>
                              <a:gd name="T3" fmla="*/ 3164 h 31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1" h="3164">
                                <a:moveTo>
                                  <a:pt x="79" y="0"/>
                                </a:moveTo>
                                <a:cubicBezTo>
                                  <a:pt x="381" y="1458"/>
                                  <a:pt x="95" y="2789"/>
                                  <a:pt x="0" y="3164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394F63" id="Groupe 51" o:spid="_x0000_s1026" style="position:absolute;margin-left:13.55pt;margin-top:-23.7pt;width:118.95pt;height:756pt;z-index:251609600" coordsize="15110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">
                <v:shape id="Forme libre 34" o:spid="_x0000_s1027" style="position:absolute;width:13087;height:96012;visibility:visible;mso-wrap-style:square;v-text-anchor:top" coordsize="430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" path="m160,c430,1502,90,2850,,3164e" filled="f" fillcolor="#fffffe" strokecolor="#fffffe" strokeweight=".5pt">
                  <v:stroke joinstyle="miter"/>
                  <v:shadow color="#8c8682"/>
                  <v:path arrowok="t" o:connecttype="custom" o:connectlocs="486971,0;0,9601200" o:connectangles="0,0"/>
                </v:shape>
                <v:shape id="Forme libre 35" o:spid="_x0000_s1028" style="position:absolute;left:2939;width:11017;height:96012;visibility:visible;mso-wrap-style:square;v-text-anchor:top" coordsize="36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" path="m42,c362,1456,90,2791,,3164e" filled="f" fillcolor="#fffffe" strokecolor="#fffffe" strokeweight=".5pt">
                  <v:stroke joinstyle="miter"/>
                  <v:shadow color="#8c8682"/>
                  <v:path arrowok="t" o:connecttype="custom" o:connectlocs="127824,0;0,9601200" o:connectangles="0,0"/>
                </v:shape>
                <v:shape id="Forme libre 36" o:spid="_x0000_s1029" style="position:absolute;left:3483;width:11627;height:96012;visibility:visible;mso-wrap-style:square;v-text-anchor:top" coordsize="382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" path="m80,c382,1458,96,2789,,3164e" filled="f" fillcolor="#fffffe" strokecolor="#efb32f" strokeweight=".5pt">
                  <v:stroke joinstyle="miter"/>
                  <v:shadow color="#8c8682"/>
                  <v:path arrowok="t" o:connecttype="custom" o:connectlocs="243494,0;0,9601200" o:connectangles="0,0"/>
                </v:shape>
                <v:shape id="Forme libre 37" o:spid="_x0000_s1030" style="position:absolute;left:2286;width:11747;height:96012;visibility:visible;mso-wrap-style:square;v-text-anchor:top" coordsize="386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" path="m87,c386,1461,95,2793,,3164e" filled="f" fillcolor="#fffffe" strokecolor="#fffffe" strokeweight=".5pt">
                  <v:stroke joinstyle="miter"/>
                  <v:shadow color="#8c8682"/>
                  <v:path arrowok="t" o:connecttype="custom" o:connectlocs="264775,0;0,9601200" o:connectangles="0,0"/>
                </v:shape>
                <v:shape id="Forme libre 38" o:spid="_x0000_s1031" style="position:absolute;left:1197;width:11595;height:96012;visibility:visible;mso-wrap-style:square;v-text-anchor:top" coordsize="381,3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" path="m79,c381,1458,95,2789,,3164e" filled="f" strokecolor="#4472c4" strokeweight=".5pt">
                  <v:stroke joinstyle="miter"/>
                  <v:path arrowok="t" o:connecttype="custom" o:connectlocs="240423,0;0,9601200" o:connectangles="0,0"/>
                </v:shape>
              </v:group>
            </w:pict>
          </mc:Fallback>
        </mc:AlternateContent>
      </w:r>
      <w:r w:rsidR="006531F4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anchorId="2A383BE6" wp14:editId="66B7F494">
                <wp:simplePos x="0" y="0"/>
                <wp:positionH relativeFrom="column">
                  <wp:posOffset>-369260</wp:posOffset>
                </wp:positionH>
                <wp:positionV relativeFrom="page">
                  <wp:posOffset>251460</wp:posOffset>
                </wp:positionV>
                <wp:extent cx="1873885" cy="9601200"/>
                <wp:effectExtent l="0" t="0" r="0" b="19050"/>
                <wp:wrapNone/>
                <wp:docPr id="13" name="Forme libr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73885" cy="9601200"/>
                        </a:xfrm>
                        <a:custGeom>
                          <a:avLst/>
                          <a:gdLst>
                            <a:gd name="T0" fmla="*/ 401 w 616"/>
                            <a:gd name="T1" fmla="*/ 0 h 3168"/>
                            <a:gd name="T2" fmla="*/ 0 w 616"/>
                            <a:gd name="T3" fmla="*/ 0 h 3168"/>
                            <a:gd name="T4" fmla="*/ 0 w 616"/>
                            <a:gd name="T5" fmla="*/ 3168 h 3168"/>
                            <a:gd name="T6" fmla="*/ 165 w 616"/>
                            <a:gd name="T7" fmla="*/ 3168 h 3168"/>
                            <a:gd name="T8" fmla="*/ 401 w 616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616" h="3168">
                              <a:moveTo>
                                <a:pt x="401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0" y="3168"/>
                                <a:pt x="0" y="3168"/>
                                <a:pt x="0" y="3168"/>
                              </a:cubicBezTo>
                              <a:cubicBezTo>
                                <a:pt x="165" y="3168"/>
                                <a:pt x="165" y="3168"/>
                                <a:pt x="165" y="3168"/>
                              </a:cubicBezTo>
                              <a:cubicBezTo>
                                <a:pt x="616" y="1736"/>
                                <a:pt x="458" y="375"/>
                                <a:pt x="40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0B03AA" id="Forme libre 33" o:spid="_x0000_s1026" style="position:absolute;margin-left:-29.1pt;margin-top:19.8pt;width:147.55pt;height:756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coordsize="616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" path="m401,c,,,,,,,3168,,3168,,3168v165,,165,,165,c616,1736,458,375,401,xe" fillcolor="#dd026f" strokecolor="#dd026f">
                <v:path arrowok="t" o:connecttype="custom" o:connectlocs="1219850,0;0,0;0,9601200;501933,9601200;1219850,0" o:connectangles="0,0,0,0,0"/>
                <w10:wrap anchory="page"/>
              </v:shape>
            </w:pict>
          </mc:Fallback>
        </mc:AlternateContent>
      </w:r>
      <w:r w:rsidR="006B3678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 wp14:anchorId="0F85DA7E" wp14:editId="3A2EBDBD">
                <wp:simplePos x="0" y="0"/>
                <wp:positionH relativeFrom="page">
                  <wp:posOffset>13488345</wp:posOffset>
                </wp:positionH>
                <wp:positionV relativeFrom="paragraph">
                  <wp:posOffset>-203200</wp:posOffset>
                </wp:positionV>
                <wp:extent cx="1534160" cy="9516110"/>
                <wp:effectExtent l="0" t="0" r="0" b="27940"/>
                <wp:wrapNone/>
                <wp:docPr id="102" name="Groupe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4160" cy="9516110"/>
                          <a:chOff x="0" y="0"/>
                          <a:chExt cx="1369332" cy="9601200"/>
                        </a:xfrm>
                      </wpg:grpSpPr>
                      <wps:wsp>
                        <wps:cNvPr id="103" name="Forme libre 28"/>
                        <wps:cNvSpPr>
                          <a:spLocks/>
                        </wps:cNvSpPr>
                        <wps:spPr bwMode="auto">
                          <a:xfrm>
                            <a:off x="337457" y="0"/>
                            <a:ext cx="1031875" cy="9601200"/>
                          </a:xfrm>
                          <a:custGeom>
                            <a:avLst/>
                            <a:gdLst>
                              <a:gd name="T0" fmla="*/ 21 w 339"/>
                              <a:gd name="T1" fmla="*/ 0 h 3172"/>
                              <a:gd name="T2" fmla="*/ 0 w 339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9" h="3172">
                                <a:moveTo>
                                  <a:pt x="21" y="0"/>
                                </a:moveTo>
                                <a:cubicBezTo>
                                  <a:pt x="339" y="1377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4472C4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orme libre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77925" cy="9601200"/>
                          </a:xfrm>
                          <a:custGeom>
                            <a:avLst/>
                            <a:gdLst>
                              <a:gd name="T0" fmla="*/ 101 w 387"/>
                              <a:gd name="T1" fmla="*/ 0 h 3172"/>
                              <a:gd name="T2" fmla="*/ 0 w 387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87" h="3172">
                                <a:moveTo>
                                  <a:pt x="101" y="0"/>
                                </a:moveTo>
                                <a:cubicBezTo>
                                  <a:pt x="387" y="1404"/>
                                  <a:pt x="122" y="2697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orme libre 27"/>
                        <wps:cNvSpPr>
                          <a:spLocks/>
                        </wps:cNvSpPr>
                        <wps:spPr bwMode="auto">
                          <a:xfrm>
                            <a:off x="228600" y="0"/>
                            <a:ext cx="1016000" cy="9601200"/>
                          </a:xfrm>
                          <a:custGeom>
                            <a:avLst/>
                            <a:gdLst>
                              <a:gd name="T0" fmla="*/ 0 w 334"/>
                              <a:gd name="T1" fmla="*/ 0 h 3172"/>
                              <a:gd name="T2" fmla="*/ 16 w 334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4" h="3172">
                                <a:moveTo>
                                  <a:pt x="0" y="0"/>
                                </a:moveTo>
                                <a:cubicBezTo>
                                  <a:pt x="334" y="1375"/>
                                  <a:pt x="126" y="2664"/>
                                  <a:pt x="16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orme libre 29"/>
                        <wps:cNvSpPr>
                          <a:spLocks/>
                        </wps:cNvSpPr>
                        <wps:spPr bwMode="auto">
                          <a:xfrm>
                            <a:off x="206829" y="0"/>
                            <a:ext cx="1043940" cy="9601200"/>
                          </a:xfrm>
                          <a:custGeom>
                            <a:avLst/>
                            <a:gdLst>
                              <a:gd name="T0" fmla="*/ 28 w 343"/>
                              <a:gd name="T1" fmla="*/ 0 h 3172"/>
                              <a:gd name="T2" fmla="*/ 0 w 343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43" h="3172">
                                <a:moveTo>
                                  <a:pt x="28" y="0"/>
                                </a:moveTo>
                                <a:cubicBezTo>
                                  <a:pt x="343" y="1379"/>
                                  <a:pt x="117" y="2666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FFFFFE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E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C8682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orme libre 30"/>
                        <wps:cNvSpPr>
                          <a:spLocks/>
                        </wps:cNvSpPr>
                        <wps:spPr bwMode="auto">
                          <a:xfrm>
                            <a:off x="108857" y="0"/>
                            <a:ext cx="1028700" cy="9601200"/>
                          </a:xfrm>
                          <a:custGeom>
                            <a:avLst/>
                            <a:gdLst>
                              <a:gd name="T0" fmla="*/ 20 w 338"/>
                              <a:gd name="T1" fmla="*/ 0 h 3172"/>
                              <a:gd name="T2" fmla="*/ 0 w 338"/>
                              <a:gd name="T3" fmla="*/ 3172 h 31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38" h="3172">
                                <a:moveTo>
                                  <a:pt x="20" y="0"/>
                                </a:moveTo>
                                <a:cubicBezTo>
                                  <a:pt x="338" y="1378"/>
                                  <a:pt x="116" y="2664"/>
                                  <a:pt x="0" y="3172"/>
                                </a:cubicBezTo>
                              </a:path>
                            </a:pathLst>
                          </a:custGeom>
                          <a:noFill/>
                          <a:ln w="635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77ED9C" id="Groupe 102" o:spid="_x0000_s1026" style="position:absolute;margin-left:1062.05pt;margin-top:-16pt;width:120.8pt;height:749.3pt;z-index:251611648;mso-position-horizontal-relative:page;mso-width-relative:margin;mso-height-relative:margin" coordsize="13693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">
                <v:shape id="Forme libre 28" o:spid="_x0000_s1027" style="position:absolute;left:3374;width:10319;height:96012;visibility:visible;mso-wrap-style:square;v-text-anchor:top" coordsize="339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" path="m21,c339,1377,116,2664,,3172e" filled="f" strokecolor="#4472c4" strokeweight=".5pt">
                  <v:stroke joinstyle="miter"/>
                  <v:path arrowok="t" o:connecttype="custom" o:connectlocs="63921,0;0,9601200" o:connectangles="0,0"/>
                </v:shape>
                <v:shape id="Forme libre 26" o:spid="_x0000_s1028" style="position:absolute;width:11779;height:96012;visibility:visible;mso-wrap-style:square;v-text-anchor:top" coordsize="387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" path="m101,c387,1404,122,2697,,3172e" filled="f" fillcolor="#fffffe" strokecolor="#fffffe" strokeweight=".5pt">
                  <v:stroke joinstyle="miter"/>
                  <v:shadow color="#8c8682"/>
                  <v:path arrowok="t" o:connecttype="custom" o:connectlocs="307417,0;0,9601200" o:connectangles="0,0"/>
                </v:shape>
                <v:shape id="Forme libre 27" o:spid="_x0000_s1029" style="position:absolute;left:2286;width:10160;height:96012;visibility:visible;mso-wrap-style:square;v-text-anchor:top" coordsize="334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" path="m,c334,1375,126,2664,16,3172e" filled="f" fillcolor="#fffffe" strokecolor="#fffffe" strokeweight=".5pt">
                  <v:stroke joinstyle="miter"/>
                  <v:shadow color="#8c8682"/>
                  <v:path arrowok="t" o:connecttype="custom" o:connectlocs="0,0;48671,9601200" o:connectangles="0,0"/>
                </v:shape>
                <v:shape id="Forme libre 29" o:spid="_x0000_s1030" style="position:absolute;left:2068;width:10439;height:96012;visibility:visible;mso-wrap-style:square;v-text-anchor:top" coordsize="343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" path="m28,c343,1379,117,2666,,3172e" filled="f" fillcolor="#fffffe" strokecolor="#fffffe" strokeweight=".5pt">
                  <v:stroke joinstyle="miter"/>
                  <v:shadow color="#8c8682"/>
                  <v:path arrowok="t" o:connecttype="custom" o:connectlocs="85220,0;0,9601200" o:connectangles="0,0"/>
                </v:shape>
                <v:shape id="Forme libre 30" o:spid="_x0000_s1031" style="position:absolute;left:1088;width:10287;height:96012;visibility:visible;mso-wrap-style:square;v-text-anchor:top" coordsize="338,3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" path="m20,c338,1378,116,2664,,3172e" filled="f" strokecolor="#ed7d31" strokeweight=".5pt">
                  <v:stroke joinstyle="miter"/>
                  <v:path arrowok="t" o:connecttype="custom" o:connectlocs="60870,0;0,9601200" o:connectangles="0,0"/>
                </v:shape>
                <w10:wrap anchorx="page"/>
              </v:group>
            </w:pict>
          </mc:Fallback>
        </mc:AlternateContent>
      </w:r>
      <w:r w:rsidR="00D81B39">
        <w:rPr>
          <w:noProof/>
          <w:sz w:val="14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08AD7774" wp14:editId="2E31CBAF">
                <wp:simplePos x="0" y="0"/>
                <wp:positionH relativeFrom="column">
                  <wp:posOffset>7385213</wp:posOffset>
                </wp:positionH>
                <wp:positionV relativeFrom="paragraph">
                  <wp:posOffset>1328420</wp:posOffset>
                </wp:positionV>
                <wp:extent cx="6518910" cy="2585085"/>
                <wp:effectExtent l="0" t="0" r="0" b="5715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8910" cy="258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F6BB60" w14:textId="60493932" w:rsidR="000A4AE8" w:rsidRDefault="000A4AE8">
                            <w:r w:rsidRPr="001E639B">
                              <w:rPr>
                                <w:b/>
                                <w:i/>
                                <w:noProof/>
                                <w:color w:val="000000"/>
                                <w:sz w:val="28"/>
                              </w:rPr>
                              <w:drawing>
                                <wp:inline distT="0" distB="0" distL="0" distR="0" wp14:anchorId="74241252" wp14:editId="70A01103">
                                  <wp:extent cx="5972810" cy="2133600"/>
                                  <wp:effectExtent l="19050" t="38100" r="0" b="57150"/>
                                  <wp:docPr id="1133" name="Diagramme 1133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63" r:lo="rId64" r:qs="rId65" r:cs="rId66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AD7774" id="Zone de texte 69" o:spid="_x0000_s1075" type="#_x0000_t202" style="position:absolute;left:0;text-align:left;margin-left:581.5pt;margin-top:104.6pt;width:513.3pt;height:203.55pt;z-index:2515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" fillcolor="white [3201]" stroked="f" strokeweight=".5pt">
                <v:textbox>
                  <w:txbxContent>
                    <w:p w14:paraId="5FF6BB60" w14:textId="60493932" w:rsidR="000A4AE8" w:rsidRDefault="000A4AE8">
                      <w:r w:rsidRPr="001E639B">
                        <w:rPr>
                          <w:b/>
                          <w:i/>
                          <w:noProof/>
                          <w:color w:val="000000"/>
                          <w:sz w:val="28"/>
                        </w:rPr>
                        <w:drawing>
                          <wp:inline distT="0" distB="0" distL="0" distR="0" wp14:anchorId="74241252" wp14:editId="70A01103">
                            <wp:extent cx="5972810" cy="2133600"/>
                            <wp:effectExtent l="19050" t="38100" r="0" b="57150"/>
                            <wp:docPr id="1133" name="Diagramme 1133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68" r:lo="rId64" r:qs="rId65" r:cs="rId66"/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1B39" w:rsidRPr="001E639B">
        <w:rPr>
          <w:rFonts w:ascii="Calibri" w:eastAsia="Calibri" w:hAnsi="Calibri"/>
          <w:noProof/>
          <w:color w:val="auto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2A6E3250" wp14:editId="475FD21D">
                <wp:simplePos x="0" y="0"/>
                <wp:positionH relativeFrom="page">
                  <wp:posOffset>3675380</wp:posOffset>
                </wp:positionH>
                <wp:positionV relativeFrom="margin">
                  <wp:posOffset>294005</wp:posOffset>
                </wp:positionV>
                <wp:extent cx="10420350" cy="914400"/>
                <wp:effectExtent l="0" t="0" r="0" b="0"/>
                <wp:wrapSquare wrapText="bothSides"/>
                <wp:docPr id="1545" name="Organigramme : Entrée manuelle 15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350" cy="914400"/>
                        </a:xfrm>
                        <a:prstGeom prst="flowChartManualInpu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16D4B3" w14:textId="77777777" w:rsidR="00D81B39" w:rsidRDefault="00D81B39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</w:p>
                          <w:p w14:paraId="43A493EB" w14:textId="39C42D9E" w:rsidR="00D02F28" w:rsidRPr="00EC2B13" w:rsidRDefault="001E639B" w:rsidP="005D5A26">
                            <w:pPr>
                              <w:pStyle w:val="Textedeprofil"/>
                              <w:pBdr>
                                <w:bottom w:val="single" w:sz="4" w:space="1" w:color="63A7DA"/>
                              </w:pBdr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</w:pPr>
                            <w:r w:rsidRPr="00EC2B13">
                              <w:rPr>
                                <w:b/>
                                <w:bCs/>
                                <w:i/>
                                <w:iCs/>
                                <w:color w:val="63A7DA"/>
                                <w:sz w:val="36"/>
                                <w:szCs w:val="44"/>
                              </w:rPr>
                              <w:t>LE SECTEUR</w:t>
                            </w:r>
                          </w:p>
                          <w:p w14:paraId="1A21526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</w:t>
                            </w:r>
                          </w:p>
                          <w:p w14:paraId="0B63BB79" w14:textId="6AEAF7C5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  <w:r w:rsidRPr="001E639B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14:paraId="5F7FC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498ACC1" w14:textId="0BB1BE49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0284CF8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51D8C4E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99C476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B6B332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0A96FE26" w14:textId="04F4BD1E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A09F4A" w14:textId="4CE36CD8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60BCF8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E2501E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2CC6B3A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DE661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A2FFF85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E6A79C4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65CE35F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2F9DFF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711AAEC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BD6EF4F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FA77FCB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7DE5D46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8AD07B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310CF32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58D927E9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DDD027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2B37900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A35C791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7C360C52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40838F5D" w14:textId="77777777" w:rsidR="001E639B" w:rsidRPr="001E639B" w:rsidRDefault="001E639B" w:rsidP="001E639B">
                            <w:pPr>
                              <w:pStyle w:val="Textedeprofil"/>
                              <w:jc w:val="both"/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z w:val="28"/>
                                <w:szCs w:val="36"/>
                              </w:rPr>
                            </w:pPr>
                          </w:p>
                          <w:p w14:paraId="121FBA14" w14:textId="77777777" w:rsidR="001E639B" w:rsidRPr="001E639B" w:rsidRDefault="001E639B" w:rsidP="001E639B">
                            <w:pPr>
                              <w:jc w:val="center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E3250" id="Organigramme : Entrée manuelle 1545" o:spid="_x0000_s1076" type="#_x0000_t118" style="position:absolute;left:0;text-align:left;margin-left:289.4pt;margin-top:23.15pt;width:820.5pt;height:1in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" filled="f" stroked="f" strokeweight="1pt">
                <v:textbox>
                  <w:txbxContent>
                    <w:p w14:paraId="3616D4B3" w14:textId="77777777" w:rsidR="00D81B39" w:rsidRDefault="00D81B39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</w:p>
                    <w:p w14:paraId="43A493EB" w14:textId="39C42D9E" w:rsidR="00D02F28" w:rsidRPr="00EC2B13" w:rsidRDefault="001E639B" w:rsidP="005D5A26">
                      <w:pPr>
                        <w:pStyle w:val="Textedeprofil"/>
                        <w:pBdr>
                          <w:bottom w:val="single" w:sz="4" w:space="1" w:color="63A7DA"/>
                        </w:pBdr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</w:pPr>
                      <w:r w:rsidRPr="00EC2B13">
                        <w:rPr>
                          <w:b/>
                          <w:bCs/>
                          <w:i/>
                          <w:iCs/>
                          <w:color w:val="63A7DA"/>
                          <w:sz w:val="36"/>
                          <w:szCs w:val="44"/>
                        </w:rPr>
                        <w:t>LE SECTEUR</w:t>
                      </w:r>
                    </w:p>
                    <w:p w14:paraId="1A21526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</w:t>
                      </w:r>
                    </w:p>
                    <w:p w14:paraId="0B63BB79" w14:textId="6AEAF7C5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  <w:r w:rsidRPr="001E639B"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  <w:t xml:space="preserve">                                                                          </w:t>
                      </w:r>
                    </w:p>
                    <w:p w14:paraId="5F7FC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498ACC1" w14:textId="0BB1BE49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0284CF8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51D8C4E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99C476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B6B332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0A96FE26" w14:textId="04F4BD1E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A09F4A" w14:textId="4CE36CD8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60BCF8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E2501E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2CC6B3A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DE661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A2FFF85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E6A79C4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65CE35F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2F9DFF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711AAEC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BD6EF4F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FA77FCB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7DE5D46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8AD07B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310CF32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58D927E9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DDD027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2B37900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A35C791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7C360C52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40838F5D" w14:textId="77777777" w:rsidR="001E639B" w:rsidRPr="001E639B" w:rsidRDefault="001E639B" w:rsidP="001E639B">
                      <w:pPr>
                        <w:pStyle w:val="Textedeprofil"/>
                        <w:jc w:val="both"/>
                        <w:rPr>
                          <w:b/>
                          <w:bCs/>
                          <w:i/>
                          <w:iCs/>
                          <w:color w:val="000000"/>
                          <w:sz w:val="28"/>
                          <w:szCs w:val="36"/>
                        </w:rPr>
                      </w:pPr>
                    </w:p>
                    <w:p w14:paraId="121FBA14" w14:textId="77777777" w:rsidR="001E639B" w:rsidRPr="001E639B" w:rsidRDefault="001E639B" w:rsidP="001E639B">
                      <w:pPr>
                        <w:jc w:val="center"/>
                        <w:rPr>
                          <w:color w:val="000000"/>
                        </w:rPr>
                      </w:pPr>
                    </w:p>
                  </w:txbxContent>
                </v:textbox>
                <w10:wrap type="square" anchorx="page" anchory="margin"/>
              </v:shape>
            </w:pict>
          </mc:Fallback>
        </mc:AlternateContent>
      </w:r>
      <w:r w:rsidR="00311F79" w:rsidRPr="00094BDC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4BDC7816" wp14:editId="420C7EB2">
                <wp:simplePos x="0" y="0"/>
                <wp:positionH relativeFrom="margin">
                  <wp:posOffset>3274060</wp:posOffset>
                </wp:positionH>
                <wp:positionV relativeFrom="paragraph">
                  <wp:posOffset>1417320</wp:posOffset>
                </wp:positionV>
                <wp:extent cx="1459230" cy="2567305"/>
                <wp:effectExtent l="0" t="0" r="26670" b="2349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8B5F73" w14:textId="20A72D4F" w:rsidR="00094BDC" w:rsidRPr="005546BC" w:rsidRDefault="00EA107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B</w:t>
                            </w:r>
                            <w:r w:rsidR="00EC793E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&amp;C – Industrie extractive et manufacturière</w:t>
                            </w:r>
                          </w:p>
                          <w:p w14:paraId="1AF7F388" w14:textId="77777777" w:rsidR="005077B9" w:rsidRDefault="005077B9" w:rsidP="00094BDC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C842C62" w14:textId="57FE9B85" w:rsidR="005077B9" w:rsidRDefault="009272B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noProof/>
                                <w:color w:val="FFFFFF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5DA13520" wp14:editId="6A525FE2">
                                  <wp:extent cx="742950" cy="742950"/>
                                  <wp:effectExtent l="0" t="0" r="0" b="0"/>
                                  <wp:docPr id="1134" name="Graphique 1134" descr="Main de robot contou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5" name="Graphique 95" descr="Main de robot contour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7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184" cy="7431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7078E1B" w14:textId="78D66954" w:rsidR="005077B9" w:rsidRDefault="005077B9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  <w:p w14:paraId="406C5BF7" w14:textId="722B07B6" w:rsidR="005077B9" w:rsidRDefault="00E800C8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569</w:t>
                            </w:r>
                            <w:r w:rsidR="00447495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9D9B6E4" w14:textId="67ABAF2E" w:rsidR="00094BDC" w:rsidRPr="005546BC" w:rsidRDefault="00094BDC" w:rsidP="00094BDC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546BC">
                              <w:rPr>
                                <w:rFonts w:ascii="Calibri" w:hAnsi="Calibri" w:cs="Calibri"/>
                                <w:color w:val="FFFFFF"/>
                                <w:sz w:val="28"/>
                                <w:szCs w:val="28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DC7816" id="Rectangle 112" o:spid="_x0000_s1077" style="position:absolute;left:0;text-align:left;margin-left:257.8pt;margin-top:111.6pt;width:114.9pt;height:202.15pt;z-index:251643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" fillcolor="#63a7da" strokecolor="#63a7da" strokeweight=".5pt">
                <v:textbox>
                  <w:txbxContent>
                    <w:p w14:paraId="7C8B5F73" w14:textId="20A72D4F" w:rsidR="00094BDC" w:rsidRPr="005546BC" w:rsidRDefault="00EA107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B</w:t>
                      </w:r>
                      <w:r w:rsidR="00EC793E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&amp;C – Industrie extractive et manufacturière</w:t>
                      </w:r>
                    </w:p>
                    <w:p w14:paraId="1AF7F388" w14:textId="77777777" w:rsidR="005077B9" w:rsidRDefault="005077B9" w:rsidP="00094BDC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C842C62" w14:textId="57FE9B85" w:rsidR="005077B9" w:rsidRDefault="009272B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noProof/>
                          <w:color w:val="FFFFFF"/>
                          <w:sz w:val="28"/>
                          <w:szCs w:val="28"/>
                        </w:rPr>
                        <w:drawing>
                          <wp:inline distT="0" distB="0" distL="0" distR="0" wp14:anchorId="5DA13520" wp14:editId="6A525FE2">
                            <wp:extent cx="742950" cy="742950"/>
                            <wp:effectExtent l="0" t="0" r="0" b="0"/>
                            <wp:docPr id="1134" name="Graphique 1134" descr="Main de robot contou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5" name="Graphique 95" descr="Main de robot contour"/>
                                    <pic:cNvPicPr/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72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184" cy="7431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7078E1B" w14:textId="78D66954" w:rsidR="005077B9" w:rsidRDefault="005077B9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</w:p>
                    <w:p w14:paraId="406C5BF7" w14:textId="722B07B6" w:rsidR="005077B9" w:rsidRDefault="00E800C8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569</w:t>
                      </w:r>
                      <w:r w:rsidR="00447495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9D9B6E4" w14:textId="67ABAF2E" w:rsidR="00094BDC" w:rsidRPr="005546BC" w:rsidRDefault="00094BDC" w:rsidP="00094BDC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</w:pPr>
                      <w:r w:rsidRPr="005546BC">
                        <w:rPr>
                          <w:rFonts w:ascii="Calibri" w:hAnsi="Calibri" w:cs="Calibri"/>
                          <w:color w:val="FFFFFF"/>
                          <w:sz w:val="28"/>
                          <w:szCs w:val="28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80656D6" wp14:editId="74655C89">
                <wp:simplePos x="0" y="0"/>
                <wp:positionH relativeFrom="rightMargin">
                  <wp:posOffset>-10856595</wp:posOffset>
                </wp:positionH>
                <wp:positionV relativeFrom="paragraph">
                  <wp:posOffset>2394585</wp:posOffset>
                </wp:positionV>
                <wp:extent cx="2519680" cy="603250"/>
                <wp:effectExtent l="5715" t="0" r="635" b="635"/>
                <wp:wrapNone/>
                <wp:docPr id="5268" name="Rectangle 5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9680" cy="603250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1AC5B" id="Rectangle 5268" o:spid="_x0000_s1026" style="position:absolute;margin-left:-854.85pt;margin-top:188.55pt;width:198.4pt;height:47.5pt;rotation:90;z-index:25168230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311F79" w:rsidRPr="001A7B0E">
        <w:rPr>
          <w:rFonts w:ascii="Calibri Light" w:eastAsia="Calibri" w:hAnsi="Calibri Light" w:cs="Calibri Light"/>
          <w:b/>
          <w:noProof/>
          <w:color w:val="4472C4"/>
          <w:kern w:val="0"/>
          <w:sz w:val="22"/>
          <w:szCs w:val="22"/>
          <w:lang w:val="fr-B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650D4DCF" wp14:editId="6F9BE6DB">
                <wp:simplePos x="0" y="0"/>
                <wp:positionH relativeFrom="rightMargin">
                  <wp:posOffset>-12925173</wp:posOffset>
                </wp:positionH>
                <wp:positionV relativeFrom="paragraph">
                  <wp:posOffset>2371155</wp:posOffset>
                </wp:positionV>
                <wp:extent cx="2519680" cy="618028"/>
                <wp:effectExtent l="0" t="1588" r="0" b="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19680" cy="618028"/>
                        </a:xfrm>
                        <a:prstGeom prst="rect">
                          <a:avLst/>
                        </a:prstGeom>
                        <a:blipFill>
                          <a:blip r:embed="rId7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F4413" id="Rectangle 46" o:spid="_x0000_s1026" style="position:absolute;margin-left:-1017.75pt;margin-top:186.7pt;width:198.4pt;height:48.65pt;rotation:-90;z-index:2516782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" stroked="f" strokeweight="1pt">
                <v:fill r:id="rId74" o:title="" recolor="t" rotate="t" type="frame"/>
                <w10:wrap anchorx="margin"/>
              </v:rect>
            </w:pict>
          </mc:Fallback>
        </mc:AlternateContent>
      </w:r>
      <w:r w:rsidR="008F1F4A" w:rsidRPr="00C90B7E">
        <w:rPr>
          <w:noProof/>
          <w:sz w:val="14"/>
        </w:rPr>
        <mc:AlternateContent>
          <mc:Choice Requires="wpg">
            <w:drawing>
              <wp:anchor distT="0" distB="0" distL="114300" distR="114300" simplePos="0" relativeHeight="251686400" behindDoc="0" locked="0" layoutInCell="1" allowOverlap="1" wp14:anchorId="7C52EB52" wp14:editId="4AF45FC3">
                <wp:simplePos x="0" y="0"/>
                <wp:positionH relativeFrom="margin">
                  <wp:posOffset>8225669</wp:posOffset>
                </wp:positionH>
                <wp:positionV relativeFrom="paragraph">
                  <wp:posOffset>3855085</wp:posOffset>
                </wp:positionV>
                <wp:extent cx="468000" cy="396000"/>
                <wp:effectExtent l="0" t="0" r="8255" b="0"/>
                <wp:wrapNone/>
                <wp:docPr id="756" name="Graphique 85" descr="Croissance commercia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" cy="396000"/>
                          <a:chOff x="984250" y="6845300"/>
                          <a:chExt cx="431800" cy="431800"/>
                        </a:xfrm>
                        <a:solidFill>
                          <a:srgbClr val="63A7DA"/>
                        </a:solidFill>
                      </wpg:grpSpPr>
                      <wps:wsp>
                        <wps:cNvPr id="757" name="Forme libre : forme 757"/>
                        <wps:cNvSpPr/>
                        <wps:spPr>
                          <a:xfrm>
                            <a:off x="1015286" y="6988109"/>
                            <a:ext cx="373327" cy="238390"/>
                          </a:xfrm>
                          <a:custGeom>
                            <a:avLst/>
                            <a:gdLst>
                              <a:gd name="connsiteX0" fmla="*/ 301810 w 373327"/>
                              <a:gd name="connsiteY0" fmla="*/ 90858 h 238389"/>
                              <a:gd name="connsiteX1" fmla="*/ 347239 w 373327"/>
                              <a:gd name="connsiteY1" fmla="*/ 45429 h 238389"/>
                              <a:gd name="connsiteX2" fmla="*/ 373777 w 373327"/>
                              <a:gd name="connsiteY2" fmla="*/ 71967 h 238389"/>
                              <a:gd name="connsiteX3" fmla="*/ 373777 w 373327"/>
                              <a:gd name="connsiteY3" fmla="*/ 0 h 238389"/>
                              <a:gd name="connsiteX4" fmla="*/ 301810 w 373327"/>
                              <a:gd name="connsiteY4" fmla="*/ 0 h 238389"/>
                              <a:gd name="connsiteX5" fmla="*/ 328348 w 373327"/>
                              <a:gd name="connsiteY5" fmla="*/ 26538 h 238389"/>
                              <a:gd name="connsiteX6" fmla="*/ 283819 w 373327"/>
                              <a:gd name="connsiteY6" fmla="*/ 71067 h 238389"/>
                              <a:gd name="connsiteX7" fmla="*/ 207354 w 373327"/>
                              <a:gd name="connsiteY7" fmla="*/ 147532 h 238389"/>
                              <a:gd name="connsiteX8" fmla="*/ 139885 w 373327"/>
                              <a:gd name="connsiteY8" fmla="*/ 80063 h 238389"/>
                              <a:gd name="connsiteX9" fmla="*/ 0 w 373327"/>
                              <a:gd name="connsiteY9" fmla="*/ 219948 h 238389"/>
                              <a:gd name="connsiteX10" fmla="*/ 18891 w 373327"/>
                              <a:gd name="connsiteY10" fmla="*/ 238839 h 238389"/>
                              <a:gd name="connsiteX11" fmla="*/ 139885 w 373327"/>
                              <a:gd name="connsiteY11" fmla="*/ 117845 h 238389"/>
                              <a:gd name="connsiteX12" fmla="*/ 207354 w 373327"/>
                              <a:gd name="connsiteY12" fmla="*/ 185314 h 238389"/>
                              <a:gd name="connsiteX13" fmla="*/ 301810 w 373327"/>
                              <a:gd name="connsiteY13" fmla="*/ 90858 h 2383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373327" h="238389">
                                <a:moveTo>
                                  <a:pt x="301810" y="90858"/>
                                </a:moveTo>
                                <a:lnTo>
                                  <a:pt x="347239" y="45429"/>
                                </a:lnTo>
                                <a:lnTo>
                                  <a:pt x="373777" y="71967"/>
                                </a:lnTo>
                                <a:lnTo>
                                  <a:pt x="373777" y="0"/>
                                </a:lnTo>
                                <a:lnTo>
                                  <a:pt x="301810" y="0"/>
                                </a:lnTo>
                                <a:lnTo>
                                  <a:pt x="328348" y="26538"/>
                                </a:lnTo>
                                <a:lnTo>
                                  <a:pt x="283819" y="71067"/>
                                </a:lnTo>
                                <a:lnTo>
                                  <a:pt x="207354" y="147532"/>
                                </a:lnTo>
                                <a:lnTo>
                                  <a:pt x="139885" y="80063"/>
                                </a:lnTo>
                                <a:lnTo>
                                  <a:pt x="0" y="219948"/>
                                </a:lnTo>
                                <a:lnTo>
                                  <a:pt x="18891" y="238839"/>
                                </a:lnTo>
                                <a:lnTo>
                                  <a:pt x="139885" y="117845"/>
                                </a:lnTo>
                                <a:lnTo>
                                  <a:pt x="207354" y="185314"/>
                                </a:lnTo>
                                <a:lnTo>
                                  <a:pt x="301810" y="908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8" name="Forme libre : forme 758"/>
                        <wps:cNvSpPr/>
                        <wps:spPr>
                          <a:xfrm>
                            <a:off x="1042723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9" name="Forme libre : forme 759"/>
                        <wps:cNvSpPr/>
                        <wps:spPr>
                          <a:xfrm>
                            <a:off x="1011304" y="6962247"/>
                            <a:ext cx="283369" cy="188913"/>
                          </a:xfrm>
                          <a:custGeom>
                            <a:avLst/>
                            <a:gdLst>
                              <a:gd name="connsiteX0" fmla="*/ 270573 w 283368"/>
                              <a:gd name="connsiteY0" fmla="*/ 88653 h 188912"/>
                              <a:gd name="connsiteX1" fmla="*/ 275071 w 283368"/>
                              <a:gd name="connsiteY1" fmla="*/ 84155 h 188912"/>
                              <a:gd name="connsiteX2" fmla="*/ 285371 w 283368"/>
                              <a:gd name="connsiteY2" fmla="*/ 73855 h 188912"/>
                              <a:gd name="connsiteX3" fmla="*/ 272867 w 283368"/>
                              <a:gd name="connsiteY3" fmla="*/ 17631 h 188912"/>
                              <a:gd name="connsiteX4" fmla="*/ 269808 w 283368"/>
                              <a:gd name="connsiteY4" fmla="*/ 12593 h 188912"/>
                              <a:gd name="connsiteX5" fmla="*/ 251817 w 283368"/>
                              <a:gd name="connsiteY5" fmla="*/ 3012 h 188912"/>
                              <a:gd name="connsiteX6" fmla="*/ 215563 w 283368"/>
                              <a:gd name="connsiteY6" fmla="*/ 3012 h 188912"/>
                              <a:gd name="connsiteX7" fmla="*/ 197572 w 283368"/>
                              <a:gd name="connsiteY7" fmla="*/ 12593 h 188912"/>
                              <a:gd name="connsiteX8" fmla="*/ 194513 w 283368"/>
                              <a:gd name="connsiteY8" fmla="*/ 17631 h 188912"/>
                              <a:gd name="connsiteX9" fmla="*/ 188846 w 283368"/>
                              <a:gd name="connsiteY9" fmla="*/ 43988 h 188912"/>
                              <a:gd name="connsiteX10" fmla="*/ 188846 w 283368"/>
                              <a:gd name="connsiteY10" fmla="*/ 43988 h 188912"/>
                              <a:gd name="connsiteX11" fmla="*/ 182953 w 283368"/>
                              <a:gd name="connsiteY11" fmla="*/ 17631 h 188912"/>
                              <a:gd name="connsiteX12" fmla="*/ 179850 w 283368"/>
                              <a:gd name="connsiteY12" fmla="*/ 12593 h 188912"/>
                              <a:gd name="connsiteX13" fmla="*/ 161858 w 283368"/>
                              <a:gd name="connsiteY13" fmla="*/ 3012 h 188912"/>
                              <a:gd name="connsiteX14" fmla="*/ 107883 w 283368"/>
                              <a:gd name="connsiteY14" fmla="*/ 12593 h 188912"/>
                              <a:gd name="connsiteX15" fmla="*/ 104825 w 283368"/>
                              <a:gd name="connsiteY15" fmla="*/ 17631 h 188912"/>
                              <a:gd name="connsiteX16" fmla="*/ 98887 w 283368"/>
                              <a:gd name="connsiteY16" fmla="*/ 43134 h 188912"/>
                              <a:gd name="connsiteX17" fmla="*/ 98887 w 283368"/>
                              <a:gd name="connsiteY17" fmla="*/ 43134 h 188912"/>
                              <a:gd name="connsiteX18" fmla="*/ 93040 w 283368"/>
                              <a:gd name="connsiteY18" fmla="*/ 17631 h 188912"/>
                              <a:gd name="connsiteX19" fmla="*/ 89892 w 283368"/>
                              <a:gd name="connsiteY19" fmla="*/ 12593 h 188912"/>
                              <a:gd name="connsiteX20" fmla="*/ 71900 w 283368"/>
                              <a:gd name="connsiteY20" fmla="*/ 3012 h 188912"/>
                              <a:gd name="connsiteX21" fmla="*/ 35647 w 283368"/>
                              <a:gd name="connsiteY21" fmla="*/ 3012 h 188912"/>
                              <a:gd name="connsiteX22" fmla="*/ 17655 w 283368"/>
                              <a:gd name="connsiteY22" fmla="*/ 12593 h 188912"/>
                              <a:gd name="connsiteX23" fmla="*/ 14596 w 283368"/>
                              <a:gd name="connsiteY23" fmla="*/ 17631 h 188912"/>
                              <a:gd name="connsiteX24" fmla="*/ 293 w 283368"/>
                              <a:gd name="connsiteY24" fmla="*/ 82940 h 188912"/>
                              <a:gd name="connsiteX25" fmla="*/ 7083 w 283368"/>
                              <a:gd name="connsiteY25" fmla="*/ 94371 h 188912"/>
                              <a:gd name="connsiteX26" fmla="*/ 7445 w 283368"/>
                              <a:gd name="connsiteY26" fmla="*/ 94455 h 188912"/>
                              <a:gd name="connsiteX27" fmla="*/ 8929 w 283368"/>
                              <a:gd name="connsiteY27" fmla="*/ 94455 h 188912"/>
                              <a:gd name="connsiteX28" fmla="*/ 17925 w 283368"/>
                              <a:gd name="connsiteY28" fmla="*/ 87393 h 188912"/>
                              <a:gd name="connsiteX29" fmla="*/ 31419 w 283368"/>
                              <a:gd name="connsiteY29" fmla="*/ 26986 h 188912"/>
                              <a:gd name="connsiteX30" fmla="*/ 31419 w 283368"/>
                              <a:gd name="connsiteY30" fmla="*/ 26986 h 188912"/>
                              <a:gd name="connsiteX31" fmla="*/ 31419 w 283368"/>
                              <a:gd name="connsiteY31" fmla="*/ 58922 h 188912"/>
                              <a:gd name="connsiteX32" fmla="*/ 17925 w 283368"/>
                              <a:gd name="connsiteY32" fmla="*/ 125941 h 188912"/>
                              <a:gd name="connsiteX33" fmla="*/ 31419 w 283368"/>
                              <a:gd name="connsiteY33" fmla="*/ 125941 h 188912"/>
                              <a:gd name="connsiteX34" fmla="*/ 31419 w 283368"/>
                              <a:gd name="connsiteY34" fmla="*/ 192915 h 188912"/>
                              <a:gd name="connsiteX35" fmla="*/ 49410 w 283368"/>
                              <a:gd name="connsiteY35" fmla="*/ 174923 h 188912"/>
                              <a:gd name="connsiteX36" fmla="*/ 49410 w 283368"/>
                              <a:gd name="connsiteY36" fmla="*/ 125941 h 188912"/>
                              <a:gd name="connsiteX37" fmla="*/ 58406 w 283368"/>
                              <a:gd name="connsiteY37" fmla="*/ 125941 h 188912"/>
                              <a:gd name="connsiteX38" fmla="*/ 58406 w 283368"/>
                              <a:gd name="connsiteY38" fmla="*/ 165927 h 188912"/>
                              <a:gd name="connsiteX39" fmla="*/ 76398 w 283368"/>
                              <a:gd name="connsiteY39" fmla="*/ 147935 h 188912"/>
                              <a:gd name="connsiteX40" fmla="*/ 76398 w 283368"/>
                              <a:gd name="connsiteY40" fmla="*/ 125941 h 188912"/>
                              <a:gd name="connsiteX41" fmla="*/ 89892 w 283368"/>
                              <a:gd name="connsiteY41" fmla="*/ 125941 h 188912"/>
                              <a:gd name="connsiteX42" fmla="*/ 76398 w 283368"/>
                              <a:gd name="connsiteY42" fmla="*/ 58967 h 188912"/>
                              <a:gd name="connsiteX43" fmla="*/ 76398 w 283368"/>
                              <a:gd name="connsiteY43" fmla="*/ 27481 h 188912"/>
                              <a:gd name="connsiteX44" fmla="*/ 76398 w 283368"/>
                              <a:gd name="connsiteY44" fmla="*/ 27481 h 188912"/>
                              <a:gd name="connsiteX45" fmla="*/ 89892 w 283368"/>
                              <a:gd name="connsiteY45" fmla="*/ 86224 h 188912"/>
                              <a:gd name="connsiteX46" fmla="*/ 98887 w 283368"/>
                              <a:gd name="connsiteY46" fmla="*/ 94455 h 188912"/>
                              <a:gd name="connsiteX47" fmla="*/ 98887 w 283368"/>
                              <a:gd name="connsiteY47" fmla="*/ 94455 h 188912"/>
                              <a:gd name="connsiteX48" fmla="*/ 107613 w 283368"/>
                              <a:gd name="connsiteY48" fmla="*/ 87393 h 188912"/>
                              <a:gd name="connsiteX49" fmla="*/ 107883 w 283368"/>
                              <a:gd name="connsiteY49" fmla="*/ 85459 h 188912"/>
                              <a:gd name="connsiteX50" fmla="*/ 121017 w 283368"/>
                              <a:gd name="connsiteY50" fmla="*/ 27751 h 188912"/>
                              <a:gd name="connsiteX51" fmla="*/ 121017 w 283368"/>
                              <a:gd name="connsiteY51" fmla="*/ 27751 h 188912"/>
                              <a:gd name="connsiteX52" fmla="*/ 121017 w 283368"/>
                              <a:gd name="connsiteY52" fmla="*/ 103181 h 188912"/>
                              <a:gd name="connsiteX53" fmla="*/ 130958 w 283368"/>
                              <a:gd name="connsiteY53" fmla="*/ 93196 h 188912"/>
                              <a:gd name="connsiteX54" fmla="*/ 156402 w 283368"/>
                              <a:gd name="connsiteY54" fmla="*/ 93182 h 188912"/>
                              <a:gd name="connsiteX55" fmla="*/ 156416 w 283368"/>
                              <a:gd name="connsiteY55" fmla="*/ 93196 h 188912"/>
                              <a:gd name="connsiteX56" fmla="*/ 166356 w 283368"/>
                              <a:gd name="connsiteY56" fmla="*/ 102776 h 188912"/>
                              <a:gd name="connsiteX57" fmla="*/ 166356 w 283368"/>
                              <a:gd name="connsiteY57" fmla="*/ 27796 h 188912"/>
                              <a:gd name="connsiteX58" fmla="*/ 166356 w 283368"/>
                              <a:gd name="connsiteY58" fmla="*/ 27796 h 188912"/>
                              <a:gd name="connsiteX59" fmla="*/ 179850 w 283368"/>
                              <a:gd name="connsiteY59" fmla="*/ 87438 h 188912"/>
                              <a:gd name="connsiteX60" fmla="*/ 188846 w 283368"/>
                              <a:gd name="connsiteY60" fmla="*/ 94455 h 188912"/>
                              <a:gd name="connsiteX61" fmla="*/ 188846 w 283368"/>
                              <a:gd name="connsiteY61" fmla="*/ 94455 h 188912"/>
                              <a:gd name="connsiteX62" fmla="*/ 197617 w 283368"/>
                              <a:gd name="connsiteY62" fmla="*/ 87393 h 188912"/>
                              <a:gd name="connsiteX63" fmla="*/ 211110 w 283368"/>
                              <a:gd name="connsiteY63" fmla="*/ 27751 h 188912"/>
                              <a:gd name="connsiteX64" fmla="*/ 211110 w 283368"/>
                              <a:gd name="connsiteY64" fmla="*/ 27751 h 188912"/>
                              <a:gd name="connsiteX65" fmla="*/ 211110 w 283368"/>
                              <a:gd name="connsiteY65" fmla="*/ 147845 h 188912"/>
                              <a:gd name="connsiteX66" fmla="*/ 211110 w 283368"/>
                              <a:gd name="connsiteY66" fmla="*/ 147845 h 188912"/>
                              <a:gd name="connsiteX67" fmla="*/ 229102 w 283368"/>
                              <a:gd name="connsiteY67" fmla="*/ 129854 h 188912"/>
                              <a:gd name="connsiteX68" fmla="*/ 229102 w 283368"/>
                              <a:gd name="connsiteY68" fmla="*/ 98953 h 188912"/>
                              <a:gd name="connsiteX69" fmla="*/ 238098 w 283368"/>
                              <a:gd name="connsiteY69" fmla="*/ 98953 h 188912"/>
                              <a:gd name="connsiteX70" fmla="*/ 238098 w 283368"/>
                              <a:gd name="connsiteY70" fmla="*/ 121038 h 188912"/>
                              <a:gd name="connsiteX71" fmla="*/ 256090 w 283368"/>
                              <a:gd name="connsiteY71" fmla="*/ 103046 h 188912"/>
                              <a:gd name="connsiteX72" fmla="*/ 256090 w 283368"/>
                              <a:gd name="connsiteY72" fmla="*/ 27796 h 188912"/>
                              <a:gd name="connsiteX73" fmla="*/ 256090 w 283368"/>
                              <a:gd name="connsiteY73" fmla="*/ 27796 h 188912"/>
                              <a:gd name="connsiteX74" fmla="*/ 270258 w 283368"/>
                              <a:gd name="connsiteY74" fmla="*/ 88698 h 1889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</a:cxnLst>
                            <a:rect l="l" t="t" r="r" b="b"/>
                            <a:pathLst>
                              <a:path w="283368" h="188912">
                                <a:moveTo>
                                  <a:pt x="270573" y="88653"/>
                                </a:moveTo>
                                <a:lnTo>
                                  <a:pt x="275071" y="84155"/>
                                </a:lnTo>
                                <a:lnTo>
                                  <a:pt x="285371" y="73855"/>
                                </a:lnTo>
                                <a:lnTo>
                                  <a:pt x="272867" y="17631"/>
                                </a:lnTo>
                                <a:cubicBezTo>
                                  <a:pt x="272485" y="15639"/>
                                  <a:pt x="271399" y="13851"/>
                                  <a:pt x="269808" y="12593"/>
                                </a:cubicBezTo>
                                <a:cubicBezTo>
                                  <a:pt x="264421" y="8366"/>
                                  <a:pt x="258330" y="5123"/>
                                  <a:pt x="251817" y="3012"/>
                                </a:cubicBezTo>
                                <a:cubicBezTo>
                                  <a:pt x="240066" y="-1004"/>
                                  <a:pt x="227314" y="-1004"/>
                                  <a:pt x="215563" y="3012"/>
                                </a:cubicBezTo>
                                <a:cubicBezTo>
                                  <a:pt x="209051" y="5128"/>
                                  <a:pt x="202962" y="8371"/>
                                  <a:pt x="197572" y="12593"/>
                                </a:cubicBezTo>
                                <a:cubicBezTo>
                                  <a:pt x="196015" y="13881"/>
                                  <a:pt x="194938" y="15656"/>
                                  <a:pt x="194513" y="17631"/>
                                </a:cubicBezTo>
                                <a:lnTo>
                                  <a:pt x="188846" y="43988"/>
                                </a:lnTo>
                                <a:lnTo>
                                  <a:pt x="188846" y="43988"/>
                                </a:lnTo>
                                <a:lnTo>
                                  <a:pt x="182953" y="17631"/>
                                </a:lnTo>
                                <a:cubicBezTo>
                                  <a:pt x="182541" y="15640"/>
                                  <a:pt x="181443" y="13857"/>
                                  <a:pt x="179850" y="12593"/>
                                </a:cubicBezTo>
                                <a:cubicBezTo>
                                  <a:pt x="174463" y="8366"/>
                                  <a:pt x="168372" y="5123"/>
                                  <a:pt x="161858" y="3012"/>
                                </a:cubicBezTo>
                                <a:cubicBezTo>
                                  <a:pt x="143392" y="-2948"/>
                                  <a:pt x="123171" y="641"/>
                                  <a:pt x="107883" y="12593"/>
                                </a:cubicBezTo>
                                <a:cubicBezTo>
                                  <a:pt x="106327" y="13881"/>
                                  <a:pt x="105250" y="15656"/>
                                  <a:pt x="104825" y="17631"/>
                                </a:cubicBezTo>
                                <a:lnTo>
                                  <a:pt x="98887" y="43134"/>
                                </a:lnTo>
                                <a:cubicBezTo>
                                  <a:pt x="98887" y="43134"/>
                                  <a:pt x="98887" y="43134"/>
                                  <a:pt x="98887" y="43134"/>
                                </a:cubicBezTo>
                                <a:lnTo>
                                  <a:pt x="93040" y="17631"/>
                                </a:lnTo>
                                <a:cubicBezTo>
                                  <a:pt x="92591" y="15644"/>
                                  <a:pt x="91481" y="13867"/>
                                  <a:pt x="89892" y="12593"/>
                                </a:cubicBezTo>
                                <a:cubicBezTo>
                                  <a:pt x="84502" y="8371"/>
                                  <a:pt x="78412" y="5128"/>
                                  <a:pt x="71900" y="3012"/>
                                </a:cubicBezTo>
                                <a:cubicBezTo>
                                  <a:pt x="60149" y="-1004"/>
                                  <a:pt x="47398" y="-1004"/>
                                  <a:pt x="35647" y="3012"/>
                                </a:cubicBezTo>
                                <a:cubicBezTo>
                                  <a:pt x="29139" y="5137"/>
                                  <a:pt x="23051" y="8379"/>
                                  <a:pt x="17655" y="12593"/>
                                </a:cubicBezTo>
                                <a:cubicBezTo>
                                  <a:pt x="16099" y="13881"/>
                                  <a:pt x="15021" y="15656"/>
                                  <a:pt x="14596" y="17631"/>
                                </a:cubicBezTo>
                                <a:lnTo>
                                  <a:pt x="293" y="82940"/>
                                </a:lnTo>
                                <a:cubicBezTo>
                                  <a:pt x="-988" y="87972"/>
                                  <a:pt x="2051" y="93089"/>
                                  <a:pt x="7083" y="94371"/>
                                </a:cubicBezTo>
                                <a:cubicBezTo>
                                  <a:pt x="7203" y="94401"/>
                                  <a:pt x="7324" y="94429"/>
                                  <a:pt x="7445" y="94455"/>
                                </a:cubicBezTo>
                                <a:cubicBezTo>
                                  <a:pt x="7939" y="94500"/>
                                  <a:pt x="8435" y="94500"/>
                                  <a:pt x="8929" y="94455"/>
                                </a:cubicBezTo>
                                <a:cubicBezTo>
                                  <a:pt x="13231" y="94555"/>
                                  <a:pt x="17001" y="91596"/>
                                  <a:pt x="17925" y="87393"/>
                                </a:cubicBezTo>
                                <a:lnTo>
                                  <a:pt x="31419" y="26986"/>
                                </a:lnTo>
                                <a:lnTo>
                                  <a:pt x="31419" y="26986"/>
                                </a:lnTo>
                                <a:lnTo>
                                  <a:pt x="31419" y="58922"/>
                                </a:lnTo>
                                <a:lnTo>
                                  <a:pt x="17925" y="125941"/>
                                </a:lnTo>
                                <a:lnTo>
                                  <a:pt x="31419" y="125941"/>
                                </a:lnTo>
                                <a:lnTo>
                                  <a:pt x="31419" y="192915"/>
                                </a:lnTo>
                                <a:lnTo>
                                  <a:pt x="49410" y="174923"/>
                                </a:lnTo>
                                <a:lnTo>
                                  <a:pt x="49410" y="125941"/>
                                </a:lnTo>
                                <a:lnTo>
                                  <a:pt x="58406" y="125941"/>
                                </a:lnTo>
                                <a:lnTo>
                                  <a:pt x="58406" y="165927"/>
                                </a:lnTo>
                                <a:lnTo>
                                  <a:pt x="76398" y="147935"/>
                                </a:lnTo>
                                <a:lnTo>
                                  <a:pt x="76398" y="125941"/>
                                </a:lnTo>
                                <a:lnTo>
                                  <a:pt x="89892" y="125941"/>
                                </a:lnTo>
                                <a:lnTo>
                                  <a:pt x="76398" y="58967"/>
                                </a:lnTo>
                                <a:lnTo>
                                  <a:pt x="76398" y="27481"/>
                                </a:lnTo>
                                <a:lnTo>
                                  <a:pt x="76398" y="27481"/>
                                </a:lnTo>
                                <a:lnTo>
                                  <a:pt x="89892" y="86224"/>
                                </a:lnTo>
                                <a:cubicBezTo>
                                  <a:pt x="90290" y="90891"/>
                                  <a:pt x="94203" y="94472"/>
                                  <a:pt x="98887" y="94455"/>
                                </a:cubicBezTo>
                                <a:lnTo>
                                  <a:pt x="98887" y="94455"/>
                                </a:lnTo>
                                <a:cubicBezTo>
                                  <a:pt x="103088" y="94427"/>
                                  <a:pt x="106710" y="91496"/>
                                  <a:pt x="107613" y="87393"/>
                                </a:cubicBezTo>
                                <a:lnTo>
                                  <a:pt x="107883" y="85459"/>
                                </a:lnTo>
                                <a:lnTo>
                                  <a:pt x="121017" y="27751"/>
                                </a:lnTo>
                                <a:cubicBezTo>
                                  <a:pt x="121017" y="27751"/>
                                  <a:pt x="121017" y="27751"/>
                                  <a:pt x="121017" y="27751"/>
                                </a:cubicBezTo>
                                <a:lnTo>
                                  <a:pt x="121017" y="103181"/>
                                </a:lnTo>
                                <a:lnTo>
                                  <a:pt x="130958" y="93196"/>
                                </a:lnTo>
                                <a:cubicBezTo>
                                  <a:pt x="137980" y="86165"/>
                                  <a:pt x="149372" y="86159"/>
                                  <a:pt x="156402" y="93182"/>
                                </a:cubicBezTo>
                                <a:cubicBezTo>
                                  <a:pt x="156406" y="93186"/>
                                  <a:pt x="156411" y="93191"/>
                                  <a:pt x="156416" y="93196"/>
                                </a:cubicBezTo>
                                <a:lnTo>
                                  <a:pt x="166356" y="102776"/>
                                </a:lnTo>
                                <a:lnTo>
                                  <a:pt x="166356" y="27796"/>
                                </a:lnTo>
                                <a:cubicBezTo>
                                  <a:pt x="166356" y="27796"/>
                                  <a:pt x="166356" y="27796"/>
                                  <a:pt x="166356" y="27796"/>
                                </a:cubicBezTo>
                                <a:lnTo>
                                  <a:pt x="179850" y="87438"/>
                                </a:lnTo>
                                <a:cubicBezTo>
                                  <a:pt x="180792" y="91623"/>
                                  <a:pt x="184558" y="94560"/>
                                  <a:pt x="188846" y="94455"/>
                                </a:cubicBezTo>
                                <a:lnTo>
                                  <a:pt x="188846" y="94455"/>
                                </a:lnTo>
                                <a:cubicBezTo>
                                  <a:pt x="193063" y="94448"/>
                                  <a:pt x="196710" y="91512"/>
                                  <a:pt x="197617" y="87393"/>
                                </a:cubicBezTo>
                                <a:lnTo>
                                  <a:pt x="211110" y="27751"/>
                                </a:lnTo>
                                <a:cubicBezTo>
                                  <a:pt x="211110" y="27751"/>
                                  <a:pt x="211110" y="27751"/>
                                  <a:pt x="211110" y="27751"/>
                                </a:cubicBezTo>
                                <a:lnTo>
                                  <a:pt x="211110" y="147845"/>
                                </a:lnTo>
                                <a:lnTo>
                                  <a:pt x="211110" y="147845"/>
                                </a:lnTo>
                                <a:lnTo>
                                  <a:pt x="229102" y="129854"/>
                                </a:lnTo>
                                <a:lnTo>
                                  <a:pt x="229102" y="98953"/>
                                </a:lnTo>
                                <a:lnTo>
                                  <a:pt x="238098" y="98953"/>
                                </a:lnTo>
                                <a:lnTo>
                                  <a:pt x="238098" y="121038"/>
                                </a:lnTo>
                                <a:lnTo>
                                  <a:pt x="256090" y="103046"/>
                                </a:lnTo>
                                <a:lnTo>
                                  <a:pt x="256090" y="27796"/>
                                </a:lnTo>
                                <a:cubicBezTo>
                                  <a:pt x="256090" y="27796"/>
                                  <a:pt x="256090" y="27796"/>
                                  <a:pt x="256090" y="27796"/>
                                </a:cubicBezTo>
                                <a:lnTo>
                                  <a:pt x="270258" y="8869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0" name="Forme libre : forme 760"/>
                        <wps:cNvSpPr/>
                        <wps:spPr>
                          <a:xfrm>
                            <a:off x="1222595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1" name="Forme libre : forme 761"/>
                        <wps:cNvSpPr/>
                        <wps:spPr>
                          <a:xfrm>
                            <a:off x="1132501" y="6912769"/>
                            <a:ext cx="44979" cy="44979"/>
                          </a:xfrm>
                          <a:custGeom>
                            <a:avLst/>
                            <a:gdLst>
                              <a:gd name="connsiteX0" fmla="*/ 44979 w 44979"/>
                              <a:gd name="connsiteY0" fmla="*/ 22490 h 44979"/>
                              <a:gd name="connsiteX1" fmla="*/ 22490 w 44979"/>
                              <a:gd name="connsiteY1" fmla="*/ 44979 h 44979"/>
                              <a:gd name="connsiteX2" fmla="*/ 0 w 44979"/>
                              <a:gd name="connsiteY2" fmla="*/ 22490 h 44979"/>
                              <a:gd name="connsiteX3" fmla="*/ 22490 w 44979"/>
                              <a:gd name="connsiteY3" fmla="*/ 0 h 44979"/>
                              <a:gd name="connsiteX4" fmla="*/ 44979 w 44979"/>
                              <a:gd name="connsiteY4" fmla="*/ 22490 h 4497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4979" h="44979">
                                <a:moveTo>
                                  <a:pt x="44979" y="22490"/>
                                </a:moveTo>
                                <a:cubicBezTo>
                                  <a:pt x="44979" y="34910"/>
                                  <a:pt x="34910" y="44979"/>
                                  <a:pt x="22490" y="44979"/>
                                </a:cubicBezTo>
                                <a:cubicBezTo>
                                  <a:pt x="10069" y="44979"/>
                                  <a:pt x="0" y="34910"/>
                                  <a:pt x="0" y="22490"/>
                                </a:cubicBezTo>
                                <a:cubicBezTo>
                                  <a:pt x="0" y="10069"/>
                                  <a:pt x="10069" y="0"/>
                                  <a:pt x="22490" y="0"/>
                                </a:cubicBezTo>
                                <a:cubicBezTo>
                                  <a:pt x="34910" y="0"/>
                                  <a:pt x="44979" y="10069"/>
                                  <a:pt x="44979" y="2249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4465" cap="flat">
                            <a:solidFill>
                              <a:srgbClr val="63A7DA"/>
                            </a:solidFill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3A4944" id="Graphique 85" o:spid="_x0000_s1026" alt="Croissance commerciale" style="position:absolute;margin-left:647.7pt;margin-top:303.55pt;width:36.85pt;height:31.2pt;z-index:251686400;mso-position-horizontal-relative:margin;mso-width-relative:margin;mso-height-relative:margin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">
                <v:shape id="Forme libre : forme 757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" path="m301810,90858l347239,45429r26538,26538l373777,,301810,r26538,26538l283819,71067r-76465,76465l139885,80063,,219948r18891,18891l139885,117845r67469,67469l301810,90858xe" filled="f" strokecolor="#63a7da" strokeweight=".124mm">
                  <v:stroke joinstyle="miter"/>
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</v:shape>
                <v:shape id="Forme libre : forme 758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59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ed="f" strokecolor="#63a7da" strokeweight=".124mm">
                  <v:stroke joinstyle="miter"/>
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</v:shape>
                <v:shape id="Forme libre : forme 760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v:shape id="Forme libre : forme 761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" path="m44979,22490v,12420,-10069,22489,-22489,22489c10069,44979,,34910,,22490,,10069,10069,,22490,,34910,,44979,10069,44979,22490xe" filled="f" strokecolor="#63a7da" strokeweight=".124mm">
                  <v:stroke joinstyle="miter"/>
                  <v:path arrowok="t" o:connecttype="custom" o:connectlocs="44979,22490;22490,44979;0,22490;22490,0;44979,22490" o:connectangles="0,0,0,0,0"/>
                </v:shape>
                <w10:wrap anchorx="margin"/>
              </v:group>
            </w:pict>
          </mc:Fallback>
        </mc:AlternateContent>
      </w:r>
      <w:r w:rsidR="003F1FDB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EC1A0DA" wp14:editId="1C0A8D97">
                <wp:simplePos x="0" y="0"/>
                <wp:positionH relativeFrom="column">
                  <wp:posOffset>8434005</wp:posOffset>
                </wp:positionH>
                <wp:positionV relativeFrom="paragraph">
                  <wp:posOffset>3704744</wp:posOffset>
                </wp:positionV>
                <wp:extent cx="4319752" cy="709449"/>
                <wp:effectExtent l="0" t="0" r="5080" b="0"/>
                <wp:wrapNone/>
                <wp:docPr id="68" name="Zone de text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9752" cy="7094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Grilledutableau1"/>
                              <w:tblW w:w="6633" w:type="dxa"/>
                              <w:tblBorders>
                                <w:top w:val="none" w:sz="0" w:space="0" w:color="auto"/>
                                <w:left w:val="single" w:sz="4" w:space="0" w:color="4472C4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211"/>
                              <w:gridCol w:w="2211"/>
                              <w:gridCol w:w="2211"/>
                            </w:tblGrid>
                            <w:tr w:rsidR="003F1FDB" w:rsidRPr="00D02F28" w14:paraId="4F403DB8" w14:textId="77777777" w:rsidTr="003F1FDB">
                              <w:trPr>
                                <w:trHeight w:val="680"/>
                              </w:trPr>
                              <w:tc>
                                <w:tcPr>
                                  <w:tcW w:w="2211" w:type="dxa"/>
                                  <w:tcBorders>
                                    <w:left w:val="nil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29DA7365" w14:textId="311D13C0" w:rsidR="003F1FDB" w:rsidRPr="00D02F28" w:rsidRDefault="007F61F1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+</w:t>
                                  </w:r>
                                  <w:r w:rsidR="001E41A5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0,3</w:t>
                                  </w:r>
                                  <w:r w:rsidR="003F1FDB" w:rsidRPr="00D02F28"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%</w:t>
                                  </w:r>
                                </w:p>
                                <w:p w14:paraId="3C89C016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par rapport</w:t>
                                  </w:r>
                                </w:p>
                                <w:p w14:paraId="0B9AD00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noProof/>
                                      <w:color w:val="000000"/>
                                      <w:sz w:val="20"/>
                                      <w:szCs w:val="24"/>
                                    </w:rPr>
                                    <w:t>à 2015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  <w:right w:val="dashed" w:sz="4" w:space="0" w:color="DD026F"/>
                                  </w:tcBorders>
                                  <w:vAlign w:val="center"/>
                                </w:tcPr>
                                <w:p w14:paraId="4D2B73AF" w14:textId="3D9CF5C3" w:rsidR="003F1FDB" w:rsidRPr="00D02F28" w:rsidRDefault="001E41A5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9,9</w:t>
                                  </w:r>
                                  <w:r w:rsidR="003F1FDB" w:rsidRPr="00D02F28">
                                    <w:rPr>
                                      <w:rFonts w:eastAsia="+mn-ea" w:cs="Calibri"/>
                                      <w:b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% </w:t>
                                  </w:r>
                                </w:p>
                                <w:p w14:paraId="1701E3EF" w14:textId="77777777" w:rsidR="003F1FDB" w:rsidRPr="00D02F28" w:rsidRDefault="003F1FDB" w:rsidP="003F1FDB">
                                  <w:pP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de l'emploi</w:t>
                                  </w:r>
                                </w:p>
                                <w:p w14:paraId="3E91F5C1" w14:textId="192F55C7" w:rsidR="003F1FDB" w:rsidRPr="00D02F28" w:rsidRDefault="003F1FDB" w:rsidP="003F1FDB">
                                  <w:pPr>
                                    <w:pBdr>
                                      <w:left w:val="single" w:sz="4" w:space="4" w:color="4472C4"/>
                                    </w:pBdr>
                                    <w:contextualSpacing/>
                                    <w:jc w:val="center"/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salarié</w:t>
                                  </w:r>
                                  <w:r w:rsidR="00725579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 xml:space="preserve"> </w:t>
                                  </w:r>
                                  <w:r w:rsidRPr="00D02F28">
                                    <w:rPr>
                                      <w:rFonts w:eastAsia="+mn-ea" w:cs="Calibri"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du Bassin</w:t>
                                  </w:r>
                                </w:p>
                              </w:tc>
                              <w:tc>
                                <w:tcPr>
                                  <w:tcW w:w="2211" w:type="dxa"/>
                                  <w:tcBorders>
                                    <w:left w:val="dashed" w:sz="4" w:space="0" w:color="DD026F"/>
                                  </w:tcBorders>
                                  <w:vAlign w:val="center"/>
                                </w:tcPr>
                                <w:p w14:paraId="008DD438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Indice de spécialisation</w:t>
                                  </w:r>
                                </w:p>
                                <w:p w14:paraId="5C13196C" w14:textId="46165F8E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0,</w:t>
                                  </w:r>
                                  <w:r w:rsidR="0090235F">
                                    <w:rPr>
                                      <w:rFonts w:cs="Calibri"/>
                                      <w:b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9</w:t>
                                  </w:r>
                                </w:p>
                                <w:p w14:paraId="63C31D19" w14:textId="77777777" w:rsidR="003F1FDB" w:rsidRPr="00D02F28" w:rsidRDefault="003F1FDB" w:rsidP="003F1FDB">
                                  <w:pPr>
                                    <w:jc w:val="center"/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</w:pPr>
                                  <w:r w:rsidRPr="00D02F28">
                                    <w:rPr>
                                      <w:rFonts w:cs="Calibri"/>
                                      <w:bCs/>
                                      <w:color w:val="000000"/>
                                      <w:sz w:val="20"/>
                                      <w:szCs w:val="24"/>
                                      <w:lang w:eastAsia="fr-BE"/>
                                    </w:rPr>
                                    <w:t>par rapport à la Wallonie</w:t>
                                  </w:r>
                                </w:p>
                              </w:tc>
                            </w:tr>
                          </w:tbl>
                          <w:p w14:paraId="5112310E" w14:textId="77777777" w:rsidR="003F1FDB" w:rsidRDefault="003F1F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C1A0DA" id="Zone de texte 68" o:spid="_x0000_s1078" type="#_x0000_t202" style="position:absolute;left:0;text-align:left;margin-left:664.1pt;margin-top:291.7pt;width:340.15pt;height:55.8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" fillcolor="white [3201]" stroked="f" strokeweight=".5pt">
                <v:textbox>
                  <w:txbxContent>
                    <w:tbl>
                      <w:tblPr>
                        <w:tblStyle w:val="Grilledutableau1"/>
                        <w:tblW w:w="6633" w:type="dxa"/>
                        <w:tblBorders>
                          <w:top w:val="none" w:sz="0" w:space="0" w:color="auto"/>
                          <w:left w:val="single" w:sz="4" w:space="0" w:color="4472C4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211"/>
                        <w:gridCol w:w="2211"/>
                        <w:gridCol w:w="2211"/>
                      </w:tblGrid>
                      <w:tr w:rsidR="003F1FDB" w:rsidRPr="00D02F28" w14:paraId="4F403DB8" w14:textId="77777777" w:rsidTr="003F1FDB">
                        <w:trPr>
                          <w:trHeight w:val="680"/>
                        </w:trPr>
                        <w:tc>
                          <w:tcPr>
                            <w:tcW w:w="2211" w:type="dxa"/>
                            <w:tcBorders>
                              <w:left w:val="nil"/>
                              <w:right w:val="dashed" w:sz="4" w:space="0" w:color="DD026F"/>
                            </w:tcBorders>
                            <w:vAlign w:val="center"/>
                          </w:tcPr>
                          <w:p w14:paraId="29DA7365" w14:textId="311D13C0" w:rsidR="003F1FDB" w:rsidRPr="00D02F28" w:rsidRDefault="007F61F1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+</w:t>
                            </w:r>
                            <w:r w:rsidR="001E41A5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0,3</w:t>
                            </w:r>
                            <w:r w:rsidR="003F1FDB" w:rsidRPr="00D02F28"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%</w:t>
                            </w:r>
                          </w:p>
                          <w:p w14:paraId="3C89C016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par rapport</w:t>
                            </w:r>
                          </w:p>
                          <w:p w14:paraId="0B9AD00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noProof/>
                                <w:color w:val="000000"/>
                                <w:sz w:val="20"/>
                                <w:szCs w:val="24"/>
                              </w:rPr>
                            </w:pPr>
                            <w:r w:rsidRPr="00D02F28">
                              <w:rPr>
                                <w:rFonts w:cs="Calibri"/>
                                <w:noProof/>
                                <w:color w:val="000000"/>
                                <w:sz w:val="20"/>
                                <w:szCs w:val="24"/>
                              </w:rPr>
                              <w:t>à 2015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  <w:right w:val="dashed" w:sz="4" w:space="0" w:color="DD026F"/>
                            </w:tcBorders>
                            <w:vAlign w:val="center"/>
                          </w:tcPr>
                          <w:p w14:paraId="4D2B73AF" w14:textId="3D9CF5C3" w:rsidR="003F1FDB" w:rsidRPr="00D02F28" w:rsidRDefault="001E41A5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9,9</w:t>
                            </w:r>
                            <w:r w:rsidR="003F1FDB" w:rsidRPr="00D02F28">
                              <w:rPr>
                                <w:rFonts w:eastAsia="+mn-ea" w:cs="Calibri"/>
                                <w:b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% </w:t>
                            </w:r>
                          </w:p>
                          <w:p w14:paraId="1701E3EF" w14:textId="77777777" w:rsidR="003F1FDB" w:rsidRPr="00D02F28" w:rsidRDefault="003F1FDB" w:rsidP="003F1FDB">
                            <w:pP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de l'emploi</w:t>
                            </w:r>
                          </w:p>
                          <w:p w14:paraId="3E91F5C1" w14:textId="192F55C7" w:rsidR="003F1FDB" w:rsidRPr="00D02F28" w:rsidRDefault="003F1FDB" w:rsidP="003F1FDB">
                            <w:pPr>
                              <w:pBdr>
                                <w:left w:val="single" w:sz="4" w:space="4" w:color="4472C4"/>
                              </w:pBdr>
                              <w:contextualSpacing/>
                              <w:jc w:val="center"/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salarié</w:t>
                            </w:r>
                            <w:r w:rsidR="00725579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 xml:space="preserve"> </w:t>
                            </w:r>
                            <w:r w:rsidRPr="00D02F28">
                              <w:rPr>
                                <w:rFonts w:eastAsia="+mn-ea" w:cs="Calibri"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du Bassin</w:t>
                            </w:r>
                          </w:p>
                        </w:tc>
                        <w:tc>
                          <w:tcPr>
                            <w:tcW w:w="2211" w:type="dxa"/>
                            <w:tcBorders>
                              <w:left w:val="dashed" w:sz="4" w:space="0" w:color="DD026F"/>
                            </w:tcBorders>
                            <w:vAlign w:val="center"/>
                          </w:tcPr>
                          <w:p w14:paraId="008DD438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Indice de spécialisation</w:t>
                            </w:r>
                          </w:p>
                          <w:p w14:paraId="5C13196C" w14:textId="46165F8E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0,</w:t>
                            </w:r>
                            <w:r w:rsidR="0090235F">
                              <w:rPr>
                                <w:rFonts w:cs="Calibri"/>
                                <w:b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9</w:t>
                            </w:r>
                          </w:p>
                          <w:p w14:paraId="63C31D19" w14:textId="77777777" w:rsidR="003F1FDB" w:rsidRPr="00D02F28" w:rsidRDefault="003F1FDB" w:rsidP="003F1FDB">
                            <w:pPr>
                              <w:jc w:val="center"/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</w:pPr>
                            <w:r w:rsidRPr="00D02F28">
                              <w:rPr>
                                <w:rFonts w:cs="Calibri"/>
                                <w:bCs/>
                                <w:color w:val="000000"/>
                                <w:sz w:val="20"/>
                                <w:szCs w:val="24"/>
                                <w:lang w:eastAsia="fr-BE"/>
                              </w:rPr>
                              <w:t>par rapport à la Wallonie</w:t>
                            </w:r>
                          </w:p>
                        </w:tc>
                      </w:tr>
                    </w:tbl>
                    <w:p w14:paraId="5112310E" w14:textId="77777777" w:rsidR="003F1FDB" w:rsidRDefault="003F1FDB"/>
                  </w:txbxContent>
                </v:textbox>
              </v:shape>
            </w:pict>
          </mc:Fallback>
        </mc:AlternateContent>
      </w:r>
      <w:r w:rsidR="003242F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7656C9" wp14:editId="5BE693D9">
                <wp:simplePos x="0" y="0"/>
                <wp:positionH relativeFrom="column">
                  <wp:posOffset>2092939</wp:posOffset>
                </wp:positionH>
                <wp:positionV relativeFrom="paragraph">
                  <wp:posOffset>5113677</wp:posOffset>
                </wp:positionV>
                <wp:extent cx="3673366" cy="2695903"/>
                <wp:effectExtent l="0" t="0" r="0" b="0"/>
                <wp:wrapNone/>
                <wp:docPr id="1838" name="Zone de texte 18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3366" cy="26959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EAEB29" w14:textId="14D30386" w:rsidR="00B452A4" w:rsidRPr="003242F6" w:rsidRDefault="007357C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242F6">
                              <w:rPr>
                                <w:b/>
                                <w:i/>
                                <w:noProof/>
                                <w:color w:val="63A7DA" w:themeColor="accent6"/>
                                <w:sz w:val="40"/>
                                <w:szCs w:val="28"/>
                              </w:rPr>
                              <w:drawing>
                                <wp:inline distT="0" distB="0" distL="0" distR="0" wp14:anchorId="7E3AF57B" wp14:editId="3DB349BD">
                                  <wp:extent cx="3405351" cy="2490470"/>
                                  <wp:effectExtent l="0" t="0" r="0" b="5080"/>
                                  <wp:docPr id="1135" name="Diagramme 1135"/>
                                  <wp:cNvGraphicFramePr/>
                                  <a:graphic xmlns:a="http://schemas.openxmlformats.org/drawingml/2006/main">
                                    <a:graphicData uri="http://schemas.openxmlformats.org/drawingml/2006/diagram">
                                      <dgm:relIds xmlns:dgm="http://schemas.openxmlformats.org/drawingml/2006/diagram" xmlns:r="http://schemas.openxmlformats.org/officeDocument/2006/relationships" r:dm="rId75" r:lo="rId76" r:qs="rId77" r:cs="rId78"/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79DAAB" w14:textId="01C6B81A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F91792A" w14:textId="4AE2112F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BA0925" w14:textId="7AB73CB1" w:rsidR="00B452A4" w:rsidRPr="003242F6" w:rsidRDefault="00B452A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656C9" id="Zone de texte 1838" o:spid="_x0000_s1079" type="#_x0000_t202" style="position:absolute;left:0;text-align:left;margin-left:164.8pt;margin-top:402.65pt;width:289.25pt;height:212.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" filled="f" stroked="f" strokeweight=".5pt">
                <v:textbox>
                  <w:txbxContent>
                    <w:p w14:paraId="0DEAEB29" w14:textId="14D30386" w:rsidR="00B452A4" w:rsidRPr="003242F6" w:rsidRDefault="007357CE">
                      <w:pPr>
                        <w:rPr>
                          <w:sz w:val="24"/>
                          <w:szCs w:val="24"/>
                        </w:rPr>
                      </w:pPr>
                      <w:r w:rsidRPr="003242F6">
                        <w:rPr>
                          <w:b/>
                          <w:i/>
                          <w:noProof/>
                          <w:color w:val="63A7DA" w:themeColor="accent6"/>
                          <w:sz w:val="40"/>
                          <w:szCs w:val="28"/>
                        </w:rPr>
                        <w:drawing>
                          <wp:inline distT="0" distB="0" distL="0" distR="0" wp14:anchorId="7E3AF57B" wp14:editId="3DB349BD">
                            <wp:extent cx="3405351" cy="2490470"/>
                            <wp:effectExtent l="0" t="0" r="0" b="5080"/>
                            <wp:docPr id="1135" name="Diagramme 1135"/>
                            <wp:cNvGraphicFramePr/>
                            <a:graphic xmlns:a="http://schemas.openxmlformats.org/drawingml/2006/main">
                              <a:graphicData uri="http://schemas.openxmlformats.org/drawingml/2006/diagram">
                                <dgm:relIds xmlns:dgm="http://schemas.openxmlformats.org/drawingml/2006/diagram" xmlns:r="http://schemas.openxmlformats.org/officeDocument/2006/relationships" r:dm="rId80" r:lo="rId76" r:qs="rId77" r:cs="rId78"/>
                              </a:graphicData>
                            </a:graphic>
                          </wp:inline>
                        </w:drawing>
                      </w:r>
                    </w:p>
                    <w:p w14:paraId="7479DAAB" w14:textId="01C6B81A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F91792A" w14:textId="4AE2112F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5DBA0925" w14:textId="7AB73CB1" w:rsidR="00B452A4" w:rsidRPr="003242F6" w:rsidRDefault="00B452A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76BD" w:rsidRPr="00A41966">
        <w:rPr>
          <w:noProof/>
          <w:color w:val="DD026F"/>
          <w:lang w:bidi="fr-FR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B0CC94D" wp14:editId="37C2DC4D">
                <wp:simplePos x="0" y="0"/>
                <wp:positionH relativeFrom="margin">
                  <wp:align>center</wp:align>
                </wp:positionH>
                <wp:positionV relativeFrom="paragraph">
                  <wp:posOffset>4606925</wp:posOffset>
                </wp:positionV>
                <wp:extent cx="0" cy="4824000"/>
                <wp:effectExtent l="0" t="0" r="38100" b="15240"/>
                <wp:wrapNone/>
                <wp:docPr id="5253" name="Connecteur droit 5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48240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DD026F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DBAAF6" id="Connecteur droit 5253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62.75pt" to="0,74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" strokecolor="#dd026f">
                <v:stroke dashstyle="dash"/>
                <w10:wrap anchorx="margin"/>
              </v:line>
            </w:pict>
          </mc:Fallback>
        </mc:AlternateContent>
      </w:r>
      <w:r w:rsidR="00F576BD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566B79DE" wp14:editId="11A0EAAA">
                <wp:simplePos x="0" y="0"/>
                <wp:positionH relativeFrom="column">
                  <wp:posOffset>7653655</wp:posOffset>
                </wp:positionH>
                <wp:positionV relativeFrom="paragraph">
                  <wp:posOffset>5389245</wp:posOffset>
                </wp:positionV>
                <wp:extent cx="3870251" cy="276446"/>
                <wp:effectExtent l="0" t="0" r="0" b="0"/>
                <wp:wrapNone/>
                <wp:docPr id="5251" name="Zone de texte 5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251" cy="2764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C0104" w14:textId="21875989" w:rsidR="00E25604" w:rsidRPr="002D374E" w:rsidRDefault="00E2560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La demande d’emploi 20</w:t>
                            </w:r>
                            <w:r w:rsidR="001574CA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B79DE" id="Zone de texte 5251" o:spid="_x0000_s1080" type="#_x0000_t202" style="position:absolute;left:0;text-align:left;margin-left:602.65pt;margin-top:424.35pt;width:304.75pt;height:21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" filled="f" stroked="f" strokeweight=".5pt">
                <v:textbox>
                  <w:txbxContent>
                    <w:p w14:paraId="4BEC0104" w14:textId="21875989" w:rsidR="00E25604" w:rsidRPr="002D374E" w:rsidRDefault="00E25604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La demande d’emploi 20</w:t>
                      </w:r>
                      <w:r w:rsidR="001574CA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D85403"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B3BAA04" wp14:editId="78341531">
                <wp:simplePos x="0" y="0"/>
                <wp:positionH relativeFrom="margin">
                  <wp:posOffset>13258484</wp:posOffset>
                </wp:positionH>
                <wp:positionV relativeFrom="paragraph">
                  <wp:posOffset>7895590</wp:posOffset>
                </wp:positionV>
                <wp:extent cx="2189923" cy="1509823"/>
                <wp:effectExtent l="0" t="0" r="0" b="0"/>
                <wp:wrapNone/>
                <wp:docPr id="396" name="Zone de text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9923" cy="150982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BEB9A0" w14:textId="77777777" w:rsidR="00792F8E" w:rsidRPr="00F576BD" w:rsidRDefault="00792F8E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RAP COMPLET </w:t>
                            </w:r>
                          </w:p>
                          <w:p w14:paraId="68E3DDE1" w14:textId="5D5ABBCE" w:rsidR="00792F8E" w:rsidRPr="00F576BD" w:rsidRDefault="00EC3E49" w:rsidP="00792F8E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u w:val="single"/>
                              </w:rPr>
                            </w:pPr>
                            <w:hyperlink r:id="rId81" w:history="1">
                              <w:r w:rsidR="00792F8E" w:rsidRPr="00A6575F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  <w:u w:val="single"/>
                                </w:rPr>
                                <w:t>cliquez ici</w:t>
                              </w:r>
                              <w:r w:rsidR="00792F8E" w:rsidRPr="00F576BD">
                                <w:rPr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!</w:t>
                              </w:r>
                            </w:hyperlink>
                          </w:p>
                          <w:p w14:paraId="6F18017F" w14:textId="7BCE985D" w:rsidR="000F02D4" w:rsidRPr="00F576BD" w:rsidRDefault="00792F8E" w:rsidP="00DE430A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ou scanne</w:t>
                            </w:r>
                            <w:r w:rsidR="00A6575F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z</w:t>
                            </w:r>
                            <w:r w:rsidRPr="00F576BD">
                              <w:rPr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et ouvrez  </w:t>
                            </w:r>
                          </w:p>
                          <w:p w14:paraId="25D074B2" w14:textId="4919A8C8" w:rsidR="000F02D4" w:rsidRPr="00F576BD" w:rsidRDefault="000F02D4" w:rsidP="00792F8E">
                            <w:pPr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</w:p>
                          <w:p w14:paraId="786CCB82" w14:textId="5C828D42" w:rsidR="000F02D4" w:rsidRPr="00F576BD" w:rsidRDefault="00DE430A" w:rsidP="00DE430A">
                            <w:pPr>
                              <w:jc w:val="center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F576BD">
                              <w:rPr>
                                <w:noProof/>
                                <w:color w:val="FFFFFF" w:themeColor="background1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674190D5" wp14:editId="3F3B2EE3">
                                  <wp:extent cx="893445" cy="467995"/>
                                  <wp:effectExtent l="0" t="0" r="1905" b="8255"/>
                                  <wp:docPr id="1136" name="Image 11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3445" cy="4679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AA04" id="Zone de texte 396" o:spid="_x0000_s1081" type="#_x0000_t202" style="position:absolute;left:0;text-align:left;margin-left:1044pt;margin-top:621.7pt;width:172.45pt;height:118.9pt;z-index:251676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" filled="f" stroked="f" strokeweight=".5pt">
                <v:textbox>
                  <w:txbxContent>
                    <w:p w14:paraId="0DBEB9A0" w14:textId="77777777" w:rsidR="00792F8E" w:rsidRPr="00F576BD" w:rsidRDefault="00792F8E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RAP COMPLET </w:t>
                      </w:r>
                    </w:p>
                    <w:p w14:paraId="68E3DDE1" w14:textId="5D5ABBCE" w:rsidR="00792F8E" w:rsidRPr="00F576BD" w:rsidRDefault="00281133" w:rsidP="00792F8E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:u w:val="single"/>
                        </w:rPr>
                      </w:pPr>
                      <w:hyperlink r:id="rId83" w:history="1">
                        <w:r w:rsidR="00792F8E" w:rsidRPr="00A6575F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  <w:u w:val="single"/>
                          </w:rPr>
                          <w:t>cliquez ici</w:t>
                        </w:r>
                        <w:r w:rsidR="00792F8E" w:rsidRPr="00F576BD">
                          <w:rPr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!</w:t>
                        </w:r>
                      </w:hyperlink>
                    </w:p>
                    <w:p w14:paraId="6F18017F" w14:textId="7BCE985D" w:rsidR="000F02D4" w:rsidRPr="00F576BD" w:rsidRDefault="00792F8E" w:rsidP="00DE430A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ou scanne</w:t>
                      </w:r>
                      <w:r w:rsidR="00A6575F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z</w:t>
                      </w:r>
                      <w:r w:rsidRPr="00F576BD">
                        <w:rPr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et ouvrez  </w:t>
                      </w:r>
                    </w:p>
                    <w:p w14:paraId="25D074B2" w14:textId="4919A8C8" w:rsidR="000F02D4" w:rsidRPr="00F576BD" w:rsidRDefault="000F02D4" w:rsidP="00792F8E">
                      <w:pPr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</w:p>
                    <w:p w14:paraId="786CCB82" w14:textId="5C828D42" w:rsidR="000F02D4" w:rsidRPr="00F576BD" w:rsidRDefault="00DE430A" w:rsidP="00DE430A">
                      <w:pPr>
                        <w:jc w:val="center"/>
                        <w:rPr>
                          <w:color w:val="FFFFFF" w:themeColor="background1"/>
                          <w:sz w:val="18"/>
                          <w:szCs w:val="18"/>
                        </w:rPr>
                      </w:pPr>
                      <w:r w:rsidRPr="00F576BD">
                        <w:rPr>
                          <w:noProof/>
                          <w:color w:val="FFFFFF" w:themeColor="background1"/>
                          <w:sz w:val="18"/>
                          <w:szCs w:val="18"/>
                        </w:rPr>
                        <w:drawing>
                          <wp:inline distT="0" distB="0" distL="0" distR="0" wp14:anchorId="674190D5" wp14:editId="3F3B2EE3">
                            <wp:extent cx="893445" cy="467995"/>
                            <wp:effectExtent l="0" t="0" r="1905" b="8255"/>
                            <wp:docPr id="1136" name="Image 11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3445" cy="4679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5403">
        <w:rPr>
          <w:noProof/>
          <w:color w:val="auto"/>
          <w:kern w:val="0"/>
          <w:sz w:val="24"/>
          <w:szCs w:val="24"/>
          <w:lang w:bidi="fr-FR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anchorId="12BFACE2" wp14:editId="011DF590">
                <wp:simplePos x="0" y="0"/>
                <wp:positionH relativeFrom="page">
                  <wp:align>right</wp:align>
                </wp:positionH>
                <wp:positionV relativeFrom="page">
                  <wp:posOffset>228600</wp:posOffset>
                </wp:positionV>
                <wp:extent cx="1743075" cy="9601200"/>
                <wp:effectExtent l="0" t="0" r="28575" b="19050"/>
                <wp:wrapNone/>
                <wp:docPr id="38" name="Forme libr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43075" cy="9601200"/>
                        </a:xfrm>
                        <a:custGeom>
                          <a:avLst/>
                          <a:gdLst>
                            <a:gd name="T0" fmla="*/ 502 w 502"/>
                            <a:gd name="T1" fmla="*/ 0 h 3168"/>
                            <a:gd name="T2" fmla="*/ 93 w 502"/>
                            <a:gd name="T3" fmla="*/ 0 h 3168"/>
                            <a:gd name="T4" fmla="*/ 0 w 502"/>
                            <a:gd name="T5" fmla="*/ 3168 h 3168"/>
                            <a:gd name="T6" fmla="*/ 502 w 502"/>
                            <a:gd name="T7" fmla="*/ 3168 h 3168"/>
                            <a:gd name="T8" fmla="*/ 502 w 502"/>
                            <a:gd name="T9" fmla="*/ 0 h 3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2" h="3168">
                              <a:moveTo>
                                <a:pt x="502" y="0"/>
                              </a:moveTo>
                              <a:cubicBezTo>
                                <a:pt x="93" y="0"/>
                                <a:pt x="93" y="0"/>
                                <a:pt x="93" y="0"/>
                              </a:cubicBezTo>
                              <a:cubicBezTo>
                                <a:pt x="146" y="383"/>
                                <a:pt x="323" y="1900"/>
                                <a:pt x="0" y="3168"/>
                              </a:cubicBezTo>
                              <a:cubicBezTo>
                                <a:pt x="502" y="3168"/>
                                <a:pt x="502" y="3168"/>
                                <a:pt x="502" y="3168"/>
                              </a:cubicBezTo>
                              <a:lnTo>
                                <a:pt x="5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D026F"/>
                        </a:solidFill>
                        <a:ln>
                          <a:solidFill>
                            <a:srgbClr val="DD026F"/>
                          </a:solidFill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F652D" id="Forme libre 25" o:spid="_x0000_s1026" style="position:absolute;margin-left:86.05pt;margin-top:18pt;width:137.25pt;height:756pt;z-index:251604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page;mso-width-percent:0;mso-height-percent:0;mso-width-relative:page;mso-height-relative:page;v-text-anchor:top" coordsize="502,3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" path="m502,c93,,93,,93,,146,383,323,1900,,3168v502,,502,,502,l502,xe" fillcolor="#dd026f" strokecolor="#dd026f">
                <v:path arrowok="t" o:connecttype="custom" o:connectlocs="1743075,0;322920,0;0,9601200;1743075,9601200;1743075,0" o:connectangles="0,0,0,0,0"/>
                <w10:wrap anchorx="page" anchory="page"/>
              </v:shape>
            </w:pict>
          </mc:Fallback>
        </mc:AlternateContent>
      </w:r>
      <w:r w:rsidR="009F439D" w:rsidRPr="00094BDC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 wp14:anchorId="1456645E" wp14:editId="7562330E">
                <wp:simplePos x="0" y="0"/>
                <wp:positionH relativeFrom="page">
                  <wp:posOffset>1658679</wp:posOffset>
                </wp:positionH>
                <wp:positionV relativeFrom="paragraph">
                  <wp:posOffset>-138223</wp:posOffset>
                </wp:positionV>
                <wp:extent cx="12234353" cy="1128395"/>
                <wp:effectExtent l="0" t="0" r="0" b="0"/>
                <wp:wrapNone/>
                <wp:docPr id="1557" name="Groupe 15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34353" cy="1128395"/>
                          <a:chOff x="-282692" y="0"/>
                          <a:chExt cx="5661275" cy="81781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-282692" y="0"/>
                            <a:ext cx="5661275" cy="520637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1999E453" w14:textId="591EC959" w:rsidR="00094BDC" w:rsidRPr="00094BDC" w:rsidRDefault="00094BDC" w:rsidP="00094BDC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</w:pP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Chiffres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 xml:space="preserve">clés du Bassin EFE </w:t>
                              </w:r>
                              <w:proofErr w:type="spellStart"/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Hainaut</w:t>
                              </w:r>
                              <w:r w:rsidR="00A41966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-C</w:t>
                              </w:r>
                              <w:r w:rsidRPr="00094BDC">
                                <w:rPr>
                                  <w:rFonts w:ascii="Calibri" w:hAnsi="Calibri" w:cs="Calibri"/>
                                  <w:b/>
                                  <w:bCs/>
                                  <w:color w:val="FFFFFF"/>
                                  <w:sz w:val="48"/>
                                  <w:szCs w:val="48"/>
                                </w:rPr>
                                <w:t>entre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riangle rectangle 201"/>
                        <wps:cNvSpPr/>
                        <wps:spPr>
                          <a:xfrm rot="10800000">
                            <a:off x="-282682" y="520637"/>
                            <a:ext cx="632460" cy="297180"/>
                          </a:xfrm>
                          <a:prstGeom prst="rtTriangle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63A7DA">
                                  <a:tint val="66000"/>
                                  <a:satMod val="160000"/>
                                </a:srgbClr>
                              </a:gs>
                              <a:gs pos="50000">
                                <a:srgbClr val="63A7DA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63A7DA">
                                  <a:tint val="23500"/>
                                  <a:satMod val="160000"/>
                                </a:srgbClr>
                              </a:gs>
                            </a:gsLst>
                            <a:lin ang="2700000" scaled="1"/>
                            <a:tileRect/>
                          </a:gra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56645E" id="Groupe 1557" o:spid="_x0000_s1082" style="position:absolute;left:0;text-align:left;margin-left:130.6pt;margin-top:-10.9pt;width:963.35pt;height:88.85pt;z-index:251640320;mso-position-horizontal-relative:page;mso-width-relative:margin;mso-height-relative:margin" coordorigin="-2826" coordsize="56612,8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">
                <v:rect id="Rectangle 193" o:spid="_x0000_s1083" style="position:absolute;left:-2826;width:56611;height:52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" fillcolor="#63a7da" stroked="f" strokeweight="1pt">
                  <v:textbox>
                    <w:txbxContent>
                      <w:p w14:paraId="1999E453" w14:textId="591EC959" w:rsidR="00094BDC" w:rsidRPr="00094BDC" w:rsidRDefault="00094BDC" w:rsidP="00094BDC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</w:pP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Chiffres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clés du Bassin EFE Hainaut</w:t>
                        </w:r>
                        <w:r w:rsidR="00A41966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-C</w:t>
                        </w:r>
                        <w:r w:rsidRPr="00094BDC">
                          <w:rPr>
                            <w:rFonts w:ascii="Calibri" w:hAnsi="Calibri" w:cs="Calibri"/>
                            <w:b/>
                            <w:bCs/>
                            <w:color w:val="FFFFFF"/>
                            <w:sz w:val="48"/>
                            <w:szCs w:val="48"/>
                          </w:rPr>
                          <w:t>entre</w:t>
                        </w:r>
                      </w:p>
                    </w:txbxContent>
                  </v:textbox>
                </v:rect>
                <v:shape id="Triangle rectangle 201" o:spid="_x0000_s1084" type="#_x0000_t6" style="position:absolute;left:-2826;top:5206;width:6323;height:2972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" fillcolor="#9dcbf9" stroked="f" strokeweight="1pt">
                  <v:fill color2="#e1eefc" rotate="t" angle="45" colors="0 #9dcbf9;.5 #c3ddfa;1 #e1eefc" focus="100%" type="gradient"/>
                </v:shape>
                <w10:wrap anchorx="page"/>
              </v:group>
            </w:pict>
          </mc:Fallback>
        </mc:AlternateContent>
      </w:r>
      <w:r w:rsidR="00D568DE"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24F489E7" wp14:editId="534DA48F">
                <wp:simplePos x="0" y="0"/>
                <wp:positionH relativeFrom="column">
                  <wp:posOffset>11264900</wp:posOffset>
                </wp:positionH>
                <wp:positionV relativeFrom="paragraph">
                  <wp:posOffset>8460105</wp:posOffset>
                </wp:positionV>
                <wp:extent cx="288000" cy="288000"/>
                <wp:effectExtent l="0" t="0" r="0" b="0"/>
                <wp:wrapNone/>
                <wp:docPr id="1623" name="Zone de texte 16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000" cy="288000"/>
                        </a:xfrm>
                        <a:prstGeom prst="rect">
                          <a:avLst/>
                        </a:prstGeom>
                        <a:blipFill>
                          <a:blip r:embed="rId85">
                            <a:extLst>
                              <a:ext uri="{96DAC541-7B7A-43D3-8B79-37D633B846F1}">
                                <asvg:svgBlip xmlns:asvg="http://schemas.microsoft.com/office/drawing/2016/SVG/main" r:embed="rId8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34922264" w14:textId="77777777" w:rsidR="00A72224" w:rsidRDefault="00A72224" w:rsidP="00D568D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489E7" id="Zone de texte 1623" o:spid="_x0000_s1085" type="#_x0000_t202" style="position:absolute;left:0;text-align:left;margin-left:887pt;margin-top:666.15pt;width:22.7pt;height:22.7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" stroked="f" strokeweight=".5pt">
                <v:fill r:id="rId87" o:title="" recolor="t" rotate="t" type="frame"/>
                <v:textbox>
                  <w:txbxContent>
                    <w:p w14:paraId="34922264" w14:textId="77777777" w:rsidR="00A72224" w:rsidRDefault="00A72224" w:rsidP="00D568DE"/>
                  </w:txbxContent>
                </v:textbox>
              </v:shape>
            </w:pict>
          </mc:Fallback>
        </mc:AlternateContent>
      </w:r>
      <w:r w:rsidR="00A96E0F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6F486F7D" wp14:editId="64AEECB8">
                <wp:simplePos x="0" y="0"/>
                <wp:positionH relativeFrom="column">
                  <wp:posOffset>5575300</wp:posOffset>
                </wp:positionH>
                <wp:positionV relativeFrom="paragraph">
                  <wp:posOffset>76835</wp:posOffset>
                </wp:positionV>
                <wp:extent cx="279400" cy="381000"/>
                <wp:effectExtent l="0" t="0" r="0" b="0"/>
                <wp:wrapNone/>
                <wp:docPr id="160" name="Zone de text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45B95E" w14:textId="0C6604CC" w:rsidR="00A72224" w:rsidRPr="00A96E0F" w:rsidRDefault="00A7222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</w:pPr>
                            <w:r w:rsidRPr="00A96E0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lang w:val="fr-BE"/>
                              </w:rPr>
                              <w:t>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486F7D" id="Zone de texte 160" o:spid="_x0000_s1086" type="#_x0000_t202" style="position:absolute;left:0;text-align:left;margin-left:439pt;margin-top:6.05pt;width:22pt;height:30pt;z-index:2516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" filled="f" stroked="f" strokeweight=".5pt">
                <v:textbox>
                  <w:txbxContent>
                    <w:p w14:paraId="3145B95E" w14:textId="0C6604CC" w:rsidR="00A72224" w:rsidRPr="00A96E0F" w:rsidRDefault="00A72224">
                      <w:pP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</w:pPr>
                      <w:r w:rsidRPr="00A96E0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40"/>
                          <w:szCs w:val="40"/>
                          <w:lang w:val="fr-BE"/>
                        </w:rPr>
                        <w:t>*</w:t>
                      </w:r>
                    </w:p>
                  </w:txbxContent>
                </v:textbox>
              </v:shape>
            </w:pict>
          </mc:Fallback>
        </mc:AlternateContent>
      </w:r>
    </w:p>
    <w:p w14:paraId="3EB6E55A" w14:textId="5D43DEC4" w:rsidR="00B14BE0" w:rsidRPr="00B14BE0" w:rsidRDefault="00B14BE0" w:rsidP="00B14BE0">
      <w:pPr>
        <w:rPr>
          <w:lang w:bidi="fr-FR"/>
        </w:rPr>
      </w:pPr>
    </w:p>
    <w:p w14:paraId="0FC5F8D2" w14:textId="38E74E2E" w:rsidR="00B14BE0" w:rsidRPr="00B14BE0" w:rsidRDefault="00B14BE0" w:rsidP="00B14BE0">
      <w:pPr>
        <w:rPr>
          <w:lang w:bidi="fr-FR"/>
        </w:rPr>
      </w:pPr>
    </w:p>
    <w:p w14:paraId="1CAF15E7" w14:textId="03E7F492" w:rsidR="00B14BE0" w:rsidRPr="00B14BE0" w:rsidRDefault="00B14BE0" w:rsidP="00B14BE0">
      <w:pPr>
        <w:rPr>
          <w:lang w:bidi="fr-FR"/>
        </w:rPr>
      </w:pPr>
    </w:p>
    <w:p w14:paraId="749E3A9C" w14:textId="753B6E00" w:rsidR="00B14BE0" w:rsidRPr="00B14BE0" w:rsidRDefault="00B14BE0" w:rsidP="00B14BE0">
      <w:pPr>
        <w:rPr>
          <w:lang w:bidi="fr-FR"/>
        </w:rPr>
      </w:pPr>
    </w:p>
    <w:p w14:paraId="03F7F59B" w14:textId="5A95FBAC" w:rsidR="00B14BE0" w:rsidRPr="00B14BE0" w:rsidRDefault="00B14BE0" w:rsidP="00B14BE0">
      <w:pPr>
        <w:rPr>
          <w:lang w:bidi="fr-FR"/>
        </w:rPr>
      </w:pPr>
    </w:p>
    <w:p w14:paraId="46E4D072" w14:textId="531D92E2" w:rsidR="00B14BE0" w:rsidRPr="00B14BE0" w:rsidRDefault="00B14BE0" w:rsidP="00B14BE0">
      <w:pPr>
        <w:rPr>
          <w:lang w:bidi="fr-FR"/>
        </w:rPr>
      </w:pPr>
    </w:p>
    <w:p w14:paraId="3098D067" w14:textId="717FD343" w:rsidR="00B14BE0" w:rsidRPr="00B14BE0" w:rsidRDefault="00B14BE0" w:rsidP="00B14BE0">
      <w:pPr>
        <w:rPr>
          <w:lang w:bidi="fr-FR"/>
        </w:rPr>
      </w:pPr>
    </w:p>
    <w:p w14:paraId="4FD894FE" w14:textId="42D8C497" w:rsidR="00B14BE0" w:rsidRPr="00B14BE0" w:rsidRDefault="00B14BE0" w:rsidP="00B14BE0">
      <w:pPr>
        <w:rPr>
          <w:lang w:bidi="fr-FR"/>
        </w:rPr>
      </w:pPr>
    </w:p>
    <w:p w14:paraId="10FAB96A" w14:textId="7DA7C1D7" w:rsidR="00B14BE0" w:rsidRPr="00B14BE0" w:rsidRDefault="00B14BE0" w:rsidP="00B14BE0">
      <w:pPr>
        <w:rPr>
          <w:lang w:bidi="fr-FR"/>
        </w:rPr>
      </w:pPr>
    </w:p>
    <w:p w14:paraId="27C44700" w14:textId="0BAEF329" w:rsidR="00B14BE0" w:rsidRPr="00B14BE0" w:rsidRDefault="00281133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0B4524A4" wp14:editId="70471BD8">
                <wp:simplePos x="0" y="0"/>
                <wp:positionH relativeFrom="column">
                  <wp:posOffset>8031480</wp:posOffset>
                </wp:positionH>
                <wp:positionV relativeFrom="paragraph">
                  <wp:posOffset>145415</wp:posOffset>
                </wp:positionV>
                <wp:extent cx="3143250" cy="1828800"/>
                <wp:effectExtent l="0" t="0" r="0" b="0"/>
                <wp:wrapNone/>
                <wp:docPr id="70" name="Groupe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43250" cy="1828800"/>
                          <a:chOff x="-351316" y="230732"/>
                          <a:chExt cx="3145129" cy="1830847"/>
                        </a:xfrm>
                      </wpg:grpSpPr>
                      <wps:wsp>
                        <wps:cNvPr id="225" name="Zone de texte 225"/>
                        <wps:cNvSpPr txBox="1"/>
                        <wps:spPr>
                          <a:xfrm>
                            <a:off x="-351316" y="304203"/>
                            <a:ext cx="1177925" cy="1539875"/>
                          </a:xfrm>
                          <a:prstGeom prst="rect">
                            <a:avLst/>
                          </a:prstGeom>
                          <a:solidFill>
                            <a:srgbClr val="63A7DA"/>
                          </a:solidFill>
                          <a:ln w="635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F355A9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</w:p>
                            <w:p w14:paraId="5F29F894" w14:textId="783CDA13" w:rsidR="00094BDC" w:rsidRPr="00311F79" w:rsidRDefault="00E800C8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color w:val="FFFFFF"/>
                                  <w:sz w:val="40"/>
                                  <w:szCs w:val="44"/>
                                  <w:lang w:eastAsia="fr-BE"/>
                                </w:rPr>
                                <w:t>13.396</w:t>
                              </w:r>
                            </w:p>
                            <w:p w14:paraId="68322AD7" w14:textId="081C3619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postes de travail salarié</w:t>
                              </w:r>
                            </w:p>
                            <w:p w14:paraId="67A27B94" w14:textId="77777777" w:rsidR="00094BDC" w:rsidRPr="00311F79" w:rsidRDefault="00094BDC" w:rsidP="00820E9B">
                              <w:pPr>
                                <w:shd w:val="clear" w:color="auto" w:fill="63A7DA"/>
                                <w:contextualSpacing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color w:val="FFFFFF"/>
                                  <w:sz w:val="24"/>
                                  <w:szCs w:val="44"/>
                                  <w:lang w:eastAsia="fr-BE"/>
                                </w:rPr>
                                <w:t>en 2019</w:t>
                              </w:r>
                            </w:p>
                            <w:p w14:paraId="5F6BD82C" w14:textId="5A701E22" w:rsidR="00094BDC" w:rsidRPr="00311F79" w:rsidRDefault="00094BDC" w:rsidP="00820E9B">
                              <w:pPr>
                                <w:shd w:val="clear" w:color="auto" w:fill="63A7DA"/>
                                <w:jc w:val="center"/>
                                <w:rPr>
                                  <w:rFonts w:ascii="Calibri" w:hAnsi="Calibri" w:cs="Calibri"/>
                                  <w:color w:val="FFFFFF"/>
                                  <w:sz w:val="22"/>
                                  <w:szCs w:val="40"/>
                                </w:rPr>
                              </w:pPr>
                              <w:r w:rsidRPr="00311F79">
                                <w:rPr>
                                  <w:rFonts w:ascii="Calibri" w:hAnsi="Calibri" w:cs="Calibri"/>
                                  <w:noProof/>
                                  <w:color w:val="FFFFFF"/>
                                  <w:sz w:val="22"/>
                                  <w:szCs w:val="40"/>
                                </w:rPr>
                                <w:drawing>
                                  <wp:inline distT="0" distB="0" distL="0" distR="0" wp14:anchorId="4750F00B" wp14:editId="0715AA98">
                                    <wp:extent cx="392723" cy="392723"/>
                                    <wp:effectExtent l="0" t="0" r="7620" b="0"/>
                                    <wp:docPr id="1129" name="Graphique 1129" descr="Utilisateurs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51" name="users.svg"/>
                                            <pic:cNvPicPr/>
                                          </pic:nvPicPr>
                                          <pic:blipFill>
                                            <a:blip r:embed="rId8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89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03476" cy="40347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50" name="Groupe 750"/>
                        <wpg:cNvGrpSpPr/>
                        <wpg:grpSpPr>
                          <a:xfrm>
                            <a:off x="2087140" y="230732"/>
                            <a:ext cx="706673" cy="1830847"/>
                            <a:chOff x="76223" y="180026"/>
                            <a:chExt cx="634301" cy="1499945"/>
                          </a:xfrm>
                        </wpg:grpSpPr>
                        <wps:wsp>
                          <wps:cNvPr id="233" name="Zone de texte 233"/>
                          <wps:cNvSpPr txBox="1"/>
                          <wps:spPr>
                            <a:xfrm>
                              <a:off x="108015" y="1399901"/>
                              <a:ext cx="602509" cy="2800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015A58E" w14:textId="7B0440B2" w:rsidR="00094BDC" w:rsidRPr="003E2D6C" w:rsidRDefault="00F732AA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11,3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Zone de texte 235"/>
                          <wps:cNvSpPr txBox="1"/>
                          <wps:spPr>
                            <a:xfrm>
                              <a:off x="76223" y="180026"/>
                              <a:ext cx="546100" cy="28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88D1294" w14:textId="50042A1A" w:rsidR="00094BDC" w:rsidRPr="003E2D6C" w:rsidRDefault="000857DB" w:rsidP="00094BDC">
                                <w:pP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</w:pP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18</w:t>
                                </w:r>
                                <w:r w:rsidR="00C94146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,</w:t>
                                </w:r>
                                <w:r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8</w:t>
                                </w:r>
                                <w:r w:rsidR="00094BDC" w:rsidRPr="003E2D6C">
                                  <w:rPr>
                                    <w:rFonts w:asciiTheme="minorHAnsi" w:hAnsiTheme="minorHAnsi" w:cstheme="minorHAnsi"/>
                                    <w:color w:val="FFFFFF"/>
                                    <w:sz w:val="22"/>
                                    <w:szCs w:val="22"/>
                                  </w:rPr>
                                  <w:t>%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4524A4" id="Groupe 70" o:spid="_x0000_s1087" style="position:absolute;margin-left:632.4pt;margin-top:11.45pt;width:247.5pt;height:2in;z-index:251639296;mso-width-relative:margin;mso-height-relative:margin" coordorigin="-3513,2307" coordsize="31451,1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">
                <v:shape id="Zone de texte 225" o:spid="_x0000_s1088" type="#_x0000_t202" style="position:absolute;left:-3513;top:3042;width:11779;height:153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" fillcolor="#63a7da" stroked="f" strokeweight=".5pt">
                  <v:textbox>
                    <w:txbxContent>
                      <w:p w14:paraId="31F355A9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</w:p>
                      <w:p w14:paraId="5F29F894" w14:textId="783CDA13" w:rsidR="00094BDC" w:rsidRPr="00311F79" w:rsidRDefault="00E800C8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color w:val="FFFFFF"/>
                            <w:sz w:val="40"/>
                            <w:szCs w:val="44"/>
                            <w:lang w:eastAsia="fr-BE"/>
                          </w:rPr>
                          <w:t>13.396</w:t>
                        </w:r>
                      </w:p>
                      <w:p w14:paraId="68322AD7" w14:textId="081C3619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postes de travail salarié</w:t>
                        </w:r>
                      </w:p>
                      <w:p w14:paraId="67A27B94" w14:textId="77777777" w:rsidR="00094BDC" w:rsidRPr="00311F79" w:rsidRDefault="00094BDC" w:rsidP="00820E9B">
                        <w:pPr>
                          <w:shd w:val="clear" w:color="auto" w:fill="63A7DA"/>
                          <w:contextualSpacing/>
                          <w:jc w:val="center"/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</w:pPr>
                        <w:r w:rsidRPr="00311F79">
                          <w:rPr>
                            <w:rFonts w:ascii="Calibri" w:hAnsi="Calibri" w:cs="Calibri"/>
                            <w:color w:val="FFFFFF"/>
                            <w:sz w:val="24"/>
                            <w:szCs w:val="44"/>
                            <w:lang w:eastAsia="fr-BE"/>
                          </w:rPr>
                          <w:t>en 2019</w:t>
                        </w:r>
                      </w:p>
                      <w:p w14:paraId="5F6BD82C" w14:textId="5A701E22" w:rsidR="00094BDC" w:rsidRPr="00311F79" w:rsidRDefault="00094BDC" w:rsidP="00820E9B">
                        <w:pPr>
                          <w:shd w:val="clear" w:color="auto" w:fill="63A7DA"/>
                          <w:jc w:val="center"/>
                          <w:rPr>
                            <w:rFonts w:ascii="Calibri" w:hAnsi="Calibri" w:cs="Calibri"/>
                            <w:color w:val="FFFFFF"/>
                            <w:sz w:val="22"/>
                            <w:szCs w:val="40"/>
                          </w:rPr>
                        </w:pPr>
                        <w:r w:rsidRPr="00311F79">
                          <w:rPr>
                            <w:rFonts w:ascii="Calibri" w:hAnsi="Calibri" w:cs="Calibri"/>
                            <w:noProof/>
                            <w:color w:val="FFFFFF"/>
                            <w:sz w:val="22"/>
                            <w:szCs w:val="40"/>
                          </w:rPr>
                          <w:drawing>
                            <wp:inline distT="0" distB="0" distL="0" distR="0" wp14:anchorId="4750F00B" wp14:editId="0715AA98">
                              <wp:extent cx="392723" cy="392723"/>
                              <wp:effectExtent l="0" t="0" r="7620" b="0"/>
                              <wp:docPr id="1129" name="Graphique 1129" descr="Utilisateurs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51" name="users.svg"/>
                                      <pic:cNvPicPr/>
                                    </pic:nvPicPr>
                                    <pic:blipFill>
                                      <a:blip r:embed="rId9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91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03476" cy="403476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group id="Groupe 750" o:spid="_x0000_s1089" style="position:absolute;left:20871;top:2307;width:7067;height:18308" coordorigin="762,1800" coordsize="6343,14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Zone de texte 233" o:spid="_x0000_s1090" type="#_x0000_t202" style="position:absolute;left:1080;top:13999;width:6025;height:2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" filled="f" stroked="f" strokeweight=".5pt">
                    <v:textbox>
                      <w:txbxContent>
                        <w:p w14:paraId="2015A58E" w14:textId="7B0440B2" w:rsidR="00094BDC" w:rsidRPr="003E2D6C" w:rsidRDefault="00F732AA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11,3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  <v:shape id="Zone de texte 235" o:spid="_x0000_s1091" type="#_x0000_t202" style="position:absolute;left:762;top:1800;width:5461;height:28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" filled="f" stroked="f" strokeweight=".5pt">
                    <v:textbox>
                      <w:txbxContent>
                        <w:p w14:paraId="488D1294" w14:textId="50042A1A" w:rsidR="00094BDC" w:rsidRPr="003E2D6C" w:rsidRDefault="000857DB" w:rsidP="00094BDC">
                          <w:pP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18</w:t>
                          </w:r>
                          <w:r w:rsidR="00C94146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,</w:t>
                          </w:r>
                          <w:r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8</w:t>
                          </w:r>
                          <w:r w:rsidR="00094BDC" w:rsidRPr="003E2D6C">
                            <w:rPr>
                              <w:rFonts w:asciiTheme="minorHAnsi" w:hAnsiTheme="minorHAnsi" w:cstheme="minorHAnsi"/>
                              <w:color w:val="FFFFFF"/>
                              <w:sz w:val="22"/>
                              <w:szCs w:val="22"/>
                            </w:rPr>
                            <w:t>%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6C5ED9C8" w14:textId="0DD5C76B" w:rsidR="00B14BE0" w:rsidRPr="00B14BE0" w:rsidRDefault="00B14BE0" w:rsidP="00B14BE0">
      <w:pPr>
        <w:rPr>
          <w:lang w:bidi="fr-FR"/>
        </w:rPr>
      </w:pPr>
    </w:p>
    <w:p w14:paraId="5D500DCA" w14:textId="632DE7E1" w:rsidR="00B14BE0" w:rsidRPr="00B14BE0" w:rsidRDefault="00B14BE0" w:rsidP="00B14BE0">
      <w:pPr>
        <w:rPr>
          <w:lang w:bidi="fr-FR"/>
        </w:rPr>
      </w:pPr>
    </w:p>
    <w:p w14:paraId="73259959" w14:textId="0478D9C8" w:rsidR="00B14BE0" w:rsidRPr="00B14BE0" w:rsidRDefault="00B14BE0" w:rsidP="00B14BE0">
      <w:pPr>
        <w:rPr>
          <w:lang w:bidi="fr-FR"/>
        </w:rPr>
      </w:pPr>
    </w:p>
    <w:p w14:paraId="2B47773E" w14:textId="6FB65818" w:rsidR="00B14BE0" w:rsidRPr="00B14BE0" w:rsidRDefault="00B14BE0" w:rsidP="00B14BE0">
      <w:pPr>
        <w:rPr>
          <w:lang w:bidi="fr-FR"/>
        </w:rPr>
      </w:pPr>
    </w:p>
    <w:p w14:paraId="415E7100" w14:textId="5F21F693" w:rsidR="00B14BE0" w:rsidRPr="00B14BE0" w:rsidRDefault="00B14BE0" w:rsidP="00B14BE0">
      <w:pPr>
        <w:rPr>
          <w:lang w:bidi="fr-FR"/>
        </w:rPr>
      </w:pPr>
    </w:p>
    <w:p w14:paraId="34FD3C9F" w14:textId="720B63B8" w:rsidR="00B14BE0" w:rsidRPr="00B14BE0" w:rsidRDefault="00B14BE0" w:rsidP="00B14BE0">
      <w:pPr>
        <w:rPr>
          <w:lang w:bidi="fr-FR"/>
        </w:rPr>
      </w:pPr>
    </w:p>
    <w:p w14:paraId="39FD8062" w14:textId="4D32F0DD" w:rsidR="00B14BE0" w:rsidRPr="00B14BE0" w:rsidRDefault="00B14BE0" w:rsidP="00B14BE0">
      <w:pPr>
        <w:rPr>
          <w:lang w:bidi="fr-FR"/>
        </w:rPr>
      </w:pPr>
    </w:p>
    <w:p w14:paraId="364F3024" w14:textId="16F6B776" w:rsidR="00B14BE0" w:rsidRPr="00B14BE0" w:rsidRDefault="00B14BE0" w:rsidP="00B14BE0">
      <w:pPr>
        <w:rPr>
          <w:lang w:bidi="fr-FR"/>
        </w:rPr>
      </w:pPr>
    </w:p>
    <w:p w14:paraId="11E8F04E" w14:textId="305789EC" w:rsidR="00B14BE0" w:rsidRPr="00B14BE0" w:rsidRDefault="00B14BE0" w:rsidP="00B14BE0">
      <w:pPr>
        <w:rPr>
          <w:lang w:bidi="fr-FR"/>
        </w:rPr>
      </w:pPr>
    </w:p>
    <w:p w14:paraId="2952F54F" w14:textId="6E99919E" w:rsidR="00B14BE0" w:rsidRPr="00B14BE0" w:rsidRDefault="00B14BE0" w:rsidP="00B14BE0">
      <w:pPr>
        <w:rPr>
          <w:lang w:bidi="fr-FR"/>
        </w:rPr>
      </w:pPr>
    </w:p>
    <w:p w14:paraId="147443E7" w14:textId="4B5D9ECD" w:rsidR="00B14BE0" w:rsidRPr="00B14BE0" w:rsidRDefault="00B14BE0" w:rsidP="00B14BE0">
      <w:pPr>
        <w:rPr>
          <w:lang w:bidi="fr-FR"/>
        </w:rPr>
      </w:pPr>
    </w:p>
    <w:p w14:paraId="61A20CEA" w14:textId="20D6632C" w:rsidR="00B14BE0" w:rsidRPr="00B14BE0" w:rsidRDefault="00B14BE0" w:rsidP="00B14BE0">
      <w:pPr>
        <w:rPr>
          <w:lang w:bidi="fr-FR"/>
        </w:rPr>
      </w:pPr>
    </w:p>
    <w:p w14:paraId="5BA7539E" w14:textId="3D3FBCED" w:rsidR="00B14BE0" w:rsidRPr="00B14BE0" w:rsidRDefault="00B14BE0" w:rsidP="00B14BE0">
      <w:pPr>
        <w:rPr>
          <w:lang w:bidi="fr-FR"/>
        </w:rPr>
      </w:pPr>
    </w:p>
    <w:p w14:paraId="513F927C" w14:textId="0EE37657" w:rsidR="00B14BE0" w:rsidRPr="00B14BE0" w:rsidRDefault="00B14BE0" w:rsidP="00B14BE0">
      <w:pPr>
        <w:rPr>
          <w:lang w:bidi="fr-FR"/>
        </w:rPr>
      </w:pPr>
    </w:p>
    <w:p w14:paraId="473FB289" w14:textId="71B0FDD2" w:rsidR="00B14BE0" w:rsidRPr="00B14BE0" w:rsidRDefault="00B14BE0" w:rsidP="00B14BE0">
      <w:pPr>
        <w:rPr>
          <w:lang w:bidi="fr-FR"/>
        </w:rPr>
      </w:pPr>
    </w:p>
    <w:p w14:paraId="2E064924" w14:textId="4230BAA0" w:rsidR="00B14BE0" w:rsidRPr="00B14BE0" w:rsidRDefault="00B14BE0" w:rsidP="00B14BE0">
      <w:pPr>
        <w:rPr>
          <w:lang w:bidi="fr-FR"/>
        </w:rPr>
      </w:pPr>
    </w:p>
    <w:p w14:paraId="62747014" w14:textId="27FC94F2" w:rsidR="00B14BE0" w:rsidRPr="00B14BE0" w:rsidRDefault="00B14BE0" w:rsidP="00B14BE0">
      <w:pPr>
        <w:rPr>
          <w:lang w:bidi="fr-FR"/>
        </w:rPr>
      </w:pPr>
    </w:p>
    <w:p w14:paraId="1FEACE0D" w14:textId="0DEF7CCD" w:rsidR="00B14BE0" w:rsidRPr="00B14BE0" w:rsidRDefault="00B14BE0" w:rsidP="00B14BE0">
      <w:pPr>
        <w:rPr>
          <w:lang w:bidi="fr-FR"/>
        </w:rPr>
      </w:pPr>
    </w:p>
    <w:p w14:paraId="3793812A" w14:textId="30CF070B" w:rsidR="00B14BE0" w:rsidRPr="00B14BE0" w:rsidRDefault="00B14BE0" w:rsidP="00B14BE0">
      <w:pPr>
        <w:rPr>
          <w:lang w:bidi="fr-FR"/>
        </w:rPr>
      </w:pPr>
    </w:p>
    <w:p w14:paraId="114E0239" w14:textId="78B7F449" w:rsidR="00B14BE0" w:rsidRPr="00B14BE0" w:rsidRDefault="00B14BE0" w:rsidP="00B14BE0">
      <w:pPr>
        <w:rPr>
          <w:lang w:bidi="fr-FR"/>
        </w:rPr>
      </w:pPr>
    </w:p>
    <w:p w14:paraId="44237B79" w14:textId="20449A9D" w:rsidR="00B14BE0" w:rsidRPr="00B14BE0" w:rsidRDefault="00B14BE0" w:rsidP="00B14BE0">
      <w:pPr>
        <w:rPr>
          <w:lang w:bidi="fr-FR"/>
        </w:rPr>
      </w:pPr>
    </w:p>
    <w:p w14:paraId="02EC41B8" w14:textId="3CA1EAAA" w:rsidR="00B14BE0" w:rsidRPr="00B14BE0" w:rsidRDefault="00B14BE0" w:rsidP="00B14BE0">
      <w:pPr>
        <w:rPr>
          <w:lang w:bidi="fr-FR"/>
        </w:rPr>
      </w:pPr>
    </w:p>
    <w:p w14:paraId="2AB445CA" w14:textId="60E6328B" w:rsidR="00B14BE0" w:rsidRPr="00B14BE0" w:rsidRDefault="00B14BE0" w:rsidP="00B14BE0">
      <w:pPr>
        <w:rPr>
          <w:lang w:bidi="fr-FR"/>
        </w:rPr>
      </w:pPr>
    </w:p>
    <w:p w14:paraId="7A2DE85E" w14:textId="4E38513D" w:rsidR="00B14BE0" w:rsidRPr="00B14BE0" w:rsidRDefault="00B14BE0" w:rsidP="00B14BE0">
      <w:pPr>
        <w:rPr>
          <w:lang w:bidi="fr-FR"/>
        </w:rPr>
      </w:pPr>
    </w:p>
    <w:p w14:paraId="61916AFF" w14:textId="22C2B0AD" w:rsidR="00B14BE0" w:rsidRPr="00B14BE0" w:rsidRDefault="00B14BE0" w:rsidP="00B14BE0">
      <w:pPr>
        <w:rPr>
          <w:lang w:bidi="fr-FR"/>
        </w:rPr>
      </w:pPr>
    </w:p>
    <w:p w14:paraId="22008FE0" w14:textId="0A9C529B" w:rsidR="00B14BE0" w:rsidRPr="00B14BE0" w:rsidRDefault="00B14BE0" w:rsidP="00B14BE0">
      <w:pPr>
        <w:rPr>
          <w:lang w:bidi="fr-FR"/>
        </w:rPr>
      </w:pPr>
    </w:p>
    <w:p w14:paraId="2A19A9B3" w14:textId="35900401" w:rsidR="00B14BE0" w:rsidRPr="00B14BE0" w:rsidRDefault="00B14BE0" w:rsidP="00B14BE0">
      <w:pPr>
        <w:rPr>
          <w:lang w:bidi="fr-FR"/>
        </w:rPr>
      </w:pPr>
    </w:p>
    <w:p w14:paraId="70F67B3E" w14:textId="3AE2F468" w:rsidR="00B14BE0" w:rsidRPr="00B14BE0" w:rsidRDefault="00B14BE0" w:rsidP="00B14BE0">
      <w:pPr>
        <w:rPr>
          <w:lang w:bidi="fr-FR"/>
        </w:rPr>
      </w:pPr>
    </w:p>
    <w:p w14:paraId="2FC70F6D" w14:textId="02A793AE" w:rsidR="00B14BE0" w:rsidRPr="00B14BE0" w:rsidRDefault="00B14BE0" w:rsidP="00B14BE0">
      <w:pPr>
        <w:rPr>
          <w:lang w:bidi="fr-FR"/>
        </w:rPr>
      </w:pPr>
    </w:p>
    <w:p w14:paraId="71D92DD5" w14:textId="33C04A5B" w:rsidR="00B14BE0" w:rsidRPr="00B14BE0" w:rsidRDefault="00B14BE0" w:rsidP="00B14BE0">
      <w:pPr>
        <w:rPr>
          <w:lang w:bidi="fr-FR"/>
        </w:rPr>
      </w:pPr>
    </w:p>
    <w:p w14:paraId="72F146EB" w14:textId="2D3A989D" w:rsidR="00B14BE0" w:rsidRPr="00B14BE0" w:rsidRDefault="00B14BE0" w:rsidP="00B14BE0">
      <w:pPr>
        <w:rPr>
          <w:lang w:bidi="fr-FR"/>
        </w:rPr>
      </w:pPr>
    </w:p>
    <w:p w14:paraId="3BFD8099" w14:textId="073B44F4" w:rsidR="00B14BE0" w:rsidRPr="00B14BE0" w:rsidRDefault="00B14BE0" w:rsidP="00B14BE0">
      <w:pPr>
        <w:rPr>
          <w:lang w:bidi="fr-FR"/>
        </w:rPr>
      </w:pPr>
    </w:p>
    <w:p w14:paraId="07D0F02D" w14:textId="759AB647" w:rsidR="00B14BE0" w:rsidRPr="00B14BE0" w:rsidRDefault="00B14BE0" w:rsidP="00B14BE0">
      <w:pPr>
        <w:rPr>
          <w:lang w:bidi="fr-FR"/>
        </w:rPr>
      </w:pPr>
    </w:p>
    <w:p w14:paraId="4B4FAA05" w14:textId="4A3A4EC4" w:rsidR="00B14BE0" w:rsidRPr="00B14BE0" w:rsidRDefault="00B14BE0" w:rsidP="00B14BE0">
      <w:pPr>
        <w:rPr>
          <w:lang w:bidi="fr-FR"/>
        </w:rPr>
      </w:pPr>
    </w:p>
    <w:p w14:paraId="39ECA3F3" w14:textId="465A6696" w:rsidR="00B14BE0" w:rsidRPr="00B14BE0" w:rsidRDefault="00B14BE0" w:rsidP="00B14BE0">
      <w:pPr>
        <w:rPr>
          <w:lang w:bidi="fr-FR"/>
        </w:rPr>
      </w:pPr>
    </w:p>
    <w:p w14:paraId="151E6302" w14:textId="49C90763" w:rsidR="00B14BE0" w:rsidRPr="00B14BE0" w:rsidRDefault="00B14BE0" w:rsidP="00B14BE0">
      <w:pPr>
        <w:rPr>
          <w:lang w:bidi="fr-FR"/>
        </w:rPr>
      </w:pPr>
    </w:p>
    <w:p w14:paraId="402D3BA1" w14:textId="22556116" w:rsidR="00B14BE0" w:rsidRPr="00B14BE0" w:rsidRDefault="00B14BE0" w:rsidP="00B14BE0">
      <w:pPr>
        <w:rPr>
          <w:lang w:bidi="fr-FR"/>
        </w:rPr>
      </w:pPr>
    </w:p>
    <w:p w14:paraId="407A5B6A" w14:textId="3111C3DB" w:rsidR="00B14BE0" w:rsidRPr="00B14BE0" w:rsidRDefault="00B14BE0" w:rsidP="00B14BE0">
      <w:pPr>
        <w:rPr>
          <w:lang w:bidi="fr-FR"/>
        </w:rPr>
      </w:pPr>
    </w:p>
    <w:p w14:paraId="119373F1" w14:textId="53DFCDD5" w:rsidR="00B14BE0" w:rsidRPr="00B14BE0" w:rsidRDefault="00B14BE0" w:rsidP="00B14BE0">
      <w:pPr>
        <w:rPr>
          <w:lang w:bidi="fr-FR"/>
        </w:rPr>
      </w:pPr>
    </w:p>
    <w:p w14:paraId="2EEF6810" w14:textId="64AEDAA4" w:rsidR="00B14BE0" w:rsidRPr="00B14BE0" w:rsidRDefault="00B14BE0" w:rsidP="00B14BE0">
      <w:pPr>
        <w:rPr>
          <w:lang w:bidi="fr-FR"/>
        </w:rPr>
      </w:pPr>
    </w:p>
    <w:p w14:paraId="63B66FC1" w14:textId="1079AB52" w:rsidR="00B14BE0" w:rsidRPr="00B14BE0" w:rsidRDefault="00A6575F" w:rsidP="00B14BE0">
      <w:pPr>
        <w:rPr>
          <w:lang w:bidi="fr-FR"/>
        </w:rPr>
      </w:pPr>
      <w:r w:rsidRPr="00792F8E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137442D" wp14:editId="0433C3B4">
                <wp:simplePos x="0" y="0"/>
                <wp:positionH relativeFrom="margin">
                  <wp:posOffset>14185899</wp:posOffset>
                </wp:positionH>
                <wp:positionV relativeFrom="paragraph">
                  <wp:posOffset>32385</wp:posOffset>
                </wp:positionV>
                <wp:extent cx="427567" cy="398145"/>
                <wp:effectExtent l="0" t="0" r="0" b="1905"/>
                <wp:wrapNone/>
                <wp:docPr id="1089" name="Rectangle 1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67" cy="398145"/>
                        </a:xfrm>
                        <a:prstGeom prst="rect">
                          <a:avLst/>
                        </a:prstGeom>
                        <a:blipFill>
                          <a:blip r:embed="rId92">
                            <a:extLst>
                              <a:ext uri="{96DAC541-7B7A-43D3-8B79-37D633B846F1}">
                                <asvg:svgBlip xmlns:asvg="http://schemas.microsoft.com/office/drawing/2016/SVG/main" r:embed="rId9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1C10C5" w14:textId="77777777" w:rsidR="00792F8E" w:rsidRDefault="00792F8E" w:rsidP="00792F8E">
                            <w:pPr>
                              <w:jc w:val="center"/>
                            </w:pP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7442D" id="Rectangle 1089" o:spid="_x0000_s1092" style="position:absolute;margin-left:1117pt;margin-top:2.55pt;width:33.65pt;height:31.3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" stroked="f" strokeweight="1pt">
                <v:fill r:id="rId94" o:title="" recolor="t" rotate="t" type="frame"/>
                <v:textbox>
                  <w:txbxContent>
                    <w:p w14:paraId="171C10C5" w14:textId="77777777" w:rsidR="00792F8E" w:rsidRDefault="00792F8E" w:rsidP="00792F8E">
                      <w:pPr>
                        <w:jc w:val="center"/>
                      </w:pPr>
                      <w:r>
                        <w:t xml:space="preserve">      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986C665" w14:textId="40B9A9B0" w:rsidR="00B14BE0" w:rsidRPr="00B14BE0" w:rsidRDefault="00B14BE0" w:rsidP="00B14BE0">
      <w:pPr>
        <w:rPr>
          <w:lang w:bidi="fr-FR"/>
        </w:rPr>
      </w:pPr>
    </w:p>
    <w:p w14:paraId="434297AB" w14:textId="6C477834" w:rsidR="00B14BE0" w:rsidRPr="00B14BE0" w:rsidRDefault="00B14BE0" w:rsidP="00B14BE0">
      <w:pPr>
        <w:rPr>
          <w:lang w:bidi="fr-FR"/>
        </w:rPr>
      </w:pPr>
    </w:p>
    <w:p w14:paraId="4E0AE861" w14:textId="57561A89" w:rsidR="00B14BE0" w:rsidRPr="00B14BE0" w:rsidRDefault="00C13DAA" w:rsidP="00B14BE0">
      <w:pPr>
        <w:rPr>
          <w:lang w:bidi="fr-FR"/>
        </w:rPr>
      </w:pPr>
      <w:r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5AA01BEE" wp14:editId="4F95C1F8">
                <wp:simplePos x="0" y="0"/>
                <wp:positionH relativeFrom="column">
                  <wp:posOffset>7277735</wp:posOffset>
                </wp:positionH>
                <wp:positionV relativeFrom="paragraph">
                  <wp:posOffset>54610</wp:posOffset>
                </wp:positionV>
                <wp:extent cx="3570605" cy="339725"/>
                <wp:effectExtent l="0" t="0" r="0" b="3175"/>
                <wp:wrapNone/>
                <wp:docPr id="5252" name="Zone de texte 5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70605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AC2359" w14:textId="6F64F4C9" w:rsidR="00082E88" w:rsidRPr="002D374E" w:rsidRDefault="00082E88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2D374E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63A7DA"/>
                                <w:sz w:val="24"/>
                                <w:szCs w:val="24"/>
                                <w:u w:val="single"/>
                              </w:rPr>
                              <w:t>Les candidats en formation et enseignement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01BEE" id="Zone de texte 5252" o:spid="_x0000_s1093" type="#_x0000_t202" style="position:absolute;margin-left:573.05pt;margin-top:4.3pt;width:281.15pt;height:26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" filled="f" stroked="f" strokeweight=".5pt">
                <v:textbox>
                  <w:txbxContent>
                    <w:p w14:paraId="32AC2359" w14:textId="6F64F4C9" w:rsidR="00082E88" w:rsidRPr="002D374E" w:rsidRDefault="00082E88">
                      <w:pP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</w:pPr>
                      <w:r w:rsidRPr="002D374E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63A7DA"/>
                          <w:sz w:val="24"/>
                          <w:szCs w:val="24"/>
                          <w:u w:val="single"/>
                        </w:rPr>
                        <w:t>Les candidats en formation et enseignement</w:t>
                      </w:r>
                    </w:p>
                  </w:txbxContent>
                </v:textbox>
              </v:shape>
            </w:pict>
          </mc:Fallback>
        </mc:AlternateContent>
      </w:r>
    </w:p>
    <w:p w14:paraId="6EE942D1" w14:textId="7561C742" w:rsidR="00B14BE0" w:rsidRPr="00B14BE0" w:rsidRDefault="00B14BE0" w:rsidP="00B14BE0">
      <w:pPr>
        <w:rPr>
          <w:lang w:bidi="fr-FR"/>
        </w:rPr>
      </w:pPr>
    </w:p>
    <w:p w14:paraId="15537577" w14:textId="483E21ED" w:rsidR="00B14BE0" w:rsidRPr="00B14BE0" w:rsidRDefault="00C13DAA" w:rsidP="00B14BE0">
      <w:pPr>
        <w:rPr>
          <w:lang w:bidi="fr-FR"/>
        </w:rPr>
      </w:pPr>
      <w:r w:rsidRPr="00EC4912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50595FB6" wp14:editId="12A85EFC">
                <wp:simplePos x="0" y="0"/>
                <wp:positionH relativeFrom="column">
                  <wp:posOffset>7618491</wp:posOffset>
                </wp:positionH>
                <wp:positionV relativeFrom="paragraph">
                  <wp:posOffset>10694</wp:posOffset>
                </wp:positionV>
                <wp:extent cx="5468620" cy="1365811"/>
                <wp:effectExtent l="0" t="0" r="0" b="6350"/>
                <wp:wrapNone/>
                <wp:docPr id="184" name="Groupe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620" cy="1365811"/>
                          <a:chOff x="0" y="0"/>
                          <a:chExt cx="3378200" cy="2160853"/>
                        </a:xfrm>
                      </wpg:grpSpPr>
                      <wps:wsp>
                        <wps:cNvPr id="190" name="Zone de texte 190"/>
                        <wps:cNvSpPr txBox="1"/>
                        <wps:spPr>
                          <a:xfrm>
                            <a:off x="446161" y="1602055"/>
                            <a:ext cx="1092200" cy="5587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812267A" w14:textId="404EEB44" w:rsidR="00EC4912" w:rsidRPr="00B04CE8" w:rsidRDefault="00B04CE8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  <w:lang w:val="fr-BE"/>
                                </w:rPr>
                                <w:t>Centre de compétence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4" name="Zone de texte 1544"/>
                        <wps:cNvSpPr txBox="1"/>
                        <wps:spPr>
                          <a:xfrm>
                            <a:off x="0" y="0"/>
                            <a:ext cx="3378200" cy="431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265645" w14:textId="0A15CB7A" w:rsidR="00EC4912" w:rsidRPr="007D1C3A" w:rsidRDefault="00EC4912" w:rsidP="00EC4912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</w:pPr>
                              <w:r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Inscrits dans la filièr</w:t>
                              </w:r>
                              <w:r w:rsidR="00001B75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e</w:t>
                              </w:r>
                              <w:r w:rsidR="00B04CE8" w:rsidRPr="007D1C3A">
                                <w:t xml:space="preserve"> </w:t>
                              </w:r>
                              <w:r w:rsidR="00B04CE8" w:rsidRPr="007D1C3A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>Mécanicien</w:t>
                              </w:r>
                              <w:r w:rsidR="004A56E4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18"/>
                                  <w:szCs w:val="18"/>
                                </w:rPr>
                                <w:t xml:space="preserve"> poids lourds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5FB6" id="Groupe 184" o:spid="_x0000_s1094" style="position:absolute;margin-left:599.9pt;margin-top:.85pt;width:430.6pt;height:107.55pt;z-index:251510784;mso-width-relative:margin;mso-height-relative:margin" coordsize="33782,21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">
                <v:shape id="Zone de texte 190" o:spid="_x0000_s1095" type="#_x0000_t202" style="position:absolute;left:4461;top:16020;width:10922;height:5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" filled="f" stroked="f" strokeweight=".5pt">
                  <v:textbox>
                    <w:txbxContent>
                      <w:p w14:paraId="3812267A" w14:textId="404EEB44" w:rsidR="00EC4912" w:rsidRPr="00B04CE8" w:rsidRDefault="00B04CE8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  <w:lang w:val="fr-BE"/>
                          </w:rPr>
                          <w:t>Centre de compétence</w:t>
                        </w:r>
                      </w:p>
                    </w:txbxContent>
                  </v:textbox>
                </v:shape>
                <v:shape id="Zone de texte 1544" o:spid="_x0000_s1096" type="#_x0000_t202" style="position:absolute;width:33782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" filled="f" stroked="f" strokeweight=".5pt">
                  <v:textbox>
                    <w:txbxContent>
                      <w:p w14:paraId="5C265645" w14:textId="0A15CB7A" w:rsidR="00EC4912" w:rsidRPr="007D1C3A" w:rsidRDefault="00EC4912" w:rsidP="00EC4912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</w:pPr>
                        <w:r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Inscrits dans la filièr</w:t>
                        </w:r>
                        <w:r w:rsidR="00001B75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e</w:t>
                        </w:r>
                        <w:r w:rsidR="00B04CE8" w:rsidRPr="007D1C3A">
                          <w:t xml:space="preserve"> </w:t>
                        </w:r>
                        <w:r w:rsidR="00B04CE8" w:rsidRPr="007D1C3A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>Mécanicien</w:t>
                        </w:r>
                        <w:r w:rsidR="004A56E4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18"/>
                            <w:szCs w:val="18"/>
                          </w:rPr>
                          <w:t xml:space="preserve"> poids lourds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964813" w14:textId="251F24C6" w:rsidR="00B14BE0" w:rsidRPr="00B14BE0" w:rsidRDefault="009A5852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6DC409E7" wp14:editId="6E028A99">
                <wp:simplePos x="0" y="0"/>
                <wp:positionH relativeFrom="column">
                  <wp:posOffset>10207782</wp:posOffset>
                </wp:positionH>
                <wp:positionV relativeFrom="paragraph">
                  <wp:posOffset>63821</wp:posOffset>
                </wp:positionV>
                <wp:extent cx="0" cy="117695"/>
                <wp:effectExtent l="0" t="0" r="38100" b="15875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1769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4EAA0FB" id="Connecteur droit 108" o:spid="_x0000_s1026" style="position:absolute;flip:y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3.75pt,5.05pt" to="803.75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" strokecolor="#63a7da [3209]">
                <v:stroke dashstyle="dash"/>
              </v:line>
            </w:pict>
          </mc:Fallback>
        </mc:AlternateContent>
      </w:r>
      <w:r w:rsidR="002D0843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E743A6" wp14:editId="1F09CE34">
                <wp:simplePos x="0" y="0"/>
                <wp:positionH relativeFrom="column">
                  <wp:posOffset>3439946</wp:posOffset>
                </wp:positionH>
                <wp:positionV relativeFrom="paragraph">
                  <wp:posOffset>9016</wp:posOffset>
                </wp:positionV>
                <wp:extent cx="667156" cy="329883"/>
                <wp:effectExtent l="0" t="0" r="0" b="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156" cy="3298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F24082" w14:textId="7827C94D" w:rsidR="00603F37" w:rsidRPr="00F13403" w:rsidRDefault="005B7F3A" w:rsidP="00603F37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200</w:t>
                            </w:r>
                            <w:r w:rsidR="00603F37"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E743A6" id="Zone de texte 91" o:spid="_x0000_s1097" type="#_x0000_t202" style="position:absolute;margin-left:270.85pt;margin-top:.7pt;width:52.55pt;height:26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" filled="f" stroked="f" strokeweight=".5pt">
                <v:textbox>
                  <w:txbxContent>
                    <w:p w14:paraId="18F24082" w14:textId="7827C94D" w:rsidR="00603F37" w:rsidRPr="00F13403" w:rsidRDefault="005B7F3A" w:rsidP="00603F37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200</w:t>
                      </w:r>
                      <w:r w:rsidR="00603F37"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603F3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A95C8E9" wp14:editId="563874BC">
                <wp:simplePos x="0" y="0"/>
                <wp:positionH relativeFrom="column">
                  <wp:posOffset>3142615</wp:posOffset>
                </wp:positionH>
                <wp:positionV relativeFrom="paragraph">
                  <wp:posOffset>655955</wp:posOffset>
                </wp:positionV>
                <wp:extent cx="1085850" cy="45974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9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1C6289" w14:textId="77777777" w:rsidR="00603F37" w:rsidRPr="00F13403" w:rsidRDefault="00603F37" w:rsidP="00603F37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TRANSPORT ET LOGISTIQUE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5C8E9" id="Zone de texte 80" o:spid="_x0000_s1098" type="#_x0000_t202" style="position:absolute;margin-left:247.45pt;margin-top:51.65pt;width:85.5pt;height:36.2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" filled="f" stroked="f" strokeweight=".5pt">
                <v:textbox>
                  <w:txbxContent>
                    <w:p w14:paraId="491C6289" w14:textId="77777777" w:rsidR="00603F37" w:rsidRPr="00F13403" w:rsidRDefault="00603F37" w:rsidP="00603F3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TRANSPORT ET LOGISTIQUE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552FFD6" wp14:editId="4EE333F3">
                <wp:simplePos x="0" y="0"/>
                <wp:positionH relativeFrom="column">
                  <wp:posOffset>5460365</wp:posOffset>
                </wp:positionH>
                <wp:positionV relativeFrom="paragraph">
                  <wp:posOffset>706755</wp:posOffset>
                </wp:positionV>
                <wp:extent cx="885190" cy="24765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BCED6F" w14:textId="77777777" w:rsidR="00926D66" w:rsidRPr="00F13403" w:rsidRDefault="00926D66" w:rsidP="00926D6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</w:pPr>
                            <w:r w:rsidRPr="00F13403">
                              <w:rPr>
                                <w:rFonts w:ascii="Calibri" w:hAnsi="Calibri" w:cs="Calibri"/>
                                <w:color w:val="63A7DA"/>
                                <w:sz w:val="22"/>
                                <w:szCs w:val="22"/>
                                <w:lang w:val="nl-NL"/>
                              </w:rPr>
                              <w:t>INDUSTRIE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52FFD6" id="Zone de texte 77" o:spid="_x0000_s1099" type="#_x0000_t202" style="position:absolute;margin-left:429.95pt;margin-top:55.65pt;width:69.7pt;height:19.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" filled="f" stroked="f" strokeweight=".5pt">
                <v:textbox>
                  <w:txbxContent>
                    <w:p w14:paraId="31BCED6F" w14:textId="77777777" w:rsidR="00926D66" w:rsidRPr="00F13403" w:rsidRDefault="00926D66" w:rsidP="00926D66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  <w:lang w:val="nl-NL"/>
                        </w:rPr>
                      </w:pPr>
                      <w:r w:rsidRPr="00F13403">
                        <w:rPr>
                          <w:rFonts w:ascii="Calibri" w:hAnsi="Calibri" w:cs="Calibri"/>
                          <w:color w:val="63A7DA"/>
                          <w:sz w:val="22"/>
                          <w:szCs w:val="22"/>
                          <w:lang w:val="nl-NL"/>
                        </w:rPr>
                        <w:t>INDUSTRIE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603F37">
        <w:rPr>
          <w:noProof/>
        </w:rPr>
        <w:drawing>
          <wp:anchor distT="0" distB="0" distL="114300" distR="114300" simplePos="0" relativeHeight="251836416" behindDoc="0" locked="0" layoutInCell="1" allowOverlap="1" wp14:anchorId="655E750E" wp14:editId="43266881">
            <wp:simplePos x="0" y="0"/>
            <wp:positionH relativeFrom="column">
              <wp:posOffset>3418840</wp:posOffset>
            </wp:positionH>
            <wp:positionV relativeFrom="paragraph">
              <wp:posOffset>245745</wp:posOffset>
            </wp:positionV>
            <wp:extent cx="560070" cy="431800"/>
            <wp:effectExtent l="0" t="0" r="0" b="0"/>
            <wp:wrapNone/>
            <wp:docPr id="85" name="Graphiqu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Graphique 79"/>
                    <pic:cNvPicPr>
                      <a:picLocks noChangeAspect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0843" w:rsidRPr="00432A63">
        <w:rPr>
          <w:noProof/>
          <w:lang w:bidi="fr-FR"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52A4B622" wp14:editId="686E70D8">
                <wp:simplePos x="0" y="0"/>
                <wp:positionH relativeFrom="column">
                  <wp:posOffset>2242185</wp:posOffset>
                </wp:positionH>
                <wp:positionV relativeFrom="paragraph">
                  <wp:posOffset>17780</wp:posOffset>
                </wp:positionV>
                <wp:extent cx="3011805" cy="348615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1805" cy="348615"/>
                          <a:chOff x="406483" y="-36310"/>
                          <a:chExt cx="3012838" cy="348950"/>
                        </a:xfrm>
                      </wpg:grpSpPr>
                      <wps:wsp>
                        <wps:cNvPr id="82" name="Zone de texte 82"/>
                        <wps:cNvSpPr txBox="1"/>
                        <wps:spPr>
                          <a:xfrm>
                            <a:off x="406483" y="-17560"/>
                            <a:ext cx="667385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96FA965" w14:textId="6D3ED46C" w:rsidR="00432A63" w:rsidRPr="00F13403" w:rsidRDefault="00490C13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231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Zone de texte 172"/>
                        <wps:cNvSpPr txBox="1"/>
                        <wps:spPr>
                          <a:xfrm>
                            <a:off x="2780511" y="-36310"/>
                            <a:ext cx="638810" cy="340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E712CC3" w14:textId="43F74ED2" w:rsidR="00432A63" w:rsidRPr="00F13403" w:rsidRDefault="00926D66" w:rsidP="00432A63">
                              <w:pP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>40</w:t>
                              </w:r>
                              <w:r w:rsidR="00432A63" w:rsidRPr="00F13403">
                                <w:rPr>
                                  <w:rFonts w:ascii="Calibri" w:hAnsi="Calibri" w:cs="Calibri"/>
                                  <w:b/>
                                  <w:bCs/>
                                  <w:color w:val="63A7DA"/>
                                  <w:sz w:val="22"/>
                                  <w:szCs w:val="22"/>
                                </w:rPr>
                                <w:t xml:space="preserve"> OE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4B622" id="Groupe 84" o:spid="_x0000_s1100" style="position:absolute;margin-left:176.55pt;margin-top:1.4pt;width:237.15pt;height:27.45pt;z-index:251553792;mso-width-relative:margin;mso-height-relative:margin" coordorigin="4064,-363" coordsize="30128,3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">
                <v:shape id="Zone de texte 82" o:spid="_x0000_s1101" type="#_x0000_t202" style="position:absolute;left:4064;top:-175;width:6674;height:3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" filled="f" stroked="f" strokeweight=".5pt">
                  <v:textbox>
                    <w:txbxContent>
                      <w:p w14:paraId="296FA965" w14:textId="6D3ED46C" w:rsidR="00432A63" w:rsidRPr="00F13403" w:rsidRDefault="00490C13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231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  <v:shape id="Zone de texte 172" o:spid="_x0000_s1102" type="#_x0000_t202" style="position:absolute;left:27805;top:-363;width:6388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" filled="f" stroked="f" strokeweight=".5pt">
                  <v:textbox>
                    <w:txbxContent>
                      <w:p w14:paraId="1E712CC3" w14:textId="43F74ED2" w:rsidR="00432A63" w:rsidRPr="00F13403" w:rsidRDefault="00926D66" w:rsidP="00432A63">
                        <w:pP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</w:pPr>
                        <w:r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>40</w:t>
                        </w:r>
                        <w:r w:rsidR="00432A63" w:rsidRPr="00F13403">
                          <w:rPr>
                            <w:rFonts w:ascii="Calibri" w:hAnsi="Calibri" w:cs="Calibri"/>
                            <w:b/>
                            <w:bCs/>
                            <w:color w:val="63A7DA"/>
                            <w:sz w:val="22"/>
                            <w:szCs w:val="22"/>
                          </w:rPr>
                          <w:t xml:space="preserve"> OE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D0843" w:rsidRPr="00926D66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BDE78E" wp14:editId="6FEBFF9C">
                <wp:simplePos x="0" y="0"/>
                <wp:positionH relativeFrom="column">
                  <wp:posOffset>5617845</wp:posOffset>
                </wp:positionH>
                <wp:positionV relativeFrom="paragraph">
                  <wp:posOffset>12700</wp:posOffset>
                </wp:positionV>
                <wp:extent cx="610235" cy="329565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235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ED83B5" w14:textId="3C91BA65" w:rsidR="00926D66" w:rsidRPr="00F13403" w:rsidRDefault="00926D66" w:rsidP="00926D66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>40</w:t>
                            </w:r>
                            <w:r w:rsidRPr="00F13403"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22"/>
                                <w:szCs w:val="22"/>
                              </w:rPr>
                              <w:t xml:space="preserve"> OE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BDE78E" id="Zone de texte 83" o:spid="_x0000_s1103" type="#_x0000_t202" style="position:absolute;margin-left:442.35pt;margin-top:1pt;width:48.05pt;height:25.9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" filled="f" stroked="f" strokeweight=".5pt">
                <v:textbox>
                  <w:txbxContent>
                    <w:p w14:paraId="37ED83B5" w14:textId="3C91BA65" w:rsidR="00926D66" w:rsidRPr="00F13403" w:rsidRDefault="00926D66" w:rsidP="00926D66">
                      <w:pP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>40</w:t>
                      </w:r>
                      <w:r w:rsidRPr="00F13403"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22"/>
                          <w:szCs w:val="22"/>
                        </w:rPr>
                        <w:t xml:space="preserve"> OE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926D66">
        <w:rPr>
          <w:noProof/>
          <w:lang w:bidi="fr-FR"/>
        </w:rPr>
        <w:drawing>
          <wp:anchor distT="0" distB="0" distL="114300" distR="114300" simplePos="0" relativeHeight="251841536" behindDoc="0" locked="0" layoutInCell="1" allowOverlap="1" wp14:anchorId="7382F62C" wp14:editId="6A023312">
            <wp:simplePos x="0" y="0"/>
            <wp:positionH relativeFrom="column">
              <wp:posOffset>5651500</wp:posOffset>
            </wp:positionH>
            <wp:positionV relativeFrom="paragraph">
              <wp:posOffset>280670</wp:posOffset>
            </wp:positionV>
            <wp:extent cx="482600" cy="447675"/>
            <wp:effectExtent l="0" t="0" r="0" b="0"/>
            <wp:wrapNone/>
            <wp:docPr id="76" name="Graphiqu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phique 76"/>
                    <pic:cNvPicPr>
                      <a:picLocks noChangeAspect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0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E9AA4" w14:textId="36D276DA" w:rsidR="00B14BE0" w:rsidRPr="00B14BE0" w:rsidRDefault="00281133" w:rsidP="00B14BE0">
      <w:pPr>
        <w:rPr>
          <w:lang w:bidi="fr-FR"/>
        </w:rPr>
      </w:pPr>
      <w:r>
        <w:rPr>
          <w:noProof/>
          <w:sz w:val="22"/>
          <w:szCs w:val="22"/>
          <w:lang w:bidi="fr-FR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3B601EB8" wp14:editId="3383F880">
                <wp:simplePos x="0" y="0"/>
                <wp:positionH relativeFrom="column">
                  <wp:posOffset>1958340</wp:posOffset>
                </wp:positionH>
                <wp:positionV relativeFrom="paragraph">
                  <wp:posOffset>142875</wp:posOffset>
                </wp:positionV>
                <wp:extent cx="1231900" cy="1188720"/>
                <wp:effectExtent l="0" t="0" r="0" b="0"/>
                <wp:wrapNone/>
                <wp:docPr id="1141" name="Groupe 11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1900" cy="1188720"/>
                          <a:chOff x="-156837" y="0"/>
                          <a:chExt cx="1576499" cy="1416082"/>
                        </a:xfrm>
                      </wpg:grpSpPr>
                      <pic:pic xmlns:pic="http://schemas.openxmlformats.org/drawingml/2006/picture">
                        <pic:nvPicPr>
                          <pic:cNvPr id="410" name="Graphique 410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2045" y="0"/>
                            <a:ext cx="771302" cy="6394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Zone de texte 411"/>
                        <wps:cNvSpPr txBox="1"/>
                        <wps:spPr>
                          <a:xfrm>
                            <a:off x="-156837" y="639445"/>
                            <a:ext cx="1576499" cy="77663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4DB75BF" w14:textId="77777777" w:rsidR="00A67F0A" w:rsidRPr="006E149E" w:rsidRDefault="00A67F0A" w:rsidP="00A67F0A">
                              <w:pPr>
                                <w:jc w:val="center"/>
                                <w:rPr>
                                  <w:rFonts w:ascii="HELVETICA NEUE CONDENSED" w:hAnsi="HELVETICA NEUE CONDENSED"/>
                                  <w:b/>
                                  <w:bCs/>
                                  <w:color w:val="63A7DA" w:themeColor="accent6"/>
                                  <w:lang w:val="nl-NL"/>
                                </w:rPr>
                              </w:pPr>
                              <w:r w:rsidRPr="006E149E">
                                <w:rPr>
                                  <w:rFonts w:ascii="HELVETICA NEUE CONDENSED" w:hAnsi="HELVETICA NEUE CONDENSED"/>
                                  <w:color w:val="63A7DA" w:themeColor="accent6"/>
                                  <w:lang w:val="nl-NL"/>
                                </w:rPr>
                                <w:t>COMMERCE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601EB8" id="Groupe 1141" o:spid="_x0000_s1104" style="position:absolute;margin-left:154.2pt;margin-top:11.25pt;width:97pt;height:93.6pt;z-index:251570176;mso-width-relative:margin;mso-height-relative:margin" coordorigin="-1568" coordsize="15764,14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">
                <v:shape id="Graphique 410" o:spid="_x0000_s1105" type="#_x0000_t75" style="position:absolute;left:2420;width:7713;height:63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">
                  <v:imagedata r:id="rId101" o:title=""/>
                </v:shape>
                <v:shape id="Zone de texte 411" o:spid="_x0000_s1106" type="#_x0000_t202" style="position:absolute;left:-1568;top:6394;width:15764;height:7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" filled="f" stroked="f" strokeweight=".5pt">
                  <v:textbox>
                    <w:txbxContent>
                      <w:p w14:paraId="04DB75BF" w14:textId="77777777" w:rsidR="00A67F0A" w:rsidRPr="006E149E" w:rsidRDefault="00A67F0A" w:rsidP="00A67F0A">
                        <w:pPr>
                          <w:jc w:val="center"/>
                          <w:rPr>
                            <w:rFonts w:ascii="HELVETICA NEUE CONDENSED" w:hAnsi="HELVETICA NEUE CONDENSED"/>
                            <w:b/>
                            <w:bCs/>
                            <w:color w:val="63A7DA" w:themeColor="accent6"/>
                            <w:lang w:val="nl-NL"/>
                          </w:rPr>
                        </w:pPr>
                        <w:r w:rsidRPr="006E149E">
                          <w:rPr>
                            <w:rFonts w:ascii="HELVETICA NEUE CONDENSED" w:hAnsi="HELVETICA NEUE CONDENSED"/>
                            <w:color w:val="63A7DA" w:themeColor="accent6"/>
                            <w:lang w:val="nl-NL"/>
                          </w:rPr>
                          <w:t>COMMERCE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206B6D3D" wp14:editId="20A924AA">
                <wp:simplePos x="0" y="0"/>
                <wp:positionH relativeFrom="column">
                  <wp:posOffset>11275858</wp:posOffset>
                </wp:positionH>
                <wp:positionV relativeFrom="paragraph">
                  <wp:posOffset>44450</wp:posOffset>
                </wp:positionV>
                <wp:extent cx="0" cy="168017"/>
                <wp:effectExtent l="0" t="0" r="38100" b="2286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8017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40411" id="Connecteur droit 96" o:spid="_x0000_s1026" style="position:absolute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7.85pt,3.5pt" to="887.85pt,1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" strokecolor="#63a7da [3209]">
                <v:stroke dashstyle="dash"/>
              </v:line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4D64B7F" wp14:editId="2F8C4E4A">
                <wp:simplePos x="0" y="0"/>
                <wp:positionH relativeFrom="column">
                  <wp:posOffset>9110817</wp:posOffset>
                </wp:positionH>
                <wp:positionV relativeFrom="paragraph">
                  <wp:posOffset>62230</wp:posOffset>
                </wp:positionV>
                <wp:extent cx="9053" cy="149910"/>
                <wp:effectExtent l="0" t="0" r="29210" b="21590"/>
                <wp:wrapNone/>
                <wp:docPr id="95" name="Connecteur droit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053" cy="14991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FAC6B9" id="Connecteur droit 95" o:spid="_x0000_s1026" style="position:absolute;flip:x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4pt,4.9pt" to="718.1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" strokecolor="#63a7da [3209]">
                <v:stroke dashstyle="dash"/>
              </v:line>
            </w:pict>
          </mc:Fallback>
        </mc:AlternateContent>
      </w:r>
      <w:r w:rsidR="009A5852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CA1C6DC" wp14:editId="48F3675A">
                <wp:simplePos x="0" y="0"/>
                <wp:positionH relativeFrom="column">
                  <wp:posOffset>9112312</wp:posOffset>
                </wp:positionH>
                <wp:positionV relativeFrom="paragraph">
                  <wp:posOffset>53573</wp:posOffset>
                </wp:positionV>
                <wp:extent cx="2154725" cy="0"/>
                <wp:effectExtent l="0" t="0" r="0" b="0"/>
                <wp:wrapNone/>
                <wp:docPr id="94" name="Connecteur droit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4725" cy="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accent6"/>
                          </a:solidFill>
                          <a:prstDash val="dash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9B80CA" id="Connecteur droit 94" o:spid="_x0000_s1026" style="position:absolute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7.5pt,4.2pt" to="887.15pt,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" strokecolor="#63a7da [3209]">
                <v:stroke dashstyle="dash"/>
              </v:line>
            </w:pict>
          </mc:Fallback>
        </mc:AlternateContent>
      </w:r>
      <w:r w:rsidR="002D0843" w:rsidRPr="002D084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FCDECAB" wp14:editId="021BCC14">
                <wp:simplePos x="0" y="0"/>
                <wp:positionH relativeFrom="column">
                  <wp:posOffset>4582581</wp:posOffset>
                </wp:positionH>
                <wp:positionV relativeFrom="paragraph">
                  <wp:posOffset>62520</wp:posOffset>
                </wp:positionV>
                <wp:extent cx="597529" cy="561315"/>
                <wp:effectExtent l="0" t="0" r="12700" b="10795"/>
                <wp:wrapNone/>
                <wp:docPr id="195" name="Ellips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529" cy="561315"/>
                        </a:xfrm>
                        <a:prstGeom prst="ellipse">
                          <a:avLst/>
                        </a:prstGeom>
                        <a:blipFill>
                          <a:blip r:embed="rId102">
                            <a:extLst>
                              <a:ext uri="{96DAC541-7B7A-43D3-8B79-37D633B846F1}">
                                <asvg:svgBlip xmlns:asvg="http://schemas.microsoft.com/office/drawing/2016/SVG/main" r:embed="rId10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solidFill>
                            <a:srgbClr val="63A7D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7A71F4" id="Ellipse 195" o:spid="_x0000_s1026" style="position:absolute;margin-left:360.85pt;margin-top:4.9pt;width:47.05pt;height:44.2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" strokecolor="#63a7da" strokeweight="1pt">
                <v:fill r:id="rId104" o:title="" recolor="t" rotate="t" type="frame"/>
                <v:stroke joinstyle="miter"/>
              </v:oval>
            </w:pict>
          </mc:Fallback>
        </mc:AlternateContent>
      </w:r>
    </w:p>
    <w:p w14:paraId="5698E056" w14:textId="44097E30" w:rsidR="00B14BE0" w:rsidRDefault="004A56E4" w:rsidP="00B14BE0">
      <w:pPr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08893C82" wp14:editId="0CADCFFC">
                <wp:simplePos x="0" y="0"/>
                <wp:positionH relativeFrom="column">
                  <wp:posOffset>10783570</wp:posOffset>
                </wp:positionH>
                <wp:positionV relativeFrom="paragraph">
                  <wp:posOffset>27142</wp:posOffset>
                </wp:positionV>
                <wp:extent cx="856615" cy="514350"/>
                <wp:effectExtent l="0" t="0" r="19685" b="19050"/>
                <wp:wrapNone/>
                <wp:docPr id="92" name="Ellips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544762" w14:textId="32153151" w:rsidR="004A56E4" w:rsidRPr="00E8742B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2 </w:t>
                            </w:r>
                            <w:r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893C82" id="Ellipse 92" o:spid="_x0000_s1107" style="position:absolute;margin-left:849.1pt;margin-top:2.15pt;width:67.45pt;height:40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" fillcolor="#63a7da" strokecolor="#63a7da" strokeweight="1pt">
                <v:stroke joinstyle="miter"/>
                <v:textbox>
                  <w:txbxContent>
                    <w:p w14:paraId="4F544762" w14:textId="32153151" w:rsidR="004A56E4" w:rsidRPr="00E8742B" w:rsidRDefault="004A56E4" w:rsidP="004A56E4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2 </w:t>
                      </w:r>
                      <w:r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  <w:r w:rsidR="000F54CD"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79498E79" wp14:editId="71017B38">
                <wp:simplePos x="0" y="0"/>
                <wp:positionH relativeFrom="column">
                  <wp:posOffset>8685486</wp:posOffset>
                </wp:positionH>
                <wp:positionV relativeFrom="paragraph">
                  <wp:posOffset>11985</wp:posOffset>
                </wp:positionV>
                <wp:extent cx="856615" cy="514350"/>
                <wp:effectExtent l="0" t="0" r="19685" b="19050"/>
                <wp:wrapNone/>
                <wp:docPr id="213" name="Ellips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615" cy="514350"/>
                        </a:xfrm>
                        <a:prstGeom prst="ellipse">
                          <a:avLst/>
                        </a:prstGeom>
                        <a:solidFill>
                          <a:srgbClr val="63A7DA"/>
                        </a:solidFill>
                        <a:ln w="12700" cap="flat" cmpd="sng" algn="ctr">
                          <a:solidFill>
                            <a:srgbClr val="63A7DA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B229A2" w14:textId="4146B48D" w:rsidR="00DD3AC6" w:rsidRPr="00E8742B" w:rsidRDefault="004A56E4" w:rsidP="00DD3AC6">
                            <w:pPr>
                              <w:jc w:val="center"/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203</w:t>
                            </w:r>
                            <w:r w:rsidR="00820705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D3AC6" w:rsidRPr="00E8742B">
                              <w:rPr>
                                <w:rFonts w:ascii="Calibri" w:hAnsi="Calibri" w:cs="Calibri"/>
                                <w:color w:val="FFFFFF"/>
                                <w:sz w:val="18"/>
                                <w:szCs w:val="18"/>
                              </w:rPr>
                              <w:t>inscrits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498E79" id="Ellipse 213" o:spid="_x0000_s1108" style="position:absolute;margin-left:683.9pt;margin-top:.95pt;width:67.45pt;height:40.5pt;z-index:25162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" fillcolor="#63a7da" strokecolor="#63a7da" strokeweight="1pt">
                <v:stroke joinstyle="miter"/>
                <v:textbox>
                  <w:txbxContent>
                    <w:p w14:paraId="1FB229A2" w14:textId="4146B48D" w:rsidR="00DD3AC6" w:rsidRPr="00E8742B" w:rsidRDefault="004A56E4" w:rsidP="00DD3AC6">
                      <w:pPr>
                        <w:jc w:val="center"/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203</w:t>
                      </w:r>
                      <w:r w:rsidR="00820705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DD3AC6" w:rsidRPr="00E8742B">
                        <w:rPr>
                          <w:rFonts w:ascii="Calibri" w:hAnsi="Calibri" w:cs="Calibri"/>
                          <w:color w:val="FFFFFF"/>
                          <w:sz w:val="18"/>
                          <w:szCs w:val="18"/>
                        </w:rPr>
                        <w:t>inscrits</w:t>
                      </w:r>
                    </w:p>
                  </w:txbxContent>
                </v:textbox>
              </v:oval>
            </w:pict>
          </mc:Fallback>
        </mc:AlternateContent>
      </w:r>
    </w:p>
    <w:p w14:paraId="40AEA280" w14:textId="40F4512F" w:rsidR="00B14BE0" w:rsidRPr="00B14BE0" w:rsidRDefault="004A56E4" w:rsidP="00B14BE0">
      <w:pPr>
        <w:tabs>
          <w:tab w:val="left" w:pos="2300"/>
        </w:tabs>
        <w:rPr>
          <w:lang w:bidi="fr-F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7DB5788" wp14:editId="26FF11E5">
                <wp:simplePos x="0" y="0"/>
                <wp:positionH relativeFrom="column">
                  <wp:posOffset>10375271</wp:posOffset>
                </wp:positionH>
                <wp:positionV relativeFrom="paragraph">
                  <wp:posOffset>377913</wp:posOffset>
                </wp:positionV>
                <wp:extent cx="1768050" cy="353055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8050" cy="35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3B592" w14:textId="31E8D9C5" w:rsidR="004A56E4" w:rsidRPr="00B04CE8" w:rsidRDefault="004A56E4" w:rsidP="004A56E4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63A7DA"/>
                                <w:sz w:val="18"/>
                                <w:szCs w:val="18"/>
                                <w:lang w:val="fr-BE"/>
                              </w:rPr>
                              <w:t>IFAPME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DB5788" id="Zone de texte 93" o:spid="_x0000_s1109" type="#_x0000_t202" style="position:absolute;margin-left:816.95pt;margin-top:29.75pt;width:139.2pt;height:27.8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" filled="f" stroked="f" strokeweight=".5pt">
                <v:textbox>
                  <w:txbxContent>
                    <w:p w14:paraId="2D73B592" w14:textId="31E8D9C5" w:rsidR="004A56E4" w:rsidRPr="00B04CE8" w:rsidRDefault="004A56E4" w:rsidP="004A56E4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63A7DA"/>
                          <w:sz w:val="18"/>
                          <w:szCs w:val="18"/>
                          <w:lang w:val="fr-BE"/>
                        </w:rPr>
                        <w:t>IFAPME</w:t>
                      </w:r>
                    </w:p>
                  </w:txbxContent>
                </v:textbox>
              </v:shape>
            </w:pict>
          </mc:Fallback>
        </mc:AlternateContent>
      </w:r>
      <w:r w:rsidR="002D0843" w:rsidRPr="002D0843">
        <w:rPr>
          <w:noProof/>
          <w:lang w:bidi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F265168" wp14:editId="4AEDDC08">
                <wp:simplePos x="0" y="0"/>
                <wp:positionH relativeFrom="column">
                  <wp:posOffset>4157131</wp:posOffset>
                </wp:positionH>
                <wp:positionV relativeFrom="paragraph">
                  <wp:posOffset>341920</wp:posOffset>
                </wp:positionV>
                <wp:extent cx="1441123" cy="623570"/>
                <wp:effectExtent l="0" t="0" r="0" b="508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123" cy="623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48DFC5" w14:textId="77777777" w:rsidR="002D0843" w:rsidRPr="002D0843" w:rsidRDefault="002D0843" w:rsidP="002D0843">
                            <w:pPr>
                              <w:jc w:val="center"/>
                              <w:rPr>
                                <w:rFonts w:ascii="HELVETICA NEUE CONDENSED" w:hAnsi="HELVETICA NEUE CONDENSED"/>
                                <w:b/>
                                <w:bCs/>
                                <w:color w:val="63A7DA" w:themeColor="accent6"/>
                                <w:sz w:val="16"/>
                                <w:szCs w:val="16"/>
                              </w:rPr>
                            </w:pPr>
                            <w:r w:rsidRPr="002D0843">
                              <w:rPr>
                                <w:rFonts w:ascii="HELVETICA NEUE CONDENSED" w:hAnsi="HELVETICA NEUE CONDENSED"/>
                                <w:color w:val="63A7DA" w:themeColor="accent6"/>
                                <w:sz w:val="16"/>
                                <w:szCs w:val="16"/>
                              </w:rPr>
                              <w:t>ACTIVITÉS DE SERVICES ADMINISTRATIFS ET DE SOUTIEN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265168" id="Zone de texte 197" o:spid="_x0000_s1110" type="#_x0000_t202" style="position:absolute;margin-left:327.35pt;margin-top:26.9pt;width:113.45pt;height:49.1pt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" filled="f" stroked="f" strokeweight=".5pt">
                <v:textbox>
                  <w:txbxContent>
                    <w:p w14:paraId="7C48DFC5" w14:textId="77777777" w:rsidR="002D0843" w:rsidRPr="002D0843" w:rsidRDefault="002D0843" w:rsidP="002D0843">
                      <w:pPr>
                        <w:jc w:val="center"/>
                        <w:rPr>
                          <w:rFonts w:ascii="HELVETICA NEUE CONDENSED" w:hAnsi="HELVETICA NEUE CONDENSED"/>
                          <w:b/>
                          <w:bCs/>
                          <w:color w:val="63A7DA" w:themeColor="accent6"/>
                          <w:sz w:val="16"/>
                          <w:szCs w:val="16"/>
                        </w:rPr>
                      </w:pPr>
                      <w:r w:rsidRPr="002D0843">
                        <w:rPr>
                          <w:rFonts w:ascii="HELVETICA NEUE CONDENSED" w:hAnsi="HELVETICA NEUE CONDENSED"/>
                          <w:color w:val="63A7DA" w:themeColor="accent6"/>
                          <w:sz w:val="16"/>
                          <w:szCs w:val="16"/>
                        </w:rPr>
                        <w:t>ACTIVITÉS DE SERVICES ADMINISTRATIFS ET DE SOUTIEN</w:t>
                      </w:r>
                    </w:p>
                  </w:txbxContent>
                </v:textbox>
              </v:shape>
            </w:pict>
          </mc:Fallback>
        </mc:AlternateContent>
      </w:r>
      <w:r w:rsidR="00B14BE0">
        <w:rPr>
          <w:lang w:bidi="fr-FR"/>
        </w:rPr>
        <w:tab/>
      </w:r>
    </w:p>
    <w:sectPr w:rsidR="00B14BE0" w:rsidRPr="00B14BE0" w:rsidSect="0092046E">
      <w:pgSz w:w="24480" w:h="15840" w:orient="landscape" w:code="17"/>
      <w:pgMar w:top="720" w:right="720" w:bottom="720" w:left="72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6D4B27" w14:textId="77777777" w:rsidR="00EC3E49" w:rsidRDefault="00EC3E49" w:rsidP="0063464B">
      <w:r>
        <w:separator/>
      </w:r>
    </w:p>
  </w:endnote>
  <w:endnote w:type="continuationSeparator" w:id="0">
    <w:p w14:paraId="3F4A98B8" w14:textId="77777777" w:rsidR="00EC3E49" w:rsidRDefault="00EC3E49" w:rsidP="0063464B">
      <w:r>
        <w:continuationSeparator/>
      </w:r>
    </w:p>
  </w:endnote>
  <w:endnote w:type="continuationNotice" w:id="1">
    <w:p w14:paraId="24F53BC2" w14:textId="77777777" w:rsidR="00EC3E49" w:rsidRDefault="00EC3E4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HELVETICA NEUE CONDENSED">
    <w:altName w:val="Arial"/>
    <w:charset w:val="00"/>
    <w:family w:val="auto"/>
    <w:pitch w:val="variable"/>
    <w:sig w:usb0="A00002FF" w:usb1="5000205A" w:usb2="00000000" w:usb3="00000000" w:csb0="0000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190CA1" w14:textId="77777777" w:rsidR="00EC3E49" w:rsidRDefault="00EC3E49" w:rsidP="0063464B">
      <w:r>
        <w:separator/>
      </w:r>
    </w:p>
  </w:footnote>
  <w:footnote w:type="continuationSeparator" w:id="0">
    <w:p w14:paraId="6EDAAC56" w14:textId="77777777" w:rsidR="00EC3E49" w:rsidRDefault="00EC3E49" w:rsidP="0063464B">
      <w:r>
        <w:continuationSeparator/>
      </w:r>
    </w:p>
  </w:footnote>
  <w:footnote w:type="continuationNotice" w:id="1">
    <w:p w14:paraId="180A1F94" w14:textId="77777777" w:rsidR="00EC3E49" w:rsidRDefault="00EC3E4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01EEE829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5" type="#_x0000_t75" alt="Homme" style="width:6pt;height:9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" o:bullet="t">
        <v:imagedata r:id="rId1" o:title="" cropleft="-23494f" cropright="-16075f"/>
      </v:shape>
    </w:pict>
  </w:numPicBullet>
  <w:abstractNum w:abstractNumId="0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76F82"/>
    <w:multiLevelType w:val="multilevel"/>
    <w:tmpl w:val="4B78B6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720"/>
      </w:pPr>
      <w:rPr>
        <w:rFonts w:ascii="Wingdings" w:hAnsi="Wingdings" w:hint="default"/>
        <w:u w:color="000000" w:themeColor="text1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79D5FE7"/>
    <w:multiLevelType w:val="hybridMultilevel"/>
    <w:tmpl w:val="63ECF532"/>
    <w:lvl w:ilvl="0" w:tplc="3EF6E96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BB39A4"/>
    <w:multiLevelType w:val="hybridMultilevel"/>
    <w:tmpl w:val="34CA912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F6586D"/>
    <w:multiLevelType w:val="hybridMultilevel"/>
    <w:tmpl w:val="44BE7BD4"/>
    <w:lvl w:ilvl="0" w:tplc="FA148BCA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A400C9"/>
    <w:multiLevelType w:val="hybridMultilevel"/>
    <w:tmpl w:val="9CF03262"/>
    <w:lvl w:ilvl="0" w:tplc="596E4A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85498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0F6230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ACF9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73C25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129DE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CD0CD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63217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6CAB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hideSpellingErrors/>
  <w:hideGrammatical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7F7F"/>
    <w:rsid w:val="00001B75"/>
    <w:rsid w:val="00001D47"/>
    <w:rsid w:val="00002943"/>
    <w:rsid w:val="0000295E"/>
    <w:rsid w:val="00012244"/>
    <w:rsid w:val="0001549A"/>
    <w:rsid w:val="00015E15"/>
    <w:rsid w:val="000167B3"/>
    <w:rsid w:val="00021DD5"/>
    <w:rsid w:val="000247A1"/>
    <w:rsid w:val="00026609"/>
    <w:rsid w:val="000304DA"/>
    <w:rsid w:val="00032CFB"/>
    <w:rsid w:val="00033400"/>
    <w:rsid w:val="00033ECD"/>
    <w:rsid w:val="00036493"/>
    <w:rsid w:val="00044C2E"/>
    <w:rsid w:val="00046281"/>
    <w:rsid w:val="00047A65"/>
    <w:rsid w:val="00050168"/>
    <w:rsid w:val="00052218"/>
    <w:rsid w:val="00057346"/>
    <w:rsid w:val="000620AD"/>
    <w:rsid w:val="0006221C"/>
    <w:rsid w:val="000628E3"/>
    <w:rsid w:val="00064ED3"/>
    <w:rsid w:val="00065B64"/>
    <w:rsid w:val="00071BA5"/>
    <w:rsid w:val="00072DC7"/>
    <w:rsid w:val="00072E3C"/>
    <w:rsid w:val="0007309D"/>
    <w:rsid w:val="00082E88"/>
    <w:rsid w:val="000857DB"/>
    <w:rsid w:val="00091517"/>
    <w:rsid w:val="00092369"/>
    <w:rsid w:val="000949EC"/>
    <w:rsid w:val="00094BDC"/>
    <w:rsid w:val="0009587E"/>
    <w:rsid w:val="000A008C"/>
    <w:rsid w:val="000A0257"/>
    <w:rsid w:val="000A4AE8"/>
    <w:rsid w:val="000A5C39"/>
    <w:rsid w:val="000A6051"/>
    <w:rsid w:val="000A6CD0"/>
    <w:rsid w:val="000A6DB7"/>
    <w:rsid w:val="000B5008"/>
    <w:rsid w:val="000B5B22"/>
    <w:rsid w:val="000C1EAC"/>
    <w:rsid w:val="000C252B"/>
    <w:rsid w:val="000C2773"/>
    <w:rsid w:val="000C38B1"/>
    <w:rsid w:val="000C5F0A"/>
    <w:rsid w:val="000C6D3A"/>
    <w:rsid w:val="000D247E"/>
    <w:rsid w:val="000D77F3"/>
    <w:rsid w:val="000E2CBD"/>
    <w:rsid w:val="000F02D4"/>
    <w:rsid w:val="000F1ABD"/>
    <w:rsid w:val="000F1E9B"/>
    <w:rsid w:val="000F3640"/>
    <w:rsid w:val="000F54CD"/>
    <w:rsid w:val="000F588A"/>
    <w:rsid w:val="00102671"/>
    <w:rsid w:val="0010286F"/>
    <w:rsid w:val="001036F6"/>
    <w:rsid w:val="001070B6"/>
    <w:rsid w:val="001101FB"/>
    <w:rsid w:val="00111B20"/>
    <w:rsid w:val="001126A9"/>
    <w:rsid w:val="00113366"/>
    <w:rsid w:val="00115138"/>
    <w:rsid w:val="00115154"/>
    <w:rsid w:val="00116347"/>
    <w:rsid w:val="001165B6"/>
    <w:rsid w:val="00117683"/>
    <w:rsid w:val="00120B73"/>
    <w:rsid w:val="00121489"/>
    <w:rsid w:val="00122551"/>
    <w:rsid w:val="0012438A"/>
    <w:rsid w:val="00127674"/>
    <w:rsid w:val="00130D0E"/>
    <w:rsid w:val="001328F8"/>
    <w:rsid w:val="00132DA7"/>
    <w:rsid w:val="00133920"/>
    <w:rsid w:val="0013592C"/>
    <w:rsid w:val="0013752E"/>
    <w:rsid w:val="00140EEE"/>
    <w:rsid w:val="00141457"/>
    <w:rsid w:val="00141D56"/>
    <w:rsid w:val="00143974"/>
    <w:rsid w:val="00147CE6"/>
    <w:rsid w:val="00154462"/>
    <w:rsid w:val="00154BC8"/>
    <w:rsid w:val="001554D7"/>
    <w:rsid w:val="001574CA"/>
    <w:rsid w:val="00165B27"/>
    <w:rsid w:val="00171086"/>
    <w:rsid w:val="00174FEC"/>
    <w:rsid w:val="00177086"/>
    <w:rsid w:val="00192B91"/>
    <w:rsid w:val="001930E4"/>
    <w:rsid w:val="0019347B"/>
    <w:rsid w:val="00193CE7"/>
    <w:rsid w:val="00193F59"/>
    <w:rsid w:val="00194B1B"/>
    <w:rsid w:val="00194D82"/>
    <w:rsid w:val="00195ED9"/>
    <w:rsid w:val="00196301"/>
    <w:rsid w:val="001A072E"/>
    <w:rsid w:val="001A7B0E"/>
    <w:rsid w:val="001B0F5D"/>
    <w:rsid w:val="001B3164"/>
    <w:rsid w:val="001B326D"/>
    <w:rsid w:val="001B413D"/>
    <w:rsid w:val="001B4DF0"/>
    <w:rsid w:val="001B6023"/>
    <w:rsid w:val="001C0218"/>
    <w:rsid w:val="001C18E5"/>
    <w:rsid w:val="001C37C1"/>
    <w:rsid w:val="001C5536"/>
    <w:rsid w:val="001C7AD8"/>
    <w:rsid w:val="001D13E6"/>
    <w:rsid w:val="001D1443"/>
    <w:rsid w:val="001D31A2"/>
    <w:rsid w:val="001D4A1A"/>
    <w:rsid w:val="001D4AD8"/>
    <w:rsid w:val="001D59F4"/>
    <w:rsid w:val="001D699C"/>
    <w:rsid w:val="001E02F4"/>
    <w:rsid w:val="001E264F"/>
    <w:rsid w:val="001E28B6"/>
    <w:rsid w:val="001E2F2C"/>
    <w:rsid w:val="001E41A5"/>
    <w:rsid w:val="001E455F"/>
    <w:rsid w:val="001E4F26"/>
    <w:rsid w:val="001E639B"/>
    <w:rsid w:val="001E68B0"/>
    <w:rsid w:val="001E6E27"/>
    <w:rsid w:val="001E74B3"/>
    <w:rsid w:val="001F0B29"/>
    <w:rsid w:val="001F2AC4"/>
    <w:rsid w:val="0020048F"/>
    <w:rsid w:val="00200E58"/>
    <w:rsid w:val="002126EB"/>
    <w:rsid w:val="002135C5"/>
    <w:rsid w:val="00215A88"/>
    <w:rsid w:val="00216BBF"/>
    <w:rsid w:val="00222E6A"/>
    <w:rsid w:val="002279D5"/>
    <w:rsid w:val="0023490E"/>
    <w:rsid w:val="00235A20"/>
    <w:rsid w:val="00235ECC"/>
    <w:rsid w:val="00241356"/>
    <w:rsid w:val="0024196E"/>
    <w:rsid w:val="00242536"/>
    <w:rsid w:val="0024339E"/>
    <w:rsid w:val="00243CEE"/>
    <w:rsid w:val="002443B5"/>
    <w:rsid w:val="00245829"/>
    <w:rsid w:val="002461C7"/>
    <w:rsid w:val="00246C9E"/>
    <w:rsid w:val="0024786E"/>
    <w:rsid w:val="002576B5"/>
    <w:rsid w:val="002601C0"/>
    <w:rsid w:val="002644B0"/>
    <w:rsid w:val="002664C0"/>
    <w:rsid w:val="0027350F"/>
    <w:rsid w:val="0027425A"/>
    <w:rsid w:val="00274EA0"/>
    <w:rsid w:val="00281133"/>
    <w:rsid w:val="00283735"/>
    <w:rsid w:val="002850F3"/>
    <w:rsid w:val="0028699B"/>
    <w:rsid w:val="0029247F"/>
    <w:rsid w:val="002A22B3"/>
    <w:rsid w:val="002A4637"/>
    <w:rsid w:val="002A4E6F"/>
    <w:rsid w:val="002A7ED8"/>
    <w:rsid w:val="002B2738"/>
    <w:rsid w:val="002B3109"/>
    <w:rsid w:val="002B46F0"/>
    <w:rsid w:val="002B54E5"/>
    <w:rsid w:val="002B713E"/>
    <w:rsid w:val="002C4DB8"/>
    <w:rsid w:val="002D0843"/>
    <w:rsid w:val="002D374E"/>
    <w:rsid w:val="002D537D"/>
    <w:rsid w:val="002D56CE"/>
    <w:rsid w:val="002D6E60"/>
    <w:rsid w:val="002D74B7"/>
    <w:rsid w:val="002D76FC"/>
    <w:rsid w:val="002D7AA5"/>
    <w:rsid w:val="002E058A"/>
    <w:rsid w:val="002E138A"/>
    <w:rsid w:val="002E22C5"/>
    <w:rsid w:val="002E385B"/>
    <w:rsid w:val="002E45B6"/>
    <w:rsid w:val="002E6AA8"/>
    <w:rsid w:val="002F1DDF"/>
    <w:rsid w:val="002F3F00"/>
    <w:rsid w:val="002F470C"/>
    <w:rsid w:val="002F7411"/>
    <w:rsid w:val="00301490"/>
    <w:rsid w:val="00305515"/>
    <w:rsid w:val="003076FC"/>
    <w:rsid w:val="00311F79"/>
    <w:rsid w:val="003126D9"/>
    <w:rsid w:val="003138F6"/>
    <w:rsid w:val="00314CF5"/>
    <w:rsid w:val="00314DE0"/>
    <w:rsid w:val="00316120"/>
    <w:rsid w:val="00316180"/>
    <w:rsid w:val="003161A3"/>
    <w:rsid w:val="0031728D"/>
    <w:rsid w:val="003204A0"/>
    <w:rsid w:val="00322EEA"/>
    <w:rsid w:val="00323882"/>
    <w:rsid w:val="00323B64"/>
    <w:rsid w:val="003242F6"/>
    <w:rsid w:val="00324D48"/>
    <w:rsid w:val="003306CE"/>
    <w:rsid w:val="003320AE"/>
    <w:rsid w:val="003322A1"/>
    <w:rsid w:val="00332705"/>
    <w:rsid w:val="00332983"/>
    <w:rsid w:val="00334266"/>
    <w:rsid w:val="003342F2"/>
    <w:rsid w:val="00334FBC"/>
    <w:rsid w:val="00342500"/>
    <w:rsid w:val="00350C48"/>
    <w:rsid w:val="0035228A"/>
    <w:rsid w:val="00352BD4"/>
    <w:rsid w:val="00354092"/>
    <w:rsid w:val="003578BD"/>
    <w:rsid w:val="003608ED"/>
    <w:rsid w:val="003615CE"/>
    <w:rsid w:val="003636D5"/>
    <w:rsid w:val="003653D6"/>
    <w:rsid w:val="00365F54"/>
    <w:rsid w:val="003679A8"/>
    <w:rsid w:val="00370731"/>
    <w:rsid w:val="003724F6"/>
    <w:rsid w:val="00373F97"/>
    <w:rsid w:val="00374B16"/>
    <w:rsid w:val="00377D51"/>
    <w:rsid w:val="003810E7"/>
    <w:rsid w:val="00384651"/>
    <w:rsid w:val="00384983"/>
    <w:rsid w:val="00384B54"/>
    <w:rsid w:val="00384E46"/>
    <w:rsid w:val="003850E2"/>
    <w:rsid w:val="003851A3"/>
    <w:rsid w:val="00386DB3"/>
    <w:rsid w:val="00387DA2"/>
    <w:rsid w:val="0039076E"/>
    <w:rsid w:val="0039300F"/>
    <w:rsid w:val="00394239"/>
    <w:rsid w:val="00395139"/>
    <w:rsid w:val="00396044"/>
    <w:rsid w:val="0039635A"/>
    <w:rsid w:val="0039695D"/>
    <w:rsid w:val="003A02FC"/>
    <w:rsid w:val="003A1F5D"/>
    <w:rsid w:val="003A2C0C"/>
    <w:rsid w:val="003A2DA2"/>
    <w:rsid w:val="003A46C8"/>
    <w:rsid w:val="003B0D81"/>
    <w:rsid w:val="003B1EC6"/>
    <w:rsid w:val="003B633A"/>
    <w:rsid w:val="003B7DE5"/>
    <w:rsid w:val="003C266E"/>
    <w:rsid w:val="003C4C9C"/>
    <w:rsid w:val="003D2738"/>
    <w:rsid w:val="003D348A"/>
    <w:rsid w:val="003D6CA1"/>
    <w:rsid w:val="003D7D32"/>
    <w:rsid w:val="003E0105"/>
    <w:rsid w:val="003E01B0"/>
    <w:rsid w:val="003E0A8A"/>
    <w:rsid w:val="003E23E8"/>
    <w:rsid w:val="003E2D6C"/>
    <w:rsid w:val="003E4B19"/>
    <w:rsid w:val="003E68C5"/>
    <w:rsid w:val="003E6DBE"/>
    <w:rsid w:val="003E75E0"/>
    <w:rsid w:val="003E7603"/>
    <w:rsid w:val="003F05C6"/>
    <w:rsid w:val="003F1FDB"/>
    <w:rsid w:val="00405BDD"/>
    <w:rsid w:val="00407244"/>
    <w:rsid w:val="00410A49"/>
    <w:rsid w:val="0041365E"/>
    <w:rsid w:val="004174C3"/>
    <w:rsid w:val="004177EF"/>
    <w:rsid w:val="00417A8B"/>
    <w:rsid w:val="00423BD3"/>
    <w:rsid w:val="00432A63"/>
    <w:rsid w:val="00437FB5"/>
    <w:rsid w:val="004415A9"/>
    <w:rsid w:val="00441A77"/>
    <w:rsid w:val="00442419"/>
    <w:rsid w:val="00444E8E"/>
    <w:rsid w:val="00445BFD"/>
    <w:rsid w:val="00446D4F"/>
    <w:rsid w:val="00447495"/>
    <w:rsid w:val="004504AE"/>
    <w:rsid w:val="00450824"/>
    <w:rsid w:val="00452638"/>
    <w:rsid w:val="00452727"/>
    <w:rsid w:val="00452C18"/>
    <w:rsid w:val="00454F2D"/>
    <w:rsid w:val="004561DF"/>
    <w:rsid w:val="004610DD"/>
    <w:rsid w:val="00461158"/>
    <w:rsid w:val="00462BA3"/>
    <w:rsid w:val="00463A04"/>
    <w:rsid w:val="004653F9"/>
    <w:rsid w:val="00465DB0"/>
    <w:rsid w:val="00470C1D"/>
    <w:rsid w:val="00471F62"/>
    <w:rsid w:val="004737ED"/>
    <w:rsid w:val="0047382B"/>
    <w:rsid w:val="004746A5"/>
    <w:rsid w:val="00475420"/>
    <w:rsid w:val="00477952"/>
    <w:rsid w:val="004804D2"/>
    <w:rsid w:val="00481D59"/>
    <w:rsid w:val="004854C3"/>
    <w:rsid w:val="00490B4D"/>
    <w:rsid w:val="00490C13"/>
    <w:rsid w:val="00493ADE"/>
    <w:rsid w:val="00497F24"/>
    <w:rsid w:val="004A0CB3"/>
    <w:rsid w:val="004A3B7D"/>
    <w:rsid w:val="004A42EE"/>
    <w:rsid w:val="004A4E15"/>
    <w:rsid w:val="004A56E4"/>
    <w:rsid w:val="004B675A"/>
    <w:rsid w:val="004D161A"/>
    <w:rsid w:val="004D5151"/>
    <w:rsid w:val="004E0C92"/>
    <w:rsid w:val="004E11B5"/>
    <w:rsid w:val="004E3E99"/>
    <w:rsid w:val="004E69C1"/>
    <w:rsid w:val="004E6A84"/>
    <w:rsid w:val="004F1447"/>
    <w:rsid w:val="004F152F"/>
    <w:rsid w:val="004F1675"/>
    <w:rsid w:val="004F403E"/>
    <w:rsid w:val="004F5065"/>
    <w:rsid w:val="004F5248"/>
    <w:rsid w:val="004F614D"/>
    <w:rsid w:val="004F62FF"/>
    <w:rsid w:val="00500BAA"/>
    <w:rsid w:val="0050223A"/>
    <w:rsid w:val="00503E9D"/>
    <w:rsid w:val="00506892"/>
    <w:rsid w:val="00506CE3"/>
    <w:rsid w:val="005077B9"/>
    <w:rsid w:val="00512CE6"/>
    <w:rsid w:val="00514F23"/>
    <w:rsid w:val="005238D3"/>
    <w:rsid w:val="005256F5"/>
    <w:rsid w:val="00527203"/>
    <w:rsid w:val="0053018B"/>
    <w:rsid w:val="005301CE"/>
    <w:rsid w:val="005311DC"/>
    <w:rsid w:val="0053124C"/>
    <w:rsid w:val="005352B8"/>
    <w:rsid w:val="00535403"/>
    <w:rsid w:val="00551607"/>
    <w:rsid w:val="005520C8"/>
    <w:rsid w:val="005546BC"/>
    <w:rsid w:val="005568C8"/>
    <w:rsid w:val="00556BFC"/>
    <w:rsid w:val="00566D1C"/>
    <w:rsid w:val="00571496"/>
    <w:rsid w:val="0057185C"/>
    <w:rsid w:val="00574E67"/>
    <w:rsid w:val="005841CB"/>
    <w:rsid w:val="00584A1C"/>
    <w:rsid w:val="00584D8F"/>
    <w:rsid w:val="005875F7"/>
    <w:rsid w:val="00590B70"/>
    <w:rsid w:val="005915B5"/>
    <w:rsid w:val="005915C8"/>
    <w:rsid w:val="005923AD"/>
    <w:rsid w:val="00594FEB"/>
    <w:rsid w:val="00596140"/>
    <w:rsid w:val="00597C1E"/>
    <w:rsid w:val="005A048A"/>
    <w:rsid w:val="005A777D"/>
    <w:rsid w:val="005A7937"/>
    <w:rsid w:val="005B2D4C"/>
    <w:rsid w:val="005B34FA"/>
    <w:rsid w:val="005B57C1"/>
    <w:rsid w:val="005B621E"/>
    <w:rsid w:val="005B7F3A"/>
    <w:rsid w:val="005C0B05"/>
    <w:rsid w:val="005C62FB"/>
    <w:rsid w:val="005C6EC4"/>
    <w:rsid w:val="005C75A4"/>
    <w:rsid w:val="005D0D96"/>
    <w:rsid w:val="005D15F3"/>
    <w:rsid w:val="005D1C72"/>
    <w:rsid w:val="005D274D"/>
    <w:rsid w:val="005D2FDD"/>
    <w:rsid w:val="005D3128"/>
    <w:rsid w:val="005D5A26"/>
    <w:rsid w:val="005D77B4"/>
    <w:rsid w:val="005E0917"/>
    <w:rsid w:val="005E1969"/>
    <w:rsid w:val="005E2F3B"/>
    <w:rsid w:val="005E4DFD"/>
    <w:rsid w:val="005E7396"/>
    <w:rsid w:val="005F39EA"/>
    <w:rsid w:val="005F6F5C"/>
    <w:rsid w:val="005F70E4"/>
    <w:rsid w:val="006016CF"/>
    <w:rsid w:val="006029B2"/>
    <w:rsid w:val="00602C84"/>
    <w:rsid w:val="00603F37"/>
    <w:rsid w:val="006045EB"/>
    <w:rsid w:val="006052F0"/>
    <w:rsid w:val="00606D3B"/>
    <w:rsid w:val="0060786F"/>
    <w:rsid w:val="00615051"/>
    <w:rsid w:val="00615C7C"/>
    <w:rsid w:val="006215E5"/>
    <w:rsid w:val="0062230C"/>
    <w:rsid w:val="00622EAD"/>
    <w:rsid w:val="006261B0"/>
    <w:rsid w:val="006271A1"/>
    <w:rsid w:val="00630397"/>
    <w:rsid w:val="0063083D"/>
    <w:rsid w:val="00631163"/>
    <w:rsid w:val="00631EC8"/>
    <w:rsid w:val="00632837"/>
    <w:rsid w:val="0063464B"/>
    <w:rsid w:val="00641B75"/>
    <w:rsid w:val="00646D5D"/>
    <w:rsid w:val="00647FDE"/>
    <w:rsid w:val="006531F4"/>
    <w:rsid w:val="00654AFE"/>
    <w:rsid w:val="0065665C"/>
    <w:rsid w:val="00656DC8"/>
    <w:rsid w:val="0066190D"/>
    <w:rsid w:val="00662971"/>
    <w:rsid w:val="00663434"/>
    <w:rsid w:val="00667054"/>
    <w:rsid w:val="00670BED"/>
    <w:rsid w:val="00671F7E"/>
    <w:rsid w:val="00674192"/>
    <w:rsid w:val="006742A5"/>
    <w:rsid w:val="00677297"/>
    <w:rsid w:val="00684092"/>
    <w:rsid w:val="00684228"/>
    <w:rsid w:val="0069702F"/>
    <w:rsid w:val="006977DF"/>
    <w:rsid w:val="00697EFD"/>
    <w:rsid w:val="006A0F41"/>
    <w:rsid w:val="006A2910"/>
    <w:rsid w:val="006A2B65"/>
    <w:rsid w:val="006A3589"/>
    <w:rsid w:val="006A54EE"/>
    <w:rsid w:val="006B3678"/>
    <w:rsid w:val="006B5C36"/>
    <w:rsid w:val="006B7134"/>
    <w:rsid w:val="006C2166"/>
    <w:rsid w:val="006C4A4C"/>
    <w:rsid w:val="006C5166"/>
    <w:rsid w:val="006C7DC8"/>
    <w:rsid w:val="006D6F61"/>
    <w:rsid w:val="006D7AC6"/>
    <w:rsid w:val="006E149E"/>
    <w:rsid w:val="006E425C"/>
    <w:rsid w:val="006E6AB5"/>
    <w:rsid w:val="006F1741"/>
    <w:rsid w:val="006F4478"/>
    <w:rsid w:val="006F5D00"/>
    <w:rsid w:val="006F6B41"/>
    <w:rsid w:val="006F6EE0"/>
    <w:rsid w:val="006F6F9C"/>
    <w:rsid w:val="00700EAE"/>
    <w:rsid w:val="0070308B"/>
    <w:rsid w:val="00703DA5"/>
    <w:rsid w:val="00706C1B"/>
    <w:rsid w:val="00710BF9"/>
    <w:rsid w:val="00711F80"/>
    <w:rsid w:val="00716056"/>
    <w:rsid w:val="007174AE"/>
    <w:rsid w:val="007230B0"/>
    <w:rsid w:val="00723806"/>
    <w:rsid w:val="0072546A"/>
    <w:rsid w:val="00725579"/>
    <w:rsid w:val="00726092"/>
    <w:rsid w:val="007309A4"/>
    <w:rsid w:val="007321CE"/>
    <w:rsid w:val="007344EA"/>
    <w:rsid w:val="00734A54"/>
    <w:rsid w:val="007357CE"/>
    <w:rsid w:val="0073618A"/>
    <w:rsid w:val="00741837"/>
    <w:rsid w:val="007426D9"/>
    <w:rsid w:val="00746023"/>
    <w:rsid w:val="0074615B"/>
    <w:rsid w:val="0074641A"/>
    <w:rsid w:val="007471B3"/>
    <w:rsid w:val="007513F8"/>
    <w:rsid w:val="00752557"/>
    <w:rsid w:val="00756079"/>
    <w:rsid w:val="00756C68"/>
    <w:rsid w:val="00760806"/>
    <w:rsid w:val="0076255B"/>
    <w:rsid w:val="007656EA"/>
    <w:rsid w:val="007669DB"/>
    <w:rsid w:val="0077088D"/>
    <w:rsid w:val="00771136"/>
    <w:rsid w:val="00771BF8"/>
    <w:rsid w:val="007752F4"/>
    <w:rsid w:val="00775937"/>
    <w:rsid w:val="007835E7"/>
    <w:rsid w:val="00785D05"/>
    <w:rsid w:val="00787CC6"/>
    <w:rsid w:val="00792F8E"/>
    <w:rsid w:val="00792FB7"/>
    <w:rsid w:val="00793343"/>
    <w:rsid w:val="007937CE"/>
    <w:rsid w:val="00797B93"/>
    <w:rsid w:val="007A46F8"/>
    <w:rsid w:val="007A5132"/>
    <w:rsid w:val="007A6739"/>
    <w:rsid w:val="007B5BD4"/>
    <w:rsid w:val="007B698F"/>
    <w:rsid w:val="007C076A"/>
    <w:rsid w:val="007C0E7F"/>
    <w:rsid w:val="007C0F06"/>
    <w:rsid w:val="007C20A3"/>
    <w:rsid w:val="007C35FF"/>
    <w:rsid w:val="007C6332"/>
    <w:rsid w:val="007C6D05"/>
    <w:rsid w:val="007C7DC3"/>
    <w:rsid w:val="007D132F"/>
    <w:rsid w:val="007D1C3A"/>
    <w:rsid w:val="007D2077"/>
    <w:rsid w:val="007D585B"/>
    <w:rsid w:val="007D6BC7"/>
    <w:rsid w:val="007E03B8"/>
    <w:rsid w:val="007E0DF3"/>
    <w:rsid w:val="007E1318"/>
    <w:rsid w:val="007E2DFA"/>
    <w:rsid w:val="007E7A96"/>
    <w:rsid w:val="007F2445"/>
    <w:rsid w:val="007F423C"/>
    <w:rsid w:val="007F56F4"/>
    <w:rsid w:val="007F5817"/>
    <w:rsid w:val="007F61F1"/>
    <w:rsid w:val="007F77C0"/>
    <w:rsid w:val="007F7ABE"/>
    <w:rsid w:val="0080422D"/>
    <w:rsid w:val="00806FA2"/>
    <w:rsid w:val="008070D6"/>
    <w:rsid w:val="00810DF7"/>
    <w:rsid w:val="00811778"/>
    <w:rsid w:val="00814303"/>
    <w:rsid w:val="00814DD2"/>
    <w:rsid w:val="00816199"/>
    <w:rsid w:val="0081659E"/>
    <w:rsid w:val="00820705"/>
    <w:rsid w:val="00820E9B"/>
    <w:rsid w:val="00826F73"/>
    <w:rsid w:val="008322EC"/>
    <w:rsid w:val="00832373"/>
    <w:rsid w:val="00837020"/>
    <w:rsid w:val="00842677"/>
    <w:rsid w:val="00842CFD"/>
    <w:rsid w:val="008461F3"/>
    <w:rsid w:val="00846231"/>
    <w:rsid w:val="0084695B"/>
    <w:rsid w:val="008506DF"/>
    <w:rsid w:val="00853597"/>
    <w:rsid w:val="00853652"/>
    <w:rsid w:val="008558D0"/>
    <w:rsid w:val="0085606D"/>
    <w:rsid w:val="00856D5A"/>
    <w:rsid w:val="00857A87"/>
    <w:rsid w:val="00857DF7"/>
    <w:rsid w:val="00860E9C"/>
    <w:rsid w:val="008631B9"/>
    <w:rsid w:val="00866030"/>
    <w:rsid w:val="00870596"/>
    <w:rsid w:val="00871286"/>
    <w:rsid w:val="00871501"/>
    <w:rsid w:val="0087224E"/>
    <w:rsid w:val="00872983"/>
    <w:rsid w:val="008756AA"/>
    <w:rsid w:val="00876329"/>
    <w:rsid w:val="00883003"/>
    <w:rsid w:val="008876F7"/>
    <w:rsid w:val="00887B70"/>
    <w:rsid w:val="008931FB"/>
    <w:rsid w:val="008A1E15"/>
    <w:rsid w:val="008B6019"/>
    <w:rsid w:val="008B70F7"/>
    <w:rsid w:val="008C0468"/>
    <w:rsid w:val="008C0E89"/>
    <w:rsid w:val="008C2DB9"/>
    <w:rsid w:val="008C3482"/>
    <w:rsid w:val="008C38CE"/>
    <w:rsid w:val="008D0974"/>
    <w:rsid w:val="008D2FE4"/>
    <w:rsid w:val="008E5277"/>
    <w:rsid w:val="008E5623"/>
    <w:rsid w:val="008E64BD"/>
    <w:rsid w:val="008F1019"/>
    <w:rsid w:val="008F1F4A"/>
    <w:rsid w:val="0090235F"/>
    <w:rsid w:val="009023A1"/>
    <w:rsid w:val="00902688"/>
    <w:rsid w:val="00904EDB"/>
    <w:rsid w:val="00904F19"/>
    <w:rsid w:val="009064A6"/>
    <w:rsid w:val="00906763"/>
    <w:rsid w:val="00912375"/>
    <w:rsid w:val="009203C5"/>
    <w:rsid w:val="0092046E"/>
    <w:rsid w:val="0092521E"/>
    <w:rsid w:val="009254E4"/>
    <w:rsid w:val="009254FC"/>
    <w:rsid w:val="00925847"/>
    <w:rsid w:val="009259F8"/>
    <w:rsid w:val="00926D66"/>
    <w:rsid w:val="00927175"/>
    <w:rsid w:val="009272B8"/>
    <w:rsid w:val="009278BB"/>
    <w:rsid w:val="00940155"/>
    <w:rsid w:val="00940BA8"/>
    <w:rsid w:val="00943CC3"/>
    <w:rsid w:val="00945DB5"/>
    <w:rsid w:val="00947C07"/>
    <w:rsid w:val="00950502"/>
    <w:rsid w:val="009510E0"/>
    <w:rsid w:val="00952FC1"/>
    <w:rsid w:val="009562EC"/>
    <w:rsid w:val="0096393D"/>
    <w:rsid w:val="009650E3"/>
    <w:rsid w:val="0097017C"/>
    <w:rsid w:val="009733C6"/>
    <w:rsid w:val="009760E5"/>
    <w:rsid w:val="0097649C"/>
    <w:rsid w:val="009805E9"/>
    <w:rsid w:val="00980A4D"/>
    <w:rsid w:val="00983AC1"/>
    <w:rsid w:val="00990811"/>
    <w:rsid w:val="009A23E7"/>
    <w:rsid w:val="009A2D8A"/>
    <w:rsid w:val="009A5852"/>
    <w:rsid w:val="009A7468"/>
    <w:rsid w:val="009B16AA"/>
    <w:rsid w:val="009B28A7"/>
    <w:rsid w:val="009B6F84"/>
    <w:rsid w:val="009B7F4D"/>
    <w:rsid w:val="009C4E80"/>
    <w:rsid w:val="009D3E65"/>
    <w:rsid w:val="009D684D"/>
    <w:rsid w:val="009E5386"/>
    <w:rsid w:val="009F3A5C"/>
    <w:rsid w:val="009F439D"/>
    <w:rsid w:val="009F7ED1"/>
    <w:rsid w:val="00A01A66"/>
    <w:rsid w:val="00A02C9D"/>
    <w:rsid w:val="00A055D4"/>
    <w:rsid w:val="00A06C36"/>
    <w:rsid w:val="00A10082"/>
    <w:rsid w:val="00A111BA"/>
    <w:rsid w:val="00A161F0"/>
    <w:rsid w:val="00A16CC8"/>
    <w:rsid w:val="00A17589"/>
    <w:rsid w:val="00A22D44"/>
    <w:rsid w:val="00A24434"/>
    <w:rsid w:val="00A25BA2"/>
    <w:rsid w:val="00A25CE7"/>
    <w:rsid w:val="00A260A2"/>
    <w:rsid w:val="00A263EE"/>
    <w:rsid w:val="00A27385"/>
    <w:rsid w:val="00A27915"/>
    <w:rsid w:val="00A30A86"/>
    <w:rsid w:val="00A31D69"/>
    <w:rsid w:val="00A32133"/>
    <w:rsid w:val="00A322AA"/>
    <w:rsid w:val="00A34734"/>
    <w:rsid w:val="00A347B7"/>
    <w:rsid w:val="00A37F69"/>
    <w:rsid w:val="00A41966"/>
    <w:rsid w:val="00A42981"/>
    <w:rsid w:val="00A42A52"/>
    <w:rsid w:val="00A43511"/>
    <w:rsid w:val="00A46559"/>
    <w:rsid w:val="00A4745A"/>
    <w:rsid w:val="00A50EA7"/>
    <w:rsid w:val="00A6092E"/>
    <w:rsid w:val="00A60986"/>
    <w:rsid w:val="00A6148C"/>
    <w:rsid w:val="00A62EF6"/>
    <w:rsid w:val="00A645AF"/>
    <w:rsid w:val="00A64710"/>
    <w:rsid w:val="00A6575F"/>
    <w:rsid w:val="00A65C97"/>
    <w:rsid w:val="00A67F0A"/>
    <w:rsid w:val="00A72224"/>
    <w:rsid w:val="00A72D99"/>
    <w:rsid w:val="00A74CA1"/>
    <w:rsid w:val="00A75E43"/>
    <w:rsid w:val="00A75FD6"/>
    <w:rsid w:val="00A76B3E"/>
    <w:rsid w:val="00A7746D"/>
    <w:rsid w:val="00A81257"/>
    <w:rsid w:val="00A82EAE"/>
    <w:rsid w:val="00A83620"/>
    <w:rsid w:val="00A8371C"/>
    <w:rsid w:val="00A84798"/>
    <w:rsid w:val="00A84C50"/>
    <w:rsid w:val="00A922BB"/>
    <w:rsid w:val="00A93BA7"/>
    <w:rsid w:val="00A96E0F"/>
    <w:rsid w:val="00AA37BA"/>
    <w:rsid w:val="00AA51EB"/>
    <w:rsid w:val="00AA7FC7"/>
    <w:rsid w:val="00AB16B0"/>
    <w:rsid w:val="00AB6D47"/>
    <w:rsid w:val="00AB7B3A"/>
    <w:rsid w:val="00AC3AB1"/>
    <w:rsid w:val="00AD203C"/>
    <w:rsid w:val="00AD2B29"/>
    <w:rsid w:val="00AE3DE9"/>
    <w:rsid w:val="00AE56B2"/>
    <w:rsid w:val="00AE5E81"/>
    <w:rsid w:val="00AF62CB"/>
    <w:rsid w:val="00B024DE"/>
    <w:rsid w:val="00B0259C"/>
    <w:rsid w:val="00B03DB6"/>
    <w:rsid w:val="00B04CE8"/>
    <w:rsid w:val="00B06520"/>
    <w:rsid w:val="00B11133"/>
    <w:rsid w:val="00B119F5"/>
    <w:rsid w:val="00B12E7A"/>
    <w:rsid w:val="00B14BE0"/>
    <w:rsid w:val="00B16C0D"/>
    <w:rsid w:val="00B2027D"/>
    <w:rsid w:val="00B2036E"/>
    <w:rsid w:val="00B20F53"/>
    <w:rsid w:val="00B2250C"/>
    <w:rsid w:val="00B30861"/>
    <w:rsid w:val="00B33A88"/>
    <w:rsid w:val="00B33AEE"/>
    <w:rsid w:val="00B33BC9"/>
    <w:rsid w:val="00B3761E"/>
    <w:rsid w:val="00B41645"/>
    <w:rsid w:val="00B4177E"/>
    <w:rsid w:val="00B43415"/>
    <w:rsid w:val="00B44396"/>
    <w:rsid w:val="00B44F85"/>
    <w:rsid w:val="00B452A4"/>
    <w:rsid w:val="00B47424"/>
    <w:rsid w:val="00B55B0E"/>
    <w:rsid w:val="00B5672C"/>
    <w:rsid w:val="00B57714"/>
    <w:rsid w:val="00B57BEB"/>
    <w:rsid w:val="00B61D84"/>
    <w:rsid w:val="00B62942"/>
    <w:rsid w:val="00B64576"/>
    <w:rsid w:val="00B64C1C"/>
    <w:rsid w:val="00B6723D"/>
    <w:rsid w:val="00B717C4"/>
    <w:rsid w:val="00B748C9"/>
    <w:rsid w:val="00B8006D"/>
    <w:rsid w:val="00B82F5E"/>
    <w:rsid w:val="00B836AA"/>
    <w:rsid w:val="00B8385C"/>
    <w:rsid w:val="00B857CF"/>
    <w:rsid w:val="00B872B9"/>
    <w:rsid w:val="00B914E3"/>
    <w:rsid w:val="00B93B8F"/>
    <w:rsid w:val="00B944B3"/>
    <w:rsid w:val="00B977A2"/>
    <w:rsid w:val="00BA2EF7"/>
    <w:rsid w:val="00BA3FD1"/>
    <w:rsid w:val="00BA5C77"/>
    <w:rsid w:val="00BA75E9"/>
    <w:rsid w:val="00BB1E06"/>
    <w:rsid w:val="00BB5C3B"/>
    <w:rsid w:val="00BC044C"/>
    <w:rsid w:val="00BC3D21"/>
    <w:rsid w:val="00BC4174"/>
    <w:rsid w:val="00BC5A60"/>
    <w:rsid w:val="00BC5DEA"/>
    <w:rsid w:val="00BC6FC8"/>
    <w:rsid w:val="00BC779D"/>
    <w:rsid w:val="00BD0022"/>
    <w:rsid w:val="00BD1751"/>
    <w:rsid w:val="00BD17DA"/>
    <w:rsid w:val="00BD4C47"/>
    <w:rsid w:val="00BD4CDD"/>
    <w:rsid w:val="00BD6D14"/>
    <w:rsid w:val="00BF3E7F"/>
    <w:rsid w:val="00C0555A"/>
    <w:rsid w:val="00C1193B"/>
    <w:rsid w:val="00C12EAC"/>
    <w:rsid w:val="00C13DAA"/>
    <w:rsid w:val="00C14AF6"/>
    <w:rsid w:val="00C17F7C"/>
    <w:rsid w:val="00C2116F"/>
    <w:rsid w:val="00C23867"/>
    <w:rsid w:val="00C26D21"/>
    <w:rsid w:val="00C33C1E"/>
    <w:rsid w:val="00C432CA"/>
    <w:rsid w:val="00C4618E"/>
    <w:rsid w:val="00C46879"/>
    <w:rsid w:val="00C50EFD"/>
    <w:rsid w:val="00C54908"/>
    <w:rsid w:val="00C57310"/>
    <w:rsid w:val="00C615A7"/>
    <w:rsid w:val="00C62C18"/>
    <w:rsid w:val="00C64C93"/>
    <w:rsid w:val="00C657C8"/>
    <w:rsid w:val="00C6598E"/>
    <w:rsid w:val="00C71C7C"/>
    <w:rsid w:val="00C71DBC"/>
    <w:rsid w:val="00C721DA"/>
    <w:rsid w:val="00C772C6"/>
    <w:rsid w:val="00C86195"/>
    <w:rsid w:val="00C869B3"/>
    <w:rsid w:val="00C87B26"/>
    <w:rsid w:val="00C90B7E"/>
    <w:rsid w:val="00C91027"/>
    <w:rsid w:val="00C922F1"/>
    <w:rsid w:val="00C94146"/>
    <w:rsid w:val="00C95546"/>
    <w:rsid w:val="00CA0140"/>
    <w:rsid w:val="00CA43FB"/>
    <w:rsid w:val="00CA5C9C"/>
    <w:rsid w:val="00CA73ED"/>
    <w:rsid w:val="00CB45B3"/>
    <w:rsid w:val="00CB4B08"/>
    <w:rsid w:val="00CB4B94"/>
    <w:rsid w:val="00CB6F53"/>
    <w:rsid w:val="00CC0317"/>
    <w:rsid w:val="00CC0B50"/>
    <w:rsid w:val="00CC1EB7"/>
    <w:rsid w:val="00CC6428"/>
    <w:rsid w:val="00CD67E5"/>
    <w:rsid w:val="00CE05AF"/>
    <w:rsid w:val="00CE1245"/>
    <w:rsid w:val="00CE3A2B"/>
    <w:rsid w:val="00CE4909"/>
    <w:rsid w:val="00CE5EF5"/>
    <w:rsid w:val="00CF17D9"/>
    <w:rsid w:val="00CF37D4"/>
    <w:rsid w:val="00D000D6"/>
    <w:rsid w:val="00D02F28"/>
    <w:rsid w:val="00D033BE"/>
    <w:rsid w:val="00D06803"/>
    <w:rsid w:val="00D115E1"/>
    <w:rsid w:val="00D16D02"/>
    <w:rsid w:val="00D17B10"/>
    <w:rsid w:val="00D203A5"/>
    <w:rsid w:val="00D23D5E"/>
    <w:rsid w:val="00D252CE"/>
    <w:rsid w:val="00D26541"/>
    <w:rsid w:val="00D32938"/>
    <w:rsid w:val="00D33011"/>
    <w:rsid w:val="00D34992"/>
    <w:rsid w:val="00D35EAC"/>
    <w:rsid w:val="00D4489D"/>
    <w:rsid w:val="00D512A6"/>
    <w:rsid w:val="00D5259C"/>
    <w:rsid w:val="00D549AB"/>
    <w:rsid w:val="00D5542A"/>
    <w:rsid w:val="00D5557D"/>
    <w:rsid w:val="00D568DE"/>
    <w:rsid w:val="00D56D2F"/>
    <w:rsid w:val="00D57B3A"/>
    <w:rsid w:val="00D60708"/>
    <w:rsid w:val="00D62448"/>
    <w:rsid w:val="00D6301E"/>
    <w:rsid w:val="00D76D63"/>
    <w:rsid w:val="00D77581"/>
    <w:rsid w:val="00D80D05"/>
    <w:rsid w:val="00D81040"/>
    <w:rsid w:val="00D81713"/>
    <w:rsid w:val="00D81B39"/>
    <w:rsid w:val="00D85403"/>
    <w:rsid w:val="00DA1676"/>
    <w:rsid w:val="00DA2104"/>
    <w:rsid w:val="00DA2706"/>
    <w:rsid w:val="00DA3462"/>
    <w:rsid w:val="00DA5C39"/>
    <w:rsid w:val="00DB1FF7"/>
    <w:rsid w:val="00DB4E1C"/>
    <w:rsid w:val="00DB6720"/>
    <w:rsid w:val="00DC0AF7"/>
    <w:rsid w:val="00DC4C21"/>
    <w:rsid w:val="00DC6791"/>
    <w:rsid w:val="00DC6F62"/>
    <w:rsid w:val="00DC7B73"/>
    <w:rsid w:val="00DD0718"/>
    <w:rsid w:val="00DD1F05"/>
    <w:rsid w:val="00DD3AC6"/>
    <w:rsid w:val="00DD641D"/>
    <w:rsid w:val="00DE430A"/>
    <w:rsid w:val="00DE5990"/>
    <w:rsid w:val="00DF076A"/>
    <w:rsid w:val="00DF0E3B"/>
    <w:rsid w:val="00DF1A12"/>
    <w:rsid w:val="00DF1F40"/>
    <w:rsid w:val="00DF6B63"/>
    <w:rsid w:val="00E00DB8"/>
    <w:rsid w:val="00E014BF"/>
    <w:rsid w:val="00E024E5"/>
    <w:rsid w:val="00E06900"/>
    <w:rsid w:val="00E107F4"/>
    <w:rsid w:val="00E1452B"/>
    <w:rsid w:val="00E1656D"/>
    <w:rsid w:val="00E16AF0"/>
    <w:rsid w:val="00E21164"/>
    <w:rsid w:val="00E214DE"/>
    <w:rsid w:val="00E21858"/>
    <w:rsid w:val="00E2483D"/>
    <w:rsid w:val="00E24DAD"/>
    <w:rsid w:val="00E25604"/>
    <w:rsid w:val="00E256B7"/>
    <w:rsid w:val="00E36F96"/>
    <w:rsid w:val="00E41622"/>
    <w:rsid w:val="00E41890"/>
    <w:rsid w:val="00E41C01"/>
    <w:rsid w:val="00E431FD"/>
    <w:rsid w:val="00E44414"/>
    <w:rsid w:val="00E45904"/>
    <w:rsid w:val="00E46CFF"/>
    <w:rsid w:val="00E50C4F"/>
    <w:rsid w:val="00E53509"/>
    <w:rsid w:val="00E53C76"/>
    <w:rsid w:val="00E60DE5"/>
    <w:rsid w:val="00E62B78"/>
    <w:rsid w:val="00E63612"/>
    <w:rsid w:val="00E65643"/>
    <w:rsid w:val="00E65B12"/>
    <w:rsid w:val="00E65CBA"/>
    <w:rsid w:val="00E67096"/>
    <w:rsid w:val="00E720BE"/>
    <w:rsid w:val="00E735A8"/>
    <w:rsid w:val="00E73D35"/>
    <w:rsid w:val="00E74680"/>
    <w:rsid w:val="00E76B80"/>
    <w:rsid w:val="00E77468"/>
    <w:rsid w:val="00E774D8"/>
    <w:rsid w:val="00E800C8"/>
    <w:rsid w:val="00E83209"/>
    <w:rsid w:val="00E83FF6"/>
    <w:rsid w:val="00E8470E"/>
    <w:rsid w:val="00E8742B"/>
    <w:rsid w:val="00E90774"/>
    <w:rsid w:val="00E90A77"/>
    <w:rsid w:val="00E91C38"/>
    <w:rsid w:val="00E9460C"/>
    <w:rsid w:val="00EA107C"/>
    <w:rsid w:val="00EA2E4A"/>
    <w:rsid w:val="00EA30ED"/>
    <w:rsid w:val="00EA5A05"/>
    <w:rsid w:val="00EA64C7"/>
    <w:rsid w:val="00EA7F36"/>
    <w:rsid w:val="00EB34E5"/>
    <w:rsid w:val="00EB3790"/>
    <w:rsid w:val="00EB5CD4"/>
    <w:rsid w:val="00EC00F6"/>
    <w:rsid w:val="00EC0249"/>
    <w:rsid w:val="00EC2B13"/>
    <w:rsid w:val="00EC3E49"/>
    <w:rsid w:val="00EC3FE2"/>
    <w:rsid w:val="00EC4912"/>
    <w:rsid w:val="00EC542E"/>
    <w:rsid w:val="00EC678A"/>
    <w:rsid w:val="00EC793E"/>
    <w:rsid w:val="00ED0D56"/>
    <w:rsid w:val="00ED1178"/>
    <w:rsid w:val="00ED2D03"/>
    <w:rsid w:val="00ED416E"/>
    <w:rsid w:val="00ED61AF"/>
    <w:rsid w:val="00ED6C1D"/>
    <w:rsid w:val="00ED75F1"/>
    <w:rsid w:val="00EE1949"/>
    <w:rsid w:val="00EE4563"/>
    <w:rsid w:val="00EE5094"/>
    <w:rsid w:val="00EE7954"/>
    <w:rsid w:val="00EF26FC"/>
    <w:rsid w:val="00EF2B57"/>
    <w:rsid w:val="00EF50CD"/>
    <w:rsid w:val="00EF5A7E"/>
    <w:rsid w:val="00F0208A"/>
    <w:rsid w:val="00F020CD"/>
    <w:rsid w:val="00F060C5"/>
    <w:rsid w:val="00F068B9"/>
    <w:rsid w:val="00F06C96"/>
    <w:rsid w:val="00F07635"/>
    <w:rsid w:val="00F07B0F"/>
    <w:rsid w:val="00F10BB1"/>
    <w:rsid w:val="00F13403"/>
    <w:rsid w:val="00F15461"/>
    <w:rsid w:val="00F156E5"/>
    <w:rsid w:val="00F162A4"/>
    <w:rsid w:val="00F17BCA"/>
    <w:rsid w:val="00F24403"/>
    <w:rsid w:val="00F264C4"/>
    <w:rsid w:val="00F26AA0"/>
    <w:rsid w:val="00F311F5"/>
    <w:rsid w:val="00F314AF"/>
    <w:rsid w:val="00F35241"/>
    <w:rsid w:val="00F36F13"/>
    <w:rsid w:val="00F41B4B"/>
    <w:rsid w:val="00F429BA"/>
    <w:rsid w:val="00F42AF8"/>
    <w:rsid w:val="00F43E59"/>
    <w:rsid w:val="00F47F11"/>
    <w:rsid w:val="00F50EA2"/>
    <w:rsid w:val="00F51623"/>
    <w:rsid w:val="00F5375D"/>
    <w:rsid w:val="00F53CBC"/>
    <w:rsid w:val="00F54324"/>
    <w:rsid w:val="00F57166"/>
    <w:rsid w:val="00F576BD"/>
    <w:rsid w:val="00F57F7F"/>
    <w:rsid w:val="00F62ECA"/>
    <w:rsid w:val="00F72355"/>
    <w:rsid w:val="00F732AA"/>
    <w:rsid w:val="00F76CD6"/>
    <w:rsid w:val="00F77FBA"/>
    <w:rsid w:val="00F812AA"/>
    <w:rsid w:val="00F86EE3"/>
    <w:rsid w:val="00F87010"/>
    <w:rsid w:val="00F87F38"/>
    <w:rsid w:val="00F90233"/>
    <w:rsid w:val="00F9083B"/>
    <w:rsid w:val="00F91587"/>
    <w:rsid w:val="00F917F0"/>
    <w:rsid w:val="00F91BF1"/>
    <w:rsid w:val="00F94BE2"/>
    <w:rsid w:val="00F975B1"/>
    <w:rsid w:val="00FA50A1"/>
    <w:rsid w:val="00FA5F70"/>
    <w:rsid w:val="00FB139B"/>
    <w:rsid w:val="00FB1848"/>
    <w:rsid w:val="00FB1F1B"/>
    <w:rsid w:val="00FB3149"/>
    <w:rsid w:val="00FB610E"/>
    <w:rsid w:val="00FC03E6"/>
    <w:rsid w:val="00FC06D3"/>
    <w:rsid w:val="00FC3724"/>
    <w:rsid w:val="00FD0A94"/>
    <w:rsid w:val="00FD0A9D"/>
    <w:rsid w:val="00FD24EC"/>
    <w:rsid w:val="00FD7158"/>
    <w:rsid w:val="00FE2D17"/>
    <w:rsid w:val="00FE4C4C"/>
    <w:rsid w:val="00FE636D"/>
    <w:rsid w:val="00FF0DD7"/>
    <w:rsid w:val="00FF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47D5DEF"/>
  <w15:chartTrackingRefBased/>
  <w15:docId w15:val="{A59EBE06-BBED-4C7A-8633-1AC1C6FA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5BDD"/>
    <w:rPr>
      <w:color w:val="212120"/>
      <w:kern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63464B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rsid w:val="0063464B"/>
    <w:rPr>
      <w:color w:val="212120"/>
      <w:kern w:val="28"/>
    </w:rPr>
  </w:style>
  <w:style w:type="paragraph" w:styleId="Pieddepage">
    <w:name w:val="footer"/>
    <w:basedOn w:val="Normal"/>
    <w:link w:val="PieddepageCar"/>
    <w:rsid w:val="0063464B"/>
    <w:pPr>
      <w:tabs>
        <w:tab w:val="center" w:pos="4680"/>
        <w:tab w:val="right" w:pos="9360"/>
      </w:tabs>
    </w:pPr>
  </w:style>
  <w:style w:type="character" w:customStyle="1" w:styleId="PieddepageCar">
    <w:name w:val="Pied de page Car"/>
    <w:basedOn w:val="Policepardfaut"/>
    <w:link w:val="Pieddepage"/>
    <w:rsid w:val="0063464B"/>
    <w:rPr>
      <w:color w:val="212120"/>
      <w:kern w:val="28"/>
    </w:rPr>
  </w:style>
  <w:style w:type="character" w:styleId="Lienhypertexte">
    <w:name w:val="Hyperlink"/>
    <w:basedOn w:val="Policepardfaut"/>
    <w:uiPriority w:val="99"/>
    <w:unhideWhenUsed/>
    <w:rsid w:val="000167B3"/>
    <w:rPr>
      <w:color w:val="63A7DA" w:themeColor="hyperlink"/>
      <w:u w:val="single"/>
    </w:rPr>
  </w:style>
  <w:style w:type="table" w:customStyle="1" w:styleId="TableauListe7Couleur-Accentuation31">
    <w:name w:val="Tableau Liste 7 Couleur - Accentuation 31"/>
    <w:basedOn w:val="TableauNormal"/>
    <w:next w:val="TableauList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b/>
        <w:bCs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eauGrille7Couleur-Accentuation31">
    <w:name w:val="Tableau Grille 7 Couleur - Accentuation 31"/>
    <w:basedOn w:val="TableauNormal"/>
    <w:next w:val="TableauGrille7Couleur-Accentuation3"/>
    <w:uiPriority w:val="52"/>
    <w:rsid w:val="003A2DA2"/>
    <w:rPr>
      <w:rFonts w:ascii="Calibri" w:eastAsia="Calibri" w:hAnsi="Calibri"/>
      <w:color w:val="7B7B7B"/>
      <w:sz w:val="22"/>
      <w:szCs w:val="22"/>
      <w:lang w:val="fr-BE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D026F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D026F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D026F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D026F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3A2DA2"/>
    <w:rPr>
      <w:color w:val="A50152" w:themeColor="accent3" w:themeShade="BF"/>
    </w:rPr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Grilledutableau">
    <w:name w:val="Table Grid"/>
    <w:basedOn w:val="TableauNormal"/>
    <w:rsid w:val="00216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3-Accentuation3">
    <w:name w:val="Grid Table 3 Accent 3"/>
    <w:basedOn w:val="TableauNormal"/>
    <w:uiPriority w:val="48"/>
    <w:rsid w:val="00F76CD6"/>
    <w:tblPr>
      <w:tblStyleRowBandSize w:val="1"/>
      <w:tblStyleColBandSize w:val="1"/>
      <w:tblBorders>
        <w:top w:val="single" w:sz="4" w:space="0" w:color="FD54A7" w:themeColor="accent3" w:themeTint="99"/>
        <w:left w:val="single" w:sz="4" w:space="0" w:color="FD54A7" w:themeColor="accent3" w:themeTint="99"/>
        <w:bottom w:val="single" w:sz="4" w:space="0" w:color="FD54A7" w:themeColor="accent3" w:themeTint="99"/>
        <w:right w:val="single" w:sz="4" w:space="0" w:color="FD54A7" w:themeColor="accent3" w:themeTint="99"/>
        <w:insideH w:val="single" w:sz="4" w:space="0" w:color="FD54A7" w:themeColor="accent3" w:themeTint="99"/>
        <w:insideV w:val="single" w:sz="4" w:space="0" w:color="FD54A7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C5E1" w:themeFill="accent3" w:themeFillTint="33"/>
      </w:tcPr>
    </w:tblStylePr>
    <w:tblStylePr w:type="band1Horz">
      <w:tblPr/>
      <w:tcPr>
        <w:shd w:val="clear" w:color="auto" w:fill="FEC5E1" w:themeFill="accent3" w:themeFillTint="33"/>
      </w:tcPr>
    </w:tblStylePr>
    <w:tblStylePr w:type="neCell">
      <w:tblPr/>
      <w:tcPr>
        <w:tcBorders>
          <w:bottom w:val="single" w:sz="4" w:space="0" w:color="FD54A7" w:themeColor="accent3" w:themeTint="99"/>
        </w:tcBorders>
      </w:tcPr>
    </w:tblStylePr>
    <w:tblStylePr w:type="nwCell">
      <w:tblPr/>
      <w:tcPr>
        <w:tcBorders>
          <w:bottom w:val="single" w:sz="4" w:space="0" w:color="FD54A7" w:themeColor="accent3" w:themeTint="99"/>
        </w:tcBorders>
      </w:tcPr>
    </w:tblStylePr>
    <w:tblStylePr w:type="seCell">
      <w:tblPr/>
      <w:tcPr>
        <w:tcBorders>
          <w:top w:val="single" w:sz="4" w:space="0" w:color="FD54A7" w:themeColor="accent3" w:themeTint="99"/>
        </w:tcBorders>
      </w:tcPr>
    </w:tblStylePr>
    <w:tblStylePr w:type="swCell">
      <w:tblPr/>
      <w:tcPr>
        <w:tcBorders>
          <w:top w:val="single" w:sz="4" w:space="0" w:color="FD54A7" w:themeColor="accent3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E735A8"/>
    <w:rPr>
      <w:color w:val="A7B226" w:themeColor="accent2" w:themeShade="BF"/>
    </w:rPr>
    <w:tblPr>
      <w:tblStyleRowBandSize w:val="1"/>
      <w:tblStyleColBandSize w:val="1"/>
      <w:tblBorders>
        <w:top w:val="single" w:sz="4" w:space="0" w:color="E1E792" w:themeColor="accent2" w:themeTint="99"/>
        <w:left w:val="single" w:sz="4" w:space="0" w:color="E1E792" w:themeColor="accent2" w:themeTint="99"/>
        <w:bottom w:val="single" w:sz="4" w:space="0" w:color="E1E792" w:themeColor="accent2" w:themeTint="99"/>
        <w:right w:val="single" w:sz="4" w:space="0" w:color="E1E792" w:themeColor="accent2" w:themeTint="99"/>
        <w:insideH w:val="single" w:sz="4" w:space="0" w:color="E1E792" w:themeColor="accent2" w:themeTint="99"/>
        <w:insideV w:val="single" w:sz="4" w:space="0" w:color="E1E79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bottom w:val="single" w:sz="4" w:space="0" w:color="E1E792" w:themeColor="accent2" w:themeTint="99"/>
        </w:tcBorders>
      </w:tcPr>
    </w:tblStylePr>
    <w:tblStylePr w:type="nwCell">
      <w:tblPr/>
      <w:tcPr>
        <w:tcBorders>
          <w:bottom w:val="single" w:sz="4" w:space="0" w:color="E1E792" w:themeColor="accent2" w:themeTint="99"/>
        </w:tcBorders>
      </w:tcPr>
    </w:tblStylePr>
    <w:tblStylePr w:type="seCell">
      <w:tblPr/>
      <w:tcPr>
        <w:tcBorders>
          <w:top w:val="single" w:sz="4" w:space="0" w:color="E1E792" w:themeColor="accent2" w:themeTint="99"/>
        </w:tcBorders>
      </w:tcPr>
    </w:tblStylePr>
    <w:tblStylePr w:type="swCell">
      <w:tblPr/>
      <w:tcPr>
        <w:tcBorders>
          <w:top w:val="single" w:sz="4" w:space="0" w:color="E1E792" w:themeColor="accent2" w:themeTint="99"/>
        </w:tcBorders>
      </w:tcPr>
    </w:tblStylePr>
  </w:style>
  <w:style w:type="table" w:styleId="Tableausimple3">
    <w:name w:val="Plain Table 3"/>
    <w:basedOn w:val="TableauNormal"/>
    <w:uiPriority w:val="43"/>
    <w:rsid w:val="00E735A8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1">
    <w:name w:val="Plain Table 1"/>
    <w:basedOn w:val="TableauNormal"/>
    <w:uiPriority w:val="41"/>
    <w:rsid w:val="00437FB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Liste7Couleur-Accentuation4">
    <w:name w:val="List Table 7 Colorful Accent 4"/>
    <w:basedOn w:val="TableauNormal"/>
    <w:uiPriority w:val="52"/>
    <w:rsid w:val="00CD67E5"/>
    <w:rPr>
      <w:color w:val="86192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4222F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4222F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4222F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4222F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5CDD0" w:themeFill="accent4" w:themeFillTint="33"/>
      </w:tcPr>
    </w:tblStylePr>
    <w:tblStylePr w:type="band1Horz">
      <w:tblPr/>
      <w:tcPr>
        <w:shd w:val="clear" w:color="auto" w:fill="F5CDD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simple2">
    <w:name w:val="Plain Table 2"/>
    <w:basedOn w:val="TableauNormal"/>
    <w:uiPriority w:val="42"/>
    <w:rsid w:val="0092046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Grille1Clair-Accentuation5">
    <w:name w:val="Grid Table 1 Light Accent 5"/>
    <w:basedOn w:val="TableauNormal"/>
    <w:uiPriority w:val="46"/>
    <w:rsid w:val="0092046E"/>
    <w:tblPr>
      <w:tblStyleRowBandSize w:val="1"/>
      <w:tblStyleColBandSize w:val="1"/>
      <w:tblBorders>
        <w:top w:val="single" w:sz="4" w:space="0" w:color="F9E0C6" w:themeColor="accent5" w:themeTint="66"/>
        <w:left w:val="single" w:sz="4" w:space="0" w:color="F9E0C6" w:themeColor="accent5" w:themeTint="66"/>
        <w:bottom w:val="single" w:sz="4" w:space="0" w:color="F9E0C6" w:themeColor="accent5" w:themeTint="66"/>
        <w:right w:val="single" w:sz="4" w:space="0" w:color="F9E0C6" w:themeColor="accent5" w:themeTint="66"/>
        <w:insideH w:val="single" w:sz="4" w:space="0" w:color="F9E0C6" w:themeColor="accent5" w:themeTint="66"/>
        <w:insideV w:val="single" w:sz="4" w:space="0" w:color="F9E0C6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D1A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D1A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Liste7Couleur-Accentuation2">
    <w:name w:val="List Table 7 Colorful Accent 2"/>
    <w:basedOn w:val="TableauNormal"/>
    <w:uiPriority w:val="52"/>
    <w:rsid w:val="008461F3"/>
    <w:rPr>
      <w:color w:val="A7B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DD84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DD84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DD84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DD84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4F7DA" w:themeFill="accent2" w:themeFillTint="33"/>
      </w:tcPr>
    </w:tblStylePr>
    <w:tblStylePr w:type="band1Horz">
      <w:tblPr/>
      <w:tcPr>
        <w:shd w:val="clear" w:color="auto" w:fill="F4F7DA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Mentionnonrsolue">
    <w:name w:val="Unresolved Mention"/>
    <w:basedOn w:val="Policepardfaut"/>
    <w:uiPriority w:val="99"/>
    <w:semiHidden/>
    <w:unhideWhenUsed/>
    <w:rsid w:val="00E53509"/>
    <w:rPr>
      <w:color w:val="605E5C"/>
      <w:shd w:val="clear" w:color="auto" w:fill="E1DFDD"/>
    </w:rPr>
  </w:style>
  <w:style w:type="table" w:styleId="TableauListe1Clair-Accentuation1">
    <w:name w:val="List Table 1 Light Accent 1"/>
    <w:basedOn w:val="TableauNormal"/>
    <w:uiPriority w:val="46"/>
    <w:rsid w:val="00E5350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B8A9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B8A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7E2" w:themeFill="accent1" w:themeFillTint="33"/>
      </w:tcPr>
    </w:tblStylePr>
    <w:tblStylePr w:type="band1Horz">
      <w:tblPr/>
      <w:tcPr>
        <w:shd w:val="clear" w:color="auto" w:fill="E2E7E2" w:themeFill="accent1" w:themeFillTint="33"/>
      </w:tcPr>
    </w:tblStylePr>
  </w:style>
  <w:style w:type="character" w:styleId="Lienhypertextesuivivisit">
    <w:name w:val="FollowedHyperlink"/>
    <w:basedOn w:val="Policepardfaut"/>
    <w:rsid w:val="0020048F"/>
    <w:rPr>
      <w:color w:val="954F72" w:themeColor="followedHyperlink"/>
      <w:u w:val="single"/>
    </w:rPr>
  </w:style>
  <w:style w:type="paragraph" w:styleId="Rvision">
    <w:name w:val="Revision"/>
    <w:hidden/>
    <w:uiPriority w:val="99"/>
    <w:semiHidden/>
    <w:rsid w:val="001328F8"/>
    <w:rPr>
      <w:color w:val="212120"/>
      <w:kern w:val="28"/>
    </w:rPr>
  </w:style>
  <w:style w:type="paragraph" w:customStyle="1" w:styleId="Textedeprofil">
    <w:name w:val="Texte de profil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paragraph" w:customStyle="1" w:styleId="Coordonnes">
    <w:name w:val="Coordonnées"/>
    <w:basedOn w:val="Normal"/>
    <w:qFormat/>
    <w:rsid w:val="00D16D02"/>
    <w:pPr>
      <w:ind w:right="360"/>
    </w:pPr>
    <w:rPr>
      <w:rFonts w:ascii="Calibri" w:hAnsi="Calibri"/>
      <w:color w:val="auto"/>
      <w:kern w:val="0"/>
      <w:sz w:val="21"/>
      <w:szCs w:val="24"/>
      <w:lang w:eastAsia="ja-JP"/>
    </w:rPr>
  </w:style>
  <w:style w:type="table" w:customStyle="1" w:styleId="Grilledutableau1">
    <w:name w:val="Grille du tableau1"/>
    <w:basedOn w:val="TableauNormal"/>
    <w:next w:val="Grilledutableau"/>
    <w:uiPriority w:val="39"/>
    <w:rsid w:val="001E639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1">
    <w:name w:val="Grille du tableau11"/>
    <w:basedOn w:val="TableauNormal"/>
    <w:next w:val="Grilledutableau"/>
    <w:uiPriority w:val="39"/>
    <w:rsid w:val="00E8742B"/>
    <w:rPr>
      <w:rFonts w:ascii="Calibri" w:eastAsia="Calibri" w:hAnsi="Calibri"/>
      <w:sz w:val="22"/>
      <w:szCs w:val="22"/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E2F2C"/>
    <w:pPr>
      <w:spacing w:after="160" w:line="259" w:lineRule="auto"/>
    </w:pPr>
    <w:rPr>
      <w:rFonts w:eastAsiaTheme="minorHAnsi"/>
      <w:color w:val="auto"/>
      <w:kern w:val="0"/>
      <w:sz w:val="24"/>
      <w:szCs w:val="24"/>
      <w:lang w:val="fr-BE"/>
    </w:rPr>
  </w:style>
  <w:style w:type="paragraph" w:customStyle="1" w:styleId="Paragraphedeliste1">
    <w:name w:val="Paragraphe de liste1"/>
    <w:basedOn w:val="Normal"/>
    <w:next w:val="Paragraphedeliste"/>
    <w:uiPriority w:val="34"/>
    <w:qFormat/>
    <w:rsid w:val="00CE5EF5"/>
    <w:pPr>
      <w:spacing w:after="160" w:line="259" w:lineRule="auto"/>
      <w:ind w:left="720"/>
      <w:contextualSpacing/>
    </w:pPr>
    <w:rPr>
      <w:rFonts w:ascii="Calibri" w:eastAsia="Calibri" w:hAnsi="Calibri"/>
      <w:color w:val="auto"/>
      <w:kern w:val="0"/>
      <w:sz w:val="22"/>
      <w:szCs w:val="22"/>
      <w:lang w:val="fr-BE"/>
    </w:rPr>
  </w:style>
  <w:style w:type="paragraph" w:styleId="Paragraphedeliste">
    <w:name w:val="List Paragraph"/>
    <w:basedOn w:val="Normal"/>
    <w:uiPriority w:val="34"/>
    <w:qFormat/>
    <w:rsid w:val="00CE5E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102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0.svg"/><Relationship Id="rId21" Type="http://schemas.openxmlformats.org/officeDocument/2006/relationships/image" Target="media/image10.svg"/><Relationship Id="rId42" Type="http://schemas.openxmlformats.org/officeDocument/2006/relationships/image" Target="media/image21.svg"/><Relationship Id="rId47" Type="http://schemas.openxmlformats.org/officeDocument/2006/relationships/image" Target="media/image26.png"/><Relationship Id="rId63" Type="http://schemas.openxmlformats.org/officeDocument/2006/relationships/diagramData" Target="diagrams/data3.xml"/><Relationship Id="rId68" Type="http://schemas.openxmlformats.org/officeDocument/2006/relationships/diagramData" Target="diagrams/data4.xml"/><Relationship Id="rId84" Type="http://schemas.openxmlformats.org/officeDocument/2006/relationships/image" Target="media/image460.emf"/><Relationship Id="rId89" Type="http://schemas.openxmlformats.org/officeDocument/2006/relationships/image" Target="media/image51.svg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diagramLayout" Target="diagrams/layout1.xml"/><Relationship Id="rId37" Type="http://schemas.openxmlformats.org/officeDocument/2006/relationships/image" Target="media/image16.png"/><Relationship Id="rId53" Type="http://schemas.openxmlformats.org/officeDocument/2006/relationships/image" Target="media/image32.png"/><Relationship Id="rId58" Type="http://schemas.openxmlformats.org/officeDocument/2006/relationships/image" Target="media/image330.svg"/><Relationship Id="rId74" Type="http://schemas.openxmlformats.org/officeDocument/2006/relationships/image" Target="media/image41.png"/><Relationship Id="rId79" Type="http://schemas.microsoft.com/office/2007/relationships/diagramDrawing" Target="diagrams/drawing3.xml"/><Relationship Id="rId102" Type="http://schemas.openxmlformats.org/officeDocument/2006/relationships/image" Target="media/image62.png"/><Relationship Id="rId5" Type="http://schemas.openxmlformats.org/officeDocument/2006/relationships/numbering" Target="numbering.xml"/><Relationship Id="rId90" Type="http://schemas.openxmlformats.org/officeDocument/2006/relationships/image" Target="media/image500.png"/><Relationship Id="rId95" Type="http://schemas.openxmlformats.org/officeDocument/2006/relationships/image" Target="media/image55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43" Type="http://schemas.openxmlformats.org/officeDocument/2006/relationships/image" Target="media/image22.png"/><Relationship Id="rId48" Type="http://schemas.openxmlformats.org/officeDocument/2006/relationships/image" Target="media/image27.svg"/><Relationship Id="rId64" Type="http://schemas.openxmlformats.org/officeDocument/2006/relationships/diagramLayout" Target="diagrams/layout2.xml"/><Relationship Id="rId69" Type="http://schemas.openxmlformats.org/officeDocument/2006/relationships/image" Target="media/image36.png"/><Relationship Id="rId80" Type="http://schemas.openxmlformats.org/officeDocument/2006/relationships/diagramData" Target="diagrams/data6.xml"/><Relationship Id="rId85" Type="http://schemas.openxmlformats.org/officeDocument/2006/relationships/image" Target="media/image47.png"/><Relationship Id="rId12" Type="http://schemas.openxmlformats.org/officeDocument/2006/relationships/image" Target="media/image3.svg"/><Relationship Id="rId17" Type="http://schemas.openxmlformats.org/officeDocument/2006/relationships/image" Target="media/image6.png"/><Relationship Id="rId33" Type="http://schemas.openxmlformats.org/officeDocument/2006/relationships/diagramQuickStyle" Target="diagrams/quickStyle1.xml"/><Relationship Id="rId38" Type="http://schemas.openxmlformats.org/officeDocument/2006/relationships/image" Target="media/image17.svg"/><Relationship Id="rId59" Type="http://schemas.openxmlformats.org/officeDocument/2006/relationships/image" Target="media/image34.png"/><Relationship Id="rId103" Type="http://schemas.openxmlformats.org/officeDocument/2006/relationships/image" Target="media/image63.svg"/><Relationship Id="rId20" Type="http://schemas.openxmlformats.org/officeDocument/2006/relationships/image" Target="media/image9.png"/><Relationship Id="rId41" Type="http://schemas.openxmlformats.org/officeDocument/2006/relationships/image" Target="media/image20.png"/><Relationship Id="rId54" Type="http://schemas.openxmlformats.org/officeDocument/2006/relationships/image" Target="media/image33.svg"/><Relationship Id="rId62" Type="http://schemas.openxmlformats.org/officeDocument/2006/relationships/image" Target="media/image350.svg"/><Relationship Id="rId70" Type="http://schemas.openxmlformats.org/officeDocument/2006/relationships/image" Target="media/image37.svg"/><Relationship Id="rId75" Type="http://schemas.openxmlformats.org/officeDocument/2006/relationships/diagramData" Target="diagrams/data5.xml"/><Relationship Id="rId83" Type="http://schemas.openxmlformats.org/officeDocument/2006/relationships/hyperlink" Target="http://www.bassinefe-hainautcentre.be/le-rapport-analytique-et-prospectif" TargetMode="External"/><Relationship Id="rId88" Type="http://schemas.openxmlformats.org/officeDocument/2006/relationships/image" Target="media/image50.png"/><Relationship Id="rId91" Type="http://schemas.openxmlformats.org/officeDocument/2006/relationships/image" Target="media/image510.svg"/><Relationship Id="rId96" Type="http://schemas.openxmlformats.org/officeDocument/2006/relationships/image" Target="media/image56.sv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hainaut.formation-logistique.be/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svg"/><Relationship Id="rId36" Type="http://schemas.openxmlformats.org/officeDocument/2006/relationships/diagramData" Target="diagrams/data2.xml"/><Relationship Id="rId49" Type="http://schemas.openxmlformats.org/officeDocument/2006/relationships/image" Target="media/image28.png"/><Relationship Id="rId57" Type="http://schemas.openxmlformats.org/officeDocument/2006/relationships/image" Target="media/image320.png"/><Relationship Id="rId106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diagramData" Target="diagrams/data1.xml"/><Relationship Id="rId44" Type="http://schemas.openxmlformats.org/officeDocument/2006/relationships/image" Target="media/image23.svg"/><Relationship Id="rId52" Type="http://schemas.openxmlformats.org/officeDocument/2006/relationships/image" Target="media/image31.svg"/><Relationship Id="rId60" Type="http://schemas.openxmlformats.org/officeDocument/2006/relationships/image" Target="media/image35.svg"/><Relationship Id="rId65" Type="http://schemas.openxmlformats.org/officeDocument/2006/relationships/diagramQuickStyle" Target="diagrams/quickStyle2.xml"/><Relationship Id="rId73" Type="http://schemas.openxmlformats.org/officeDocument/2006/relationships/image" Target="media/image38.png"/><Relationship Id="rId78" Type="http://schemas.openxmlformats.org/officeDocument/2006/relationships/diagramColors" Target="diagrams/colors3.xml"/><Relationship Id="rId81" Type="http://schemas.openxmlformats.org/officeDocument/2006/relationships/hyperlink" Target="http://www.bassinefe-hainautcentre.be/le-rapport-analytique-et-prospectif" TargetMode="External"/><Relationship Id="rId86" Type="http://schemas.openxmlformats.org/officeDocument/2006/relationships/image" Target="media/image48.svg"/><Relationship Id="rId94" Type="http://schemas.openxmlformats.org/officeDocument/2006/relationships/image" Target="media/image54.png"/><Relationship Id="rId99" Type="http://schemas.openxmlformats.org/officeDocument/2006/relationships/image" Target="media/image59.png"/><Relationship Id="rId101" Type="http://schemas.openxmlformats.org/officeDocument/2006/relationships/image" Target="media/image6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9" Type="http://schemas.openxmlformats.org/officeDocument/2006/relationships/image" Target="media/image18.png"/><Relationship Id="rId34" Type="http://schemas.openxmlformats.org/officeDocument/2006/relationships/diagramColors" Target="diagrams/colors1.xml"/><Relationship Id="rId50" Type="http://schemas.openxmlformats.org/officeDocument/2006/relationships/image" Target="media/image29.svg"/><Relationship Id="rId55" Type="http://schemas.openxmlformats.org/officeDocument/2006/relationships/image" Target="media/image300.png"/><Relationship Id="rId76" Type="http://schemas.openxmlformats.org/officeDocument/2006/relationships/diagramLayout" Target="diagrams/layout3.xml"/><Relationship Id="rId97" Type="http://schemas.openxmlformats.org/officeDocument/2006/relationships/image" Target="media/image57.png"/><Relationship Id="rId104" Type="http://schemas.openxmlformats.org/officeDocument/2006/relationships/image" Target="media/image64.png"/><Relationship Id="rId7" Type="http://schemas.openxmlformats.org/officeDocument/2006/relationships/settings" Target="settings.xml"/><Relationship Id="rId71" Type="http://schemas.openxmlformats.org/officeDocument/2006/relationships/image" Target="media/image360.png"/><Relationship Id="rId92" Type="http://schemas.openxmlformats.org/officeDocument/2006/relationships/image" Target="media/image52.png"/><Relationship Id="rId2" Type="http://schemas.openxmlformats.org/officeDocument/2006/relationships/customXml" Target="../customXml/item2.xml"/><Relationship Id="rId29" Type="http://schemas.openxmlformats.org/officeDocument/2006/relationships/image" Target="media/image140.png"/><Relationship Id="rId24" Type="http://schemas.openxmlformats.org/officeDocument/2006/relationships/image" Target="media/image13.svg"/><Relationship Id="rId40" Type="http://schemas.openxmlformats.org/officeDocument/2006/relationships/image" Target="media/image19.svg"/><Relationship Id="rId45" Type="http://schemas.openxmlformats.org/officeDocument/2006/relationships/image" Target="media/image24.png"/><Relationship Id="rId66" Type="http://schemas.openxmlformats.org/officeDocument/2006/relationships/diagramColors" Target="diagrams/colors2.xml"/><Relationship Id="rId87" Type="http://schemas.openxmlformats.org/officeDocument/2006/relationships/image" Target="media/image49.png"/><Relationship Id="rId61" Type="http://schemas.openxmlformats.org/officeDocument/2006/relationships/image" Target="media/image340.png"/><Relationship Id="rId82" Type="http://schemas.openxmlformats.org/officeDocument/2006/relationships/image" Target="media/image46.emf"/><Relationship Id="rId19" Type="http://schemas.openxmlformats.org/officeDocument/2006/relationships/image" Target="media/image8.svg"/><Relationship Id="rId14" Type="http://schemas.openxmlformats.org/officeDocument/2006/relationships/hyperlink" Target="https://www.ifapme.be/centre-de-formations/la-louviere" TargetMode="External"/><Relationship Id="rId30" Type="http://schemas.openxmlformats.org/officeDocument/2006/relationships/image" Target="media/image150.svg"/><Relationship Id="rId35" Type="http://schemas.microsoft.com/office/2007/relationships/diagramDrawing" Target="diagrams/drawing1.xml"/><Relationship Id="rId56" Type="http://schemas.openxmlformats.org/officeDocument/2006/relationships/image" Target="media/image310.svg"/><Relationship Id="rId77" Type="http://schemas.openxmlformats.org/officeDocument/2006/relationships/diagramQuickStyle" Target="diagrams/quickStyle3.xml"/><Relationship Id="rId100" Type="http://schemas.openxmlformats.org/officeDocument/2006/relationships/image" Target="media/image60.svg"/><Relationship Id="rId105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0.png"/><Relationship Id="rId72" Type="http://schemas.openxmlformats.org/officeDocument/2006/relationships/image" Target="media/image370.svg"/><Relationship Id="rId93" Type="http://schemas.openxmlformats.org/officeDocument/2006/relationships/image" Target="media/image53.svg"/><Relationship Id="rId98" Type="http://schemas.openxmlformats.org/officeDocument/2006/relationships/image" Target="media/image58.svg"/><Relationship Id="rId3" Type="http://schemas.openxmlformats.org/officeDocument/2006/relationships/customXml" Target="../customXml/item3.xml"/><Relationship Id="rId25" Type="http://schemas.openxmlformats.org/officeDocument/2006/relationships/image" Target="media/image120.png"/><Relationship Id="rId46" Type="http://schemas.openxmlformats.org/officeDocument/2006/relationships/image" Target="media/image25.svg"/><Relationship Id="rId67" Type="http://schemas.microsoft.com/office/2007/relationships/diagramDrawing" Target="diagrams/drawing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cmfrd\AppData\Roaming\Microsoft\Templates\Brochure%20d&#8217;entreprise%20de%20technologie%20(d&#233;pliant,%20grand%20format).dotx" TargetMode="External"/></Relationships>
</file>

<file path=word/diagrams/_rels/data5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ata6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42.png"/><Relationship Id="rId2" Type="http://schemas.openxmlformats.org/officeDocument/2006/relationships/image" Target="../media/image40.svg"/><Relationship Id="rId1" Type="http://schemas.openxmlformats.org/officeDocument/2006/relationships/image" Target="../media/image39.png"/><Relationship Id="rId6" Type="http://schemas.openxmlformats.org/officeDocument/2006/relationships/image" Target="../media/image45.svg"/><Relationship Id="rId5" Type="http://schemas.openxmlformats.org/officeDocument/2006/relationships/image" Target="../media/image44.png"/><Relationship Id="rId4" Type="http://schemas.openxmlformats.org/officeDocument/2006/relationships/image" Target="../media/image43.sv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6907043-9763-40E3-861A-1324E33D6196}" type="doc">
      <dgm:prSet loTypeId="urn:microsoft.com/office/officeart/2005/8/layout/hierarchy3" loCatId="list" qsTypeId="urn:microsoft.com/office/officeart/2005/8/quickstyle/simple5" qsCatId="simple" csTypeId="urn:microsoft.com/office/officeart/2005/8/colors/accent6_2" csCatId="accent6" phldr="1"/>
      <dgm:spPr/>
      <dgm:t>
        <a:bodyPr/>
        <a:lstStyle/>
        <a:p>
          <a:endParaRPr lang="fr-BE"/>
        </a:p>
      </dgm:t>
    </dgm:pt>
    <dgm:pt modelId="{E1E31A27-682F-4524-8836-4107CDEC5323}">
      <dgm:prSet phldrT="[Texte]" custT="1"/>
      <dgm:spPr>
        <a:xfrm>
          <a:off x="30154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Création</a:t>
          </a:r>
        </a:p>
      </dgm:t>
    </dgm:pt>
    <dgm:pt modelId="{F6422439-499F-4B3A-932D-88899484647F}" type="parTrans" cxnId="{63947F61-7CD3-43AC-80B6-9F428CFC24BB}">
      <dgm:prSet/>
      <dgm:spPr/>
      <dgm:t>
        <a:bodyPr/>
        <a:lstStyle/>
        <a:p>
          <a:endParaRPr lang="fr-BE" sz="2400"/>
        </a:p>
      </dgm:t>
    </dgm:pt>
    <dgm:pt modelId="{05566E40-C2C8-4CCD-AC47-BE208F78C4A9}" type="sibTrans" cxnId="{63947F61-7CD3-43AC-80B6-9F428CFC24BB}">
      <dgm:prSet/>
      <dgm:spPr/>
      <dgm:t>
        <a:bodyPr/>
        <a:lstStyle/>
        <a:p>
          <a:endParaRPr lang="fr-BE" sz="2400"/>
        </a:p>
      </dgm:t>
    </dgm:pt>
    <dgm:pt modelId="{A43A57F3-AF3F-455F-BBE4-707E4AA03B66}">
      <dgm:prSet phldrT="[Texte]" custT="1"/>
      <dgm:spPr>
        <a:xfrm>
          <a:off x="1779419" y="1087"/>
          <a:ext cx="1182296" cy="591148"/>
        </a:xfrm>
      </dgm:spPr>
      <dgm:t>
        <a:bodyPr/>
        <a:lstStyle/>
        <a:p>
          <a:pPr>
            <a:buNone/>
          </a:pPr>
          <a:r>
            <a:rPr lang="fr-BE" sz="2000">
              <a:latin typeface="Calibri" panose="020F0502020204030204"/>
              <a:ea typeface="+mn-ea"/>
              <a:cs typeface="+mn-cs"/>
            </a:rPr>
            <a:t>Maintien</a:t>
          </a:r>
        </a:p>
      </dgm:t>
    </dgm:pt>
    <dgm:pt modelId="{BF1E8218-BEB7-42D1-96BD-7AF5B7AAF265}" type="parTrans" cxnId="{E6BF1578-1306-465F-AF49-0975A459E495}">
      <dgm:prSet/>
      <dgm:spPr/>
      <dgm:t>
        <a:bodyPr/>
        <a:lstStyle/>
        <a:p>
          <a:endParaRPr lang="fr-BE" sz="2400"/>
        </a:p>
      </dgm:t>
    </dgm:pt>
    <dgm:pt modelId="{861CD624-2E87-4A5D-80CD-19543F55BC3D}" type="sibTrans" cxnId="{E6BF1578-1306-465F-AF49-0975A459E495}">
      <dgm:prSet/>
      <dgm:spPr/>
      <dgm:t>
        <a:bodyPr/>
        <a:lstStyle/>
        <a:p>
          <a:endParaRPr lang="fr-BE" sz="2400"/>
        </a:p>
      </dgm:t>
    </dgm:pt>
    <dgm:pt modelId="{3BB3A48D-7957-47A3-B173-5809DE182DFC}">
      <dgm:prSet/>
      <dgm:spPr/>
      <dgm:t>
        <a:bodyPr/>
        <a:lstStyle/>
        <a:p>
          <a:r>
            <a:rPr lang="fr-BE"/>
            <a:t>Formation initiale</a:t>
          </a:r>
        </a:p>
      </dgm:t>
    </dgm:pt>
    <dgm:pt modelId="{F4EB53BF-65D8-4121-96F8-D45130B29869}" type="parTrans" cxnId="{DAE2D113-0D42-4C14-B111-B1F5AA388DD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A74FC99A-9BC8-4E0A-811A-DFD1F686A6A6}" type="sibTrans" cxnId="{DAE2D113-0D42-4C14-B111-B1F5AA388DDB}">
      <dgm:prSet/>
      <dgm:spPr/>
      <dgm:t>
        <a:bodyPr/>
        <a:lstStyle/>
        <a:p>
          <a:endParaRPr lang="fr-BE"/>
        </a:p>
      </dgm:t>
    </dgm:pt>
    <dgm:pt modelId="{78F8E69D-7D3E-427C-8396-F699F2812AC6}">
      <dgm:prSet/>
      <dgm:spPr/>
      <dgm:t>
        <a:bodyPr/>
        <a:lstStyle/>
        <a:p>
          <a:r>
            <a:rPr lang="fr-BE"/>
            <a:t>Foramtion pour adultes</a:t>
          </a:r>
        </a:p>
      </dgm:t>
    </dgm:pt>
    <dgm:pt modelId="{450CC8F5-29CE-48C2-9B9E-AB3259E11392}" type="parTrans" cxnId="{48AA1592-8965-4D8A-BD89-D550AA8803CB}">
      <dgm:prSet/>
      <dgm:spPr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968A6380-7719-4552-9348-041070F8BD55}" type="sibTrans" cxnId="{48AA1592-8965-4D8A-BD89-D550AA8803CB}">
      <dgm:prSet/>
      <dgm:spPr/>
      <dgm:t>
        <a:bodyPr/>
        <a:lstStyle/>
        <a:p>
          <a:endParaRPr lang="fr-BE"/>
        </a:p>
      </dgm:t>
    </dgm:pt>
    <dgm:pt modelId="{FBBDE44A-F8F3-43A7-B4E8-648C8854EDBD}" type="pres">
      <dgm:prSet presAssocID="{E6907043-9763-40E3-861A-1324E33D6196}" presName="diagram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951C6CED-0542-4FFE-9AC9-EF4ACA191746}" type="pres">
      <dgm:prSet presAssocID="{E1E31A27-682F-4524-8836-4107CDEC5323}" presName="root" presStyleCnt="0"/>
      <dgm:spPr/>
    </dgm:pt>
    <dgm:pt modelId="{984DAB8F-9D13-4FF5-B200-6BB82E41B8C4}" type="pres">
      <dgm:prSet presAssocID="{E1E31A27-682F-4524-8836-4107CDEC5323}" presName="rootComposite" presStyleCnt="0"/>
      <dgm:spPr/>
    </dgm:pt>
    <dgm:pt modelId="{EDA4DDC3-4A14-40B3-A4B9-9BFA223CDB7A}" type="pres">
      <dgm:prSet presAssocID="{E1E31A27-682F-4524-8836-4107CDEC5323}" presName="rootText" presStyleLbl="node1" presStyleIdx="0" presStyleCnt="2"/>
      <dgm:spPr>
        <a:prstGeom prst="roundRect">
          <a:avLst>
            <a:gd name="adj" fmla="val 10000"/>
          </a:avLst>
        </a:prstGeom>
      </dgm:spPr>
    </dgm:pt>
    <dgm:pt modelId="{4A94E3A9-381E-4EDC-BB4B-921BD4AB790B}" type="pres">
      <dgm:prSet presAssocID="{E1E31A27-682F-4524-8836-4107CDEC5323}" presName="rootConnector" presStyleLbl="node1" presStyleIdx="0" presStyleCnt="2"/>
      <dgm:spPr/>
    </dgm:pt>
    <dgm:pt modelId="{D9F353A7-6BA6-4618-9297-C380F5C53C3D}" type="pres">
      <dgm:prSet presAssocID="{E1E31A27-682F-4524-8836-4107CDEC5323}" presName="childShape" presStyleCnt="0"/>
      <dgm:spPr/>
    </dgm:pt>
    <dgm:pt modelId="{732EF4A4-E016-4AA1-ACA2-06D3358BD2F4}" type="pres">
      <dgm:prSet presAssocID="{F4EB53BF-65D8-4121-96F8-D45130B29869}" presName="Name13" presStyleLbl="parChTrans1D2" presStyleIdx="0" presStyleCnt="2"/>
      <dgm:spPr/>
    </dgm:pt>
    <dgm:pt modelId="{42C1694B-D45A-4E81-85E7-4E4AD9BED55C}" type="pres">
      <dgm:prSet presAssocID="{3BB3A48D-7957-47A3-B173-5809DE182DFC}" presName="childText" presStyleLbl="bgAcc1" presStyleIdx="0" presStyleCnt="2">
        <dgm:presLayoutVars>
          <dgm:bulletEnabled val="1"/>
        </dgm:presLayoutVars>
      </dgm:prSet>
      <dgm:spPr/>
    </dgm:pt>
    <dgm:pt modelId="{D6F7EB7E-B39D-4E6C-91B5-DF420C689897}" type="pres">
      <dgm:prSet presAssocID="{450CC8F5-29CE-48C2-9B9E-AB3259E11392}" presName="Name13" presStyleLbl="parChTrans1D2" presStyleIdx="1" presStyleCnt="2"/>
      <dgm:spPr/>
    </dgm:pt>
    <dgm:pt modelId="{F3B3F330-4552-4A27-8A87-C35E019AE677}" type="pres">
      <dgm:prSet presAssocID="{78F8E69D-7D3E-427C-8396-F699F2812AC6}" presName="childText" presStyleLbl="bgAcc1" presStyleIdx="1" presStyleCnt="2">
        <dgm:presLayoutVars>
          <dgm:bulletEnabled val="1"/>
        </dgm:presLayoutVars>
      </dgm:prSet>
      <dgm:spPr/>
    </dgm:pt>
    <dgm:pt modelId="{02C1978D-06AC-4C79-9094-EBFA3C8E88E9}" type="pres">
      <dgm:prSet presAssocID="{A43A57F3-AF3F-455F-BBE4-707E4AA03B66}" presName="root" presStyleCnt="0"/>
      <dgm:spPr/>
    </dgm:pt>
    <dgm:pt modelId="{E99C5C6D-282B-4358-84F3-6FD163D2007E}" type="pres">
      <dgm:prSet presAssocID="{A43A57F3-AF3F-455F-BBE4-707E4AA03B66}" presName="rootComposite" presStyleCnt="0"/>
      <dgm:spPr/>
    </dgm:pt>
    <dgm:pt modelId="{530A3A9E-6430-494D-83BA-96A508010858}" type="pres">
      <dgm:prSet presAssocID="{A43A57F3-AF3F-455F-BBE4-707E4AA03B66}" presName="rootText" presStyleLbl="node1" presStyleIdx="1" presStyleCnt="2"/>
      <dgm:spPr>
        <a:prstGeom prst="roundRect">
          <a:avLst>
            <a:gd name="adj" fmla="val 10000"/>
          </a:avLst>
        </a:prstGeom>
      </dgm:spPr>
    </dgm:pt>
    <dgm:pt modelId="{C08132D9-A6A8-4279-A6FF-AE34D2C921BC}" type="pres">
      <dgm:prSet presAssocID="{A43A57F3-AF3F-455F-BBE4-707E4AA03B66}" presName="rootConnector" presStyleLbl="node1" presStyleIdx="1" presStyleCnt="2"/>
      <dgm:spPr/>
    </dgm:pt>
    <dgm:pt modelId="{90316499-4407-4FF2-8AA4-9D745D6B3076}" type="pres">
      <dgm:prSet presAssocID="{A43A57F3-AF3F-455F-BBE4-707E4AA03B66}" presName="childShape" presStyleCnt="0"/>
      <dgm:spPr/>
    </dgm:pt>
  </dgm:ptLst>
  <dgm:cxnLst>
    <dgm:cxn modelId="{9F81A510-B47E-46CA-832D-7E2FD816C980}" type="presOf" srcId="{F4EB53BF-65D8-4121-96F8-D45130B29869}" destId="{732EF4A4-E016-4AA1-ACA2-06D3358BD2F4}" srcOrd="0" destOrd="0" presId="urn:microsoft.com/office/officeart/2005/8/layout/hierarchy3"/>
    <dgm:cxn modelId="{DAE2D113-0D42-4C14-B111-B1F5AA388DDB}" srcId="{E1E31A27-682F-4524-8836-4107CDEC5323}" destId="{3BB3A48D-7957-47A3-B173-5809DE182DFC}" srcOrd="0" destOrd="0" parTransId="{F4EB53BF-65D8-4121-96F8-D45130B29869}" sibTransId="{A74FC99A-9BC8-4E0A-811A-DFD1F686A6A6}"/>
    <dgm:cxn modelId="{ACF4C21B-AFCA-46AB-9BA0-1576BAB3C913}" type="presOf" srcId="{E1E31A27-682F-4524-8836-4107CDEC5323}" destId="{4A94E3A9-381E-4EDC-BB4B-921BD4AB790B}" srcOrd="1" destOrd="0" presId="urn:microsoft.com/office/officeart/2005/8/layout/hierarchy3"/>
    <dgm:cxn modelId="{F6E3611F-70DD-47B4-AF1F-B574CBA2B021}" type="presOf" srcId="{450CC8F5-29CE-48C2-9B9E-AB3259E11392}" destId="{D6F7EB7E-B39D-4E6C-91B5-DF420C689897}" srcOrd="0" destOrd="0" presId="urn:microsoft.com/office/officeart/2005/8/layout/hierarchy3"/>
    <dgm:cxn modelId="{14D70326-2285-454D-B590-E2AA5781F3F0}" type="presOf" srcId="{A43A57F3-AF3F-455F-BBE4-707E4AA03B66}" destId="{C08132D9-A6A8-4279-A6FF-AE34D2C921BC}" srcOrd="1" destOrd="0" presId="urn:microsoft.com/office/officeart/2005/8/layout/hierarchy3"/>
    <dgm:cxn modelId="{8CD5E92E-5848-40E1-987B-A580087D3D28}" type="presOf" srcId="{3BB3A48D-7957-47A3-B173-5809DE182DFC}" destId="{42C1694B-D45A-4E81-85E7-4E4AD9BED55C}" srcOrd="0" destOrd="0" presId="urn:microsoft.com/office/officeart/2005/8/layout/hierarchy3"/>
    <dgm:cxn modelId="{63947F61-7CD3-43AC-80B6-9F428CFC24BB}" srcId="{E6907043-9763-40E3-861A-1324E33D6196}" destId="{E1E31A27-682F-4524-8836-4107CDEC5323}" srcOrd="0" destOrd="0" parTransId="{F6422439-499F-4B3A-932D-88899484647F}" sibTransId="{05566E40-C2C8-4CCD-AC47-BE208F78C4A9}"/>
    <dgm:cxn modelId="{4C2C344E-339A-4D6C-A512-710A2AD814F8}" type="presOf" srcId="{E6907043-9763-40E3-861A-1324E33D6196}" destId="{FBBDE44A-F8F3-43A7-B4E8-648C8854EDBD}" srcOrd="0" destOrd="0" presId="urn:microsoft.com/office/officeart/2005/8/layout/hierarchy3"/>
    <dgm:cxn modelId="{B884AF71-40D4-44B4-82B2-A2A628DEA965}" type="presOf" srcId="{E1E31A27-682F-4524-8836-4107CDEC5323}" destId="{EDA4DDC3-4A14-40B3-A4B9-9BFA223CDB7A}" srcOrd="0" destOrd="0" presId="urn:microsoft.com/office/officeart/2005/8/layout/hierarchy3"/>
    <dgm:cxn modelId="{E6BF1578-1306-465F-AF49-0975A459E495}" srcId="{E6907043-9763-40E3-861A-1324E33D6196}" destId="{A43A57F3-AF3F-455F-BBE4-707E4AA03B66}" srcOrd="1" destOrd="0" parTransId="{BF1E8218-BEB7-42D1-96BD-7AF5B7AAF265}" sibTransId="{861CD624-2E87-4A5D-80CD-19543F55BC3D}"/>
    <dgm:cxn modelId="{48AA1592-8965-4D8A-BD89-D550AA8803CB}" srcId="{E1E31A27-682F-4524-8836-4107CDEC5323}" destId="{78F8E69D-7D3E-427C-8396-F699F2812AC6}" srcOrd="1" destOrd="0" parTransId="{450CC8F5-29CE-48C2-9B9E-AB3259E11392}" sibTransId="{968A6380-7719-4552-9348-041070F8BD55}"/>
    <dgm:cxn modelId="{AC78D3B2-234D-4D31-A897-CB81D761DD4D}" type="presOf" srcId="{A43A57F3-AF3F-455F-BBE4-707E4AA03B66}" destId="{530A3A9E-6430-494D-83BA-96A508010858}" srcOrd="0" destOrd="0" presId="urn:microsoft.com/office/officeart/2005/8/layout/hierarchy3"/>
    <dgm:cxn modelId="{EF751AB4-9334-4531-A1B3-59322E1062B6}" type="presOf" srcId="{78F8E69D-7D3E-427C-8396-F699F2812AC6}" destId="{F3B3F330-4552-4A27-8A87-C35E019AE677}" srcOrd="0" destOrd="0" presId="urn:microsoft.com/office/officeart/2005/8/layout/hierarchy3"/>
    <dgm:cxn modelId="{8B4340B0-5D8B-4BF6-9C6A-8A7837054E59}" type="presParOf" srcId="{FBBDE44A-F8F3-43A7-B4E8-648C8854EDBD}" destId="{951C6CED-0542-4FFE-9AC9-EF4ACA191746}" srcOrd="0" destOrd="0" presId="urn:microsoft.com/office/officeart/2005/8/layout/hierarchy3"/>
    <dgm:cxn modelId="{8DD26B06-E922-4D79-BD00-A25C85BC6EA2}" type="presParOf" srcId="{951C6CED-0542-4FFE-9AC9-EF4ACA191746}" destId="{984DAB8F-9D13-4FF5-B200-6BB82E41B8C4}" srcOrd="0" destOrd="0" presId="urn:microsoft.com/office/officeart/2005/8/layout/hierarchy3"/>
    <dgm:cxn modelId="{F2A51605-E443-4E19-A29D-15916A7B4D70}" type="presParOf" srcId="{984DAB8F-9D13-4FF5-B200-6BB82E41B8C4}" destId="{EDA4DDC3-4A14-40B3-A4B9-9BFA223CDB7A}" srcOrd="0" destOrd="0" presId="urn:microsoft.com/office/officeart/2005/8/layout/hierarchy3"/>
    <dgm:cxn modelId="{A5819FAF-9DE1-4013-B4CA-1A944D730976}" type="presParOf" srcId="{984DAB8F-9D13-4FF5-B200-6BB82E41B8C4}" destId="{4A94E3A9-381E-4EDC-BB4B-921BD4AB790B}" srcOrd="1" destOrd="0" presId="urn:microsoft.com/office/officeart/2005/8/layout/hierarchy3"/>
    <dgm:cxn modelId="{6CAE3D60-E0A3-44C4-803A-AD379ABA5DDB}" type="presParOf" srcId="{951C6CED-0542-4FFE-9AC9-EF4ACA191746}" destId="{D9F353A7-6BA6-4618-9297-C380F5C53C3D}" srcOrd="1" destOrd="0" presId="urn:microsoft.com/office/officeart/2005/8/layout/hierarchy3"/>
    <dgm:cxn modelId="{F4FA15DD-0E77-41FB-93E6-548E46B19906}" type="presParOf" srcId="{D9F353A7-6BA6-4618-9297-C380F5C53C3D}" destId="{732EF4A4-E016-4AA1-ACA2-06D3358BD2F4}" srcOrd="0" destOrd="0" presId="urn:microsoft.com/office/officeart/2005/8/layout/hierarchy3"/>
    <dgm:cxn modelId="{AFA18444-3335-4D27-9A46-B0724C15EC1A}" type="presParOf" srcId="{D9F353A7-6BA6-4618-9297-C380F5C53C3D}" destId="{42C1694B-D45A-4E81-85E7-4E4AD9BED55C}" srcOrd="1" destOrd="0" presId="urn:microsoft.com/office/officeart/2005/8/layout/hierarchy3"/>
    <dgm:cxn modelId="{0E383ED4-71CD-43D9-BACB-27EB4E517E40}" type="presParOf" srcId="{D9F353A7-6BA6-4618-9297-C380F5C53C3D}" destId="{D6F7EB7E-B39D-4E6C-91B5-DF420C689897}" srcOrd="2" destOrd="0" presId="urn:microsoft.com/office/officeart/2005/8/layout/hierarchy3"/>
    <dgm:cxn modelId="{E66EA5FF-D927-439F-BA6B-F4E4548C111D}" type="presParOf" srcId="{D9F353A7-6BA6-4618-9297-C380F5C53C3D}" destId="{F3B3F330-4552-4A27-8A87-C35E019AE677}" srcOrd="3" destOrd="0" presId="urn:microsoft.com/office/officeart/2005/8/layout/hierarchy3"/>
    <dgm:cxn modelId="{FF6DF653-A6E6-471B-A42B-721E8E9598C6}" type="presParOf" srcId="{FBBDE44A-F8F3-43A7-B4E8-648C8854EDBD}" destId="{02C1978D-06AC-4C79-9094-EBFA3C8E88E9}" srcOrd="1" destOrd="0" presId="urn:microsoft.com/office/officeart/2005/8/layout/hierarchy3"/>
    <dgm:cxn modelId="{BDCA517F-AC87-4905-B44C-30F18F042D1A}" type="presParOf" srcId="{02C1978D-06AC-4C79-9094-EBFA3C8E88E9}" destId="{E99C5C6D-282B-4358-84F3-6FD163D2007E}" srcOrd="0" destOrd="0" presId="urn:microsoft.com/office/officeart/2005/8/layout/hierarchy3"/>
    <dgm:cxn modelId="{FF0F64EE-F055-425B-BF2B-9C928C7DCCB7}" type="presParOf" srcId="{E99C5C6D-282B-4358-84F3-6FD163D2007E}" destId="{530A3A9E-6430-494D-83BA-96A508010858}" srcOrd="0" destOrd="0" presId="urn:microsoft.com/office/officeart/2005/8/layout/hierarchy3"/>
    <dgm:cxn modelId="{C2A9E22A-A19E-4CD8-B5DD-32933FBC9F13}" type="presParOf" srcId="{E99C5C6D-282B-4358-84F3-6FD163D2007E}" destId="{C08132D9-A6A8-4279-A6FF-AE34D2C921BC}" srcOrd="1" destOrd="0" presId="urn:microsoft.com/office/officeart/2005/8/layout/hierarchy3"/>
    <dgm:cxn modelId="{78EE9C27-1C89-4627-8988-90AD4452CE06}" type="presParOf" srcId="{02C1978D-06AC-4C79-9094-EBFA3C8E88E9}" destId="{90316499-4407-4FF2-8AA4-9D745D6B3076}" srcOrd="1" destOrd="0" presId="urn:microsoft.com/office/officeart/2005/8/layout/hierarchy3"/>
  </dgm:cxnLst>
  <dgm:bg>
    <a:noFill/>
  </dgm:bg>
  <dgm:whole/>
  <dgm:extLst>
    <a:ext uri="http://schemas.microsoft.com/office/drawing/2008/diagram">
      <dsp:dataModelExt xmlns:dsp="http://schemas.microsoft.com/office/drawing/2008/diagram" relId="rId35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92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accent1_1" csCatId="accent1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4D22E7E3-8BF9-4F80-92B3-26709BF09610}" type="sibTrans" cxnId="{F721477F-D4E9-4289-B80D-30B847A518E6}">
      <dgm:prSet/>
      <dgm:spPr>
        <a:xfrm>
          <a:off x="3383532" y="534056"/>
          <a:ext cx="555932" cy="555932"/>
        </a:xfr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C5A2695-301D-4F59-ACB3-D25676AF22A2}">
      <dgm:prSet custT="1"/>
      <dgm:spPr>
        <a:xfrm>
          <a:off x="859727" y="627339"/>
          <a:ext cx="1639204" cy="110202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>
            <a:buNone/>
          </a:pPr>
          <a:endParaRPr lang="fr-BE" sz="54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gm:t>
    </dgm:pt>
    <dgm:pt modelId="{16CB3BB9-B9D5-4526-8F61-3FCC9AC357FA}" type="sibTrans" cxnId="{FCE8F576-5306-417E-8795-DC8668955865}">
      <dgm:prSet/>
      <dgm:spPr>
        <a:xfrm>
          <a:off x="602062" y="-26344"/>
          <a:ext cx="2352012" cy="2352012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400">
            <a:solidFill>
              <a:schemeClr val="tx1"/>
            </a:solidFill>
          </a:endParaRPr>
        </a:p>
      </dgm:t>
    </dgm:pt>
    <dgm:pt modelId="{96785151-338F-41E4-95E8-E91B12FA548C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gm:t>
    </dgm:pt>
    <dgm:pt modelId="{5E8631B8-DF0A-49BD-9BA5-4E2A6B1BEDEB}" type="sibTrans" cxnId="{D1DCF211-0A7C-43EE-8629-E6ACD541A55F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3B9B875A-B990-4AD5-9E0C-E5EA52D6E7A7}" type="parTrans" cxnId="{D1DCF211-0A7C-43EE-8629-E6ACD541A55F}">
      <dgm:prSet/>
      <dgm:spPr/>
      <dgm:t>
        <a:bodyPr/>
        <a:lstStyle/>
        <a:p>
          <a:endParaRPr lang="fr-BE"/>
        </a:p>
      </dgm:t>
    </dgm:pt>
    <dgm:pt modelId="{472ACE50-1ADB-4F09-BE0B-ABCC9CFFCD93}">
      <dgm:prSet phldrT="[Texte]" custT="1"/>
      <dgm:spPr>
        <a:xfrm>
          <a:off x="4061748" y="547353"/>
          <a:ext cx="1145070" cy="566791"/>
        </a:xfrm>
        <a:noFill/>
        <a:ln>
          <a:noFill/>
        </a:ln>
        <a:effectLst/>
      </dgm:spPr>
      <dgm:t>
        <a:bodyPr/>
        <a:lstStyle/>
        <a:p>
          <a:pPr>
            <a:buNone/>
          </a:pPr>
          <a:r>
            <a:rPr lang="fr-BE" sz="10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gm:t>
    </dgm:pt>
    <dgm:pt modelId="{F7CB4579-D85C-4D17-9CE3-64B60D404CDB}" type="parTrans" cxnId="{59C62634-60DB-4732-889D-AF65EE7D6230}">
      <dgm:prSet/>
      <dgm:spPr/>
      <dgm:t>
        <a:bodyPr/>
        <a:lstStyle/>
        <a:p>
          <a:endParaRPr lang="fr-BE"/>
        </a:p>
      </dgm:t>
    </dgm:pt>
    <dgm:pt modelId="{B337486A-F40F-4A99-A545-58F12FED41DA}" type="sibTrans" cxnId="{59C62634-60DB-4732-889D-AF65EE7D6230}">
      <dgm:prSet/>
      <dgm:spPr>
        <a:solidFill>
          <a:schemeClr val="accent6"/>
        </a:solidFill>
        <a:ln>
          <a:solidFill>
            <a:srgbClr val="63A7DA"/>
          </a:solidFill>
        </a:ln>
      </dgm:spPr>
      <dgm:t>
        <a:bodyPr/>
        <a:lstStyle/>
        <a:p>
          <a:endParaRPr lang="fr-BE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X="102401" custScaleY="102401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2044E68-EF09-4C13-9011-77F66099A3C6}" type="pres">
      <dgm:prSet presAssocID="{4D22E7E3-8BF9-4F80-92B3-26709BF09610}" presName="picture_2" presStyleCnt="0"/>
      <dgm:spPr/>
    </dgm:pt>
    <dgm:pt modelId="{9689A072-9A1C-4FDC-9C32-6738045E4EC3}" type="pres">
      <dgm:prSet presAssocID="{4D22E7E3-8BF9-4F80-92B3-26709BF09610}" presName="pictureRepeatNode" presStyleLbl="alignImgPlace1" presStyleIdx="1" presStyleCnt="4" custScaleX="110018" custScaleY="110018"/>
      <dgm:spPr>
        <a:prstGeom prst="ellipse">
          <a:avLst/>
        </a:prstGeom>
      </dgm:spPr>
    </dgm:pt>
    <dgm:pt modelId="{85FA13EA-6717-49CE-9580-D537778D4CAB}" type="pres">
      <dgm:prSet presAssocID="{6844CA02-B3EF-4E14-8528-7FCC84B6CD18}" presName="line_2" presStyleLbl="parChTrans1D1" presStyleIdx="0" presStyleCnt="3"/>
      <dgm:spPr>
        <a:ln>
          <a:solidFill>
            <a:srgbClr val="63A7DA"/>
          </a:solidFill>
        </a:ln>
      </dgm:spPr>
    </dgm:pt>
    <dgm:pt modelId="{334FB995-1718-4F59-B7FB-EBB532368C69}" type="pres">
      <dgm:prSet presAssocID="{6844CA02-B3EF-4E14-8528-7FCC84B6CD18}" presName="textparent_2" presStyleLbl="node1" presStyleIdx="0" presStyleCnt="0"/>
      <dgm:spPr/>
    </dgm:pt>
    <dgm:pt modelId="{1A4D48B2-D459-44BA-B7E4-CDD55A8F1755}" type="pres">
      <dgm:prSet presAssocID="{6844CA02-B3EF-4E14-8528-7FCC84B6CD18}" presName="text_2" presStyleLbl="revTx" presStyleIdx="0" presStyleCnt="3" custScaleX="205436" custLinFactNeighborX="9731" custLinFactNeighborY="926">
        <dgm:presLayoutVars>
          <dgm:bulletEnabled val="1"/>
        </dgm:presLayoutVars>
      </dgm:prSet>
      <dgm:spPr>
        <a:prstGeom prst="rect">
          <a:avLst/>
        </a:prstGeom>
      </dgm:spPr>
    </dgm:pt>
    <dgm:pt modelId="{C4D40304-D6E0-4D69-81C2-3C7088B37127}" type="pres">
      <dgm:prSet presAssocID="{5E8631B8-DF0A-49BD-9BA5-4E2A6B1BEDEB}" presName="picture_3" presStyleCnt="0"/>
      <dgm:spPr/>
    </dgm:pt>
    <dgm:pt modelId="{1F3692AB-DF21-47EA-8182-268C80153FE0}" type="pres">
      <dgm:prSet presAssocID="{5E8631B8-DF0A-49BD-9BA5-4E2A6B1BEDEB}" presName="pictureRepeatNode" presStyleLbl="alignImgPlace1" presStyleIdx="2" presStyleCnt="4"/>
      <dgm:spPr/>
    </dgm:pt>
    <dgm:pt modelId="{325D787B-027B-4900-B962-8F9F251BF8B4}" type="pres">
      <dgm:prSet presAssocID="{96785151-338F-41E4-95E8-E91B12FA548C}" presName="line_3" presStyleLbl="parChTrans1D1" presStyleIdx="1" presStyleCnt="3"/>
      <dgm:spPr>
        <a:ln>
          <a:solidFill>
            <a:srgbClr val="63A7DA"/>
          </a:solidFill>
        </a:ln>
      </dgm:spPr>
    </dgm:pt>
    <dgm:pt modelId="{0AAF8769-6095-431C-9A9F-6920234A3E4A}" type="pres">
      <dgm:prSet presAssocID="{96785151-338F-41E4-95E8-E91B12FA548C}" presName="textparent_3" presStyleLbl="node1" presStyleIdx="0" presStyleCnt="0"/>
      <dgm:spPr/>
    </dgm:pt>
    <dgm:pt modelId="{E56C1DAC-849B-449C-B409-5702910D34B2}" type="pres">
      <dgm:prSet presAssocID="{96785151-338F-41E4-95E8-E91B12FA548C}" presName="text_3" presStyleLbl="revTx" presStyleIdx="1" presStyleCnt="3" custScaleX="507477">
        <dgm:presLayoutVars>
          <dgm:bulletEnabled val="1"/>
        </dgm:presLayoutVars>
      </dgm:prSet>
      <dgm:spPr/>
    </dgm:pt>
    <dgm:pt modelId="{A1C67330-22BE-4BEC-90EB-E7C0227E92E0}" type="pres">
      <dgm:prSet presAssocID="{B337486A-F40F-4A99-A545-58F12FED41DA}" presName="picture_4" presStyleCnt="0"/>
      <dgm:spPr/>
    </dgm:pt>
    <dgm:pt modelId="{E4EAA529-F991-4FFD-AA62-F1A3CD81D957}" type="pres">
      <dgm:prSet presAssocID="{B337486A-F40F-4A99-A545-58F12FED41DA}" presName="pictureRepeatNode" presStyleLbl="alignImgPlace1" presStyleIdx="3" presStyleCnt="4"/>
      <dgm:spPr/>
    </dgm:pt>
    <dgm:pt modelId="{A789D722-8C98-4C62-9F9A-A905FC045953}" type="pres">
      <dgm:prSet presAssocID="{472ACE50-1ADB-4F09-BE0B-ABCC9CFFCD93}" presName="line_4" presStyleLbl="parChTrans1D1" presStyleIdx="2" presStyleCnt="3"/>
      <dgm:spPr>
        <a:ln>
          <a:solidFill>
            <a:srgbClr val="63A7DA"/>
          </a:solidFill>
        </a:ln>
      </dgm:spPr>
    </dgm:pt>
    <dgm:pt modelId="{6A60C74A-ADAA-4DEC-8026-530DD0C140E7}" type="pres">
      <dgm:prSet presAssocID="{472ACE50-1ADB-4F09-BE0B-ABCC9CFFCD93}" presName="textparent_4" presStyleLbl="node1" presStyleIdx="0" presStyleCnt="0"/>
      <dgm:spPr/>
    </dgm:pt>
    <dgm:pt modelId="{DAD7C7BB-4916-466C-9E89-CFC7836E7138}" type="pres">
      <dgm:prSet presAssocID="{472ACE50-1ADB-4F09-BE0B-ABCC9CFFCD93}" presName="text_4" presStyleLbl="revTx" presStyleIdx="2" presStyleCnt="3">
        <dgm:presLayoutVars>
          <dgm:bulletEnabled val="1"/>
        </dgm:presLayoutVars>
      </dgm:prSet>
      <dgm:spPr/>
    </dgm:pt>
  </dgm:ptLst>
  <dgm:cxnLst>
    <dgm:cxn modelId="{25179706-291C-466E-88AE-3FEE7DA572CA}" type="presOf" srcId="{5E8631B8-DF0A-49BD-9BA5-4E2A6B1BEDEB}" destId="{1F3692AB-DF21-47EA-8182-268C80153FE0}" srcOrd="0" destOrd="0" presId="urn:microsoft.com/office/officeart/2008/layout/CircularPictureCallout"/>
    <dgm:cxn modelId="{D1DCF211-0A7C-43EE-8629-E6ACD541A55F}" srcId="{469596E8-7EEF-4EED-8C87-69C0EEE73002}" destId="{96785151-338F-41E4-95E8-E91B12FA548C}" srcOrd="2" destOrd="0" parTransId="{3B9B875A-B990-4AD5-9E0C-E5EA52D6E7A7}" sibTransId="{5E8631B8-DF0A-49BD-9BA5-4E2A6B1BEDEB}"/>
    <dgm:cxn modelId="{DF176F32-A8E8-4AA1-868C-E2EEF7D0A38C}" type="presOf" srcId="{4D22E7E3-8BF9-4F80-92B3-26709BF09610}" destId="{9689A072-9A1C-4FDC-9C32-6738045E4EC3}" srcOrd="0" destOrd="0" presId="urn:microsoft.com/office/officeart/2008/layout/CircularPictureCallout"/>
    <dgm:cxn modelId="{59C62634-60DB-4732-889D-AF65EE7D6230}" srcId="{469596E8-7EEF-4EED-8C87-69C0EEE73002}" destId="{472ACE50-1ADB-4F09-BE0B-ABCC9CFFCD93}" srcOrd="3" destOrd="0" parTransId="{F7CB4579-D85C-4D17-9CE3-64B60D404CDB}" sibTransId="{B337486A-F40F-4A99-A545-58F12FED41DA}"/>
    <dgm:cxn modelId="{2C1E604D-BF53-46A4-AA4F-046D03D5F5AB}" type="presOf" srcId="{6844CA02-B3EF-4E14-8528-7FCC84B6CD18}" destId="{1A4D48B2-D459-44BA-B7E4-CDD55A8F1755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1" destOrd="0" parTransId="{320683A9-7BB4-47D7-B716-7C85296A590C}" sibTransId="{4D22E7E3-8BF9-4F80-92B3-26709BF09610}"/>
    <dgm:cxn modelId="{46EC5585-66FE-4E3E-A8D8-A39E263060A0}" type="presOf" srcId="{96785151-338F-41E4-95E8-E91B12FA548C}" destId="{E56C1DAC-849B-449C-B409-5702910D34B2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A80CDFF2-B8D7-41E1-9691-3C210C1C68BC}" type="presOf" srcId="{B337486A-F40F-4A99-A545-58F12FED41DA}" destId="{E4EAA529-F991-4FFD-AA62-F1A3CD81D957}" srcOrd="0" destOrd="0" presId="urn:microsoft.com/office/officeart/2008/layout/CircularPictureCallout"/>
    <dgm:cxn modelId="{0AF82EFF-17FE-4FF2-97A2-303037F303D3}" type="presOf" srcId="{472ACE50-1ADB-4F09-BE0B-ABCC9CFFCD93}" destId="{DAD7C7BB-4916-466C-9E89-CFC7836E7138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D01CA43F-3DFF-493A-9BC5-9315257E29C5}" type="presParOf" srcId="{0161A0D8-4FF6-448D-8FC3-09F13201847E}" destId="{52044E68-EF09-4C13-9011-77F66099A3C6}" srcOrd="2" destOrd="0" presId="urn:microsoft.com/office/officeart/2008/layout/CircularPictureCallout"/>
    <dgm:cxn modelId="{412009E5-2ED1-444A-B17E-47D2C74ECABC}" type="presParOf" srcId="{52044E68-EF09-4C13-9011-77F66099A3C6}" destId="{9689A072-9A1C-4FDC-9C32-6738045E4EC3}" srcOrd="0" destOrd="0" presId="urn:microsoft.com/office/officeart/2008/layout/CircularPictureCallout"/>
    <dgm:cxn modelId="{AE9B3408-26C3-44AB-BE3E-D907FBD5ACDD}" type="presParOf" srcId="{0161A0D8-4FF6-448D-8FC3-09F13201847E}" destId="{85FA13EA-6717-49CE-9580-D537778D4CAB}" srcOrd="3" destOrd="0" presId="urn:microsoft.com/office/officeart/2008/layout/CircularPictureCallout"/>
    <dgm:cxn modelId="{B1B3D1B7-4A7C-4129-8701-2534AB3CCA92}" type="presParOf" srcId="{0161A0D8-4FF6-448D-8FC3-09F13201847E}" destId="{334FB995-1718-4F59-B7FB-EBB532368C69}" srcOrd="4" destOrd="0" presId="urn:microsoft.com/office/officeart/2008/layout/CircularPictureCallout"/>
    <dgm:cxn modelId="{46365247-08D6-452A-B404-AF5AC82EB3CB}" type="presParOf" srcId="{334FB995-1718-4F59-B7FB-EBB532368C69}" destId="{1A4D48B2-D459-44BA-B7E4-CDD55A8F1755}" srcOrd="0" destOrd="0" presId="urn:microsoft.com/office/officeart/2008/layout/CircularPictureCallout"/>
    <dgm:cxn modelId="{E6F0D142-D921-4B75-A2F8-DAA282201662}" type="presParOf" srcId="{0161A0D8-4FF6-448D-8FC3-09F13201847E}" destId="{C4D40304-D6E0-4D69-81C2-3C7088B37127}" srcOrd="5" destOrd="0" presId="urn:microsoft.com/office/officeart/2008/layout/CircularPictureCallout"/>
    <dgm:cxn modelId="{B9A282FD-637A-4885-A0EE-98BBEFA76433}" type="presParOf" srcId="{C4D40304-D6E0-4D69-81C2-3C7088B37127}" destId="{1F3692AB-DF21-47EA-8182-268C80153FE0}" srcOrd="0" destOrd="0" presId="urn:microsoft.com/office/officeart/2008/layout/CircularPictureCallout"/>
    <dgm:cxn modelId="{140753D4-94B1-441C-A75C-CCA0A072D44F}" type="presParOf" srcId="{0161A0D8-4FF6-448D-8FC3-09F13201847E}" destId="{325D787B-027B-4900-B962-8F9F251BF8B4}" srcOrd="6" destOrd="0" presId="urn:microsoft.com/office/officeart/2008/layout/CircularPictureCallout"/>
    <dgm:cxn modelId="{CD45ECC9-E4D1-4991-97E5-287F159DE192}" type="presParOf" srcId="{0161A0D8-4FF6-448D-8FC3-09F13201847E}" destId="{0AAF8769-6095-431C-9A9F-6920234A3E4A}" srcOrd="7" destOrd="0" presId="urn:microsoft.com/office/officeart/2008/layout/CircularPictureCallout"/>
    <dgm:cxn modelId="{995D9B83-6461-43A1-9837-133C0BB4A965}" type="presParOf" srcId="{0AAF8769-6095-431C-9A9F-6920234A3E4A}" destId="{E56C1DAC-849B-449C-B409-5702910D34B2}" srcOrd="0" destOrd="0" presId="urn:microsoft.com/office/officeart/2008/layout/CircularPictureCallout"/>
    <dgm:cxn modelId="{E5D8EBAD-4EC8-46B7-AA48-D49EB086582E}" type="presParOf" srcId="{0161A0D8-4FF6-448D-8FC3-09F13201847E}" destId="{A1C67330-22BE-4BEC-90EB-E7C0227E92E0}" srcOrd="8" destOrd="0" presId="urn:microsoft.com/office/officeart/2008/layout/CircularPictureCallout"/>
    <dgm:cxn modelId="{41C47785-D383-4934-BB0F-C4A249711D18}" type="presParOf" srcId="{A1C67330-22BE-4BEC-90EB-E7C0227E92E0}" destId="{E4EAA529-F991-4FFD-AA62-F1A3CD81D957}" srcOrd="0" destOrd="0" presId="urn:microsoft.com/office/officeart/2008/layout/CircularPictureCallout"/>
    <dgm:cxn modelId="{F0303648-C432-4DDF-937D-7F6F78651EA3}" type="presParOf" srcId="{0161A0D8-4FF6-448D-8FC3-09F13201847E}" destId="{A789D722-8C98-4C62-9F9A-A905FC045953}" srcOrd="9" destOrd="0" presId="urn:microsoft.com/office/officeart/2008/layout/CircularPictureCallout"/>
    <dgm:cxn modelId="{72E79BDB-B517-4485-87FA-E4F71C300DCB}" type="presParOf" srcId="{0161A0D8-4FF6-448D-8FC3-09F13201847E}" destId="{6A60C74A-ADAA-4DEC-8026-530DD0C140E7}" srcOrd="10" destOrd="0" presId="urn:microsoft.com/office/officeart/2008/layout/CircularPictureCallout"/>
    <dgm:cxn modelId="{68977B8B-B1F0-458C-99A9-B4ADD2C40AD9}" type="presParOf" srcId="{6A60C74A-ADAA-4DEC-8026-530DD0C140E7}" destId="{DAD7C7BB-4916-466C-9E89-CFC7836E7138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67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548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-63%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6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94260" y="822043"/>
          <a:ext cx="1472427" cy="773909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endParaRPr lang="fr-BE" sz="2000" b="1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2000" b="1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2800"/>
        </a:p>
      </dgm:t>
    </dgm:pt>
    <dgm:pt modelId="{7B18E67F-10A0-4B95-BA15-253BC4CFD863}" type="sibTrans" cxnId="{5CE000FF-3E7E-4237-9401-94DB0E076551}">
      <dgm:prSet/>
      <dgm:spPr>
        <a:xfrm>
          <a:off x="24060" y="147527"/>
          <a:ext cx="1601418" cy="1965594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gm:spPr>
      <dgm:t>
        <a:bodyPr/>
        <a:lstStyle/>
        <a:p>
          <a:endParaRPr lang="fr-BE" sz="2800"/>
        </a:p>
      </dgm:t>
    </dgm:pt>
    <dgm:pt modelId="{C0385342-8671-4C0D-A48B-24100D3E0483}">
      <dgm:prSet custT="1"/>
      <dgm:spPr>
        <a:xfrm>
          <a:off x="1833402" y="132213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28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2800"/>
        </a:p>
      </dgm:t>
    </dgm:pt>
    <dgm:pt modelId="{0635A565-89AA-4342-BB03-7A3C0EFC602F}">
      <dgm:prSet phldrT="[Texte]" custT="1"/>
      <dgm:spPr>
        <a:xfrm>
          <a:off x="1788765" y="1568518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2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548                  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28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2800"/>
        </a:p>
      </dgm:t>
    </dgm:pt>
    <dgm:pt modelId="{D8A76E0F-0680-4DB6-9391-FF2D8EB1112F}">
      <dgm:prSet phldrT="[Texte]" custT="1"/>
      <dgm:spPr>
        <a:xfrm>
          <a:off x="1806381" y="794869"/>
          <a:ext cx="895543" cy="530710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14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1400" b="1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-63%</a:t>
          </a:r>
        </a:p>
        <a:p>
          <a:pPr algn="ctr">
            <a:buNone/>
          </a:pPr>
          <a:r>
            <a:rPr lang="fr-B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28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28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0221" custLinFactNeighborY="1913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91887" custScaleY="96739" custLinFactNeighborX="14403" custLinFactNeighborY="4115"/>
      <dgm:spPr>
        <a:xfrm>
          <a:off x="1450196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86126" custScaleY="88900" custLinFactNeighborX="14444" custLinFactNeighborY="21420"/>
      <dgm:spPr>
        <a:xfrm>
          <a:off x="1490407" y="865194"/>
          <a:ext cx="330788" cy="330788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Graphique à barres avec tendance à la baisse avec un remplissage uni"/>
        </a:ext>
      </dgm:extLst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86126" custScaleY="86126" custLinFactNeighborX="13373" custLinFactNeighborY="38473"/>
      <dgm:spPr>
        <a:xfrm>
          <a:off x="1485920" y="1562883"/>
          <a:ext cx="330788" cy="330788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gm:spPr>
      <dgm:extLst>
        <a:ext uri="{E40237B7-FDA0-4F09-8148-C483321AD2D9}">
          <dgm14:cNvPr xmlns:dgm14="http://schemas.microsoft.com/office/drawing/2010/diagram" id="0" name="" descr="Valise avec un remplissage uni"/>
        </a:ext>
      </dgm:extLst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79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A4DDC3-4A14-40B3-A4B9-9BFA223CDB7A}">
      <dsp:nvSpPr>
        <dsp:cNvPr id="0" name=""/>
        <dsp:cNvSpPr/>
      </dsp:nvSpPr>
      <dsp:spPr>
        <a:xfrm>
          <a:off x="30154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Création</a:t>
          </a:r>
        </a:p>
      </dsp:txBody>
      <dsp:txXfrm>
        <a:off x="318863" y="18401"/>
        <a:ext cx="1147668" cy="556520"/>
      </dsp:txXfrm>
    </dsp:sp>
    <dsp:sp modelId="{732EF4A4-E016-4AA1-ACA2-06D3358BD2F4}">
      <dsp:nvSpPr>
        <dsp:cNvPr id="0" name=""/>
        <dsp:cNvSpPr/>
      </dsp:nvSpPr>
      <dsp:spPr>
        <a:xfrm>
          <a:off x="419778" y="592235"/>
          <a:ext cx="118229" cy="44336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43361"/>
              </a:lnTo>
              <a:lnTo>
                <a:pt x="118229" y="443361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C1694B-D45A-4E81-85E7-4E4AD9BED55C}">
      <dsp:nvSpPr>
        <dsp:cNvPr id="0" name=""/>
        <dsp:cNvSpPr/>
      </dsp:nvSpPr>
      <dsp:spPr>
        <a:xfrm>
          <a:off x="538008" y="740022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Formation initiale</a:t>
          </a:r>
        </a:p>
      </dsp:txBody>
      <dsp:txXfrm>
        <a:off x="555322" y="757336"/>
        <a:ext cx="911208" cy="556520"/>
      </dsp:txXfrm>
    </dsp:sp>
    <dsp:sp modelId="{D6F7EB7E-B39D-4E6C-91B5-DF420C689897}">
      <dsp:nvSpPr>
        <dsp:cNvPr id="0" name=""/>
        <dsp:cNvSpPr/>
      </dsp:nvSpPr>
      <dsp:spPr>
        <a:xfrm>
          <a:off x="419778" y="592235"/>
          <a:ext cx="118229" cy="118229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2296"/>
              </a:lnTo>
              <a:lnTo>
                <a:pt x="118229" y="1182296"/>
              </a:lnTo>
            </a:path>
          </a:pathLst>
        </a:cu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3B3F330-4552-4A27-8A87-C35E019AE677}">
      <dsp:nvSpPr>
        <dsp:cNvPr id="0" name=""/>
        <dsp:cNvSpPr/>
      </dsp:nvSpPr>
      <dsp:spPr>
        <a:xfrm>
          <a:off x="538008" y="1478958"/>
          <a:ext cx="945836" cy="591148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24765" tIns="16510" rIns="24765" bIns="1651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300" kern="1200"/>
            <a:t>Foramtion pour adultes</a:t>
          </a:r>
        </a:p>
      </dsp:txBody>
      <dsp:txXfrm>
        <a:off x="555322" y="1496272"/>
        <a:ext cx="911208" cy="556520"/>
      </dsp:txXfrm>
    </dsp:sp>
    <dsp:sp modelId="{530A3A9E-6430-494D-83BA-96A508010858}">
      <dsp:nvSpPr>
        <dsp:cNvPr id="0" name=""/>
        <dsp:cNvSpPr/>
      </dsp:nvSpPr>
      <dsp:spPr>
        <a:xfrm>
          <a:off x="1779419" y="1087"/>
          <a:ext cx="1182296" cy="591148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6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6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6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>
          <a:outerShdw blurRad="57150" dist="19050" dir="5400000" algn="ctr" rotWithShape="0">
            <a:srgbClr val="000000">
              <a:alpha val="63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38100" tIns="25400" rIns="38100" bIns="254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kern="1200">
              <a:latin typeface="Calibri" panose="020F0502020204030204"/>
              <a:ea typeface="+mn-ea"/>
              <a:cs typeface="+mn-cs"/>
            </a:rPr>
            <a:t>Maintien</a:t>
          </a:r>
        </a:p>
      </dsp:txBody>
      <dsp:txXfrm>
        <a:off x="1796733" y="18401"/>
        <a:ext cx="1147668" cy="55652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789D722-8C98-4C62-9F9A-A905FC045953}">
      <dsp:nvSpPr>
        <dsp:cNvPr id="0" name=""/>
        <dsp:cNvSpPr/>
      </dsp:nvSpPr>
      <dsp:spPr>
        <a:xfrm>
          <a:off x="1080137" y="181678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25D787B-027B-4900-B962-8F9F251BF8B4}">
      <dsp:nvSpPr>
        <dsp:cNvPr id="0" name=""/>
        <dsp:cNvSpPr/>
      </dsp:nvSpPr>
      <dsp:spPr>
        <a:xfrm>
          <a:off x="1080137" y="1070023"/>
          <a:ext cx="1834896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FA13EA-6717-49CE-9580-D537778D4CAB}">
      <dsp:nvSpPr>
        <dsp:cNvPr id="0" name=""/>
        <dsp:cNvSpPr/>
      </dsp:nvSpPr>
      <dsp:spPr>
        <a:xfrm>
          <a:off x="1080137" y="323263"/>
          <a:ext cx="2142134" cy="0"/>
        </a:xfrm>
        <a:prstGeom prst="line">
          <a:avLst/>
        </a:prstGeom>
        <a:noFill/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-12276" y="-22389"/>
          <a:ext cx="2184827" cy="2184827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227073" y="584829"/>
          <a:ext cx="1522687" cy="1023687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400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5400" kern="1200">
            <a:solidFill>
              <a:sysClr val="windowText" lastClr="000000"/>
            </a:solidFill>
            <a:latin typeface="Calibri" panose="020F0502020204030204"/>
            <a:ea typeface="+mn-ea"/>
            <a:cs typeface="+mn-cs"/>
          </a:endParaRPr>
        </a:p>
      </dsp:txBody>
      <dsp:txXfrm>
        <a:off x="227073" y="584829"/>
        <a:ext cx="1522687" cy="1023687"/>
      </dsp:txXfrm>
    </dsp:sp>
    <dsp:sp modelId="{9689A072-9A1C-4FDC-9C32-6738045E4EC3}">
      <dsp:nvSpPr>
        <dsp:cNvPr id="0" name=""/>
        <dsp:cNvSpPr/>
      </dsp:nvSpPr>
      <dsp:spPr>
        <a:xfrm>
          <a:off x="2870170" y="-28837"/>
          <a:ext cx="704203" cy="704203"/>
        </a:xfrm>
        <a:prstGeom prst="ellipse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A4D48B2-D459-44BA-B7E4-CDD55A8F1755}">
      <dsp:nvSpPr>
        <dsp:cNvPr id="0" name=""/>
        <dsp:cNvSpPr/>
      </dsp:nvSpPr>
      <dsp:spPr>
        <a:xfrm>
          <a:off x="3599535" y="9151"/>
          <a:ext cx="120806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 chimique</a:t>
          </a:r>
        </a:p>
      </dsp:txBody>
      <dsp:txXfrm>
        <a:off x="3599535" y="9151"/>
        <a:ext cx="1208062" cy="640080"/>
      </dsp:txXfrm>
    </dsp:sp>
    <dsp:sp modelId="{1F3692AB-DF21-47EA-8182-268C80153FE0}">
      <dsp:nvSpPr>
        <dsp:cNvPr id="0" name=""/>
        <dsp:cNvSpPr/>
      </dsp:nvSpPr>
      <dsp:spPr>
        <a:xfrm>
          <a:off x="2594993" y="74998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56C1DAC-849B-449C-B409-5702910D34B2}">
      <dsp:nvSpPr>
        <dsp:cNvPr id="0" name=""/>
        <dsp:cNvSpPr/>
      </dsp:nvSpPr>
      <dsp:spPr>
        <a:xfrm>
          <a:off x="3235073" y="749983"/>
          <a:ext cx="2750012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Fabrication de produits métalliques, à l'exception des machines et des équipements</a:t>
          </a:r>
        </a:p>
      </dsp:txBody>
      <dsp:txXfrm>
        <a:off x="3235073" y="749983"/>
        <a:ext cx="2750012" cy="640080"/>
      </dsp:txXfrm>
    </dsp:sp>
    <dsp:sp modelId="{E4EAA529-F991-4FFD-AA62-F1A3CD81D957}">
      <dsp:nvSpPr>
        <dsp:cNvPr id="0" name=""/>
        <dsp:cNvSpPr/>
      </dsp:nvSpPr>
      <dsp:spPr>
        <a:xfrm>
          <a:off x="2902232" y="1496743"/>
          <a:ext cx="640080" cy="640080"/>
        </a:xfrm>
        <a:prstGeom prst="ellipse">
          <a:avLst/>
        </a:prstGeom>
        <a:solidFill>
          <a:schemeClr val="accent6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AD7C7BB-4916-466C-9E89-CFC7836E7138}">
      <dsp:nvSpPr>
        <dsp:cNvPr id="0" name=""/>
        <dsp:cNvSpPr/>
      </dsp:nvSpPr>
      <dsp:spPr>
        <a:xfrm>
          <a:off x="3542312" y="1496743"/>
          <a:ext cx="725513" cy="64008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8100" tIns="0" rIns="38100" bIns="0" numCol="1" spcCol="1270" anchor="ctr" anchorCtr="0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000" kern="1200">
              <a:solidFill>
                <a:sysClr val="windowText" lastClr="000000"/>
              </a:solidFill>
              <a:latin typeface="Calibri" panose="020F0502020204030204"/>
              <a:ea typeface="+mn-ea"/>
              <a:cs typeface="+mn-cs"/>
            </a:rPr>
            <a:t>Industries alimentaires</a:t>
          </a:r>
        </a:p>
      </dsp:txBody>
      <dsp:txXfrm>
        <a:off x="3542312" y="1496743"/>
        <a:ext cx="725513" cy="64008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24424" y="169912"/>
          <a:ext cx="1844404" cy="2263837"/>
        </a:xfrm>
        <a:prstGeom prst="roundRect">
          <a:avLst/>
        </a:prstGeom>
        <a:solidFill>
          <a:srgbClr val="63A7DA"/>
        </a:solidFill>
        <a:ln w="12700" cap="flat" cmpd="sng" algn="ctr">
          <a:solidFill>
            <a:srgbClr val="63A7D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105275" y="1110434"/>
          <a:ext cx="1695841" cy="891336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0800" tIns="50800" rIns="50800" bIns="50800" numCol="1" spcCol="1270" anchor="b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2000" b="1" kern="1200" cap="none" spc="0">
            <a:ln w="0"/>
            <a:solidFill>
              <a:sysClr val="window" lastClr="FFFFFF"/>
            </a:solidFill>
            <a:effectLst>
              <a:outerShdw blurRad="38100" dist="19050" dir="2700000" algn="tl" rotWithShape="0">
                <a:sysClr val="windowText" lastClr="000000">
                  <a:alpha val="40000"/>
                </a:sysClr>
              </a:outerShdw>
            </a:effectLst>
            <a:latin typeface="Calibri" panose="020F0502020204030204"/>
            <a:ea typeface="+mn-ea"/>
            <a:cs typeface="+mn-cs"/>
          </a:endParaRP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Opportunités d’emploi 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2000" b="1" kern="1200" cap="none" spc="0">
              <a:ln w="0"/>
              <a:solidFill>
                <a:sysClr val="window" lastClr="FFFFFF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2020</a:t>
          </a:r>
        </a:p>
      </dsp:txBody>
      <dsp:txXfrm>
        <a:off x="105275" y="1110434"/>
        <a:ext cx="1695841" cy="891336"/>
      </dsp:txXfrm>
    </dsp:sp>
    <dsp:sp modelId="{44B966C2-B0CE-4CD5-9D7F-7F2B99DA5A2B}">
      <dsp:nvSpPr>
        <dsp:cNvPr id="0" name=""/>
        <dsp:cNvSpPr/>
      </dsp:nvSpPr>
      <dsp:spPr>
        <a:xfrm>
          <a:off x="1656904" y="100660"/>
          <a:ext cx="516080" cy="572021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2114874" y="152274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62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114874" y="152274"/>
        <a:ext cx="1324884" cy="611236"/>
      </dsp:txXfrm>
    </dsp:sp>
    <dsp:sp modelId="{A5B66451-CF6F-4CCC-B277-AB438EE4A6C8}">
      <dsp:nvSpPr>
        <dsp:cNvPr id="0" name=""/>
        <dsp:cNvSpPr/>
      </dsp:nvSpPr>
      <dsp:spPr>
        <a:xfrm>
          <a:off x="1683390" y="958454"/>
          <a:ext cx="453395" cy="483072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4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2097267" y="915476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5560" tIns="17780" rIns="35560" bIns="1778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4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-63%</a:t>
          </a:r>
        </a:p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2019</a:t>
          </a:r>
          <a:endParaRPr lang="fr-BE" sz="14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97267" y="915476"/>
        <a:ext cx="1324884" cy="611236"/>
      </dsp:txXfrm>
    </dsp:sp>
    <dsp:sp modelId="{0C847A8C-F723-4C12-9CBE-5D3FDA1C064A}">
      <dsp:nvSpPr>
        <dsp:cNvPr id="0" name=""/>
        <dsp:cNvSpPr/>
      </dsp:nvSpPr>
      <dsp:spPr>
        <a:xfrm>
          <a:off x="1677752" y="1780692"/>
          <a:ext cx="453395" cy="453395"/>
        </a:xfrm>
        <a:prstGeom prst="ellipse">
          <a:avLst/>
        </a:prstGeom>
        <a:blipFill>
          <a:blip xmlns:r="http://schemas.openxmlformats.org/officeDocument/2006/relationships" r:embed="rId5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6"/>
              </a:ext>
            </a:extLst>
          </a:blip>
          <a:srcRect/>
          <a:stretch>
            <a:fillRect/>
          </a:stretch>
        </a:blipFill>
        <a:ln w="12700" cap="flat" cmpd="sng" algn="ctr">
          <a:solidFill>
            <a:schemeClr val="bg1">
              <a:alpha val="9400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2073578" y="1806512"/>
          <a:ext cx="1324884" cy="611236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15240" rIns="3048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>
              <a:solidFill>
                <a:srgbClr val="63A7DA"/>
              </a:solidFill>
              <a:latin typeface="Calibri" panose="020F0502020204030204"/>
              <a:ea typeface="+mn-ea"/>
              <a:cs typeface="+mn-cs"/>
            </a:rPr>
            <a:t>548                 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d'emploi en Wallonie</a:t>
          </a:r>
          <a:endParaRPr lang="fr-BE" sz="12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2073578" y="1806512"/>
        <a:ext cx="1324884" cy="6112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3">
  <dgm:title val=""/>
  <dgm:desc val=""/>
  <dgm:catLst>
    <dgm:cat type="hierarchy" pri="7000"/>
    <dgm:cat type="list" pri="23000"/>
    <dgm:cat type="relationship" pri="15000"/>
    <dgm:cat type="convert" pri="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1" destId="11" srcOrd="0" destOrd="0"/>
        <dgm:cxn modelId="6" srcId="1" destId="12" srcOrd="1" destOrd="0"/>
        <dgm:cxn modelId="7" srcId="0" destId="2" srcOrd="1" destOrd="0"/>
        <dgm:cxn modelId="8" srcId="2" destId="21" srcOrd="0" destOrd="0"/>
        <dgm:cxn modelId="9" srcId="2" destId="2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forName="rootText" op="equ" val="65"/>
      <dgm:constr type="primFontSz" for="des" forName="childText" op="equ" val="65"/>
      <dgm:constr type="w" for="des" forName="rootComposite" refType="w"/>
      <dgm:constr type="h" for="des" forName="rootComposite" refType="w" fact="0.5"/>
      <dgm:constr type="w" for="des" forName="childText" refType="w" refFor="des" refForName="rootComposite" fact="0.8"/>
      <dgm:constr type="h" for="des" forName="childText" refType="h" refFor="des" refForName="rootComposite"/>
      <dgm:constr type="sibSp" refType="w" refFor="des" refForName="rootComposite" fact="0.25"/>
      <dgm:constr type="sibSp" for="des" forName="childShape" refType="h" refFor="des" refForName="childText" fact="0.25"/>
      <dgm:constr type="sp" for="des" forName="root" refType="h" refFor="des" refForName="childText" fact="0.25"/>
    </dgm:constrLst>
    <dgm:ruleLst/>
    <dgm:forEach name="Name3" axis="ch">
      <dgm:forEach name="Name4" axis="self" ptType="node" cnt="1">
        <dgm:layoutNode name="root">
          <dgm:choose name="Name5">
            <dgm:if name="Name6" func="var" arg="dir" op="equ" val="norm">
              <dgm:alg type="hierRoot">
                <dgm:param type="hierAlign" val="tL"/>
              </dgm:alg>
            </dgm:if>
            <dgm:else name="Name7">
              <dgm:alg type="hierRoot">
                <dgm:param type="hierAlign" val="tR"/>
              </dgm:alg>
            </dgm:else>
          </dgm:choose>
          <dgm:shape xmlns:r="http://schemas.openxmlformats.org/officeDocument/2006/relationships" r:blip="">
            <dgm:adjLst/>
          </dgm:shape>
          <dgm:presOf/>
          <dgm:constrLst>
            <dgm:constr type="alignOff" val="0.2"/>
          </dgm:constrLst>
          <dgm:ruleLst/>
          <dgm:layoutNode name="rootComposite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8">
              <dgm:if name="Name9" func="var" arg="dir" op="equ" val="norm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l" for="ch" forName="rootConnector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if>
              <dgm:else name="Name10">
                <dgm:constrLst>
                  <dgm:constr type="l" for="ch" forName="rootText"/>
                  <dgm:constr type="t" for="ch" forName="rootText"/>
                  <dgm:constr type="w" for="ch" forName="rootText" refType="w"/>
                  <dgm:constr type="h" for="ch" forName="rootText" refType="h"/>
                  <dgm:constr type="r" for="ch" forName="rootConnector" refType="w"/>
                  <dgm:constr type="t" for="ch" forName="rootConnector"/>
                  <dgm:constr type="w" for="ch" forName="rootConnector" refType="w" refFor="ch" refForName="rootText" fact="0.2"/>
                  <dgm:constr type="h" for="ch" forName="rootConnector" refType="h" refFor="ch" refForName="rootText"/>
                </dgm:constrLst>
              </dgm:else>
            </dgm:choose>
            <dgm:ruleLst/>
            <dgm:layoutNode name="rootText" styleLbl="node1"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 ptType="node" cnt="1"/>
              <dgm:constrLst>
                <dgm:constr type="tMarg" refType="primFontSz" fact="0.1"/>
                <dgm:constr type="bMarg" refType="primFontSz" fact="0.1"/>
                <dgm:constr type="lMarg" refType="primFontSz" fact="0.15"/>
                <dgm:constr type="rMarg" refType="primFontSz" fact="0.15"/>
              </dgm:constrLst>
              <dgm:ruleLst>
                <dgm:rule type="primFontSz" val="5" fact="NaN" max="NaN"/>
              </dgm:ruleLst>
            </dgm:layoutNode>
            <dgm:layoutNode name="rootConnector" moveWith="rootText">
              <dgm:alg type="sp"/>
              <dgm:shape xmlns:r="http://schemas.openxmlformats.org/officeDocument/2006/relationships" type="roundRect" r:blip="" hideGeom="1">
                <dgm:adjLst>
                  <dgm:adj idx="1" val="0.1"/>
                </dgm:adjLst>
              </dgm:shape>
              <dgm:presOf axis="self" ptType="node" cnt="1"/>
              <dgm:constrLst/>
              <dgm:ruleLst/>
            </dgm:layoutNode>
          </dgm:layoutNode>
          <dgm:layoutNode name="childShape">
            <dgm:alg type="hierChild">
              <dgm:param type="chAlign" val="l"/>
              <dgm:param type="linDir" val="fromT"/>
            </dgm:alg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11" axis="ch">
              <dgm:forEach name="Name12" axis="self" ptType="parTrans" cnt="1">
                <dgm:layoutNode name="Name13">
                  <dgm:choose name="Name14">
                    <dgm:if name="Name15" func="var" arg="dir" op="equ" val="norm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L"/>
                      </dgm:alg>
                    </dgm:if>
                    <dgm:else name="Name16">
                      <dgm:alg type="conn">
                        <dgm:param type="dim" val="1D"/>
                        <dgm:param type="endSty" val="noArr"/>
                        <dgm:param type="connRout" val="bend"/>
                        <dgm:param type="srcNode" val="rootConnector"/>
                        <dgm:param type="begPts" val="bCtr"/>
                        <dgm:param type="endPts" val="midR"/>
                      </dgm:alg>
                    </dgm:else>
                  </dgm:choose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7" axis="self" ptType="node">
                <dgm:layoutNode name="childText" styleLbl="bgAcc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>
                      <dgm:adj idx="1" val="0.1"/>
                    </dgm:adjLst>
                  </dgm:shape>
                  <dgm:presOf axis="self desOrSelf" ptType="node node" st="1 1" cnt="1 0"/>
                  <dgm:constrLst>
                    <dgm:constr type="tMarg" refType="primFontSz" fact="0.1"/>
                    <dgm:constr type="bMarg" refType="primFontSz" fact="0.1"/>
                    <dgm:constr type="lMarg" refType="primFontSz" fact="0.15"/>
                    <dgm:constr type="rMarg" refType="primFontSz" fact="0.15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Bassin 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08872"/>
      </a:accent1>
      <a:accent2>
        <a:srgbClr val="CDD84B"/>
      </a:accent2>
      <a:accent3>
        <a:srgbClr val="DD026F"/>
      </a:accent3>
      <a:accent4>
        <a:srgbClr val="B4222F"/>
      </a:accent4>
      <a:accent5>
        <a:srgbClr val="F1B372"/>
      </a:accent5>
      <a:accent6>
        <a:srgbClr val="63A7DA"/>
      </a:accent6>
      <a:hlink>
        <a:srgbClr val="63A7DA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1" ma:contentTypeDescription="Crée un document." ma:contentTypeScope="" ma:versionID="738b9a67a62cc5db1a82c3b418deecc3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4dcbb5e436a9b4a7e5c236df34dfc95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375605-2413-44B8-A13D-35ACC14855F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955F6410-A35D-4053-9B9C-E77ABA88CA0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1C4FC77-BDFB-466A-81D7-143E00C8B7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d816c3-b208-464c-adcf-149322fbddc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2B3D8D6-1FC6-4D08-9264-11B7991ADE8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d’entreprise de technologie (dépliant, grand format).dotx</Template>
  <TotalTime>24</TotalTime>
  <Pages>2</Pages>
  <Words>52</Words>
  <Characters>287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KACIMI Farida</cp:lastModifiedBy>
  <cp:revision>24</cp:revision>
  <cp:lastPrinted>2021-12-24T10:51:00Z</cp:lastPrinted>
  <dcterms:created xsi:type="dcterms:W3CDTF">2022-03-18T13:57:00Z</dcterms:created>
  <dcterms:modified xsi:type="dcterms:W3CDTF">2022-03-23T09:53:00Z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