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F2032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31BCC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9657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54882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3638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FC641F0" w:rsidR="00902688" w:rsidRDefault="00663DC5" w:rsidP="00F576BD">
      <w:pPr>
        <w:rPr>
          <w:noProof/>
          <w:lang w:bidi="fr-FR"/>
        </w:rPr>
      </w:pPr>
      <w:bookmarkStart w:id="0" w:name="_Hlk91166357"/>
      <w:bookmarkEnd w:id="0"/>
      <w:r>
        <w:rPr>
          <w:noProof/>
        </w:rPr>
        <w:drawing>
          <wp:anchor distT="0" distB="0" distL="114300" distR="114300" simplePos="0" relativeHeight="251777024" behindDoc="0" locked="0" layoutInCell="1" allowOverlap="1" wp14:anchorId="7C4DE21D" wp14:editId="544FD9F8">
            <wp:simplePos x="0" y="0"/>
            <wp:positionH relativeFrom="column">
              <wp:posOffset>3756855</wp:posOffset>
            </wp:positionH>
            <wp:positionV relativeFrom="paragraph">
              <wp:posOffset>714011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4E499A2A">
                <wp:simplePos x="0" y="0"/>
                <wp:positionH relativeFrom="margin">
                  <wp:posOffset>2412377</wp:posOffset>
                </wp:positionH>
                <wp:positionV relativeFrom="paragraph">
                  <wp:posOffset>591003</wp:posOffset>
                </wp:positionV>
                <wp:extent cx="8754701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701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C3E5B" w14:textId="5156D9AD" w:rsidR="00A72224" w:rsidRPr="00036493" w:rsidRDefault="00663DC5" w:rsidP="00663DC5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663DC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663DC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d’art</w:t>
                            </w:r>
                            <w:r w:rsidRPr="00663DC5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          </w:t>
                            </w:r>
                            <w:r w:rsidR="0089356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 1</w:t>
                            </w:r>
                            <w:r w:rsidR="009361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802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361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Maroquinier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7" type="#_x0000_t202" style="position:absolute;margin-left:189.95pt;margin-top:46.55pt;width:689.35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" filled="f" stroked="f" strokeweight=".5pt">
                <v:textbox>
                  <w:txbxContent>
                    <w:p w14:paraId="7CAC3E5B" w14:textId="5156D9AD" w:rsidR="00A72224" w:rsidRPr="00036493" w:rsidRDefault="00663DC5" w:rsidP="00663DC5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663DC5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663DC5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d’art</w:t>
                      </w:r>
                      <w:r w:rsidRPr="00663DC5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c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          </w:t>
                      </w:r>
                      <w:r w:rsidR="0089356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 1</w:t>
                      </w:r>
                      <w:r w:rsidR="00936108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802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36108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Maroquinier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1B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632E026D" wp14:editId="38B3E9A6">
                <wp:simplePos x="0" y="0"/>
                <wp:positionH relativeFrom="column">
                  <wp:posOffset>1308226</wp:posOffset>
                </wp:positionH>
                <wp:positionV relativeFrom="paragraph">
                  <wp:posOffset>2646944</wp:posOffset>
                </wp:positionV>
                <wp:extent cx="5866130" cy="251686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5168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67DF5F63" w:rsidR="00A72224" w:rsidRPr="00936108" w:rsidRDefault="00670D33" w:rsidP="009361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Dans la même logique que pour la bijouterie, par rapport à un métier de niche non couvert</w:t>
                            </w:r>
                            <w:r w:rsid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par une offre de formation sur notre territoire, l’IBEFE souhaite inscrire ce métier dans la</w:t>
                            </w:r>
                            <w:r w:rsid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liste des thématiques communes du Bassin pour envisager une création, à titre pilote et à</w:t>
                            </w:r>
                            <w:r w:rsid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36108" w:rsidRPr="00936108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petite échelle.</w:t>
                            </w: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pt;margin-top:208.4pt;width:461.9pt;height:198.2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26B088B6" w14:textId="67DF5F63" w:rsidR="00A72224" w:rsidRPr="00936108" w:rsidRDefault="00670D33" w:rsidP="0093610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Dans la même logique que pour la bijouterie, par rapport à un métier de niche non couvert</w:t>
                      </w:r>
                      <w:r w:rsid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par une offre de formation sur notre territoire, l’IBEFE souhaite inscrire ce métier dans la</w:t>
                      </w:r>
                      <w:r w:rsid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liste des thématiques communes du Bassin pour envisager une création, à titre pilote et à</w:t>
                      </w:r>
                      <w:r w:rsid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36108" w:rsidRPr="00936108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petite échelle.</w:t>
                      </w: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56512" behindDoc="0" locked="0" layoutInCell="1" allowOverlap="1" wp14:anchorId="0A455BD4" wp14:editId="37F25528">
                <wp:simplePos x="0" y="0"/>
                <wp:positionH relativeFrom="column">
                  <wp:posOffset>4895850</wp:posOffset>
                </wp:positionH>
                <wp:positionV relativeFrom="paragraph">
                  <wp:posOffset>5227320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29" style="position:absolute;margin-left:385.5pt;margin-top:411.6pt;width:42.85pt;height:50.6pt;flip:x;z-index:25145651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">
                <v:oval id="Ellipse 143" o:spid="_x0000_s103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666D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71AA49BE" wp14:editId="5CF2D4D1">
                <wp:simplePos x="0" y="0"/>
                <wp:positionH relativeFrom="margin">
                  <wp:posOffset>3098800</wp:posOffset>
                </wp:positionH>
                <wp:positionV relativeFrom="paragraph">
                  <wp:posOffset>5486401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2" style="position:absolute;margin-left:244pt;margin-top:6in;width:43.95pt;height:34pt;z-index:2514544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">
                <v:oval id="Ellipse 140" o:spid="_x0000_s103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4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1A11FDEB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90A548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  <w:r w:rsidR="00EC1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à titre pilote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5" type="#_x0000_t202" style="position:absolute;margin-left:182.85pt;margin-top:218.4pt;width:394.95pt;height: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" filled="f" stroked="f" strokeweight=".5pt">
                <v:textbox>
                  <w:txbxContent>
                    <w:p w14:paraId="621463FE" w14:textId="1090A548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  <w:r w:rsidR="00EC1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à titre pilote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6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BV3Gzd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0ED5F72F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64E5D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37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DLT8Z9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0ED5F72F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8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zl2TzOAIAAGM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739B97BC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9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9cHoJ3MCAADe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739B97BC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88B77" id="Rectangle 150" o:spid="_x0000_s1026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7" o:title="" recolor="t" rotate="t" type="frame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569CBBAE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1DE7908">
                                  <wp:extent cx="3263265" cy="2071194"/>
                                  <wp:effectExtent l="0" t="38100" r="0" b="24765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1DE7908">
                            <wp:extent cx="3263265" cy="2071194"/>
                            <wp:effectExtent l="0" t="38100" r="0" b="24765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1EEDA" id="Connecteur droit 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11A2A2B1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B58CC" id="Connecteur droit 1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67609D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1A1446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750C14A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8CBAB49" w:rsidR="00A72224" w:rsidRPr="0017238A" w:rsidRDefault="00C50DF2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Bijoutier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9" style="position:absolute;margin-left:116.6pt;margin-top:501.7pt;width:182.95pt;height:47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07fg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" fillcolor="#63a7da" stroked="f" strokeweight="1pt">
                <v:textbox>
                  <w:txbxContent>
                    <w:p w14:paraId="06F157E7" w14:textId="78CBAB49" w:rsidR="00A72224" w:rsidRPr="0017238A" w:rsidRDefault="00C50DF2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Bijoutier fantaisie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B004F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52E0E71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995">
              <w:rPr>
                <w:b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45A2173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440160" w:rsidRPr="00440160">
              <w:rPr>
                <w:color w:val="63A7DA"/>
                <w:kern w:val="0"/>
                <w:szCs w:val="24"/>
              </w:rPr>
              <w:t>Fabricant</w:t>
            </w:r>
            <w:r w:rsidR="00440160">
              <w:rPr>
                <w:color w:val="63A7DA"/>
                <w:kern w:val="0"/>
                <w:szCs w:val="24"/>
              </w:rPr>
              <w:t xml:space="preserve"> </w:t>
            </w:r>
            <w:r w:rsidR="00440160" w:rsidRPr="00440160">
              <w:rPr>
                <w:color w:val="63A7DA"/>
                <w:kern w:val="0"/>
                <w:szCs w:val="24"/>
              </w:rPr>
              <w:t>d'articles en cuir et autres matériaux souples (hors vêtement)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7F81AFA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6962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8007CA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617E5E">
              <w:rPr>
                <w:color w:val="63A7DA"/>
                <w:kern w:val="0"/>
                <w:szCs w:val="24"/>
              </w:rPr>
              <w:t>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B47A9F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28AFDD5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3EE7E75C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8223D8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737C77B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1C6B2B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270BF7E8" w:rsidR="003A2DA2" w:rsidRPr="00B2027D" w:rsidRDefault="00E83A5D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01D9929C">
                <wp:simplePos x="0" y="0"/>
                <wp:positionH relativeFrom="column">
                  <wp:posOffset>8016892</wp:posOffset>
                </wp:positionH>
                <wp:positionV relativeFrom="paragraph">
                  <wp:posOffset>1503626</wp:posOffset>
                </wp:positionV>
                <wp:extent cx="2978785" cy="1993265"/>
                <wp:effectExtent l="0" t="0" r="0" b="698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93265"/>
                          <a:chOff x="0" y="85640"/>
                          <a:chExt cx="2979480" cy="199412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07630" y="85640"/>
                            <a:ext cx="971850" cy="1994129"/>
                            <a:chOff x="4856" y="61159"/>
                            <a:chExt cx="872319" cy="1633717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56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4856" y="98948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21861" y="6115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0" style="position:absolute;left:0;text-align:left;margin-left:631.25pt;margin-top:118.4pt;width:234.55pt;height:156.95pt;z-index:251712512;mso-width-relative:margin;mso-height-relative:margin" coordorigin=",856" coordsize="29794,1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">
                <v:shape id="Zone de texte 225" o:spid="_x0000_s1061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2" style="position:absolute;left:20076;top:856;width:9718;height:19941" coordorigin="48,611" coordsize="8723,1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3" type="#_x0000_t202" style="position:absolute;left:48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4" type="#_x0000_t202" style="position:absolute;left:48;top:98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3218;top:61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513DB949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EE137B8">
                                  <wp:extent cx="3405351" cy="2490470"/>
                                  <wp:effectExtent l="0" t="0" r="4318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9" r:lo="rId50" r:qs="rId51" r:cs="rId5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67" type="#_x0000_t202" style="position:absolute;left:0;text-align:left;margin-left:188.2pt;margin-top:431.8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EE137B8">
                            <wp:extent cx="3405351" cy="2490470"/>
                            <wp:effectExtent l="0" t="0" r="4318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4" r:lo="rId50" r:qs="rId51" r:cs="rId5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11324950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8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+ZANV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69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5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7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0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1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195C0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314DC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4A1F5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2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3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0UOdN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4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AwUTNR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6FBAE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667DA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49961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hm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RMS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AOjDhm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BE748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7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" stroked="f" strokeweight="1pt">
                <v:fill r:id="rId83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B6020D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4" w:history="1"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8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0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CvOHK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63DC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6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3853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At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mHvwLb0DAAAECwAADgAAAAAAAAAAAAAAAAAu&#10;AgAAZHJzL2Uyb0RvYy54bWxQSwECLQAUAAYACAAAACEATKuws+IAAAAMAQAADwAAAAAAAAAAAAAA&#10;AAAXBgAAZHJzL2Rvd25yZXYueG1sUEsFBgAAAAAEAAQA8wAAACYHAAAAAA==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8Vj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nC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PFY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Ah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/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7TYA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7DC7A" w14:textId="77777777" w:rsidR="00B6020D" w:rsidRDefault="00B6020D" w:rsidP="0063464B">
      <w:r>
        <w:separator/>
      </w:r>
    </w:p>
  </w:endnote>
  <w:endnote w:type="continuationSeparator" w:id="0">
    <w:p w14:paraId="2CA012AA" w14:textId="77777777" w:rsidR="00B6020D" w:rsidRDefault="00B6020D" w:rsidP="0063464B">
      <w:r>
        <w:continuationSeparator/>
      </w:r>
    </w:p>
  </w:endnote>
  <w:endnote w:type="continuationNotice" w:id="1">
    <w:p w14:paraId="48D0BC80" w14:textId="77777777" w:rsidR="00B6020D" w:rsidRDefault="00B602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0C325" w14:textId="77777777" w:rsidR="00B6020D" w:rsidRDefault="00B6020D" w:rsidP="0063464B">
      <w:r>
        <w:separator/>
      </w:r>
    </w:p>
  </w:footnote>
  <w:footnote w:type="continuationSeparator" w:id="0">
    <w:p w14:paraId="03C32F0F" w14:textId="77777777" w:rsidR="00B6020D" w:rsidRDefault="00B6020D" w:rsidP="0063464B">
      <w:r>
        <w:continuationSeparator/>
      </w:r>
    </w:p>
  </w:footnote>
  <w:footnote w:type="continuationNotice" w:id="1">
    <w:p w14:paraId="4477BE0C" w14:textId="77777777" w:rsidR="00B6020D" w:rsidRDefault="00B602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4AAC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79A8"/>
    <w:rsid w:val="00370731"/>
    <w:rsid w:val="003724F6"/>
    <w:rsid w:val="00373995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7FDD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160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3DC5"/>
    <w:rsid w:val="00667054"/>
    <w:rsid w:val="00670BED"/>
    <w:rsid w:val="00670D33"/>
    <w:rsid w:val="00671F7E"/>
    <w:rsid w:val="00674192"/>
    <w:rsid w:val="006742A5"/>
    <w:rsid w:val="00676962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3003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36108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020D"/>
    <w:rsid w:val="00B62942"/>
    <w:rsid w:val="00B6723D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4680C"/>
    <w:rsid w:val="00C46879"/>
    <w:rsid w:val="00C50DF2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0119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A5D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diagramColors" Target="diagrams/colors1.xml"/><Relationship Id="rId34" Type="http://schemas.openxmlformats.org/officeDocument/2006/relationships/image" Target="media/image140.svg"/><Relationship Id="rId42" Type="http://schemas.openxmlformats.org/officeDocument/2006/relationships/image" Target="media/image22.svg"/><Relationship Id="rId47" Type="http://schemas.openxmlformats.org/officeDocument/2006/relationships/image" Target="media/image27.png"/><Relationship Id="rId50" Type="http://schemas.openxmlformats.org/officeDocument/2006/relationships/diagramLayout" Target="diagrams/layout2.xml"/><Relationship Id="rId55" Type="http://schemas.openxmlformats.org/officeDocument/2006/relationships/diagramData" Target="diagrams/data5.xml"/><Relationship Id="rId63" Type="http://schemas.openxmlformats.org/officeDocument/2006/relationships/image" Target="media/image37.png"/><Relationship Id="rId68" Type="http://schemas.openxmlformats.org/officeDocument/2006/relationships/image" Target="media/image380.svg"/><Relationship Id="rId76" Type="http://schemas.openxmlformats.org/officeDocument/2006/relationships/image" Target="media/image420.svg"/><Relationship Id="rId84" Type="http://schemas.openxmlformats.org/officeDocument/2006/relationships/hyperlink" Target="http://www.bassinefe-hainautcentre.be/le-rapport-analytique-et-prospectif" TargetMode="External"/><Relationship Id="rId89" Type="http://schemas.openxmlformats.org/officeDocument/2006/relationships/image" Target="media/image51.svg"/><Relationship Id="rId7" Type="http://schemas.openxmlformats.org/officeDocument/2006/relationships/settings" Target="settings.xml"/><Relationship Id="rId71" Type="http://schemas.openxmlformats.org/officeDocument/2006/relationships/image" Target="media/image390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10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svg"/><Relationship Id="rId37" Type="http://schemas.openxmlformats.org/officeDocument/2006/relationships/image" Target="media/image17.png"/><Relationship Id="rId40" Type="http://schemas.openxmlformats.org/officeDocument/2006/relationships/image" Target="media/image20.svg"/><Relationship Id="rId45" Type="http://schemas.openxmlformats.org/officeDocument/2006/relationships/image" Target="media/image25.png"/><Relationship Id="rId53" Type="http://schemas.microsoft.com/office/2007/relationships/diagramDrawing" Target="diagrams/drawing2.xml"/><Relationship Id="rId58" Type="http://schemas.openxmlformats.org/officeDocument/2006/relationships/diagramColors" Target="diagrams/colors3.xml"/><Relationship Id="rId66" Type="http://schemas.openxmlformats.org/officeDocument/2006/relationships/image" Target="media/image360.svg"/><Relationship Id="rId74" Type="http://schemas.openxmlformats.org/officeDocument/2006/relationships/image" Target="media/image42.svg"/><Relationship Id="rId79" Type="http://schemas.openxmlformats.org/officeDocument/2006/relationships/image" Target="media/image45.png"/><Relationship Id="rId87" Type="http://schemas.openxmlformats.org/officeDocument/2006/relationships/image" Target="media/image50.emf"/><Relationship Id="rId5" Type="http://schemas.openxmlformats.org/officeDocument/2006/relationships/numbering" Target="numbering.xml"/><Relationship Id="rId61" Type="http://schemas.openxmlformats.org/officeDocument/2006/relationships/image" Target="media/image35.png"/><Relationship Id="rId82" Type="http://schemas.openxmlformats.org/officeDocument/2006/relationships/image" Target="media/image48.svg"/><Relationship Id="rId90" Type="http://schemas.openxmlformats.org/officeDocument/2006/relationships/image" Target="media/image53.png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30" Type="http://schemas.openxmlformats.org/officeDocument/2006/relationships/image" Target="media/image120.sv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svg"/><Relationship Id="rId56" Type="http://schemas.openxmlformats.org/officeDocument/2006/relationships/diagramLayout" Target="diagrams/layout3.xml"/><Relationship Id="rId64" Type="http://schemas.openxmlformats.org/officeDocument/2006/relationships/image" Target="media/image38.svg"/><Relationship Id="rId69" Type="http://schemas.openxmlformats.org/officeDocument/2006/relationships/image" Target="media/image39.png"/><Relationship Id="rId77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2.xml"/><Relationship Id="rId72" Type="http://schemas.openxmlformats.org/officeDocument/2006/relationships/image" Target="media/image400.svg"/><Relationship Id="rId80" Type="http://schemas.openxmlformats.org/officeDocument/2006/relationships/image" Target="media/image46.svg"/><Relationship Id="rId85" Type="http://schemas.openxmlformats.org/officeDocument/2006/relationships/image" Target="media/image49.emf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9.svg"/><Relationship Id="rId33" Type="http://schemas.openxmlformats.org/officeDocument/2006/relationships/image" Target="media/image130.png"/><Relationship Id="rId38" Type="http://schemas.openxmlformats.org/officeDocument/2006/relationships/image" Target="media/image18.svg"/><Relationship Id="rId46" Type="http://schemas.openxmlformats.org/officeDocument/2006/relationships/image" Target="media/image26.svg"/><Relationship Id="rId59" Type="http://schemas.microsoft.com/office/2007/relationships/diagramDrawing" Target="diagrams/drawing3.xml"/><Relationship Id="rId67" Type="http://schemas.openxmlformats.org/officeDocument/2006/relationships/image" Target="media/image370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1.png"/><Relationship Id="rId54" Type="http://schemas.openxmlformats.org/officeDocument/2006/relationships/diagramData" Target="diagrams/data4.xml"/><Relationship Id="rId62" Type="http://schemas.openxmlformats.org/officeDocument/2006/relationships/image" Target="media/image36.svg"/><Relationship Id="rId70" Type="http://schemas.openxmlformats.org/officeDocument/2006/relationships/image" Target="media/image40.svg"/><Relationship Id="rId75" Type="http://schemas.openxmlformats.org/officeDocument/2006/relationships/image" Target="media/image410.png"/><Relationship Id="rId83" Type="http://schemas.openxmlformats.org/officeDocument/2006/relationships/image" Target="media/image49.png"/><Relationship Id="rId88" Type="http://schemas.openxmlformats.org/officeDocument/2006/relationships/image" Target="media/image5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Data" Target="diagrams/data2.xml"/><Relationship Id="rId28" Type="http://schemas.openxmlformats.org/officeDocument/2006/relationships/image" Target="media/image12.svg"/><Relationship Id="rId36" Type="http://schemas.openxmlformats.org/officeDocument/2006/relationships/image" Target="media/image16.svg"/><Relationship Id="rId49" Type="http://schemas.openxmlformats.org/officeDocument/2006/relationships/diagramData" Target="diagrams/data3.xml"/><Relationship Id="rId57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4.svg"/><Relationship Id="rId52" Type="http://schemas.openxmlformats.org/officeDocument/2006/relationships/diagramColors" Target="diagrams/colors2.xml"/><Relationship Id="rId60" Type="http://schemas.openxmlformats.org/officeDocument/2006/relationships/diagramData" Target="diagrams/data6.xml"/><Relationship Id="rId65" Type="http://schemas.openxmlformats.org/officeDocument/2006/relationships/image" Target="media/image350.png"/><Relationship Id="rId73" Type="http://schemas.openxmlformats.org/officeDocument/2006/relationships/image" Target="media/image41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436134F-2FDE-4FC3-A7B5-AB05CA989A37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4131D64C-D542-46CA-9857-E7454EA75AD9}" type="parTrans" cxnId="{B8CA0E28-3ADF-452F-9186-6D658032B3E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60757A2-9968-4F51-A31A-A1AF0B5EB978}" type="sibTrans" cxnId="{B8CA0E28-3ADF-452F-9186-6D658032B3E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477CE970-13CB-4800-9DBB-343C495CF626}" type="pres">
      <dgm:prSet presAssocID="{4131D64C-D542-46CA-9857-E7454EA75AD9}" presName="Name13" presStyleLbl="parChTrans1D2" presStyleIdx="1" presStyleCnt="2"/>
      <dgm:spPr/>
    </dgm:pt>
    <dgm:pt modelId="{ABDE7112-9078-4686-AC0B-955A737FD031}" type="pres">
      <dgm:prSet presAssocID="{6436134F-2FDE-4FC3-A7B5-AB05CA989A3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8CA0E28-3ADF-452F-9186-6D658032B3E6}" srcId="{E1E31A27-682F-4524-8836-4107CDEC5323}" destId="{6436134F-2FDE-4FC3-A7B5-AB05CA989A37}" srcOrd="1" destOrd="0" parTransId="{4131D64C-D542-46CA-9857-E7454EA75AD9}" sibTransId="{360757A2-9968-4F51-A31A-A1AF0B5EB978}"/>
    <dgm:cxn modelId="{5F92B13F-7894-4A58-B0C1-9D5A1F21BF2E}" type="presOf" srcId="{6436134F-2FDE-4FC3-A7B5-AB05CA989A37}" destId="{ABDE7112-9078-4686-AC0B-955A737FD03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93F4F5D5-F0CE-4EF2-B27F-96420B16C351}" type="presOf" srcId="{4131D64C-D542-46CA-9857-E7454EA75AD9}" destId="{477CE970-13CB-4800-9DBB-343C495CF626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C44482E5-F37C-483F-AC9F-B56F1B528B7C}" type="presParOf" srcId="{D9F353A7-6BA6-4618-9297-C380F5C53C3D}" destId="{477CE970-13CB-4800-9DBB-343C495CF626}" srcOrd="2" destOrd="0" presId="urn:microsoft.com/office/officeart/2005/8/layout/hierarchy3"/>
    <dgm:cxn modelId="{8AD9E8A6-F5B4-4E7E-9E96-984919F7DC55}" type="presParOf" srcId="{D9F353A7-6BA6-4618-9297-C380F5C53C3D}" destId="{ABDE7112-9078-4686-AC0B-955A737FD031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477CE970-13CB-4800-9DBB-343C495CF626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DE7112-9078-4686-AC0B-955A737FD031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6</TotalTime>
  <Pages>2</Pages>
  <Words>43</Words>
  <Characters>239</Characters>
  <Application>Microsoft Office Word</Application>
  <DocSecurity>0</DocSecurity>
  <Lines>1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9</cp:revision>
  <cp:lastPrinted>2021-12-24T10:51:00Z</cp:lastPrinted>
  <dcterms:created xsi:type="dcterms:W3CDTF">2022-03-24T13:47:00Z</dcterms:created>
  <dcterms:modified xsi:type="dcterms:W3CDTF">2022-03-25T08:57:00Z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