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167E7E2E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2372F018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1947B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2FAF6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4360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50DCF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F0D34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0D5ED9F6" w:rsidR="00902688" w:rsidRDefault="00394D0D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74480D33">
                <wp:simplePos x="0" y="0"/>
                <wp:positionH relativeFrom="column">
                  <wp:posOffset>1289811</wp:posOffset>
                </wp:positionH>
                <wp:positionV relativeFrom="paragraph">
                  <wp:posOffset>2742747</wp:posOffset>
                </wp:positionV>
                <wp:extent cx="5596255" cy="276130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255" cy="27613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833A06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66CCD5E5" w14:textId="77777777" w:rsidR="00B02445" w:rsidRPr="00833A06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848E610" w14:textId="704FAFEC" w:rsidR="009F524A" w:rsidRDefault="00A72224" w:rsidP="009F52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-</w:t>
                            </w:r>
                            <w:r w:rsidR="009F524A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Tenant compte de la position stratégique du Bassin et des potentialités de développement</w:t>
                            </w:r>
                            <w:r w:rsidR="000A2CB8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F524A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du transport et de la logistique avec des infrastructures bien présentes et connues au-delà</w:t>
                            </w:r>
                            <w:r w:rsidR="000A2CB8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F524A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des frontières du territoire</w:t>
                            </w:r>
                            <w:r w:rsidR="000A2CB8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3C1CF6B5" w14:textId="77777777" w:rsidR="00394D0D" w:rsidRPr="00833A06" w:rsidRDefault="00394D0D" w:rsidP="009F52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76A98ABD" w14:textId="3F8DB058" w:rsidR="000A2CB8" w:rsidRDefault="006C470E" w:rsidP="006C470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- Construire une filière logistique sur le Bassin permettrait aussi de mieux alimenter les formations proposées par l’enseignement supérieur.</w:t>
                            </w:r>
                          </w:p>
                          <w:p w14:paraId="39B2F5EA" w14:textId="77777777" w:rsidR="00394D0D" w:rsidRPr="00833A06" w:rsidRDefault="00394D0D" w:rsidP="006C470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34B722DA" w14:textId="3D0D1A25" w:rsidR="00AF0CF7" w:rsidRPr="00833A06" w:rsidRDefault="006C470E" w:rsidP="009F52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sym w:font="Wingdings" w:char="F0E0"/>
                            </w:r>
                            <w:r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AF0CF7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Il s'agit de prioriser la création d'une offre de « Gestionnaire en logistique et transport » dans l’enseignement secondaire qualifiant après la phase test </w:t>
                            </w:r>
                            <w:proofErr w:type="gramStart"/>
                            <w:r w:rsidR="00AF0CF7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actuellement en cours</w:t>
                            </w:r>
                            <w:proofErr w:type="gramEnd"/>
                            <w:r w:rsidR="00AF0CF7" w:rsidRPr="00833A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sur d’autres Bassins.</w:t>
                            </w:r>
                          </w:p>
                          <w:p w14:paraId="4960EEA8" w14:textId="7BE79B8C" w:rsidR="00A72224" w:rsidRPr="00833A06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833A06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833A06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1.55pt;margin-top:215.95pt;width:440.65pt;height:21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" filled="f" stroked="f" strokeweight="1pt">
                <v:textbox>
                  <w:txbxContent>
                    <w:p w14:paraId="0F13DBCA" w14:textId="77777777" w:rsidR="00A72224" w:rsidRPr="00833A06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66CCD5E5" w14:textId="77777777" w:rsidR="00B02445" w:rsidRPr="00833A06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848E610" w14:textId="704FAFEC" w:rsidR="009F524A" w:rsidRDefault="00A72224" w:rsidP="009F524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-</w:t>
                      </w:r>
                      <w:r w:rsidR="009F524A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Tenant compte de la position stratégique du Bassin et des potentialités de développement</w:t>
                      </w:r>
                      <w:r w:rsidR="000A2CB8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F524A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du transport et de la logistique avec des infrastructures bien présentes et connues au-delà</w:t>
                      </w:r>
                      <w:r w:rsidR="000A2CB8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F524A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des frontières du territoire</w:t>
                      </w:r>
                      <w:r w:rsidR="000A2CB8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3C1CF6B5" w14:textId="77777777" w:rsidR="00394D0D" w:rsidRPr="00833A06" w:rsidRDefault="00394D0D" w:rsidP="009F524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76A98ABD" w14:textId="3F8DB058" w:rsidR="000A2CB8" w:rsidRDefault="006C470E" w:rsidP="006C470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- Construire une filière logistique sur le Bassin permettrait aussi de mieux alimenter les formations proposées par l’enseignement supérieur.</w:t>
                      </w:r>
                    </w:p>
                    <w:p w14:paraId="39B2F5EA" w14:textId="77777777" w:rsidR="00394D0D" w:rsidRPr="00833A06" w:rsidRDefault="00394D0D" w:rsidP="006C470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34B722DA" w14:textId="3D0D1A25" w:rsidR="00AF0CF7" w:rsidRPr="00833A06" w:rsidRDefault="006C470E" w:rsidP="009F524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sym w:font="Wingdings" w:char="F0E0"/>
                      </w:r>
                      <w:r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AF0CF7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Il s'agit de prioriser la création d'une offre de « Gestionnaire en logistique et transport » dans l’enseignement secondaire qualifiant après la phase test </w:t>
                      </w:r>
                      <w:proofErr w:type="gramStart"/>
                      <w:r w:rsidR="00AF0CF7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actuellement en cours</w:t>
                      </w:r>
                      <w:proofErr w:type="gramEnd"/>
                      <w:r w:rsidR="00AF0CF7" w:rsidRPr="00833A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sur d’autres Bassins.</w:t>
                      </w:r>
                    </w:p>
                    <w:p w14:paraId="4960EEA8" w14:textId="7BE79B8C" w:rsidR="00A72224" w:rsidRPr="00833A06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833A06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833A06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708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75A4FB" wp14:editId="43C8F1D1">
                <wp:simplePos x="0" y="0"/>
                <wp:positionH relativeFrom="column">
                  <wp:posOffset>4041568</wp:posOffset>
                </wp:positionH>
                <wp:positionV relativeFrom="paragraph">
                  <wp:posOffset>1578446</wp:posOffset>
                </wp:positionV>
                <wp:extent cx="8827129" cy="425513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7129" cy="425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9E04F" w14:textId="6BCA28AB" w:rsidR="002C708D" w:rsidRPr="00BB3BA6" w:rsidRDefault="002C708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Dispatcher transports routiers de marchandises est </w:t>
                            </w:r>
                            <w:proofErr w:type="spellStart"/>
                            <w:r w:rsidR="00BB3BA6"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identifé</w:t>
                            </w:r>
                            <w:proofErr w:type="spellEnd"/>
                            <w:r w:rsidR="00BB3BA6"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fonction critique et métier en pénur</w:t>
                            </w:r>
                            <w:r w:rsidR="003235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BB3BA6"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e, par Le Forem</w:t>
                            </w:r>
                            <w:r w:rsid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BB3BA6"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en 2021.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75A4FB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8" type="#_x0000_t202" style="position:absolute;margin-left:318.25pt;margin-top:124.3pt;width:695.05pt;height:33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" filled="f" stroked="f" strokeweight=".5pt">
                <v:textbox>
                  <w:txbxContent>
                    <w:p w14:paraId="4A89E04F" w14:textId="6BCA28AB" w:rsidR="002C708D" w:rsidRPr="00BB3BA6" w:rsidRDefault="002C708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Dispatcher transports routiers de marchandises est </w:t>
                      </w:r>
                      <w:proofErr w:type="spellStart"/>
                      <w:r w:rsidR="00BB3BA6"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identifé</w:t>
                      </w:r>
                      <w:proofErr w:type="spellEnd"/>
                      <w:r w:rsidR="00BB3BA6"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fonction critique et métier en pénur</w:t>
                      </w:r>
                      <w:r w:rsidR="0032352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BB3BA6"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e, par Le Forem</w:t>
                      </w:r>
                      <w:r w:rsid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BB3BA6"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en 2021. </w:t>
                      </w:r>
                    </w:p>
                  </w:txbxContent>
                </v:textbox>
              </v:shape>
            </w:pict>
          </mc:Fallback>
        </mc:AlternateContent>
      </w:r>
      <w:r w:rsidR="004B0655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60F9C614">
                <wp:simplePos x="0" y="0"/>
                <wp:positionH relativeFrom="leftMargin">
                  <wp:posOffset>1223840</wp:posOffset>
                </wp:positionH>
                <wp:positionV relativeFrom="paragraph">
                  <wp:posOffset>6468424</wp:posOffset>
                </wp:positionV>
                <wp:extent cx="2222399" cy="1107833"/>
                <wp:effectExtent l="4763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399" cy="1107833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86F0A41" w:rsidR="00A72224" w:rsidRPr="00833A06" w:rsidRDefault="00833A06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833A06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Gestionnaire en logistique et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6.35pt;margin-top:509.3pt;width:175pt;height:87.2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" fillcolor="#63a7da" stroked="f" strokeweight="1pt">
                <v:textbox>
                  <w:txbxContent>
                    <w:p w14:paraId="06F157E7" w14:textId="186F0A41" w:rsidR="00A72224" w:rsidRPr="00833A06" w:rsidRDefault="00833A06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72"/>
                          <w:szCs w:val="72"/>
                          <w:lang w:val="fr-BE"/>
                        </w:rPr>
                      </w:pPr>
                      <w:r w:rsidRPr="00833A06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Gestionnaire en logistique et transport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0655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5BDEBF37">
                <wp:simplePos x="0" y="0"/>
                <wp:positionH relativeFrom="page">
                  <wp:posOffset>10038727</wp:posOffset>
                </wp:positionH>
                <wp:positionV relativeFrom="paragraph">
                  <wp:posOffset>8033385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790.45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5PNA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65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4D4C4E" wp14:editId="2D09E18F">
                <wp:simplePos x="0" y="0"/>
                <wp:positionH relativeFrom="column">
                  <wp:posOffset>10384092</wp:posOffset>
                </wp:positionH>
                <wp:positionV relativeFrom="paragraph">
                  <wp:posOffset>7712798</wp:posOffset>
                </wp:positionV>
                <wp:extent cx="165735" cy="159311"/>
                <wp:effectExtent l="0" t="0" r="0" b="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9311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63650" id="Rectangle 1513" o:spid="_x0000_s1026" style="position:absolute;margin-left:817.65pt;margin-top:607.3pt;width:13.05pt;height:1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" fillcolor="#b4222f" strokecolor="#b4222f" strokeweight="1pt"/>
            </w:pict>
          </mc:Fallback>
        </mc:AlternateContent>
      </w:r>
      <w:r w:rsidR="00A97CCF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A3B256" wp14:editId="0FE6EB07">
                <wp:simplePos x="0" y="0"/>
                <wp:positionH relativeFrom="margin">
                  <wp:posOffset>12024360</wp:posOffset>
                </wp:positionH>
                <wp:positionV relativeFrom="paragraph">
                  <wp:posOffset>5359148</wp:posOffset>
                </wp:positionV>
                <wp:extent cx="60960" cy="77470"/>
                <wp:effectExtent l="0" t="0" r="15240" b="17780"/>
                <wp:wrapNone/>
                <wp:docPr id="20" name="Ellipse 20">
                  <a:hlinkClick xmlns:a="http://schemas.openxmlformats.org/drawingml/2006/main" r:id="rId14" tooltip="CDC Forem Logistique Hainaut - Gestionnaire des transport et prestations logistiqu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0F9E5" id="Ellipse 20" o:spid="_x0000_s1026" href="https://hainaut.formation-logistique.be/" title="CDC Forem Logistique Hainaut - Gestionnaire des transport et prestations logistiques" style="position:absolute;margin-left:946.8pt;margin-top:422pt;width:4.8pt;height:6.1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33A0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18F6C55E">
                <wp:simplePos x="0" y="0"/>
                <wp:positionH relativeFrom="column">
                  <wp:posOffset>2130262</wp:posOffset>
                </wp:positionH>
                <wp:positionV relativeFrom="paragraph">
                  <wp:posOffset>8337550</wp:posOffset>
                </wp:positionV>
                <wp:extent cx="647700" cy="6477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47F75145">
                                  <wp:extent cx="468000" cy="468000"/>
                                  <wp:effectExtent l="0" t="0" r="8255" b="8255"/>
                                  <wp:docPr id="73" name="Graphique 7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29" type="#_x0000_t202" style="position:absolute;margin-left:167.7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47F75145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066F5558">
                <wp:simplePos x="0" y="0"/>
                <wp:positionH relativeFrom="margin">
                  <wp:posOffset>2684145</wp:posOffset>
                </wp:positionH>
                <wp:positionV relativeFrom="paragraph">
                  <wp:posOffset>8439150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0" style="position:absolute;margin-left:211.35pt;margin-top:664.5pt;width:28.3pt;height:28.3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">
                <v:oval id="Ellipse 17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60931A93">
                <wp:simplePos x="0" y="0"/>
                <wp:positionH relativeFrom="column">
                  <wp:posOffset>2672262</wp:posOffset>
                </wp:positionH>
                <wp:positionV relativeFrom="paragraph">
                  <wp:posOffset>8680450</wp:posOffset>
                </wp:positionV>
                <wp:extent cx="264160" cy="611505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160" cy="611505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3" style="position:absolute;margin-left:210.4pt;margin-top:683.5pt;width:20.8pt;height:48.15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">
                <v:oval id="Ellipse 29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A0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0F569C09">
                <wp:simplePos x="0" y="0"/>
                <wp:positionH relativeFrom="page">
                  <wp:posOffset>3361350</wp:posOffset>
                </wp:positionH>
                <wp:positionV relativeFrom="paragraph">
                  <wp:posOffset>8446192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C1DDE4C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430F0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8" type="#_x0000_t202" style="position:absolute;margin-left:264.65pt;margin-top:665.0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" filled="f" stroked="f" strokeweight=".5pt">
                <v:textbox>
                  <w:txbxContent>
                    <w:p w14:paraId="5F502D03" w14:textId="4C1DDE4C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430F0C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689260E6">
                <wp:simplePos x="0" y="0"/>
                <wp:positionH relativeFrom="margin">
                  <wp:posOffset>3397885</wp:posOffset>
                </wp:positionH>
                <wp:positionV relativeFrom="paragraph">
                  <wp:posOffset>5878195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7.55pt;margin-top:462.85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lBVgMAAPs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48D66967">
                <wp:simplePos x="0" y="0"/>
                <wp:positionH relativeFrom="column">
                  <wp:posOffset>4731693</wp:posOffset>
                </wp:positionH>
                <wp:positionV relativeFrom="paragraph">
                  <wp:posOffset>5644345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0" style="position:absolute;margin-left:372.55pt;margin-top:444.45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iCfwMAAEY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">
                <v:oval id="Ellipse 143" o:spid="_x0000_s104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A0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2B06900C">
                <wp:simplePos x="0" y="0"/>
                <wp:positionH relativeFrom="column">
                  <wp:posOffset>1286711</wp:posOffset>
                </wp:positionH>
                <wp:positionV relativeFrom="paragraph">
                  <wp:posOffset>4131190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73CAB57">
                                  <wp:extent cx="3263265" cy="2071194"/>
                                  <wp:effectExtent l="57150" t="0" r="51435" b="0"/>
                                  <wp:docPr id="91" name="Diagramme 9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5" type="#_x0000_t118" style="position:absolute;margin-left:101.3pt;margin-top:325.3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73CAB57">
                            <wp:extent cx="3263265" cy="2071194"/>
                            <wp:effectExtent l="57150" t="0" r="51435" b="0"/>
                            <wp:docPr id="91" name="Diagramme 9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035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2CB23841">
                <wp:simplePos x="0" y="0"/>
                <wp:positionH relativeFrom="margin">
                  <wp:posOffset>2249786</wp:posOffset>
                </wp:positionH>
                <wp:positionV relativeFrom="paragraph">
                  <wp:posOffset>2701265</wp:posOffset>
                </wp:positionV>
                <wp:extent cx="4970353" cy="688063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353" cy="68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2396EEB1" w:rsidR="00A72224" w:rsidRPr="00394D0D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L'IBEFE préconise le </w:t>
                            </w:r>
                            <w:r w:rsidR="005A1035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renforce</w:t>
                            </w:r>
                            <w:r w:rsidR="009F524A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ment</w:t>
                            </w:r>
                            <w:r w:rsidR="005A1035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l’offre de formation de niveau CESS</w:t>
                            </w:r>
                          </w:p>
                          <w:p w14:paraId="621463FE" w14:textId="77777777" w:rsidR="00A72224" w:rsidRPr="00394D0D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77.15pt;margin-top:212.7pt;width:391.35pt;height:54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" filled="f" stroked="f" strokeweight=".5pt">
                <v:textbox>
                  <w:txbxContent>
                    <w:p w14:paraId="176D95B1" w14:textId="2396EEB1" w:rsidR="00A72224" w:rsidRPr="00394D0D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</w:pPr>
                      <w:r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L'IBEFE préconise le </w:t>
                      </w:r>
                      <w:r w:rsidR="005A1035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renforce</w:t>
                      </w:r>
                      <w:r w:rsidR="009F524A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ment</w:t>
                      </w:r>
                      <w:r w:rsidR="005A1035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l’offre de formation de niveau CESS</w:t>
                      </w:r>
                    </w:p>
                    <w:p w14:paraId="621463FE" w14:textId="77777777" w:rsidR="00A72224" w:rsidRPr="00394D0D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C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3C833CEA">
                <wp:simplePos x="0" y="0"/>
                <wp:positionH relativeFrom="margin">
                  <wp:posOffset>2462549</wp:posOffset>
                </wp:positionH>
                <wp:positionV relativeFrom="paragraph">
                  <wp:posOffset>681387</wp:posOffset>
                </wp:positionV>
                <wp:extent cx="9777743" cy="1367073"/>
                <wp:effectExtent l="0" t="0" r="0" b="508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43" cy="1367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42ED3F82" w:rsidR="00A72224" w:rsidRPr="00036493" w:rsidRDefault="0043600D" w:rsidP="00731327">
                            <w:pPr>
                              <w:ind w:left="21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</w:t>
                            </w:r>
                            <w:r w:rsidR="00A733D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4201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A30C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–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A30C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Gestionnaire en logistique et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7" type="#_x0000_t202" style="position:absolute;margin-left:193.9pt;margin-top:53.65pt;width:769.9pt;height:10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42ED3F82" w:rsidR="00A72224" w:rsidRPr="00036493" w:rsidRDefault="0043600D" w:rsidP="00731327">
                      <w:pPr>
                        <w:ind w:left="216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</w:t>
                      </w:r>
                      <w:r w:rsidR="00A733D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4201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A30C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–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A30C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Gestionnaire en logistique et transport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C4"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610A74B6">
            <wp:simplePos x="0" y="0"/>
            <wp:positionH relativeFrom="column">
              <wp:posOffset>3539490</wp:posOffset>
            </wp:positionH>
            <wp:positionV relativeFrom="paragraph">
              <wp:posOffset>766282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2FAFCFA0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7EDD7E3D" w:rsidR="007965C8" w:rsidRPr="007965C8" w:rsidRDefault="00260944" w:rsidP="0026094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609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430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609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48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Byd5RZNwIAAGA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7EDD7E3D" w:rsidR="007965C8" w:rsidRPr="007965C8" w:rsidRDefault="00260944" w:rsidP="0026094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609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430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609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3754A18F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7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xeUKeOAIAAGM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02075910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188E8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28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4E765E66">
                <wp:simplePos x="0" y="0"/>
                <wp:positionH relativeFrom="column">
                  <wp:posOffset>3620770</wp:posOffset>
                </wp:positionH>
                <wp:positionV relativeFrom="paragraph">
                  <wp:posOffset>1537970</wp:posOffset>
                </wp:positionV>
                <wp:extent cx="8208000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8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56E936" id="Connecteur droit 15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1pt,121.1pt" to="931.4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1052E616">
                <wp:simplePos x="0" y="0"/>
                <wp:positionH relativeFrom="column">
                  <wp:posOffset>3598545</wp:posOffset>
                </wp:positionH>
                <wp:positionV relativeFrom="paragraph">
                  <wp:posOffset>628015</wp:posOffset>
                </wp:positionV>
                <wp:extent cx="82080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80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BDB7ED" id="Connecteur droit 10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35pt,49.45pt" to="929.6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4C3A6E5A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50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r1rCf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51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2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3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4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5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31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6E2FA67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94" name="Graphique 9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5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OrEhzo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3585A6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557E18C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8497A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7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">
                <v:rect id="Rectangle 1535" o:spid="_x0000_s1058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557E18C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8497A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9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6B57F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F866540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7D0F336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363E">
              <w:rPr>
                <w:b/>
                <w:color w:val="63A7DA"/>
                <w:kern w:val="0"/>
                <w:szCs w:val="24"/>
              </w:rPr>
              <w:t>145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18EC200" w:rsidR="0044550E" w:rsidRPr="002D374E" w:rsidRDefault="004E11B5" w:rsidP="00EC0743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EC0743">
              <w:t xml:space="preserve"> </w:t>
            </w:r>
            <w:r w:rsidR="00EC0743" w:rsidRPr="00EC0743">
              <w:rPr>
                <w:color w:val="63A7DA"/>
                <w:kern w:val="0"/>
                <w:szCs w:val="24"/>
              </w:rPr>
              <w:t xml:space="preserve">Responsable d'exploitation des transports routiers de marchandises 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BBF98B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60F2D7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929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0C69B30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7F4F3C3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1DC4EC1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6A2AC97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49C3DC18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9DF6A3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AFBD173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99EE53E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FCD6BC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6AC1BF0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3B8A8F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03E2B9F0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736DDF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2E9A4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entre  25 à &lt; 50 ans</w:t>
            </w:r>
          </w:p>
        </w:tc>
      </w:tr>
    </w:tbl>
    <w:p w14:paraId="7A5E464D" w14:textId="1F5AD236" w:rsidR="003A2DA2" w:rsidRPr="00B2027D" w:rsidRDefault="000A73A9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7D18D0B3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4127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98145"/>
                        </a:xfrm>
                        <a:prstGeom prst="rect">
                          <a:avLst/>
                        </a:pr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0" style="position:absolute;left:0;text-align:left;margin-left:1117pt;margin-top:589pt;width:32.5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" stroked="f" strokeweight="1pt">
                <v:fill r:id="rId5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776F8C" wp14:editId="393A38A6">
                <wp:simplePos x="0" y="0"/>
                <wp:positionH relativeFrom="column">
                  <wp:posOffset>10242550</wp:posOffset>
                </wp:positionH>
                <wp:positionV relativeFrom="paragraph">
                  <wp:posOffset>8211185</wp:posOffset>
                </wp:positionV>
                <wp:extent cx="8890" cy="318135"/>
                <wp:effectExtent l="0" t="0" r="29210" b="2476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9AB77" id="Connecteur droit 37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6.5pt,646.55pt" to="807.2pt,6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" strokecolor="#63a7da">
                <v:stroke dashstyle="dash"/>
              </v:line>
            </w:pict>
          </mc:Fallback>
        </mc:AlternateContent>
      </w:r>
      <w:r w:rsidRPr="00D8344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B5C7E48" wp14:editId="1DA23562">
                <wp:simplePos x="0" y="0"/>
                <wp:positionH relativeFrom="column">
                  <wp:posOffset>8032750</wp:posOffset>
                </wp:positionH>
                <wp:positionV relativeFrom="paragraph">
                  <wp:posOffset>7861300</wp:posOffset>
                </wp:positionV>
                <wp:extent cx="4429760" cy="14224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22400"/>
                          <a:chOff x="0" y="2"/>
                          <a:chExt cx="3378200" cy="2250894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289771" y="1008584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455B3C" w14:textId="46A20A7A" w:rsidR="00D83448" w:rsidRPr="00E8742B" w:rsidRDefault="00FA1039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13</w:t>
                              </w:r>
                              <w:r w:rsidR="00D83448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215158" y="1692096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1A8774" w14:textId="77777777" w:rsidR="00D83448" w:rsidRPr="002D374E" w:rsidRDefault="00D83448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2"/>
                            <a:ext cx="3378200" cy="744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EC48D" w14:textId="7510AB23" w:rsidR="00D83448" w:rsidRPr="002D374E" w:rsidRDefault="00D83448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es filières liées au métier de </w:t>
                              </w:r>
                              <w:r w:rsidR="007B778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gestionnaire des transports et pres</w:t>
                              </w:r>
                              <w:r w:rsidR="00662509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tations logistiques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C7E48" id="Groupe 184" o:spid="_x0000_s1061" style="position:absolute;left:0;text-align:left;margin-left:632.5pt;margin-top:619pt;width:348.8pt;height:112pt;z-index:251782144;mso-width-relative:margin;mso-height-relative:margin" coordorigin="" coordsize="33782,2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">
                <v:oval id="Ellipse 185" o:spid="_x0000_s1062" style="position:absolute;left:12897;top:1008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34455B3C" w14:textId="46A20A7A" w:rsidR="00D83448" w:rsidRPr="00E8742B" w:rsidRDefault="00FA1039" w:rsidP="00D83448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13</w:t>
                        </w:r>
                        <w:r w:rsidR="00D83448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3" type="#_x0000_t202" style="position:absolute;left:12151;top:169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41A8774" w14:textId="77777777" w:rsidR="00D83448" w:rsidRPr="002D374E" w:rsidRDefault="00D83448" w:rsidP="00D8344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64" type="#_x0000_t202" style="position:absolute;width:33782;height:7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14BEC48D" w14:textId="7510AB23" w:rsidR="00D83448" w:rsidRPr="002D374E" w:rsidRDefault="00D83448" w:rsidP="00D8344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es filières liées au métier de </w:t>
                        </w:r>
                        <w:r w:rsidR="007B778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gestionnaire des transports et pres</w:t>
                        </w:r>
                        <w:r w:rsidR="00662509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tations logistiques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344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147F0051">
                <wp:simplePos x="0" y="0"/>
                <wp:positionH relativeFrom="column">
                  <wp:posOffset>7391809</wp:posOffset>
                </wp:positionH>
                <wp:positionV relativeFrom="paragraph">
                  <wp:posOffset>9129269</wp:posOffset>
                </wp:positionV>
                <wp:extent cx="3466785" cy="525101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66785" cy="5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50702" w14:textId="77777777" w:rsidR="00EC0743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  <w:p w14:paraId="467809DB" w14:textId="1F6CD039" w:rsidR="005D70F6" w:rsidRPr="00F52780" w:rsidRDefault="00EC0743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145 DEI positionnés </w:t>
                            </w:r>
                            <w:r w:rsidR="00F95C64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sur </w:t>
                            </w:r>
                            <w:r w:rsidRPr="00EC0743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le métier de Responsable d'exploitation des transports routiers de marchandises dont </w:t>
                            </w:r>
                            <w:r w:rsidR="00F95C64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141</w:t>
                            </w:r>
                            <w:r w:rsidRPr="00EC0743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pour le métier de Gestionnaire des opérations de transport et des prestations logistiques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65" type="#_x0000_t202" style="position:absolute;left:0;text-align:left;margin-left:582.05pt;margin-top:718.85pt;width:273pt;height:41.3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" filled="f" stroked="f" strokeweight=".5pt">
                <v:textbox>
                  <w:txbxContent>
                    <w:p w14:paraId="64E50702" w14:textId="77777777" w:rsidR="00EC0743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  <w:p w14:paraId="467809DB" w14:textId="1F6CD039" w:rsidR="005D70F6" w:rsidRPr="00F52780" w:rsidRDefault="00EC0743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145 DEI positionnés </w:t>
                      </w:r>
                      <w:r w:rsidR="00F95C64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sur </w:t>
                      </w:r>
                      <w:r w:rsidRPr="00EC0743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le métier de Responsable d'exploitation des transports routiers de marchandises dont </w:t>
                      </w:r>
                      <w:r w:rsidR="00F95C64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141</w:t>
                      </w:r>
                      <w:r w:rsidRPr="00EC0743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pour le métier de Gestionnaire des opérations de transport et des prestations logistiques</w:t>
                      </w:r>
                    </w:p>
                  </w:txbxContent>
                </v:textbox>
              </v:shape>
            </w:pict>
          </mc:Fallback>
        </mc:AlternateContent>
      </w:r>
      <w:r w:rsidR="00D83448" w:rsidRPr="00D8344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20D974" wp14:editId="5EF35026">
                <wp:simplePos x="0" y="0"/>
                <wp:positionH relativeFrom="column">
                  <wp:posOffset>7405401</wp:posOffset>
                </wp:positionH>
                <wp:positionV relativeFrom="paragraph">
                  <wp:posOffset>7532282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5463B" w14:textId="77777777" w:rsidR="00D83448" w:rsidRPr="002D374E" w:rsidRDefault="00D83448" w:rsidP="00D8344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D974" id="Zone de texte 5252" o:spid="_x0000_s1066" type="#_x0000_t202" style="position:absolute;left:0;text-align:left;margin-left:583.1pt;margin-top:593.1pt;width:281.15pt;height:2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" filled="f" stroked="f" strokeweight=".5pt">
                <v:textbox>
                  <w:txbxContent>
                    <w:p w14:paraId="58F5463B" w14:textId="77777777" w:rsidR="00D83448" w:rsidRPr="002D374E" w:rsidRDefault="00D83448" w:rsidP="00D8344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7A20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CC0730" wp14:editId="493F05AE">
                <wp:simplePos x="0" y="0"/>
                <wp:positionH relativeFrom="column">
                  <wp:posOffset>1380653</wp:posOffset>
                </wp:positionH>
                <wp:positionV relativeFrom="paragraph">
                  <wp:posOffset>9267812</wp:posOffset>
                </wp:positionV>
                <wp:extent cx="5447118" cy="314659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447118" cy="314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9EFB2" w14:textId="11F73E3C" w:rsidR="006C2E1F" w:rsidRPr="00696249" w:rsidRDefault="00225270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7A208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>*</w:t>
                            </w:r>
                            <w:r w:rsidR="00AE3B6E" w:rsidRPr="007A208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>67 Opportunités d'emploi</w:t>
                            </w:r>
                            <w:r w:rsidR="00AE3B6E" w:rsidRPr="00696249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 xml:space="preserve"> pour le métier de </w:t>
                            </w:r>
                            <w:r w:rsidR="006C2E1F" w:rsidRPr="00696249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 xml:space="preserve">Responsable d'exploitation des transports routiers de marchandises dont 53 pour le métier de </w:t>
                            </w:r>
                            <w:r w:rsidRPr="00696249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>Gestionnaire des opérations de transport et des prestations logistiques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0730" id="Zone de texte 14" o:spid="_x0000_s1067" type="#_x0000_t202" style="position:absolute;left:0;text-align:left;margin-left:108.7pt;margin-top:729.75pt;width:428.9pt;height:24.8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" filled="f" stroked="f" strokeweight=".5pt">
                <v:textbox>
                  <w:txbxContent>
                    <w:p w14:paraId="4799EFB2" w14:textId="11F73E3C" w:rsidR="006C2E1F" w:rsidRPr="00696249" w:rsidRDefault="00225270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7A2089">
                        <w:rPr>
                          <w:rFonts w:asciiTheme="minorHAnsi" w:hAnsiTheme="minorHAnsi" w:cstheme="minorHAnsi"/>
                          <w:b/>
                          <w:bCs/>
                          <w:color w:val="63A7DA"/>
                          <w:sz w:val="12"/>
                          <w:szCs w:val="12"/>
                          <w:lang w:val="fr-BE"/>
                        </w:rPr>
                        <w:t>*</w:t>
                      </w:r>
                      <w:r w:rsidR="00AE3B6E" w:rsidRPr="007A2089">
                        <w:rPr>
                          <w:rFonts w:asciiTheme="minorHAnsi" w:hAnsiTheme="minorHAnsi" w:cstheme="minorHAnsi"/>
                          <w:b/>
                          <w:bCs/>
                          <w:color w:val="63A7DA"/>
                          <w:sz w:val="12"/>
                          <w:szCs w:val="12"/>
                          <w:lang w:val="fr-BE"/>
                        </w:rPr>
                        <w:t>67 Opportunités d'emploi</w:t>
                      </w:r>
                      <w:r w:rsidR="00AE3B6E" w:rsidRPr="00696249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 xml:space="preserve"> pour le métier de </w:t>
                      </w:r>
                      <w:r w:rsidR="006C2E1F" w:rsidRPr="00696249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>Responsable d'exploitation des transports routiers de marchandises</w:t>
                      </w:r>
                      <w:r w:rsidR="006C2E1F" w:rsidRPr="00696249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 xml:space="preserve"> dont 53 pour le métier de </w:t>
                      </w:r>
                      <w:r w:rsidRPr="00696249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>Gestionnaire des opérations de transport et des prestations logistiques</w:t>
                      </w:r>
                    </w:p>
                  </w:txbxContent>
                </v:textbox>
              </v:shape>
            </w:pict>
          </mc:Fallback>
        </mc:AlternateContent>
      </w:r>
      <w:r w:rsidR="007A208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042AE5CC">
                <wp:simplePos x="0" y="0"/>
                <wp:positionH relativeFrom="column">
                  <wp:posOffset>1769330</wp:posOffset>
                </wp:positionH>
                <wp:positionV relativeFrom="paragraph">
                  <wp:posOffset>8052812</wp:posOffset>
                </wp:positionV>
                <wp:extent cx="4091940" cy="1215063"/>
                <wp:effectExtent l="0" t="0" r="0" b="444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1215063"/>
                          <a:chOff x="109818" y="-116283"/>
                          <a:chExt cx="4093059" cy="1216837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3030456" y="648019"/>
                            <a:ext cx="1172421" cy="384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DDC20" w14:textId="1719CA37" w:rsidR="00E65B12" w:rsidRPr="006013E7" w:rsidRDefault="006013E7" w:rsidP="00E65B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6013E7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e 75"/>
                        <wpg:cNvGrpSpPr/>
                        <wpg:grpSpPr>
                          <a:xfrm>
                            <a:off x="1790880" y="197667"/>
                            <a:ext cx="885825" cy="701558"/>
                            <a:chOff x="509875" y="753057"/>
                            <a:chExt cx="956310" cy="816441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6533" y="753057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509875" y="1280572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109818" y="197039"/>
                            <a:ext cx="1086485" cy="903515"/>
                            <a:chOff x="-1576465" y="-92831"/>
                            <a:chExt cx="857885" cy="1056141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46784" y="-92831"/>
                              <a:ext cx="442468" cy="504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-1576465" y="425746"/>
                              <a:ext cx="857885" cy="5375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3363854" y="-116283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0B1C31E6" w:rsidR="00E65B12" w:rsidRPr="00F13403" w:rsidRDefault="0060737E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9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48533" y="-70346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738149D2" w:rsidR="00E65B12" w:rsidRPr="00F13403" w:rsidRDefault="006013E7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2D0BD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68478" y="-8051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4F5E54B0" w:rsidR="00E65B12" w:rsidRPr="00F13403" w:rsidRDefault="0084739D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22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A60A" id="Groupe 84" o:spid="_x0000_s1068" style="position:absolute;left:0;text-align:left;margin-left:139.3pt;margin-top:634.1pt;width:322.2pt;height:95.65pt;z-index:251726848;mso-width-relative:margin;mso-height-relative:margin" coordorigin="1098,-1162" coordsize="40930,12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">
                <v:shape id="Zone de texte 74" o:spid="_x0000_s1069" type="#_x0000_t202" style="position:absolute;left:30304;top:6480;width:11724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E0DDC20" w14:textId="1719CA37" w:rsidR="00E65B12" w:rsidRPr="006013E7" w:rsidRDefault="006013E7" w:rsidP="00E65B12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6013E7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CONSTRUCTION</w:t>
                        </w:r>
                      </w:p>
                    </w:txbxContent>
                  </v:textbox>
                </v:shape>
                <v:group id="Groupe 75" o:spid="_x0000_s1070" style="position:absolute;left:17908;top:1976;width:8859;height:7016" coordorigin="5098,7530" coordsize="9563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6" o:spid="_x0000_s1071" type="#_x0000_t75" style="position:absolute;left:7165;top:7530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9" o:title=""/>
                  </v:shape>
                  <v:shape id="Zone de texte 77" o:spid="_x0000_s1072" type="#_x0000_t202" style="position:absolute;left:5098;top:12805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73" style="position:absolute;left:1098;top:1970;width:10865;height:9035" coordorigin="-15764,-928" coordsize="8578,1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74" type="#_x0000_t75" style="position:absolute;left:-13467;top:-928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">
                    <v:imagedata r:id="rId60" o:title=""/>
                  </v:shape>
                  <v:shape id="Zone de texte 80" o:spid="_x0000_s1075" type="#_x0000_t202" style="position:absolute;left:-15764;top:4257;width:857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76" type="#_x0000_t202" style="position:absolute;left:33638;top:-1162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0B1C31E6" w:rsidR="00E65B12" w:rsidRPr="00F13403" w:rsidRDefault="0060737E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9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077" type="#_x0000_t202" style="position:absolute;left:19485;top:-703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738149D2" w:rsidR="00E65B12" w:rsidRPr="00F13403" w:rsidRDefault="006013E7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</w:t>
                        </w:r>
                        <w:r w:rsidR="002D0BD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7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8" type="#_x0000_t202" style="position:absolute;left:3684;top:-805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4F5E54B0" w:rsidR="00E65B12" w:rsidRPr="00F13403" w:rsidRDefault="0084739D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22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089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24AD4E9A">
                <wp:simplePos x="0" y="0"/>
                <wp:positionH relativeFrom="column">
                  <wp:posOffset>1534544</wp:posOffset>
                </wp:positionH>
                <wp:positionV relativeFrom="paragraph">
                  <wp:posOffset>7753928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0E3D680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9" type="#_x0000_t202" style="position:absolute;left:0;text-align:left;margin-left:120.85pt;margin-top:610.55pt;width:357.85pt;height:2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" fillcolor="#63a7da" strokecolor="#63a7da" strokeweight=".5pt">
                <v:textbox>
                  <w:txbxContent>
                    <w:p w14:paraId="671F0BB5" w14:textId="70E3D680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45E6">
        <w:rPr>
          <w:noProof/>
        </w:rPr>
        <w:drawing>
          <wp:anchor distT="0" distB="0" distL="114300" distR="114300" simplePos="0" relativeHeight="251772928" behindDoc="0" locked="0" layoutInCell="1" allowOverlap="1" wp14:anchorId="141560C3" wp14:editId="2AFBDB3F">
            <wp:simplePos x="0" y="0"/>
            <wp:positionH relativeFrom="column">
              <wp:posOffset>4933724</wp:posOffset>
            </wp:positionH>
            <wp:positionV relativeFrom="paragraph">
              <wp:posOffset>8527723</wp:posOffset>
            </wp:positionV>
            <wp:extent cx="459066" cy="432000"/>
            <wp:effectExtent l="0" t="0" r="0" b="6350"/>
            <wp:wrapNone/>
            <wp:docPr id="1100" name="Graphiqu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Graphique 1100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3A295533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0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8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5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8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0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1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2438B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A081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3D1E63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57D4B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567A01D5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2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">
                <v:shape id="Zone de texte 225" o:spid="_x0000_s1093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94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95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6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7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8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21A51C3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B8C6008">
                                  <wp:extent cx="6329680" cy="2086245"/>
                                  <wp:effectExtent l="0" t="3810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9" type="#_x0000_t202" style="position:absolute;left:0;text-align:left;margin-left:581.5pt;margin-top:104.6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B9EOXG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B8C6008">
                            <wp:extent cx="6329680" cy="2086245"/>
                            <wp:effectExtent l="0" t="3810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4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0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61B9A8" wp14:editId="05A0C03C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1240E3EC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58" name="Graphique 158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101" style="position:absolute;left:0;text-align:left;margin-left:445.25pt;margin-top:164.4pt;width:146.45pt;height:90.6pt;z-index:251751424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">
                <v:shape id="Zone de texte 236" o:spid="_x0000_s1102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1240E3EC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103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58" name="Graphique 158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EB9C" wp14:editId="02FB7F37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59" name="Graphique 159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104" type="#_x0000_t202" style="position:absolute;left:0;text-align:left;margin-left:579.25pt;margin-top:182.05pt;width:62.05pt;height:38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B5Wcc+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59" name="Graphique 159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504" name="Graphique 1504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105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j3Civ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504" name="Graphique 1504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STkW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6678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1D140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35824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0CB4D4A0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0A73A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jaLv50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0CB4D4A0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0A73A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E056EDB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E056EDB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99135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1CF0737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9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8fOA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n65senRjZQHbA/B/2oeMuXDRaxYj68MIezgS3hvIdnPKQCTAZHiZIa3K+/6aM/UoZW&#10;SlqctZL6nzvmBCXqm0EyPw/H4zic6TKe3I7w4q4tm2uL2ekHwHFGtrC6JEb/oE6idKDfcC0WMSua&#10;mOGYu6ThJD6EfgNwrbhYLJITjqNlYWXWlsfQEcsI8Wv3xpw98hDH4QlOU8mKd3T0vj0hi10A2SSu&#10;ItA9qkf8cZQT28e1i7tyfU9el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g8H8f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A73A9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3" w:history="1">
                              <w:proofErr w:type="gramStart"/>
                              <w:r w:rsidR="00792F8E" w:rsidRPr="000A73A9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0A73A9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63CF581E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0A73A9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0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A4g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FPrgh3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Ir4DiA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0A73A9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5" w:history="1">
                        <w:proofErr w:type="gramStart"/>
                        <w:r w:rsidR="00792F8E" w:rsidRPr="000A73A9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0A73A9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63CF581E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0A73A9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B0EC5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2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0j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F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Lpe9I70DAAAECwAADgAAAAAAAAAAAAAAAAAu&#10;AgAAZHJzL2Uyb0RvYy54bWxQSwECLQAUAAYACAAAACEATKuws+IAAAAMAQAADwAAAAAAAAAAAAAA&#10;AAAXBgAAZHJzL2Rvd25yZXYueG1sUEsFBgAAAAAEAAQA8wAAACYHAAAAAA==&#10;">
                <v:rect id="Rectangle 193" o:spid="_x0000_s111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5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qj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fLj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QqqN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6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/h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v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kbu/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F00579" w14:textId="77777777" w:rsidR="00AE7624" w:rsidRDefault="00AE7624" w:rsidP="0063464B">
      <w:r>
        <w:separator/>
      </w:r>
    </w:p>
  </w:endnote>
  <w:endnote w:type="continuationSeparator" w:id="0">
    <w:p w14:paraId="68C5F9FA" w14:textId="77777777" w:rsidR="00AE7624" w:rsidRDefault="00AE7624" w:rsidP="0063464B">
      <w:r>
        <w:continuationSeparator/>
      </w:r>
    </w:p>
  </w:endnote>
  <w:endnote w:type="continuationNotice" w:id="1">
    <w:p w14:paraId="2975A057" w14:textId="77777777" w:rsidR="00AE7624" w:rsidRDefault="00AE76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B588A" w14:textId="77777777" w:rsidR="00AE7624" w:rsidRDefault="00AE7624" w:rsidP="0063464B">
      <w:r>
        <w:separator/>
      </w:r>
    </w:p>
  </w:footnote>
  <w:footnote w:type="continuationSeparator" w:id="0">
    <w:p w14:paraId="2FEE6A60" w14:textId="77777777" w:rsidR="00AE7624" w:rsidRDefault="00AE7624" w:rsidP="0063464B">
      <w:r>
        <w:continuationSeparator/>
      </w:r>
    </w:p>
  </w:footnote>
  <w:footnote w:type="continuationNotice" w:id="1">
    <w:p w14:paraId="3AFB0911" w14:textId="77777777" w:rsidR="00AE7624" w:rsidRDefault="00AE76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2CB8"/>
    <w:rsid w:val="000A4AE8"/>
    <w:rsid w:val="000A5C39"/>
    <w:rsid w:val="000A6051"/>
    <w:rsid w:val="000A6CD0"/>
    <w:rsid w:val="000A6DB7"/>
    <w:rsid w:val="000A73A9"/>
    <w:rsid w:val="000B5008"/>
    <w:rsid w:val="000B5B22"/>
    <w:rsid w:val="000C151A"/>
    <w:rsid w:val="000C252B"/>
    <w:rsid w:val="000C2773"/>
    <w:rsid w:val="000C5F0A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D3C"/>
    <w:rsid w:val="001D2D39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23F8"/>
    <w:rsid w:val="00225270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944"/>
    <w:rsid w:val="002644B0"/>
    <w:rsid w:val="00265D9A"/>
    <w:rsid w:val="002664C0"/>
    <w:rsid w:val="0027425A"/>
    <w:rsid w:val="00274EA0"/>
    <w:rsid w:val="0028497A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C708D"/>
    <w:rsid w:val="002D0BDE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451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521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4D0D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040"/>
    <w:rsid w:val="00407244"/>
    <w:rsid w:val="00410A49"/>
    <w:rsid w:val="004145E6"/>
    <w:rsid w:val="004174C3"/>
    <w:rsid w:val="004177EF"/>
    <w:rsid w:val="00417A8B"/>
    <w:rsid w:val="00423BD3"/>
    <w:rsid w:val="00430F0C"/>
    <w:rsid w:val="0043600D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35B1"/>
    <w:rsid w:val="00465DB0"/>
    <w:rsid w:val="004737ED"/>
    <w:rsid w:val="0047382B"/>
    <w:rsid w:val="004746A5"/>
    <w:rsid w:val="004757F0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0655"/>
    <w:rsid w:val="004B675A"/>
    <w:rsid w:val="004D211C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815"/>
    <w:rsid w:val="00514F23"/>
    <w:rsid w:val="005238D3"/>
    <w:rsid w:val="005256F5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1035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37E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509"/>
    <w:rsid w:val="00662971"/>
    <w:rsid w:val="00663434"/>
    <w:rsid w:val="00667054"/>
    <w:rsid w:val="00670BED"/>
    <w:rsid w:val="00671F7E"/>
    <w:rsid w:val="00674192"/>
    <w:rsid w:val="006742A5"/>
    <w:rsid w:val="00684228"/>
    <w:rsid w:val="00696249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E1F"/>
    <w:rsid w:val="006C470E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3929"/>
    <w:rsid w:val="007174AE"/>
    <w:rsid w:val="007230B0"/>
    <w:rsid w:val="00723806"/>
    <w:rsid w:val="0072546A"/>
    <w:rsid w:val="00726092"/>
    <w:rsid w:val="007309A4"/>
    <w:rsid w:val="00731327"/>
    <w:rsid w:val="007321CE"/>
    <w:rsid w:val="00734A54"/>
    <w:rsid w:val="007357CE"/>
    <w:rsid w:val="00736DDF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089"/>
    <w:rsid w:val="007A46F8"/>
    <w:rsid w:val="007A5132"/>
    <w:rsid w:val="007B62AB"/>
    <w:rsid w:val="007B698F"/>
    <w:rsid w:val="007B7783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363E"/>
    <w:rsid w:val="00816199"/>
    <w:rsid w:val="0081659E"/>
    <w:rsid w:val="00820E9B"/>
    <w:rsid w:val="00826F73"/>
    <w:rsid w:val="008322EC"/>
    <w:rsid w:val="00833A06"/>
    <w:rsid w:val="00836B88"/>
    <w:rsid w:val="00837020"/>
    <w:rsid w:val="00842677"/>
    <w:rsid w:val="008461F3"/>
    <w:rsid w:val="0084695B"/>
    <w:rsid w:val="0084739D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3307"/>
    <w:rsid w:val="00886CB5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3FCA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87E8A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524A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1BBE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33DB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97CC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3B6E"/>
    <w:rsid w:val="00AE56B2"/>
    <w:rsid w:val="00AE5E81"/>
    <w:rsid w:val="00AE7624"/>
    <w:rsid w:val="00AF0CF7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3BA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64AB"/>
    <w:rsid w:val="00C0555A"/>
    <w:rsid w:val="00C12EAC"/>
    <w:rsid w:val="00C17F7C"/>
    <w:rsid w:val="00C2116F"/>
    <w:rsid w:val="00C23867"/>
    <w:rsid w:val="00C26D21"/>
    <w:rsid w:val="00C3381E"/>
    <w:rsid w:val="00C33C1E"/>
    <w:rsid w:val="00C34589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448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E6C7C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165A8"/>
    <w:rsid w:val="00E178B8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C4"/>
    <w:rsid w:val="00EA30ED"/>
    <w:rsid w:val="00EA7F36"/>
    <w:rsid w:val="00EB0DBB"/>
    <w:rsid w:val="00EB34E5"/>
    <w:rsid w:val="00EB3790"/>
    <w:rsid w:val="00EB5CD4"/>
    <w:rsid w:val="00EC00F6"/>
    <w:rsid w:val="00EC0249"/>
    <w:rsid w:val="00EC0743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95C64"/>
    <w:rsid w:val="00FA1039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sv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41.png"/><Relationship Id="rId68" Type="http://schemas.openxmlformats.org/officeDocument/2006/relationships/image" Target="media/image400.svg"/><Relationship Id="rId84" Type="http://schemas.openxmlformats.org/officeDocument/2006/relationships/diagramData" Target="diagrams/data4.xml"/><Relationship Id="rId89" Type="http://schemas.openxmlformats.org/officeDocument/2006/relationships/image" Target="media/image51.png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0.png"/><Relationship Id="rId107" Type="http://schemas.openxmlformats.org/officeDocument/2006/relationships/image" Target="media/image64.svg"/><Relationship Id="rId11" Type="http://schemas.openxmlformats.org/officeDocument/2006/relationships/image" Target="media/image1.png"/><Relationship Id="rId24" Type="http://schemas.openxmlformats.org/officeDocument/2006/relationships/diagramData" Target="diagrams/data2.xml"/><Relationship Id="rId32" Type="http://schemas.openxmlformats.org/officeDocument/2006/relationships/image" Target="media/image13.png"/><Relationship Id="rId37" Type="http://schemas.openxmlformats.org/officeDocument/2006/relationships/image" Target="media/image16.sv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53" Type="http://schemas.openxmlformats.org/officeDocument/2006/relationships/image" Target="media/image32.svg"/><Relationship Id="rId58" Type="http://schemas.openxmlformats.org/officeDocument/2006/relationships/image" Target="media/image37.svg"/><Relationship Id="rId66" Type="http://schemas.openxmlformats.org/officeDocument/2006/relationships/image" Target="media/image44.svg"/><Relationship Id="rId74" Type="http://schemas.openxmlformats.org/officeDocument/2006/relationships/image" Target="media/image440.svg"/><Relationship Id="rId79" Type="http://schemas.openxmlformats.org/officeDocument/2006/relationships/diagramData" Target="diagrams/data3.xml"/><Relationship Id="rId87" Type="http://schemas.openxmlformats.org/officeDocument/2006/relationships/image" Target="media/image470.png"/><Relationship Id="rId102" Type="http://schemas.openxmlformats.org/officeDocument/2006/relationships/diagramData" Target="diagrams/data6.xml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diagramColors" Target="diagrams/colors2.xml"/><Relationship Id="rId90" Type="http://schemas.openxmlformats.org/officeDocument/2006/relationships/image" Target="media/image52.svg"/><Relationship Id="rId95" Type="http://schemas.openxmlformats.org/officeDocument/2006/relationships/image" Target="media/image54.png"/><Relationship Id="rId19" Type="http://schemas.openxmlformats.org/officeDocument/2006/relationships/diagramData" Target="diagrams/data1.xml"/><Relationship Id="rId14" Type="http://schemas.openxmlformats.org/officeDocument/2006/relationships/hyperlink" Target="https://hainaut.formation-logistique.be/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8.png"/><Relationship Id="rId30" Type="http://schemas.openxmlformats.org/officeDocument/2006/relationships/image" Target="media/image11.svg"/><Relationship Id="rId35" Type="http://schemas.openxmlformats.org/officeDocument/2006/relationships/image" Target="media/image140.sv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56" Type="http://schemas.openxmlformats.org/officeDocument/2006/relationships/image" Target="media/image35.svg"/><Relationship Id="rId64" Type="http://schemas.openxmlformats.org/officeDocument/2006/relationships/image" Target="media/image42.svg"/><Relationship Id="rId69" Type="http://schemas.openxmlformats.org/officeDocument/2006/relationships/image" Target="media/image410.png"/><Relationship Id="rId77" Type="http://schemas.openxmlformats.org/officeDocument/2006/relationships/image" Target="media/image450.png"/><Relationship Id="rId100" Type="http://schemas.openxmlformats.org/officeDocument/2006/relationships/diagramColors" Target="diagrams/colors3.xml"/><Relationship Id="rId105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72" Type="http://schemas.openxmlformats.org/officeDocument/2006/relationships/image" Target="media/image46.svg"/><Relationship Id="rId80" Type="http://schemas.openxmlformats.org/officeDocument/2006/relationships/diagramLayout" Target="diagrams/layout2.xml"/><Relationship Id="rId85" Type="http://schemas.openxmlformats.org/officeDocument/2006/relationships/image" Target="media/image49.png"/><Relationship Id="rId93" Type="http://schemas.openxmlformats.org/officeDocument/2006/relationships/image" Target="media/image53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40.png"/><Relationship Id="rId25" Type="http://schemas.openxmlformats.org/officeDocument/2006/relationships/image" Target="media/image6.png"/><Relationship Id="rId33" Type="http://schemas.openxmlformats.org/officeDocument/2006/relationships/image" Target="media/image14.sv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5.png"/><Relationship Id="rId67" Type="http://schemas.openxmlformats.org/officeDocument/2006/relationships/image" Target="media/image390.png"/><Relationship Id="rId103" Type="http://schemas.openxmlformats.org/officeDocument/2006/relationships/hyperlink" Target="http://www.bassinefe-hainautcentre.be/le-rapport-analytique-et-prospectif" TargetMode="External"/><Relationship Id="rId20" Type="http://schemas.openxmlformats.org/officeDocument/2006/relationships/diagramLayout" Target="diagrams/layout1.xml"/><Relationship Id="rId41" Type="http://schemas.openxmlformats.org/officeDocument/2006/relationships/image" Target="media/image20.svg"/><Relationship Id="rId54" Type="http://schemas.openxmlformats.org/officeDocument/2006/relationships/image" Target="media/image33.png"/><Relationship Id="rId62" Type="http://schemas.openxmlformats.org/officeDocument/2006/relationships/image" Target="media/image39.svg"/><Relationship Id="rId70" Type="http://schemas.openxmlformats.org/officeDocument/2006/relationships/image" Target="media/image420.svg"/><Relationship Id="rId75" Type="http://schemas.openxmlformats.org/officeDocument/2006/relationships/image" Target="media/image47.png"/><Relationship Id="rId83" Type="http://schemas.microsoft.com/office/2007/relationships/diagramDrawing" Target="diagrams/drawing2.xml"/><Relationship Id="rId88" Type="http://schemas.openxmlformats.org/officeDocument/2006/relationships/image" Target="media/image480.svg"/><Relationship Id="rId91" Type="http://schemas.openxmlformats.org/officeDocument/2006/relationships/image" Target="media/image490.png"/><Relationship Id="rId96" Type="http://schemas.openxmlformats.org/officeDocument/2006/relationships/image" Target="media/image55.sv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diagramDrawing" Target="diagrams/drawing1.xml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6.png"/><Relationship Id="rId106" Type="http://schemas.openxmlformats.org/officeDocument/2006/relationships/image" Target="media/image63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60.png"/><Relationship Id="rId65" Type="http://schemas.openxmlformats.org/officeDocument/2006/relationships/image" Target="media/image43.png"/><Relationship Id="rId73" Type="http://schemas.openxmlformats.org/officeDocument/2006/relationships/image" Target="media/image430.png"/><Relationship Id="rId78" Type="http://schemas.openxmlformats.org/officeDocument/2006/relationships/image" Target="media/image460.svg"/><Relationship Id="rId81" Type="http://schemas.openxmlformats.org/officeDocument/2006/relationships/diagramQuickStyle" Target="diagrams/quickStyle2.xml"/><Relationship Id="rId86" Type="http://schemas.openxmlformats.org/officeDocument/2006/relationships/image" Target="media/image50.svg"/><Relationship Id="rId94" Type="http://schemas.openxmlformats.org/officeDocument/2006/relationships/image" Target="media/image52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1.svg"/><Relationship Id="rId39" Type="http://schemas.openxmlformats.org/officeDocument/2006/relationships/image" Target="media/image18.svg"/><Relationship Id="rId109" Type="http://schemas.openxmlformats.org/officeDocument/2006/relationships/image" Target="media/image67.png"/><Relationship Id="rId34" Type="http://schemas.openxmlformats.org/officeDocument/2006/relationships/image" Target="media/image130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48.svg"/><Relationship Id="rId97" Type="http://schemas.openxmlformats.org/officeDocument/2006/relationships/diagramData" Target="diagrams/data5.xml"/><Relationship Id="rId104" Type="http://schemas.openxmlformats.org/officeDocument/2006/relationships/image" Target="media/image62.emf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92" Type="http://schemas.openxmlformats.org/officeDocument/2006/relationships/image" Target="media/image50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svg"/><Relationship Id="rId1" Type="http://schemas.openxmlformats.org/officeDocument/2006/relationships/image" Target="../media/image56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1"/>
      <dgm:spPr/>
    </dgm:pt>
    <dgm:pt modelId="{8903686F-9855-4C71-A57E-748EF3347867}" type="pres">
      <dgm:prSet presAssocID="{8C63AE8B-1F58-4EDA-9CDD-4804967B662E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1"/>
      <dgm:spPr/>
    </dgm:pt>
    <dgm:pt modelId="{8903686F-9855-4C71-A57E-748EF3347867}" type="pres">
      <dgm:prSet presAssocID="{8C63AE8B-1F58-4EDA-9CDD-4804967B662E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764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308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9727" custLinFactNeighborY="-19191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764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308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9727" custLinFactNeighborY="-19191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67*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1.218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-30,2%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67*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1.218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-30,2%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51114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51114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5246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5246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66915" y="917585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66915" y="917585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67*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-30,2%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1.218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161</TotalTime>
  <Pages>2</Pages>
  <Words>32</Words>
  <Characters>271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59</cp:revision>
  <cp:lastPrinted>2021-12-24T10:51:00Z</cp:lastPrinted>
  <dcterms:created xsi:type="dcterms:W3CDTF">2022-01-20T08:19:00Z</dcterms:created>
  <dcterms:modified xsi:type="dcterms:W3CDTF">2022-03-02T13:39:00Z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