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data3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4.xml" ContentType="application/vnd.openxmlformats-officedocument.drawingml.diagramData+xml"/>
  <Override PartName="/word/diagrams/data5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6.xml" ContentType="application/vnd.openxmlformats-officedocument.drawingml.diagramData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C2A341" w14:textId="0E94CFD9" w:rsidR="00FD0A9D" w:rsidRDefault="00F17BCA"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E1B55C5" wp14:editId="70C4AFC6">
                <wp:simplePos x="0" y="0"/>
                <wp:positionH relativeFrom="margin">
                  <wp:align>center</wp:align>
                </wp:positionH>
                <wp:positionV relativeFrom="paragraph">
                  <wp:posOffset>-203200</wp:posOffset>
                </wp:positionV>
                <wp:extent cx="10418445" cy="962108"/>
                <wp:effectExtent l="0" t="0" r="190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8445" cy="9621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E6002" w14:textId="090AA3E0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Les métiers prioritaires 2021</w:t>
                            </w:r>
                          </w:p>
                          <w:p w14:paraId="12CF006D" w14:textId="6CD5AE8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  <w:t>Une réponse aux défis socio-économiques du territoire</w:t>
                            </w:r>
                          </w:p>
                          <w:p w14:paraId="6E1834B4" w14:textId="31AAE07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  <w:p w14:paraId="440347D4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5124C3FF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B55C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0;margin-top:-16pt;width:820.35pt;height:75.75pt;z-index:2516346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" stroked="f" strokeweight=".5pt">
                <v:textbox>
                  <w:txbxContent>
                    <w:p w14:paraId="433E6002" w14:textId="090AA3E0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Les métiers prioritaires 2021</w:t>
                      </w:r>
                    </w:p>
                    <w:p w14:paraId="12CF006D" w14:textId="6CD5AE8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  <w:t>Une réponse aux défis socio-économiques du territoire</w:t>
                      </w:r>
                    </w:p>
                    <w:p w14:paraId="6E1834B4" w14:textId="31AAE07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  <w:p w14:paraId="440347D4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</w:p>
                    <w:p w14:paraId="5124C3FF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7E904A01" wp14:editId="0CF4F375">
                <wp:simplePos x="0" y="0"/>
                <wp:positionH relativeFrom="column">
                  <wp:posOffset>152400</wp:posOffset>
                </wp:positionH>
                <wp:positionV relativeFrom="paragraph">
                  <wp:posOffset>-371800</wp:posOffset>
                </wp:positionV>
                <wp:extent cx="1510665" cy="9601200"/>
                <wp:effectExtent l="0" t="0" r="0" b="19050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32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0A10AA" id="Groupe 50" o:spid="_x0000_s1026" style="position:absolute;margin-left:12pt;margin-top:-29.3pt;width:118.95pt;height:756pt;z-index:251633664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" path="m79,c381,1458,95,2789,,3164e" filled="f" strokecolor="#708872 [3204]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9702F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01EEE829" wp14:editId="3EF58013">
                <wp:simplePos x="0" y="0"/>
                <wp:positionH relativeFrom="column">
                  <wp:posOffset>2224734</wp:posOffset>
                </wp:positionH>
                <wp:positionV relativeFrom="paragraph">
                  <wp:posOffset>-257810</wp:posOffset>
                </wp:positionV>
                <wp:extent cx="997019" cy="1199679"/>
                <wp:effectExtent l="0" t="0" r="0" b="6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019" cy="1199679"/>
                        </a:xfrm>
                        <a:prstGeom prst="rect">
                          <a:avLst/>
                        </a:pr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E47DD6" id="Rectangle 5" o:spid="_x0000_s1026" style="position:absolute;margin-left:175.2pt;margin-top:-20.3pt;width:78.5pt;height:94.4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" stroked="f" strokeweight="1pt">
                <v:fill r:id="rId13" o:title="" recolor="t" rotate="t" type="frame"/>
              </v:rect>
            </w:pict>
          </mc:Fallback>
        </mc:AlternateContent>
      </w:r>
      <w:r w:rsidR="00F576B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525C153A" wp14:editId="6B3F35D0">
                <wp:simplePos x="0" y="0"/>
                <wp:positionH relativeFrom="column">
                  <wp:posOffset>-406400</wp:posOffset>
                </wp:positionH>
                <wp:positionV relativeFrom="margin">
                  <wp:posOffset>-266700</wp:posOffset>
                </wp:positionV>
                <wp:extent cx="1873885" cy="9601200"/>
                <wp:effectExtent l="0" t="0" r="0" b="19050"/>
                <wp:wrapNone/>
                <wp:docPr id="31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A001E3" id="Forme libre 33" o:spid="_x0000_s1026" style="position:absolute;margin-left:-32pt;margin-top:-21pt;width:147.55pt;height:756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margin"/>
              </v:shape>
            </w:pict>
          </mc:Fallback>
        </mc:AlternateContent>
      </w:r>
      <w:r w:rsidR="00E62B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7BE4522A" wp14:editId="73004F64">
                <wp:simplePos x="0" y="0"/>
                <wp:positionH relativeFrom="column">
                  <wp:posOffset>13450186</wp:posOffset>
                </wp:positionH>
                <wp:positionV relativeFrom="paragraph">
                  <wp:posOffset>-180753</wp:posOffset>
                </wp:positionV>
                <wp:extent cx="1369060" cy="9601200"/>
                <wp:effectExtent l="0" t="0" r="0" b="19050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060" cy="9601200"/>
                          <a:chOff x="0" y="0"/>
                          <a:chExt cx="1369332" cy="9601200"/>
                        </a:xfrm>
                      </wpg:grpSpPr>
                      <wps:wsp>
                        <wps:cNvPr id="26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e libre 29"/>
                        <wps:cNvSpPr>
                          <a:spLocks/>
                        </wps:cNvSpPr>
                        <wps:spPr bwMode="auto">
                          <a:xfrm>
                            <a:off x="249368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331534" id="Groupe 49" o:spid="_x0000_s1026" style="position:absolute;margin-left:1059.05pt;margin-top:-14.25pt;width:107.8pt;height:756pt;z-index:251632640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" path="m21,c339,1377,116,2664,,3172e" filled="f" strokecolor="#708872 [3204]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493;width:10440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" path="m20,c338,1378,116,2664,,3172e" filled="f" strokecolor="#cdd84b [3205]" strokeweight=".5pt">
                  <v:stroke joinstyle="miter"/>
                  <v:path arrowok="t" o:connecttype="custom" o:connectlocs="60870,0;0,9601200" o:connectangles="0,0"/>
                </v:shape>
              </v:group>
            </w:pict>
          </mc:Fallback>
        </mc:AlternateContent>
      </w:r>
      <w:r w:rsidR="004D5151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73BCD8C1" wp14:editId="6DF29FA5">
                <wp:simplePos x="0" y="0"/>
                <wp:positionH relativeFrom="column">
                  <wp:posOffset>13522325</wp:posOffset>
                </wp:positionH>
                <wp:positionV relativeFrom="page">
                  <wp:posOffset>228600</wp:posOffset>
                </wp:positionV>
                <wp:extent cx="1565275" cy="9601200"/>
                <wp:effectExtent l="0" t="0" r="15875" b="19050"/>
                <wp:wrapNone/>
                <wp:docPr id="23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52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4744D" id="Forme libre 25" o:spid="_x0000_s1026" style="position:absolute;margin-left:1064.75pt;margin-top:18pt;width:123.25pt;height:756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" path="m502,c93,,93,,93,,146,383,323,1900,,3168v502,,502,,502,l502,xe" fillcolor="#dd026f" strokecolor="#dd026f">
                <v:path arrowok="t" o:connecttype="custom" o:connectlocs="1565275,0;289981,0;0,9601200;1565275,9601200;1565275,0" o:connectangles="0,0,0,0,0"/>
                <w10:wrap anchory="page"/>
              </v:shape>
            </w:pict>
          </mc:Fallback>
        </mc:AlternateContent>
      </w:r>
    </w:p>
    <w:p w14:paraId="6D32F890" w14:textId="5B99920B" w:rsidR="00902688" w:rsidRDefault="008A1A37" w:rsidP="00F576BD">
      <w:pPr>
        <w:rPr>
          <w:noProof/>
          <w:lang w:bidi="fr-FR"/>
        </w:rPr>
      </w:pPr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799B755" wp14:editId="0352E3F0">
                <wp:simplePos x="0" y="0"/>
                <wp:positionH relativeFrom="column">
                  <wp:posOffset>9522962</wp:posOffset>
                </wp:positionH>
                <wp:positionV relativeFrom="paragraph">
                  <wp:posOffset>4589760</wp:posOffset>
                </wp:positionV>
                <wp:extent cx="2396021" cy="352425"/>
                <wp:effectExtent l="0" t="0" r="23495" b="2857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6021" cy="3524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D1D42C" w14:textId="0B35AC41" w:rsidR="00835124" w:rsidRPr="00835124" w:rsidRDefault="00835124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fr-BE"/>
                              </w:rPr>
                            </w:pPr>
                            <w:r w:rsidRPr="00835124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fr-BE"/>
                              </w:rPr>
                              <w:t xml:space="preserve">Pas de formation sur le </w:t>
                            </w:r>
                            <w:r w:rsidR="008A1A37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fr-BE"/>
                              </w:rPr>
                              <w:t>B</w:t>
                            </w:r>
                            <w:r w:rsidRPr="00835124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fr-BE"/>
                              </w:rPr>
                              <w:t>assin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99B755"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7" type="#_x0000_t202" style="position:absolute;margin-left:749.85pt;margin-top:361.4pt;width:188.65pt;height:27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" fillcolor="#f4f7da [661]" strokeweight=".5pt">
                <v:textbox>
                  <w:txbxContent>
                    <w:p w14:paraId="1AD1D42C" w14:textId="0B35AC41" w:rsidR="00835124" w:rsidRPr="00835124" w:rsidRDefault="00835124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fr-BE"/>
                        </w:rPr>
                      </w:pPr>
                      <w:r w:rsidRPr="00835124"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fr-BE"/>
                        </w:rPr>
                        <w:t xml:space="preserve">Pas de formation sur le </w:t>
                      </w:r>
                      <w:r w:rsidR="008A1A37"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fr-BE"/>
                        </w:rPr>
                        <w:t>B</w:t>
                      </w:r>
                      <w:r w:rsidRPr="00835124"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fr-BE"/>
                        </w:rPr>
                        <w:t>assin</w:t>
                      </w:r>
                    </w:p>
                  </w:txbxContent>
                </v:textbox>
              </v:shape>
            </w:pict>
          </mc:Fallback>
        </mc:AlternateContent>
      </w:r>
      <w:r w:rsidR="00D706BD">
        <w:rPr>
          <w:noProof/>
        </w:rPr>
        <w:drawing>
          <wp:anchor distT="0" distB="0" distL="114300" distR="114300" simplePos="0" relativeHeight="251700224" behindDoc="0" locked="0" layoutInCell="1" allowOverlap="1" wp14:anchorId="631B8ED0" wp14:editId="394F6A49">
            <wp:simplePos x="0" y="0"/>
            <wp:positionH relativeFrom="column">
              <wp:posOffset>3782500</wp:posOffset>
            </wp:positionH>
            <wp:positionV relativeFrom="paragraph">
              <wp:posOffset>737870</wp:posOffset>
            </wp:positionV>
            <wp:extent cx="592667" cy="592667"/>
            <wp:effectExtent l="0" t="0" r="0" b="0"/>
            <wp:wrapNone/>
            <wp:docPr id="10" name="Graphique 10" descr="Pelleteuse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phique 10" descr="Pelleteuse avec un remplissage uni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67" cy="592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347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38B36D2C" wp14:editId="6A9A27FD">
                <wp:simplePos x="0" y="0"/>
                <wp:positionH relativeFrom="margin">
                  <wp:posOffset>3650191</wp:posOffset>
                </wp:positionH>
                <wp:positionV relativeFrom="paragraph">
                  <wp:posOffset>639233</wp:posOffset>
                </wp:positionV>
                <wp:extent cx="7696200" cy="914400"/>
                <wp:effectExtent l="0" t="0" r="0" b="0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DD2747" w14:textId="279236D5" w:rsidR="0035228A" w:rsidRPr="0035228A" w:rsidRDefault="00F35241" w:rsidP="0035228A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</w:pPr>
                            <w:bookmarkStart w:id="0" w:name="_Hlk94861113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  <w:t>F - Construction</w:t>
                            </w:r>
                          </w:p>
                          <w:bookmarkEnd w:id="0"/>
                          <w:p w14:paraId="7CAC3E5B" w14:textId="7C864F4C" w:rsidR="00A72224" w:rsidRPr="00036493" w:rsidRDefault="00354092" w:rsidP="00853652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F1</w:t>
                            </w:r>
                            <w:r w:rsidR="00D60708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6</w:t>
                            </w:r>
                            <w:r w:rsidR="00C23E23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1</w:t>
                            </w:r>
                            <w:r w:rsidR="00D76D63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 xml:space="preserve"> – </w:t>
                            </w:r>
                            <w:r w:rsidR="00C23E23" w:rsidRPr="00C23E23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Etancheur-</w:t>
                            </w:r>
                            <w:r w:rsidR="00C23E23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 xml:space="preserve">b </w:t>
                            </w:r>
                            <w:r w:rsidR="00C23E23" w:rsidRPr="00C23E23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Isolateur de gros œuvre et de toiture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36D2C" id="Zone de texte 60" o:spid="_x0000_s1028" type="#_x0000_t202" style="position:absolute;margin-left:287.4pt;margin-top:50.35pt;width:606pt;height:1in;z-index:25161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" filled="f" stroked="f" strokeweight=".5pt">
                <v:textbox>
                  <w:txbxContent>
                    <w:p w14:paraId="40DD2747" w14:textId="279236D5" w:rsidR="0035228A" w:rsidRPr="0035228A" w:rsidRDefault="00F35241" w:rsidP="0035228A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</w:pPr>
                      <w:bookmarkStart w:id="1" w:name="_Hlk94861113"/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  <w:t>F - Construction</w:t>
                      </w:r>
                    </w:p>
                    <w:bookmarkEnd w:id="1"/>
                    <w:p w14:paraId="7CAC3E5B" w14:textId="7C864F4C" w:rsidR="00A72224" w:rsidRPr="00036493" w:rsidRDefault="00354092" w:rsidP="00853652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F1</w:t>
                      </w:r>
                      <w:r w:rsidR="00D60708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6</w:t>
                      </w:r>
                      <w:r w:rsidR="00C23E23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1</w:t>
                      </w:r>
                      <w:r w:rsidR="00D76D63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3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 xml:space="preserve"> – </w:t>
                      </w:r>
                      <w:r w:rsidR="00C23E23" w:rsidRPr="00C23E23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Etancheur-</w:t>
                      </w:r>
                      <w:r w:rsidR="00C23E23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 xml:space="preserve">b </w:t>
                      </w:r>
                      <w:r w:rsidR="00C23E23" w:rsidRPr="00C23E23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Isolateur de gros œuvre et de toiture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8498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48E422" wp14:editId="7C4655CC">
                <wp:simplePos x="0" y="0"/>
                <wp:positionH relativeFrom="column">
                  <wp:posOffset>3752850</wp:posOffset>
                </wp:positionH>
                <wp:positionV relativeFrom="paragraph">
                  <wp:posOffset>749300</wp:posOffset>
                </wp:positionV>
                <wp:extent cx="632460" cy="619760"/>
                <wp:effectExtent l="19050" t="19050" r="15240" b="27940"/>
                <wp:wrapNone/>
                <wp:docPr id="116" name="Organigramme : Connecteur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" cy="619760"/>
                        </a:xfrm>
                        <a:prstGeom prst="flowChartConnector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89F5CEA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Organigramme : Connecteur 116" o:spid="_x0000_s1026" type="#_x0000_t120" style="position:absolute;margin-left:295.5pt;margin-top:59pt;width:49.8pt;height:48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" fillcolor="white [3201]" strokecolor="#dd026f [3206]" strokeweight="2.25pt">
                <v:stroke joinstyle="miter"/>
              </v:shape>
            </w:pict>
          </mc:Fallback>
        </mc:AlternateContent>
      </w:r>
      <w:r w:rsidR="006261B0" w:rsidRPr="006261B0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1FFDBEF" wp14:editId="4B9E1551">
                <wp:simplePos x="0" y="0"/>
                <wp:positionH relativeFrom="margin">
                  <wp:posOffset>8077200</wp:posOffset>
                </wp:positionH>
                <wp:positionV relativeFrom="paragraph">
                  <wp:posOffset>3089275</wp:posOffset>
                </wp:positionV>
                <wp:extent cx="5111750" cy="3434715"/>
                <wp:effectExtent l="0" t="0" r="0" b="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750" cy="3434715"/>
                        </a:xfrm>
                        <a:prstGeom prst="rect">
                          <a:avLst/>
                        </a:prstGeom>
                        <a:blipFill dpi="0" rotWithShape="1">
                          <a:blip r:embed="rId16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F1B2BD" id="Rectangle 41" o:spid="_x0000_s1026" style="position:absolute;margin-left:636pt;margin-top:243.25pt;width:402.5pt;height:270.45pt;z-index:2516920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" stroked="f" strokeweight="1pt">
                <v:fill r:id="rId17" o:title="" recolor="t" rotate="t" type="frame"/>
                <w10:wrap anchorx="margin"/>
              </v:rect>
            </w:pict>
          </mc:Fallback>
        </mc:AlternateContent>
      </w:r>
      <w:r w:rsidR="00856D5A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CB6C4B8" wp14:editId="0957A39B">
                <wp:simplePos x="0" y="0"/>
                <wp:positionH relativeFrom="column">
                  <wp:posOffset>1390650</wp:posOffset>
                </wp:positionH>
                <wp:positionV relativeFrom="paragraph">
                  <wp:posOffset>3330574</wp:posOffset>
                </wp:positionV>
                <wp:extent cx="5629910" cy="1609725"/>
                <wp:effectExtent l="0" t="0" r="8890" b="9525"/>
                <wp:wrapNone/>
                <wp:docPr id="115" name="Zone de text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9910" cy="160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031E02" w14:textId="6A2AB129" w:rsidR="004D161A" w:rsidRPr="00B55B0E" w:rsidRDefault="001C0974">
                            <w:pP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</w:pPr>
                            <w:r w:rsidRPr="001C0974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>Le métier est repris dans la liste des fonctions critiques 2021. Il s’agit d’aborder les compétences touchant à l’ensemble des questions d’étanchéité et d’isolation d’un bâtiment et pas uniquement à la toiture (ventilation, isolation, PEB, ponts thermiques, …). Des formations transversales complémentaires à différents métiers pourraient également être envisagées afin de sensibiliser sur les aspects étanchéité/isolation/ventilation.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6C4B8" id="Zone de texte 115" o:spid="_x0000_s1029" type="#_x0000_t202" style="position:absolute;margin-left:109.5pt;margin-top:262.25pt;width:443.3pt;height:126.7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" fillcolor="white [3201]" stroked="f" strokeweight=".5pt">
                <v:textbox>
                  <w:txbxContent>
                    <w:p w14:paraId="03031E02" w14:textId="6A2AB129" w:rsidR="004D161A" w:rsidRPr="00B55B0E" w:rsidRDefault="001C0974">
                      <w:pPr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</w:pPr>
                      <w:r w:rsidRPr="001C0974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>Le métier est repris dans la liste des fonctions critiques 2021. Il s’agit d’aborder les compétences touchant à l’ensemble des questions d’étanchéité et d’isolation d’un bâtiment et pas uniquement à la toiture (ventilation, isolation, PEB, ponts thermiques, …). Des formations transversales complémentaires à différents métiers pourraient également être envisagées afin de sensibiliser sur les aspects étanchéité/isolation/ventilation.</w:t>
                      </w:r>
                    </w:p>
                  </w:txbxContent>
                </v:textbox>
              </v:shape>
            </w:pict>
          </mc:Fallback>
        </mc:AlternateContent>
      </w:r>
      <w:r w:rsidR="0073618A" w:rsidRPr="00C26D21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3F1E436D" wp14:editId="20160805">
                <wp:simplePos x="0" y="0"/>
                <wp:positionH relativeFrom="page">
                  <wp:posOffset>8786495</wp:posOffset>
                </wp:positionH>
                <wp:positionV relativeFrom="paragraph">
                  <wp:posOffset>8227060</wp:posOffset>
                </wp:positionV>
                <wp:extent cx="5139690" cy="277495"/>
                <wp:effectExtent l="0" t="0" r="0" b="0"/>
                <wp:wrapNone/>
                <wp:docPr id="131" name="Zone de text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9690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C8A31A" w14:textId="77777777" w:rsidR="00A72224" w:rsidRPr="0024196E" w:rsidRDefault="00A72224" w:rsidP="00C26D21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E436D" id="Zone de texte 131" o:spid="_x0000_s1030" type="#_x0000_t202" style="position:absolute;margin-left:691.85pt;margin-top:647.8pt;width:404.7pt;height:21.85pt;z-index: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" filled="f" stroked="f" strokeweight=".5pt">
                <v:textbox>
                  <w:txbxContent>
                    <w:p w14:paraId="38C8A31A" w14:textId="77777777" w:rsidR="00A72224" w:rsidRPr="0024196E" w:rsidRDefault="00A72224" w:rsidP="00C26D21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(Sur base des informations communiquées à l’Instance Bassin EFE)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44396" w:rsidRPr="00196301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759E37EC" wp14:editId="0BBF8232">
                <wp:simplePos x="0" y="0"/>
                <wp:positionH relativeFrom="page">
                  <wp:posOffset>9489440</wp:posOffset>
                </wp:positionH>
                <wp:positionV relativeFrom="paragraph">
                  <wp:posOffset>6626860</wp:posOffset>
                </wp:positionV>
                <wp:extent cx="3357880" cy="441325"/>
                <wp:effectExtent l="0" t="0" r="0" b="0"/>
                <wp:wrapNone/>
                <wp:docPr id="1128" name="Zone de texte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88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B798FA" w14:textId="77777777" w:rsidR="00A72224" w:rsidRPr="0024196E" w:rsidRDefault="00A72224" w:rsidP="00196301">
                            <w:pPr>
                              <w:spacing w:line="25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Offre d’enseignement et de formation sur le Bassin EFE Hainaut-Centre</w:t>
                            </w:r>
                          </w:p>
                          <w:p w14:paraId="117472C9" w14:textId="77777777" w:rsidR="00A72224" w:rsidRPr="0024196E" w:rsidRDefault="00A72224" w:rsidP="0019630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E37EC" id="Zone de texte 1128" o:spid="_x0000_s1031" type="#_x0000_t202" style="position:absolute;margin-left:747.2pt;margin-top:521.8pt;width:264.4pt;height:34.75pt;z-index: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" filled="f" stroked="f" strokeweight=".5pt">
                <v:textbox>
                  <w:txbxContent>
                    <w:p w14:paraId="0FB798FA" w14:textId="77777777" w:rsidR="00A72224" w:rsidRPr="0024196E" w:rsidRDefault="00A72224" w:rsidP="00196301">
                      <w:pPr>
                        <w:spacing w:line="256" w:lineRule="auto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Offre d’enseignement et de formation sur le Bassin EFE Hainaut-Centre</w:t>
                      </w:r>
                    </w:p>
                    <w:p w14:paraId="117472C9" w14:textId="77777777" w:rsidR="00A72224" w:rsidRPr="0024196E" w:rsidRDefault="00A72224" w:rsidP="0019630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22E6A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0A455BD4" wp14:editId="0AA664FE">
                <wp:simplePos x="0" y="0"/>
                <wp:positionH relativeFrom="column">
                  <wp:posOffset>4751705</wp:posOffset>
                </wp:positionH>
                <wp:positionV relativeFrom="paragraph">
                  <wp:posOffset>5117465</wp:posOffset>
                </wp:positionV>
                <wp:extent cx="544195" cy="642620"/>
                <wp:effectExtent l="0" t="0" r="0" b="5080"/>
                <wp:wrapNone/>
                <wp:docPr id="142" name="Groupe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44195" cy="642620"/>
                          <a:chOff x="345132" y="-85651"/>
                          <a:chExt cx="99474" cy="195814"/>
                        </a:xfrm>
                      </wpg:grpSpPr>
                      <wps:wsp>
                        <wps:cNvPr id="143" name="Ellipse 143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F5F806" w14:textId="77777777" w:rsidR="00A72224" w:rsidRPr="00D80D05" w:rsidRDefault="00A72224" w:rsidP="00D80D0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Zone de texte 144"/>
                        <wps:cNvSpPr txBox="1"/>
                        <wps:spPr>
                          <a:xfrm flipH="1">
                            <a:off x="345132" y="-85651"/>
                            <a:ext cx="97554" cy="1958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389C4C" w14:textId="4ED817AE" w:rsidR="00A72224" w:rsidRPr="00141D56" w:rsidRDefault="00332983" w:rsidP="0033298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 xml:space="preserve">     </w:t>
                              </w:r>
                              <w:r w:rsidR="00A72224"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55BD4" id="Groupe 142" o:spid="_x0000_s1032" style="position:absolute;margin-left:374.15pt;margin-top:402.95pt;width:42.85pt;height:50.6pt;flip:x;z-index:251630592;mso-width-relative:margin;mso-height-relative:margin" coordorigin="345132,-85651" coordsize="99474,19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">
                <v:oval id="Ellipse 143" o:spid="_x0000_s1033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" fillcolor="#8faadc" stroked="f" strokeweight=".5pt">
                  <v:stroke joinstyle="miter"/>
                  <v:textbox>
                    <w:txbxContent>
                      <w:p w14:paraId="00F5F806" w14:textId="77777777" w:rsidR="00A72224" w:rsidRPr="00D80D05" w:rsidRDefault="00A72224" w:rsidP="00D80D0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4" o:spid="_x0000_s1034" type="#_x0000_t202" style="position:absolute;left:345132;top:-85651;width:97554;height:1958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" filled="f" stroked="f" strokeweight=".5pt">
                  <v:textbox>
                    <w:txbxContent>
                      <w:p w14:paraId="77389C4C" w14:textId="4ED817AE" w:rsidR="00A72224" w:rsidRPr="00141D56" w:rsidRDefault="00332983" w:rsidP="00332983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</w:pPr>
                        <w:r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 xml:space="preserve">     </w:t>
                        </w:r>
                        <w:r w:rsidR="00A72224"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22E6A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71AA49BE" wp14:editId="2C7D082A">
                <wp:simplePos x="0" y="0"/>
                <wp:positionH relativeFrom="margin">
                  <wp:posOffset>3244850</wp:posOffset>
                </wp:positionH>
                <wp:positionV relativeFrom="paragraph">
                  <wp:posOffset>5353050</wp:posOffset>
                </wp:positionV>
                <wp:extent cx="570863" cy="431800"/>
                <wp:effectExtent l="0" t="0" r="0" b="6350"/>
                <wp:wrapNone/>
                <wp:docPr id="139" name="Groupe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863" cy="431800"/>
                          <a:chOff x="114300" y="45850"/>
                          <a:chExt cx="194946" cy="218672"/>
                        </a:xfrm>
                      </wpg:grpSpPr>
                      <wps:wsp>
                        <wps:cNvPr id="140" name="Ellipse 140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C5EA71" w14:textId="77777777" w:rsidR="00A72224" w:rsidRPr="00141D56" w:rsidRDefault="00A72224" w:rsidP="00D80D05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Zone de texte 141"/>
                        <wps:cNvSpPr txBox="1"/>
                        <wps:spPr>
                          <a:xfrm>
                            <a:off x="127310" y="4585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FF3BB" w14:textId="003EFBB0" w:rsidR="00A72224" w:rsidRPr="00141D56" w:rsidRDefault="00A72224" w:rsidP="00332983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A49BE" id="Groupe 139" o:spid="_x0000_s1035" style="position:absolute;margin-left:255.5pt;margin-top:421.5pt;width:44.95pt;height:34pt;z-index:251627520;mso-position-horizontal-relative:margin;mso-width-relative:margin;mso-height-relative:margin" coordorigin="114300,45850" coordsize="194946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">
                <v:oval id="Ellipse 140" o:spid="_x0000_s1036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" fillcolor="#9dc42a" stroked="f" strokeweight=".5pt">
                  <v:stroke joinstyle="miter"/>
                  <v:textbox>
                    <w:txbxContent>
                      <w:p w14:paraId="73C5EA71" w14:textId="77777777" w:rsidR="00A72224" w:rsidRPr="00141D56" w:rsidRDefault="00A72224" w:rsidP="00D80D05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1" o:spid="_x0000_s1037" type="#_x0000_t202" style="position:absolute;left:127310;top:4585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<v:textbox>
                    <w:txbxContent>
                      <w:p w14:paraId="0ABFF3BB" w14:textId="003EFBB0" w:rsidR="00A72224" w:rsidRPr="00141D56" w:rsidRDefault="00A72224" w:rsidP="00332983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</w:pPr>
                        <w:r w:rsidRPr="00141D56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31D69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7A47926" wp14:editId="53AF0D52">
                <wp:simplePos x="0" y="0"/>
                <wp:positionH relativeFrom="margin">
                  <wp:posOffset>2226733</wp:posOffset>
                </wp:positionH>
                <wp:positionV relativeFrom="paragraph">
                  <wp:posOffset>2698084</wp:posOffset>
                </wp:positionV>
                <wp:extent cx="5136543" cy="731520"/>
                <wp:effectExtent l="0" t="0" r="0" b="0"/>
                <wp:wrapNone/>
                <wp:docPr id="1532" name="Zone de texte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6543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880AAE" w14:textId="77777777" w:rsidR="00A31D69" w:rsidRPr="00310C4C" w:rsidRDefault="00A31D69" w:rsidP="00A31D69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</w:pP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L’IBEFE préconise le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développement </w:t>
                            </w: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de l'offre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d'enseignement et </w:t>
                            </w: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>de formation pour le métier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47926" id="Zone de texte 1532" o:spid="_x0000_s1038" type="#_x0000_t202" style="position:absolute;margin-left:175.35pt;margin-top:212.45pt;width:404.45pt;height:57.6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" filled="f" stroked="f" strokeweight=".5pt">
                <v:textbox>
                  <w:txbxContent>
                    <w:p w14:paraId="43880AAE" w14:textId="77777777" w:rsidR="00A31D69" w:rsidRPr="00310C4C" w:rsidRDefault="00A31D69" w:rsidP="00A31D69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</w:pP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L’IBEFE préconise le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développement </w:t>
                      </w: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de l'offre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d'enseignement et </w:t>
                      </w: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>de formation pour le métier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470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1932ED54" wp14:editId="7D9EE95D">
                <wp:simplePos x="0" y="0"/>
                <wp:positionH relativeFrom="column">
                  <wp:posOffset>7762550</wp:posOffset>
                </wp:positionH>
                <wp:positionV relativeFrom="paragraph">
                  <wp:posOffset>2012315</wp:posOffset>
                </wp:positionV>
                <wp:extent cx="5940000" cy="1019810"/>
                <wp:effectExtent l="0" t="0" r="22860" b="8890"/>
                <wp:wrapNone/>
                <wp:docPr id="5204" name="Groupe 5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19810"/>
                          <a:chOff x="-90232" y="-148177"/>
                          <a:chExt cx="5426574" cy="1020483"/>
                        </a:xfrm>
                      </wpg:grpSpPr>
                      <wpg:grpSp>
                        <wpg:cNvPr id="145" name="Groupe 145"/>
                        <wpg:cNvGrpSpPr/>
                        <wpg:grpSpPr>
                          <a:xfrm>
                            <a:off x="-90232" y="-148177"/>
                            <a:ext cx="5426574" cy="1020483"/>
                            <a:chOff x="-60348" y="-148284"/>
                            <a:chExt cx="3629434" cy="1021217"/>
                          </a:xfrm>
                        </wpg:grpSpPr>
                        <wps:wsp>
                          <wps:cNvPr id="146" name="Rectangle 146"/>
                          <wps:cNvSpPr/>
                          <wps:spPr>
                            <a:xfrm>
                              <a:off x="-42178" y="-148284"/>
                              <a:ext cx="3611264" cy="684595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Triangle rectangle 147"/>
                          <wps:cNvSpPr/>
                          <wps:spPr>
                            <a:xfrm rot="10800000">
                              <a:off x="-60348" y="548651"/>
                              <a:ext cx="722332" cy="324282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43" name="Zone de texte 1143"/>
                        <wps:cNvSpPr txBox="1"/>
                        <wps:spPr>
                          <a:xfrm>
                            <a:off x="813891" y="-83599"/>
                            <a:ext cx="3862552" cy="536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EE31BE" w14:textId="77777777" w:rsidR="00A72224" w:rsidRPr="00906763" w:rsidRDefault="00A72224" w:rsidP="0027425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90676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Où se former 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32913" y="-83652"/>
                            <a:ext cx="434975" cy="493395"/>
                          </a:xfrm>
                          <a:prstGeom prst="rect">
                            <a:avLst/>
                          </a:prstGeom>
                          <a:blipFill>
                            <a:blip r:embed="rId18">
                              <a:extLst>
                                <a:ext uri="{96DAC541-7B7A-43D3-8B79-37D633B846F1}">
                                  <asvg:svgBlip xmlns:asvg="http://schemas.microsoft.com/office/drawing/2016/SVG/main" r:embed="rId1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2ED54" id="Groupe 5204" o:spid="_x0000_s1039" style="position:absolute;margin-left:611.2pt;margin-top:158.45pt;width:467.7pt;height:80.3pt;z-index:251651072;mso-width-relative:margin;mso-height-relative:margin" coordorigin="-902,-1481" coordsize="54265,10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">
                <v:group id="Groupe 145" o:spid="_x0000_s1040" style="position:absolute;left:-902;top:-1481;width:54265;height:10204" coordorigin="-603,-1482" coordsize="36294,10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rect id="Rectangle 146" o:spid="_x0000_s1041" style="position:absolute;left:-421;top:-1482;width:36111;height:6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" fillcolor="#63a7da" strokecolor="#63a7da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147" o:spid="_x0000_s1042" type="#_x0000_t6" style="position:absolute;left:-603;top:5486;width:7222;height:324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143" o:spid="_x0000_s1043" type="#_x0000_t202" style="position:absolute;left:8138;top:-835;width:38626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6cxAAAAN0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vDb7g/5twgpz+AQAA//8DAFBLAQItABQABgAIAAAAIQDb4fbL7gAAAIUBAAATAAAAAAAAAAAA&#10;AAAAAAAAAABbQ29udGVudF9UeXBlc10ueG1sUEsBAi0AFAAGAAgAAAAhAFr0LFu/AAAAFQEAAAsA&#10;AAAAAAAAAAAAAAAAHwEAAF9yZWxzLy5yZWxzUEsBAi0AFAAGAAgAAAAhAMsSfpzEAAAA3QAAAA8A&#10;AAAAAAAAAAAAAAAABwIAAGRycy9kb3ducmV2LnhtbFBLBQYAAAAAAwADALcAAAD4AgAAAAA=&#10;" filled="f" stroked="f" strokeweight=".5pt">
                  <v:textbox>
                    <w:txbxContent>
                      <w:p w14:paraId="27EE31BE" w14:textId="77777777" w:rsidR="00A72224" w:rsidRPr="00906763" w:rsidRDefault="00A72224" w:rsidP="0027425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906763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Où se former ?</w:t>
                        </w:r>
                      </w:p>
                    </w:txbxContent>
                  </v:textbox>
                </v:shape>
                <v:rect id="Rectangle 19" o:spid="_x0000_s1044" style="position:absolute;left:7329;top:-836;width:4349;height:4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" stroked="f" strokeweight="1pt">
                  <v:fill r:id="rId20" o:title="" recolor="t" rotate="t" type="frame"/>
                </v:rect>
              </v:group>
            </w:pict>
          </mc:Fallback>
        </mc:AlternateContent>
      </w:r>
      <w:r w:rsidR="00E847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15156C8" wp14:editId="546B882C">
                <wp:simplePos x="0" y="0"/>
                <wp:positionH relativeFrom="column">
                  <wp:posOffset>1179195</wp:posOffset>
                </wp:positionH>
                <wp:positionV relativeFrom="paragraph">
                  <wp:posOffset>2079300</wp:posOffset>
                </wp:positionV>
                <wp:extent cx="1318437" cy="637953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7" cy="637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5CE0E" w14:textId="11B44306" w:rsidR="00E8470E" w:rsidRDefault="00E847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BF826" wp14:editId="7FF03D27">
                                  <wp:extent cx="539750" cy="539750"/>
                                  <wp:effectExtent l="0" t="0" r="0" b="0"/>
                                  <wp:docPr id="1505" name="Graphique 1505" descr="Télescope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Graphique 52" descr="Télescope avec un remplissage uni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750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156C8" id="Zone de texte 48" o:spid="_x0000_s1045" type="#_x0000_t202" style="position:absolute;margin-left:92.85pt;margin-top:163.7pt;width:103.8pt;height:50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" filled="f" stroked="f" strokeweight=".5pt">
                <v:textbox>
                  <w:txbxContent>
                    <w:p w14:paraId="5615CE0E" w14:textId="11B44306" w:rsidR="00E8470E" w:rsidRDefault="00E8470E">
                      <w:r>
                        <w:rPr>
                          <w:noProof/>
                        </w:rPr>
                        <w:drawing>
                          <wp:inline distT="0" distB="0" distL="0" distR="0" wp14:anchorId="4B7BF826" wp14:editId="7FF03D27">
                            <wp:extent cx="539750" cy="539750"/>
                            <wp:effectExtent l="0" t="0" r="0" b="0"/>
                            <wp:docPr id="1505" name="Graphique 1505" descr="Télescope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Graphique 52" descr="Télescope avec un remplissage uni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750" cy="53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70E" w:rsidRPr="00D6301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03F92E38" wp14:editId="3C53F5B3">
                <wp:simplePos x="0" y="0"/>
                <wp:positionH relativeFrom="column">
                  <wp:posOffset>1222079</wp:posOffset>
                </wp:positionH>
                <wp:positionV relativeFrom="paragraph">
                  <wp:posOffset>2055200</wp:posOffset>
                </wp:positionV>
                <wp:extent cx="5940000" cy="1008380"/>
                <wp:effectExtent l="0" t="0" r="3810" b="1270"/>
                <wp:wrapNone/>
                <wp:docPr id="1533" name="Groupe 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08380"/>
                          <a:chOff x="-16" y="0"/>
                          <a:chExt cx="3747556" cy="1008984"/>
                        </a:xfrm>
                      </wpg:grpSpPr>
                      <wps:wsp>
                        <wps:cNvPr id="1535" name="Rectangle 1535"/>
                        <wps:cNvSpPr/>
                        <wps:spPr>
                          <a:xfrm>
                            <a:off x="-16" y="0"/>
                            <a:ext cx="3747556" cy="68389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4CE60F" w14:textId="47F1A489" w:rsidR="00A72224" w:rsidRPr="0080422D" w:rsidRDefault="00E8470E" w:rsidP="00D6301E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 xml:space="preserve">        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Recommandations de l'IBEFE Hainaut</w:t>
                              </w:r>
                              <w:r w:rsidR="00D706B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-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Centre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riangle rectangle 128"/>
                        <wps:cNvSpPr/>
                        <wps:spPr>
                          <a:xfrm rot="10800000">
                            <a:off x="5578" y="684921"/>
                            <a:ext cx="684123" cy="324063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92E38" id="Groupe 1533" o:spid="_x0000_s1046" style="position:absolute;margin-left:96.25pt;margin-top:161.85pt;width:467.7pt;height:79.4pt;z-index:251641856;mso-width-relative:margin;mso-height-relative:margin" coordorigin="" coordsize="37475,10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">
                <v:rect id="Rectangle 1535" o:spid="_x0000_s1047" style="position:absolute;width:37475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" fillcolor="#63a7da" stroked="f" strokeweight="1pt">
                  <v:textbox>
                    <w:txbxContent>
                      <w:p w14:paraId="434CE60F" w14:textId="47F1A489" w:rsidR="00A72224" w:rsidRPr="0080422D" w:rsidRDefault="00E8470E" w:rsidP="00D6301E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 xml:space="preserve">        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Recommandations de l'IBEFE Hainaut</w:t>
                        </w:r>
                        <w:r w:rsidR="00D706B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-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Centre</w:t>
                        </w:r>
                      </w:p>
                    </w:txbxContent>
                  </v:textbox>
                </v:rect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Triangle rectangle 128" o:spid="_x0000_s1048" type="#_x0000_t6" style="position:absolute;left:55;top:6849;width:6842;height:32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" fillcolor="#9dcbf9" stroked="f" strokeweight="1pt">
                  <v:fill color2="#e1eefc" rotate="t" angle="45" colors="0 #9dcbf9;.5 #c3ddfa;1 #e1eefc" focus="100%" type="gradient"/>
                </v:shape>
              </v:group>
            </w:pict>
          </mc:Fallback>
        </mc:AlternateContent>
      </w:r>
      <w:r w:rsidR="00700EA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A4402D7" wp14:editId="7C059536">
                <wp:simplePos x="0" y="0"/>
                <wp:positionH relativeFrom="column">
                  <wp:posOffset>1637665</wp:posOffset>
                </wp:positionH>
                <wp:positionV relativeFrom="paragraph">
                  <wp:posOffset>8337550</wp:posOffset>
                </wp:positionV>
                <wp:extent cx="648000" cy="64800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1F18E" w14:textId="791DE9D8" w:rsidR="00700EAE" w:rsidRDefault="00E444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0F79C" wp14:editId="5EB6387D">
                                  <wp:extent cx="468000" cy="468000"/>
                                  <wp:effectExtent l="0" t="0" r="8255" b="8255"/>
                                  <wp:docPr id="1507" name="Graphique 1507" descr="Porte-bloc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Graphique 41" descr="Porte-bloc contour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02D7" id="Zone de texte 39" o:spid="_x0000_s1049" type="#_x0000_t202" style="position:absolute;margin-left:128.95pt;margin-top:656.5pt;width:51pt;height:5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" filled="f" stroked="f" strokeweight=".5pt">
                <v:textbox>
                  <w:txbxContent>
                    <w:p w14:paraId="7E31F18E" w14:textId="791DE9D8" w:rsidR="00700EAE" w:rsidRDefault="00E44414">
                      <w:r>
                        <w:rPr>
                          <w:noProof/>
                        </w:rPr>
                        <w:drawing>
                          <wp:inline distT="0" distB="0" distL="0" distR="0" wp14:anchorId="0BA0F79C" wp14:editId="5EB6387D">
                            <wp:extent cx="468000" cy="468000"/>
                            <wp:effectExtent l="0" t="0" r="8255" b="8255"/>
                            <wp:docPr id="1507" name="Graphique 1507" descr="Porte-bloc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Graphique 41" descr="Porte-bloc contour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70B2FA0" wp14:editId="7D3A39DD">
                <wp:simplePos x="0" y="0"/>
                <wp:positionH relativeFrom="margin">
                  <wp:posOffset>2362183</wp:posOffset>
                </wp:positionH>
                <wp:positionV relativeFrom="paragraph">
                  <wp:posOffset>8350250</wp:posOffset>
                </wp:positionV>
                <wp:extent cx="360000" cy="360000"/>
                <wp:effectExtent l="0" t="0" r="0" b="254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00" cy="360000"/>
                          <a:chOff x="114300" y="51580"/>
                          <a:chExt cx="181945" cy="218672"/>
                        </a:xfrm>
                      </wpg:grpSpPr>
                      <wps:wsp>
                        <wps:cNvPr id="17" name="Ellipse 17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F22AAB" w14:textId="77777777" w:rsidR="003D6CA1" w:rsidRPr="00141D56" w:rsidRDefault="003D6CA1" w:rsidP="003D6CA1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114309" y="5158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5BA16F" w14:textId="77777777" w:rsidR="003D6CA1" w:rsidRPr="00B43415" w:rsidRDefault="003D6CA1" w:rsidP="003D6CA1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</w:pPr>
                              <w:r w:rsidRPr="00B4341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B2FA0" id="Groupe 16" o:spid="_x0000_s1050" style="position:absolute;margin-left:186pt;margin-top:657.5pt;width:28.35pt;height:28.35pt;z-index:251673600;mso-position-horizontal-relative:margin;mso-width-relative:margin;mso-height-relative:margin" coordorigin="114300,51580" coordsize="181945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">
                <v:oval id="Ellipse 17" o:spid="_x0000_s1051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" fillcolor="#9dc42a" stroked="f" strokeweight=".5pt">
                  <v:stroke joinstyle="miter"/>
                  <v:textbox>
                    <w:txbxContent>
                      <w:p w14:paraId="37F22AAB" w14:textId="77777777" w:rsidR="003D6CA1" w:rsidRPr="00141D56" w:rsidRDefault="003D6CA1" w:rsidP="003D6CA1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8" o:spid="_x0000_s1052" type="#_x0000_t202" style="position:absolute;left:114309;top:5158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605BA16F" w14:textId="77777777" w:rsidR="003D6CA1" w:rsidRPr="00B43415" w:rsidRDefault="003D6CA1" w:rsidP="003D6CA1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</w:pPr>
                        <w:r w:rsidRPr="00B43415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5917FCE" wp14:editId="3DCAE03A">
                <wp:simplePos x="0" y="0"/>
                <wp:positionH relativeFrom="column">
                  <wp:posOffset>2349501</wp:posOffset>
                </wp:positionH>
                <wp:positionV relativeFrom="paragraph">
                  <wp:posOffset>8591550</wp:posOffset>
                </wp:positionV>
                <wp:extent cx="264701" cy="612000"/>
                <wp:effectExtent l="0" t="0" r="2540" b="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64701" cy="612000"/>
                          <a:chOff x="372840" y="-66573"/>
                          <a:chExt cx="76692" cy="203495"/>
                        </a:xfrm>
                      </wpg:grpSpPr>
                      <wps:wsp>
                        <wps:cNvPr id="29" name="Ellipse 29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F4C88D" w14:textId="77777777" w:rsidR="00B43415" w:rsidRPr="00D80D05" w:rsidRDefault="00B43415" w:rsidP="00B4341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 flipH="1">
                            <a:off x="379718" y="-66573"/>
                            <a:ext cx="69814" cy="203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385FE3" w14:textId="77777777" w:rsidR="00B43415" w:rsidRPr="00F020CD" w:rsidRDefault="00B43415" w:rsidP="00B43415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  <w:r w:rsidRPr="00F020C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  <w:t xml:space="preserve">    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17FCE" id="Groupe 22" o:spid="_x0000_s1053" style="position:absolute;margin-left:185pt;margin-top:676.5pt;width:20.85pt;height:48.2pt;flip:x;z-index:251676672;mso-width-relative:margin;mso-height-relative:margin" coordorigin="372840,-66573" coordsize="76692,20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">
                <v:oval id="Ellipse 29" o:spid="_x0000_s1054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" fillcolor="#8faadc" stroked="f" strokeweight=".5pt">
                  <v:stroke joinstyle="miter"/>
                  <v:textbox>
                    <w:txbxContent>
                      <w:p w14:paraId="33F4C88D" w14:textId="77777777" w:rsidR="00B43415" w:rsidRPr="00D80D05" w:rsidRDefault="00B43415" w:rsidP="00B4341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30" o:spid="_x0000_s1055" type="#_x0000_t202" style="position:absolute;left:379718;top:-66573;width:69814;height:2034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" filled="f" stroked="f" strokeweight=".5pt">
                  <v:textbox>
                    <w:txbxContent>
                      <w:p w14:paraId="38385FE3" w14:textId="77777777" w:rsidR="00B43415" w:rsidRPr="00F020CD" w:rsidRDefault="00B43415" w:rsidP="00B43415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  <w:r w:rsidRPr="00F020C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  <w:t xml:space="preserve">    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0EA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15BCBE5" wp14:editId="2B08DE2C">
                <wp:simplePos x="0" y="0"/>
                <wp:positionH relativeFrom="page">
                  <wp:posOffset>3098800</wp:posOffset>
                </wp:positionH>
                <wp:positionV relativeFrom="paragraph">
                  <wp:posOffset>8337550</wp:posOffset>
                </wp:positionV>
                <wp:extent cx="4127500" cy="11049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02D03" w14:textId="5185FE75" w:rsidR="00A62EF6" w:rsidRPr="00700EAE" w:rsidRDefault="00535403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création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</w:t>
                            </w:r>
                            <w:r w:rsidR="00A76B3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'une offre de formation et/ou d'enseignement qualifiant nouvelle ou supplémentaire est recommandée lorsque celle-ci est estimée ins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uffisante ou mal répartie géographiq</w:t>
                            </w:r>
                            <w:r w:rsidR="008A1A37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ement pour couvrir les besoins socio-économiques du territoire ou que les parcours sont estimés incomplets.</w:t>
                            </w:r>
                          </w:p>
                          <w:p w14:paraId="576D19F3" w14:textId="77777777" w:rsidR="00E774D8" w:rsidRPr="00700EAE" w:rsidRDefault="00E774D8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</w:p>
                          <w:p w14:paraId="14381094" w14:textId="0BD32EB7" w:rsidR="009F7ED1" w:rsidRPr="00700EAE" w:rsidRDefault="00F26AA0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Le maintien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d'une offre de formation et/ou d'enseignement qualifiant est recommandée</w:t>
                            </w:r>
                            <w:r w:rsidR="005B621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lorsque celle-ci est estimée suffisante et nécessaire pour assurer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continuité des parcours de formation,</w:t>
                            </w:r>
                            <w:r w:rsidR="002D537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l’équilibre géographique de l’offre et pour couvrir les besoins socio-économiques identifiés dans le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Bassin.</w:t>
                            </w:r>
                            <w:r w:rsidR="00E774D8" w:rsidRPr="00700EAE">
                              <w:rPr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Dans le cas où une offre d’enseignement ou de formation disparaît, l’IBEFE soutient la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création d’une nouvelle offre équivalente.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BCBE5" id="Zone de texte 11" o:spid="_x0000_s1056" type="#_x0000_t202" style="position:absolute;margin-left:244pt;margin-top:656.5pt;width:325pt;height:87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" filled="f" stroked="f" strokeweight=".5pt">
                <v:textbox>
                  <w:txbxContent>
                    <w:p w14:paraId="5F502D03" w14:textId="5185FE75" w:rsidR="00A62EF6" w:rsidRPr="00700EAE" w:rsidRDefault="00535403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création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</w:t>
                      </w:r>
                      <w:r w:rsidR="00A76B3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'une offre de formation et/ou d'enseignement qualifiant nouvelle ou supplémentaire est recommandée lorsque celle-ci est estimée ins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uffisante ou mal répartie géographiq</w:t>
                      </w:r>
                      <w:r w:rsidR="008A1A37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ement pour couvrir les besoins socio-économiques du territoire ou que les parcours sont estimés incomplets.</w:t>
                      </w:r>
                    </w:p>
                    <w:p w14:paraId="576D19F3" w14:textId="77777777" w:rsidR="00E774D8" w:rsidRPr="00700EAE" w:rsidRDefault="00E774D8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</w:p>
                    <w:p w14:paraId="14381094" w14:textId="0BD32EB7" w:rsidR="009F7ED1" w:rsidRPr="00700EAE" w:rsidRDefault="00F26AA0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Le maintien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d'une offre de formation et/ou d'enseignement qualifiant est recommandée</w:t>
                      </w:r>
                      <w:r w:rsidR="005B621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lorsque celle-ci est estimée suffisante et nécessaire pour assurer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continuité des parcours de formation,</w:t>
                      </w:r>
                      <w:r w:rsidR="002D537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l’équilibre géographique de l’offre et pour couvrir les besoins socio-économiques identifiés dans le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Bassin.</w:t>
                      </w:r>
                      <w:r w:rsidR="00E774D8" w:rsidRPr="00700EAE">
                        <w:rPr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Dans le cas où une offre d’enseignement ou de formation disparaît, l’IBEFE soutient la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création d’une nouvelle offre équivalente.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41D56" w:rsidRPr="00D80D0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C753A8E" wp14:editId="0E40144E">
                <wp:simplePos x="0" y="0"/>
                <wp:positionH relativeFrom="leftMargin">
                  <wp:posOffset>1480820</wp:posOffset>
                </wp:positionH>
                <wp:positionV relativeFrom="paragraph">
                  <wp:posOffset>6371273</wp:posOffset>
                </wp:positionV>
                <wp:extent cx="2323465" cy="598098"/>
                <wp:effectExtent l="5715" t="0" r="6350" b="6350"/>
                <wp:wrapNone/>
                <wp:docPr id="1124" name="Rectangl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23465" cy="598098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F157E7" w14:textId="4E03A038" w:rsidR="00A72224" w:rsidRPr="008A1A37" w:rsidRDefault="008A1A37" w:rsidP="00D80D05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96"/>
                                <w:szCs w:val="96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  <w:lang w:val="fr-BE"/>
                              </w:rPr>
                              <w:t>Etancheur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53A8E" id="Rectangle 1124" o:spid="_x0000_s1057" style="position:absolute;margin-left:116.6pt;margin-top:501.7pt;width:182.95pt;height:47.1pt;rotation:-90;z-index:25164800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" fillcolor="#63a7da" stroked="f" strokeweight="1pt">
                <v:textbox>
                  <w:txbxContent>
                    <w:p w14:paraId="06F157E7" w14:textId="4E03A038" w:rsidR="00A72224" w:rsidRPr="008A1A37" w:rsidRDefault="008A1A37" w:rsidP="00D80D05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96"/>
                          <w:szCs w:val="96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  <w:lang w:val="fr-BE"/>
                        </w:rPr>
                        <w:t>Etancheur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41D56" w:rsidRPr="00D16D02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F8AEA63" wp14:editId="4B57B167">
                <wp:simplePos x="0" y="0"/>
                <wp:positionH relativeFrom="column">
                  <wp:posOffset>1255395</wp:posOffset>
                </wp:positionH>
                <wp:positionV relativeFrom="paragraph">
                  <wp:posOffset>3534410</wp:posOffset>
                </wp:positionV>
                <wp:extent cx="5932967" cy="4760595"/>
                <wp:effectExtent l="0" t="0" r="0" b="1905"/>
                <wp:wrapNone/>
                <wp:docPr id="1" name="Organigramme : Entrée manuel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967" cy="4760595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082FDE" w14:textId="744E0A74" w:rsidR="00332983" w:rsidRPr="00EC2B13" w:rsidRDefault="00A72224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Développement de l'offre d'enseignement et de formation</w:t>
                            </w:r>
                          </w:p>
                          <w:p w14:paraId="4DE7F372" w14:textId="70F40A8F" w:rsidR="00A72224" w:rsidRDefault="00A72224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77FA4AA5" w14:textId="77777777" w:rsidR="00332983" w:rsidRPr="0080422D" w:rsidRDefault="00332983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5673490F" w14:textId="77777777" w:rsidR="00A72224" w:rsidRPr="0080422D" w:rsidRDefault="00A72224" w:rsidP="00D16D02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422D">
                              <w:rPr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1FC6ACD4" wp14:editId="67066219">
                                  <wp:extent cx="3263265" cy="2071194"/>
                                  <wp:effectExtent l="0" t="38100" r="0" b="24765"/>
                                  <wp:docPr id="1508" name="Diagramme 1508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29" r:lo="rId30" r:qs="rId31" r:cs="rId32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AEA63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Organigramme : Entrée manuelle 1" o:spid="_x0000_s1058" type="#_x0000_t118" style="position:absolute;margin-left:98.85pt;margin-top:278.3pt;width:467.15pt;height:374.8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" filled="f" stroked="f" strokeweight="1pt">
                <v:textbox>
                  <w:txbxContent>
                    <w:p w14:paraId="6F082FDE" w14:textId="744E0A74" w:rsidR="00332983" w:rsidRPr="00EC2B13" w:rsidRDefault="00A72224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Développement de l'offre d'enseignement et de formation</w:t>
                      </w:r>
                    </w:p>
                    <w:p w14:paraId="4DE7F372" w14:textId="70F40A8F" w:rsidR="00A72224" w:rsidRDefault="00A72224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77FA4AA5" w14:textId="77777777" w:rsidR="00332983" w:rsidRPr="0080422D" w:rsidRDefault="00332983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5673490F" w14:textId="77777777" w:rsidR="00A72224" w:rsidRPr="0080422D" w:rsidRDefault="00A72224" w:rsidP="00D16D02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422D">
                        <w:rPr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1FC6ACD4" wp14:editId="67066219">
                            <wp:extent cx="3263265" cy="2071194"/>
                            <wp:effectExtent l="0" t="38100" r="0" b="24765"/>
                            <wp:docPr id="1508" name="Diagramme 1508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34" r:lo="rId30" r:qs="rId31" r:cs="rId32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D684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95DC2B" wp14:editId="7E3D97AD">
                <wp:simplePos x="0" y="0"/>
                <wp:positionH relativeFrom="margin">
                  <wp:posOffset>7283669</wp:posOffset>
                </wp:positionH>
                <wp:positionV relativeFrom="paragraph">
                  <wp:posOffset>2203012</wp:posOffset>
                </wp:positionV>
                <wp:extent cx="0" cy="5416594"/>
                <wp:effectExtent l="0" t="0" r="38100" b="12700"/>
                <wp:wrapNone/>
                <wp:docPr id="5207" name="Connecteur droit 5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16594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0B9AE7" id="Connecteur droit 5207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73.5pt,173.45pt" to="573.5pt,5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" strokecolor="#dd026f">
                <v:stroke dashstyle="dash"/>
                <w10:wrap anchorx="margin"/>
              </v:line>
            </w:pict>
          </mc:Fallback>
        </mc:AlternateContent>
      </w:r>
      <w:r w:rsidR="00FD0A9D">
        <w:rPr>
          <w:lang w:bidi="fr-FR"/>
        </w:rPr>
        <w:br w:type="page"/>
      </w:r>
    </w:p>
    <w:tbl>
      <w:tblPr>
        <w:tblStyle w:val="Grilledutableau11"/>
        <w:tblpPr w:leftFromText="141" w:rightFromText="141" w:vertAnchor="text" w:horzAnchor="page" w:tblpX="16261" w:tblpY="8195"/>
        <w:tblW w:w="0" w:type="auto"/>
        <w:tblBorders>
          <w:top w:val="none" w:sz="0" w:space="0" w:color="auto"/>
          <w:left w:val="none" w:sz="0" w:space="0" w:color="auto"/>
          <w:bottom w:val="single" w:sz="4" w:space="0" w:color="DD026F"/>
          <w:right w:val="none" w:sz="0" w:space="0" w:color="auto"/>
          <w:insideH w:val="single" w:sz="4" w:space="0" w:color="DD026F"/>
        </w:tblBorders>
        <w:tblLayout w:type="fixed"/>
        <w:tblLook w:val="04A0" w:firstRow="1" w:lastRow="0" w:firstColumn="1" w:lastColumn="0" w:noHBand="0" w:noVBand="1"/>
      </w:tblPr>
      <w:tblGrid>
        <w:gridCol w:w="4335"/>
      </w:tblGrid>
      <w:tr w:rsidR="002D374E" w:rsidRPr="002D374E" w14:paraId="24262A15" w14:textId="77777777" w:rsidTr="00A41966">
        <w:tc>
          <w:tcPr>
            <w:tcW w:w="4335" w:type="dxa"/>
            <w:vAlign w:val="center"/>
          </w:tcPr>
          <w:p w14:paraId="43988EF9" w14:textId="5E63DBE6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rFonts w:cs="Calibri"/>
                <w:noProof/>
                <w:color w:val="63A7DA"/>
                <w:kern w:val="0"/>
                <w:szCs w:val="24"/>
              </w:rPr>
              <w:lastRenderedPageBreak/>
              <w:drawing>
                <wp:inline distT="0" distB="0" distL="0" distR="0" wp14:anchorId="3DBCC159" wp14:editId="1BF0D132">
                  <wp:extent cx="392723" cy="392723"/>
                  <wp:effectExtent l="0" t="0" r="7620" b="0"/>
                  <wp:docPr id="5239" name="Graphique 5239" descr="Utilisat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users.sv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76" cy="40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A4905">
              <w:rPr>
                <w:b/>
                <w:color w:val="63A7DA"/>
                <w:kern w:val="0"/>
                <w:szCs w:val="24"/>
              </w:rPr>
              <w:t>29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</w:t>
            </w:r>
            <w:r w:rsidRPr="002D374E">
              <w:rPr>
                <w:b/>
                <w:color w:val="63A7DA"/>
                <w:kern w:val="0"/>
                <w:szCs w:val="24"/>
                <w:vertAlign w:val="superscript"/>
              </w:rPr>
              <w:footnoteRef/>
            </w:r>
          </w:p>
          <w:p w14:paraId="4EB1CB03" w14:textId="066A39F3" w:rsidR="004E11B5" w:rsidRPr="002D374E" w:rsidRDefault="004E11B5" w:rsidP="00F36F13">
            <w:pPr>
              <w:spacing w:after="160" w:line="259" w:lineRule="auto"/>
              <w:ind w:hanging="394"/>
              <w:jc w:val="right"/>
              <w:rPr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sur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le métier </w:t>
            </w:r>
            <w:r w:rsidR="00CA4905">
              <w:rPr>
                <w:color w:val="63A7DA"/>
                <w:kern w:val="0"/>
                <w:szCs w:val="24"/>
              </w:rPr>
              <w:t>d’ouvrier de l’étanchéité et de l’isolation</w:t>
            </w:r>
          </w:p>
        </w:tc>
      </w:tr>
      <w:tr w:rsidR="002D374E" w:rsidRPr="002D374E" w14:paraId="10653164" w14:textId="77777777" w:rsidTr="00A41966">
        <w:tc>
          <w:tcPr>
            <w:tcW w:w="4335" w:type="dxa"/>
            <w:vAlign w:val="center"/>
          </w:tcPr>
          <w:p w14:paraId="67292E82" w14:textId="09CB2F66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2AD7521B" wp14:editId="00961CB2">
                  <wp:extent cx="310417" cy="310417"/>
                  <wp:effectExtent l="0" t="0" r="0" b="0"/>
                  <wp:docPr id="5240" name="Graphique 5240" descr="Se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gender.sv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84" cy="33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A4CF8">
              <w:rPr>
                <w:b/>
                <w:color w:val="63A7DA"/>
                <w:kern w:val="0"/>
                <w:szCs w:val="24"/>
              </w:rPr>
              <w:t>10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 sur 10 </w:t>
            </w:r>
          </w:p>
          <w:p w14:paraId="31EA2AFC" w14:textId="77777777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sont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des hommes</w:t>
            </w:r>
          </w:p>
        </w:tc>
      </w:tr>
      <w:tr w:rsidR="002D374E" w:rsidRPr="002D374E" w14:paraId="3A49D6A8" w14:textId="77777777" w:rsidTr="00A41966">
        <w:tc>
          <w:tcPr>
            <w:tcW w:w="4335" w:type="dxa"/>
            <w:vAlign w:val="center"/>
          </w:tcPr>
          <w:p w14:paraId="152471A4" w14:textId="4D6ABD07" w:rsidR="004E11B5" w:rsidRPr="005F39EA" w:rsidRDefault="005F39EA" w:rsidP="005F39EA">
            <w:pPr>
              <w:pStyle w:val="Paragraphedeliste"/>
              <w:spacing w:after="160" w:line="259" w:lineRule="auto"/>
              <w:ind w:left="360"/>
              <w:rPr>
                <w:b/>
                <w:noProof/>
                <w:color w:val="63A7DA"/>
                <w:kern w:val="0"/>
                <w:szCs w:val="24"/>
              </w:rPr>
            </w:pPr>
            <w:r>
              <w:rPr>
                <w:noProof/>
              </w:rPr>
              <w:t xml:space="preserve">                                      </w:t>
            </w:r>
            <w:r w:rsidR="004E11B5" w:rsidRPr="002D374E">
              <w:rPr>
                <w:noProof/>
              </w:rPr>
              <w:drawing>
                <wp:inline distT="0" distB="0" distL="0" distR="0" wp14:anchorId="367F376A" wp14:editId="19D78E9D">
                  <wp:extent cx="108000" cy="108000"/>
                  <wp:effectExtent l="0" t="0" r="6350" b="6350"/>
                  <wp:docPr id="5241" name="Graphique 5241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76432AC3" wp14:editId="7D86EE7B">
                  <wp:extent cx="108000" cy="108000"/>
                  <wp:effectExtent l="0" t="0" r="6350" b="6350"/>
                  <wp:docPr id="5242" name="Graphique 5242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01578C40" wp14:editId="3C77DB09">
                  <wp:extent cx="108000" cy="108000"/>
                  <wp:effectExtent l="0" t="0" r="6350" b="6350"/>
                  <wp:docPr id="5243" name="Graphique 5243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B5C3B" w:rsidRPr="005F39EA">
              <w:rPr>
                <w:noProof/>
              </w:rPr>
              <w:t xml:space="preserve"> </w:t>
            </w:r>
            <w:r w:rsidR="004E11B5" w:rsidRPr="002D374E">
              <w:rPr>
                <w:noProof/>
              </w:rPr>
              <w:drawing>
                <wp:inline distT="0" distB="0" distL="0" distR="0" wp14:anchorId="0B023ACE" wp14:editId="12E28E56">
                  <wp:extent cx="108000" cy="108000"/>
                  <wp:effectExtent l="0" t="0" r="6350" b="6350"/>
                  <wp:docPr id="5245" name="Graphique 5245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00A068F2" wp14:editId="187B3616">
                  <wp:extent cx="108000" cy="108000"/>
                  <wp:effectExtent l="0" t="0" r="6350" b="6350"/>
                  <wp:docPr id="5246" name="Graphique 5246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4423A72C" wp14:editId="35A40EA2">
                  <wp:extent cx="108000" cy="108000"/>
                  <wp:effectExtent l="0" t="0" r="6350" b="6350"/>
                  <wp:docPr id="5247" name="Graphique 5247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40022426" wp14:editId="6C849CA4">
                  <wp:extent cx="108000" cy="108000"/>
                  <wp:effectExtent l="0" t="0" r="6350" b="6350"/>
                  <wp:docPr id="5248" name="Graphique 5248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6541BD8A" wp14:editId="367A3FA2">
                  <wp:extent cx="108000" cy="108000"/>
                  <wp:effectExtent l="0" t="0" r="6350" b="6350"/>
                  <wp:docPr id="5249" name="Graphique 5249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noProof/>
              </w:rPr>
              <w:drawing>
                <wp:inline distT="0" distB="0" distL="0" distR="0" wp14:anchorId="404155B3" wp14:editId="258181E1">
                  <wp:extent cx="108000" cy="108000"/>
                  <wp:effectExtent l="0" t="0" r="6350" b="6350"/>
                  <wp:docPr id="5250" name="Graphique 5250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527E4F70" wp14:editId="52BA694F">
                  <wp:extent cx="108000" cy="108000"/>
                  <wp:effectExtent l="0" t="0" r="6350" b="6350"/>
                  <wp:docPr id="9" name="Graphique 9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14:paraId="32286FC7" w14:textId="470D49D0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         </w:t>
            </w:r>
            <w:r w:rsidR="003B1EC6">
              <w:rPr>
                <w:b/>
                <w:noProof/>
                <w:color w:val="63A7DA"/>
                <w:kern w:val="0"/>
                <w:szCs w:val="24"/>
              </w:rPr>
              <w:t xml:space="preserve"> </w:t>
            </w:r>
            <w:r w:rsidR="00664FEB">
              <w:rPr>
                <w:b/>
                <w:noProof/>
                <w:color w:val="63A7DA"/>
                <w:kern w:val="0"/>
                <w:szCs w:val="24"/>
              </w:rPr>
              <w:t>5</w:t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DEI sur 10 </w:t>
            </w:r>
          </w:p>
          <w:p w14:paraId="5454FEE8" w14:textId="1BAC6310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Cs/>
                <w:noProof/>
                <w:color w:val="63A7DA"/>
                <w:kern w:val="0"/>
                <w:szCs w:val="24"/>
              </w:rPr>
              <w:t xml:space="preserve">          o</w:t>
            </w:r>
            <w:r w:rsidRPr="002D374E">
              <w:rPr>
                <w:noProof/>
                <w:color w:val="63A7DA"/>
                <w:kern w:val="0"/>
                <w:szCs w:val="24"/>
              </w:rPr>
              <w:t xml:space="preserve">nt </w:t>
            </w:r>
            <w:r w:rsidR="00664FEB">
              <w:rPr>
                <w:noProof/>
                <w:color w:val="63A7DA"/>
                <w:kern w:val="0"/>
                <w:szCs w:val="24"/>
              </w:rPr>
              <w:t>entre</w:t>
            </w:r>
            <w:r w:rsidR="003B1EC6">
              <w:rPr>
                <w:noProof/>
                <w:color w:val="63A7DA"/>
                <w:kern w:val="0"/>
                <w:szCs w:val="24"/>
              </w:rPr>
              <w:t xml:space="preserve"> 25</w:t>
            </w:r>
            <w:r w:rsidR="00664FEB">
              <w:rPr>
                <w:noProof/>
                <w:color w:val="63A7DA"/>
                <w:kern w:val="0"/>
                <w:szCs w:val="24"/>
              </w:rPr>
              <w:t xml:space="preserve"> et 50 </w:t>
            </w:r>
            <w:r w:rsidR="003B1EC6">
              <w:rPr>
                <w:noProof/>
                <w:color w:val="63A7DA"/>
                <w:kern w:val="0"/>
                <w:szCs w:val="24"/>
              </w:rPr>
              <w:t xml:space="preserve"> ans</w:t>
            </w:r>
          </w:p>
        </w:tc>
      </w:tr>
    </w:tbl>
    <w:p w14:paraId="7A5E464D" w14:textId="4999C751" w:rsidR="003A2DA2" w:rsidRPr="00B2027D" w:rsidRDefault="00607F0C" w:rsidP="00092369">
      <w:pPr>
        <w:ind w:left="720" w:hanging="720"/>
        <w:rPr>
          <w:lang w:bidi="fr-FR"/>
        </w:rPr>
      </w:pPr>
      <w:r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137442D" wp14:editId="2B80578D">
                <wp:simplePos x="0" y="0"/>
                <wp:positionH relativeFrom="margin">
                  <wp:align>right</wp:align>
                </wp:positionH>
                <wp:positionV relativeFrom="paragraph">
                  <wp:posOffset>7478202</wp:posOffset>
                </wp:positionV>
                <wp:extent cx="445273" cy="398145"/>
                <wp:effectExtent l="0" t="0" r="0" b="1905"/>
                <wp:wrapNone/>
                <wp:docPr id="1089" name="Rectangle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273" cy="398145"/>
                        </a:xfrm>
                        <a:prstGeom prst="rect">
                          <a:avLst/>
                        </a:prstGeom>
                        <a:blipFill>
                          <a:blip r:embed="rId47">
                            <a:extLs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1C10C5" w14:textId="77777777" w:rsidR="00792F8E" w:rsidRDefault="00792F8E" w:rsidP="00792F8E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7442D" id="Rectangle 1089" o:spid="_x0000_s1059" style="position:absolute;left:0;text-align:left;margin-left:-16.15pt;margin-top:588.85pt;width:35.05pt;height:31.35pt;z-index:2516710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" stroked="f" strokeweight="1pt">
                <v:fill r:id="rId49" o:title="" recolor="t" rotate="t" type="frame"/>
                <v:textbox>
                  <w:txbxContent>
                    <w:p w14:paraId="171C10C5" w14:textId="77777777" w:rsidR="00792F8E" w:rsidRDefault="00792F8E" w:rsidP="00792F8E">
                      <w:pPr>
                        <w:jc w:val="center"/>
                      </w:pPr>
                      <w:r>
                        <w:t xml:space="preserve">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64FE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F310B72" wp14:editId="59695DD4">
                <wp:simplePos x="0" y="0"/>
                <wp:positionH relativeFrom="column">
                  <wp:posOffset>9648825</wp:posOffset>
                </wp:positionH>
                <wp:positionV relativeFrom="paragraph">
                  <wp:posOffset>8639175</wp:posOffset>
                </wp:positionV>
                <wp:extent cx="1724025" cy="247650"/>
                <wp:effectExtent l="0" t="0" r="28575" b="1905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18CB6D" w14:textId="66C93C64" w:rsidR="00664FEB" w:rsidRPr="00664FEB" w:rsidRDefault="00664FEB">
                            <w:pPr>
                              <w:rPr>
                                <w:rFonts w:asciiTheme="minorHAnsi" w:hAnsiTheme="minorHAnsi" w:cstheme="minorHAnsi"/>
                                <w:lang w:val="fr-BE"/>
                              </w:rPr>
                            </w:pPr>
                            <w:r w:rsidRPr="00664FEB">
                              <w:rPr>
                                <w:rFonts w:asciiTheme="minorHAnsi" w:hAnsiTheme="minorHAnsi" w:cstheme="minorHAnsi"/>
                                <w:lang w:val="fr-BE"/>
                              </w:rPr>
                              <w:t xml:space="preserve">Pas de filières sur le </w:t>
                            </w:r>
                            <w:r w:rsidR="008A1A37">
                              <w:rPr>
                                <w:rFonts w:asciiTheme="minorHAnsi" w:hAnsiTheme="minorHAnsi" w:cstheme="minorHAnsi"/>
                                <w:lang w:val="fr-BE"/>
                              </w:rPr>
                              <w:t>B</w:t>
                            </w:r>
                            <w:r w:rsidRPr="00664FEB">
                              <w:rPr>
                                <w:rFonts w:asciiTheme="minorHAnsi" w:hAnsiTheme="minorHAnsi" w:cstheme="minorHAnsi"/>
                                <w:lang w:val="fr-BE"/>
                              </w:rPr>
                              <w:t>assin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10B72" id="Zone de texte 14" o:spid="_x0000_s1060" type="#_x0000_t202" style="position:absolute;left:0;text-align:left;margin-left:759.75pt;margin-top:680.25pt;width:135.75pt;height:19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" fillcolor="white [3201]" strokeweight=".5pt">
                <v:textbox>
                  <w:txbxContent>
                    <w:p w14:paraId="2318CB6D" w14:textId="66C93C64" w:rsidR="00664FEB" w:rsidRPr="00664FEB" w:rsidRDefault="00664FEB">
                      <w:pPr>
                        <w:rPr>
                          <w:rFonts w:asciiTheme="minorHAnsi" w:hAnsiTheme="minorHAnsi" w:cstheme="minorHAnsi"/>
                          <w:lang w:val="fr-BE"/>
                        </w:rPr>
                      </w:pPr>
                      <w:r w:rsidRPr="00664FEB">
                        <w:rPr>
                          <w:rFonts w:asciiTheme="minorHAnsi" w:hAnsiTheme="minorHAnsi" w:cstheme="minorHAnsi"/>
                          <w:lang w:val="fr-BE"/>
                        </w:rPr>
                        <w:t xml:space="preserve">Pas de filières sur le </w:t>
                      </w:r>
                      <w:r w:rsidR="008A1A37">
                        <w:rPr>
                          <w:rFonts w:asciiTheme="minorHAnsi" w:hAnsiTheme="minorHAnsi" w:cstheme="minorHAnsi"/>
                          <w:lang w:val="fr-BE"/>
                        </w:rPr>
                        <w:t>B</w:t>
                      </w:r>
                      <w:r w:rsidRPr="00664FEB">
                        <w:rPr>
                          <w:rFonts w:asciiTheme="minorHAnsi" w:hAnsiTheme="minorHAnsi" w:cstheme="minorHAnsi"/>
                          <w:lang w:val="fr-BE"/>
                        </w:rPr>
                        <w:t>assin</w:t>
                      </w:r>
                    </w:p>
                  </w:txbxContent>
                </v:textbox>
              </v:shape>
            </w:pict>
          </mc:Fallback>
        </mc:AlternateContent>
      </w:r>
      <w:r w:rsidR="00664FE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AA01BEE" wp14:editId="5C8073D8">
                <wp:simplePos x="0" y="0"/>
                <wp:positionH relativeFrom="column">
                  <wp:posOffset>7667625</wp:posOffset>
                </wp:positionH>
                <wp:positionV relativeFrom="paragraph">
                  <wp:posOffset>8026400</wp:posOffset>
                </wp:positionV>
                <wp:extent cx="3570605" cy="339725"/>
                <wp:effectExtent l="0" t="0" r="0" b="3175"/>
                <wp:wrapNone/>
                <wp:docPr id="5252" name="Zone de texte 5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605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AC2359" w14:textId="6F64F4C9" w:rsidR="00082E88" w:rsidRPr="002D374E" w:rsidRDefault="00082E88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Les candidats en formation et enseignement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01BEE" id="Zone de texte 5252" o:spid="_x0000_s1060" type="#_x0000_t202" style="position:absolute;left:0;text-align:left;margin-left:603.75pt;margin-top:632pt;width:281.15pt;height:26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" filled="f" stroked="f" strokeweight=".5pt">
                <v:textbox>
                  <w:txbxContent>
                    <w:p w14:paraId="32AC2359" w14:textId="6F64F4C9" w:rsidR="00082E88" w:rsidRPr="002D374E" w:rsidRDefault="00082E88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Les candidats en formation et enseignement</w:t>
                      </w:r>
                    </w:p>
                  </w:txbxContent>
                </v:textbox>
              </v:shape>
            </w:pict>
          </mc:Fallback>
        </mc:AlternateContent>
      </w:r>
      <w:r w:rsidR="00EA5A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0B4524A4" wp14:editId="33E5371C">
                <wp:simplePos x="0" y="0"/>
                <wp:positionH relativeFrom="column">
                  <wp:posOffset>8026400</wp:posOffset>
                </wp:positionH>
                <wp:positionV relativeFrom="paragraph">
                  <wp:posOffset>1600200</wp:posOffset>
                </wp:positionV>
                <wp:extent cx="3582670" cy="1814195"/>
                <wp:effectExtent l="0" t="0" r="0" b="0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2670" cy="1814195"/>
                          <a:chOff x="-351316" y="224832"/>
                          <a:chExt cx="3584073" cy="1814976"/>
                        </a:xfrm>
                      </wpg:grpSpPr>
                      <wps:wsp>
                        <wps:cNvPr id="225" name="Zone de texte 225"/>
                        <wps:cNvSpPr txBox="1"/>
                        <wps:spPr>
                          <a:xfrm>
                            <a:off x="-351316" y="304203"/>
                            <a:ext cx="1177925" cy="153987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F355A9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</w:p>
                            <w:p w14:paraId="5F29F894" w14:textId="23814FA5" w:rsidR="00094BDC" w:rsidRPr="00311F79" w:rsidRDefault="00CB4B08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7390</w:t>
                              </w:r>
                            </w:p>
                            <w:p w14:paraId="68322AD7" w14:textId="081C3619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postes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de travail salarié</w:t>
                              </w:r>
                            </w:p>
                            <w:p w14:paraId="67A27B94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en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2019</w:t>
                              </w:r>
                            </w:p>
                            <w:p w14:paraId="5F6BD82C" w14:textId="5A701E22" w:rsidR="00094BDC" w:rsidRPr="00311F79" w:rsidRDefault="00094BDC" w:rsidP="00820E9B">
                              <w:pPr>
                                <w:shd w:val="clear" w:color="auto" w:fill="63A7DA"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  <w:szCs w:val="40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noProof/>
                                  <w:color w:val="FFFFFF"/>
                                  <w:sz w:val="22"/>
                                  <w:szCs w:val="40"/>
                                </w:rPr>
                                <w:drawing>
                                  <wp:inline distT="0" distB="0" distL="0" distR="0" wp14:anchorId="4750F00B" wp14:editId="0715AA98">
                                    <wp:extent cx="392723" cy="392723"/>
                                    <wp:effectExtent l="0" t="0" r="7620" b="0"/>
                                    <wp:docPr id="40" name="Graphique 40" descr="Utilisateur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1" name="users.svg"/>
                                            <pic:cNvPicPr/>
                                          </pic:nvPicPr>
                                          <pic:blipFill>
                                            <a:blip r:embed="rId5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51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03476" cy="4034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0" name="Groupe 750"/>
                        <wpg:cNvGrpSpPr/>
                        <wpg:grpSpPr>
                          <a:xfrm>
                            <a:off x="1806173" y="224832"/>
                            <a:ext cx="1426584" cy="1814976"/>
                            <a:chOff x="-175969" y="175192"/>
                            <a:chExt cx="1280484" cy="1486943"/>
                          </a:xfrm>
                        </wpg:grpSpPr>
                        <wps:wsp>
                          <wps:cNvPr id="233" name="Zone de texte 233"/>
                          <wps:cNvSpPr txBox="1"/>
                          <wps:spPr>
                            <a:xfrm>
                              <a:off x="-175969" y="782937"/>
                              <a:ext cx="602509" cy="2800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15A58E" w14:textId="0C643731" w:rsidR="00094BDC" w:rsidRPr="003E2D6C" w:rsidRDefault="000C38B1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17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,3%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" name="Zone de texte 234"/>
                          <wps:cNvSpPr txBox="1"/>
                          <wps:spPr>
                            <a:xfrm>
                              <a:off x="558415" y="1395435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97CEC95" w14:textId="15F1B48B" w:rsidR="00094BDC" w:rsidRPr="003E2D6C" w:rsidRDefault="006C4A4C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16,8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Zone de texte 235"/>
                          <wps:cNvSpPr txBox="1"/>
                          <wps:spPr>
                            <a:xfrm>
                              <a:off x="115065" y="175192"/>
                              <a:ext cx="546100" cy="28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8D1294" w14:textId="7268C144" w:rsidR="00094BDC" w:rsidRPr="003E2D6C" w:rsidRDefault="000C38B1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23,6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524A4" id="Groupe 70" o:spid="_x0000_s1061" style="position:absolute;left:0;text-align:left;margin-left:632pt;margin-top:126pt;width:282.1pt;height:142.85pt;z-index:251654144;mso-width-relative:margin;mso-height-relative:margin" coordorigin="-3513,2248" coordsize="35840,18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">
                <v:shape id="Zone de texte 225" o:spid="_x0000_s1062" type="#_x0000_t202" style="position:absolute;left:-3513;top:3042;width:11779;height:15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" fillcolor="#63a7da" stroked="f" strokeweight=".5pt">
                  <v:textbox>
                    <w:txbxContent>
                      <w:p w14:paraId="31F355A9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</w:p>
                      <w:p w14:paraId="5F29F894" w14:textId="23814FA5" w:rsidR="00094BDC" w:rsidRPr="00311F79" w:rsidRDefault="00CB4B08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7390</w:t>
                        </w:r>
                      </w:p>
                      <w:p w14:paraId="68322AD7" w14:textId="081C3619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postes de travail salarié</w:t>
                        </w:r>
                      </w:p>
                      <w:p w14:paraId="67A27B94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en 2019</w:t>
                        </w:r>
                      </w:p>
                      <w:p w14:paraId="5F6BD82C" w14:textId="5A701E22" w:rsidR="00094BDC" w:rsidRPr="00311F79" w:rsidRDefault="00094BDC" w:rsidP="00820E9B">
                        <w:pPr>
                          <w:shd w:val="clear" w:color="auto" w:fill="63A7DA"/>
                          <w:jc w:val="center"/>
                          <w:rPr>
                            <w:rFonts w:ascii="Calibri" w:hAnsi="Calibri" w:cs="Calibri"/>
                            <w:color w:val="FFFFFF"/>
                            <w:sz w:val="22"/>
                            <w:szCs w:val="40"/>
                          </w:rPr>
                        </w:pPr>
                        <w:r w:rsidRPr="00311F79">
                          <w:rPr>
                            <w:rFonts w:ascii="Calibri" w:hAnsi="Calibri" w:cs="Calibri"/>
                            <w:noProof/>
                            <w:color w:val="FFFFFF"/>
                            <w:sz w:val="22"/>
                            <w:szCs w:val="40"/>
                          </w:rPr>
                          <w:drawing>
                            <wp:inline distT="0" distB="0" distL="0" distR="0" wp14:anchorId="4750F00B" wp14:editId="0715AA98">
                              <wp:extent cx="392723" cy="392723"/>
                              <wp:effectExtent l="0" t="0" r="7620" b="0"/>
                              <wp:docPr id="40" name="Graphique 40" descr="Utilisateur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" name="users.svg"/>
                                      <pic:cNvPicPr/>
                                    </pic:nvPicPr>
                                    <pic:blipFill>
                                      <a:blip r:embed="rId5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53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3476" cy="4034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e 750" o:spid="_x0000_s1063" style="position:absolute;left:18061;top:2248;width:14266;height:18150" coordorigin="-1759,1751" coordsize="12804,1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Zone de texte 233" o:spid="_x0000_s1064" type="#_x0000_t202" style="position:absolute;left:-1759;top:7829;width:6024;height:2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+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IwPP7XHAAAA3AAA&#10;AA8AAAAAAAAAAAAAAAAABwIAAGRycy9kb3ducmV2LnhtbFBLBQYAAAAAAwADALcAAAD7AgAAAAA=&#10;" filled="f" stroked="f" strokeweight=".5pt">
                    <v:textbox>
                      <w:txbxContent>
                        <w:p w14:paraId="2015A58E" w14:textId="0C643731" w:rsidR="00094BDC" w:rsidRPr="003E2D6C" w:rsidRDefault="000C38B1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17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,3%</w:t>
                          </w:r>
                        </w:p>
                      </w:txbxContent>
                    </v:textbox>
                  </v:shape>
                  <v:shape id="Zone de texte 234" o:spid="_x0000_s1065" type="#_x0000_t202" style="position:absolute;left:5584;top:13954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" filled="f" stroked="f" strokeweight=".5pt">
                    <v:textbox>
                      <w:txbxContent>
                        <w:p w14:paraId="797CEC95" w14:textId="15F1B48B" w:rsidR="00094BDC" w:rsidRPr="003E2D6C" w:rsidRDefault="006C4A4C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16,8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5" o:spid="_x0000_s1066" type="#_x0000_t202" style="position:absolute;left:1150;top:1751;width:5461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  <v:textbox>
                      <w:txbxContent>
                        <w:p w14:paraId="488D1294" w14:textId="7268C144" w:rsidR="00094BDC" w:rsidRPr="003E2D6C" w:rsidRDefault="000C38B1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23,6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EA5A05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82A45B8" wp14:editId="41DBC441">
                <wp:simplePos x="0" y="0"/>
                <wp:positionH relativeFrom="column">
                  <wp:posOffset>10509038</wp:posOffset>
                </wp:positionH>
                <wp:positionV relativeFrom="paragraph">
                  <wp:posOffset>3118485</wp:posOffset>
                </wp:positionV>
                <wp:extent cx="608220" cy="325440"/>
                <wp:effectExtent l="0" t="0" r="0" b="0"/>
                <wp:wrapNone/>
                <wp:docPr id="137" name="Zone de text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220" cy="32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070F26" w14:textId="4ED3DFC4" w:rsidR="007344EA" w:rsidRPr="003E2D6C" w:rsidRDefault="00B64C1C" w:rsidP="007344EA">
                            <w:pPr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  <w:t>59</w:t>
                            </w:r>
                            <w:r w:rsidR="006C4A4C"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  <w:t>,2</w:t>
                            </w:r>
                            <w:r w:rsidR="007344EA" w:rsidRPr="003E2D6C"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A45B8" id="Zone de texte 137" o:spid="_x0000_s1067" type="#_x0000_t202" style="position:absolute;left:0;text-align:left;margin-left:827.5pt;margin-top:245.55pt;width:47.9pt;height:25.6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" filled="f" stroked="f" strokeweight=".5pt">
                <v:textbox>
                  <w:txbxContent>
                    <w:p w14:paraId="31070F26" w14:textId="4ED3DFC4" w:rsidR="007344EA" w:rsidRPr="003E2D6C" w:rsidRDefault="00B64C1C" w:rsidP="007344EA">
                      <w:pPr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  <w:t>59</w:t>
                      </w:r>
                      <w:r w:rsidR="006C4A4C"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  <w:t>,2</w:t>
                      </w:r>
                      <w:r w:rsidR="007344EA" w:rsidRPr="003E2D6C"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741A3B35" wp14:editId="0E0FE072">
                <wp:simplePos x="0" y="0"/>
                <wp:positionH relativeFrom="column">
                  <wp:posOffset>7708265</wp:posOffset>
                </wp:positionH>
                <wp:positionV relativeFrom="paragraph">
                  <wp:posOffset>4433570</wp:posOffset>
                </wp:positionV>
                <wp:extent cx="5939790" cy="962660"/>
                <wp:effectExtent l="0" t="0" r="22860" b="8890"/>
                <wp:wrapNone/>
                <wp:docPr id="178" name="Groupe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962660"/>
                          <a:chOff x="-1932" y="0"/>
                          <a:chExt cx="2757832" cy="889490"/>
                        </a:xfrm>
                        <a:solidFill>
                          <a:srgbClr val="4472C4"/>
                        </a:solidFill>
                      </wpg:grpSpPr>
                      <wpg:grpSp>
                        <wpg:cNvPr id="179" name="Groupe 179"/>
                        <wpg:cNvGrpSpPr/>
                        <wpg:grpSpPr>
                          <a:xfrm>
                            <a:off x="-1932" y="0"/>
                            <a:ext cx="2757832" cy="889490"/>
                            <a:chOff x="-1654" y="0"/>
                            <a:chExt cx="2357504" cy="889490"/>
                          </a:xfrm>
                          <a:grpFill/>
                        </wpg:grpSpPr>
                        <wps:wsp>
                          <wps:cNvPr id="180" name="Rectangle 180"/>
                          <wps:cNvSpPr/>
                          <wps:spPr>
                            <a:xfrm>
                              <a:off x="0" y="0"/>
                              <a:ext cx="23558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Triangle rectangle 181"/>
                          <wps:cNvSpPr/>
                          <wps:spPr>
                            <a:xfrm rot="10800000">
                              <a:off x="-1654" y="557059"/>
                              <a:ext cx="471222" cy="332431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2" name="Zone de texte 182"/>
                        <wps:cNvSpPr txBox="1"/>
                        <wps:spPr>
                          <a:xfrm>
                            <a:off x="30464" y="21309"/>
                            <a:ext cx="2694302" cy="631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0B8AD4" w14:textId="77777777" w:rsidR="00C12EAC" w:rsidRPr="00384E46" w:rsidRDefault="00C12EAC" w:rsidP="00C12EAC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La réserve de main d'</w:t>
                              </w:r>
                              <w:proofErr w:type="spellStart"/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oeuvre</w:t>
                              </w:r>
                              <w:proofErr w:type="spellEnd"/>
                            </w:p>
                            <w:p w14:paraId="29E31BFD" w14:textId="1E0DA1F9" w:rsidR="00EC4912" w:rsidRPr="00384E46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A3B35" id="Groupe 178" o:spid="_x0000_s1068" style="position:absolute;left:0;text-align:left;margin-left:606.95pt;margin-top:349.1pt;width:467.7pt;height:75.8pt;z-index:251652608;mso-width-relative:margin;mso-height-relative:margin" coordorigin="-19" coordsize="27578,8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">
                <v:group id="Groupe 179" o:spid="_x0000_s1069" style="position:absolute;left:-19;width:27578;height:8894" coordorigin="-16" coordsize="23575,8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rect id="Rectangle 180" o:spid="_x0000_s1070" style="position:absolute;width:23558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" fillcolor="#63a7da" strokecolor="#63a7da" strokeweight="1pt"/>
                  <v:shape id="Triangle rectangle 181" o:spid="_x0000_s1071" type="#_x0000_t6" style="position:absolute;left:-16;top:5570;width:4711;height:33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82" o:spid="_x0000_s1072" type="#_x0000_t202" style="position:absolute;left:304;top:213;width:26943;height:6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" filled="f" stroked="f" strokeweight=".5pt">
                  <v:textbox>
                    <w:txbxContent>
                      <w:p w14:paraId="0C0B8AD4" w14:textId="77777777" w:rsidR="00C12EAC" w:rsidRPr="00384E46" w:rsidRDefault="00C12EAC" w:rsidP="00C12EAC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</w:pPr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La réserve de main d'</w:t>
                        </w:r>
                        <w:proofErr w:type="spellStart"/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oeuvre</w:t>
                        </w:r>
                        <w:proofErr w:type="spellEnd"/>
                      </w:p>
                      <w:p w14:paraId="29E31BFD" w14:textId="1E0DA1F9" w:rsidR="00EC4912" w:rsidRPr="00384E46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5542A" w:rsidRPr="00E65B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3C05BDC8" wp14:editId="55FEDF9F">
                <wp:simplePos x="0" y="0"/>
                <wp:positionH relativeFrom="page">
                  <wp:posOffset>1616149</wp:posOffset>
                </wp:positionH>
                <wp:positionV relativeFrom="paragraph">
                  <wp:posOffset>4391247</wp:posOffset>
                </wp:positionV>
                <wp:extent cx="5894204" cy="1033230"/>
                <wp:effectExtent l="0" t="0" r="0" b="0"/>
                <wp:wrapNone/>
                <wp:docPr id="86" name="Groupe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204" cy="1033230"/>
                          <a:chOff x="-39280" y="0"/>
                          <a:chExt cx="2795180" cy="1033652"/>
                        </a:xfrm>
                      </wpg:grpSpPr>
                      <wpg:grpSp>
                        <wpg:cNvPr id="87" name="Groupe 87"/>
                        <wpg:cNvGrpSpPr/>
                        <wpg:grpSpPr>
                          <a:xfrm>
                            <a:off x="-488" y="0"/>
                            <a:ext cx="2756388" cy="1033652"/>
                            <a:chOff x="-418" y="0"/>
                            <a:chExt cx="2356268" cy="1033652"/>
                          </a:xfrm>
                        </wpg:grpSpPr>
                        <wps:wsp>
                          <wps:cNvPr id="88" name="Rectangle 88"/>
                          <wps:cNvSpPr/>
                          <wps:spPr>
                            <a:xfrm>
                              <a:off x="0" y="0"/>
                              <a:ext cx="2355850" cy="6840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Triangle rectangle 89"/>
                          <wps:cNvSpPr/>
                          <wps:spPr>
                            <a:xfrm rot="10800000">
                              <a:off x="-418" y="673516"/>
                              <a:ext cx="471245" cy="360136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" name="Zone de texte 90"/>
                        <wps:cNvSpPr txBox="1"/>
                        <wps:spPr>
                          <a:xfrm>
                            <a:off x="-39280" y="81868"/>
                            <a:ext cx="2649214" cy="68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DDDA55" w14:textId="0C37A923" w:rsidR="00E65B12" w:rsidRPr="00384E46" w:rsidRDefault="00E65B12" w:rsidP="000C2773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 w:rsidRPr="00384E4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  <w:t>L'emploi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5BDC8" id="Groupe 86" o:spid="_x0000_s1073" style="position:absolute;left:0;text-align:left;margin-left:127.25pt;margin-top:345.75pt;width:464.1pt;height:81.35pt;z-index:251659776;mso-position-horizontal-relative:page;mso-width-relative:margin;mso-height-relative:margin" coordorigin="-392" coordsize="27951,10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">
                <v:group id="Groupe 87" o:spid="_x0000_s1074" style="position:absolute;left:-4;width:27563;height:10336" coordorigin="-4" coordsize="23562,10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ect id="Rectangle 88" o:spid="_x0000_s1075" style="position:absolute;width:23558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" fillcolor="#63a7da" stroked="f" strokeweight="1pt"/>
                  <v:shape id="Triangle rectangle 89" o:spid="_x0000_s1076" type="#_x0000_t6" style="position:absolute;left:-4;top:6735;width:4712;height:36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90" o:spid="_x0000_s1077" type="#_x0000_t202" style="position:absolute;left:-392;top:818;width:26491;height: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14:paraId="64DDDA55" w14:textId="0C37A923" w:rsidR="00E65B12" w:rsidRPr="00384E46" w:rsidRDefault="00E65B12" w:rsidP="000C277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</w:pPr>
                        <w:r w:rsidRPr="00384E4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  <w:t>L'emploi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EF3F0B3" wp14:editId="2DD5BE17">
                <wp:simplePos x="0" y="0"/>
                <wp:positionH relativeFrom="column">
                  <wp:posOffset>2407920</wp:posOffset>
                </wp:positionH>
                <wp:positionV relativeFrom="paragraph">
                  <wp:posOffset>4411064</wp:posOffset>
                </wp:positionV>
                <wp:extent cx="864000" cy="79200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000" cy="79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9310A" w14:textId="4E604B20" w:rsidR="00927175" w:rsidRDefault="00D5542A">
                            <w:r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:lang w:bidi="fr-FR"/>
                              </w:rPr>
                              <w:drawing>
                                <wp:inline distT="0" distB="0" distL="0" distR="0" wp14:anchorId="5F2EF94B" wp14:editId="68DFF7E7">
                                  <wp:extent cx="540000" cy="540000"/>
                                  <wp:effectExtent l="0" t="0" r="0" b="0"/>
                                  <wp:docPr id="47" name="Graphique 47" descr="Porte-document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Graphique 53" descr="Porte-documents avec un remplissage uni"/>
                                          <pic:cNvPicPr/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7175">
                              <w:rPr>
                                <w:noProof/>
                              </w:rPr>
                              <w:drawing>
                                <wp:inline distT="0" distB="0" distL="0" distR="0" wp14:anchorId="550BD882" wp14:editId="498973D5">
                                  <wp:extent cx="576000" cy="576000"/>
                                  <wp:effectExtent l="0" t="0" r="0" b="0"/>
                                  <wp:docPr id="52" name="Graphique 52" descr="Porte-documents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Graphique 47" descr="Porte-documents contour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00" cy="57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F0B3" id="Zone de texte 45" o:spid="_x0000_s1078" type="#_x0000_t202" style="position:absolute;left:0;text-align:left;margin-left:189.6pt;margin-top:347.35pt;width:68.05pt;height:62.3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" filled="f" stroked="f" strokeweight=".5pt">
                <v:textbox>
                  <w:txbxContent>
                    <w:p w14:paraId="7649310A" w14:textId="4E604B20" w:rsidR="00927175" w:rsidRDefault="00D5542A">
                      <w:r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  <w:lang w:bidi="fr-FR"/>
                        </w:rPr>
                        <w:drawing>
                          <wp:inline distT="0" distB="0" distL="0" distR="0" wp14:anchorId="5F2EF94B" wp14:editId="68DFF7E7">
                            <wp:extent cx="540000" cy="540000"/>
                            <wp:effectExtent l="0" t="0" r="0" b="0"/>
                            <wp:docPr id="47" name="Graphique 47" descr="Porte-document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Graphique 53" descr="Porte-documents avec un remplissage uni"/>
                                    <pic:cNvPicPr/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7175">
                        <w:rPr>
                          <w:noProof/>
                        </w:rPr>
                        <w:drawing>
                          <wp:inline distT="0" distB="0" distL="0" distR="0" wp14:anchorId="550BD882" wp14:editId="498973D5">
                            <wp:extent cx="576000" cy="576000"/>
                            <wp:effectExtent l="0" t="0" r="0" b="0"/>
                            <wp:docPr id="52" name="Graphique 52" descr="Porte-documents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Graphique 47" descr="Porte-documents contour"/>
                                    <pic:cNvPicPr/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00" cy="57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E4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24534709" wp14:editId="7BEA3E56">
                <wp:simplePos x="0" y="0"/>
                <wp:positionH relativeFrom="column">
                  <wp:posOffset>7835265</wp:posOffset>
                </wp:positionH>
                <wp:positionV relativeFrom="paragraph">
                  <wp:posOffset>4295140</wp:posOffset>
                </wp:positionV>
                <wp:extent cx="1007745" cy="755650"/>
                <wp:effectExtent l="0" t="0" r="0" b="63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C9A10" w14:textId="06C085EC" w:rsidR="00B119F5" w:rsidRDefault="00B119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E5A92" wp14:editId="7EC47473">
                                  <wp:extent cx="648000" cy="648000"/>
                                  <wp:effectExtent l="0" t="0" r="0" b="0"/>
                                  <wp:docPr id="53" name="Graphique 53" descr="Utilisateur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Graphique 44" descr="Utilisateurs avec un remplissage uni"/>
                                          <pic:cNvPicPr/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4709" id="Zone de texte 43" o:spid="_x0000_s1079" type="#_x0000_t202" style="position:absolute;left:0;text-align:left;margin-left:616.95pt;margin-top:338.2pt;width:79.35pt;height:59.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" filled="f" stroked="f" strokeweight=".5pt">
                <v:textbox>
                  <w:txbxContent>
                    <w:p w14:paraId="2FEC9A10" w14:textId="06C085EC" w:rsidR="00B119F5" w:rsidRDefault="00B119F5">
                      <w:r>
                        <w:rPr>
                          <w:noProof/>
                        </w:rPr>
                        <w:drawing>
                          <wp:inline distT="0" distB="0" distL="0" distR="0" wp14:anchorId="22DE5A92" wp14:editId="7EC47473">
                            <wp:extent cx="648000" cy="648000"/>
                            <wp:effectExtent l="0" t="0" r="0" b="0"/>
                            <wp:docPr id="53" name="Graphique 53" descr="Utilisateur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Graphique 44" descr="Utilisateurs avec un remplissage uni"/>
                                    <pic:cNvPicPr/>
                                  </pic:nvPicPr>
                                  <pic:blipFill>
                                    <a:blip r:embed="rId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000" cy="6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 wp14:anchorId="70C2B691" wp14:editId="6FB49D4A">
                <wp:simplePos x="0" y="0"/>
                <wp:positionH relativeFrom="column">
                  <wp:posOffset>172085</wp:posOffset>
                </wp:positionH>
                <wp:positionV relativeFrom="paragraph">
                  <wp:posOffset>-300680</wp:posOffset>
                </wp:positionV>
                <wp:extent cx="1510665" cy="9601200"/>
                <wp:effectExtent l="0" t="0" r="0" b="19050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97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9D378F" id="Groupe 51" o:spid="_x0000_s1026" style="position:absolute;margin-left:13.55pt;margin-top:-23.7pt;width:118.95pt;height:756pt;z-index:251639296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" path="m79,c381,1458,95,2789,,3164e" filled="f" strokecolor="#4472c4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531F4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2A383BE6" wp14:editId="2C1E9CB8">
                <wp:simplePos x="0" y="0"/>
                <wp:positionH relativeFrom="column">
                  <wp:posOffset>-369260</wp:posOffset>
                </wp:positionH>
                <wp:positionV relativeFrom="page">
                  <wp:posOffset>251460</wp:posOffset>
                </wp:positionV>
                <wp:extent cx="1873885" cy="9601200"/>
                <wp:effectExtent l="0" t="0" r="0" b="19050"/>
                <wp:wrapNone/>
                <wp:docPr id="13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FAA050" id="Forme libre 33" o:spid="_x0000_s1026" style="position:absolute;margin-left:-29.1pt;margin-top:19.8pt;width:147.55pt;height:756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page"/>
              </v:shape>
            </w:pict>
          </mc:Fallback>
        </mc:AlternateContent>
      </w:r>
      <w:r w:rsidR="006B36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0F85DA7E" wp14:editId="7F31C0B6">
                <wp:simplePos x="0" y="0"/>
                <wp:positionH relativeFrom="page">
                  <wp:posOffset>13488345</wp:posOffset>
                </wp:positionH>
                <wp:positionV relativeFrom="paragraph">
                  <wp:posOffset>-203200</wp:posOffset>
                </wp:positionV>
                <wp:extent cx="1534160" cy="9516110"/>
                <wp:effectExtent l="0" t="0" r="0" b="27940"/>
                <wp:wrapNone/>
                <wp:docPr id="102" name="Groupe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160" cy="9516110"/>
                          <a:chOff x="0" y="0"/>
                          <a:chExt cx="1369332" cy="9601200"/>
                        </a:xfrm>
                      </wpg:grpSpPr>
                      <wps:wsp>
                        <wps:cNvPr id="103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orme libre 29"/>
                        <wps:cNvSpPr>
                          <a:spLocks/>
                        </wps:cNvSpPr>
                        <wps:spPr bwMode="auto">
                          <a:xfrm>
                            <a:off x="206829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3B6163" id="Groupe 102" o:spid="_x0000_s1026" style="position:absolute;margin-left:1062.05pt;margin-top:-16pt;width:120.8pt;height:749.3pt;z-index:251640320;mso-position-horizontal-relative:page;mso-width-relative:margin;mso-height-relative:margin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" path="m21,c339,1377,116,2664,,3172e" filled="f" strokecolor="#4472c4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068;width:10439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" path="m20,c338,1378,116,2664,,3172e" filled="f" strokecolor="#ed7d31" strokeweight=".5pt">
                  <v:stroke joinstyle="miter"/>
                  <v:path arrowok="t" o:connecttype="custom" o:connectlocs="60870,0;0,9601200" o:connectangles="0,0"/>
                </v:shape>
                <w10:wrap anchorx="page"/>
              </v:group>
            </w:pict>
          </mc:Fallback>
        </mc:AlternateContent>
      </w:r>
      <w:r w:rsidR="00D81B39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08AD7774" wp14:editId="32BB00A0">
                <wp:simplePos x="0" y="0"/>
                <wp:positionH relativeFrom="column">
                  <wp:posOffset>7385213</wp:posOffset>
                </wp:positionH>
                <wp:positionV relativeFrom="paragraph">
                  <wp:posOffset>1328420</wp:posOffset>
                </wp:positionV>
                <wp:extent cx="6518910" cy="2585085"/>
                <wp:effectExtent l="0" t="0" r="0" b="5715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8910" cy="258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6BB60" w14:textId="60493932" w:rsidR="000A4AE8" w:rsidRDefault="000A4AE8">
                            <w:r w:rsidRPr="001E639B">
                              <w:rPr>
                                <w:b/>
                                <w:i/>
                                <w:noProof/>
                                <w:color w:val="000000"/>
                                <w:sz w:val="28"/>
                              </w:rPr>
                              <w:drawing>
                                <wp:inline distT="0" distB="0" distL="0" distR="0" wp14:anchorId="74241252" wp14:editId="557E12A5">
                                  <wp:extent cx="5972810" cy="2133600"/>
                                  <wp:effectExtent l="0" t="38100" r="0" b="57150"/>
                                  <wp:docPr id="208" name="Diagramme 208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66" r:lo="rId67" r:qs="rId68" r:cs="rId69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D7774" id="Zone de texte 69" o:spid="_x0000_s1081" type="#_x0000_t202" style="position:absolute;left:0;text-align:left;margin-left:581.5pt;margin-top:104.6pt;width:513.3pt;height:203.55pt;z-index: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" fillcolor="white [3201]" stroked="f" strokeweight=".5pt">
                <v:textbox>
                  <w:txbxContent>
                    <w:p w14:paraId="5FF6BB60" w14:textId="60493932" w:rsidR="000A4AE8" w:rsidRDefault="000A4AE8">
                      <w:r w:rsidRPr="001E639B">
                        <w:rPr>
                          <w:b/>
                          <w:i/>
                          <w:noProof/>
                          <w:color w:val="000000"/>
                          <w:sz w:val="28"/>
                        </w:rPr>
                        <w:drawing>
                          <wp:inline distT="0" distB="0" distL="0" distR="0" wp14:anchorId="74241252" wp14:editId="557E12A5">
                            <wp:extent cx="5972810" cy="2133600"/>
                            <wp:effectExtent l="0" t="38100" r="0" b="57150"/>
                            <wp:docPr id="208" name="Diagramme 208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71" r:lo="rId67" r:qs="rId68" r:cs="rId69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1B39" w:rsidRPr="001E639B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A6E3250" wp14:editId="4B13D35D">
                <wp:simplePos x="0" y="0"/>
                <wp:positionH relativeFrom="page">
                  <wp:posOffset>3675380</wp:posOffset>
                </wp:positionH>
                <wp:positionV relativeFrom="margin">
                  <wp:posOffset>294005</wp:posOffset>
                </wp:positionV>
                <wp:extent cx="10420350" cy="914400"/>
                <wp:effectExtent l="0" t="0" r="0" b="0"/>
                <wp:wrapSquare wrapText="bothSides"/>
                <wp:docPr id="1545" name="Organigramme : Entrée manuelle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350" cy="914400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16D4B3" w14:textId="77777777" w:rsidR="00D81B39" w:rsidRDefault="00D81B39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43A493EB" w14:textId="39C42D9E" w:rsidR="00D02F28" w:rsidRPr="00EC2B13" w:rsidRDefault="001E639B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LE SECTEUR</w:t>
                            </w:r>
                          </w:p>
                          <w:p w14:paraId="1A21526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14:paraId="0B63BB79" w14:textId="6AEAF7C5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14:paraId="5F7FC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498ACC1" w14:textId="0BB1BE49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0284CF8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51D8C4E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99C476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B6B332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0A96FE26" w14:textId="04F4BD1E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A09F4A" w14:textId="4CE36CD8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60BCF8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E2501E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CC6B3A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E661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A2FFF85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E6A79C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5CE35F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2F9DFF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711A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BD6EF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FA77FCB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7DE5D4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8AD07B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10CF32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8D927E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DDD027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2B37900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A35C79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C360C5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0838F5D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21FBA14" w14:textId="77777777" w:rsidR="001E639B" w:rsidRPr="001E639B" w:rsidRDefault="001E639B" w:rsidP="001E639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3250" id="Organigramme : Entrée manuelle 1545" o:spid="_x0000_s1081" type="#_x0000_t118" style="position:absolute;left:0;text-align:left;margin-left:289.4pt;margin-top:23.15pt;width:820.5pt;height:1in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" filled="f" stroked="f" strokeweight="1pt">
                <v:textbox>
                  <w:txbxContent>
                    <w:p w14:paraId="3616D4B3" w14:textId="77777777" w:rsidR="00D81B39" w:rsidRDefault="00D81B39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43A493EB" w14:textId="39C42D9E" w:rsidR="00D02F28" w:rsidRPr="00EC2B13" w:rsidRDefault="001E639B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LE SECTEUR</w:t>
                      </w:r>
                    </w:p>
                    <w:p w14:paraId="1A21526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</w:t>
                      </w:r>
                    </w:p>
                    <w:p w14:paraId="0B63BB79" w14:textId="6AEAF7C5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                                                                         </w:t>
                      </w:r>
                    </w:p>
                    <w:p w14:paraId="5F7FC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498ACC1" w14:textId="0BB1BE49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0284CF8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51D8C4E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99C476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B6B332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0A96FE26" w14:textId="04F4BD1E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A09F4A" w14:textId="4CE36CD8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60BCF8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E2501E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CC6B3A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E661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A2FFF85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E6A79C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5CE35F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2F9DFF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711A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BD6EF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FA77FCB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7DE5D4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8AD07B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10CF32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8D927E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DDD027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2B37900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A35C79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C360C5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0838F5D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21FBA14" w14:textId="77777777" w:rsidR="001E639B" w:rsidRPr="001E639B" w:rsidRDefault="001E639B" w:rsidP="001E639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311F79" w:rsidRPr="00094BD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BDC7816" wp14:editId="52A07D70">
                <wp:simplePos x="0" y="0"/>
                <wp:positionH relativeFrom="margin">
                  <wp:posOffset>3274060</wp:posOffset>
                </wp:positionH>
                <wp:positionV relativeFrom="paragraph">
                  <wp:posOffset>1417320</wp:posOffset>
                </wp:positionV>
                <wp:extent cx="1459230" cy="2567305"/>
                <wp:effectExtent l="0" t="0" r="26670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8B5F73" w14:textId="6F45F8E3" w:rsidR="00094BDC" w:rsidRPr="005546BC" w:rsidRDefault="002F7411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F - Construction</w:t>
                            </w:r>
                            <w:r w:rsidR="00094BDC" w:rsidRPr="005546BC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04A0E71" wp14:editId="364C7D47">
                                  <wp:extent cx="972820" cy="972820"/>
                                  <wp:effectExtent l="0" t="0" r="0" b="0"/>
                                  <wp:docPr id="209" name="Graphique 209" descr="Pelleteuse avec un remplissage uni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9" name="Graphique 209" descr="Pelleteuse avec un remplissage uni"/>
                                          <pic:cNvPicPr/>
                                        </pic:nvPicPr>
                                        <pic:blipFill>
                                          <a:blip r:embed="rId7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7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2820" cy="972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D9B6E4" w14:textId="1D48E335" w:rsidR="00094BDC" w:rsidRPr="005546BC" w:rsidRDefault="00CB6F53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1217</w:t>
                            </w:r>
                            <w:r w:rsidR="00447495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94BDC"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C7816" id="Rectangle 112" o:spid="_x0000_s1082" style="position:absolute;left:0;text-align:left;margin-left:257.8pt;margin-top:111.6pt;width:114.9pt;height:202.1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" fillcolor="#63a7da" strokecolor="#63a7da" strokeweight=".5pt">
                <v:textbox>
                  <w:txbxContent>
                    <w:p w14:paraId="7C8B5F73" w14:textId="6F45F8E3" w:rsidR="00094BDC" w:rsidRPr="005546BC" w:rsidRDefault="002F7411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F - Construction</w:t>
                      </w:r>
                      <w:r w:rsidR="00094BDC" w:rsidRPr="005546BC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04A0E71" wp14:editId="364C7D47">
                            <wp:extent cx="972820" cy="972820"/>
                            <wp:effectExtent l="0" t="0" r="0" b="0"/>
                            <wp:docPr id="209" name="Graphique 209" descr="Pelleteuse avec un remplissage uni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9" name="Graphique 209" descr="Pelleteuse avec un remplissage uni"/>
                                    <pic:cNvPicPr/>
                                  </pic:nvPicPr>
                                  <pic:blipFill>
                                    <a:blip r:embed="rId7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2820" cy="972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D9B6E4" w14:textId="1D48E335" w:rsidR="00094BDC" w:rsidRPr="005546BC" w:rsidRDefault="00CB6F53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1217</w:t>
                      </w:r>
                      <w:r w:rsidR="00447495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="00094BDC"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80656D6" wp14:editId="71F905AE">
                <wp:simplePos x="0" y="0"/>
                <wp:positionH relativeFrom="rightMargin">
                  <wp:posOffset>-10856595</wp:posOffset>
                </wp:positionH>
                <wp:positionV relativeFrom="paragraph">
                  <wp:posOffset>2394585</wp:posOffset>
                </wp:positionV>
                <wp:extent cx="2519680" cy="603250"/>
                <wp:effectExtent l="5715" t="0" r="635" b="635"/>
                <wp:wrapNone/>
                <wp:docPr id="5268" name="Rectangle 5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9680" cy="603250"/>
                        </a:xfrm>
                        <a:prstGeom prst="rect">
                          <a:avLst/>
                        </a:prstGeom>
                        <a:blipFill>
                          <a:blip r:embed="rId76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BA01A1" id="Rectangle 5268" o:spid="_x0000_s1026" style="position:absolute;margin-left:-854.85pt;margin-top:188.55pt;width:198.4pt;height:47.5pt;rotation:90;z-index:2516741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" stroked="f" strokeweight="1pt">
                <v:fill r:id="rId77" o:title="" recolor="t" rotate="t" type="frame"/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50D4DCF" wp14:editId="795BD5CD">
                <wp:simplePos x="0" y="0"/>
                <wp:positionH relativeFrom="rightMargin">
                  <wp:posOffset>-12925173</wp:posOffset>
                </wp:positionH>
                <wp:positionV relativeFrom="paragraph">
                  <wp:posOffset>2371155</wp:posOffset>
                </wp:positionV>
                <wp:extent cx="2519680" cy="618028"/>
                <wp:effectExtent l="0" t="1588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19680" cy="618028"/>
                        </a:xfrm>
                        <a:prstGeom prst="rect">
                          <a:avLst/>
                        </a:prstGeom>
                        <a:blipFill>
                          <a:blip r:embed="rId76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FAD777" id="Rectangle 46" o:spid="_x0000_s1026" style="position:absolute;margin-left:-1017.75pt;margin-top:186.7pt;width:198.4pt;height:48.65pt;rotation:-90;z-index:2516730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" stroked="f" strokeweight="1pt">
                <v:fill r:id="rId77" o:title="" recolor="t" rotate="t" type="frame"/>
                <w10:wrap anchorx="margin"/>
              </v:rect>
            </w:pict>
          </mc:Fallback>
        </mc:AlternateContent>
      </w:r>
      <w:r w:rsidR="008F1F4A" w:rsidRPr="00C90B7E">
        <w:rPr>
          <w:noProof/>
          <w:sz w:val="14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7C52EB52" wp14:editId="53260166">
                <wp:simplePos x="0" y="0"/>
                <wp:positionH relativeFrom="margin">
                  <wp:posOffset>8225669</wp:posOffset>
                </wp:positionH>
                <wp:positionV relativeFrom="paragraph">
                  <wp:posOffset>3855085</wp:posOffset>
                </wp:positionV>
                <wp:extent cx="468000" cy="396000"/>
                <wp:effectExtent l="0" t="0" r="8255" b="0"/>
                <wp:wrapNone/>
                <wp:docPr id="756" name="Graphique 85" descr="Croissance commercia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" cy="396000"/>
                          <a:chOff x="984250" y="6845300"/>
                          <a:chExt cx="431800" cy="431800"/>
                        </a:xfrm>
                        <a:solidFill>
                          <a:srgbClr val="63A7DA"/>
                        </a:solidFill>
                      </wpg:grpSpPr>
                      <wps:wsp>
                        <wps:cNvPr id="757" name="Forme libre : forme 757"/>
                        <wps:cNvSpPr/>
                        <wps:spPr>
                          <a:xfrm>
                            <a:off x="1015286" y="6988109"/>
                            <a:ext cx="373327" cy="238390"/>
                          </a:xfrm>
                          <a:custGeom>
                            <a:avLst/>
                            <a:gdLst>
                              <a:gd name="connsiteX0" fmla="*/ 301810 w 373327"/>
                              <a:gd name="connsiteY0" fmla="*/ 90858 h 238389"/>
                              <a:gd name="connsiteX1" fmla="*/ 347239 w 373327"/>
                              <a:gd name="connsiteY1" fmla="*/ 45429 h 238389"/>
                              <a:gd name="connsiteX2" fmla="*/ 373777 w 373327"/>
                              <a:gd name="connsiteY2" fmla="*/ 71967 h 238389"/>
                              <a:gd name="connsiteX3" fmla="*/ 373777 w 373327"/>
                              <a:gd name="connsiteY3" fmla="*/ 0 h 238389"/>
                              <a:gd name="connsiteX4" fmla="*/ 301810 w 373327"/>
                              <a:gd name="connsiteY4" fmla="*/ 0 h 238389"/>
                              <a:gd name="connsiteX5" fmla="*/ 328348 w 373327"/>
                              <a:gd name="connsiteY5" fmla="*/ 26538 h 238389"/>
                              <a:gd name="connsiteX6" fmla="*/ 283819 w 373327"/>
                              <a:gd name="connsiteY6" fmla="*/ 71067 h 238389"/>
                              <a:gd name="connsiteX7" fmla="*/ 207354 w 373327"/>
                              <a:gd name="connsiteY7" fmla="*/ 147532 h 238389"/>
                              <a:gd name="connsiteX8" fmla="*/ 139885 w 373327"/>
                              <a:gd name="connsiteY8" fmla="*/ 80063 h 238389"/>
                              <a:gd name="connsiteX9" fmla="*/ 0 w 373327"/>
                              <a:gd name="connsiteY9" fmla="*/ 219948 h 238389"/>
                              <a:gd name="connsiteX10" fmla="*/ 18891 w 373327"/>
                              <a:gd name="connsiteY10" fmla="*/ 238839 h 238389"/>
                              <a:gd name="connsiteX11" fmla="*/ 139885 w 373327"/>
                              <a:gd name="connsiteY11" fmla="*/ 117845 h 238389"/>
                              <a:gd name="connsiteX12" fmla="*/ 207354 w 373327"/>
                              <a:gd name="connsiteY12" fmla="*/ 185314 h 238389"/>
                              <a:gd name="connsiteX13" fmla="*/ 301810 w 373327"/>
                              <a:gd name="connsiteY13" fmla="*/ 90858 h 2383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373327" h="238389">
                                <a:moveTo>
                                  <a:pt x="301810" y="90858"/>
                                </a:moveTo>
                                <a:lnTo>
                                  <a:pt x="347239" y="45429"/>
                                </a:lnTo>
                                <a:lnTo>
                                  <a:pt x="373777" y="71967"/>
                                </a:lnTo>
                                <a:lnTo>
                                  <a:pt x="373777" y="0"/>
                                </a:lnTo>
                                <a:lnTo>
                                  <a:pt x="301810" y="0"/>
                                </a:lnTo>
                                <a:lnTo>
                                  <a:pt x="328348" y="26538"/>
                                </a:lnTo>
                                <a:lnTo>
                                  <a:pt x="283819" y="71067"/>
                                </a:lnTo>
                                <a:lnTo>
                                  <a:pt x="207354" y="147532"/>
                                </a:lnTo>
                                <a:lnTo>
                                  <a:pt x="139885" y="80063"/>
                                </a:lnTo>
                                <a:lnTo>
                                  <a:pt x="0" y="219948"/>
                                </a:lnTo>
                                <a:lnTo>
                                  <a:pt x="18891" y="238839"/>
                                </a:lnTo>
                                <a:lnTo>
                                  <a:pt x="139885" y="117845"/>
                                </a:lnTo>
                                <a:lnTo>
                                  <a:pt x="207354" y="185314"/>
                                </a:lnTo>
                                <a:lnTo>
                                  <a:pt x="301810" y="9085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Forme libre : forme 758"/>
                        <wps:cNvSpPr/>
                        <wps:spPr>
                          <a:xfrm>
                            <a:off x="1042723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Forme libre : forme 759"/>
                        <wps:cNvSpPr/>
                        <wps:spPr>
                          <a:xfrm>
                            <a:off x="1011304" y="6962247"/>
                            <a:ext cx="283369" cy="188913"/>
                          </a:xfrm>
                          <a:custGeom>
                            <a:avLst/>
                            <a:gdLst>
                              <a:gd name="connsiteX0" fmla="*/ 270573 w 283368"/>
                              <a:gd name="connsiteY0" fmla="*/ 88653 h 188912"/>
                              <a:gd name="connsiteX1" fmla="*/ 275071 w 283368"/>
                              <a:gd name="connsiteY1" fmla="*/ 84155 h 188912"/>
                              <a:gd name="connsiteX2" fmla="*/ 285371 w 283368"/>
                              <a:gd name="connsiteY2" fmla="*/ 73855 h 188912"/>
                              <a:gd name="connsiteX3" fmla="*/ 272867 w 283368"/>
                              <a:gd name="connsiteY3" fmla="*/ 17631 h 188912"/>
                              <a:gd name="connsiteX4" fmla="*/ 269808 w 283368"/>
                              <a:gd name="connsiteY4" fmla="*/ 12593 h 188912"/>
                              <a:gd name="connsiteX5" fmla="*/ 251817 w 283368"/>
                              <a:gd name="connsiteY5" fmla="*/ 3012 h 188912"/>
                              <a:gd name="connsiteX6" fmla="*/ 215563 w 283368"/>
                              <a:gd name="connsiteY6" fmla="*/ 3012 h 188912"/>
                              <a:gd name="connsiteX7" fmla="*/ 197572 w 283368"/>
                              <a:gd name="connsiteY7" fmla="*/ 12593 h 188912"/>
                              <a:gd name="connsiteX8" fmla="*/ 194513 w 283368"/>
                              <a:gd name="connsiteY8" fmla="*/ 17631 h 188912"/>
                              <a:gd name="connsiteX9" fmla="*/ 188846 w 283368"/>
                              <a:gd name="connsiteY9" fmla="*/ 43988 h 188912"/>
                              <a:gd name="connsiteX10" fmla="*/ 188846 w 283368"/>
                              <a:gd name="connsiteY10" fmla="*/ 43988 h 188912"/>
                              <a:gd name="connsiteX11" fmla="*/ 182953 w 283368"/>
                              <a:gd name="connsiteY11" fmla="*/ 17631 h 188912"/>
                              <a:gd name="connsiteX12" fmla="*/ 179850 w 283368"/>
                              <a:gd name="connsiteY12" fmla="*/ 12593 h 188912"/>
                              <a:gd name="connsiteX13" fmla="*/ 161858 w 283368"/>
                              <a:gd name="connsiteY13" fmla="*/ 3012 h 188912"/>
                              <a:gd name="connsiteX14" fmla="*/ 107883 w 283368"/>
                              <a:gd name="connsiteY14" fmla="*/ 12593 h 188912"/>
                              <a:gd name="connsiteX15" fmla="*/ 104825 w 283368"/>
                              <a:gd name="connsiteY15" fmla="*/ 17631 h 188912"/>
                              <a:gd name="connsiteX16" fmla="*/ 98887 w 283368"/>
                              <a:gd name="connsiteY16" fmla="*/ 43134 h 188912"/>
                              <a:gd name="connsiteX17" fmla="*/ 98887 w 283368"/>
                              <a:gd name="connsiteY17" fmla="*/ 43134 h 188912"/>
                              <a:gd name="connsiteX18" fmla="*/ 93040 w 283368"/>
                              <a:gd name="connsiteY18" fmla="*/ 17631 h 188912"/>
                              <a:gd name="connsiteX19" fmla="*/ 89892 w 283368"/>
                              <a:gd name="connsiteY19" fmla="*/ 12593 h 188912"/>
                              <a:gd name="connsiteX20" fmla="*/ 71900 w 283368"/>
                              <a:gd name="connsiteY20" fmla="*/ 3012 h 188912"/>
                              <a:gd name="connsiteX21" fmla="*/ 35647 w 283368"/>
                              <a:gd name="connsiteY21" fmla="*/ 3012 h 188912"/>
                              <a:gd name="connsiteX22" fmla="*/ 17655 w 283368"/>
                              <a:gd name="connsiteY22" fmla="*/ 12593 h 188912"/>
                              <a:gd name="connsiteX23" fmla="*/ 14596 w 283368"/>
                              <a:gd name="connsiteY23" fmla="*/ 17631 h 188912"/>
                              <a:gd name="connsiteX24" fmla="*/ 293 w 283368"/>
                              <a:gd name="connsiteY24" fmla="*/ 82940 h 188912"/>
                              <a:gd name="connsiteX25" fmla="*/ 7083 w 283368"/>
                              <a:gd name="connsiteY25" fmla="*/ 94371 h 188912"/>
                              <a:gd name="connsiteX26" fmla="*/ 7445 w 283368"/>
                              <a:gd name="connsiteY26" fmla="*/ 94455 h 188912"/>
                              <a:gd name="connsiteX27" fmla="*/ 8929 w 283368"/>
                              <a:gd name="connsiteY27" fmla="*/ 94455 h 188912"/>
                              <a:gd name="connsiteX28" fmla="*/ 17925 w 283368"/>
                              <a:gd name="connsiteY28" fmla="*/ 87393 h 188912"/>
                              <a:gd name="connsiteX29" fmla="*/ 31419 w 283368"/>
                              <a:gd name="connsiteY29" fmla="*/ 26986 h 188912"/>
                              <a:gd name="connsiteX30" fmla="*/ 31419 w 283368"/>
                              <a:gd name="connsiteY30" fmla="*/ 26986 h 188912"/>
                              <a:gd name="connsiteX31" fmla="*/ 31419 w 283368"/>
                              <a:gd name="connsiteY31" fmla="*/ 58922 h 188912"/>
                              <a:gd name="connsiteX32" fmla="*/ 17925 w 283368"/>
                              <a:gd name="connsiteY32" fmla="*/ 125941 h 188912"/>
                              <a:gd name="connsiteX33" fmla="*/ 31419 w 283368"/>
                              <a:gd name="connsiteY33" fmla="*/ 125941 h 188912"/>
                              <a:gd name="connsiteX34" fmla="*/ 31419 w 283368"/>
                              <a:gd name="connsiteY34" fmla="*/ 192915 h 188912"/>
                              <a:gd name="connsiteX35" fmla="*/ 49410 w 283368"/>
                              <a:gd name="connsiteY35" fmla="*/ 174923 h 188912"/>
                              <a:gd name="connsiteX36" fmla="*/ 49410 w 283368"/>
                              <a:gd name="connsiteY36" fmla="*/ 125941 h 188912"/>
                              <a:gd name="connsiteX37" fmla="*/ 58406 w 283368"/>
                              <a:gd name="connsiteY37" fmla="*/ 125941 h 188912"/>
                              <a:gd name="connsiteX38" fmla="*/ 58406 w 283368"/>
                              <a:gd name="connsiteY38" fmla="*/ 165927 h 188912"/>
                              <a:gd name="connsiteX39" fmla="*/ 76398 w 283368"/>
                              <a:gd name="connsiteY39" fmla="*/ 147935 h 188912"/>
                              <a:gd name="connsiteX40" fmla="*/ 76398 w 283368"/>
                              <a:gd name="connsiteY40" fmla="*/ 125941 h 188912"/>
                              <a:gd name="connsiteX41" fmla="*/ 89892 w 283368"/>
                              <a:gd name="connsiteY41" fmla="*/ 125941 h 188912"/>
                              <a:gd name="connsiteX42" fmla="*/ 76398 w 283368"/>
                              <a:gd name="connsiteY42" fmla="*/ 58967 h 188912"/>
                              <a:gd name="connsiteX43" fmla="*/ 76398 w 283368"/>
                              <a:gd name="connsiteY43" fmla="*/ 27481 h 188912"/>
                              <a:gd name="connsiteX44" fmla="*/ 76398 w 283368"/>
                              <a:gd name="connsiteY44" fmla="*/ 27481 h 188912"/>
                              <a:gd name="connsiteX45" fmla="*/ 89892 w 283368"/>
                              <a:gd name="connsiteY45" fmla="*/ 86224 h 188912"/>
                              <a:gd name="connsiteX46" fmla="*/ 98887 w 283368"/>
                              <a:gd name="connsiteY46" fmla="*/ 94455 h 188912"/>
                              <a:gd name="connsiteX47" fmla="*/ 98887 w 283368"/>
                              <a:gd name="connsiteY47" fmla="*/ 94455 h 188912"/>
                              <a:gd name="connsiteX48" fmla="*/ 107613 w 283368"/>
                              <a:gd name="connsiteY48" fmla="*/ 87393 h 188912"/>
                              <a:gd name="connsiteX49" fmla="*/ 107883 w 283368"/>
                              <a:gd name="connsiteY49" fmla="*/ 85459 h 188912"/>
                              <a:gd name="connsiteX50" fmla="*/ 121017 w 283368"/>
                              <a:gd name="connsiteY50" fmla="*/ 27751 h 188912"/>
                              <a:gd name="connsiteX51" fmla="*/ 121017 w 283368"/>
                              <a:gd name="connsiteY51" fmla="*/ 27751 h 188912"/>
                              <a:gd name="connsiteX52" fmla="*/ 121017 w 283368"/>
                              <a:gd name="connsiteY52" fmla="*/ 103181 h 188912"/>
                              <a:gd name="connsiteX53" fmla="*/ 130958 w 283368"/>
                              <a:gd name="connsiteY53" fmla="*/ 93196 h 188912"/>
                              <a:gd name="connsiteX54" fmla="*/ 156402 w 283368"/>
                              <a:gd name="connsiteY54" fmla="*/ 93182 h 188912"/>
                              <a:gd name="connsiteX55" fmla="*/ 156416 w 283368"/>
                              <a:gd name="connsiteY55" fmla="*/ 93196 h 188912"/>
                              <a:gd name="connsiteX56" fmla="*/ 166356 w 283368"/>
                              <a:gd name="connsiteY56" fmla="*/ 102776 h 188912"/>
                              <a:gd name="connsiteX57" fmla="*/ 166356 w 283368"/>
                              <a:gd name="connsiteY57" fmla="*/ 27796 h 188912"/>
                              <a:gd name="connsiteX58" fmla="*/ 166356 w 283368"/>
                              <a:gd name="connsiteY58" fmla="*/ 27796 h 188912"/>
                              <a:gd name="connsiteX59" fmla="*/ 179850 w 283368"/>
                              <a:gd name="connsiteY59" fmla="*/ 87438 h 188912"/>
                              <a:gd name="connsiteX60" fmla="*/ 188846 w 283368"/>
                              <a:gd name="connsiteY60" fmla="*/ 94455 h 188912"/>
                              <a:gd name="connsiteX61" fmla="*/ 188846 w 283368"/>
                              <a:gd name="connsiteY61" fmla="*/ 94455 h 188912"/>
                              <a:gd name="connsiteX62" fmla="*/ 197617 w 283368"/>
                              <a:gd name="connsiteY62" fmla="*/ 87393 h 188912"/>
                              <a:gd name="connsiteX63" fmla="*/ 211110 w 283368"/>
                              <a:gd name="connsiteY63" fmla="*/ 27751 h 188912"/>
                              <a:gd name="connsiteX64" fmla="*/ 211110 w 283368"/>
                              <a:gd name="connsiteY64" fmla="*/ 27751 h 188912"/>
                              <a:gd name="connsiteX65" fmla="*/ 211110 w 283368"/>
                              <a:gd name="connsiteY65" fmla="*/ 147845 h 188912"/>
                              <a:gd name="connsiteX66" fmla="*/ 211110 w 283368"/>
                              <a:gd name="connsiteY66" fmla="*/ 147845 h 188912"/>
                              <a:gd name="connsiteX67" fmla="*/ 229102 w 283368"/>
                              <a:gd name="connsiteY67" fmla="*/ 129854 h 188912"/>
                              <a:gd name="connsiteX68" fmla="*/ 229102 w 283368"/>
                              <a:gd name="connsiteY68" fmla="*/ 98953 h 188912"/>
                              <a:gd name="connsiteX69" fmla="*/ 238098 w 283368"/>
                              <a:gd name="connsiteY69" fmla="*/ 98953 h 188912"/>
                              <a:gd name="connsiteX70" fmla="*/ 238098 w 283368"/>
                              <a:gd name="connsiteY70" fmla="*/ 121038 h 188912"/>
                              <a:gd name="connsiteX71" fmla="*/ 256090 w 283368"/>
                              <a:gd name="connsiteY71" fmla="*/ 103046 h 188912"/>
                              <a:gd name="connsiteX72" fmla="*/ 256090 w 283368"/>
                              <a:gd name="connsiteY72" fmla="*/ 27796 h 188912"/>
                              <a:gd name="connsiteX73" fmla="*/ 256090 w 283368"/>
                              <a:gd name="connsiteY73" fmla="*/ 27796 h 188912"/>
                              <a:gd name="connsiteX74" fmla="*/ 270258 w 283368"/>
                              <a:gd name="connsiteY74" fmla="*/ 88698 h 1889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3368" h="188912">
                                <a:moveTo>
                                  <a:pt x="270573" y="88653"/>
                                </a:moveTo>
                                <a:lnTo>
                                  <a:pt x="275071" y="84155"/>
                                </a:lnTo>
                                <a:lnTo>
                                  <a:pt x="285371" y="73855"/>
                                </a:lnTo>
                                <a:lnTo>
                                  <a:pt x="272867" y="17631"/>
                                </a:lnTo>
                                <a:cubicBezTo>
                                  <a:pt x="272485" y="15639"/>
                                  <a:pt x="271399" y="13851"/>
                                  <a:pt x="269808" y="12593"/>
                                </a:cubicBezTo>
                                <a:cubicBezTo>
                                  <a:pt x="264421" y="8366"/>
                                  <a:pt x="258330" y="5123"/>
                                  <a:pt x="251817" y="3012"/>
                                </a:cubicBezTo>
                                <a:cubicBezTo>
                                  <a:pt x="240066" y="-1004"/>
                                  <a:pt x="227314" y="-1004"/>
                                  <a:pt x="215563" y="3012"/>
                                </a:cubicBezTo>
                                <a:cubicBezTo>
                                  <a:pt x="209051" y="5128"/>
                                  <a:pt x="202962" y="8371"/>
                                  <a:pt x="197572" y="12593"/>
                                </a:cubicBezTo>
                                <a:cubicBezTo>
                                  <a:pt x="196015" y="13881"/>
                                  <a:pt x="194938" y="15656"/>
                                  <a:pt x="194513" y="17631"/>
                                </a:cubicBezTo>
                                <a:lnTo>
                                  <a:pt x="188846" y="43988"/>
                                </a:lnTo>
                                <a:lnTo>
                                  <a:pt x="188846" y="43988"/>
                                </a:lnTo>
                                <a:lnTo>
                                  <a:pt x="182953" y="17631"/>
                                </a:lnTo>
                                <a:cubicBezTo>
                                  <a:pt x="182541" y="15640"/>
                                  <a:pt x="181443" y="13857"/>
                                  <a:pt x="179850" y="12593"/>
                                </a:cubicBezTo>
                                <a:cubicBezTo>
                                  <a:pt x="174463" y="8366"/>
                                  <a:pt x="168372" y="5123"/>
                                  <a:pt x="161858" y="3012"/>
                                </a:cubicBezTo>
                                <a:cubicBezTo>
                                  <a:pt x="143392" y="-2948"/>
                                  <a:pt x="123171" y="641"/>
                                  <a:pt x="107883" y="12593"/>
                                </a:cubicBezTo>
                                <a:cubicBezTo>
                                  <a:pt x="106327" y="13881"/>
                                  <a:pt x="105250" y="15656"/>
                                  <a:pt x="104825" y="17631"/>
                                </a:cubicBezTo>
                                <a:lnTo>
                                  <a:pt x="98887" y="43134"/>
                                </a:lnTo>
                                <a:cubicBezTo>
                                  <a:pt x="98887" y="43134"/>
                                  <a:pt x="98887" y="43134"/>
                                  <a:pt x="98887" y="43134"/>
                                </a:cubicBezTo>
                                <a:lnTo>
                                  <a:pt x="93040" y="17631"/>
                                </a:lnTo>
                                <a:cubicBezTo>
                                  <a:pt x="92591" y="15644"/>
                                  <a:pt x="91481" y="13867"/>
                                  <a:pt x="89892" y="12593"/>
                                </a:cubicBezTo>
                                <a:cubicBezTo>
                                  <a:pt x="84502" y="8371"/>
                                  <a:pt x="78412" y="5128"/>
                                  <a:pt x="71900" y="3012"/>
                                </a:cubicBezTo>
                                <a:cubicBezTo>
                                  <a:pt x="60149" y="-1004"/>
                                  <a:pt x="47398" y="-1004"/>
                                  <a:pt x="35647" y="3012"/>
                                </a:cubicBezTo>
                                <a:cubicBezTo>
                                  <a:pt x="29139" y="5137"/>
                                  <a:pt x="23051" y="8379"/>
                                  <a:pt x="17655" y="12593"/>
                                </a:cubicBezTo>
                                <a:cubicBezTo>
                                  <a:pt x="16099" y="13881"/>
                                  <a:pt x="15021" y="15656"/>
                                  <a:pt x="14596" y="17631"/>
                                </a:cubicBezTo>
                                <a:lnTo>
                                  <a:pt x="293" y="82940"/>
                                </a:lnTo>
                                <a:cubicBezTo>
                                  <a:pt x="-988" y="87972"/>
                                  <a:pt x="2051" y="93089"/>
                                  <a:pt x="7083" y="94371"/>
                                </a:cubicBezTo>
                                <a:cubicBezTo>
                                  <a:pt x="7203" y="94401"/>
                                  <a:pt x="7324" y="94429"/>
                                  <a:pt x="7445" y="94455"/>
                                </a:cubicBezTo>
                                <a:cubicBezTo>
                                  <a:pt x="7939" y="94500"/>
                                  <a:pt x="8435" y="94500"/>
                                  <a:pt x="8929" y="94455"/>
                                </a:cubicBezTo>
                                <a:cubicBezTo>
                                  <a:pt x="13231" y="94555"/>
                                  <a:pt x="17001" y="91596"/>
                                  <a:pt x="17925" y="87393"/>
                                </a:cubicBezTo>
                                <a:lnTo>
                                  <a:pt x="31419" y="26986"/>
                                </a:lnTo>
                                <a:lnTo>
                                  <a:pt x="31419" y="26986"/>
                                </a:lnTo>
                                <a:lnTo>
                                  <a:pt x="31419" y="58922"/>
                                </a:lnTo>
                                <a:lnTo>
                                  <a:pt x="17925" y="125941"/>
                                </a:lnTo>
                                <a:lnTo>
                                  <a:pt x="31419" y="125941"/>
                                </a:lnTo>
                                <a:lnTo>
                                  <a:pt x="31419" y="192915"/>
                                </a:lnTo>
                                <a:lnTo>
                                  <a:pt x="49410" y="174923"/>
                                </a:lnTo>
                                <a:lnTo>
                                  <a:pt x="49410" y="125941"/>
                                </a:lnTo>
                                <a:lnTo>
                                  <a:pt x="58406" y="125941"/>
                                </a:lnTo>
                                <a:lnTo>
                                  <a:pt x="58406" y="165927"/>
                                </a:lnTo>
                                <a:lnTo>
                                  <a:pt x="76398" y="147935"/>
                                </a:lnTo>
                                <a:lnTo>
                                  <a:pt x="76398" y="125941"/>
                                </a:lnTo>
                                <a:lnTo>
                                  <a:pt x="89892" y="125941"/>
                                </a:lnTo>
                                <a:lnTo>
                                  <a:pt x="76398" y="58967"/>
                                </a:lnTo>
                                <a:lnTo>
                                  <a:pt x="76398" y="27481"/>
                                </a:lnTo>
                                <a:lnTo>
                                  <a:pt x="76398" y="27481"/>
                                </a:lnTo>
                                <a:lnTo>
                                  <a:pt x="89892" y="86224"/>
                                </a:lnTo>
                                <a:cubicBezTo>
                                  <a:pt x="90290" y="90891"/>
                                  <a:pt x="94203" y="94472"/>
                                  <a:pt x="98887" y="94455"/>
                                </a:cubicBezTo>
                                <a:lnTo>
                                  <a:pt x="98887" y="94455"/>
                                </a:lnTo>
                                <a:cubicBezTo>
                                  <a:pt x="103088" y="94427"/>
                                  <a:pt x="106710" y="91496"/>
                                  <a:pt x="107613" y="87393"/>
                                </a:cubicBezTo>
                                <a:lnTo>
                                  <a:pt x="107883" y="85459"/>
                                </a:lnTo>
                                <a:lnTo>
                                  <a:pt x="121017" y="27751"/>
                                </a:lnTo>
                                <a:cubicBezTo>
                                  <a:pt x="121017" y="27751"/>
                                  <a:pt x="121017" y="27751"/>
                                  <a:pt x="121017" y="27751"/>
                                </a:cubicBezTo>
                                <a:lnTo>
                                  <a:pt x="121017" y="103181"/>
                                </a:lnTo>
                                <a:lnTo>
                                  <a:pt x="130958" y="93196"/>
                                </a:lnTo>
                                <a:cubicBezTo>
                                  <a:pt x="137980" y="86165"/>
                                  <a:pt x="149372" y="86159"/>
                                  <a:pt x="156402" y="93182"/>
                                </a:cubicBezTo>
                                <a:cubicBezTo>
                                  <a:pt x="156406" y="93186"/>
                                  <a:pt x="156411" y="93191"/>
                                  <a:pt x="156416" y="93196"/>
                                </a:cubicBezTo>
                                <a:lnTo>
                                  <a:pt x="166356" y="102776"/>
                                </a:lnTo>
                                <a:lnTo>
                                  <a:pt x="166356" y="27796"/>
                                </a:lnTo>
                                <a:cubicBezTo>
                                  <a:pt x="166356" y="27796"/>
                                  <a:pt x="166356" y="27796"/>
                                  <a:pt x="166356" y="27796"/>
                                </a:cubicBezTo>
                                <a:lnTo>
                                  <a:pt x="179850" y="87438"/>
                                </a:lnTo>
                                <a:cubicBezTo>
                                  <a:pt x="180792" y="91623"/>
                                  <a:pt x="184558" y="94560"/>
                                  <a:pt x="188846" y="94455"/>
                                </a:cubicBezTo>
                                <a:lnTo>
                                  <a:pt x="188846" y="94455"/>
                                </a:lnTo>
                                <a:cubicBezTo>
                                  <a:pt x="193063" y="94448"/>
                                  <a:pt x="196710" y="91512"/>
                                  <a:pt x="197617" y="87393"/>
                                </a:cubicBezTo>
                                <a:lnTo>
                                  <a:pt x="211110" y="27751"/>
                                </a:lnTo>
                                <a:cubicBezTo>
                                  <a:pt x="211110" y="27751"/>
                                  <a:pt x="211110" y="27751"/>
                                  <a:pt x="211110" y="27751"/>
                                </a:cubicBezTo>
                                <a:lnTo>
                                  <a:pt x="211110" y="147845"/>
                                </a:lnTo>
                                <a:lnTo>
                                  <a:pt x="211110" y="147845"/>
                                </a:lnTo>
                                <a:lnTo>
                                  <a:pt x="229102" y="129854"/>
                                </a:lnTo>
                                <a:lnTo>
                                  <a:pt x="229102" y="98953"/>
                                </a:lnTo>
                                <a:lnTo>
                                  <a:pt x="238098" y="98953"/>
                                </a:lnTo>
                                <a:lnTo>
                                  <a:pt x="238098" y="121038"/>
                                </a:lnTo>
                                <a:lnTo>
                                  <a:pt x="256090" y="103046"/>
                                </a:lnTo>
                                <a:lnTo>
                                  <a:pt x="256090" y="27796"/>
                                </a:lnTo>
                                <a:cubicBezTo>
                                  <a:pt x="256090" y="27796"/>
                                  <a:pt x="256090" y="27796"/>
                                  <a:pt x="256090" y="27796"/>
                                </a:cubicBezTo>
                                <a:lnTo>
                                  <a:pt x="270258" y="8869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Forme libre : forme 760"/>
                        <wps:cNvSpPr/>
                        <wps:spPr>
                          <a:xfrm>
                            <a:off x="1222595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Forme libre : forme 761"/>
                        <wps:cNvSpPr/>
                        <wps:spPr>
                          <a:xfrm>
                            <a:off x="1132501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F08402" id="Graphique 85" o:spid="_x0000_s1026" alt="Croissance commerciale" style="position:absolute;margin-left:647.7pt;margin-top:303.55pt;width:36.85pt;height:31.2pt;z-index:251676160;mso-position-horizontal-relative:margin;mso-width-relative:margin;mso-height-relative:margin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">
                <v:shape id="Forme libre : forme 757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" path="m301810,90858l347239,45429r26538,26538l373777,,301810,r26538,26538l283819,71067r-76465,76465l139885,80063,,219948r18891,18891l139885,117845r67469,67469l301810,90858xe" filled="f" strokecolor="#63a7da" strokeweight=".124mm">
                  <v:stroke joinstyle="miter"/>
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</v:shape>
                <v:shape id="Forme libre : forme 758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59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ed="f" strokecolor="#63a7da" strokeweight=".124mm">
                  <v:stroke joinstyle="miter"/>
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</v:shape>
                <v:shape id="Forme libre : forme 760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61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w10:wrap anchorx="margin"/>
              </v:group>
            </w:pict>
          </mc:Fallback>
        </mc:AlternateContent>
      </w:r>
      <w:r w:rsidR="003F1FD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EC1A0DA" wp14:editId="74107D7E">
                <wp:simplePos x="0" y="0"/>
                <wp:positionH relativeFrom="column">
                  <wp:posOffset>8434005</wp:posOffset>
                </wp:positionH>
                <wp:positionV relativeFrom="paragraph">
                  <wp:posOffset>3704744</wp:posOffset>
                </wp:positionV>
                <wp:extent cx="4319752" cy="709449"/>
                <wp:effectExtent l="0" t="0" r="508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752" cy="709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1"/>
                              <w:tblW w:w="6633" w:type="dxa"/>
                              <w:tblBorders>
                                <w:top w:val="none" w:sz="0" w:space="0" w:color="auto"/>
                                <w:left w:val="single" w:sz="4" w:space="0" w:color="4472C4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1"/>
                              <w:gridCol w:w="2211"/>
                              <w:gridCol w:w="2211"/>
                            </w:tblGrid>
                            <w:tr w:rsidR="003F1FDB" w:rsidRPr="00D02F28" w14:paraId="4F403DB8" w14:textId="77777777" w:rsidTr="003F1FDB">
                              <w:trPr>
                                <w:trHeight w:val="680"/>
                              </w:trPr>
                              <w:tc>
                                <w:tcPr>
                                  <w:tcW w:w="2211" w:type="dxa"/>
                                  <w:tcBorders>
                                    <w:left w:val="nil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29DA7365" w14:textId="3AA5BFF8" w:rsidR="003F1FDB" w:rsidRPr="00D02F28" w:rsidRDefault="00E21164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-1,2</w:t>
                                  </w:r>
                                  <w:r w:rsidR="003F1FDB"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%</w:t>
                                  </w:r>
                                </w:p>
                                <w:p w14:paraId="3C89C016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par rapport</w:t>
                                  </w:r>
                                </w:p>
                                <w:p w14:paraId="0B9AD00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à 2015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4D2B73AF" w14:textId="3BFCCC1A" w:rsidR="003F1FDB" w:rsidRPr="00D02F28" w:rsidRDefault="00065B64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5,5</w:t>
                                  </w:r>
                                  <w:r w:rsidR="003F1FDB" w:rsidRPr="00D02F28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% </w:t>
                                  </w:r>
                                </w:p>
                                <w:p w14:paraId="1701E3E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de</w:t>
                                  </w:r>
                                  <w:proofErr w:type="gramEnd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l'emploi</w:t>
                                  </w:r>
                                </w:p>
                                <w:p w14:paraId="3E91F5C1" w14:textId="192F55C7" w:rsidR="003F1FDB" w:rsidRPr="00D02F28" w:rsidRDefault="003F1FDB" w:rsidP="003F1FDB">
                                  <w:pPr>
                                    <w:pBdr>
                                      <w:left w:val="single" w:sz="4" w:space="4" w:color="4472C4"/>
                                    </w:pBd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salarié</w:t>
                                  </w:r>
                                  <w:proofErr w:type="gramEnd"/>
                                  <w:r w:rsidR="00725579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</w:t>
                                  </w: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du Bassin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</w:tcBorders>
                                  <w:vAlign w:val="center"/>
                                </w:tcPr>
                                <w:p w14:paraId="008DD43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Indice de spécialisation</w:t>
                                  </w:r>
                                </w:p>
                                <w:p w14:paraId="5C13196C" w14:textId="46165F8E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0,</w:t>
                                  </w:r>
                                  <w:r w:rsidR="0090235F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9</w:t>
                                  </w:r>
                                </w:p>
                                <w:p w14:paraId="63C31D19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par</w:t>
                                  </w:r>
                                  <w:proofErr w:type="gramEnd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rapport à la Wallonie</w:t>
                                  </w:r>
                                </w:p>
                              </w:tc>
                            </w:tr>
                          </w:tbl>
                          <w:p w14:paraId="5112310E" w14:textId="77777777" w:rsidR="003F1FDB" w:rsidRDefault="003F1F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A0DA" id="Zone de texte 68" o:spid="_x0000_s1084" type="#_x0000_t202" style="position:absolute;left:0;text-align:left;margin-left:664.1pt;margin-top:291.7pt;width:340.15pt;height:55.8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" fillcolor="white [3201]" stroked="f" strokeweight=".5pt">
                <v:textbox>
                  <w:txbxContent>
                    <w:tbl>
                      <w:tblPr>
                        <w:tblStyle w:val="Grilledutableau1"/>
                        <w:tblW w:w="6633" w:type="dxa"/>
                        <w:tblBorders>
                          <w:top w:val="none" w:sz="0" w:space="0" w:color="auto"/>
                          <w:left w:val="single" w:sz="4" w:space="0" w:color="4472C4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1"/>
                        <w:gridCol w:w="2211"/>
                        <w:gridCol w:w="2211"/>
                      </w:tblGrid>
                      <w:tr w:rsidR="003F1FDB" w:rsidRPr="00D02F28" w14:paraId="4F403DB8" w14:textId="77777777" w:rsidTr="003F1FDB">
                        <w:trPr>
                          <w:trHeight w:val="680"/>
                        </w:trPr>
                        <w:tc>
                          <w:tcPr>
                            <w:tcW w:w="2211" w:type="dxa"/>
                            <w:tcBorders>
                              <w:left w:val="nil"/>
                              <w:right w:val="dashed" w:sz="4" w:space="0" w:color="DD026F"/>
                            </w:tcBorders>
                            <w:vAlign w:val="center"/>
                          </w:tcPr>
                          <w:p w14:paraId="29DA7365" w14:textId="3AA5BFF8" w:rsidR="003F1FDB" w:rsidRPr="00D02F28" w:rsidRDefault="00E21164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-1,2</w:t>
                            </w:r>
                            <w:r w:rsidR="003F1FDB"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%</w:t>
                            </w:r>
                          </w:p>
                          <w:p w14:paraId="3C89C016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par rapport</w:t>
                            </w:r>
                          </w:p>
                          <w:p w14:paraId="0B9AD00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à 2015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  <w:right w:val="dashed" w:sz="4" w:space="0" w:color="DD026F"/>
                            </w:tcBorders>
                            <w:vAlign w:val="center"/>
                          </w:tcPr>
                          <w:p w14:paraId="4D2B73AF" w14:textId="3BFCCC1A" w:rsidR="003F1FDB" w:rsidRPr="00D02F28" w:rsidRDefault="00065B64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5,5</w:t>
                            </w:r>
                            <w:r w:rsidR="003F1FDB" w:rsidRPr="00D02F28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% </w:t>
                            </w:r>
                          </w:p>
                          <w:p w14:paraId="1701E3E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de</w:t>
                            </w:r>
                            <w:proofErr w:type="gramEnd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l'emploi</w:t>
                            </w:r>
                          </w:p>
                          <w:p w14:paraId="3E91F5C1" w14:textId="192F55C7" w:rsidR="003F1FDB" w:rsidRPr="00D02F28" w:rsidRDefault="003F1FDB" w:rsidP="003F1FDB">
                            <w:pPr>
                              <w:pBdr>
                                <w:left w:val="single" w:sz="4" w:space="4" w:color="4472C4"/>
                              </w:pBd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salarié</w:t>
                            </w:r>
                            <w:proofErr w:type="gramEnd"/>
                            <w:r w:rsidR="00725579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</w:t>
                            </w: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du Bassin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</w:tcBorders>
                            <w:vAlign w:val="center"/>
                          </w:tcPr>
                          <w:p w14:paraId="008DD43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Indice de spécialisation</w:t>
                            </w:r>
                          </w:p>
                          <w:p w14:paraId="5C13196C" w14:textId="46165F8E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0,</w:t>
                            </w:r>
                            <w:r w:rsidR="0090235F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9</w:t>
                            </w:r>
                          </w:p>
                          <w:p w14:paraId="63C31D19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par</w:t>
                            </w:r>
                            <w:proofErr w:type="gramEnd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rapport à la Wallonie</w:t>
                            </w:r>
                          </w:p>
                        </w:tc>
                      </w:tr>
                    </w:tbl>
                    <w:p w14:paraId="5112310E" w14:textId="77777777" w:rsidR="003F1FDB" w:rsidRDefault="003F1FDB"/>
                  </w:txbxContent>
                </v:textbox>
              </v:shape>
            </w:pict>
          </mc:Fallback>
        </mc:AlternateContent>
      </w:r>
      <w:r w:rsidR="003242F6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27656C9" wp14:editId="37AB4A01">
                <wp:simplePos x="0" y="0"/>
                <wp:positionH relativeFrom="column">
                  <wp:posOffset>2092939</wp:posOffset>
                </wp:positionH>
                <wp:positionV relativeFrom="paragraph">
                  <wp:posOffset>5113677</wp:posOffset>
                </wp:positionV>
                <wp:extent cx="3673366" cy="2695903"/>
                <wp:effectExtent l="0" t="0" r="0" b="0"/>
                <wp:wrapNone/>
                <wp:docPr id="1838" name="Zone de texte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366" cy="2695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AEB29" w14:textId="14D30386" w:rsidR="00B452A4" w:rsidRPr="003242F6" w:rsidRDefault="007357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242F6">
                              <w:rPr>
                                <w:b/>
                                <w:i/>
                                <w:noProof/>
                                <w:color w:val="63A7DA" w:themeColor="accent6"/>
                                <w:sz w:val="40"/>
                                <w:szCs w:val="28"/>
                              </w:rPr>
                              <w:drawing>
                                <wp:inline distT="0" distB="0" distL="0" distR="0" wp14:anchorId="7E3AF57B" wp14:editId="6C7AAD1C">
                                  <wp:extent cx="3405351" cy="2490470"/>
                                  <wp:effectExtent l="0" t="0" r="5080" b="5080"/>
                                  <wp:docPr id="210" name="Diagramme 210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78" r:lo="rId79" r:qs="rId80" r:cs="rId81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79DAAB" w14:textId="01C6B81A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91792A" w14:textId="4AE2112F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BA0925" w14:textId="7AB73CB1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656C9" id="Zone de texte 1838" o:spid="_x0000_s1085" type="#_x0000_t202" style="position:absolute;left:0;text-align:left;margin-left:164.8pt;margin-top:402.65pt;width:289.25pt;height:212.3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" filled="f" stroked="f" strokeweight=".5pt">
                <v:textbox>
                  <w:txbxContent>
                    <w:p w14:paraId="0DEAEB29" w14:textId="14D30386" w:rsidR="00B452A4" w:rsidRPr="003242F6" w:rsidRDefault="007357CE">
                      <w:pPr>
                        <w:rPr>
                          <w:sz w:val="24"/>
                          <w:szCs w:val="24"/>
                        </w:rPr>
                      </w:pPr>
                      <w:r w:rsidRPr="003242F6">
                        <w:rPr>
                          <w:b/>
                          <w:i/>
                          <w:noProof/>
                          <w:color w:val="63A7DA" w:themeColor="accent6"/>
                          <w:sz w:val="40"/>
                          <w:szCs w:val="28"/>
                        </w:rPr>
                        <w:drawing>
                          <wp:inline distT="0" distB="0" distL="0" distR="0" wp14:anchorId="7E3AF57B" wp14:editId="6C7AAD1C">
                            <wp:extent cx="3405351" cy="2490470"/>
                            <wp:effectExtent l="0" t="0" r="5080" b="5080"/>
                            <wp:docPr id="210" name="Diagramme 210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83" r:lo="rId79" r:qs="rId80" r:cs="rId81"/>
                              </a:graphicData>
                            </a:graphic>
                          </wp:inline>
                        </w:drawing>
                      </w:r>
                    </w:p>
                    <w:p w14:paraId="7479DAAB" w14:textId="01C6B81A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F91792A" w14:textId="4AE2112F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DBA0925" w14:textId="7AB73CB1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76BD" w:rsidRPr="00A41966">
        <w:rPr>
          <w:noProof/>
          <w:color w:val="DD026F"/>
          <w:lang w:bidi="fr-F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B0CC94D" wp14:editId="1C52E22E">
                <wp:simplePos x="0" y="0"/>
                <wp:positionH relativeFrom="margin">
                  <wp:align>center</wp:align>
                </wp:positionH>
                <wp:positionV relativeFrom="paragraph">
                  <wp:posOffset>4606925</wp:posOffset>
                </wp:positionV>
                <wp:extent cx="0" cy="4824000"/>
                <wp:effectExtent l="0" t="0" r="38100" b="15240"/>
                <wp:wrapNone/>
                <wp:docPr id="5253" name="Connecteur droit 5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824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A211E7" id="Connecteur droit 5253" o:spid="_x0000_s1026" style="position:absolute;flip:x y;z-index:2516700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62.75pt" to="0,7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" strokecolor="#dd026f">
                <v:stroke dashstyle="dash"/>
                <w10:wrap anchorx="margin"/>
              </v:line>
            </w:pict>
          </mc:Fallback>
        </mc:AlternateContent>
      </w:r>
      <w:r w:rsidR="00F57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66B79DE" wp14:editId="52FCB4B2">
                <wp:simplePos x="0" y="0"/>
                <wp:positionH relativeFrom="column">
                  <wp:posOffset>7653655</wp:posOffset>
                </wp:positionH>
                <wp:positionV relativeFrom="paragraph">
                  <wp:posOffset>5389245</wp:posOffset>
                </wp:positionV>
                <wp:extent cx="3870251" cy="276446"/>
                <wp:effectExtent l="0" t="0" r="0" b="0"/>
                <wp:wrapNone/>
                <wp:docPr id="5251" name="Zone de texte 5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251" cy="276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C0104" w14:textId="21875989" w:rsidR="00E25604" w:rsidRPr="002D374E" w:rsidRDefault="00E2560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La demande d’emploi 20</w:t>
                            </w:r>
                            <w:r w:rsidR="001574CA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B79DE" id="Zone de texte 5251" o:spid="_x0000_s1086" type="#_x0000_t202" style="position:absolute;left:0;text-align:left;margin-left:602.65pt;margin-top:424.35pt;width:304.75pt;height:21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" filled="f" stroked="f" strokeweight=".5pt">
                <v:textbox>
                  <w:txbxContent>
                    <w:p w14:paraId="4BEC0104" w14:textId="21875989" w:rsidR="00E25604" w:rsidRPr="002D374E" w:rsidRDefault="00E2560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La demande d’emploi 20</w:t>
                      </w:r>
                      <w:r w:rsidR="001574CA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D85403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B3BAA04" wp14:editId="01FC3F69">
                <wp:simplePos x="0" y="0"/>
                <wp:positionH relativeFrom="margin">
                  <wp:posOffset>13258484</wp:posOffset>
                </wp:positionH>
                <wp:positionV relativeFrom="paragraph">
                  <wp:posOffset>7895590</wp:posOffset>
                </wp:positionV>
                <wp:extent cx="2189923" cy="1509823"/>
                <wp:effectExtent l="0" t="0" r="0" b="0"/>
                <wp:wrapNone/>
                <wp:docPr id="396" name="Zone de text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9923" cy="1509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EB9A0" w14:textId="77777777" w:rsidR="00792F8E" w:rsidRPr="00F576BD" w:rsidRDefault="00792F8E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RAP COMPLET </w:t>
                            </w:r>
                          </w:p>
                          <w:p w14:paraId="68E3DDE1" w14:textId="5D5ABBCE" w:rsidR="00792F8E" w:rsidRPr="00F576BD" w:rsidRDefault="00607F0C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84" w:history="1">
                              <w:proofErr w:type="gramStart"/>
                              <w:r w:rsidR="00792F8E" w:rsidRPr="00607F0C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</w:rPr>
                                <w:t>cliquez</w:t>
                              </w:r>
                              <w:proofErr w:type="gramEnd"/>
                              <w:r w:rsidR="00792F8E" w:rsidRPr="00607F0C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</w:rPr>
                                <w:t xml:space="preserve"> ici</w:t>
                              </w:r>
                              <w:r w:rsidR="00792F8E" w:rsidRPr="00F576B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!</w:t>
                              </w:r>
                            </w:hyperlink>
                          </w:p>
                          <w:p w14:paraId="6F18017F" w14:textId="038B5CF6" w:rsidR="000F02D4" w:rsidRPr="00F576BD" w:rsidRDefault="00792F8E" w:rsidP="00DE430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ou</w:t>
                            </w:r>
                            <w:proofErr w:type="gramEnd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scanne</w:t>
                            </w:r>
                            <w:r w:rsidR="00607F0C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z</w:t>
                            </w: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et ouvrez  </w:t>
                            </w:r>
                          </w:p>
                          <w:p w14:paraId="25D074B2" w14:textId="4919A8C8" w:rsidR="000F02D4" w:rsidRPr="00F576BD" w:rsidRDefault="000F02D4" w:rsidP="00792F8E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86CCB82" w14:textId="5C828D42" w:rsidR="000F02D4" w:rsidRPr="00F576BD" w:rsidRDefault="00DE430A" w:rsidP="00DE430A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576BD">
                              <w:rPr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74190D5" wp14:editId="3F3B2EE3">
                                  <wp:extent cx="893445" cy="467995"/>
                                  <wp:effectExtent l="0" t="0" r="1905" b="8255"/>
                                  <wp:docPr id="211" name="Image 2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44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AA04" id="Zone de texte 396" o:spid="_x0000_s1087" type="#_x0000_t202" style="position:absolute;left:0;text-align:left;margin-left:1044pt;margin-top:621.7pt;width:172.45pt;height:118.9pt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" filled="f" stroked="f" strokeweight=".5pt">
                <v:textbox>
                  <w:txbxContent>
                    <w:p w14:paraId="0DBEB9A0" w14:textId="77777777" w:rsidR="00792F8E" w:rsidRPr="00F576BD" w:rsidRDefault="00792F8E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576BD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RAP COMPLET </w:t>
                      </w:r>
                    </w:p>
                    <w:p w14:paraId="68E3DDE1" w14:textId="5D5ABBCE" w:rsidR="00792F8E" w:rsidRPr="00F576BD" w:rsidRDefault="00607F0C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hyperlink r:id="rId86" w:history="1">
                        <w:proofErr w:type="gramStart"/>
                        <w:r w:rsidR="00792F8E" w:rsidRPr="00607F0C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</w:rPr>
                          <w:t>cliquez</w:t>
                        </w:r>
                        <w:proofErr w:type="gramEnd"/>
                        <w:r w:rsidR="00792F8E" w:rsidRPr="00607F0C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</w:rPr>
                          <w:t xml:space="preserve"> ici</w:t>
                        </w:r>
                        <w:r w:rsidR="00792F8E" w:rsidRPr="00F576B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!</w:t>
                        </w:r>
                      </w:hyperlink>
                    </w:p>
                    <w:p w14:paraId="6F18017F" w14:textId="038B5CF6" w:rsidR="000F02D4" w:rsidRPr="00F576BD" w:rsidRDefault="00792F8E" w:rsidP="00DE430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gramStart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ou</w:t>
                      </w:r>
                      <w:proofErr w:type="gramEnd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scanne</w:t>
                      </w:r>
                      <w:r w:rsidR="00607F0C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z</w:t>
                      </w:r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et ouvrez  </w:t>
                      </w:r>
                    </w:p>
                    <w:p w14:paraId="25D074B2" w14:textId="4919A8C8" w:rsidR="000F02D4" w:rsidRPr="00F576BD" w:rsidRDefault="000F02D4" w:rsidP="00792F8E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86CCB82" w14:textId="5C828D42" w:rsidR="000F02D4" w:rsidRPr="00F576BD" w:rsidRDefault="00DE430A" w:rsidP="00DE430A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F576BD">
                        <w:rPr>
                          <w:noProof/>
                          <w:color w:val="FFFFFF" w:themeColor="background1"/>
                          <w:sz w:val="18"/>
                          <w:szCs w:val="18"/>
                        </w:rPr>
                        <w:drawing>
                          <wp:inline distT="0" distB="0" distL="0" distR="0" wp14:anchorId="674190D5" wp14:editId="3F3B2EE3">
                            <wp:extent cx="893445" cy="467995"/>
                            <wp:effectExtent l="0" t="0" r="1905" b="8255"/>
                            <wp:docPr id="211" name="Image 2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344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5403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12BFACE2" wp14:editId="45193E8A">
                <wp:simplePos x="0" y="0"/>
                <wp:positionH relativeFrom="page">
                  <wp:align>right</wp:align>
                </wp:positionH>
                <wp:positionV relativeFrom="page">
                  <wp:posOffset>228600</wp:posOffset>
                </wp:positionV>
                <wp:extent cx="1743075" cy="9601200"/>
                <wp:effectExtent l="0" t="0" r="28575" b="19050"/>
                <wp:wrapNone/>
                <wp:docPr id="38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30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D62CF" id="Forme libre 25" o:spid="_x0000_s1026" style="position:absolute;margin-left:86.05pt;margin-top:18pt;width:137.25pt;height:756pt;z-index:2516382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" path="m502,c93,,93,,93,,146,383,323,1900,,3168v502,,502,,502,l502,xe" fillcolor="#dd026f" strokecolor="#dd026f">
                <v:path arrowok="t" o:connecttype="custom" o:connectlocs="1743075,0;322920,0;0,9601200;1743075,9601200;1743075,0" o:connectangles="0,0,0,0,0"/>
                <w10:wrap anchorx="page" anchory="page"/>
              </v:shape>
            </w:pict>
          </mc:Fallback>
        </mc:AlternateContent>
      </w:r>
      <w:r w:rsidR="009F439D" w:rsidRPr="00094BD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1456645E" wp14:editId="74811218">
                <wp:simplePos x="0" y="0"/>
                <wp:positionH relativeFrom="page">
                  <wp:posOffset>1658679</wp:posOffset>
                </wp:positionH>
                <wp:positionV relativeFrom="paragraph">
                  <wp:posOffset>-138223</wp:posOffset>
                </wp:positionV>
                <wp:extent cx="12234353" cy="1128395"/>
                <wp:effectExtent l="0" t="0" r="0" b="0"/>
                <wp:wrapNone/>
                <wp:docPr id="1557" name="Groupe 1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4353" cy="1128395"/>
                          <a:chOff x="-282692" y="0"/>
                          <a:chExt cx="5661275" cy="817817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-282692" y="0"/>
                            <a:ext cx="5661275" cy="520637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999E453" w14:textId="591EC959" w:rsidR="00094BDC" w:rsidRPr="00094BDC" w:rsidRDefault="00094BDC" w:rsidP="00094BD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Chiffres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clés du Bassin EFE Hainaut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-C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riangle rectangle 201"/>
                        <wps:cNvSpPr/>
                        <wps:spPr>
                          <a:xfrm rot="10800000">
                            <a:off x="-282682" y="520637"/>
                            <a:ext cx="632460" cy="297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6645E" id="Groupe 1557" o:spid="_x0000_s1088" style="position:absolute;left:0;text-align:left;margin-left:130.6pt;margin-top:-10.9pt;width:963.35pt;height:88.85pt;z-index:251654656;mso-position-horizontal-relative:page;mso-width-relative:margin;mso-height-relative:margin" coordorigin="-2826" coordsize="56612,8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">
                <v:rect id="Rectangle 193" o:spid="_x0000_s1089" style="position:absolute;left:-2826;width:56611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" fillcolor="#63a7da" stroked="f" strokeweight="1pt">
                  <v:textbox>
                    <w:txbxContent>
                      <w:p w14:paraId="1999E453" w14:textId="591EC959" w:rsidR="00094BDC" w:rsidRPr="00094BDC" w:rsidRDefault="00094BDC" w:rsidP="00094BDC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Chiffres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clés du Bassin EFE Hainaut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-C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entre</w:t>
                        </w:r>
                      </w:p>
                    </w:txbxContent>
                  </v:textbox>
                </v:rect>
                <v:shape id="Triangle rectangle 201" o:spid="_x0000_s1090" type="#_x0000_t6" style="position:absolute;left:-2826;top:5206;width:6323;height:297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" fillcolor="#9dcbf9" stroked="f" strokeweight="1pt">
                  <v:fill color2="#e1eefc" rotate="t" angle="45" colors="0 #9dcbf9;.5 #c3ddfa;1 #e1eefc" focus="100%" type="gradient"/>
                </v:shape>
                <w10:wrap anchorx="page"/>
              </v:group>
            </w:pict>
          </mc:Fallback>
        </mc:AlternateContent>
      </w:r>
      <w:r w:rsidR="00D568DE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4F489E7" wp14:editId="16A00B06">
                <wp:simplePos x="0" y="0"/>
                <wp:positionH relativeFrom="column">
                  <wp:posOffset>11264900</wp:posOffset>
                </wp:positionH>
                <wp:positionV relativeFrom="paragraph">
                  <wp:posOffset>8460105</wp:posOffset>
                </wp:positionV>
                <wp:extent cx="288000" cy="288000"/>
                <wp:effectExtent l="0" t="0" r="0" b="0"/>
                <wp:wrapNone/>
                <wp:docPr id="1623" name="Zone de texte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blipFill>
                          <a:blip r:embed="rId87">
                            <a:extLst>
                              <a:ext uri="{96DAC541-7B7A-43D3-8B79-37D633B846F1}">
                                <asvg:svgBlip xmlns:asvg="http://schemas.microsoft.com/office/drawing/2016/SVG/main" r:embed="rId88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34922264" w14:textId="77777777" w:rsidR="00A72224" w:rsidRDefault="00A72224" w:rsidP="00D568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89E7" id="Zone de texte 1623" o:spid="_x0000_s1091" type="#_x0000_t202" style="position:absolute;left:0;text-align:left;margin-left:887pt;margin-top:666.15pt;width:22.7pt;height:22.7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" stroked="f" strokeweight=".5pt">
                <v:fill r:id="rId89" o:title="" recolor="t" rotate="t" type="frame"/>
                <v:textbox>
                  <w:txbxContent>
                    <w:p w14:paraId="34922264" w14:textId="77777777" w:rsidR="00A72224" w:rsidRDefault="00A72224" w:rsidP="00D568DE"/>
                  </w:txbxContent>
                </v:textbox>
              </v:shape>
            </w:pict>
          </mc:Fallback>
        </mc:AlternateContent>
      </w:r>
      <w:r w:rsidR="00A96E0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F486F7D" wp14:editId="14D392AA">
                <wp:simplePos x="0" y="0"/>
                <wp:positionH relativeFrom="column">
                  <wp:posOffset>5575300</wp:posOffset>
                </wp:positionH>
                <wp:positionV relativeFrom="paragraph">
                  <wp:posOffset>76835</wp:posOffset>
                </wp:positionV>
                <wp:extent cx="279400" cy="381000"/>
                <wp:effectExtent l="0" t="0" r="0" b="0"/>
                <wp:wrapNone/>
                <wp:docPr id="160" name="Zone de text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5B95E" w14:textId="0C6604CC" w:rsidR="00A72224" w:rsidRPr="00A96E0F" w:rsidRDefault="00A722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A96E0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86F7D" id="Zone de texte 160" o:spid="_x0000_s1092" type="#_x0000_t202" style="position:absolute;left:0;text-align:left;margin-left:439pt;margin-top:6.05pt;width:22pt;height:30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" filled="f" stroked="f" strokeweight=".5pt">
                <v:textbox>
                  <w:txbxContent>
                    <w:p w14:paraId="3145B95E" w14:textId="0C6604CC" w:rsidR="00A72224" w:rsidRPr="00A96E0F" w:rsidRDefault="00A7222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</w:pPr>
                      <w:r w:rsidRPr="00A96E0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A2DA2" w:rsidRPr="00B2027D" w:rsidSect="0092046E">
      <w:pgSz w:w="24480" w:h="15840" w:orient="landscape" w:code="17"/>
      <w:pgMar w:top="720" w:right="720" w:bottom="720" w:left="72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979C6D" w14:textId="77777777" w:rsidR="002239A2" w:rsidRDefault="002239A2" w:rsidP="0063464B">
      <w:r>
        <w:separator/>
      </w:r>
    </w:p>
  </w:endnote>
  <w:endnote w:type="continuationSeparator" w:id="0">
    <w:p w14:paraId="08157E50" w14:textId="77777777" w:rsidR="002239A2" w:rsidRDefault="002239A2" w:rsidP="0063464B">
      <w:r>
        <w:continuationSeparator/>
      </w:r>
    </w:p>
  </w:endnote>
  <w:endnote w:type="continuationNotice" w:id="1">
    <w:p w14:paraId="585E43F0" w14:textId="77777777" w:rsidR="002239A2" w:rsidRDefault="002239A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7C906A" w14:textId="77777777" w:rsidR="002239A2" w:rsidRDefault="002239A2" w:rsidP="0063464B">
      <w:r>
        <w:separator/>
      </w:r>
    </w:p>
  </w:footnote>
  <w:footnote w:type="continuationSeparator" w:id="0">
    <w:p w14:paraId="775EFD38" w14:textId="77777777" w:rsidR="002239A2" w:rsidRDefault="002239A2" w:rsidP="0063464B">
      <w:r>
        <w:continuationSeparator/>
      </w:r>
    </w:p>
  </w:footnote>
  <w:footnote w:type="continuationNotice" w:id="1">
    <w:p w14:paraId="3BBDE9F3" w14:textId="77777777" w:rsidR="002239A2" w:rsidRDefault="002239A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7E904A0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4" type="#_x0000_t75" alt="Homme" style="width:5pt;height:8.7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" o:bullet="t">
        <v:imagedata r:id="rId1" o:title="" cropleft="-23494f" cropright="-16075f"/>
      </v:shape>
    </w:pict>
  </w:numPicBullet>
  <w:abstractNum w:abstractNumId="0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276F82"/>
    <w:multiLevelType w:val="multilevel"/>
    <w:tmpl w:val="4B78B6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u w:color="000000" w:themeColor="text1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4ABB39A4"/>
    <w:multiLevelType w:val="hybridMultilevel"/>
    <w:tmpl w:val="34CA912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A400C9"/>
    <w:multiLevelType w:val="hybridMultilevel"/>
    <w:tmpl w:val="9CF03262"/>
    <w:lvl w:ilvl="0" w:tplc="596E4A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5498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0F6230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08ACF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73C25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129D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CD0CD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63217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6CAB0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F7F"/>
    <w:rsid w:val="00001B75"/>
    <w:rsid w:val="00002943"/>
    <w:rsid w:val="0000295E"/>
    <w:rsid w:val="00012244"/>
    <w:rsid w:val="000167B3"/>
    <w:rsid w:val="000247A1"/>
    <w:rsid w:val="00026609"/>
    <w:rsid w:val="000304DA"/>
    <w:rsid w:val="00032CFB"/>
    <w:rsid w:val="00033400"/>
    <w:rsid w:val="00033ECD"/>
    <w:rsid w:val="00036493"/>
    <w:rsid w:val="00044C2E"/>
    <w:rsid w:val="00047A65"/>
    <w:rsid w:val="00050168"/>
    <w:rsid w:val="00052218"/>
    <w:rsid w:val="00057346"/>
    <w:rsid w:val="000620AD"/>
    <w:rsid w:val="0006221C"/>
    <w:rsid w:val="000628E3"/>
    <w:rsid w:val="00064ED3"/>
    <w:rsid w:val="00065B64"/>
    <w:rsid w:val="00071BA5"/>
    <w:rsid w:val="00072DC7"/>
    <w:rsid w:val="00072E3C"/>
    <w:rsid w:val="0007309D"/>
    <w:rsid w:val="00082E88"/>
    <w:rsid w:val="00091517"/>
    <w:rsid w:val="00092369"/>
    <w:rsid w:val="000949EC"/>
    <w:rsid w:val="00094BDC"/>
    <w:rsid w:val="0009587E"/>
    <w:rsid w:val="000A008C"/>
    <w:rsid w:val="000A0257"/>
    <w:rsid w:val="000A4AE8"/>
    <w:rsid w:val="000A4CF8"/>
    <w:rsid w:val="000A5C39"/>
    <w:rsid w:val="000A6051"/>
    <w:rsid w:val="000A6CD0"/>
    <w:rsid w:val="000A6DB7"/>
    <w:rsid w:val="000B5008"/>
    <w:rsid w:val="000B5B22"/>
    <w:rsid w:val="000C252B"/>
    <w:rsid w:val="000C2773"/>
    <w:rsid w:val="000C38B1"/>
    <w:rsid w:val="000C5F0A"/>
    <w:rsid w:val="000C6D3A"/>
    <w:rsid w:val="000D247E"/>
    <w:rsid w:val="000D77F3"/>
    <w:rsid w:val="000E2CBD"/>
    <w:rsid w:val="000F02D4"/>
    <w:rsid w:val="000F1ABD"/>
    <w:rsid w:val="000F3640"/>
    <w:rsid w:val="000F588A"/>
    <w:rsid w:val="00102671"/>
    <w:rsid w:val="0010286F"/>
    <w:rsid w:val="001036F6"/>
    <w:rsid w:val="001070B6"/>
    <w:rsid w:val="001101FB"/>
    <w:rsid w:val="00111B20"/>
    <w:rsid w:val="001126A9"/>
    <w:rsid w:val="00113366"/>
    <w:rsid w:val="00115138"/>
    <w:rsid w:val="00116347"/>
    <w:rsid w:val="001165B6"/>
    <w:rsid w:val="00120B73"/>
    <w:rsid w:val="00121489"/>
    <w:rsid w:val="00122551"/>
    <w:rsid w:val="00127674"/>
    <w:rsid w:val="00130D0E"/>
    <w:rsid w:val="001328F8"/>
    <w:rsid w:val="00132DA7"/>
    <w:rsid w:val="00133920"/>
    <w:rsid w:val="0013592C"/>
    <w:rsid w:val="0013752E"/>
    <w:rsid w:val="00140EEE"/>
    <w:rsid w:val="00141457"/>
    <w:rsid w:val="00141D56"/>
    <w:rsid w:val="00143974"/>
    <w:rsid w:val="00147CE6"/>
    <w:rsid w:val="00154BC8"/>
    <w:rsid w:val="001554D7"/>
    <w:rsid w:val="001574CA"/>
    <w:rsid w:val="00165B27"/>
    <w:rsid w:val="00171086"/>
    <w:rsid w:val="00174FEC"/>
    <w:rsid w:val="00177086"/>
    <w:rsid w:val="00192B91"/>
    <w:rsid w:val="0019347B"/>
    <w:rsid w:val="00194B1B"/>
    <w:rsid w:val="00194D82"/>
    <w:rsid w:val="00195ED9"/>
    <w:rsid w:val="00196301"/>
    <w:rsid w:val="001A072E"/>
    <w:rsid w:val="001A7B0E"/>
    <w:rsid w:val="001B0F5D"/>
    <w:rsid w:val="001B3164"/>
    <w:rsid w:val="001B326D"/>
    <w:rsid w:val="001B413D"/>
    <w:rsid w:val="001B4DF0"/>
    <w:rsid w:val="001C0218"/>
    <w:rsid w:val="001C0974"/>
    <w:rsid w:val="001C37C1"/>
    <w:rsid w:val="001C5536"/>
    <w:rsid w:val="001C7AD8"/>
    <w:rsid w:val="001D13E6"/>
    <w:rsid w:val="001D1443"/>
    <w:rsid w:val="001D31A2"/>
    <w:rsid w:val="001D4A1A"/>
    <w:rsid w:val="001D4AD8"/>
    <w:rsid w:val="001D59F4"/>
    <w:rsid w:val="001D699C"/>
    <w:rsid w:val="001E264F"/>
    <w:rsid w:val="001E28B6"/>
    <w:rsid w:val="001E2F2C"/>
    <w:rsid w:val="001E455F"/>
    <w:rsid w:val="001E4F26"/>
    <w:rsid w:val="001E639B"/>
    <w:rsid w:val="001E68B0"/>
    <w:rsid w:val="001E6E27"/>
    <w:rsid w:val="001E74B3"/>
    <w:rsid w:val="001F0B29"/>
    <w:rsid w:val="001F2AC4"/>
    <w:rsid w:val="0020048F"/>
    <w:rsid w:val="00200E58"/>
    <w:rsid w:val="002126EB"/>
    <w:rsid w:val="00215A88"/>
    <w:rsid w:val="00216BBF"/>
    <w:rsid w:val="00222E6A"/>
    <w:rsid w:val="002239A2"/>
    <w:rsid w:val="002279D5"/>
    <w:rsid w:val="0023490E"/>
    <w:rsid w:val="00235A20"/>
    <w:rsid w:val="00235ECC"/>
    <w:rsid w:val="00241356"/>
    <w:rsid w:val="0024196E"/>
    <w:rsid w:val="0024339E"/>
    <w:rsid w:val="00243CEE"/>
    <w:rsid w:val="00245829"/>
    <w:rsid w:val="002461C7"/>
    <w:rsid w:val="00246C9E"/>
    <w:rsid w:val="0024786E"/>
    <w:rsid w:val="002576B5"/>
    <w:rsid w:val="002601C0"/>
    <w:rsid w:val="002644B0"/>
    <w:rsid w:val="002664C0"/>
    <w:rsid w:val="0027425A"/>
    <w:rsid w:val="00274EA0"/>
    <w:rsid w:val="002850F3"/>
    <w:rsid w:val="0028699B"/>
    <w:rsid w:val="0029247F"/>
    <w:rsid w:val="002A22B3"/>
    <w:rsid w:val="002A4637"/>
    <w:rsid w:val="002A4E6F"/>
    <w:rsid w:val="002A7ED8"/>
    <w:rsid w:val="002B2738"/>
    <w:rsid w:val="002B3109"/>
    <w:rsid w:val="002B46F0"/>
    <w:rsid w:val="002B54E5"/>
    <w:rsid w:val="002C4DB8"/>
    <w:rsid w:val="002D374E"/>
    <w:rsid w:val="002D537D"/>
    <w:rsid w:val="002D56CE"/>
    <w:rsid w:val="002D6E60"/>
    <w:rsid w:val="002D76FC"/>
    <w:rsid w:val="002D7AA5"/>
    <w:rsid w:val="002E058A"/>
    <w:rsid w:val="002E138A"/>
    <w:rsid w:val="002E22C5"/>
    <w:rsid w:val="002E385B"/>
    <w:rsid w:val="002E45B6"/>
    <w:rsid w:val="002E6AA8"/>
    <w:rsid w:val="002F1DDF"/>
    <w:rsid w:val="002F3F00"/>
    <w:rsid w:val="002F7411"/>
    <w:rsid w:val="00301490"/>
    <w:rsid w:val="00305515"/>
    <w:rsid w:val="003076FC"/>
    <w:rsid w:val="00311F79"/>
    <w:rsid w:val="003126D9"/>
    <w:rsid w:val="003138F6"/>
    <w:rsid w:val="00314CF5"/>
    <w:rsid w:val="00314DE0"/>
    <w:rsid w:val="00316120"/>
    <w:rsid w:val="00316180"/>
    <w:rsid w:val="003161A3"/>
    <w:rsid w:val="0031728D"/>
    <w:rsid w:val="00322EEA"/>
    <w:rsid w:val="00323882"/>
    <w:rsid w:val="00323B64"/>
    <w:rsid w:val="003242F6"/>
    <w:rsid w:val="00324D48"/>
    <w:rsid w:val="003320AE"/>
    <w:rsid w:val="003322A1"/>
    <w:rsid w:val="00332705"/>
    <w:rsid w:val="00332983"/>
    <w:rsid w:val="00334266"/>
    <w:rsid w:val="003342F2"/>
    <w:rsid w:val="00334FBC"/>
    <w:rsid w:val="00342500"/>
    <w:rsid w:val="00350C48"/>
    <w:rsid w:val="0035228A"/>
    <w:rsid w:val="00352BD4"/>
    <w:rsid w:val="00354092"/>
    <w:rsid w:val="003578BD"/>
    <w:rsid w:val="003636D5"/>
    <w:rsid w:val="003653D6"/>
    <w:rsid w:val="00365F54"/>
    <w:rsid w:val="003679A8"/>
    <w:rsid w:val="00370731"/>
    <w:rsid w:val="003724F6"/>
    <w:rsid w:val="00373F97"/>
    <w:rsid w:val="00377D51"/>
    <w:rsid w:val="003810E7"/>
    <w:rsid w:val="00384651"/>
    <w:rsid w:val="00384983"/>
    <w:rsid w:val="00384B54"/>
    <w:rsid w:val="00384E46"/>
    <w:rsid w:val="003851A3"/>
    <w:rsid w:val="00386DB3"/>
    <w:rsid w:val="00387DA2"/>
    <w:rsid w:val="0039076E"/>
    <w:rsid w:val="0039300F"/>
    <w:rsid w:val="00394239"/>
    <w:rsid w:val="00395139"/>
    <w:rsid w:val="00396044"/>
    <w:rsid w:val="0039635A"/>
    <w:rsid w:val="0039695D"/>
    <w:rsid w:val="003A02FC"/>
    <w:rsid w:val="003A1F5D"/>
    <w:rsid w:val="003A2C0C"/>
    <w:rsid w:val="003A2DA2"/>
    <w:rsid w:val="003A46C8"/>
    <w:rsid w:val="003B0D81"/>
    <w:rsid w:val="003B1EC6"/>
    <w:rsid w:val="003B633A"/>
    <w:rsid w:val="003B7DE5"/>
    <w:rsid w:val="003C4C9C"/>
    <w:rsid w:val="003D2738"/>
    <w:rsid w:val="003D348A"/>
    <w:rsid w:val="003D6CA1"/>
    <w:rsid w:val="003D7D32"/>
    <w:rsid w:val="003E0105"/>
    <w:rsid w:val="003E01B0"/>
    <w:rsid w:val="003E0A8A"/>
    <w:rsid w:val="003E23E8"/>
    <w:rsid w:val="003E2D6C"/>
    <w:rsid w:val="003E4B19"/>
    <w:rsid w:val="003E6DBE"/>
    <w:rsid w:val="003E7603"/>
    <w:rsid w:val="003F05C6"/>
    <w:rsid w:val="003F1FDB"/>
    <w:rsid w:val="00405BDD"/>
    <w:rsid w:val="00407244"/>
    <w:rsid w:val="00410A49"/>
    <w:rsid w:val="0041365E"/>
    <w:rsid w:val="004174C3"/>
    <w:rsid w:val="004177EF"/>
    <w:rsid w:val="00417A8B"/>
    <w:rsid w:val="00423BD3"/>
    <w:rsid w:val="00432A63"/>
    <w:rsid w:val="00437FB5"/>
    <w:rsid w:val="004415A9"/>
    <w:rsid w:val="00441A77"/>
    <w:rsid w:val="00442419"/>
    <w:rsid w:val="00444E8E"/>
    <w:rsid w:val="00445BFD"/>
    <w:rsid w:val="00447495"/>
    <w:rsid w:val="004504AE"/>
    <w:rsid w:val="00450824"/>
    <w:rsid w:val="00452727"/>
    <w:rsid w:val="00452C18"/>
    <w:rsid w:val="00454F2D"/>
    <w:rsid w:val="004561DF"/>
    <w:rsid w:val="004610DD"/>
    <w:rsid w:val="00461158"/>
    <w:rsid w:val="00462BA3"/>
    <w:rsid w:val="004653F9"/>
    <w:rsid w:val="00465DB0"/>
    <w:rsid w:val="004737ED"/>
    <w:rsid w:val="0047382B"/>
    <w:rsid w:val="004746A5"/>
    <w:rsid w:val="004804D2"/>
    <w:rsid w:val="00481D59"/>
    <w:rsid w:val="004854C3"/>
    <w:rsid w:val="00490B4D"/>
    <w:rsid w:val="00493ADE"/>
    <w:rsid w:val="00497F24"/>
    <w:rsid w:val="004A0CB3"/>
    <w:rsid w:val="004A3B7D"/>
    <w:rsid w:val="004A42EE"/>
    <w:rsid w:val="004A4E15"/>
    <w:rsid w:val="004B675A"/>
    <w:rsid w:val="004D161A"/>
    <w:rsid w:val="004D5151"/>
    <w:rsid w:val="004E0C92"/>
    <w:rsid w:val="004E11B5"/>
    <w:rsid w:val="004E3E99"/>
    <w:rsid w:val="004E69C1"/>
    <w:rsid w:val="004E6A84"/>
    <w:rsid w:val="004F1447"/>
    <w:rsid w:val="004F152F"/>
    <w:rsid w:val="004F1675"/>
    <w:rsid w:val="004F403E"/>
    <w:rsid w:val="004F5065"/>
    <w:rsid w:val="004F5248"/>
    <w:rsid w:val="004F614D"/>
    <w:rsid w:val="004F62FF"/>
    <w:rsid w:val="0050223A"/>
    <w:rsid w:val="00503E9D"/>
    <w:rsid w:val="00506CE3"/>
    <w:rsid w:val="00512CE6"/>
    <w:rsid w:val="00514F23"/>
    <w:rsid w:val="005238D3"/>
    <w:rsid w:val="005256F5"/>
    <w:rsid w:val="00527203"/>
    <w:rsid w:val="0053018B"/>
    <w:rsid w:val="005301CE"/>
    <w:rsid w:val="005311DC"/>
    <w:rsid w:val="0053124C"/>
    <w:rsid w:val="00535403"/>
    <w:rsid w:val="00551607"/>
    <w:rsid w:val="005520C8"/>
    <w:rsid w:val="005546BC"/>
    <w:rsid w:val="005568C8"/>
    <w:rsid w:val="00556BFC"/>
    <w:rsid w:val="00566D1C"/>
    <w:rsid w:val="00571496"/>
    <w:rsid w:val="0057185C"/>
    <w:rsid w:val="00574E67"/>
    <w:rsid w:val="005841CB"/>
    <w:rsid w:val="00584A1C"/>
    <w:rsid w:val="00584D8F"/>
    <w:rsid w:val="00590B70"/>
    <w:rsid w:val="005915B5"/>
    <w:rsid w:val="005915C8"/>
    <w:rsid w:val="005923AD"/>
    <w:rsid w:val="00596140"/>
    <w:rsid w:val="00597C1E"/>
    <w:rsid w:val="005A048A"/>
    <w:rsid w:val="005A777D"/>
    <w:rsid w:val="005A7937"/>
    <w:rsid w:val="005B2D4C"/>
    <w:rsid w:val="005B34FA"/>
    <w:rsid w:val="005B57C1"/>
    <w:rsid w:val="005B621E"/>
    <w:rsid w:val="005C0B05"/>
    <w:rsid w:val="005C62FB"/>
    <w:rsid w:val="005C6EC4"/>
    <w:rsid w:val="005C75A4"/>
    <w:rsid w:val="005D0D96"/>
    <w:rsid w:val="005D15F3"/>
    <w:rsid w:val="005D1C72"/>
    <w:rsid w:val="005D274D"/>
    <w:rsid w:val="005D2FDD"/>
    <w:rsid w:val="005D3128"/>
    <w:rsid w:val="005D5A26"/>
    <w:rsid w:val="005D77B4"/>
    <w:rsid w:val="005E0917"/>
    <w:rsid w:val="005E1969"/>
    <w:rsid w:val="005E2F3B"/>
    <w:rsid w:val="005E4DFD"/>
    <w:rsid w:val="005E7396"/>
    <w:rsid w:val="005F39EA"/>
    <w:rsid w:val="005F70E4"/>
    <w:rsid w:val="006016CF"/>
    <w:rsid w:val="006029B2"/>
    <w:rsid w:val="00602C84"/>
    <w:rsid w:val="006045EB"/>
    <w:rsid w:val="006052F0"/>
    <w:rsid w:val="00606D3B"/>
    <w:rsid w:val="0060786F"/>
    <w:rsid w:val="00607F0C"/>
    <w:rsid w:val="00615051"/>
    <w:rsid w:val="00615C7C"/>
    <w:rsid w:val="006215E5"/>
    <w:rsid w:val="0062230C"/>
    <w:rsid w:val="00622EAD"/>
    <w:rsid w:val="006261B0"/>
    <w:rsid w:val="006271A1"/>
    <w:rsid w:val="00630397"/>
    <w:rsid w:val="0063083D"/>
    <w:rsid w:val="00631163"/>
    <w:rsid w:val="00631EC8"/>
    <w:rsid w:val="00632837"/>
    <w:rsid w:val="0063464B"/>
    <w:rsid w:val="00641B75"/>
    <w:rsid w:val="00647FDE"/>
    <w:rsid w:val="006531F4"/>
    <w:rsid w:val="00654AFE"/>
    <w:rsid w:val="0065665C"/>
    <w:rsid w:val="00656DC8"/>
    <w:rsid w:val="0066190D"/>
    <w:rsid w:val="00662971"/>
    <w:rsid w:val="00663434"/>
    <w:rsid w:val="00664FEB"/>
    <w:rsid w:val="00667054"/>
    <w:rsid w:val="00670BED"/>
    <w:rsid w:val="00671F7E"/>
    <w:rsid w:val="00674192"/>
    <w:rsid w:val="006742A5"/>
    <w:rsid w:val="00677297"/>
    <w:rsid w:val="00684228"/>
    <w:rsid w:val="0069702F"/>
    <w:rsid w:val="006977DF"/>
    <w:rsid w:val="00697EFD"/>
    <w:rsid w:val="006A0F41"/>
    <w:rsid w:val="006A2B65"/>
    <w:rsid w:val="006A54EE"/>
    <w:rsid w:val="006B3678"/>
    <w:rsid w:val="006B5C36"/>
    <w:rsid w:val="006B7134"/>
    <w:rsid w:val="006C2166"/>
    <w:rsid w:val="006C4A4C"/>
    <w:rsid w:val="006C5166"/>
    <w:rsid w:val="006C7DC8"/>
    <w:rsid w:val="006D6F61"/>
    <w:rsid w:val="006D7AC6"/>
    <w:rsid w:val="006E425C"/>
    <w:rsid w:val="006E6AB5"/>
    <w:rsid w:val="006F1741"/>
    <w:rsid w:val="006F4478"/>
    <w:rsid w:val="006F5D00"/>
    <w:rsid w:val="006F6EE0"/>
    <w:rsid w:val="006F6F9C"/>
    <w:rsid w:val="00700EAE"/>
    <w:rsid w:val="00703DA5"/>
    <w:rsid w:val="00706C1B"/>
    <w:rsid w:val="00710BF9"/>
    <w:rsid w:val="00711F80"/>
    <w:rsid w:val="007174AE"/>
    <w:rsid w:val="007230B0"/>
    <w:rsid w:val="00723806"/>
    <w:rsid w:val="0072546A"/>
    <w:rsid w:val="00725579"/>
    <w:rsid w:val="00726092"/>
    <w:rsid w:val="007309A4"/>
    <w:rsid w:val="007321CE"/>
    <w:rsid w:val="007344EA"/>
    <w:rsid w:val="00734A54"/>
    <w:rsid w:val="007357CE"/>
    <w:rsid w:val="0073618A"/>
    <w:rsid w:val="00741837"/>
    <w:rsid w:val="007426D9"/>
    <w:rsid w:val="00746023"/>
    <w:rsid w:val="0074615B"/>
    <w:rsid w:val="0074641A"/>
    <w:rsid w:val="007471B3"/>
    <w:rsid w:val="00752557"/>
    <w:rsid w:val="00756079"/>
    <w:rsid w:val="00756C68"/>
    <w:rsid w:val="00760806"/>
    <w:rsid w:val="0076255B"/>
    <w:rsid w:val="007669DB"/>
    <w:rsid w:val="0077088D"/>
    <w:rsid w:val="00771136"/>
    <w:rsid w:val="00771BF8"/>
    <w:rsid w:val="007752F4"/>
    <w:rsid w:val="00775937"/>
    <w:rsid w:val="007835E7"/>
    <w:rsid w:val="00785D05"/>
    <w:rsid w:val="00787CC6"/>
    <w:rsid w:val="00792F8E"/>
    <w:rsid w:val="00792FB7"/>
    <w:rsid w:val="00793343"/>
    <w:rsid w:val="00797B93"/>
    <w:rsid w:val="007A46F8"/>
    <w:rsid w:val="007A5132"/>
    <w:rsid w:val="007A6739"/>
    <w:rsid w:val="007B5BD4"/>
    <w:rsid w:val="007B698F"/>
    <w:rsid w:val="007C076A"/>
    <w:rsid w:val="007C0F06"/>
    <w:rsid w:val="007C20A3"/>
    <w:rsid w:val="007C35FF"/>
    <w:rsid w:val="007C6D05"/>
    <w:rsid w:val="007C7DC3"/>
    <w:rsid w:val="007D132F"/>
    <w:rsid w:val="007D2077"/>
    <w:rsid w:val="007D6BC7"/>
    <w:rsid w:val="007E03B8"/>
    <w:rsid w:val="007E0DF3"/>
    <w:rsid w:val="007E1318"/>
    <w:rsid w:val="007E7A96"/>
    <w:rsid w:val="007F2445"/>
    <w:rsid w:val="007F423C"/>
    <w:rsid w:val="007F56F4"/>
    <w:rsid w:val="007F5817"/>
    <w:rsid w:val="007F77C0"/>
    <w:rsid w:val="007F7ABE"/>
    <w:rsid w:val="0080422D"/>
    <w:rsid w:val="00806FA2"/>
    <w:rsid w:val="00811778"/>
    <w:rsid w:val="00814DD2"/>
    <w:rsid w:val="00816199"/>
    <w:rsid w:val="0081659E"/>
    <w:rsid w:val="00820E9B"/>
    <w:rsid w:val="00826F73"/>
    <w:rsid w:val="008322EC"/>
    <w:rsid w:val="00835124"/>
    <w:rsid w:val="00837020"/>
    <w:rsid w:val="00842677"/>
    <w:rsid w:val="008461F3"/>
    <w:rsid w:val="0084695B"/>
    <w:rsid w:val="008506DF"/>
    <w:rsid w:val="00853597"/>
    <w:rsid w:val="00853652"/>
    <w:rsid w:val="008558D0"/>
    <w:rsid w:val="0085606D"/>
    <w:rsid w:val="00856D5A"/>
    <w:rsid w:val="00857A87"/>
    <w:rsid w:val="00857DF7"/>
    <w:rsid w:val="00860E9C"/>
    <w:rsid w:val="008631B9"/>
    <w:rsid w:val="00866030"/>
    <w:rsid w:val="00870596"/>
    <w:rsid w:val="00871286"/>
    <w:rsid w:val="00871501"/>
    <w:rsid w:val="0087224E"/>
    <w:rsid w:val="00872983"/>
    <w:rsid w:val="008756AA"/>
    <w:rsid w:val="00876329"/>
    <w:rsid w:val="00883003"/>
    <w:rsid w:val="008876F7"/>
    <w:rsid w:val="00887B70"/>
    <w:rsid w:val="008931FB"/>
    <w:rsid w:val="008A1A37"/>
    <w:rsid w:val="008A1E15"/>
    <w:rsid w:val="008B6019"/>
    <w:rsid w:val="008B70F7"/>
    <w:rsid w:val="008C0468"/>
    <w:rsid w:val="008C0E89"/>
    <w:rsid w:val="008C2DB9"/>
    <w:rsid w:val="008C3482"/>
    <w:rsid w:val="008C38CE"/>
    <w:rsid w:val="008D0974"/>
    <w:rsid w:val="008D2FE4"/>
    <w:rsid w:val="008E5623"/>
    <w:rsid w:val="008E64BD"/>
    <w:rsid w:val="008F1019"/>
    <w:rsid w:val="008F1F4A"/>
    <w:rsid w:val="0090235F"/>
    <w:rsid w:val="00902688"/>
    <w:rsid w:val="00904EDB"/>
    <w:rsid w:val="00904F19"/>
    <w:rsid w:val="009064A6"/>
    <w:rsid w:val="00906763"/>
    <w:rsid w:val="00912375"/>
    <w:rsid w:val="009203C5"/>
    <w:rsid w:val="0092046E"/>
    <w:rsid w:val="0092521E"/>
    <w:rsid w:val="009254E4"/>
    <w:rsid w:val="009254FC"/>
    <w:rsid w:val="00925847"/>
    <w:rsid w:val="009259F8"/>
    <w:rsid w:val="00927175"/>
    <w:rsid w:val="009278BB"/>
    <w:rsid w:val="00940155"/>
    <w:rsid w:val="00940BA8"/>
    <w:rsid w:val="00943CC3"/>
    <w:rsid w:val="00947C07"/>
    <w:rsid w:val="00950502"/>
    <w:rsid w:val="009510E0"/>
    <w:rsid w:val="00952FC1"/>
    <w:rsid w:val="009562EC"/>
    <w:rsid w:val="0096393D"/>
    <w:rsid w:val="009650E3"/>
    <w:rsid w:val="0097017C"/>
    <w:rsid w:val="009733C6"/>
    <w:rsid w:val="009760E5"/>
    <w:rsid w:val="009805E9"/>
    <w:rsid w:val="00980A4D"/>
    <w:rsid w:val="00983AC1"/>
    <w:rsid w:val="00990811"/>
    <w:rsid w:val="009A7468"/>
    <w:rsid w:val="009B16AA"/>
    <w:rsid w:val="009B28A7"/>
    <w:rsid w:val="009B6F84"/>
    <w:rsid w:val="009B7F4D"/>
    <w:rsid w:val="009C4E80"/>
    <w:rsid w:val="009D3E65"/>
    <w:rsid w:val="009D684D"/>
    <w:rsid w:val="009E401D"/>
    <w:rsid w:val="009E5386"/>
    <w:rsid w:val="009F3A5C"/>
    <w:rsid w:val="009F439D"/>
    <w:rsid w:val="009F7ED1"/>
    <w:rsid w:val="00A01A66"/>
    <w:rsid w:val="00A055D4"/>
    <w:rsid w:val="00A06C36"/>
    <w:rsid w:val="00A10082"/>
    <w:rsid w:val="00A161F0"/>
    <w:rsid w:val="00A16CC8"/>
    <w:rsid w:val="00A17589"/>
    <w:rsid w:val="00A24434"/>
    <w:rsid w:val="00A25BA2"/>
    <w:rsid w:val="00A25CE7"/>
    <w:rsid w:val="00A260A2"/>
    <w:rsid w:val="00A27385"/>
    <w:rsid w:val="00A27915"/>
    <w:rsid w:val="00A31D69"/>
    <w:rsid w:val="00A32133"/>
    <w:rsid w:val="00A322AA"/>
    <w:rsid w:val="00A34734"/>
    <w:rsid w:val="00A347B7"/>
    <w:rsid w:val="00A37F69"/>
    <w:rsid w:val="00A41966"/>
    <w:rsid w:val="00A42981"/>
    <w:rsid w:val="00A42A52"/>
    <w:rsid w:val="00A43511"/>
    <w:rsid w:val="00A46559"/>
    <w:rsid w:val="00A50EA7"/>
    <w:rsid w:val="00A6092E"/>
    <w:rsid w:val="00A60986"/>
    <w:rsid w:val="00A6148C"/>
    <w:rsid w:val="00A62EF6"/>
    <w:rsid w:val="00A645AF"/>
    <w:rsid w:val="00A64710"/>
    <w:rsid w:val="00A65C97"/>
    <w:rsid w:val="00A72224"/>
    <w:rsid w:val="00A72D99"/>
    <w:rsid w:val="00A74CA1"/>
    <w:rsid w:val="00A75E43"/>
    <w:rsid w:val="00A75FD6"/>
    <w:rsid w:val="00A76B3E"/>
    <w:rsid w:val="00A7746D"/>
    <w:rsid w:val="00A81257"/>
    <w:rsid w:val="00A82EAE"/>
    <w:rsid w:val="00A83620"/>
    <w:rsid w:val="00A8371C"/>
    <w:rsid w:val="00A84798"/>
    <w:rsid w:val="00A922BB"/>
    <w:rsid w:val="00A93BA7"/>
    <w:rsid w:val="00A96E0F"/>
    <w:rsid w:val="00AA37BA"/>
    <w:rsid w:val="00AA51EB"/>
    <w:rsid w:val="00AA7FC7"/>
    <w:rsid w:val="00AB16B0"/>
    <w:rsid w:val="00AB6D47"/>
    <w:rsid w:val="00AB7B3A"/>
    <w:rsid w:val="00AC3AB1"/>
    <w:rsid w:val="00AD203C"/>
    <w:rsid w:val="00AD2B29"/>
    <w:rsid w:val="00AE3DE9"/>
    <w:rsid w:val="00AE56B2"/>
    <w:rsid w:val="00AE5E81"/>
    <w:rsid w:val="00AF62CB"/>
    <w:rsid w:val="00B024DE"/>
    <w:rsid w:val="00B0259C"/>
    <w:rsid w:val="00B03DB6"/>
    <w:rsid w:val="00B06520"/>
    <w:rsid w:val="00B119F5"/>
    <w:rsid w:val="00B12E7A"/>
    <w:rsid w:val="00B16C0D"/>
    <w:rsid w:val="00B2027D"/>
    <w:rsid w:val="00B2036E"/>
    <w:rsid w:val="00B20F53"/>
    <w:rsid w:val="00B260BA"/>
    <w:rsid w:val="00B30861"/>
    <w:rsid w:val="00B33A88"/>
    <w:rsid w:val="00B33AEE"/>
    <w:rsid w:val="00B3761E"/>
    <w:rsid w:val="00B41645"/>
    <w:rsid w:val="00B4177E"/>
    <w:rsid w:val="00B43415"/>
    <w:rsid w:val="00B44396"/>
    <w:rsid w:val="00B44F85"/>
    <w:rsid w:val="00B452A4"/>
    <w:rsid w:val="00B55B0E"/>
    <w:rsid w:val="00B5672C"/>
    <w:rsid w:val="00B62942"/>
    <w:rsid w:val="00B64576"/>
    <w:rsid w:val="00B64C1C"/>
    <w:rsid w:val="00B6723D"/>
    <w:rsid w:val="00B836AA"/>
    <w:rsid w:val="00B8385C"/>
    <w:rsid w:val="00B857CF"/>
    <w:rsid w:val="00B872B9"/>
    <w:rsid w:val="00B914E3"/>
    <w:rsid w:val="00B944B3"/>
    <w:rsid w:val="00B977A2"/>
    <w:rsid w:val="00BA2EF7"/>
    <w:rsid w:val="00BA3FD1"/>
    <w:rsid w:val="00BA5C77"/>
    <w:rsid w:val="00BA75E9"/>
    <w:rsid w:val="00BB1E06"/>
    <w:rsid w:val="00BB5C3B"/>
    <w:rsid w:val="00BC044C"/>
    <w:rsid w:val="00BC3D21"/>
    <w:rsid w:val="00BC4174"/>
    <w:rsid w:val="00BC5A60"/>
    <w:rsid w:val="00BC5DEA"/>
    <w:rsid w:val="00BC6FC8"/>
    <w:rsid w:val="00BC779D"/>
    <w:rsid w:val="00BD0022"/>
    <w:rsid w:val="00BD1751"/>
    <w:rsid w:val="00BD17DA"/>
    <w:rsid w:val="00BD4C47"/>
    <w:rsid w:val="00BD4CDD"/>
    <w:rsid w:val="00BD6D14"/>
    <w:rsid w:val="00C0555A"/>
    <w:rsid w:val="00C1193B"/>
    <w:rsid w:val="00C12EAC"/>
    <w:rsid w:val="00C14AF6"/>
    <w:rsid w:val="00C17F7C"/>
    <w:rsid w:val="00C2116F"/>
    <w:rsid w:val="00C23867"/>
    <w:rsid w:val="00C23E23"/>
    <w:rsid w:val="00C26D21"/>
    <w:rsid w:val="00C33C1E"/>
    <w:rsid w:val="00C432CA"/>
    <w:rsid w:val="00C46879"/>
    <w:rsid w:val="00C50EFD"/>
    <w:rsid w:val="00C54908"/>
    <w:rsid w:val="00C57310"/>
    <w:rsid w:val="00C615A7"/>
    <w:rsid w:val="00C62C18"/>
    <w:rsid w:val="00C64C93"/>
    <w:rsid w:val="00C657C8"/>
    <w:rsid w:val="00C6598E"/>
    <w:rsid w:val="00C71C7C"/>
    <w:rsid w:val="00C71DBC"/>
    <w:rsid w:val="00C721DA"/>
    <w:rsid w:val="00C86195"/>
    <w:rsid w:val="00C869B3"/>
    <w:rsid w:val="00C87B26"/>
    <w:rsid w:val="00C90B7E"/>
    <w:rsid w:val="00C95546"/>
    <w:rsid w:val="00CA0140"/>
    <w:rsid w:val="00CA43FB"/>
    <w:rsid w:val="00CA4905"/>
    <w:rsid w:val="00CA5C9C"/>
    <w:rsid w:val="00CA73ED"/>
    <w:rsid w:val="00CB45B3"/>
    <w:rsid w:val="00CB4B08"/>
    <w:rsid w:val="00CB4B94"/>
    <w:rsid w:val="00CB6F53"/>
    <w:rsid w:val="00CC0317"/>
    <w:rsid w:val="00CC0B50"/>
    <w:rsid w:val="00CC1EB7"/>
    <w:rsid w:val="00CD67E5"/>
    <w:rsid w:val="00CE05AF"/>
    <w:rsid w:val="00CE1245"/>
    <w:rsid w:val="00CE4909"/>
    <w:rsid w:val="00CE5EF5"/>
    <w:rsid w:val="00CF17D9"/>
    <w:rsid w:val="00CF37D4"/>
    <w:rsid w:val="00D000D6"/>
    <w:rsid w:val="00D02F28"/>
    <w:rsid w:val="00D033BE"/>
    <w:rsid w:val="00D06803"/>
    <w:rsid w:val="00D115E1"/>
    <w:rsid w:val="00D16D02"/>
    <w:rsid w:val="00D17B10"/>
    <w:rsid w:val="00D203A5"/>
    <w:rsid w:val="00D23D5E"/>
    <w:rsid w:val="00D252CE"/>
    <w:rsid w:val="00D26541"/>
    <w:rsid w:val="00D32938"/>
    <w:rsid w:val="00D33011"/>
    <w:rsid w:val="00D34992"/>
    <w:rsid w:val="00D4489D"/>
    <w:rsid w:val="00D512A6"/>
    <w:rsid w:val="00D549AB"/>
    <w:rsid w:val="00D5542A"/>
    <w:rsid w:val="00D5557D"/>
    <w:rsid w:val="00D568DE"/>
    <w:rsid w:val="00D56D2F"/>
    <w:rsid w:val="00D57B3A"/>
    <w:rsid w:val="00D60708"/>
    <w:rsid w:val="00D62448"/>
    <w:rsid w:val="00D6301E"/>
    <w:rsid w:val="00D706BD"/>
    <w:rsid w:val="00D76D63"/>
    <w:rsid w:val="00D77581"/>
    <w:rsid w:val="00D80D05"/>
    <w:rsid w:val="00D81040"/>
    <w:rsid w:val="00D81713"/>
    <w:rsid w:val="00D81B39"/>
    <w:rsid w:val="00D85403"/>
    <w:rsid w:val="00DA1676"/>
    <w:rsid w:val="00DA2104"/>
    <w:rsid w:val="00DA2706"/>
    <w:rsid w:val="00DA3462"/>
    <w:rsid w:val="00DA5C39"/>
    <w:rsid w:val="00DB1FF7"/>
    <w:rsid w:val="00DB4E1C"/>
    <w:rsid w:val="00DB6720"/>
    <w:rsid w:val="00DC0AF7"/>
    <w:rsid w:val="00DC4C21"/>
    <w:rsid w:val="00DC6791"/>
    <w:rsid w:val="00DC6F62"/>
    <w:rsid w:val="00DC7B73"/>
    <w:rsid w:val="00DD0718"/>
    <w:rsid w:val="00DD1F05"/>
    <w:rsid w:val="00DD3AC6"/>
    <w:rsid w:val="00DD641D"/>
    <w:rsid w:val="00DE430A"/>
    <w:rsid w:val="00DE5990"/>
    <w:rsid w:val="00DF076A"/>
    <w:rsid w:val="00DF0E3B"/>
    <w:rsid w:val="00DF1A12"/>
    <w:rsid w:val="00DF1F40"/>
    <w:rsid w:val="00DF6B63"/>
    <w:rsid w:val="00E00DB8"/>
    <w:rsid w:val="00E014BF"/>
    <w:rsid w:val="00E024E5"/>
    <w:rsid w:val="00E06900"/>
    <w:rsid w:val="00E107F4"/>
    <w:rsid w:val="00E1452B"/>
    <w:rsid w:val="00E1656D"/>
    <w:rsid w:val="00E16AF0"/>
    <w:rsid w:val="00E21164"/>
    <w:rsid w:val="00E214DE"/>
    <w:rsid w:val="00E21858"/>
    <w:rsid w:val="00E24DAD"/>
    <w:rsid w:val="00E25604"/>
    <w:rsid w:val="00E256B7"/>
    <w:rsid w:val="00E36F96"/>
    <w:rsid w:val="00E41622"/>
    <w:rsid w:val="00E41890"/>
    <w:rsid w:val="00E41C01"/>
    <w:rsid w:val="00E431FD"/>
    <w:rsid w:val="00E44414"/>
    <w:rsid w:val="00E45904"/>
    <w:rsid w:val="00E46CFF"/>
    <w:rsid w:val="00E50C4F"/>
    <w:rsid w:val="00E53509"/>
    <w:rsid w:val="00E53C76"/>
    <w:rsid w:val="00E60DE5"/>
    <w:rsid w:val="00E62B78"/>
    <w:rsid w:val="00E63612"/>
    <w:rsid w:val="00E65643"/>
    <w:rsid w:val="00E65B12"/>
    <w:rsid w:val="00E65CBA"/>
    <w:rsid w:val="00E720BE"/>
    <w:rsid w:val="00E735A8"/>
    <w:rsid w:val="00E73D35"/>
    <w:rsid w:val="00E74680"/>
    <w:rsid w:val="00E76B80"/>
    <w:rsid w:val="00E77468"/>
    <w:rsid w:val="00E774D8"/>
    <w:rsid w:val="00E83209"/>
    <w:rsid w:val="00E83FF6"/>
    <w:rsid w:val="00E8470E"/>
    <w:rsid w:val="00E8742B"/>
    <w:rsid w:val="00E90774"/>
    <w:rsid w:val="00E90A77"/>
    <w:rsid w:val="00E9460C"/>
    <w:rsid w:val="00EA2E4A"/>
    <w:rsid w:val="00EA30ED"/>
    <w:rsid w:val="00EA5A05"/>
    <w:rsid w:val="00EA64C7"/>
    <w:rsid w:val="00EA7F36"/>
    <w:rsid w:val="00EB34E5"/>
    <w:rsid w:val="00EB3790"/>
    <w:rsid w:val="00EB5CD4"/>
    <w:rsid w:val="00EC00F6"/>
    <w:rsid w:val="00EC0249"/>
    <w:rsid w:val="00EC2B13"/>
    <w:rsid w:val="00EC3FE2"/>
    <w:rsid w:val="00EC4912"/>
    <w:rsid w:val="00EC542E"/>
    <w:rsid w:val="00ED0D56"/>
    <w:rsid w:val="00ED1178"/>
    <w:rsid w:val="00ED2D03"/>
    <w:rsid w:val="00ED416E"/>
    <w:rsid w:val="00ED61AF"/>
    <w:rsid w:val="00EE1949"/>
    <w:rsid w:val="00EE4563"/>
    <w:rsid w:val="00EE7954"/>
    <w:rsid w:val="00EF26FC"/>
    <w:rsid w:val="00EF2B57"/>
    <w:rsid w:val="00EF50CD"/>
    <w:rsid w:val="00F0208A"/>
    <w:rsid w:val="00F020CD"/>
    <w:rsid w:val="00F060C5"/>
    <w:rsid w:val="00F06C96"/>
    <w:rsid w:val="00F10BB1"/>
    <w:rsid w:val="00F13403"/>
    <w:rsid w:val="00F15461"/>
    <w:rsid w:val="00F156E5"/>
    <w:rsid w:val="00F162A4"/>
    <w:rsid w:val="00F17BCA"/>
    <w:rsid w:val="00F24403"/>
    <w:rsid w:val="00F264C4"/>
    <w:rsid w:val="00F26AA0"/>
    <w:rsid w:val="00F311F5"/>
    <w:rsid w:val="00F314AF"/>
    <w:rsid w:val="00F35241"/>
    <w:rsid w:val="00F36F13"/>
    <w:rsid w:val="00F41B4B"/>
    <w:rsid w:val="00F429BA"/>
    <w:rsid w:val="00F42AF8"/>
    <w:rsid w:val="00F43E59"/>
    <w:rsid w:val="00F47F11"/>
    <w:rsid w:val="00F50EA2"/>
    <w:rsid w:val="00F5375D"/>
    <w:rsid w:val="00F53CBC"/>
    <w:rsid w:val="00F54324"/>
    <w:rsid w:val="00F57166"/>
    <w:rsid w:val="00F576BD"/>
    <w:rsid w:val="00F57F7F"/>
    <w:rsid w:val="00F62ECA"/>
    <w:rsid w:val="00F63B7E"/>
    <w:rsid w:val="00F72355"/>
    <w:rsid w:val="00F76CD6"/>
    <w:rsid w:val="00F812AA"/>
    <w:rsid w:val="00F87010"/>
    <w:rsid w:val="00F87F38"/>
    <w:rsid w:val="00F90233"/>
    <w:rsid w:val="00F9083B"/>
    <w:rsid w:val="00F91587"/>
    <w:rsid w:val="00F917F0"/>
    <w:rsid w:val="00F91BF1"/>
    <w:rsid w:val="00F94BE2"/>
    <w:rsid w:val="00F975B1"/>
    <w:rsid w:val="00FA5F70"/>
    <w:rsid w:val="00FB139B"/>
    <w:rsid w:val="00FB1848"/>
    <w:rsid w:val="00FB1F1B"/>
    <w:rsid w:val="00FB3149"/>
    <w:rsid w:val="00FB610E"/>
    <w:rsid w:val="00FC06D3"/>
    <w:rsid w:val="00FC3724"/>
    <w:rsid w:val="00FD0A94"/>
    <w:rsid w:val="00FD0A9D"/>
    <w:rsid w:val="00FD24EC"/>
    <w:rsid w:val="00FE2D17"/>
    <w:rsid w:val="00FE4C4C"/>
    <w:rsid w:val="00FE636D"/>
    <w:rsid w:val="00FF0DD7"/>
    <w:rsid w:val="00FF7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47D5DEF"/>
  <w15:chartTrackingRefBased/>
  <w15:docId w15:val="{A59EBE06-BBED-4C7A-8633-1AC1C6FAF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5BDD"/>
    <w:rPr>
      <w:color w:val="212120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63464B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rsid w:val="0063464B"/>
    <w:rPr>
      <w:color w:val="212120"/>
      <w:kern w:val="28"/>
    </w:rPr>
  </w:style>
  <w:style w:type="paragraph" w:styleId="Pieddepage">
    <w:name w:val="footer"/>
    <w:basedOn w:val="Normal"/>
    <w:link w:val="PieddepageCar"/>
    <w:rsid w:val="0063464B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rsid w:val="0063464B"/>
    <w:rPr>
      <w:color w:val="212120"/>
      <w:kern w:val="28"/>
    </w:rPr>
  </w:style>
  <w:style w:type="character" w:styleId="Lienhypertexte">
    <w:name w:val="Hyperlink"/>
    <w:basedOn w:val="Policepardfaut"/>
    <w:uiPriority w:val="99"/>
    <w:unhideWhenUsed/>
    <w:rsid w:val="000167B3"/>
    <w:rPr>
      <w:color w:val="63A7DA" w:themeColor="hyperlink"/>
      <w:u w:val="single"/>
    </w:rPr>
  </w:style>
  <w:style w:type="table" w:customStyle="1" w:styleId="TableauListe7Couleur-Accentuation31">
    <w:name w:val="Tableau Liste 7 Couleur - Accentuation 31"/>
    <w:basedOn w:val="TableauNormal"/>
    <w:next w:val="TableauList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Grille7Couleur-Accentuation31">
    <w:name w:val="Tableau Grille 7 Couleur - Accentuation 31"/>
    <w:basedOn w:val="TableauNormal"/>
    <w:next w:val="TableauGrill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3A2DA2"/>
    <w:rPr>
      <w:color w:val="A5015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026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026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026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026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3A2DA2"/>
    <w:rPr>
      <w:color w:val="A50152" w:themeColor="accent3" w:themeShade="BF"/>
    </w:rPr>
    <w:tblPr>
      <w:tblStyleRowBandSize w:val="1"/>
      <w:tblStyleColBandSize w:val="1"/>
      <w:tblBorders>
        <w:top w:val="single" w:sz="4" w:space="0" w:color="FD54A7" w:themeColor="accent3" w:themeTint="99"/>
        <w:left w:val="single" w:sz="4" w:space="0" w:color="FD54A7" w:themeColor="accent3" w:themeTint="99"/>
        <w:bottom w:val="single" w:sz="4" w:space="0" w:color="FD54A7" w:themeColor="accent3" w:themeTint="99"/>
        <w:right w:val="single" w:sz="4" w:space="0" w:color="FD54A7" w:themeColor="accent3" w:themeTint="99"/>
        <w:insideH w:val="single" w:sz="4" w:space="0" w:color="FD54A7" w:themeColor="accent3" w:themeTint="99"/>
        <w:insideV w:val="single" w:sz="4" w:space="0" w:color="FD54A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bottom w:val="single" w:sz="4" w:space="0" w:color="FD54A7" w:themeColor="accent3" w:themeTint="99"/>
        </w:tcBorders>
      </w:tcPr>
    </w:tblStylePr>
    <w:tblStylePr w:type="nwCell">
      <w:tblPr/>
      <w:tcPr>
        <w:tcBorders>
          <w:bottom w:val="single" w:sz="4" w:space="0" w:color="FD54A7" w:themeColor="accent3" w:themeTint="99"/>
        </w:tcBorders>
      </w:tcPr>
    </w:tblStylePr>
    <w:tblStylePr w:type="seCell">
      <w:tblPr/>
      <w:tcPr>
        <w:tcBorders>
          <w:top w:val="single" w:sz="4" w:space="0" w:color="FD54A7" w:themeColor="accent3" w:themeTint="99"/>
        </w:tcBorders>
      </w:tcPr>
    </w:tblStylePr>
    <w:tblStylePr w:type="swCell">
      <w:tblPr/>
      <w:tcPr>
        <w:tcBorders>
          <w:top w:val="single" w:sz="4" w:space="0" w:color="FD54A7" w:themeColor="accent3" w:themeTint="99"/>
        </w:tcBorders>
      </w:tcPr>
    </w:tblStylePr>
  </w:style>
  <w:style w:type="table" w:styleId="Grilledutableau">
    <w:name w:val="Table Grid"/>
    <w:basedOn w:val="TableauNormal"/>
    <w:rsid w:val="00216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3-Accentuation3">
    <w:name w:val="Grid Table 3 Accent 3"/>
    <w:basedOn w:val="TableauNormal"/>
    <w:uiPriority w:val="48"/>
    <w:rsid w:val="00F76CD6"/>
    <w:tblPr>
      <w:tblStyleRowBandSize w:val="1"/>
      <w:tblStyleColBandSize w:val="1"/>
      <w:tblBorders>
        <w:top w:val="single" w:sz="4" w:space="0" w:color="FD54A7" w:themeColor="accent3" w:themeTint="99"/>
        <w:left w:val="single" w:sz="4" w:space="0" w:color="FD54A7" w:themeColor="accent3" w:themeTint="99"/>
        <w:bottom w:val="single" w:sz="4" w:space="0" w:color="FD54A7" w:themeColor="accent3" w:themeTint="99"/>
        <w:right w:val="single" w:sz="4" w:space="0" w:color="FD54A7" w:themeColor="accent3" w:themeTint="99"/>
        <w:insideH w:val="single" w:sz="4" w:space="0" w:color="FD54A7" w:themeColor="accent3" w:themeTint="99"/>
        <w:insideV w:val="single" w:sz="4" w:space="0" w:color="FD54A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bottom w:val="single" w:sz="4" w:space="0" w:color="FD54A7" w:themeColor="accent3" w:themeTint="99"/>
        </w:tcBorders>
      </w:tcPr>
    </w:tblStylePr>
    <w:tblStylePr w:type="nwCell">
      <w:tblPr/>
      <w:tcPr>
        <w:tcBorders>
          <w:bottom w:val="single" w:sz="4" w:space="0" w:color="FD54A7" w:themeColor="accent3" w:themeTint="99"/>
        </w:tcBorders>
      </w:tcPr>
    </w:tblStylePr>
    <w:tblStylePr w:type="seCell">
      <w:tblPr/>
      <w:tcPr>
        <w:tcBorders>
          <w:top w:val="single" w:sz="4" w:space="0" w:color="FD54A7" w:themeColor="accent3" w:themeTint="99"/>
        </w:tcBorders>
      </w:tcPr>
    </w:tblStylePr>
    <w:tblStylePr w:type="swCell">
      <w:tblPr/>
      <w:tcPr>
        <w:tcBorders>
          <w:top w:val="single" w:sz="4" w:space="0" w:color="FD54A7" w:themeColor="accent3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E735A8"/>
    <w:rPr>
      <w:color w:val="A7B226" w:themeColor="accent2" w:themeShade="BF"/>
    </w:rPr>
    <w:tblPr>
      <w:tblStyleRowBandSize w:val="1"/>
      <w:tblStyleColBandSize w:val="1"/>
      <w:tblBorders>
        <w:top w:val="single" w:sz="4" w:space="0" w:color="E1E792" w:themeColor="accent2" w:themeTint="99"/>
        <w:left w:val="single" w:sz="4" w:space="0" w:color="E1E792" w:themeColor="accent2" w:themeTint="99"/>
        <w:bottom w:val="single" w:sz="4" w:space="0" w:color="E1E792" w:themeColor="accent2" w:themeTint="99"/>
        <w:right w:val="single" w:sz="4" w:space="0" w:color="E1E792" w:themeColor="accent2" w:themeTint="99"/>
        <w:insideH w:val="single" w:sz="4" w:space="0" w:color="E1E792" w:themeColor="accent2" w:themeTint="99"/>
        <w:insideV w:val="single" w:sz="4" w:space="0" w:color="E1E79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F7DA" w:themeFill="accent2" w:themeFillTint="33"/>
      </w:tcPr>
    </w:tblStylePr>
    <w:tblStylePr w:type="band1Horz">
      <w:tblPr/>
      <w:tcPr>
        <w:shd w:val="clear" w:color="auto" w:fill="F4F7DA" w:themeFill="accent2" w:themeFillTint="33"/>
      </w:tcPr>
    </w:tblStylePr>
    <w:tblStylePr w:type="neCell">
      <w:tblPr/>
      <w:tcPr>
        <w:tcBorders>
          <w:bottom w:val="single" w:sz="4" w:space="0" w:color="E1E792" w:themeColor="accent2" w:themeTint="99"/>
        </w:tcBorders>
      </w:tcPr>
    </w:tblStylePr>
    <w:tblStylePr w:type="nwCell">
      <w:tblPr/>
      <w:tcPr>
        <w:tcBorders>
          <w:bottom w:val="single" w:sz="4" w:space="0" w:color="E1E792" w:themeColor="accent2" w:themeTint="99"/>
        </w:tcBorders>
      </w:tcPr>
    </w:tblStylePr>
    <w:tblStylePr w:type="seCell">
      <w:tblPr/>
      <w:tcPr>
        <w:tcBorders>
          <w:top w:val="single" w:sz="4" w:space="0" w:color="E1E792" w:themeColor="accent2" w:themeTint="99"/>
        </w:tcBorders>
      </w:tcPr>
    </w:tblStylePr>
    <w:tblStylePr w:type="swCell">
      <w:tblPr/>
      <w:tcPr>
        <w:tcBorders>
          <w:top w:val="single" w:sz="4" w:space="0" w:color="E1E792" w:themeColor="accent2" w:themeTint="99"/>
        </w:tcBorders>
      </w:tcPr>
    </w:tblStylePr>
  </w:style>
  <w:style w:type="table" w:styleId="Tableausimple3">
    <w:name w:val="Plain Table 3"/>
    <w:basedOn w:val="TableauNormal"/>
    <w:uiPriority w:val="43"/>
    <w:rsid w:val="00E735A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1">
    <w:name w:val="Plain Table 1"/>
    <w:basedOn w:val="TableauNormal"/>
    <w:uiPriority w:val="41"/>
    <w:rsid w:val="00437FB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Liste7Couleur-Accentuation4">
    <w:name w:val="List Table 7 Colorful Accent 4"/>
    <w:basedOn w:val="TableauNormal"/>
    <w:uiPriority w:val="52"/>
    <w:rsid w:val="00CD67E5"/>
    <w:rPr>
      <w:color w:val="86192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4222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4222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4222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4222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5CDD0" w:themeFill="accent4" w:themeFillTint="33"/>
      </w:tcPr>
    </w:tblStylePr>
    <w:tblStylePr w:type="band1Horz">
      <w:tblPr/>
      <w:tcPr>
        <w:shd w:val="clear" w:color="auto" w:fill="F5CDD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simple2">
    <w:name w:val="Plain Table 2"/>
    <w:basedOn w:val="TableauNormal"/>
    <w:uiPriority w:val="42"/>
    <w:rsid w:val="009204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Grille1Clair-Accentuation5">
    <w:name w:val="Grid Table 1 Light Accent 5"/>
    <w:basedOn w:val="TableauNormal"/>
    <w:uiPriority w:val="46"/>
    <w:rsid w:val="0092046E"/>
    <w:tblPr>
      <w:tblStyleRowBandSize w:val="1"/>
      <w:tblStyleColBandSize w:val="1"/>
      <w:tblBorders>
        <w:top w:val="single" w:sz="4" w:space="0" w:color="F9E0C6" w:themeColor="accent5" w:themeTint="66"/>
        <w:left w:val="single" w:sz="4" w:space="0" w:color="F9E0C6" w:themeColor="accent5" w:themeTint="66"/>
        <w:bottom w:val="single" w:sz="4" w:space="0" w:color="F9E0C6" w:themeColor="accent5" w:themeTint="66"/>
        <w:right w:val="single" w:sz="4" w:space="0" w:color="F9E0C6" w:themeColor="accent5" w:themeTint="66"/>
        <w:insideH w:val="single" w:sz="4" w:space="0" w:color="F9E0C6" w:themeColor="accent5" w:themeTint="66"/>
        <w:insideV w:val="single" w:sz="4" w:space="0" w:color="F9E0C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D1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D1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7Couleur-Accentuation2">
    <w:name w:val="List Table 7 Colorful Accent 2"/>
    <w:basedOn w:val="TableauNormal"/>
    <w:uiPriority w:val="52"/>
    <w:rsid w:val="008461F3"/>
    <w:rPr>
      <w:color w:val="A7B2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DD84B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DD84B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DD84B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DD84B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4F7DA" w:themeFill="accent2" w:themeFillTint="33"/>
      </w:tcPr>
    </w:tblStylePr>
    <w:tblStylePr w:type="band1Horz">
      <w:tblPr/>
      <w:tcPr>
        <w:shd w:val="clear" w:color="auto" w:fill="F4F7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E53509"/>
    <w:rPr>
      <w:color w:val="605E5C"/>
      <w:shd w:val="clear" w:color="auto" w:fill="E1DFDD"/>
    </w:rPr>
  </w:style>
  <w:style w:type="table" w:styleId="TableauListe1Clair-Accentuation1">
    <w:name w:val="List Table 1 Light Accent 1"/>
    <w:basedOn w:val="TableauNormal"/>
    <w:uiPriority w:val="46"/>
    <w:rsid w:val="00E5350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B8A9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B8A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7E2" w:themeFill="accent1" w:themeFillTint="33"/>
      </w:tcPr>
    </w:tblStylePr>
    <w:tblStylePr w:type="band1Horz">
      <w:tblPr/>
      <w:tcPr>
        <w:shd w:val="clear" w:color="auto" w:fill="E2E7E2" w:themeFill="accent1" w:themeFillTint="33"/>
      </w:tcPr>
    </w:tblStylePr>
  </w:style>
  <w:style w:type="character" w:styleId="Lienhypertextesuivivisit">
    <w:name w:val="FollowedHyperlink"/>
    <w:basedOn w:val="Policepardfaut"/>
    <w:rsid w:val="0020048F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1328F8"/>
    <w:rPr>
      <w:color w:val="212120"/>
      <w:kern w:val="28"/>
    </w:rPr>
  </w:style>
  <w:style w:type="paragraph" w:customStyle="1" w:styleId="Textedeprofil">
    <w:name w:val="Texte de profil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paragraph" w:customStyle="1" w:styleId="Coordonnes">
    <w:name w:val="Coordonnées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table" w:customStyle="1" w:styleId="Grilledutableau1">
    <w:name w:val="Grille du tableau1"/>
    <w:basedOn w:val="TableauNormal"/>
    <w:next w:val="Grilledutableau"/>
    <w:uiPriority w:val="39"/>
    <w:rsid w:val="001E639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next w:val="Grilledutableau"/>
    <w:uiPriority w:val="39"/>
    <w:rsid w:val="00E8742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E2F2C"/>
    <w:pPr>
      <w:spacing w:after="160" w:line="259" w:lineRule="auto"/>
    </w:pPr>
    <w:rPr>
      <w:rFonts w:eastAsiaTheme="minorHAnsi"/>
      <w:color w:val="auto"/>
      <w:kern w:val="0"/>
      <w:sz w:val="24"/>
      <w:szCs w:val="24"/>
      <w:lang w:val="fr-BE"/>
    </w:rPr>
  </w:style>
  <w:style w:type="paragraph" w:customStyle="1" w:styleId="Paragraphedeliste1">
    <w:name w:val="Paragraphe de liste1"/>
    <w:basedOn w:val="Normal"/>
    <w:next w:val="Paragraphedeliste"/>
    <w:uiPriority w:val="34"/>
    <w:qFormat/>
    <w:rsid w:val="00CE5EF5"/>
    <w:pPr>
      <w:spacing w:after="160" w:line="259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  <w:lang w:val="fr-BE"/>
    </w:rPr>
  </w:style>
  <w:style w:type="paragraph" w:styleId="Paragraphedeliste">
    <w:name w:val="List Paragraph"/>
    <w:basedOn w:val="Normal"/>
    <w:uiPriority w:val="34"/>
    <w:qFormat/>
    <w:rsid w:val="00CE5E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102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5.svg"/><Relationship Id="rId39" Type="http://schemas.openxmlformats.org/officeDocument/2006/relationships/image" Target="media/image20.png"/><Relationship Id="rId21" Type="http://schemas.openxmlformats.org/officeDocument/2006/relationships/image" Target="media/image12.png"/><Relationship Id="rId34" Type="http://schemas.openxmlformats.org/officeDocument/2006/relationships/diagramData" Target="diagrams/data2.xml"/><Relationship Id="rId42" Type="http://schemas.openxmlformats.org/officeDocument/2006/relationships/image" Target="media/image23.svg"/><Relationship Id="rId47" Type="http://schemas.openxmlformats.org/officeDocument/2006/relationships/image" Target="media/image28.png"/><Relationship Id="rId50" Type="http://schemas.openxmlformats.org/officeDocument/2006/relationships/image" Target="media/image31.png"/><Relationship Id="rId55" Type="http://schemas.openxmlformats.org/officeDocument/2006/relationships/image" Target="media/image34.svg"/><Relationship Id="rId63" Type="http://schemas.openxmlformats.org/officeDocument/2006/relationships/image" Target="media/image38.svg"/><Relationship Id="rId68" Type="http://schemas.openxmlformats.org/officeDocument/2006/relationships/diagramQuickStyle" Target="diagrams/quickStyle2.xml"/><Relationship Id="rId76" Type="http://schemas.openxmlformats.org/officeDocument/2006/relationships/image" Target="media/image41.png"/><Relationship Id="rId84" Type="http://schemas.openxmlformats.org/officeDocument/2006/relationships/hyperlink" Target="http://www.bassinefe-hainautcentre.be/le-rapport-analytique-et-prospectif" TargetMode="External"/><Relationship Id="rId89" Type="http://schemas.openxmlformats.org/officeDocument/2006/relationships/image" Target="media/image52.png"/><Relationship Id="rId7" Type="http://schemas.openxmlformats.org/officeDocument/2006/relationships/settings" Target="settings.xml"/><Relationship Id="rId71" Type="http://schemas.openxmlformats.org/officeDocument/2006/relationships/diagramData" Target="diagrams/data4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diagramData" Target="diagrams/data1.xml"/><Relationship Id="rId11" Type="http://schemas.openxmlformats.org/officeDocument/2006/relationships/image" Target="media/image2.png"/><Relationship Id="rId24" Type="http://schemas.openxmlformats.org/officeDocument/2006/relationships/image" Target="media/image130.svg"/><Relationship Id="rId32" Type="http://schemas.openxmlformats.org/officeDocument/2006/relationships/diagramColors" Target="diagrams/colors1.xml"/><Relationship Id="rId37" Type="http://schemas.openxmlformats.org/officeDocument/2006/relationships/image" Target="media/image18.png"/><Relationship Id="rId40" Type="http://schemas.openxmlformats.org/officeDocument/2006/relationships/image" Target="media/image21.svg"/><Relationship Id="rId45" Type="http://schemas.openxmlformats.org/officeDocument/2006/relationships/image" Target="media/image26.png"/><Relationship Id="rId53" Type="http://schemas.openxmlformats.org/officeDocument/2006/relationships/image" Target="media/image290.svg"/><Relationship Id="rId58" Type="http://schemas.openxmlformats.org/officeDocument/2006/relationships/image" Target="media/image300.png"/><Relationship Id="rId66" Type="http://schemas.openxmlformats.org/officeDocument/2006/relationships/diagramData" Target="diagrams/data3.xml"/><Relationship Id="rId74" Type="http://schemas.openxmlformats.org/officeDocument/2006/relationships/image" Target="media/image36.png"/><Relationship Id="rId79" Type="http://schemas.openxmlformats.org/officeDocument/2006/relationships/diagramLayout" Target="diagrams/layout3.xml"/><Relationship Id="rId87" Type="http://schemas.openxmlformats.org/officeDocument/2006/relationships/image" Target="media/image49.png"/><Relationship Id="rId5" Type="http://schemas.openxmlformats.org/officeDocument/2006/relationships/numbering" Target="numbering.xml"/><Relationship Id="rId61" Type="http://schemas.openxmlformats.org/officeDocument/2006/relationships/image" Target="media/image33.svg"/><Relationship Id="rId82" Type="http://schemas.microsoft.com/office/2007/relationships/diagramDrawing" Target="diagrams/drawing3.xml"/><Relationship Id="rId90" Type="http://schemas.openxmlformats.org/officeDocument/2006/relationships/fontTable" Target="fontTable.xml"/><Relationship Id="rId19" Type="http://schemas.openxmlformats.org/officeDocument/2006/relationships/image" Target="media/image10.svg"/><Relationship Id="rId14" Type="http://schemas.openxmlformats.org/officeDocument/2006/relationships/image" Target="media/image5.png"/><Relationship Id="rId22" Type="http://schemas.openxmlformats.org/officeDocument/2006/relationships/image" Target="media/image13.svg"/><Relationship Id="rId27" Type="http://schemas.openxmlformats.org/officeDocument/2006/relationships/image" Target="media/image140.png"/><Relationship Id="rId30" Type="http://schemas.openxmlformats.org/officeDocument/2006/relationships/diagramLayout" Target="diagrams/layout1.xml"/><Relationship Id="rId35" Type="http://schemas.openxmlformats.org/officeDocument/2006/relationships/image" Target="media/image16.png"/><Relationship Id="rId43" Type="http://schemas.openxmlformats.org/officeDocument/2006/relationships/image" Target="media/image24.png"/><Relationship Id="rId48" Type="http://schemas.openxmlformats.org/officeDocument/2006/relationships/image" Target="media/image29.svg"/><Relationship Id="rId56" Type="http://schemas.openxmlformats.org/officeDocument/2006/relationships/image" Target="media/image35.png"/><Relationship Id="rId64" Type="http://schemas.openxmlformats.org/officeDocument/2006/relationships/image" Target="media/image34.png"/><Relationship Id="rId69" Type="http://schemas.openxmlformats.org/officeDocument/2006/relationships/diagramColors" Target="diagrams/colors2.xml"/><Relationship Id="rId77" Type="http://schemas.openxmlformats.org/officeDocument/2006/relationships/image" Target="media/image390.png"/><Relationship Id="rId8" Type="http://schemas.openxmlformats.org/officeDocument/2006/relationships/webSettings" Target="webSettings.xml"/><Relationship Id="rId51" Type="http://schemas.openxmlformats.org/officeDocument/2006/relationships/image" Target="media/image32.svg"/><Relationship Id="rId72" Type="http://schemas.openxmlformats.org/officeDocument/2006/relationships/image" Target="media/image39.png"/><Relationship Id="rId80" Type="http://schemas.openxmlformats.org/officeDocument/2006/relationships/diagramQuickStyle" Target="diagrams/quickStyle3.xml"/><Relationship Id="rId85" Type="http://schemas.openxmlformats.org/officeDocument/2006/relationships/image" Target="media/image48.emf"/><Relationship Id="rId3" Type="http://schemas.openxmlformats.org/officeDocument/2006/relationships/customXml" Target="../customXml/item3.xml"/><Relationship Id="rId12" Type="http://schemas.openxmlformats.org/officeDocument/2006/relationships/image" Target="media/image3.sv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microsoft.com/office/2007/relationships/diagramDrawing" Target="diagrams/drawing1.xml"/><Relationship Id="rId38" Type="http://schemas.openxmlformats.org/officeDocument/2006/relationships/image" Target="media/image19.svg"/><Relationship Id="rId46" Type="http://schemas.openxmlformats.org/officeDocument/2006/relationships/image" Target="media/image27.svg"/><Relationship Id="rId59" Type="http://schemas.openxmlformats.org/officeDocument/2006/relationships/image" Target="media/image31.svg"/><Relationship Id="rId67" Type="http://schemas.openxmlformats.org/officeDocument/2006/relationships/diagramLayout" Target="diagrams/layout2.xml"/><Relationship Id="rId20" Type="http://schemas.openxmlformats.org/officeDocument/2006/relationships/image" Target="media/image11.png"/><Relationship Id="rId41" Type="http://schemas.openxmlformats.org/officeDocument/2006/relationships/image" Target="media/image22.png"/><Relationship Id="rId54" Type="http://schemas.openxmlformats.org/officeDocument/2006/relationships/image" Target="media/image33.png"/><Relationship Id="rId62" Type="http://schemas.openxmlformats.org/officeDocument/2006/relationships/image" Target="media/image37.png"/><Relationship Id="rId70" Type="http://schemas.microsoft.com/office/2007/relationships/diagramDrawing" Target="diagrams/drawing2.xml"/><Relationship Id="rId75" Type="http://schemas.openxmlformats.org/officeDocument/2006/relationships/image" Target="media/image37.svg"/><Relationship Id="rId83" Type="http://schemas.openxmlformats.org/officeDocument/2006/relationships/diagramData" Target="diagrams/data6.xml"/><Relationship Id="rId88" Type="http://schemas.openxmlformats.org/officeDocument/2006/relationships/image" Target="media/image50.svg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6.svg"/><Relationship Id="rId23" Type="http://schemas.openxmlformats.org/officeDocument/2006/relationships/image" Target="media/image120.png"/><Relationship Id="rId28" Type="http://schemas.openxmlformats.org/officeDocument/2006/relationships/image" Target="media/image150.svg"/><Relationship Id="rId36" Type="http://schemas.openxmlformats.org/officeDocument/2006/relationships/image" Target="media/image17.svg"/><Relationship Id="rId49" Type="http://schemas.openxmlformats.org/officeDocument/2006/relationships/image" Target="media/image30.png"/><Relationship Id="rId57" Type="http://schemas.openxmlformats.org/officeDocument/2006/relationships/image" Target="media/image36.svg"/><Relationship Id="rId10" Type="http://schemas.openxmlformats.org/officeDocument/2006/relationships/endnotes" Target="endnotes.xml"/><Relationship Id="rId31" Type="http://schemas.openxmlformats.org/officeDocument/2006/relationships/diagramQuickStyle" Target="diagrams/quickStyle1.xml"/><Relationship Id="rId44" Type="http://schemas.openxmlformats.org/officeDocument/2006/relationships/image" Target="media/image25.svg"/><Relationship Id="rId52" Type="http://schemas.openxmlformats.org/officeDocument/2006/relationships/image" Target="media/image280.png"/><Relationship Id="rId60" Type="http://schemas.openxmlformats.org/officeDocument/2006/relationships/image" Target="media/image32.png"/><Relationship Id="rId65" Type="http://schemas.openxmlformats.org/officeDocument/2006/relationships/image" Target="media/image35.svg"/><Relationship Id="rId73" Type="http://schemas.openxmlformats.org/officeDocument/2006/relationships/image" Target="media/image40.svg"/><Relationship Id="rId78" Type="http://schemas.openxmlformats.org/officeDocument/2006/relationships/diagramData" Target="diagrams/data5.xml"/><Relationship Id="rId81" Type="http://schemas.openxmlformats.org/officeDocument/2006/relationships/diagramColors" Target="diagrams/colors3.xml"/><Relationship Id="rId86" Type="http://schemas.openxmlformats.org/officeDocument/2006/relationships/hyperlink" Target="http://www.bassinefe-hainautcentre.be/le-rapport-analytique-et-prospectif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mfrd\AppData\Roaming\Microsoft\Templates\Brochure%20d&#8217;entreprise%20de%20technologie%20(d&#233;pliant,%20grand%20format).dotx" TargetMode="External"/></Relationships>
</file>

<file path=word/diagrams/_rels/data5.xml.rels><?xml version="1.0" encoding="UTF-8" standalone="yes"?>
<Relationships xmlns="http://schemas.openxmlformats.org/package/2006/relationships"><Relationship Id="rId3" Type="http://schemas.openxmlformats.org/officeDocument/2006/relationships/image" Target="../media/image44.png"/><Relationship Id="rId2" Type="http://schemas.openxmlformats.org/officeDocument/2006/relationships/image" Target="../media/image43.svg"/><Relationship Id="rId1" Type="http://schemas.openxmlformats.org/officeDocument/2006/relationships/image" Target="../media/image42.png"/><Relationship Id="rId6" Type="http://schemas.openxmlformats.org/officeDocument/2006/relationships/image" Target="../media/image47.svg"/><Relationship Id="rId5" Type="http://schemas.openxmlformats.org/officeDocument/2006/relationships/image" Target="../media/image46.png"/><Relationship Id="rId4" Type="http://schemas.openxmlformats.org/officeDocument/2006/relationships/image" Target="../media/image45.svg"/></Relationships>
</file>

<file path=word/diagrams/_rels/data6.xml.rels><?xml version="1.0" encoding="UTF-8" standalone="yes"?>
<Relationships xmlns="http://schemas.openxmlformats.org/package/2006/relationships"><Relationship Id="rId3" Type="http://schemas.openxmlformats.org/officeDocument/2006/relationships/image" Target="../media/image44.png"/><Relationship Id="rId2" Type="http://schemas.openxmlformats.org/officeDocument/2006/relationships/image" Target="../media/image43.svg"/><Relationship Id="rId1" Type="http://schemas.openxmlformats.org/officeDocument/2006/relationships/image" Target="../media/image42.png"/><Relationship Id="rId6" Type="http://schemas.openxmlformats.org/officeDocument/2006/relationships/image" Target="../media/image47.svg"/><Relationship Id="rId5" Type="http://schemas.openxmlformats.org/officeDocument/2006/relationships/image" Target="../media/image46.png"/><Relationship Id="rId4" Type="http://schemas.openxmlformats.org/officeDocument/2006/relationships/image" Target="../media/image45.sv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44.png"/><Relationship Id="rId2" Type="http://schemas.openxmlformats.org/officeDocument/2006/relationships/image" Target="../media/image43.svg"/><Relationship Id="rId1" Type="http://schemas.openxmlformats.org/officeDocument/2006/relationships/image" Target="../media/image42.png"/><Relationship Id="rId6" Type="http://schemas.openxmlformats.org/officeDocument/2006/relationships/image" Target="../media/image47.svg"/><Relationship Id="rId5" Type="http://schemas.openxmlformats.org/officeDocument/2006/relationships/image" Target="../media/image46.png"/><Relationship Id="rId4" Type="http://schemas.openxmlformats.org/officeDocument/2006/relationships/image" Target="../media/image45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6_2" csCatId="accent6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</dgm:spPr>
      <dgm:t>
        <a:bodyPr/>
        <a:lstStyle/>
        <a:p>
          <a:pPr>
            <a:buNone/>
          </a:pPr>
          <a:r>
            <a:rPr lang="fr-BE" sz="2000"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8C63AE8B-1F58-4EDA-9CDD-4804967B662E}">
      <dgm:prSet phldrT="[Texte]" custT="1"/>
      <dgm:spPr>
        <a:xfrm>
          <a:off x="538008" y="740022"/>
          <a:ext cx="945836" cy="591148"/>
        </a:xfrm>
        <a:prstGeom prst="roundRect">
          <a:avLst>
            <a:gd name="adj" fmla="val 10000"/>
          </a:avLst>
        </a:prstGeom>
      </dgm:spPr>
      <dgm:t>
        <a:bodyPr/>
        <a:lstStyle/>
        <a:p>
          <a:pPr>
            <a:buNone/>
          </a:pPr>
          <a:r>
            <a:rPr lang="fr-BE" sz="1100">
              <a:latin typeface="Calibri" panose="020F0502020204030204"/>
              <a:ea typeface="+mn-ea"/>
              <a:cs typeface="+mn-cs"/>
            </a:rPr>
            <a:t>Formation initiale</a:t>
          </a:r>
        </a:p>
      </dgm:t>
    </dgm:pt>
    <dgm:pt modelId="{46DA6363-7EF4-4C63-ACE0-94E63B614F19}" type="parTrans" cxnId="{AA63C196-B9ED-4832-B5DE-BA299C3483CF}">
      <dgm:prSet/>
      <dgm:spPr>
        <a:xfrm>
          <a:off x="419778" y="592235"/>
          <a:ext cx="118229" cy="4433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3343"/>
              </a:lnTo>
              <a:lnTo>
                <a:pt x="104891" y="393343"/>
              </a:lnTo>
            </a:path>
          </a:pathLst>
        </a:custGeom>
        <a:ln>
          <a:solidFill>
            <a:srgbClr val="63A7DA"/>
          </a:solidFill>
        </a:ln>
      </dgm:spPr>
      <dgm:t>
        <a:bodyPr/>
        <a:lstStyle/>
        <a:p>
          <a:endParaRPr lang="fr-BE" sz="2400"/>
        </a:p>
      </dgm:t>
    </dgm:pt>
    <dgm:pt modelId="{5C25E7EA-4558-409A-BB2B-41888126ABF6}" type="sibTrans" cxnId="{AA63C196-B9ED-4832-B5DE-BA299C3483CF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</dgm:spPr>
      <dgm:t>
        <a:bodyPr/>
        <a:lstStyle/>
        <a:p>
          <a:pPr>
            <a:buNone/>
          </a:pPr>
          <a:r>
            <a:rPr lang="fr-BE" sz="2000"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67A5D03C-3668-48F3-9EC0-DE6DD653EC03}">
      <dgm:prSet phldrT="[Texte]" custT="1"/>
      <dgm:spPr>
        <a:xfrm>
          <a:off x="538008" y="740022"/>
          <a:ext cx="945836" cy="591148"/>
        </a:xfrm>
      </dgm:spPr>
      <dgm:t>
        <a:bodyPr/>
        <a:lstStyle/>
        <a:p>
          <a:pPr>
            <a:buNone/>
          </a:pPr>
          <a:r>
            <a:rPr lang="fr-BE" sz="1100">
              <a:latin typeface="Calibri" panose="020F0502020204030204"/>
              <a:ea typeface="+mn-ea"/>
              <a:cs typeface="+mn-cs"/>
            </a:rPr>
            <a:t>Formation pour adultes</a:t>
          </a:r>
        </a:p>
      </dgm:t>
    </dgm:pt>
    <dgm:pt modelId="{4B5566EB-5E2E-4940-B29B-B8B73D1EF265}" type="parTrans" cxnId="{777B64BC-8D2B-42CA-B218-E0C89B917A0A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00C1CC59-F88A-4B59-B219-024D8DA4BF8B}" type="sibTrans" cxnId="{777B64BC-8D2B-42CA-B218-E0C89B917A0A}">
      <dgm:prSet/>
      <dgm:spPr/>
      <dgm:t>
        <a:bodyPr/>
        <a:lstStyle/>
        <a:p>
          <a:endParaRPr lang="fr-BE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/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2FBD9DDF-03FA-4A61-A44C-5C0C06D3C1CE}" type="pres">
      <dgm:prSet presAssocID="{46DA6363-7EF4-4C63-ACE0-94E63B614F19}" presName="Name13" presStyleLbl="parChTrans1D2" presStyleIdx="0" presStyleCnt="2"/>
      <dgm:spPr/>
    </dgm:pt>
    <dgm:pt modelId="{8903686F-9855-4C71-A57E-748EF3347867}" type="pres">
      <dgm:prSet presAssocID="{8C63AE8B-1F58-4EDA-9CDD-4804967B662E}" presName="childText" presStyleLbl="bgAcc1" presStyleIdx="0" presStyleCnt="2">
        <dgm:presLayoutVars>
          <dgm:bulletEnabled val="1"/>
        </dgm:presLayoutVars>
      </dgm:prSet>
      <dgm:spPr/>
    </dgm:pt>
    <dgm:pt modelId="{CBD4F81B-E0A4-4ECC-AB3C-0ACCE0E4D82B}" type="pres">
      <dgm:prSet presAssocID="{4B5566EB-5E2E-4940-B29B-B8B73D1EF265}" presName="Name13" presStyleLbl="parChTrans1D2" presStyleIdx="1" presStyleCnt="2"/>
      <dgm:spPr/>
    </dgm:pt>
    <dgm:pt modelId="{A3EB3068-A5BD-4356-B8CD-9324379697D2}" type="pres">
      <dgm:prSet presAssocID="{67A5D03C-3668-48F3-9EC0-DE6DD653EC03}" presName="childText" presStyleLbl="bgAcc1" presStyleIdx="1" presStyleCnt="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/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</dgm:ptLst>
  <dgm:cxnLst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1767546B-F8B3-4B83-99EF-2BEC592607FF}" type="presOf" srcId="{A43A57F3-AF3F-455F-BBE4-707E4AA03B66}" destId="{530A3A9E-6430-494D-83BA-96A508010858}" srcOrd="0" destOrd="0" presId="urn:microsoft.com/office/officeart/2005/8/layout/hierarchy3"/>
    <dgm:cxn modelId="{F250CE6B-9577-4DEC-9CF4-3D60F2B303A7}" type="presOf" srcId="{4B5566EB-5E2E-4940-B29B-B8B73D1EF265}" destId="{CBD4F81B-E0A4-4ECC-AB3C-0ACCE0E4D82B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9E46C08C-6189-4661-A5D1-4E38341FFBCA}" type="presOf" srcId="{67A5D03C-3668-48F3-9EC0-DE6DD653EC03}" destId="{A3EB3068-A5BD-4356-B8CD-9324379697D2}" srcOrd="0" destOrd="0" presId="urn:microsoft.com/office/officeart/2005/8/layout/hierarchy3"/>
    <dgm:cxn modelId="{AA63C196-B9ED-4832-B5DE-BA299C3483CF}" srcId="{E1E31A27-682F-4524-8836-4107CDEC5323}" destId="{8C63AE8B-1F58-4EDA-9CDD-4804967B662E}" srcOrd="0" destOrd="0" parTransId="{46DA6363-7EF4-4C63-ACE0-94E63B614F19}" sibTransId="{5C25E7EA-4558-409A-BB2B-41888126ABF6}"/>
    <dgm:cxn modelId="{C971A1A8-C51D-4DB1-9689-5DDFD1BBFC8D}" type="presOf" srcId="{E1E31A27-682F-4524-8836-4107CDEC5323}" destId="{EDA4DDC3-4A14-40B3-A4B9-9BFA223CDB7A}" srcOrd="0" destOrd="0" presId="urn:microsoft.com/office/officeart/2005/8/layout/hierarchy3"/>
    <dgm:cxn modelId="{6307E6AA-2B0C-488D-85A2-76A71DF449EA}" type="presOf" srcId="{E1E31A27-682F-4524-8836-4107CDEC5323}" destId="{4A94E3A9-381E-4EDC-BB4B-921BD4AB790B}" srcOrd="1" destOrd="0" presId="urn:microsoft.com/office/officeart/2005/8/layout/hierarchy3"/>
    <dgm:cxn modelId="{777B64BC-8D2B-42CA-B218-E0C89B917A0A}" srcId="{E1E31A27-682F-4524-8836-4107CDEC5323}" destId="{67A5D03C-3668-48F3-9EC0-DE6DD653EC03}" srcOrd="1" destOrd="0" parTransId="{4B5566EB-5E2E-4940-B29B-B8B73D1EF265}" sibTransId="{00C1CC59-F88A-4B59-B219-024D8DA4BF8B}"/>
    <dgm:cxn modelId="{4ABB22C9-FABD-4E7E-A2F9-8712ADB13C9A}" type="presOf" srcId="{A43A57F3-AF3F-455F-BBE4-707E4AA03B66}" destId="{C08132D9-A6A8-4279-A6FF-AE34D2C921BC}" srcOrd="1" destOrd="0" presId="urn:microsoft.com/office/officeart/2005/8/layout/hierarchy3"/>
    <dgm:cxn modelId="{AAA193D3-C5B3-40FB-BE1D-6B9491BDB1B2}" type="presOf" srcId="{8C63AE8B-1F58-4EDA-9CDD-4804967B662E}" destId="{8903686F-9855-4C71-A57E-748EF3347867}" srcOrd="0" destOrd="0" presId="urn:microsoft.com/office/officeart/2005/8/layout/hierarchy3"/>
    <dgm:cxn modelId="{E99F55EA-D914-4342-A42A-8B4311665C19}" type="presOf" srcId="{46DA6363-7EF4-4C63-ACE0-94E63B614F19}" destId="{2FBD9DDF-03FA-4A61-A44C-5C0C06D3C1CE}" srcOrd="0" destOrd="0" presId="urn:microsoft.com/office/officeart/2005/8/layout/hierarchy3"/>
    <dgm:cxn modelId="{15E9C8D4-6BC6-466E-ABFC-14462BB6C3CC}" type="presParOf" srcId="{FBBDE44A-F8F3-43A7-B4E8-648C8854EDBD}" destId="{951C6CED-0542-4FFE-9AC9-EF4ACA191746}" srcOrd="0" destOrd="0" presId="urn:microsoft.com/office/officeart/2005/8/layout/hierarchy3"/>
    <dgm:cxn modelId="{B307604E-DA8F-4F0F-82DD-DBA2F67BBDA6}" type="presParOf" srcId="{951C6CED-0542-4FFE-9AC9-EF4ACA191746}" destId="{984DAB8F-9D13-4FF5-B200-6BB82E41B8C4}" srcOrd="0" destOrd="0" presId="urn:microsoft.com/office/officeart/2005/8/layout/hierarchy3"/>
    <dgm:cxn modelId="{120096FA-2A1F-4A16-8E51-82FEA5E1FE92}" type="presParOf" srcId="{984DAB8F-9D13-4FF5-B200-6BB82E41B8C4}" destId="{EDA4DDC3-4A14-40B3-A4B9-9BFA223CDB7A}" srcOrd="0" destOrd="0" presId="urn:microsoft.com/office/officeart/2005/8/layout/hierarchy3"/>
    <dgm:cxn modelId="{56383CF1-3218-48BA-8662-14547E35B285}" type="presParOf" srcId="{984DAB8F-9D13-4FF5-B200-6BB82E41B8C4}" destId="{4A94E3A9-381E-4EDC-BB4B-921BD4AB790B}" srcOrd="1" destOrd="0" presId="urn:microsoft.com/office/officeart/2005/8/layout/hierarchy3"/>
    <dgm:cxn modelId="{E4BC2A1C-AAE2-4D63-9801-DF3023DE6F8C}" type="presParOf" srcId="{951C6CED-0542-4FFE-9AC9-EF4ACA191746}" destId="{D9F353A7-6BA6-4618-9297-C380F5C53C3D}" srcOrd="1" destOrd="0" presId="urn:microsoft.com/office/officeart/2005/8/layout/hierarchy3"/>
    <dgm:cxn modelId="{CD3C9327-093C-4A25-890E-C7336847ED2C}" type="presParOf" srcId="{D9F353A7-6BA6-4618-9297-C380F5C53C3D}" destId="{2FBD9DDF-03FA-4A61-A44C-5C0C06D3C1CE}" srcOrd="0" destOrd="0" presId="urn:microsoft.com/office/officeart/2005/8/layout/hierarchy3"/>
    <dgm:cxn modelId="{DB0F1C40-05EA-4247-B853-737BCFDA21C5}" type="presParOf" srcId="{D9F353A7-6BA6-4618-9297-C380F5C53C3D}" destId="{8903686F-9855-4C71-A57E-748EF3347867}" srcOrd="1" destOrd="0" presId="urn:microsoft.com/office/officeart/2005/8/layout/hierarchy3"/>
    <dgm:cxn modelId="{E6B50A18-11FE-403B-A1EE-D0959A3B9798}" type="presParOf" srcId="{D9F353A7-6BA6-4618-9297-C380F5C53C3D}" destId="{CBD4F81B-E0A4-4ECC-AB3C-0ACCE0E4D82B}" srcOrd="2" destOrd="0" presId="urn:microsoft.com/office/officeart/2005/8/layout/hierarchy3"/>
    <dgm:cxn modelId="{1DF2BB4F-6705-415F-818D-9A6587874E07}" type="presParOf" srcId="{D9F353A7-6BA6-4618-9297-C380F5C53C3D}" destId="{A3EB3068-A5BD-4356-B8CD-9324379697D2}" srcOrd="3" destOrd="0" presId="urn:microsoft.com/office/officeart/2005/8/layout/hierarchy3"/>
    <dgm:cxn modelId="{3FDB77AA-FA3E-4B2D-B7F1-63AB806D829F}" type="presParOf" srcId="{FBBDE44A-F8F3-43A7-B4E8-648C8854EDBD}" destId="{02C1978D-06AC-4C79-9094-EBFA3C8E88E9}" srcOrd="1" destOrd="0" presId="urn:microsoft.com/office/officeart/2005/8/layout/hierarchy3"/>
    <dgm:cxn modelId="{E3A070C2-6612-4568-878F-B1E5AEB05A34}" type="presParOf" srcId="{02C1978D-06AC-4C79-9094-EBFA3C8E88E9}" destId="{E99C5C6D-282B-4358-84F3-6FD163D2007E}" srcOrd="0" destOrd="0" presId="urn:microsoft.com/office/officeart/2005/8/layout/hierarchy3"/>
    <dgm:cxn modelId="{A887F5B0-8C36-4A9A-99EF-DD35D97DEC37}" type="presParOf" srcId="{E99C5C6D-282B-4358-84F3-6FD163D2007E}" destId="{530A3A9E-6430-494D-83BA-96A508010858}" srcOrd="0" destOrd="0" presId="urn:microsoft.com/office/officeart/2005/8/layout/hierarchy3"/>
    <dgm:cxn modelId="{2F408BEE-0766-4A47-B8F0-C46D4318CA3A}" type="presParOf" srcId="{E99C5C6D-282B-4358-84F3-6FD163D2007E}" destId="{C08132D9-A6A8-4279-A6FF-AE34D2C921BC}" srcOrd="1" destOrd="0" presId="urn:microsoft.com/office/officeart/2005/8/layout/hierarchy3"/>
    <dgm:cxn modelId="{37AD877F-802A-49E1-8274-53DC3D21C950}" type="presParOf" srcId="{02C1978D-06AC-4C79-9094-EBFA3C8E88E9}" destId="{90316499-4407-4FF2-8AA4-9D745D6B3076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6_2" csCatId="accent6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</dgm:spPr>
      <dgm:t>
        <a:bodyPr/>
        <a:lstStyle/>
        <a:p>
          <a:pPr>
            <a:buNone/>
          </a:pPr>
          <a:r>
            <a:rPr lang="fr-BE" sz="2000"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8C63AE8B-1F58-4EDA-9CDD-4804967B662E}">
      <dgm:prSet phldrT="[Texte]" custT="1"/>
      <dgm:spPr>
        <a:xfrm>
          <a:off x="538008" y="740022"/>
          <a:ext cx="945836" cy="591148"/>
        </a:xfrm>
        <a:prstGeom prst="roundRect">
          <a:avLst>
            <a:gd name="adj" fmla="val 10000"/>
          </a:avLst>
        </a:prstGeom>
      </dgm:spPr>
      <dgm:t>
        <a:bodyPr/>
        <a:lstStyle/>
        <a:p>
          <a:pPr>
            <a:buNone/>
          </a:pPr>
          <a:r>
            <a:rPr lang="fr-BE" sz="1100">
              <a:latin typeface="Calibri" panose="020F0502020204030204"/>
              <a:ea typeface="+mn-ea"/>
              <a:cs typeface="+mn-cs"/>
            </a:rPr>
            <a:t>Formation initiale</a:t>
          </a:r>
        </a:p>
      </dgm:t>
    </dgm:pt>
    <dgm:pt modelId="{46DA6363-7EF4-4C63-ACE0-94E63B614F19}" type="parTrans" cxnId="{AA63C196-B9ED-4832-B5DE-BA299C3483CF}">
      <dgm:prSet/>
      <dgm:spPr>
        <a:xfrm>
          <a:off x="419778" y="592235"/>
          <a:ext cx="118229" cy="4433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3343"/>
              </a:lnTo>
              <a:lnTo>
                <a:pt x="104891" y="393343"/>
              </a:lnTo>
            </a:path>
          </a:pathLst>
        </a:custGeom>
        <a:ln>
          <a:solidFill>
            <a:srgbClr val="63A7DA"/>
          </a:solidFill>
        </a:ln>
      </dgm:spPr>
      <dgm:t>
        <a:bodyPr/>
        <a:lstStyle/>
        <a:p>
          <a:endParaRPr lang="fr-BE" sz="2400"/>
        </a:p>
      </dgm:t>
    </dgm:pt>
    <dgm:pt modelId="{5C25E7EA-4558-409A-BB2B-41888126ABF6}" type="sibTrans" cxnId="{AA63C196-B9ED-4832-B5DE-BA299C3483CF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</dgm:spPr>
      <dgm:t>
        <a:bodyPr/>
        <a:lstStyle/>
        <a:p>
          <a:pPr>
            <a:buNone/>
          </a:pPr>
          <a:r>
            <a:rPr lang="fr-BE" sz="2000"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67A5D03C-3668-48F3-9EC0-DE6DD653EC03}">
      <dgm:prSet phldrT="[Texte]" custT="1"/>
      <dgm:spPr>
        <a:xfrm>
          <a:off x="538008" y="740022"/>
          <a:ext cx="945836" cy="591148"/>
        </a:xfrm>
      </dgm:spPr>
      <dgm:t>
        <a:bodyPr/>
        <a:lstStyle/>
        <a:p>
          <a:pPr>
            <a:buNone/>
          </a:pPr>
          <a:r>
            <a:rPr lang="fr-BE" sz="1100">
              <a:latin typeface="Calibri" panose="020F0502020204030204"/>
              <a:ea typeface="+mn-ea"/>
              <a:cs typeface="+mn-cs"/>
            </a:rPr>
            <a:t>Formation pour adultes</a:t>
          </a:r>
        </a:p>
      </dgm:t>
    </dgm:pt>
    <dgm:pt modelId="{4B5566EB-5E2E-4940-B29B-B8B73D1EF265}" type="parTrans" cxnId="{777B64BC-8D2B-42CA-B218-E0C89B917A0A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00C1CC59-F88A-4B59-B219-024D8DA4BF8B}" type="sibTrans" cxnId="{777B64BC-8D2B-42CA-B218-E0C89B917A0A}">
      <dgm:prSet/>
      <dgm:spPr/>
      <dgm:t>
        <a:bodyPr/>
        <a:lstStyle/>
        <a:p>
          <a:endParaRPr lang="fr-BE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/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2FBD9DDF-03FA-4A61-A44C-5C0C06D3C1CE}" type="pres">
      <dgm:prSet presAssocID="{46DA6363-7EF4-4C63-ACE0-94E63B614F19}" presName="Name13" presStyleLbl="parChTrans1D2" presStyleIdx="0" presStyleCnt="2"/>
      <dgm:spPr/>
    </dgm:pt>
    <dgm:pt modelId="{8903686F-9855-4C71-A57E-748EF3347867}" type="pres">
      <dgm:prSet presAssocID="{8C63AE8B-1F58-4EDA-9CDD-4804967B662E}" presName="childText" presStyleLbl="bgAcc1" presStyleIdx="0" presStyleCnt="2">
        <dgm:presLayoutVars>
          <dgm:bulletEnabled val="1"/>
        </dgm:presLayoutVars>
      </dgm:prSet>
      <dgm:spPr/>
    </dgm:pt>
    <dgm:pt modelId="{CBD4F81B-E0A4-4ECC-AB3C-0ACCE0E4D82B}" type="pres">
      <dgm:prSet presAssocID="{4B5566EB-5E2E-4940-B29B-B8B73D1EF265}" presName="Name13" presStyleLbl="parChTrans1D2" presStyleIdx="1" presStyleCnt="2"/>
      <dgm:spPr/>
    </dgm:pt>
    <dgm:pt modelId="{A3EB3068-A5BD-4356-B8CD-9324379697D2}" type="pres">
      <dgm:prSet presAssocID="{67A5D03C-3668-48F3-9EC0-DE6DD653EC03}" presName="childText" presStyleLbl="bgAcc1" presStyleIdx="1" presStyleCnt="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/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</dgm:ptLst>
  <dgm:cxnLst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1767546B-F8B3-4B83-99EF-2BEC592607FF}" type="presOf" srcId="{A43A57F3-AF3F-455F-BBE4-707E4AA03B66}" destId="{530A3A9E-6430-494D-83BA-96A508010858}" srcOrd="0" destOrd="0" presId="urn:microsoft.com/office/officeart/2005/8/layout/hierarchy3"/>
    <dgm:cxn modelId="{F250CE6B-9577-4DEC-9CF4-3D60F2B303A7}" type="presOf" srcId="{4B5566EB-5E2E-4940-B29B-B8B73D1EF265}" destId="{CBD4F81B-E0A4-4ECC-AB3C-0ACCE0E4D82B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9E46C08C-6189-4661-A5D1-4E38341FFBCA}" type="presOf" srcId="{67A5D03C-3668-48F3-9EC0-DE6DD653EC03}" destId="{A3EB3068-A5BD-4356-B8CD-9324379697D2}" srcOrd="0" destOrd="0" presId="urn:microsoft.com/office/officeart/2005/8/layout/hierarchy3"/>
    <dgm:cxn modelId="{AA63C196-B9ED-4832-B5DE-BA299C3483CF}" srcId="{E1E31A27-682F-4524-8836-4107CDEC5323}" destId="{8C63AE8B-1F58-4EDA-9CDD-4804967B662E}" srcOrd="0" destOrd="0" parTransId="{46DA6363-7EF4-4C63-ACE0-94E63B614F19}" sibTransId="{5C25E7EA-4558-409A-BB2B-41888126ABF6}"/>
    <dgm:cxn modelId="{C971A1A8-C51D-4DB1-9689-5DDFD1BBFC8D}" type="presOf" srcId="{E1E31A27-682F-4524-8836-4107CDEC5323}" destId="{EDA4DDC3-4A14-40B3-A4B9-9BFA223CDB7A}" srcOrd="0" destOrd="0" presId="urn:microsoft.com/office/officeart/2005/8/layout/hierarchy3"/>
    <dgm:cxn modelId="{6307E6AA-2B0C-488D-85A2-76A71DF449EA}" type="presOf" srcId="{E1E31A27-682F-4524-8836-4107CDEC5323}" destId="{4A94E3A9-381E-4EDC-BB4B-921BD4AB790B}" srcOrd="1" destOrd="0" presId="urn:microsoft.com/office/officeart/2005/8/layout/hierarchy3"/>
    <dgm:cxn modelId="{777B64BC-8D2B-42CA-B218-E0C89B917A0A}" srcId="{E1E31A27-682F-4524-8836-4107CDEC5323}" destId="{67A5D03C-3668-48F3-9EC0-DE6DD653EC03}" srcOrd="1" destOrd="0" parTransId="{4B5566EB-5E2E-4940-B29B-B8B73D1EF265}" sibTransId="{00C1CC59-F88A-4B59-B219-024D8DA4BF8B}"/>
    <dgm:cxn modelId="{4ABB22C9-FABD-4E7E-A2F9-8712ADB13C9A}" type="presOf" srcId="{A43A57F3-AF3F-455F-BBE4-707E4AA03B66}" destId="{C08132D9-A6A8-4279-A6FF-AE34D2C921BC}" srcOrd="1" destOrd="0" presId="urn:microsoft.com/office/officeart/2005/8/layout/hierarchy3"/>
    <dgm:cxn modelId="{AAA193D3-C5B3-40FB-BE1D-6B9491BDB1B2}" type="presOf" srcId="{8C63AE8B-1F58-4EDA-9CDD-4804967B662E}" destId="{8903686F-9855-4C71-A57E-748EF3347867}" srcOrd="0" destOrd="0" presId="urn:microsoft.com/office/officeart/2005/8/layout/hierarchy3"/>
    <dgm:cxn modelId="{E99F55EA-D914-4342-A42A-8B4311665C19}" type="presOf" srcId="{46DA6363-7EF4-4C63-ACE0-94E63B614F19}" destId="{2FBD9DDF-03FA-4A61-A44C-5C0C06D3C1CE}" srcOrd="0" destOrd="0" presId="urn:microsoft.com/office/officeart/2005/8/layout/hierarchy3"/>
    <dgm:cxn modelId="{15E9C8D4-6BC6-466E-ABFC-14462BB6C3CC}" type="presParOf" srcId="{FBBDE44A-F8F3-43A7-B4E8-648C8854EDBD}" destId="{951C6CED-0542-4FFE-9AC9-EF4ACA191746}" srcOrd="0" destOrd="0" presId="urn:microsoft.com/office/officeart/2005/8/layout/hierarchy3"/>
    <dgm:cxn modelId="{B307604E-DA8F-4F0F-82DD-DBA2F67BBDA6}" type="presParOf" srcId="{951C6CED-0542-4FFE-9AC9-EF4ACA191746}" destId="{984DAB8F-9D13-4FF5-B200-6BB82E41B8C4}" srcOrd="0" destOrd="0" presId="urn:microsoft.com/office/officeart/2005/8/layout/hierarchy3"/>
    <dgm:cxn modelId="{120096FA-2A1F-4A16-8E51-82FEA5E1FE92}" type="presParOf" srcId="{984DAB8F-9D13-4FF5-B200-6BB82E41B8C4}" destId="{EDA4DDC3-4A14-40B3-A4B9-9BFA223CDB7A}" srcOrd="0" destOrd="0" presId="urn:microsoft.com/office/officeart/2005/8/layout/hierarchy3"/>
    <dgm:cxn modelId="{56383CF1-3218-48BA-8662-14547E35B285}" type="presParOf" srcId="{984DAB8F-9D13-4FF5-B200-6BB82E41B8C4}" destId="{4A94E3A9-381E-4EDC-BB4B-921BD4AB790B}" srcOrd="1" destOrd="0" presId="urn:microsoft.com/office/officeart/2005/8/layout/hierarchy3"/>
    <dgm:cxn modelId="{E4BC2A1C-AAE2-4D63-9801-DF3023DE6F8C}" type="presParOf" srcId="{951C6CED-0542-4FFE-9AC9-EF4ACA191746}" destId="{D9F353A7-6BA6-4618-9297-C380F5C53C3D}" srcOrd="1" destOrd="0" presId="urn:microsoft.com/office/officeart/2005/8/layout/hierarchy3"/>
    <dgm:cxn modelId="{CD3C9327-093C-4A25-890E-C7336847ED2C}" type="presParOf" srcId="{D9F353A7-6BA6-4618-9297-C380F5C53C3D}" destId="{2FBD9DDF-03FA-4A61-A44C-5C0C06D3C1CE}" srcOrd="0" destOrd="0" presId="urn:microsoft.com/office/officeart/2005/8/layout/hierarchy3"/>
    <dgm:cxn modelId="{DB0F1C40-05EA-4247-B853-737BCFDA21C5}" type="presParOf" srcId="{D9F353A7-6BA6-4618-9297-C380F5C53C3D}" destId="{8903686F-9855-4C71-A57E-748EF3347867}" srcOrd="1" destOrd="0" presId="urn:microsoft.com/office/officeart/2005/8/layout/hierarchy3"/>
    <dgm:cxn modelId="{E6B50A18-11FE-403B-A1EE-D0959A3B9798}" type="presParOf" srcId="{D9F353A7-6BA6-4618-9297-C380F5C53C3D}" destId="{CBD4F81B-E0A4-4ECC-AB3C-0ACCE0E4D82B}" srcOrd="2" destOrd="0" presId="urn:microsoft.com/office/officeart/2005/8/layout/hierarchy3"/>
    <dgm:cxn modelId="{1DF2BB4F-6705-415F-818D-9A6587874E07}" type="presParOf" srcId="{D9F353A7-6BA6-4618-9297-C380F5C53C3D}" destId="{A3EB3068-A5BD-4356-B8CD-9324379697D2}" srcOrd="3" destOrd="0" presId="urn:microsoft.com/office/officeart/2005/8/layout/hierarchy3"/>
    <dgm:cxn modelId="{3FDB77AA-FA3E-4B2D-B7F1-63AB806D829F}" type="presParOf" srcId="{FBBDE44A-F8F3-43A7-B4E8-648C8854EDBD}" destId="{02C1978D-06AC-4C79-9094-EBFA3C8E88E9}" srcOrd="1" destOrd="0" presId="urn:microsoft.com/office/officeart/2005/8/layout/hierarchy3"/>
    <dgm:cxn modelId="{E3A070C2-6612-4568-878F-B1E5AEB05A34}" type="presParOf" srcId="{02C1978D-06AC-4C79-9094-EBFA3C8E88E9}" destId="{E99C5C6D-282B-4358-84F3-6FD163D2007E}" srcOrd="0" destOrd="0" presId="urn:microsoft.com/office/officeart/2005/8/layout/hierarchy3"/>
    <dgm:cxn modelId="{A887F5B0-8C36-4A9A-99EF-DD35D97DEC37}" type="presParOf" srcId="{E99C5C6D-282B-4358-84F3-6FD163D2007E}" destId="{530A3A9E-6430-494D-83BA-96A508010858}" srcOrd="0" destOrd="0" presId="urn:microsoft.com/office/officeart/2005/8/layout/hierarchy3"/>
    <dgm:cxn modelId="{2F408BEE-0766-4A47-B8F0-C46D4318CA3A}" type="presParOf" srcId="{E99C5C6D-282B-4358-84F3-6FD163D2007E}" destId="{C08132D9-A6A8-4279-A6FF-AE34D2C921BC}" srcOrd="1" destOrd="0" presId="urn:microsoft.com/office/officeart/2005/8/layout/hierarchy3"/>
    <dgm:cxn modelId="{37AD877F-802A-49E1-8274-53DC3D21C950}" type="presParOf" srcId="{02C1978D-06AC-4C79-9094-EBFA3C8E88E9}" destId="{90316499-4407-4FF2-8AA4-9D745D6B3076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Construction de batiments ; promotion immobilière</a:t>
          </a: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7247EED5-1A77-447F-BD78-DEF533578567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Travaux de construction spécialisés</a:t>
          </a:r>
        </a:p>
      </dgm:t>
    </dgm:pt>
    <dgm:pt modelId="{0E018EAB-3494-476F-A777-D03157AEFA5D}" type="parTrans" cxnId="{7F945759-7BA5-4F35-8BC2-8B64EA41E5BC}">
      <dgm:prSet/>
      <dgm:spPr/>
      <dgm:t>
        <a:bodyPr/>
        <a:lstStyle/>
        <a:p>
          <a:endParaRPr lang="fr-BE"/>
        </a:p>
      </dgm:t>
    </dgm:pt>
    <dgm:pt modelId="{321289BF-9CA6-405F-B934-FAD820583BCD}" type="sibTrans" cxnId="{7F945759-7BA5-4F35-8BC2-8B64EA41E5BC}">
      <dgm:prSet/>
      <dgm:spPr>
        <a:solidFill>
          <a:schemeClr val="accent6"/>
        </a:solidFill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96785151-338F-41E4-95E8-E91B12FA548C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Génie civil</a:t>
          </a:r>
        </a:p>
      </dgm:t>
    </dgm:pt>
    <dgm:pt modelId="{3B9B875A-B990-4AD5-9E0C-E5EA52D6E7A7}" type="parTrans" cxnId="{D1DCF211-0A7C-43EE-8629-E6ACD541A55F}">
      <dgm:prSet/>
      <dgm:spPr/>
      <dgm:t>
        <a:bodyPr/>
        <a:lstStyle/>
        <a:p>
          <a:endParaRPr lang="fr-BE"/>
        </a:p>
      </dgm:t>
    </dgm:pt>
    <dgm:pt modelId="{5E8631B8-DF0A-49BD-9BA5-4E2A6B1BEDEB}" type="sibTrans" cxnId="{D1DCF211-0A7C-43EE-8629-E6ACD541A55F}">
      <dgm:prSet/>
      <dgm:spPr>
        <a:solidFill>
          <a:schemeClr val="accent6"/>
        </a:solidFill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2044E68-EF09-4C13-9011-77F66099A3C6}" type="pres">
      <dgm:prSet presAssocID="{4D22E7E3-8BF9-4F80-92B3-26709BF09610}" presName="picture_2" presStyleCnt="0"/>
      <dgm:spPr/>
    </dgm:pt>
    <dgm:pt modelId="{9689A072-9A1C-4FDC-9C32-6738045E4EC3}" type="pres">
      <dgm:prSet presAssocID="{4D22E7E3-8BF9-4F80-92B3-26709BF09610}" presName="pictureRepeatNode" presStyleLbl="alignImgPlace1" presStyleIdx="1" presStyleCnt="4" custScaleX="110018" custScaleY="110018"/>
      <dgm:spPr>
        <a:prstGeom prst="ellipse">
          <a:avLst/>
        </a:prstGeom>
      </dgm:spPr>
    </dgm:pt>
    <dgm:pt modelId="{85FA13EA-6717-49CE-9580-D537778D4CAB}" type="pres">
      <dgm:prSet presAssocID="{6844CA02-B3EF-4E14-8528-7FCC84B6CD18}" presName="line_2" presStyleLbl="parChTrans1D1" presStyleIdx="0" presStyleCnt="3"/>
      <dgm:spPr>
        <a:ln>
          <a:solidFill>
            <a:srgbClr val="63A7DA"/>
          </a:solidFill>
        </a:ln>
      </dgm:spPr>
    </dgm:pt>
    <dgm:pt modelId="{334FB995-1718-4F59-B7FB-EBB532368C69}" type="pres">
      <dgm:prSet presAssocID="{6844CA02-B3EF-4E14-8528-7FCC84B6CD18}" presName="textparent_2" presStyleLbl="node1" presStyleIdx="0" presStyleCnt="0"/>
      <dgm:spPr/>
    </dgm:pt>
    <dgm:pt modelId="{1A4D48B2-D459-44BA-B7E4-CDD55A8F1755}" type="pres">
      <dgm:prSet presAssocID="{6844CA02-B3EF-4E14-8528-7FCC84B6CD18}" presName="text_2" presStyleLbl="revTx" presStyleIdx="0" presStyleCnt="3" custScaleX="205436" custLinFactNeighborX="5005" custLinFactNeighborY="-245">
        <dgm:presLayoutVars>
          <dgm:bulletEnabled val="1"/>
        </dgm:presLayoutVars>
      </dgm:prSet>
      <dgm:spPr>
        <a:prstGeom prst="rect">
          <a:avLst/>
        </a:prstGeom>
      </dgm:spPr>
    </dgm:pt>
    <dgm:pt modelId="{C4D40304-D6E0-4D69-81C2-3C7088B37127}" type="pres">
      <dgm:prSet presAssocID="{5E8631B8-DF0A-49BD-9BA5-4E2A6B1BEDEB}" presName="picture_3" presStyleCnt="0"/>
      <dgm:spPr/>
    </dgm:pt>
    <dgm:pt modelId="{1F3692AB-DF21-47EA-8182-268C80153FE0}" type="pres">
      <dgm:prSet presAssocID="{5E8631B8-DF0A-49BD-9BA5-4E2A6B1BEDEB}" presName="pictureRepeatNode" presStyleLbl="alignImgPlace1" presStyleIdx="2" presStyleCnt="4"/>
      <dgm:spPr/>
    </dgm:pt>
    <dgm:pt modelId="{325D787B-027B-4900-B962-8F9F251BF8B4}" type="pres">
      <dgm:prSet presAssocID="{96785151-338F-41E4-95E8-E91B12FA548C}" presName="line_3" presStyleLbl="parChTrans1D1" presStyleIdx="1" presStyleCnt="3"/>
      <dgm:spPr>
        <a:ln>
          <a:solidFill>
            <a:srgbClr val="63A7DA"/>
          </a:solidFill>
        </a:ln>
      </dgm:spPr>
    </dgm:pt>
    <dgm:pt modelId="{0AAF8769-6095-431C-9A9F-6920234A3E4A}" type="pres">
      <dgm:prSet presAssocID="{96785151-338F-41E4-95E8-E91B12FA548C}" presName="textparent_3" presStyleLbl="node1" presStyleIdx="0" presStyleCnt="0"/>
      <dgm:spPr/>
    </dgm:pt>
    <dgm:pt modelId="{E56C1DAC-849B-449C-B409-5702910D34B2}" type="pres">
      <dgm:prSet presAssocID="{96785151-338F-41E4-95E8-E91B12FA548C}" presName="text_3" presStyleLbl="revTx" presStyleIdx="1" presStyleCnt="3" custScaleX="507477">
        <dgm:presLayoutVars>
          <dgm:bulletEnabled val="1"/>
        </dgm:presLayoutVars>
      </dgm:prSet>
      <dgm:spPr/>
    </dgm:pt>
    <dgm:pt modelId="{843F6F65-CE8F-4474-8016-7890DA3983EC}" type="pres">
      <dgm:prSet presAssocID="{321289BF-9CA6-405F-B934-FAD820583BCD}" presName="picture_4" presStyleCnt="0"/>
      <dgm:spPr/>
    </dgm:pt>
    <dgm:pt modelId="{870EA8F6-51F8-484F-B759-44206037A014}" type="pres">
      <dgm:prSet presAssocID="{321289BF-9CA6-405F-B934-FAD820583BCD}" presName="pictureRepeatNode" presStyleLbl="alignImgPlace1" presStyleIdx="3" presStyleCnt="4"/>
      <dgm:spPr/>
    </dgm:pt>
    <dgm:pt modelId="{6FEFB119-A702-46B1-8B98-5C6149D1F71F}" type="pres">
      <dgm:prSet presAssocID="{7247EED5-1A77-447F-BD78-DEF533578567}" presName="line_4" presStyleLbl="parChTrans1D1" presStyleIdx="2" presStyleCnt="3"/>
      <dgm:spPr>
        <a:ln>
          <a:solidFill>
            <a:srgbClr val="63A7DA"/>
          </a:solidFill>
        </a:ln>
      </dgm:spPr>
    </dgm:pt>
    <dgm:pt modelId="{C757113A-0092-45A8-8EDF-A6B9B8949FF8}" type="pres">
      <dgm:prSet presAssocID="{7247EED5-1A77-447F-BD78-DEF533578567}" presName="textparent_4" presStyleLbl="node1" presStyleIdx="0" presStyleCnt="0"/>
      <dgm:spPr/>
    </dgm:pt>
    <dgm:pt modelId="{7EFC0238-0748-4E9A-AC56-9C5884546771}" type="pres">
      <dgm:prSet presAssocID="{7247EED5-1A77-447F-BD78-DEF533578567}" presName="text_4" presStyleLbl="revTx" presStyleIdx="2" presStyleCnt="3" custScaleX="289552">
        <dgm:presLayoutVars>
          <dgm:bulletEnabled val="1"/>
        </dgm:presLayoutVars>
      </dgm:prSet>
      <dgm:spPr/>
    </dgm:pt>
  </dgm:ptLst>
  <dgm:cxnLst>
    <dgm:cxn modelId="{25179706-291C-466E-88AE-3FEE7DA572CA}" type="presOf" srcId="{5E8631B8-DF0A-49BD-9BA5-4E2A6B1BEDEB}" destId="{1F3692AB-DF21-47EA-8182-268C80153FE0}" srcOrd="0" destOrd="0" presId="urn:microsoft.com/office/officeart/2008/layout/CircularPictureCallout"/>
    <dgm:cxn modelId="{D1DCF211-0A7C-43EE-8629-E6ACD541A55F}" srcId="{469596E8-7EEF-4EED-8C87-69C0EEE73002}" destId="{96785151-338F-41E4-95E8-E91B12FA548C}" srcOrd="2" destOrd="0" parTransId="{3B9B875A-B990-4AD5-9E0C-E5EA52D6E7A7}" sibTransId="{5E8631B8-DF0A-49BD-9BA5-4E2A6B1BEDEB}"/>
    <dgm:cxn modelId="{DF176F32-A8E8-4AA1-868C-E2EEF7D0A38C}" type="presOf" srcId="{4D22E7E3-8BF9-4F80-92B3-26709BF09610}" destId="{9689A072-9A1C-4FDC-9C32-6738045E4EC3}" srcOrd="0" destOrd="0" presId="urn:microsoft.com/office/officeart/2008/layout/CircularPictureCallout"/>
    <dgm:cxn modelId="{2C1E604D-BF53-46A4-AA4F-046D03D5F5AB}" type="presOf" srcId="{6844CA02-B3EF-4E14-8528-7FCC84B6CD18}" destId="{1A4D48B2-D459-44BA-B7E4-CDD55A8F1755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44EB0D53-BD7F-471A-BA02-28C1623E2742}" type="presOf" srcId="{321289BF-9CA6-405F-B934-FAD820583BCD}" destId="{870EA8F6-51F8-484F-B759-44206037A014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7F945759-7BA5-4F35-8BC2-8B64EA41E5BC}" srcId="{469596E8-7EEF-4EED-8C87-69C0EEE73002}" destId="{7247EED5-1A77-447F-BD78-DEF533578567}" srcOrd="3" destOrd="0" parTransId="{0E018EAB-3494-476F-A777-D03157AEFA5D}" sibTransId="{321289BF-9CA6-405F-B934-FAD820583BCD}"/>
    <dgm:cxn modelId="{F721477F-D4E9-4289-B80D-30B847A518E6}" srcId="{469596E8-7EEF-4EED-8C87-69C0EEE73002}" destId="{6844CA02-B3EF-4E14-8528-7FCC84B6CD18}" srcOrd="1" destOrd="0" parTransId="{320683A9-7BB4-47D7-B716-7C85296A590C}" sibTransId="{4D22E7E3-8BF9-4F80-92B3-26709BF09610}"/>
    <dgm:cxn modelId="{46EC5585-66FE-4E3E-A8D8-A39E263060A0}" type="presOf" srcId="{96785151-338F-41E4-95E8-E91B12FA548C}" destId="{E56C1DAC-849B-449C-B409-5702910D34B2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76905DE-F02B-4D70-A1E5-A8D4DEE563C6}" type="presOf" srcId="{7247EED5-1A77-447F-BD78-DEF533578567}" destId="{7EFC0238-0748-4E9A-AC56-9C5884546771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D01CA43F-3DFF-493A-9BC5-9315257E29C5}" type="presParOf" srcId="{0161A0D8-4FF6-448D-8FC3-09F13201847E}" destId="{52044E68-EF09-4C13-9011-77F66099A3C6}" srcOrd="2" destOrd="0" presId="urn:microsoft.com/office/officeart/2008/layout/CircularPictureCallout"/>
    <dgm:cxn modelId="{412009E5-2ED1-444A-B17E-47D2C74ECABC}" type="presParOf" srcId="{52044E68-EF09-4C13-9011-77F66099A3C6}" destId="{9689A072-9A1C-4FDC-9C32-6738045E4EC3}" srcOrd="0" destOrd="0" presId="urn:microsoft.com/office/officeart/2008/layout/CircularPictureCallout"/>
    <dgm:cxn modelId="{AE9B3408-26C3-44AB-BE3E-D907FBD5ACDD}" type="presParOf" srcId="{0161A0D8-4FF6-448D-8FC3-09F13201847E}" destId="{85FA13EA-6717-49CE-9580-D537778D4CAB}" srcOrd="3" destOrd="0" presId="urn:microsoft.com/office/officeart/2008/layout/CircularPictureCallout"/>
    <dgm:cxn modelId="{B1B3D1B7-4A7C-4129-8701-2534AB3CCA92}" type="presParOf" srcId="{0161A0D8-4FF6-448D-8FC3-09F13201847E}" destId="{334FB995-1718-4F59-B7FB-EBB532368C69}" srcOrd="4" destOrd="0" presId="urn:microsoft.com/office/officeart/2008/layout/CircularPictureCallout"/>
    <dgm:cxn modelId="{46365247-08D6-452A-B404-AF5AC82EB3CB}" type="presParOf" srcId="{334FB995-1718-4F59-B7FB-EBB532368C69}" destId="{1A4D48B2-D459-44BA-B7E4-CDD55A8F1755}" srcOrd="0" destOrd="0" presId="urn:microsoft.com/office/officeart/2008/layout/CircularPictureCallout"/>
    <dgm:cxn modelId="{E6F0D142-D921-4B75-A2F8-DAA282201662}" type="presParOf" srcId="{0161A0D8-4FF6-448D-8FC3-09F13201847E}" destId="{C4D40304-D6E0-4D69-81C2-3C7088B37127}" srcOrd="5" destOrd="0" presId="urn:microsoft.com/office/officeart/2008/layout/CircularPictureCallout"/>
    <dgm:cxn modelId="{B9A282FD-637A-4885-A0EE-98BBEFA76433}" type="presParOf" srcId="{C4D40304-D6E0-4D69-81C2-3C7088B37127}" destId="{1F3692AB-DF21-47EA-8182-268C80153FE0}" srcOrd="0" destOrd="0" presId="urn:microsoft.com/office/officeart/2008/layout/CircularPictureCallout"/>
    <dgm:cxn modelId="{140753D4-94B1-441C-A75C-CCA0A072D44F}" type="presParOf" srcId="{0161A0D8-4FF6-448D-8FC3-09F13201847E}" destId="{325D787B-027B-4900-B962-8F9F251BF8B4}" srcOrd="6" destOrd="0" presId="urn:microsoft.com/office/officeart/2008/layout/CircularPictureCallout"/>
    <dgm:cxn modelId="{CD45ECC9-E4D1-4991-97E5-287F159DE192}" type="presParOf" srcId="{0161A0D8-4FF6-448D-8FC3-09F13201847E}" destId="{0AAF8769-6095-431C-9A9F-6920234A3E4A}" srcOrd="7" destOrd="0" presId="urn:microsoft.com/office/officeart/2008/layout/CircularPictureCallout"/>
    <dgm:cxn modelId="{995D9B83-6461-43A1-9837-133C0BB4A965}" type="presParOf" srcId="{0AAF8769-6095-431C-9A9F-6920234A3E4A}" destId="{E56C1DAC-849B-449C-B409-5702910D34B2}" srcOrd="0" destOrd="0" presId="urn:microsoft.com/office/officeart/2008/layout/CircularPictureCallout"/>
    <dgm:cxn modelId="{0731AFA5-4938-4FD7-BC6A-46ADE1373315}" type="presParOf" srcId="{0161A0D8-4FF6-448D-8FC3-09F13201847E}" destId="{843F6F65-CE8F-4474-8016-7890DA3983EC}" srcOrd="8" destOrd="0" presId="urn:microsoft.com/office/officeart/2008/layout/CircularPictureCallout"/>
    <dgm:cxn modelId="{6223EB0A-A2F7-4C30-ABFF-45CF6BF9951F}" type="presParOf" srcId="{843F6F65-CE8F-4474-8016-7890DA3983EC}" destId="{870EA8F6-51F8-484F-B759-44206037A014}" srcOrd="0" destOrd="0" presId="urn:microsoft.com/office/officeart/2008/layout/CircularPictureCallout"/>
    <dgm:cxn modelId="{C6E2238C-1E79-4003-8C47-B06A5FC0FCBC}" type="presParOf" srcId="{0161A0D8-4FF6-448D-8FC3-09F13201847E}" destId="{6FEFB119-A702-46B1-8B98-5C6149D1F71F}" srcOrd="9" destOrd="0" presId="urn:microsoft.com/office/officeart/2008/layout/CircularPictureCallout"/>
    <dgm:cxn modelId="{60A68782-1E8D-48D7-9D78-5BC7790E9C14}" type="presParOf" srcId="{0161A0D8-4FF6-448D-8FC3-09F13201847E}" destId="{C757113A-0092-45A8-8EDF-A6B9B8949FF8}" srcOrd="10" destOrd="0" presId="urn:microsoft.com/office/officeart/2008/layout/CircularPictureCallout"/>
    <dgm:cxn modelId="{61B36990-B999-43A6-9985-3A1E29C3DF86}" type="presParOf" srcId="{C757113A-0092-45A8-8EDF-A6B9B8949FF8}" destId="{7EFC0238-0748-4E9A-AC56-9C5884546771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70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Construction de batiments ; promotion immobilière</a:t>
          </a: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7247EED5-1A77-447F-BD78-DEF533578567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Travaux de construction spécialisés</a:t>
          </a:r>
        </a:p>
      </dgm:t>
    </dgm:pt>
    <dgm:pt modelId="{0E018EAB-3494-476F-A777-D03157AEFA5D}" type="parTrans" cxnId="{7F945759-7BA5-4F35-8BC2-8B64EA41E5BC}">
      <dgm:prSet/>
      <dgm:spPr/>
      <dgm:t>
        <a:bodyPr/>
        <a:lstStyle/>
        <a:p>
          <a:endParaRPr lang="fr-BE"/>
        </a:p>
      </dgm:t>
    </dgm:pt>
    <dgm:pt modelId="{321289BF-9CA6-405F-B934-FAD820583BCD}" type="sibTrans" cxnId="{7F945759-7BA5-4F35-8BC2-8B64EA41E5BC}">
      <dgm:prSet/>
      <dgm:spPr>
        <a:solidFill>
          <a:schemeClr val="accent6"/>
        </a:solidFill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96785151-338F-41E4-95E8-E91B12FA548C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Génie civil</a:t>
          </a:r>
        </a:p>
      </dgm:t>
    </dgm:pt>
    <dgm:pt modelId="{3B9B875A-B990-4AD5-9E0C-E5EA52D6E7A7}" type="parTrans" cxnId="{D1DCF211-0A7C-43EE-8629-E6ACD541A55F}">
      <dgm:prSet/>
      <dgm:spPr/>
      <dgm:t>
        <a:bodyPr/>
        <a:lstStyle/>
        <a:p>
          <a:endParaRPr lang="fr-BE"/>
        </a:p>
      </dgm:t>
    </dgm:pt>
    <dgm:pt modelId="{5E8631B8-DF0A-49BD-9BA5-4E2A6B1BEDEB}" type="sibTrans" cxnId="{D1DCF211-0A7C-43EE-8629-E6ACD541A55F}">
      <dgm:prSet/>
      <dgm:spPr>
        <a:solidFill>
          <a:schemeClr val="accent6"/>
        </a:solidFill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2044E68-EF09-4C13-9011-77F66099A3C6}" type="pres">
      <dgm:prSet presAssocID="{4D22E7E3-8BF9-4F80-92B3-26709BF09610}" presName="picture_2" presStyleCnt="0"/>
      <dgm:spPr/>
    </dgm:pt>
    <dgm:pt modelId="{9689A072-9A1C-4FDC-9C32-6738045E4EC3}" type="pres">
      <dgm:prSet presAssocID="{4D22E7E3-8BF9-4F80-92B3-26709BF09610}" presName="pictureRepeatNode" presStyleLbl="alignImgPlace1" presStyleIdx="1" presStyleCnt="4" custScaleX="110018" custScaleY="110018"/>
      <dgm:spPr>
        <a:prstGeom prst="ellipse">
          <a:avLst/>
        </a:prstGeom>
      </dgm:spPr>
    </dgm:pt>
    <dgm:pt modelId="{85FA13EA-6717-49CE-9580-D537778D4CAB}" type="pres">
      <dgm:prSet presAssocID="{6844CA02-B3EF-4E14-8528-7FCC84B6CD18}" presName="line_2" presStyleLbl="parChTrans1D1" presStyleIdx="0" presStyleCnt="3"/>
      <dgm:spPr>
        <a:ln>
          <a:solidFill>
            <a:srgbClr val="63A7DA"/>
          </a:solidFill>
        </a:ln>
      </dgm:spPr>
    </dgm:pt>
    <dgm:pt modelId="{334FB995-1718-4F59-B7FB-EBB532368C69}" type="pres">
      <dgm:prSet presAssocID="{6844CA02-B3EF-4E14-8528-7FCC84B6CD18}" presName="textparent_2" presStyleLbl="node1" presStyleIdx="0" presStyleCnt="0"/>
      <dgm:spPr/>
    </dgm:pt>
    <dgm:pt modelId="{1A4D48B2-D459-44BA-B7E4-CDD55A8F1755}" type="pres">
      <dgm:prSet presAssocID="{6844CA02-B3EF-4E14-8528-7FCC84B6CD18}" presName="text_2" presStyleLbl="revTx" presStyleIdx="0" presStyleCnt="3" custScaleX="205436" custLinFactNeighborX="5005" custLinFactNeighborY="-245">
        <dgm:presLayoutVars>
          <dgm:bulletEnabled val="1"/>
        </dgm:presLayoutVars>
      </dgm:prSet>
      <dgm:spPr>
        <a:prstGeom prst="rect">
          <a:avLst/>
        </a:prstGeom>
      </dgm:spPr>
    </dgm:pt>
    <dgm:pt modelId="{C4D40304-D6E0-4D69-81C2-3C7088B37127}" type="pres">
      <dgm:prSet presAssocID="{5E8631B8-DF0A-49BD-9BA5-4E2A6B1BEDEB}" presName="picture_3" presStyleCnt="0"/>
      <dgm:spPr/>
    </dgm:pt>
    <dgm:pt modelId="{1F3692AB-DF21-47EA-8182-268C80153FE0}" type="pres">
      <dgm:prSet presAssocID="{5E8631B8-DF0A-49BD-9BA5-4E2A6B1BEDEB}" presName="pictureRepeatNode" presStyleLbl="alignImgPlace1" presStyleIdx="2" presStyleCnt="4"/>
      <dgm:spPr/>
    </dgm:pt>
    <dgm:pt modelId="{325D787B-027B-4900-B962-8F9F251BF8B4}" type="pres">
      <dgm:prSet presAssocID="{96785151-338F-41E4-95E8-E91B12FA548C}" presName="line_3" presStyleLbl="parChTrans1D1" presStyleIdx="1" presStyleCnt="3"/>
      <dgm:spPr>
        <a:ln>
          <a:solidFill>
            <a:srgbClr val="63A7DA"/>
          </a:solidFill>
        </a:ln>
      </dgm:spPr>
    </dgm:pt>
    <dgm:pt modelId="{0AAF8769-6095-431C-9A9F-6920234A3E4A}" type="pres">
      <dgm:prSet presAssocID="{96785151-338F-41E4-95E8-E91B12FA548C}" presName="textparent_3" presStyleLbl="node1" presStyleIdx="0" presStyleCnt="0"/>
      <dgm:spPr/>
    </dgm:pt>
    <dgm:pt modelId="{E56C1DAC-849B-449C-B409-5702910D34B2}" type="pres">
      <dgm:prSet presAssocID="{96785151-338F-41E4-95E8-E91B12FA548C}" presName="text_3" presStyleLbl="revTx" presStyleIdx="1" presStyleCnt="3" custScaleX="507477">
        <dgm:presLayoutVars>
          <dgm:bulletEnabled val="1"/>
        </dgm:presLayoutVars>
      </dgm:prSet>
      <dgm:spPr/>
    </dgm:pt>
    <dgm:pt modelId="{843F6F65-CE8F-4474-8016-7890DA3983EC}" type="pres">
      <dgm:prSet presAssocID="{321289BF-9CA6-405F-B934-FAD820583BCD}" presName="picture_4" presStyleCnt="0"/>
      <dgm:spPr/>
    </dgm:pt>
    <dgm:pt modelId="{870EA8F6-51F8-484F-B759-44206037A014}" type="pres">
      <dgm:prSet presAssocID="{321289BF-9CA6-405F-B934-FAD820583BCD}" presName="pictureRepeatNode" presStyleLbl="alignImgPlace1" presStyleIdx="3" presStyleCnt="4"/>
      <dgm:spPr/>
    </dgm:pt>
    <dgm:pt modelId="{6FEFB119-A702-46B1-8B98-5C6149D1F71F}" type="pres">
      <dgm:prSet presAssocID="{7247EED5-1A77-447F-BD78-DEF533578567}" presName="line_4" presStyleLbl="parChTrans1D1" presStyleIdx="2" presStyleCnt="3"/>
      <dgm:spPr>
        <a:ln>
          <a:solidFill>
            <a:srgbClr val="63A7DA"/>
          </a:solidFill>
        </a:ln>
      </dgm:spPr>
    </dgm:pt>
    <dgm:pt modelId="{C757113A-0092-45A8-8EDF-A6B9B8949FF8}" type="pres">
      <dgm:prSet presAssocID="{7247EED5-1A77-447F-BD78-DEF533578567}" presName="textparent_4" presStyleLbl="node1" presStyleIdx="0" presStyleCnt="0"/>
      <dgm:spPr/>
    </dgm:pt>
    <dgm:pt modelId="{7EFC0238-0748-4E9A-AC56-9C5884546771}" type="pres">
      <dgm:prSet presAssocID="{7247EED5-1A77-447F-BD78-DEF533578567}" presName="text_4" presStyleLbl="revTx" presStyleIdx="2" presStyleCnt="3" custScaleX="289552">
        <dgm:presLayoutVars>
          <dgm:bulletEnabled val="1"/>
        </dgm:presLayoutVars>
      </dgm:prSet>
      <dgm:spPr/>
    </dgm:pt>
  </dgm:ptLst>
  <dgm:cxnLst>
    <dgm:cxn modelId="{25179706-291C-466E-88AE-3FEE7DA572CA}" type="presOf" srcId="{5E8631B8-DF0A-49BD-9BA5-4E2A6B1BEDEB}" destId="{1F3692AB-DF21-47EA-8182-268C80153FE0}" srcOrd="0" destOrd="0" presId="urn:microsoft.com/office/officeart/2008/layout/CircularPictureCallout"/>
    <dgm:cxn modelId="{D1DCF211-0A7C-43EE-8629-E6ACD541A55F}" srcId="{469596E8-7EEF-4EED-8C87-69C0EEE73002}" destId="{96785151-338F-41E4-95E8-E91B12FA548C}" srcOrd="2" destOrd="0" parTransId="{3B9B875A-B990-4AD5-9E0C-E5EA52D6E7A7}" sibTransId="{5E8631B8-DF0A-49BD-9BA5-4E2A6B1BEDEB}"/>
    <dgm:cxn modelId="{DF176F32-A8E8-4AA1-868C-E2EEF7D0A38C}" type="presOf" srcId="{4D22E7E3-8BF9-4F80-92B3-26709BF09610}" destId="{9689A072-9A1C-4FDC-9C32-6738045E4EC3}" srcOrd="0" destOrd="0" presId="urn:microsoft.com/office/officeart/2008/layout/CircularPictureCallout"/>
    <dgm:cxn modelId="{2C1E604D-BF53-46A4-AA4F-046D03D5F5AB}" type="presOf" srcId="{6844CA02-B3EF-4E14-8528-7FCC84B6CD18}" destId="{1A4D48B2-D459-44BA-B7E4-CDD55A8F1755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44EB0D53-BD7F-471A-BA02-28C1623E2742}" type="presOf" srcId="{321289BF-9CA6-405F-B934-FAD820583BCD}" destId="{870EA8F6-51F8-484F-B759-44206037A014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7F945759-7BA5-4F35-8BC2-8B64EA41E5BC}" srcId="{469596E8-7EEF-4EED-8C87-69C0EEE73002}" destId="{7247EED5-1A77-447F-BD78-DEF533578567}" srcOrd="3" destOrd="0" parTransId="{0E018EAB-3494-476F-A777-D03157AEFA5D}" sibTransId="{321289BF-9CA6-405F-B934-FAD820583BCD}"/>
    <dgm:cxn modelId="{F721477F-D4E9-4289-B80D-30B847A518E6}" srcId="{469596E8-7EEF-4EED-8C87-69C0EEE73002}" destId="{6844CA02-B3EF-4E14-8528-7FCC84B6CD18}" srcOrd="1" destOrd="0" parTransId="{320683A9-7BB4-47D7-B716-7C85296A590C}" sibTransId="{4D22E7E3-8BF9-4F80-92B3-26709BF09610}"/>
    <dgm:cxn modelId="{46EC5585-66FE-4E3E-A8D8-A39E263060A0}" type="presOf" srcId="{96785151-338F-41E4-95E8-E91B12FA548C}" destId="{E56C1DAC-849B-449C-B409-5702910D34B2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76905DE-F02B-4D70-A1E5-A8D4DEE563C6}" type="presOf" srcId="{7247EED5-1A77-447F-BD78-DEF533578567}" destId="{7EFC0238-0748-4E9A-AC56-9C5884546771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D01CA43F-3DFF-493A-9BC5-9315257E29C5}" type="presParOf" srcId="{0161A0D8-4FF6-448D-8FC3-09F13201847E}" destId="{52044E68-EF09-4C13-9011-77F66099A3C6}" srcOrd="2" destOrd="0" presId="urn:microsoft.com/office/officeart/2008/layout/CircularPictureCallout"/>
    <dgm:cxn modelId="{412009E5-2ED1-444A-B17E-47D2C74ECABC}" type="presParOf" srcId="{52044E68-EF09-4C13-9011-77F66099A3C6}" destId="{9689A072-9A1C-4FDC-9C32-6738045E4EC3}" srcOrd="0" destOrd="0" presId="urn:microsoft.com/office/officeart/2008/layout/CircularPictureCallout"/>
    <dgm:cxn modelId="{AE9B3408-26C3-44AB-BE3E-D907FBD5ACDD}" type="presParOf" srcId="{0161A0D8-4FF6-448D-8FC3-09F13201847E}" destId="{85FA13EA-6717-49CE-9580-D537778D4CAB}" srcOrd="3" destOrd="0" presId="urn:microsoft.com/office/officeart/2008/layout/CircularPictureCallout"/>
    <dgm:cxn modelId="{B1B3D1B7-4A7C-4129-8701-2534AB3CCA92}" type="presParOf" srcId="{0161A0D8-4FF6-448D-8FC3-09F13201847E}" destId="{334FB995-1718-4F59-B7FB-EBB532368C69}" srcOrd="4" destOrd="0" presId="urn:microsoft.com/office/officeart/2008/layout/CircularPictureCallout"/>
    <dgm:cxn modelId="{46365247-08D6-452A-B404-AF5AC82EB3CB}" type="presParOf" srcId="{334FB995-1718-4F59-B7FB-EBB532368C69}" destId="{1A4D48B2-D459-44BA-B7E4-CDD55A8F1755}" srcOrd="0" destOrd="0" presId="urn:microsoft.com/office/officeart/2008/layout/CircularPictureCallout"/>
    <dgm:cxn modelId="{E6F0D142-D921-4B75-A2F8-DAA282201662}" type="presParOf" srcId="{0161A0D8-4FF6-448D-8FC3-09F13201847E}" destId="{C4D40304-D6E0-4D69-81C2-3C7088B37127}" srcOrd="5" destOrd="0" presId="urn:microsoft.com/office/officeart/2008/layout/CircularPictureCallout"/>
    <dgm:cxn modelId="{B9A282FD-637A-4885-A0EE-98BBEFA76433}" type="presParOf" srcId="{C4D40304-D6E0-4D69-81C2-3C7088B37127}" destId="{1F3692AB-DF21-47EA-8182-268C80153FE0}" srcOrd="0" destOrd="0" presId="urn:microsoft.com/office/officeart/2008/layout/CircularPictureCallout"/>
    <dgm:cxn modelId="{140753D4-94B1-441C-A75C-CCA0A072D44F}" type="presParOf" srcId="{0161A0D8-4FF6-448D-8FC3-09F13201847E}" destId="{325D787B-027B-4900-B962-8F9F251BF8B4}" srcOrd="6" destOrd="0" presId="urn:microsoft.com/office/officeart/2008/layout/CircularPictureCallout"/>
    <dgm:cxn modelId="{CD45ECC9-E4D1-4991-97E5-287F159DE192}" type="presParOf" srcId="{0161A0D8-4FF6-448D-8FC3-09F13201847E}" destId="{0AAF8769-6095-431C-9A9F-6920234A3E4A}" srcOrd="7" destOrd="0" presId="urn:microsoft.com/office/officeart/2008/layout/CircularPictureCallout"/>
    <dgm:cxn modelId="{995D9B83-6461-43A1-9837-133C0BB4A965}" type="presParOf" srcId="{0AAF8769-6095-431C-9A9F-6920234A3E4A}" destId="{E56C1DAC-849B-449C-B409-5702910D34B2}" srcOrd="0" destOrd="0" presId="urn:microsoft.com/office/officeart/2008/layout/CircularPictureCallout"/>
    <dgm:cxn modelId="{0731AFA5-4938-4FD7-BC6A-46ADE1373315}" type="presParOf" srcId="{0161A0D8-4FF6-448D-8FC3-09F13201847E}" destId="{843F6F65-CE8F-4474-8016-7890DA3983EC}" srcOrd="8" destOrd="0" presId="urn:microsoft.com/office/officeart/2008/layout/CircularPictureCallout"/>
    <dgm:cxn modelId="{6223EB0A-A2F7-4C30-ABFF-45CF6BF9951F}" type="presParOf" srcId="{843F6F65-CE8F-4474-8016-7890DA3983EC}" destId="{870EA8F6-51F8-484F-B759-44206037A014}" srcOrd="0" destOrd="0" presId="urn:microsoft.com/office/officeart/2008/layout/CircularPictureCallout"/>
    <dgm:cxn modelId="{C6E2238C-1E79-4003-8C47-B06A5FC0FCBC}" type="presParOf" srcId="{0161A0D8-4FF6-448D-8FC3-09F13201847E}" destId="{6FEFB119-A702-46B1-8B98-5C6149D1F71F}" srcOrd="9" destOrd="0" presId="urn:microsoft.com/office/officeart/2008/layout/CircularPictureCallout"/>
    <dgm:cxn modelId="{60A68782-1E8D-48D7-9D78-5BC7790E9C14}" type="presParOf" srcId="{0161A0D8-4FF6-448D-8FC3-09F13201847E}" destId="{C757113A-0092-45A8-8EDF-A6B9B8949FF8}" srcOrd="10" destOrd="0" presId="urn:microsoft.com/office/officeart/2008/layout/CircularPictureCallout"/>
    <dgm:cxn modelId="{61B36990-B999-43A6-9985-3A1E29C3DF86}" type="presParOf" srcId="{C757113A-0092-45A8-8EDF-A6B9B8949FF8}" destId="{7EFC0238-0748-4E9A-AC56-9C5884546771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70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3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756</a:t>
          </a: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     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+3 offres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2019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82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3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756</a:t>
          </a: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     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+3 offres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2019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82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A4DDC3-4A14-40B3-A4B9-9BFA223CDB7A}">
      <dsp:nvSpPr>
        <dsp:cNvPr id="0" name=""/>
        <dsp:cNvSpPr/>
      </dsp:nvSpPr>
      <dsp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latin typeface="Calibri" panose="020F0502020204030204"/>
              <a:ea typeface="+mn-ea"/>
              <a:cs typeface="+mn-cs"/>
            </a:rPr>
            <a:t>Création</a:t>
          </a:r>
        </a:p>
      </dsp:txBody>
      <dsp:txXfrm>
        <a:off x="318863" y="18401"/>
        <a:ext cx="1147668" cy="556520"/>
      </dsp:txXfrm>
    </dsp:sp>
    <dsp:sp modelId="{2FBD9DDF-03FA-4A61-A44C-5C0C06D3C1CE}">
      <dsp:nvSpPr>
        <dsp:cNvPr id="0" name=""/>
        <dsp:cNvSpPr/>
      </dsp:nvSpPr>
      <dsp:spPr>
        <a:xfrm>
          <a:off x="419778" y="592235"/>
          <a:ext cx="118229" cy="4433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3343"/>
              </a:lnTo>
              <a:lnTo>
                <a:pt x="104891" y="393343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903686F-9855-4C71-A57E-748EF3347867}">
      <dsp:nvSpPr>
        <dsp:cNvPr id="0" name=""/>
        <dsp:cNvSpPr/>
      </dsp:nvSpPr>
      <dsp:spPr>
        <a:xfrm>
          <a:off x="538008" y="740022"/>
          <a:ext cx="945836" cy="5911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latin typeface="Calibri" panose="020F0502020204030204"/>
              <a:ea typeface="+mn-ea"/>
              <a:cs typeface="+mn-cs"/>
            </a:rPr>
            <a:t>Formation initiale</a:t>
          </a:r>
        </a:p>
      </dsp:txBody>
      <dsp:txXfrm>
        <a:off x="555322" y="757336"/>
        <a:ext cx="911208" cy="556520"/>
      </dsp:txXfrm>
    </dsp:sp>
    <dsp:sp modelId="{CBD4F81B-E0A4-4ECC-AB3C-0ACCE0E4D82B}">
      <dsp:nvSpPr>
        <dsp:cNvPr id="0" name=""/>
        <dsp:cNvSpPr/>
      </dsp:nvSpPr>
      <dsp:spPr>
        <a:xfrm>
          <a:off x="419778" y="592235"/>
          <a:ext cx="118229" cy="11822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82296"/>
              </a:lnTo>
              <a:lnTo>
                <a:pt x="118229" y="1182296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3EB3068-A5BD-4356-B8CD-9324379697D2}">
      <dsp:nvSpPr>
        <dsp:cNvPr id="0" name=""/>
        <dsp:cNvSpPr/>
      </dsp:nvSpPr>
      <dsp:spPr>
        <a:xfrm>
          <a:off x="538008" y="1478958"/>
          <a:ext cx="945836" cy="5911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latin typeface="Calibri" panose="020F0502020204030204"/>
              <a:ea typeface="+mn-ea"/>
              <a:cs typeface="+mn-cs"/>
            </a:rPr>
            <a:t>Formation pour adultes</a:t>
          </a:r>
        </a:p>
      </dsp:txBody>
      <dsp:txXfrm>
        <a:off x="555322" y="1496272"/>
        <a:ext cx="911208" cy="556520"/>
      </dsp:txXfrm>
    </dsp:sp>
    <dsp:sp modelId="{530A3A9E-6430-494D-83BA-96A508010858}">
      <dsp:nvSpPr>
        <dsp:cNvPr id="0" name=""/>
        <dsp:cNvSpPr/>
      </dsp:nvSpPr>
      <dsp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latin typeface="Calibri" panose="020F0502020204030204"/>
              <a:ea typeface="+mn-ea"/>
              <a:cs typeface="+mn-cs"/>
            </a:rPr>
            <a:t>Maintien</a:t>
          </a:r>
        </a:p>
      </dsp:txBody>
      <dsp:txXfrm>
        <a:off x="1796733" y="18401"/>
        <a:ext cx="1147668" cy="55652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FEFB119-A702-46B1-8B98-5C6149D1F71F}">
      <dsp:nvSpPr>
        <dsp:cNvPr id="0" name=""/>
        <dsp:cNvSpPr/>
      </dsp:nvSpPr>
      <dsp:spPr>
        <a:xfrm>
          <a:off x="1151646" y="1816783"/>
          <a:ext cx="2142134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5D787B-027B-4900-B962-8F9F251BF8B4}">
      <dsp:nvSpPr>
        <dsp:cNvPr id="0" name=""/>
        <dsp:cNvSpPr/>
      </dsp:nvSpPr>
      <dsp:spPr>
        <a:xfrm>
          <a:off x="1151646" y="1070023"/>
          <a:ext cx="1834896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5FA13EA-6717-49CE-9580-D537778D4CAB}">
      <dsp:nvSpPr>
        <dsp:cNvPr id="0" name=""/>
        <dsp:cNvSpPr/>
      </dsp:nvSpPr>
      <dsp:spPr>
        <a:xfrm>
          <a:off x="1151646" y="323263"/>
          <a:ext cx="2142134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59232" y="-22389"/>
          <a:ext cx="2184827" cy="2184827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298581" y="584829"/>
          <a:ext cx="1522687" cy="1023687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54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98581" y="584829"/>
        <a:ext cx="1522687" cy="1023687"/>
      </dsp:txXfrm>
    </dsp:sp>
    <dsp:sp modelId="{9689A072-9A1C-4FDC-9C32-6738045E4EC3}">
      <dsp:nvSpPr>
        <dsp:cNvPr id="0" name=""/>
        <dsp:cNvSpPr/>
      </dsp:nvSpPr>
      <dsp:spPr>
        <a:xfrm>
          <a:off x="2941679" y="-28837"/>
          <a:ext cx="704203" cy="704203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A4D48B2-D459-44BA-B7E4-CDD55A8F1755}">
      <dsp:nvSpPr>
        <dsp:cNvPr id="0" name=""/>
        <dsp:cNvSpPr/>
      </dsp:nvSpPr>
      <dsp:spPr>
        <a:xfrm>
          <a:off x="3653572" y="1655"/>
          <a:ext cx="1631668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Construction de batiments ; promotion immobilière</a:t>
          </a:r>
        </a:p>
      </dsp:txBody>
      <dsp:txXfrm>
        <a:off x="3653572" y="1655"/>
        <a:ext cx="1631668" cy="640080"/>
      </dsp:txXfrm>
    </dsp:sp>
    <dsp:sp modelId="{1F3692AB-DF21-47EA-8182-268C80153FE0}">
      <dsp:nvSpPr>
        <dsp:cNvPr id="0" name=""/>
        <dsp:cNvSpPr/>
      </dsp:nvSpPr>
      <dsp:spPr>
        <a:xfrm>
          <a:off x="2666502" y="749983"/>
          <a:ext cx="640080" cy="640080"/>
        </a:xfrm>
        <a:prstGeom prst="ellipse">
          <a:avLst/>
        </a:prstGeom>
        <a:solidFill>
          <a:schemeClr val="accent6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56C1DAC-849B-449C-B409-5702910D34B2}">
      <dsp:nvSpPr>
        <dsp:cNvPr id="0" name=""/>
        <dsp:cNvSpPr/>
      </dsp:nvSpPr>
      <dsp:spPr>
        <a:xfrm>
          <a:off x="3306582" y="749983"/>
          <a:ext cx="2181416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Génie civil</a:t>
          </a:r>
        </a:p>
      </dsp:txBody>
      <dsp:txXfrm>
        <a:off x="3306582" y="749983"/>
        <a:ext cx="2181416" cy="640080"/>
      </dsp:txXfrm>
    </dsp:sp>
    <dsp:sp modelId="{870EA8F6-51F8-484F-B759-44206037A014}">
      <dsp:nvSpPr>
        <dsp:cNvPr id="0" name=""/>
        <dsp:cNvSpPr/>
      </dsp:nvSpPr>
      <dsp:spPr>
        <a:xfrm>
          <a:off x="2973740" y="1496743"/>
          <a:ext cx="640080" cy="640080"/>
        </a:xfrm>
        <a:prstGeom prst="ellipse">
          <a:avLst/>
        </a:prstGeom>
        <a:solidFill>
          <a:schemeClr val="accent6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EFC0238-0748-4E9A-AC56-9C5884546771}">
      <dsp:nvSpPr>
        <dsp:cNvPr id="0" name=""/>
        <dsp:cNvSpPr/>
      </dsp:nvSpPr>
      <dsp:spPr>
        <a:xfrm>
          <a:off x="3613820" y="1496743"/>
          <a:ext cx="2299756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Travaux de construction spécialisés</a:t>
          </a:r>
        </a:p>
      </dsp:txBody>
      <dsp:txXfrm>
        <a:off x="3613820" y="1496743"/>
        <a:ext cx="2299756" cy="64008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24424" y="169912"/>
          <a:ext cx="1844404" cy="2263837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05275" y="1110434"/>
          <a:ext cx="1695841" cy="89133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b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2000" b="1" kern="1200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sp:txBody>
      <dsp:txXfrm>
        <a:off x="105275" y="1110434"/>
        <a:ext cx="1695841" cy="891336"/>
      </dsp:txXfrm>
    </dsp:sp>
    <dsp:sp modelId="{44B966C2-B0CE-4CD5-9D7F-7F2B99DA5A2B}">
      <dsp:nvSpPr>
        <dsp:cNvPr id="0" name=""/>
        <dsp:cNvSpPr/>
      </dsp:nvSpPr>
      <dsp:spPr>
        <a:xfrm>
          <a:off x="1656904" y="100660"/>
          <a:ext cx="516080" cy="572021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2114874" y="152274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3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114874" y="152274"/>
        <a:ext cx="1324884" cy="611236"/>
      </dsp:txXfrm>
    </dsp:sp>
    <dsp:sp modelId="{A5B66451-CF6F-4CCC-B277-AB438EE4A6C8}">
      <dsp:nvSpPr>
        <dsp:cNvPr id="0" name=""/>
        <dsp:cNvSpPr/>
      </dsp:nvSpPr>
      <dsp:spPr>
        <a:xfrm>
          <a:off x="1683390" y="958454"/>
          <a:ext cx="453395" cy="483072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2097267" y="915476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+3 offres            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2019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97267" y="915476"/>
        <a:ext cx="1324884" cy="611236"/>
      </dsp:txXfrm>
    </dsp:sp>
    <dsp:sp modelId="{0C847A8C-F723-4C12-9CBE-5D3FDA1C064A}">
      <dsp:nvSpPr>
        <dsp:cNvPr id="0" name=""/>
        <dsp:cNvSpPr/>
      </dsp:nvSpPr>
      <dsp:spPr>
        <a:xfrm>
          <a:off x="1677752" y="1780692"/>
          <a:ext cx="453395" cy="453395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2073578" y="1806512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756</a:t>
          </a:r>
          <a:r>
            <a:rPr lang="fr-BE" sz="12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                 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73578" y="1806512"/>
        <a:ext cx="1324884" cy="6112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Bassin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08872"/>
      </a:accent1>
      <a:accent2>
        <a:srgbClr val="CDD84B"/>
      </a:accent2>
      <a:accent3>
        <a:srgbClr val="DD026F"/>
      </a:accent3>
      <a:accent4>
        <a:srgbClr val="B4222F"/>
      </a:accent4>
      <a:accent5>
        <a:srgbClr val="F1B372"/>
      </a:accent5>
      <a:accent6>
        <a:srgbClr val="63A7DA"/>
      </a:accent6>
      <a:hlink>
        <a:srgbClr val="63A7DA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1" ma:contentTypeDescription="Crée un document." ma:contentTypeScope="" ma:versionID="738b9a67a62cc5db1a82c3b418deecc3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4dcbb5e436a9b4a7e5c236df34dfc95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1E14DC-6ABA-4771-89D4-52A0F422DCF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B3806BD-0E0B-4064-965D-0246E919FC5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6BC6DB2-C512-4297-A1E3-732BE4B604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55F6410-A35D-4053-9B9C-E77ABA88C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d’entreprise de technologie (dépliant, grand format)</Template>
  <TotalTime>11</TotalTime>
  <Pages>2</Pages>
  <Words>28</Words>
  <Characters>256</Characters>
  <Application>Microsoft Office Word</Application>
  <DocSecurity>0</DocSecurity>
  <Lines>2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CANNUYER Géraldine</cp:lastModifiedBy>
  <cp:revision>13</cp:revision>
  <cp:lastPrinted>2021-12-24T10:51:00Z</cp:lastPrinted>
  <dcterms:created xsi:type="dcterms:W3CDTF">2022-02-24T14:39:00Z</dcterms:created>
  <dcterms:modified xsi:type="dcterms:W3CDTF">2022-03-03T09:55:00Z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