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3424" behindDoc="0" locked="0" layoutInCell="1" allowOverlap="1" wp14:anchorId="5E1B55C5" wp14:editId="53F21752">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2400" behindDoc="0" locked="0" layoutInCell="1" allowOverlap="1" wp14:anchorId="7E904A01" wp14:editId="0975812E">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4D070CB" id="Groupe 50" o:spid="_x0000_s1026" style="position:absolute;margin-left:12pt;margin-top:-29.3pt;width:118.95pt;height:756pt;z-index:25162240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24448" behindDoc="0" locked="0" layoutInCell="1" allowOverlap="1" wp14:anchorId="01EEE829" wp14:editId="7BE973C2">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8FE3D" id="Rectangle 5" o:spid="_x0000_s1026" style="position:absolute;margin-left:175.2pt;margin-top:-20.3pt;width:78.5pt;height:94.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3184" behindDoc="0" locked="0" layoutInCell="1" allowOverlap="1" wp14:anchorId="525C153A" wp14:editId="460AE691">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D980B" id="Forme libre 33" o:spid="_x0000_s1026" style="position:absolute;margin-left:-32pt;margin-top:-21pt;width:147.55pt;height:75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1376" behindDoc="0" locked="0" layoutInCell="1" allowOverlap="1" wp14:anchorId="7BE4522A" wp14:editId="2B3C23B7">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A0D17C7" id="Groupe 49" o:spid="_x0000_s1026" style="position:absolute;margin-left:1059.05pt;margin-top:-14.25pt;width:107.8pt;height:756pt;z-index:25162137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0352" behindDoc="0" locked="0" layoutInCell="1" allowOverlap="1" wp14:anchorId="73BCD8C1" wp14:editId="3D32F18E">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9357D" id="Forme libre 25" o:spid="_x0000_s1026" style="position:absolute;margin-left:1064.75pt;margin-top:18pt;width:123.25pt;height:75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4F2D7006" w:rsidR="00902688" w:rsidRDefault="00F039DE" w:rsidP="00F576BD">
      <w:pPr>
        <w:rPr>
          <w:noProof/>
          <w:lang w:bidi="fr-FR"/>
        </w:rPr>
      </w:pPr>
      <w:r>
        <w:rPr>
          <w:noProof/>
        </w:rPr>
        <mc:AlternateContent>
          <mc:Choice Requires="wps">
            <w:drawing>
              <wp:anchor distT="0" distB="0" distL="114300" distR="114300" simplePos="0" relativeHeight="251703296" behindDoc="0" locked="0" layoutInCell="1" allowOverlap="1" wp14:anchorId="7D0D0625" wp14:editId="5BC37CA1">
                <wp:simplePos x="0" y="0"/>
                <wp:positionH relativeFrom="column">
                  <wp:posOffset>9686925</wp:posOffset>
                </wp:positionH>
                <wp:positionV relativeFrom="paragraph">
                  <wp:posOffset>5286375</wp:posOffset>
                </wp:positionV>
                <wp:extent cx="82550" cy="88900"/>
                <wp:effectExtent l="0" t="0" r="0" b="6350"/>
                <wp:wrapNone/>
                <wp:docPr id="171" name="Ellipse 171">
                  <a:hlinkClick xmlns:a="http://schemas.openxmlformats.org/drawingml/2006/main" r:id="rId14" tooltip="Enseignement communal de promotion sociale : Agent de maintenance en électromécan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9BDF93" id="Ellipse 171" o:spid="_x0000_s1026" href="http://www.epsquaregnon.be/" title="Enseignement communal de promotion sociale : Agent de maintenance en électromécanique" style="position:absolute;margin-left:762.75pt;margin-top:416.25pt;width:6.5pt;height: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" o:button="t" fillcolor="#cdd84b" stroked="f" strokeweight=".5pt">
                <v:fill o:detectmouseclick="t"/>
                <v:stroke joinstyle="miter"/>
              </v:oval>
            </w:pict>
          </mc:Fallback>
        </mc:AlternateContent>
      </w:r>
      <w:r>
        <w:rPr>
          <w:noProof/>
        </w:rPr>
        <mc:AlternateContent>
          <mc:Choice Requires="wps">
            <w:drawing>
              <wp:anchor distT="0" distB="0" distL="114300" distR="114300" simplePos="0" relativeHeight="251697152" behindDoc="0" locked="0" layoutInCell="1" allowOverlap="1" wp14:anchorId="681E967F" wp14:editId="12BB97F5">
                <wp:simplePos x="0" y="0"/>
                <wp:positionH relativeFrom="column">
                  <wp:posOffset>8248650</wp:posOffset>
                </wp:positionH>
                <wp:positionV relativeFrom="paragraph">
                  <wp:posOffset>3073400</wp:posOffset>
                </wp:positionV>
                <wp:extent cx="5111750" cy="3434715"/>
                <wp:effectExtent l="0" t="0" r="0" b="0"/>
                <wp:wrapNone/>
                <wp:docPr id="165" name="Rectangle 165"/>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78461" id="Rectangle 165" o:spid="_x0000_s1026" style="position:absolute;margin-left:649.5pt;margin-top:242pt;width:402.5pt;height:270.4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" stroked="f" strokeweight="1pt">
                <v:fill r:id="rId16" o:title="" recolor="t" rotate="t" type="frame"/>
              </v:rect>
            </w:pict>
          </mc:Fallback>
        </mc:AlternateContent>
      </w:r>
      <w:r>
        <w:rPr>
          <w:noProof/>
        </w:rPr>
        <mc:AlternateContent>
          <mc:Choice Requires="wps">
            <w:drawing>
              <wp:anchor distT="0" distB="0" distL="114300" distR="114300" simplePos="0" relativeHeight="251698176" behindDoc="0" locked="0" layoutInCell="1" allowOverlap="1" wp14:anchorId="314B6D2C" wp14:editId="685DF690">
                <wp:simplePos x="0" y="0"/>
                <wp:positionH relativeFrom="column">
                  <wp:posOffset>10115550</wp:posOffset>
                </wp:positionH>
                <wp:positionV relativeFrom="paragraph">
                  <wp:posOffset>4968875</wp:posOffset>
                </wp:positionV>
                <wp:extent cx="82550" cy="88900"/>
                <wp:effectExtent l="0" t="0" r="0" b="6350"/>
                <wp:wrapNone/>
                <wp:docPr id="166" name="Ellipse 166">
                  <a:hlinkClick xmlns:a="http://schemas.openxmlformats.org/drawingml/2006/main" r:id="rId17" tooltip="Le Forem : Electromécanicien de maintenance, Agent de maintenance en électromécanique (partenariat)"/>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36D592" id="Ellipse 166" o:spid="_x0000_s1026" href="https://www.leforem.be/particuliers/formations-forem.html" title="Le Forem : Electromécanicien de maintenance, Agent de maintenance en électromécanique (partenariat)" style="position:absolute;margin-left:796.5pt;margin-top:391.25pt;width:6.5pt;height: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" o:button="t" fillcolor="#dc4856" stroked="f" strokeweight=".5pt">
                <v:fill o:detectmouseclick="t"/>
                <v:stroke joinstyle="miter"/>
              </v:oval>
            </w:pict>
          </mc:Fallback>
        </mc:AlternateContent>
      </w:r>
      <w:r>
        <w:rPr>
          <w:noProof/>
        </w:rPr>
        <mc:AlternateContent>
          <mc:Choice Requires="wps">
            <w:drawing>
              <wp:anchor distT="0" distB="0" distL="114300" distR="114300" simplePos="0" relativeHeight="251699200" behindDoc="0" locked="0" layoutInCell="1" allowOverlap="1" wp14:anchorId="4BD7AE9D" wp14:editId="4CCF0A76">
                <wp:simplePos x="0" y="0"/>
                <wp:positionH relativeFrom="column">
                  <wp:posOffset>10725150</wp:posOffset>
                </wp:positionH>
                <wp:positionV relativeFrom="paragraph">
                  <wp:posOffset>4759325</wp:posOffset>
                </wp:positionV>
                <wp:extent cx="82550" cy="88900"/>
                <wp:effectExtent l="0" t="0" r="0" b="6350"/>
                <wp:wrapNone/>
                <wp:docPr id="167" name="Ellipse 167">
                  <a:hlinkClick xmlns:a="http://schemas.openxmlformats.org/drawingml/2006/main" r:id="rId18" tooltip="Centre de compétence tEnvironnement : techn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87B929" id="Ellipse 167" o:spid="_x0000_s1026" href="https://www.formation-environnement.be/" title="Centre de compétence tEnvironnement : technicien automaticien" style="position:absolute;margin-left:844.5pt;margin-top:374.75pt;width:6.5pt;height: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" o:button="t" fillcolor="#b4222f" stroked="f" strokeweight=".5pt">
                <v:fill o:detectmouseclick="t"/>
                <v:stroke joinstyle="miter"/>
              </v:oval>
            </w:pict>
          </mc:Fallback>
        </mc:AlternateContent>
      </w:r>
      <w:r>
        <w:rPr>
          <w:noProof/>
        </w:rPr>
        <mc:AlternateContent>
          <mc:Choice Requires="wps">
            <w:drawing>
              <wp:anchor distT="0" distB="0" distL="114300" distR="114300" simplePos="0" relativeHeight="251700224" behindDoc="0" locked="0" layoutInCell="1" allowOverlap="1" wp14:anchorId="3E65150D" wp14:editId="71C4D25E">
                <wp:simplePos x="0" y="0"/>
                <wp:positionH relativeFrom="column">
                  <wp:posOffset>10477500</wp:posOffset>
                </wp:positionH>
                <wp:positionV relativeFrom="paragraph">
                  <wp:posOffset>5245100</wp:posOffset>
                </wp:positionV>
                <wp:extent cx="82550" cy="88900"/>
                <wp:effectExtent l="0" t="0" r="12700" b="25400"/>
                <wp:wrapNone/>
                <wp:docPr id="168" name="Ellipse 168">
                  <a:hlinkClick xmlns:a="http://schemas.openxmlformats.org/drawingml/2006/main" r:id="rId19" tooltip="Académie provincial des métiers : Tech. Maintenance des systèmes automatisés indus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231361" id="Ellipse 168" o:spid="_x0000_s1026" href="https://www.etudierenhainaut.be/academie-provinciale-des-metiers-mons.html" title="Académie provincial des métiers : Tech. Maintenance des systèmes automatisés industriel" style="position:absolute;margin-left:825pt;margin-top:413pt;width:6.5pt;height: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" o:button="t" fillcolor="#f6cd79" strokecolor="#f6cd79" strokeweight=".5pt">
                <v:fill o:detectmouseclick="t"/>
                <v:stroke joinstyle="miter"/>
              </v:oval>
            </w:pict>
          </mc:Fallback>
        </mc:AlternateContent>
      </w:r>
      <w:r>
        <w:rPr>
          <w:noProof/>
        </w:rPr>
        <mc:AlternateContent>
          <mc:Choice Requires="wps">
            <w:drawing>
              <wp:anchor distT="0" distB="0" distL="114300" distR="114300" simplePos="0" relativeHeight="251701248" behindDoc="0" locked="0" layoutInCell="1" allowOverlap="1" wp14:anchorId="01AFB5AF" wp14:editId="38DE0415">
                <wp:simplePos x="0" y="0"/>
                <wp:positionH relativeFrom="column">
                  <wp:posOffset>10668000</wp:posOffset>
                </wp:positionH>
                <wp:positionV relativeFrom="paragraph">
                  <wp:posOffset>5045075</wp:posOffset>
                </wp:positionV>
                <wp:extent cx="82550" cy="88900"/>
                <wp:effectExtent l="0" t="0" r="12700" b="25400"/>
                <wp:wrapNone/>
                <wp:docPr id="169" name="Ellipse 169">
                  <a:hlinkClick xmlns:a="http://schemas.openxmlformats.org/drawingml/2006/main" r:id="rId20" tooltip="Institut Saint-Luc : Tech. Maintenance des systèmes automatisés industriels; scientifique industrielle : Electromécan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C0DB06" id="Ellipse 169" o:spid="_x0000_s1026" href="http://www.saint-luc-mons.be/stluc/accueil.html" title="Institut Saint-Luc : Tech. Maintenance des systèmes automatisés industriels; scientifique industrielle : Electromécanique" style="position:absolute;margin-left:840pt;margin-top:397.25pt;width:6.5pt;height: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" o:button="t" fillcolor="#fae3b4" strokecolor="#fae3b4" strokeweight=".5pt">
                <v:fill o:detectmouseclick="t"/>
                <v:stroke joinstyle="miter"/>
              </v:oval>
            </w:pict>
          </mc:Fallback>
        </mc:AlternateContent>
      </w:r>
      <w:r>
        <w:rPr>
          <w:noProof/>
        </w:rPr>
        <mc:AlternateContent>
          <mc:Choice Requires="wps">
            <w:drawing>
              <wp:anchor distT="0" distB="0" distL="114300" distR="114300" simplePos="0" relativeHeight="251702272" behindDoc="0" locked="0" layoutInCell="1" allowOverlap="1" wp14:anchorId="35B98B9E" wp14:editId="6C75A13E">
                <wp:simplePos x="0" y="0"/>
                <wp:positionH relativeFrom="column">
                  <wp:posOffset>9124950</wp:posOffset>
                </wp:positionH>
                <wp:positionV relativeFrom="paragraph">
                  <wp:posOffset>5330825</wp:posOffset>
                </wp:positionV>
                <wp:extent cx="82550" cy="88900"/>
                <wp:effectExtent l="0" t="0" r="0" b="6350"/>
                <wp:wrapNone/>
                <wp:docPr id="170" name="Ellipse 170">
                  <a:hlinkClick xmlns:a="http://schemas.openxmlformats.org/drawingml/2006/main" r:id="rId21" tooltip="Institut technique et professionnel du Borinage : Agent de maintenance en électromécan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7E4BC3" id="Ellipse 170" o:spid="_x0000_s1026" href="http://www.eps-boussu-ath.be/" title="Institut technique et professionnel du Borinage : Agent de maintenance en électromécanique" style="position:absolute;margin-left:718.5pt;margin-top:419.75pt;width:6.5pt;height: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" o:button="t" fillcolor="#cdd84b" stroked="f" strokeweight=".5pt">
                <v:fill o:detectmouseclick="t"/>
                <v:stroke joinstyle="miter"/>
              </v:oval>
            </w:pict>
          </mc:Fallback>
        </mc:AlternateContent>
      </w:r>
      <w:r>
        <w:rPr>
          <w:noProof/>
        </w:rPr>
        <mc:AlternateContent>
          <mc:Choice Requires="wps">
            <w:drawing>
              <wp:anchor distT="0" distB="0" distL="114300" distR="114300" simplePos="0" relativeHeight="251704320" behindDoc="0" locked="0" layoutInCell="1" allowOverlap="1" wp14:anchorId="3CF3B751" wp14:editId="5EF207C3">
                <wp:simplePos x="0" y="0"/>
                <wp:positionH relativeFrom="column">
                  <wp:posOffset>12382500</wp:posOffset>
                </wp:positionH>
                <wp:positionV relativeFrom="paragraph">
                  <wp:posOffset>5197475</wp:posOffset>
                </wp:positionV>
                <wp:extent cx="82550" cy="88900"/>
                <wp:effectExtent l="0" t="0" r="0" b="6350"/>
                <wp:wrapNone/>
                <wp:docPr id="173" name="Ellipse 173">
                  <a:hlinkClick xmlns:a="http://schemas.openxmlformats.org/drawingml/2006/main" r:id="rId22" tooltip="IEPSCF Morlanwelz : Agent de maintenance en électromécan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C35CDB" id="Ellipse 173" o:spid="_x0000_s1026" href="http://www.ineps-mlz.be/" title="IEPSCF Morlanwelz : Agent de maintenance en électromécanique" style="position:absolute;margin-left:975pt;margin-top:409.25pt;width:6.5pt;height: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" o:button="t" fillcolor="#cdd84b" stroked="f" strokeweight=".5pt">
                <v:fill o:detectmouseclick="t"/>
                <v:stroke joinstyle="miter"/>
              </v:oval>
            </w:pict>
          </mc:Fallback>
        </mc:AlternateContent>
      </w:r>
      <w:r>
        <w:rPr>
          <w:noProof/>
        </w:rPr>
        <mc:AlternateContent>
          <mc:Choice Requires="wps">
            <w:drawing>
              <wp:anchor distT="0" distB="0" distL="114300" distR="114300" simplePos="0" relativeHeight="251705344" behindDoc="0" locked="0" layoutInCell="1" allowOverlap="1" wp14:anchorId="2B7A8B71" wp14:editId="0620B5BC">
                <wp:simplePos x="0" y="0"/>
                <wp:positionH relativeFrom="column">
                  <wp:posOffset>11830050</wp:posOffset>
                </wp:positionH>
                <wp:positionV relativeFrom="paragraph">
                  <wp:posOffset>4645025</wp:posOffset>
                </wp:positionV>
                <wp:extent cx="82550" cy="88900"/>
                <wp:effectExtent l="0" t="0" r="0" b="6350"/>
                <wp:wrapNone/>
                <wp:docPr id="174" name="Ellipse 174">
                  <a:hlinkClick xmlns:a="http://schemas.openxmlformats.org/drawingml/2006/main" r:id="rId23" tooltip="Institut provincial des arts et métiers du Centre : Agent de maintenance en électromécan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CDDE0B" id="Ellipse 174" o:spid="_x0000_s1026" href="https://www.etudierenhainaut.be/institut-provincial-arts-et-metiers-centre.html" title="Institut provincial des arts et métiers du Centre : Agent de maintenance en électromécanique" style="position:absolute;margin-left:931.5pt;margin-top:365.75pt;width:6.5pt;height:7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" o:button="t" fillcolor="#cdd84b" stroked="f" strokeweight=".5pt">
                <v:fill o:detectmouseclick="t"/>
                <v:stroke joinstyle="miter"/>
              </v:oval>
            </w:pict>
          </mc:Fallback>
        </mc:AlternateContent>
      </w:r>
      <w:r w:rsidR="00F068B9">
        <w:rPr>
          <w:noProof/>
        </w:rPr>
        <w:drawing>
          <wp:anchor distT="0" distB="0" distL="114300" distR="114300" simplePos="0" relativeHeight="251694080" behindDoc="0" locked="0" layoutInCell="1" allowOverlap="1" wp14:anchorId="5EC03B03" wp14:editId="66B8B12B">
            <wp:simplePos x="0" y="0"/>
            <wp:positionH relativeFrom="column">
              <wp:posOffset>3581400</wp:posOffset>
            </wp:positionH>
            <wp:positionV relativeFrom="paragraph">
              <wp:posOffset>704215</wp:posOffset>
            </wp:positionV>
            <wp:extent cx="761201" cy="781159"/>
            <wp:effectExtent l="0" t="0" r="0" b="0"/>
            <wp:wrapNone/>
            <wp:docPr id="1113" name="Graphiqu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Graphique 1113"/>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61201" cy="781159"/>
                    </a:xfrm>
                    <a:prstGeom prst="rect">
                      <a:avLst/>
                    </a:prstGeom>
                  </pic:spPr>
                </pic:pic>
              </a:graphicData>
            </a:graphic>
          </wp:anchor>
        </w:drawing>
      </w:r>
      <w:r w:rsidR="00945DB5">
        <w:rPr>
          <w:noProof/>
          <w:color w:val="auto"/>
          <w:kern w:val="0"/>
          <w:sz w:val="24"/>
          <w:szCs w:val="24"/>
          <w:lang w:bidi="fr-FR"/>
        </w:rPr>
        <mc:AlternateContent>
          <mc:Choice Requires="wps">
            <w:drawing>
              <wp:anchor distT="0" distB="0" distL="114300" distR="114300" simplePos="0" relativeHeight="251606016" behindDoc="0" locked="0" layoutInCell="1" allowOverlap="1" wp14:anchorId="38B36D2C" wp14:editId="5671BF1F">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0B03A3AE"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I1304</w:t>
                            </w:r>
                            <w:r w:rsidR="00A30A86">
                              <w:rPr>
                                <w:rFonts w:ascii="Arial" w:hAnsi="Arial" w:cs="Arial"/>
                                <w:b/>
                                <w:bCs/>
                                <w:color w:val="63A7DA"/>
                                <w:sz w:val="40"/>
                                <w:szCs w:val="40"/>
                              </w:rPr>
                              <w:t xml:space="preserve"> – </w:t>
                            </w:r>
                            <w:r>
                              <w:rPr>
                                <w:rFonts w:ascii="Arial" w:hAnsi="Arial" w:cs="Arial"/>
                                <w:b/>
                                <w:bCs/>
                                <w:color w:val="63A7DA"/>
                                <w:sz w:val="40"/>
                                <w:szCs w:val="40"/>
                              </w:rPr>
                              <w:t>Electromécanicien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7" type="#_x0000_t202" style="position:absolute;margin-left:318.7pt;margin-top:53pt;width:530.25pt;height:86.2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" filled="f" stroked="f" strokeweight=".5pt">
                <v:textbo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0B03A3AE"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I1304</w:t>
                      </w:r>
                      <w:r w:rsidR="00A30A86">
                        <w:rPr>
                          <w:rFonts w:ascii="Arial" w:hAnsi="Arial" w:cs="Arial"/>
                          <w:b/>
                          <w:bCs/>
                          <w:color w:val="63A7DA"/>
                          <w:sz w:val="40"/>
                          <w:szCs w:val="40"/>
                        </w:rPr>
                        <w:t xml:space="preserve"> – </w:t>
                      </w:r>
                      <w:r>
                        <w:rPr>
                          <w:rFonts w:ascii="Arial" w:hAnsi="Arial" w:cs="Arial"/>
                          <w:b/>
                          <w:bCs/>
                          <w:color w:val="63A7DA"/>
                          <w:sz w:val="40"/>
                          <w:szCs w:val="40"/>
                        </w:rPr>
                        <w:t>Electromécanicien</w:t>
                      </w:r>
                    </w:p>
                  </w:txbxContent>
                </v:textbox>
                <w10:wrap anchorx="margin"/>
              </v:shape>
            </w:pict>
          </mc:Fallback>
        </mc:AlternateContent>
      </w:r>
      <w:r w:rsidR="00856D5A">
        <w:rPr>
          <w:noProof/>
          <w:lang w:bidi="fr-FR"/>
        </w:rPr>
        <mc:AlternateContent>
          <mc:Choice Requires="wps">
            <w:drawing>
              <wp:anchor distT="0" distB="0" distL="114300" distR="114300" simplePos="0" relativeHeight="251627520" behindDoc="0" locked="0" layoutInCell="1" allowOverlap="1" wp14:anchorId="6CB6C4B8" wp14:editId="64BDF5CE">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40B74071" w:rsidR="004D161A" w:rsidRPr="00B55B0E" w:rsidRDefault="003C266E">
                            <w:pPr>
                              <w:rPr>
                                <w:rFonts w:asciiTheme="minorHAnsi" w:hAnsiTheme="minorHAnsi" w:cstheme="minorHAnsi"/>
                                <w:color w:val="63A7DA" w:themeColor="accent6"/>
                                <w:sz w:val="22"/>
                                <w:szCs w:val="22"/>
                              </w:rPr>
                            </w:pPr>
                            <w:r w:rsidRPr="003C266E">
                              <w:rPr>
                                <w:rFonts w:asciiTheme="minorHAnsi" w:hAnsiTheme="minorHAnsi" w:cstheme="minorHAnsi"/>
                                <w:color w:val="63A7DA" w:themeColor="accent6"/>
                                <w:sz w:val="22"/>
                                <w:szCs w:val="22"/>
                              </w:rPr>
                              <w:t>Le métier est dans la liste des métiers en pénurie de manière récurrente. Les acteurs de terrain réunis par l’IBEFE confirment, de manière forte et unanime, la priorité à accorder aux métiers de la maintenance de manière générale et aux profils polyvalents, alliant mécanique et électricité, en particulier. Au niveau des formations proposées par l’enseignement qualifiant, l’IBEFE constate que la 7</w:t>
                            </w:r>
                            <w:r w:rsidRPr="00BC4DF4">
                              <w:rPr>
                                <w:rFonts w:asciiTheme="minorHAnsi" w:hAnsiTheme="minorHAnsi" w:cstheme="minorHAnsi"/>
                                <w:color w:val="63A7DA" w:themeColor="accent6"/>
                                <w:sz w:val="22"/>
                                <w:szCs w:val="22"/>
                                <w:vertAlign w:val="superscript"/>
                              </w:rPr>
                              <w:t>ème</w:t>
                            </w:r>
                            <w:r w:rsidR="00BC4DF4">
                              <w:rPr>
                                <w:rFonts w:asciiTheme="minorHAnsi" w:hAnsiTheme="minorHAnsi" w:cstheme="minorHAnsi"/>
                                <w:color w:val="63A7DA" w:themeColor="accent6"/>
                                <w:sz w:val="22"/>
                                <w:szCs w:val="22"/>
                              </w:rPr>
                              <w:t xml:space="preserve"> </w:t>
                            </w:r>
                            <w:r w:rsidRPr="003C266E">
                              <w:rPr>
                                <w:rFonts w:asciiTheme="minorHAnsi" w:hAnsiTheme="minorHAnsi" w:cstheme="minorHAnsi"/>
                                <w:color w:val="63A7DA" w:themeColor="accent6"/>
                                <w:sz w:val="22"/>
                                <w:szCs w:val="22"/>
                              </w:rPr>
                              <w:t>maintenance des systèmes automatisés industriels, peu organisée sur notre Bassin, pourrait permettre de favoriser la polyvalence des élèves formés en électricien ou mécanicien de 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6C4B8" id="_x0000_t202" coordsize="21600,21600" o:spt="202" path="m,l,21600r21600,l21600,xe">
                <v:stroke joinstyle="miter"/>
                <v:path gradientshapeok="t" o:connecttype="rect"/>
              </v:shapetype>
              <v:shape id="Zone de texte 115" o:spid="_x0000_s1028" type="#_x0000_t202" style="position:absolute;margin-left:109.5pt;margin-top:262.25pt;width:443.3pt;height:126.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mJ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8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HhnmYlMAgAAigQAAA4AAAAAAAAAAAAAAAAALgIAAGRycy9lMm9Eb2MueG1sUEsBAi0AFAAG&#10;AAgAAAAhAA7eh7TjAAAADAEAAA8AAAAAAAAAAAAAAAAApgQAAGRycy9kb3ducmV2LnhtbFBLBQYA&#10;AAAABAAEAPMAAAC2BQAAAAA=&#10;" fillcolor="white [3201]" stroked="f" strokeweight=".5pt">
                <v:textbox>
                  <w:txbxContent>
                    <w:p w14:paraId="03031E02" w14:textId="40B74071" w:rsidR="004D161A" w:rsidRPr="00B55B0E" w:rsidRDefault="003C266E">
                      <w:pPr>
                        <w:rPr>
                          <w:rFonts w:asciiTheme="minorHAnsi" w:hAnsiTheme="minorHAnsi" w:cstheme="minorHAnsi"/>
                          <w:color w:val="63A7DA" w:themeColor="accent6"/>
                          <w:sz w:val="22"/>
                          <w:szCs w:val="22"/>
                        </w:rPr>
                      </w:pPr>
                      <w:r w:rsidRPr="003C266E">
                        <w:rPr>
                          <w:rFonts w:asciiTheme="minorHAnsi" w:hAnsiTheme="minorHAnsi" w:cstheme="minorHAnsi"/>
                          <w:color w:val="63A7DA" w:themeColor="accent6"/>
                          <w:sz w:val="22"/>
                          <w:szCs w:val="22"/>
                        </w:rPr>
                        <w:t>Le métier est dans la liste des métiers en pénurie de manière récurrente. Les acteurs de terrain réunis par l’IBEFE confirment, de manière forte et unanime, la priorité à accorder aux métiers de la maintenance de manière générale et aux profils polyvalents, alliant mécanique et électricité, en particulier. Au niveau des formations proposées par l’enseignement qualifiant, l’IBEFE constate que la 7</w:t>
                      </w:r>
                      <w:r w:rsidRPr="00BC4DF4">
                        <w:rPr>
                          <w:rFonts w:asciiTheme="minorHAnsi" w:hAnsiTheme="minorHAnsi" w:cstheme="minorHAnsi"/>
                          <w:color w:val="63A7DA" w:themeColor="accent6"/>
                          <w:sz w:val="22"/>
                          <w:szCs w:val="22"/>
                          <w:vertAlign w:val="superscript"/>
                        </w:rPr>
                        <w:t>ème</w:t>
                      </w:r>
                      <w:r w:rsidR="00BC4DF4">
                        <w:rPr>
                          <w:rFonts w:asciiTheme="minorHAnsi" w:hAnsiTheme="minorHAnsi" w:cstheme="minorHAnsi"/>
                          <w:color w:val="63A7DA" w:themeColor="accent6"/>
                          <w:sz w:val="22"/>
                          <w:szCs w:val="22"/>
                        </w:rPr>
                        <w:t xml:space="preserve"> </w:t>
                      </w:r>
                      <w:r w:rsidRPr="003C266E">
                        <w:rPr>
                          <w:rFonts w:asciiTheme="minorHAnsi" w:hAnsiTheme="minorHAnsi" w:cstheme="minorHAnsi"/>
                          <w:color w:val="63A7DA" w:themeColor="accent6"/>
                          <w:sz w:val="22"/>
                          <w:szCs w:val="22"/>
                        </w:rPr>
                        <w:t>maintenance des systèmes automatisés industriels, peu organisée sur notre Bassin, pourrait permettre de favoriser la polyvalence des élèves formés en électricien ou mécanicien de maintenance.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2160" behindDoc="0" locked="0" layoutInCell="1" allowOverlap="1" wp14:anchorId="3F1E436D" wp14:editId="668BCF1A">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29" type="#_x0000_t202" style="position:absolute;margin-left:691.85pt;margin-top:647.8pt;width:404.7pt;height:21.8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qf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TRSKnz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45952" behindDoc="0" locked="0" layoutInCell="1" allowOverlap="1" wp14:anchorId="5E64AFE9" wp14:editId="1C950E89">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4B8E1200" w:rsidR="007F77C0" w:rsidRPr="0073618A" w:rsidRDefault="0014016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494E6AA9" w:rsidR="007F77C0" w:rsidRPr="0073618A" w:rsidRDefault="0014016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w:t>
                            </w:r>
                            <w:r>
                              <w:rPr>
                                <w:rFonts w:asciiTheme="minorHAnsi" w:hAnsiTheme="minorHAnsi" w:cstheme="minorHAnsi"/>
                                <w:sz w:val="16"/>
                                <w:szCs w:val="16"/>
                              </w:rPr>
                              <w:t>secondaire en alternance</w:t>
                            </w:r>
                            <w:r w:rsidR="007F77C0" w:rsidRPr="0073618A">
                              <w:rPr>
                                <w:rFonts w:asciiTheme="minorHAnsi" w:hAnsiTheme="minorHAnsi" w:cstheme="minorHAnsi"/>
                                <w:sz w:val="16"/>
                                <w:szCs w:val="16"/>
                              </w:rPr>
                              <w:t xml:space="preserve"> </w:t>
                            </w:r>
                          </w:p>
                          <w:p w14:paraId="0C1AD2B9" w14:textId="3903BD0F" w:rsidR="007F77C0" w:rsidRPr="0073618A" w:rsidRDefault="0014016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4</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7751C3">
                              <w:rPr>
                                <w:rFonts w:asciiTheme="minorHAnsi" w:hAnsiTheme="minorHAnsi" w:cstheme="minorHAnsi"/>
                                <w:sz w:val="16"/>
                                <w:szCs w:val="16"/>
                              </w:rPr>
                              <w:t xml:space="preserve"> sociale</w:t>
                            </w:r>
                          </w:p>
                          <w:p w14:paraId="7C12B7BA" w14:textId="0593F1A2"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w:t>
                            </w:r>
                            <w:r w:rsidR="00140165">
                              <w:rPr>
                                <w:rFonts w:asciiTheme="minorHAnsi" w:hAnsiTheme="minorHAnsi" w:cstheme="minorHAnsi"/>
                                <w:sz w:val="16"/>
                                <w:szCs w:val="16"/>
                              </w:rPr>
                              <w:t>Forem</w:t>
                            </w:r>
                          </w:p>
                          <w:p w14:paraId="55ACE7EE" w14:textId="018CAF53" w:rsidR="007F77C0" w:rsidRPr="0073618A" w:rsidRDefault="0014016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751C3">
                              <w:rPr>
                                <w:rFonts w:asciiTheme="minorHAnsi" w:hAnsiTheme="minorHAnsi" w:cstheme="minorHAnsi"/>
                                <w:sz w:val="16"/>
                                <w:szCs w:val="16"/>
                              </w:rPr>
                              <w:t>C</w:t>
                            </w:r>
                            <w:r>
                              <w:rPr>
                                <w:rFonts w:asciiTheme="minorHAnsi" w:hAnsiTheme="minorHAnsi" w:cstheme="minorHAnsi"/>
                                <w:sz w:val="16"/>
                                <w:szCs w:val="16"/>
                              </w:rPr>
                              <w:t>entre de compétence</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0" type="#_x0000_t202" style="position:absolute;margin-left:643pt;margin-top:566pt;width:312.5pt;height:7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Ds&#10;aQggSgIAAIsEAAAOAAAAAAAAAAAAAAAAAC4CAABkcnMvZTJvRG9jLnhtbFBLAQItABQABgAIAAAA&#10;IQDrtWau4AAAAA8BAAAPAAAAAAAAAAAAAAAAAKQEAABkcnMvZG93bnJldi54bWxQSwUGAAAAAAQA&#10;BADzAAAAsQUAAAAA&#10;" fillcolor="white [3201]" stroked="f" strokeweight=".5pt">
                <v:textbox>
                  <w:txbxContent>
                    <w:p w14:paraId="784EFCBB" w14:textId="4B8E1200" w:rsidR="007F77C0" w:rsidRPr="0073618A" w:rsidRDefault="0014016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494E6AA9" w:rsidR="007F77C0" w:rsidRPr="0073618A" w:rsidRDefault="0014016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w:t>
                      </w:r>
                      <w:r>
                        <w:rPr>
                          <w:rFonts w:asciiTheme="minorHAnsi" w:hAnsiTheme="minorHAnsi" w:cstheme="minorHAnsi"/>
                          <w:sz w:val="16"/>
                          <w:szCs w:val="16"/>
                        </w:rPr>
                        <w:t>secondaire en alternance</w:t>
                      </w:r>
                      <w:r w:rsidR="007F77C0" w:rsidRPr="0073618A">
                        <w:rPr>
                          <w:rFonts w:asciiTheme="minorHAnsi" w:hAnsiTheme="minorHAnsi" w:cstheme="minorHAnsi"/>
                          <w:sz w:val="16"/>
                          <w:szCs w:val="16"/>
                        </w:rPr>
                        <w:t xml:space="preserve"> </w:t>
                      </w:r>
                    </w:p>
                    <w:p w14:paraId="0C1AD2B9" w14:textId="3903BD0F" w:rsidR="007F77C0" w:rsidRPr="0073618A" w:rsidRDefault="0014016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4</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7751C3">
                        <w:rPr>
                          <w:rFonts w:asciiTheme="minorHAnsi" w:hAnsiTheme="minorHAnsi" w:cstheme="minorHAnsi"/>
                          <w:sz w:val="16"/>
                          <w:szCs w:val="16"/>
                        </w:rPr>
                        <w:t xml:space="preserve"> sociale</w:t>
                      </w:r>
                    </w:p>
                    <w:p w14:paraId="7C12B7BA" w14:textId="0593F1A2"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w:t>
                      </w:r>
                      <w:r w:rsidR="00140165">
                        <w:rPr>
                          <w:rFonts w:asciiTheme="minorHAnsi" w:hAnsiTheme="minorHAnsi" w:cstheme="minorHAnsi"/>
                          <w:sz w:val="16"/>
                          <w:szCs w:val="16"/>
                        </w:rPr>
                        <w:t>Forem</w:t>
                      </w:r>
                    </w:p>
                    <w:p w14:paraId="55ACE7EE" w14:textId="018CAF53" w:rsidR="007F77C0" w:rsidRPr="0073618A" w:rsidRDefault="0014016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7751C3">
                        <w:rPr>
                          <w:rFonts w:asciiTheme="minorHAnsi" w:hAnsiTheme="minorHAnsi" w:cstheme="minorHAnsi"/>
                          <w:sz w:val="16"/>
                          <w:szCs w:val="16"/>
                        </w:rPr>
                        <w:t>C</w:t>
                      </w:r>
                      <w:r>
                        <w:rPr>
                          <w:rFonts w:asciiTheme="minorHAnsi" w:hAnsiTheme="minorHAnsi" w:cstheme="minorHAnsi"/>
                          <w:sz w:val="16"/>
                          <w:szCs w:val="16"/>
                        </w:rPr>
                        <w:t>entre de compétence</w:t>
                      </w:r>
                    </w:p>
                    <w:p w14:paraId="18A2102A" w14:textId="77777777" w:rsidR="007F77C0" w:rsidRDefault="007F77C0"/>
                  </w:txbxContent>
                </v:textbox>
              </v:shape>
            </w:pict>
          </mc:Fallback>
        </mc:AlternateContent>
      </w:r>
      <w:r w:rsidR="0028699B">
        <w:rPr>
          <w:noProof/>
          <w:sz w:val="16"/>
          <w:szCs w:val="16"/>
        </w:rPr>
        <mc:AlternateContent>
          <mc:Choice Requires="wpg">
            <w:drawing>
              <wp:anchor distT="0" distB="0" distL="114300" distR="114300" simplePos="0" relativeHeight="251649024" behindDoc="0" locked="0" layoutInCell="1" allowOverlap="1" wp14:anchorId="1FEC62C7" wp14:editId="20DBCEB5">
                <wp:simplePos x="0" y="0"/>
                <wp:positionH relativeFrom="column">
                  <wp:posOffset>8985250</wp:posOffset>
                </wp:positionH>
                <wp:positionV relativeFrom="paragraph">
                  <wp:posOffset>7283450</wp:posOffset>
                </wp:positionV>
                <wp:extent cx="84474" cy="706785"/>
                <wp:effectExtent l="0" t="0" r="10795" b="17145"/>
                <wp:wrapNone/>
                <wp:docPr id="1512" name="Groupe 1512"/>
                <wp:cNvGraphicFramePr/>
                <a:graphic xmlns:a="http://schemas.openxmlformats.org/drawingml/2006/main">
                  <a:graphicData uri="http://schemas.microsoft.com/office/word/2010/wordprocessingGroup">
                    <wpg:wgp>
                      <wpg:cNvGrpSpPr/>
                      <wpg:grpSpPr>
                        <a:xfrm>
                          <a:off x="0" y="0"/>
                          <a:ext cx="84474" cy="706785"/>
                          <a:chOff x="0" y="0"/>
                          <a:chExt cx="84719" cy="706917"/>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84719" cy="706917"/>
                            <a:chOff x="0" y="0"/>
                            <a:chExt cx="84719" cy="706917"/>
                          </a:xfrm>
                        </wpg:grpSpPr>
                        <wps:wsp>
                          <wps:cNvPr id="1516" name="Rectangle 9"/>
                          <wps:cNvSpPr/>
                          <wps:spPr>
                            <a:xfrm>
                              <a:off x="6350" y="171421"/>
                              <a:ext cx="72000" cy="72000"/>
                            </a:xfrm>
                            <a:prstGeom prst="rect">
                              <a:avLst/>
                            </a:prstGeom>
                            <a:solidFill>
                              <a:schemeClr val="accent5"/>
                            </a:solidFill>
                            <a:ln w="6350" cap="flat" cmpd="sng" algn="ctr">
                              <a:solidFill>
                                <a:schemeClr val="accent5"/>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84719" cy="706917"/>
                              <a:chOff x="0" y="0"/>
                              <a:chExt cx="84719" cy="706917"/>
                            </a:xfrm>
                          </wpg:grpSpPr>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2719" y="634917"/>
                                <a:ext cx="72000" cy="72000"/>
                              </a:xfrm>
                              <a:prstGeom prst="rect">
                                <a:avLst/>
                              </a:prstGeom>
                              <a:solidFill>
                                <a:schemeClr val="accent4"/>
                              </a:solidFill>
                              <a:ln w="6350" cap="flat" cmpd="sng" algn="ctr">
                                <a:solidFill>
                                  <a:schemeClr val="accent4"/>
                                </a:solid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anchor>
            </w:drawing>
          </mc:Choice>
          <mc:Fallback>
            <w:pict>
              <v:group w14:anchorId="1FEC62C7" id="Groupe 1512" o:spid="_x0000_s1031" style="position:absolute;margin-left:707.5pt;margin-top:573.5pt;width:6.65pt;height:55.65pt;z-index:251649024" coordsize="847,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">
                <v:rect id="Rectangle 3" o:spid="_x0000_s1032"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3"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" fillcolor="#e26973 [1943]" strokecolor="#e26973 [1943]"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4"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5"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" fillcolor="#f1b372 [3208]" strokecolor="#f1b372 [3208]"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6"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7"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rect id="Rectangle 3" o:spid="_x0000_s1038" style="position:absolute;left:127;top:634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" fillcolor="#b4222f [3207]" strokecolor="#b4222f [3207]"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B44396" w:rsidRPr="00196301">
        <w:rPr>
          <w:noProof/>
          <w:lang w:bidi="fr-FR"/>
        </w:rPr>
        <mc:AlternateContent>
          <mc:Choice Requires="wps">
            <w:drawing>
              <wp:anchor distT="0" distB="0" distL="114300" distR="114300" simplePos="0" relativeHeight="251609088" behindDoc="0" locked="0" layoutInCell="1" allowOverlap="1" wp14:anchorId="759E37EC" wp14:editId="54CF9DF8">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9" type="#_x0000_t202" style="position:absolute;margin-left:747.2pt;margin-top:521.8pt;width:264.4pt;height:34.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wbNwIAAGQ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19328" behindDoc="0" locked="0" layoutInCell="1" allowOverlap="1" wp14:anchorId="0A455BD4" wp14:editId="3BEC1B78">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0" style="position:absolute;margin-left:374.15pt;margin-top:402.95pt;width:42.85pt;height:50.6pt;flip:x;z-index:25161932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">
                <v:oval id="Ellipse 143" o:spid="_x0000_s1041"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2"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16256" behindDoc="0" locked="0" layoutInCell="1" allowOverlap="1" wp14:anchorId="71AA49BE" wp14:editId="6BE6A568">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3" style="position:absolute;margin-left:255.5pt;margin-top:421.5pt;width:44.95pt;height:34pt;z-index:25161625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B/UWs0VAMAAPsIAAAOAAAAAAAA&#10;AAAAAAAAAC4CAABkcnMvZTJvRG9jLnhtbFBLAQItABQABgAIAAAAIQDZ8wBc4QAAAAsBAAAPAAAA&#10;AAAAAAAAAAAAAK4FAABkcnMvZG93bnJldi54bWxQSwUGAAAAAAQABADzAAAAvAYAAAAA&#10;">
                <v:oval id="Ellipse 140" o:spid="_x0000_s104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5"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4624" behindDoc="0" locked="0" layoutInCell="1" allowOverlap="1" wp14:anchorId="27A47926" wp14:editId="0A646652">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6" type="#_x0000_t202" style="position:absolute;margin-left:175.35pt;margin-top:212.45pt;width:404.45pt;height:5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bBf+9D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9808" behindDoc="0" locked="0" layoutInCell="1" allowOverlap="1" wp14:anchorId="1932ED54" wp14:editId="48B5FBAE">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6">
                              <a:extLst>
                                <a:ext uri="{96DAC541-7B7A-43D3-8B79-37D633B846F1}">
                                  <asvg:svgBlip xmlns:asvg="http://schemas.microsoft.com/office/drawing/2016/SVG/main" r:embed="rId27"/>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7" style="position:absolute;margin-left:611.2pt;margin-top:158.45pt;width:467.7pt;height:80.3pt;z-index:251639808;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ejN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">
                <v:group id="Groupe 145" o:spid="_x0000_s1048"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9"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0"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1"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2"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8" o:title="" recolor="t" rotate="t" type="frame"/>
                </v:rect>
              </v:group>
            </w:pict>
          </mc:Fallback>
        </mc:AlternateContent>
      </w:r>
      <w:r w:rsidR="00E8470E">
        <w:rPr>
          <w:noProof/>
          <w:lang w:bidi="fr-FR"/>
        </w:rPr>
        <mc:AlternateContent>
          <mc:Choice Requires="wps">
            <w:drawing>
              <wp:anchor distT="0" distB="0" distL="114300" distR="114300" simplePos="0" relativeHeight="251671552" behindDoc="0" locked="0" layoutInCell="1" allowOverlap="1" wp14:anchorId="015156C8" wp14:editId="08851C47">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61" name="Graphique 161"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3" type="#_x0000_t202" style="position:absolute;margin-left:92.85pt;margin-top:163.7pt;width:103.8pt;height:5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FTR+n0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61" name="Graphique 161"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0592" behindDoc="0" locked="0" layoutInCell="1" allowOverlap="1" wp14:anchorId="03F92E38" wp14:editId="759A9001">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4181EDB4"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BC4DF4">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4" style="position:absolute;margin-left:96.25pt;margin-top:161.85pt;width:467.7pt;height:79.4pt;z-index:251630592;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OL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Yk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BaZY4u4AwAA+woAAA4AAAAAAAAAAAAAAAAALgIAAGRy&#10;cy9lMm9Eb2MueG1sUEsBAi0AFAAGAAgAAAAhANXq7uHiAAAADAEAAA8AAAAAAAAAAAAAAAAAEgYA&#10;AGRycy9kb3ducmV2LnhtbFBLBQYAAAAABAAEAPMAAAAhBwAAAAA=&#10;">
                <v:rect id="Rectangle 1535" o:spid="_x0000_s1055"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4181EDB4"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BC4DF4">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6"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68480" behindDoc="0" locked="0" layoutInCell="1" allowOverlap="1" wp14:anchorId="2A4402D7" wp14:editId="459369C1">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62" name="Graphique 162"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7" type="#_x0000_t202" style="position:absolute;margin-left:128.95pt;margin-top:656.5pt;width:51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O+fYaY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62" name="Graphique 162"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2336" behindDoc="0" locked="0" layoutInCell="1" allowOverlap="1" wp14:anchorId="470B2FA0" wp14:editId="434CE076">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8" style="position:absolute;margin-left:186pt;margin-top:657.5pt;width:28.35pt;height:28.35pt;z-index:251662336;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RrclTwMAAPUIAAAOAAAAAAAAAAAA&#10;AAAAAC4CAABkcnMvZTJvRG9jLnhtbFBLAQItABQABgAIAAAAIQC3EFLx4wAAAA0BAAAPAAAAAAAA&#10;AAAAAAAAAKkFAABkcnMvZG93bnJldi54bWxQSwUGAAAAAAQABADzAAAAuQYAAAAA&#10;">
                <v:oval id="Ellipse 17" o:spid="_x0000_s105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0"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65408" behindDoc="0" locked="0" layoutInCell="1" allowOverlap="1" wp14:anchorId="45917FCE" wp14:editId="774BF66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1" style="position:absolute;margin-left:185pt;margin-top:676.5pt;width:20.85pt;height:48.2pt;flip:x;z-index:251665408;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">
                <v:oval id="Ellipse 29" o:spid="_x0000_s1062"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3"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59264" behindDoc="0" locked="0" layoutInCell="1" allowOverlap="1" wp14:anchorId="615BCBE5" wp14:editId="383941C3">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172CA21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BC4DF4">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4" type="#_x0000_t202" style="position:absolute;margin-left:244pt;margin-top:656.5pt;width:325pt;height: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M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45O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MkYDDUCAABhBAAADgAAAAAAAAAA&#10;AAAAAAAuAgAAZHJzL2Uyb0RvYy54bWxQSwECLQAUAAYACAAAACEA0b8Z2+EAAAAOAQAADwAAAAAA&#10;AAAAAAAAAACPBAAAZHJzL2Rvd25yZXYueG1sUEsFBgAAAAAEAAQA8wAAAJ0FAAAAAA==&#10;" filled="f" stroked="f" strokeweight=".5pt">
                <v:textbox>
                  <w:txbxContent>
                    <w:p w14:paraId="5F502D03" w14:textId="172CA21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BC4DF4">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36736" behindDoc="0" locked="0" layoutInCell="1" allowOverlap="1" wp14:anchorId="5C753A8E" wp14:editId="079C960F">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27D85A04" w:rsidR="00A72224" w:rsidRPr="000247A1" w:rsidRDefault="00BC4DF4" w:rsidP="00D80D05">
                            <w:pPr>
                              <w:jc w:val="center"/>
                              <w:rPr>
                                <w:rFonts w:ascii="Calibri" w:hAnsi="Calibri" w:cs="Calibri"/>
                                <w:color w:val="FFFFFF"/>
                                <w:sz w:val="96"/>
                                <w:szCs w:val="96"/>
                              </w:rPr>
                            </w:pPr>
                            <w:bookmarkStart w:id="0" w:name="_Hlk91055582"/>
                            <w:bookmarkEnd w:id="0"/>
                            <w:proofErr w:type="spellStart"/>
                            <w:r>
                              <w:rPr>
                                <w:rFonts w:ascii="Calibri" w:hAnsi="Calibri" w:cs="Calibri"/>
                                <w:color w:val="FFFFFF"/>
                                <w:sz w:val="44"/>
                                <w:szCs w:val="44"/>
                              </w:rPr>
                              <w:t>Electromécanicien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65" style="position:absolute;margin-left:116.6pt;margin-top:501.7pt;width:182.95pt;height:47.1pt;rotation:-90;z-index:251636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" fillcolor="#63a7da" stroked="f" strokeweight="1pt">
                <v:textbox>
                  <w:txbxContent>
                    <w:p w14:paraId="06F157E7" w14:textId="27D85A04" w:rsidR="00A72224" w:rsidRPr="000247A1" w:rsidRDefault="00BC4DF4" w:rsidP="00D80D05">
                      <w:pPr>
                        <w:jc w:val="center"/>
                        <w:rPr>
                          <w:rFonts w:ascii="Calibri" w:hAnsi="Calibri" w:cs="Calibri"/>
                          <w:color w:val="FFFFFF"/>
                          <w:sz w:val="96"/>
                          <w:szCs w:val="96"/>
                        </w:rPr>
                      </w:pPr>
                      <w:bookmarkStart w:id="1" w:name="_Hlk91055582"/>
                      <w:bookmarkEnd w:id="1"/>
                      <w:proofErr w:type="spellStart"/>
                      <w:r>
                        <w:rPr>
                          <w:rFonts w:ascii="Calibri" w:hAnsi="Calibri" w:cs="Calibri"/>
                          <w:color w:val="FFFFFF"/>
                          <w:sz w:val="44"/>
                          <w:szCs w:val="44"/>
                        </w:rPr>
                        <w:t>Electromécanicien</w:t>
                      </w:r>
                      <w:proofErr w:type="spellEnd"/>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3664" behindDoc="0" locked="0" layoutInCell="1" allowOverlap="1" wp14:anchorId="0F8AEA63" wp14:editId="1D35641D">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61A3A9F">
                                  <wp:extent cx="3263265" cy="2071194"/>
                                  <wp:effectExtent l="0" t="38100" r="0" b="24765"/>
                                  <wp:docPr id="163" name="Diagramme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6" type="#_x0000_t118" style="position:absolute;margin-left:98.85pt;margin-top:278.3pt;width:467.15pt;height:374.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Cwy1tW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061A3A9F">
                            <wp:extent cx="3263265" cy="2071194"/>
                            <wp:effectExtent l="0" t="38100" r="0" b="24765"/>
                            <wp:docPr id="163" name="Diagramme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38" r:qs="rId39" r:cs="rId40"/>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56192" behindDoc="0" locked="0" layoutInCell="1" allowOverlap="1" wp14:anchorId="6395DC2B" wp14:editId="244E7BE3">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AE882" id="Connecteur droit 5207" o:spid="_x0000_s1026" style="position:absolute;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4C3AFB67"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71F374A6">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03476" cy="403476"/>
                          </a:xfrm>
                          <a:prstGeom prst="rect">
                            <a:avLst/>
                          </a:prstGeom>
                        </pic:spPr>
                      </pic:pic>
                    </a:graphicData>
                  </a:graphic>
                </wp:inline>
              </w:drawing>
            </w:r>
            <w:r w:rsidR="00C24656">
              <w:rPr>
                <w:b/>
                <w:color w:val="63A7DA"/>
                <w:kern w:val="0"/>
                <w:szCs w:val="24"/>
              </w:rPr>
              <w:t>107</w:t>
            </w:r>
            <w:r w:rsidRPr="002D374E">
              <w:rPr>
                <w:b/>
                <w:color w:val="63A7DA"/>
                <w:kern w:val="0"/>
                <w:szCs w:val="24"/>
              </w:rPr>
              <w:t xml:space="preserve"> DEI</w:t>
            </w:r>
            <w:r w:rsidRPr="002D374E">
              <w:rPr>
                <w:b/>
                <w:color w:val="63A7DA"/>
                <w:kern w:val="0"/>
                <w:szCs w:val="24"/>
                <w:vertAlign w:val="superscript"/>
              </w:rPr>
              <w:footnoteRef/>
            </w:r>
          </w:p>
          <w:p w14:paraId="4EB1CB03" w14:textId="086F1E5D"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C24656">
              <w:rPr>
                <w:color w:val="63A7DA"/>
                <w:kern w:val="0"/>
                <w:szCs w:val="24"/>
              </w:rPr>
              <w:t xml:space="preserve"> </w:t>
            </w:r>
            <w:proofErr w:type="spellStart"/>
            <w:r w:rsidR="00C24656">
              <w:rPr>
                <w:color w:val="63A7DA"/>
                <w:kern w:val="0"/>
                <w:szCs w:val="24"/>
              </w:rPr>
              <w:t>polymaintenicien</w:t>
            </w:r>
            <w:proofErr w:type="spellEnd"/>
            <w:r w:rsidR="00F36F13">
              <w:t xml:space="preserve"> </w:t>
            </w:r>
          </w:p>
        </w:tc>
      </w:tr>
      <w:tr w:rsidR="002D374E" w:rsidRPr="002D374E" w14:paraId="10653164" w14:textId="77777777" w:rsidTr="00A41966">
        <w:tc>
          <w:tcPr>
            <w:tcW w:w="4335" w:type="dxa"/>
            <w:vAlign w:val="center"/>
          </w:tcPr>
          <w:p w14:paraId="67292E82" w14:textId="52D5B454"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23CF058F">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32784" cy="332784"/>
                          </a:xfrm>
                          <a:prstGeom prst="rect">
                            <a:avLst/>
                          </a:prstGeom>
                        </pic:spPr>
                      </pic:pic>
                    </a:graphicData>
                  </a:graphic>
                </wp:inline>
              </w:drawing>
            </w:r>
            <w:r w:rsidR="003819D5">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5814FF29">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388DBB49">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3056AEDF">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087F6234">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19E7196B">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51C6DE02">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53FDF26">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0E608847">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2858CC9C">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71AE34B7">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55EB75A0"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3819D5">
              <w:rPr>
                <w:b/>
                <w:noProof/>
                <w:color w:val="63A7DA"/>
                <w:kern w:val="0"/>
                <w:szCs w:val="24"/>
              </w:rPr>
              <w:t>5</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53BFD610" w:rsidR="003A2DA2" w:rsidRDefault="00ED3127" w:rsidP="00092369">
      <w:pPr>
        <w:ind w:left="720" w:hanging="720"/>
        <w:rPr>
          <w:lang w:bidi="fr-FR"/>
        </w:rPr>
      </w:pPr>
      <w:r w:rsidRPr="00432A63">
        <w:rPr>
          <w:noProof/>
          <w:lang w:bidi="fr-FR"/>
        </w:rPr>
        <mc:AlternateContent>
          <mc:Choice Requires="wpg">
            <w:drawing>
              <wp:anchor distT="0" distB="0" distL="114300" distR="114300" simplePos="0" relativeHeight="251680256" behindDoc="0" locked="0" layoutInCell="1" allowOverlap="1" wp14:anchorId="52A4B622" wp14:editId="66365FF9">
                <wp:simplePos x="0" y="0"/>
                <wp:positionH relativeFrom="column">
                  <wp:posOffset>1943100</wp:posOffset>
                </wp:positionH>
                <wp:positionV relativeFrom="paragraph">
                  <wp:posOffset>8324850</wp:posOffset>
                </wp:positionV>
                <wp:extent cx="4438650" cy="1130935"/>
                <wp:effectExtent l="0" t="0" r="0" b="0"/>
                <wp:wrapNone/>
                <wp:docPr id="84" name="Groupe 84"/>
                <wp:cNvGraphicFramePr/>
                <a:graphic xmlns:a="http://schemas.openxmlformats.org/drawingml/2006/main">
                  <a:graphicData uri="http://schemas.microsoft.com/office/word/2010/wordprocessingGroup">
                    <wpg:wgp>
                      <wpg:cNvGrpSpPr/>
                      <wpg:grpSpPr>
                        <a:xfrm>
                          <a:off x="0" y="0"/>
                          <a:ext cx="4438650" cy="1130935"/>
                          <a:chOff x="217297" y="-54321"/>
                          <a:chExt cx="4439295" cy="1132062"/>
                        </a:xfrm>
                      </wpg:grpSpPr>
                      <wpg:grpSp>
                        <wpg:cNvPr id="72" name="Groupe 72"/>
                        <wpg:cNvGrpSpPr/>
                        <wpg:grpSpPr>
                          <a:xfrm>
                            <a:off x="217297" y="250453"/>
                            <a:ext cx="965835" cy="827288"/>
                            <a:chOff x="294764" y="-33660"/>
                            <a:chExt cx="1202690" cy="1585793"/>
                          </a:xfrm>
                        </wpg:grpSpPr>
                        <pic:pic xmlns:pic="http://schemas.openxmlformats.org/drawingml/2006/picture">
                          <pic:nvPicPr>
                            <pic:cNvPr id="73" name="Graphique 73"/>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624265" y="-33660"/>
                              <a:ext cx="601624" cy="781696"/>
                            </a:xfrm>
                            <a:prstGeom prst="rect">
                              <a:avLst/>
                            </a:prstGeom>
                          </pic:spPr>
                        </pic:pic>
                        <wps:wsp>
                          <wps:cNvPr id="74" name="Zone de texte 74"/>
                          <wps:cNvSpPr txBox="1"/>
                          <wps:spPr>
                            <a:xfrm>
                              <a:off x="294764" y="691549"/>
                              <a:ext cx="1202690" cy="860584"/>
                            </a:xfrm>
                            <a:prstGeom prst="rect">
                              <a:avLst/>
                            </a:prstGeom>
                            <a:noFill/>
                            <a:ln w="6350">
                              <a:noFill/>
                            </a:ln>
                          </wps:spPr>
                          <wps:txbx>
                            <w:txbxContent>
                              <w:p w14:paraId="31E6D0D0" w14:textId="2A15D28B"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r w:rsidR="00ED3127">
                                  <w:rPr>
                                    <w:rFonts w:ascii="Calibri" w:hAnsi="Calibri" w:cs="Calibri"/>
                                    <w:color w:val="63A7DA"/>
                                    <w:sz w:val="22"/>
                                    <w:szCs w:val="2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Zone de texte 80"/>
                        <wps:cNvSpPr txBox="1"/>
                        <wps:spPr>
                          <a:xfrm>
                            <a:off x="3286856" y="592865"/>
                            <a:ext cx="1369736" cy="459880"/>
                          </a:xfrm>
                          <a:prstGeom prst="rect">
                            <a:avLst/>
                          </a:prstGeom>
                          <a:noFill/>
                          <a:ln w="6350">
                            <a:noFill/>
                          </a:ln>
                        </wps:spPr>
                        <wps:txbx>
                          <w:txbxContent>
                            <w:p w14:paraId="4845663A" w14:textId="5AD9180A" w:rsidR="00432A63" w:rsidRPr="00F13403" w:rsidRDefault="00D20D41" w:rsidP="00432A63">
                              <w:pPr>
                                <w:jc w:val="center"/>
                                <w:rPr>
                                  <w:rFonts w:ascii="Calibri" w:hAnsi="Calibri" w:cs="Calibri"/>
                                  <w:b/>
                                  <w:bCs/>
                                  <w:color w:val="63A7DA"/>
                                  <w:sz w:val="22"/>
                                  <w:szCs w:val="22"/>
                                  <w:lang w:val="nl-NL"/>
                                </w:rPr>
                              </w:pPr>
                              <w:proofErr w:type="spellStart"/>
                              <w:r>
                                <w:rPr>
                                  <w:rFonts w:ascii="Calibri" w:hAnsi="Calibri" w:cs="Calibri"/>
                                  <w:color w:val="63A7DA"/>
                                  <w:sz w:val="22"/>
                                  <w:szCs w:val="22"/>
                                  <w:lang w:val="nl-NL"/>
                                </w:rPr>
                                <w:t>Activité</w:t>
                              </w:r>
                              <w:proofErr w:type="spellEnd"/>
                              <w:r>
                                <w:rPr>
                                  <w:rFonts w:ascii="Calibri" w:hAnsi="Calibri" w:cs="Calibri"/>
                                  <w:color w:val="63A7DA"/>
                                  <w:sz w:val="22"/>
                                  <w:szCs w:val="22"/>
                                  <w:lang w:val="nl-NL"/>
                                </w:rPr>
                                <w:t xml:space="preserve"> </w:t>
                              </w:r>
                              <w:proofErr w:type="spellStart"/>
                              <w:r>
                                <w:rPr>
                                  <w:rFonts w:ascii="Calibri" w:hAnsi="Calibri" w:cs="Calibri"/>
                                  <w:color w:val="63A7DA"/>
                                  <w:sz w:val="22"/>
                                  <w:szCs w:val="22"/>
                                  <w:lang w:val="nl-NL"/>
                                </w:rPr>
                                <w:t>scientifiques</w:t>
                              </w:r>
                              <w:proofErr w:type="spellEnd"/>
                              <w:r>
                                <w:rPr>
                                  <w:rFonts w:ascii="Calibri" w:hAnsi="Calibri" w:cs="Calibri"/>
                                  <w:color w:val="63A7DA"/>
                                  <w:sz w:val="22"/>
                                  <w:szCs w:val="22"/>
                                  <w:lang w:val="nl-NL"/>
                                </w:rPr>
                                <w:t xml:space="preserve"> et </w:t>
                              </w:r>
                              <w:proofErr w:type="spellStart"/>
                              <w:r>
                                <w:rPr>
                                  <w:rFonts w:ascii="Calibri" w:hAnsi="Calibri" w:cs="Calibri"/>
                                  <w:color w:val="63A7DA"/>
                                  <w:sz w:val="22"/>
                                  <w:szCs w:val="22"/>
                                  <w:lang w:val="nl-NL"/>
                                </w:rPr>
                                <w:t>techniques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Zone de texte 82"/>
                        <wps:cNvSpPr txBox="1"/>
                        <wps:spPr>
                          <a:xfrm>
                            <a:off x="406483" y="-17560"/>
                            <a:ext cx="667385" cy="330200"/>
                          </a:xfrm>
                          <a:prstGeom prst="rect">
                            <a:avLst/>
                          </a:prstGeom>
                          <a:noFill/>
                          <a:ln w="6350">
                            <a:noFill/>
                          </a:ln>
                        </wps:spPr>
                        <wps:txbx>
                          <w:txbxContent>
                            <w:p w14:paraId="296FA965" w14:textId="4FCD9515" w:rsidR="00432A63" w:rsidRPr="00F13403" w:rsidRDefault="00ED3127" w:rsidP="00432A63">
                              <w:pPr>
                                <w:rPr>
                                  <w:rFonts w:ascii="Calibri" w:hAnsi="Calibri" w:cs="Calibri"/>
                                  <w:b/>
                                  <w:bCs/>
                                  <w:color w:val="63A7DA"/>
                                  <w:sz w:val="22"/>
                                  <w:szCs w:val="22"/>
                                </w:rPr>
                              </w:pPr>
                              <w:r>
                                <w:rPr>
                                  <w:rFonts w:ascii="Calibri" w:hAnsi="Calibri" w:cs="Calibri"/>
                                  <w:b/>
                                  <w:bCs/>
                                  <w:color w:val="63A7DA"/>
                                  <w:sz w:val="22"/>
                                  <w:szCs w:val="22"/>
                                </w:rPr>
                                <w:t>2</w:t>
                              </w:r>
                              <w:r w:rsidR="00432A63" w:rsidRPr="00F13403">
                                <w:rPr>
                                  <w:rFonts w:ascii="Calibri" w:hAnsi="Calibri" w:cs="Calibri"/>
                                  <w:b/>
                                  <w:bCs/>
                                  <w:color w:val="63A7DA"/>
                                  <w:sz w:val="22"/>
                                  <w:szCs w:val="22"/>
                                </w:rPr>
                                <w:t>1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2A2C076C" w:rsidR="00432A63" w:rsidRPr="00F13403" w:rsidRDefault="00C742B9" w:rsidP="00432A63">
                              <w:pPr>
                                <w:rPr>
                                  <w:rFonts w:ascii="Calibri" w:hAnsi="Calibri" w:cs="Calibri"/>
                                  <w:b/>
                                  <w:bCs/>
                                  <w:color w:val="63A7DA"/>
                                  <w:sz w:val="22"/>
                                  <w:szCs w:val="22"/>
                                </w:rPr>
                              </w:pPr>
                              <w:r>
                                <w:rPr>
                                  <w:rFonts w:ascii="Calibri" w:hAnsi="Calibri" w:cs="Calibri"/>
                                  <w:b/>
                                  <w:bCs/>
                                  <w:color w:val="63A7DA"/>
                                  <w:sz w:val="22"/>
                                  <w:szCs w:val="22"/>
                                </w:rPr>
                                <w:t>204</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Zone de texte 172"/>
                        <wps:cNvSpPr txBox="1"/>
                        <wps:spPr>
                          <a:xfrm>
                            <a:off x="3586401" y="-54321"/>
                            <a:ext cx="638810" cy="340360"/>
                          </a:xfrm>
                          <a:prstGeom prst="rect">
                            <a:avLst/>
                          </a:prstGeom>
                          <a:noFill/>
                          <a:ln w="6350">
                            <a:noFill/>
                          </a:ln>
                        </wps:spPr>
                        <wps:txbx>
                          <w:txbxContent>
                            <w:p w14:paraId="1E712CC3" w14:textId="27296293" w:rsidR="00432A63" w:rsidRPr="00F13403" w:rsidRDefault="00225AC9" w:rsidP="00432A63">
                              <w:pPr>
                                <w:rPr>
                                  <w:rFonts w:ascii="Calibri" w:hAnsi="Calibri" w:cs="Calibri"/>
                                  <w:b/>
                                  <w:bCs/>
                                  <w:color w:val="63A7DA"/>
                                  <w:sz w:val="22"/>
                                  <w:szCs w:val="22"/>
                                </w:rPr>
                              </w:pPr>
                              <w:r>
                                <w:rPr>
                                  <w:rFonts w:ascii="Calibri" w:hAnsi="Calibri" w:cs="Calibri"/>
                                  <w:b/>
                                  <w:bCs/>
                                  <w:color w:val="63A7DA"/>
                                  <w:sz w:val="22"/>
                                  <w:szCs w:val="22"/>
                                </w:rPr>
                                <w:t>21</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7" style="position:absolute;left:0;text-align:left;margin-left:153pt;margin-top:655.5pt;width:349.5pt;height:89.05pt;z-index:251680256;mso-width-relative:margin;mso-height-relative:margin" coordorigin="2172,-543" coordsize="44392,1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">
                <v:group id="Groupe 72" o:spid="_x0000_s1068" style="position:absolute;left:2172;top:2504;width:9659;height:8273" coordorigin="2947,-336" coordsize="12026,1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Graphique 73" o:spid="_x0000_s1069" type="#_x0000_t75" style="position:absolute;left:6242;top:-336;width:6016;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">
                    <v:imagedata r:id="rId59" o:title=""/>
                  </v:shape>
                  <v:shape id="Zone de texte 74" o:spid="_x0000_s1070" type="#_x0000_t202" style="position:absolute;left:2947;top:6915;width:12027;height:8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2A15D28B"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r w:rsidR="00ED3127">
                            <w:rPr>
                              <w:rFonts w:ascii="Calibri" w:hAnsi="Calibri" w:cs="Calibri"/>
                              <w:color w:val="63A7DA"/>
                              <w:sz w:val="22"/>
                              <w:szCs w:val="22"/>
                              <w:lang w:val="nl-NL"/>
                            </w:rPr>
                            <w:t xml:space="preserve"> </w:t>
                          </w:r>
                        </w:p>
                      </w:txbxContent>
                    </v:textbox>
                  </v:shape>
                </v:group>
                <v:group id="Groupe 75" o:spid="_x0000_s1071"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72"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60" o:title=""/>
                  </v:shape>
                  <v:shape id="Zone de texte 77" o:spid="_x0000_s1073"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0" o:spid="_x0000_s1074" type="#_x0000_t202" style="position:absolute;left:32868;top:5928;width:13697;height:4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4845663A" w14:textId="5AD9180A" w:rsidR="00432A63" w:rsidRPr="00F13403" w:rsidRDefault="00D20D41" w:rsidP="00432A63">
                        <w:pPr>
                          <w:jc w:val="center"/>
                          <w:rPr>
                            <w:rFonts w:ascii="Calibri" w:hAnsi="Calibri" w:cs="Calibri"/>
                            <w:b/>
                            <w:bCs/>
                            <w:color w:val="63A7DA"/>
                            <w:sz w:val="22"/>
                            <w:szCs w:val="22"/>
                            <w:lang w:val="nl-NL"/>
                          </w:rPr>
                        </w:pPr>
                        <w:proofErr w:type="spellStart"/>
                        <w:r>
                          <w:rPr>
                            <w:rFonts w:ascii="Calibri" w:hAnsi="Calibri" w:cs="Calibri"/>
                            <w:color w:val="63A7DA"/>
                            <w:sz w:val="22"/>
                            <w:szCs w:val="22"/>
                            <w:lang w:val="nl-NL"/>
                          </w:rPr>
                          <w:t>Activité</w:t>
                        </w:r>
                        <w:proofErr w:type="spellEnd"/>
                        <w:r>
                          <w:rPr>
                            <w:rFonts w:ascii="Calibri" w:hAnsi="Calibri" w:cs="Calibri"/>
                            <w:color w:val="63A7DA"/>
                            <w:sz w:val="22"/>
                            <w:szCs w:val="22"/>
                            <w:lang w:val="nl-NL"/>
                          </w:rPr>
                          <w:t xml:space="preserve"> </w:t>
                        </w:r>
                        <w:proofErr w:type="spellStart"/>
                        <w:r>
                          <w:rPr>
                            <w:rFonts w:ascii="Calibri" w:hAnsi="Calibri" w:cs="Calibri"/>
                            <w:color w:val="63A7DA"/>
                            <w:sz w:val="22"/>
                            <w:szCs w:val="22"/>
                            <w:lang w:val="nl-NL"/>
                          </w:rPr>
                          <w:t>scientifiques</w:t>
                        </w:r>
                        <w:proofErr w:type="spellEnd"/>
                        <w:r>
                          <w:rPr>
                            <w:rFonts w:ascii="Calibri" w:hAnsi="Calibri" w:cs="Calibri"/>
                            <w:color w:val="63A7DA"/>
                            <w:sz w:val="22"/>
                            <w:szCs w:val="22"/>
                            <w:lang w:val="nl-NL"/>
                          </w:rPr>
                          <w:t xml:space="preserve"> et </w:t>
                        </w:r>
                        <w:proofErr w:type="spellStart"/>
                        <w:r>
                          <w:rPr>
                            <w:rFonts w:ascii="Calibri" w:hAnsi="Calibri" w:cs="Calibri"/>
                            <w:color w:val="63A7DA"/>
                            <w:sz w:val="22"/>
                            <w:szCs w:val="22"/>
                            <w:lang w:val="nl-NL"/>
                          </w:rPr>
                          <w:t>techniques</w:t>
                        </w:r>
                        <w:proofErr w:type="spellEnd"/>
                      </w:p>
                    </w:txbxContent>
                  </v:textbox>
                </v:shape>
                <v:shape id="Zone de texte 82" o:spid="_x0000_s1075"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4FCD9515" w:rsidR="00432A63" w:rsidRPr="00F13403" w:rsidRDefault="00ED3127" w:rsidP="00432A63">
                        <w:pPr>
                          <w:rPr>
                            <w:rFonts w:ascii="Calibri" w:hAnsi="Calibri" w:cs="Calibri"/>
                            <w:b/>
                            <w:bCs/>
                            <w:color w:val="63A7DA"/>
                            <w:sz w:val="22"/>
                            <w:szCs w:val="22"/>
                          </w:rPr>
                        </w:pPr>
                        <w:r>
                          <w:rPr>
                            <w:rFonts w:ascii="Calibri" w:hAnsi="Calibri" w:cs="Calibri"/>
                            <w:b/>
                            <w:bCs/>
                            <w:color w:val="63A7DA"/>
                            <w:sz w:val="22"/>
                            <w:szCs w:val="22"/>
                          </w:rPr>
                          <w:t>2</w:t>
                        </w:r>
                        <w:r w:rsidR="00432A63" w:rsidRPr="00F13403">
                          <w:rPr>
                            <w:rFonts w:ascii="Calibri" w:hAnsi="Calibri" w:cs="Calibri"/>
                            <w:b/>
                            <w:bCs/>
                            <w:color w:val="63A7DA"/>
                            <w:sz w:val="22"/>
                            <w:szCs w:val="22"/>
                          </w:rPr>
                          <w:t>1 OE</w:t>
                        </w:r>
                      </w:p>
                    </w:txbxContent>
                  </v:textbox>
                </v:shape>
                <v:shape id="Zone de texte 83" o:spid="_x0000_s1076"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2A2C076C" w:rsidR="00432A63" w:rsidRPr="00F13403" w:rsidRDefault="00C742B9" w:rsidP="00432A63">
                        <w:pPr>
                          <w:rPr>
                            <w:rFonts w:ascii="Calibri" w:hAnsi="Calibri" w:cs="Calibri"/>
                            <w:b/>
                            <w:bCs/>
                            <w:color w:val="63A7DA"/>
                            <w:sz w:val="22"/>
                            <w:szCs w:val="22"/>
                          </w:rPr>
                        </w:pPr>
                        <w:r>
                          <w:rPr>
                            <w:rFonts w:ascii="Calibri" w:hAnsi="Calibri" w:cs="Calibri"/>
                            <w:b/>
                            <w:bCs/>
                            <w:color w:val="63A7DA"/>
                            <w:sz w:val="22"/>
                            <w:szCs w:val="22"/>
                          </w:rPr>
                          <w:t>204</w:t>
                        </w:r>
                        <w:r w:rsidR="00432A63" w:rsidRPr="00F13403">
                          <w:rPr>
                            <w:rFonts w:ascii="Calibri" w:hAnsi="Calibri" w:cs="Calibri"/>
                            <w:b/>
                            <w:bCs/>
                            <w:color w:val="63A7DA"/>
                            <w:sz w:val="22"/>
                            <w:szCs w:val="22"/>
                          </w:rPr>
                          <w:t xml:space="preserve"> OE</w:t>
                        </w:r>
                      </w:p>
                    </w:txbxContent>
                  </v:textbox>
                </v:shape>
                <v:shape id="Zone de texte 172" o:spid="_x0000_s1077" type="#_x0000_t202" style="position:absolute;left:35864;top:-543;width:638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1E712CC3" w14:textId="27296293" w:rsidR="00432A63" w:rsidRPr="00F13403" w:rsidRDefault="00225AC9" w:rsidP="00432A63">
                        <w:pPr>
                          <w:rPr>
                            <w:rFonts w:ascii="Calibri" w:hAnsi="Calibri" w:cs="Calibri"/>
                            <w:b/>
                            <w:bCs/>
                            <w:color w:val="63A7DA"/>
                            <w:sz w:val="22"/>
                            <w:szCs w:val="22"/>
                          </w:rPr>
                        </w:pPr>
                        <w:r>
                          <w:rPr>
                            <w:rFonts w:ascii="Calibri" w:hAnsi="Calibri" w:cs="Calibri"/>
                            <w:b/>
                            <w:bCs/>
                            <w:color w:val="63A7DA"/>
                            <w:sz w:val="22"/>
                            <w:szCs w:val="22"/>
                          </w:rPr>
                          <w:t>21</w:t>
                        </w:r>
                        <w:r w:rsidR="00432A63" w:rsidRPr="00F13403">
                          <w:rPr>
                            <w:rFonts w:ascii="Calibri" w:hAnsi="Calibri" w:cs="Calibri"/>
                            <w:b/>
                            <w:bCs/>
                            <w:color w:val="63A7DA"/>
                            <w:sz w:val="22"/>
                            <w:szCs w:val="22"/>
                          </w:rPr>
                          <w:t xml:space="preserve"> OE</w:t>
                        </w:r>
                      </w:p>
                    </w:txbxContent>
                  </v:textbox>
                </v:shape>
              </v:group>
            </w:pict>
          </mc:Fallback>
        </mc:AlternateContent>
      </w:r>
      <w:r w:rsidR="00C94146">
        <w:rPr>
          <w:noProof/>
          <w:lang w:bidi="fr-FR"/>
        </w:rPr>
        <mc:AlternateContent>
          <mc:Choice Requires="wpg">
            <w:drawing>
              <wp:anchor distT="0" distB="0" distL="114300" distR="114300" simplePos="0" relativeHeight="251642880" behindDoc="0" locked="0" layoutInCell="1" allowOverlap="1" wp14:anchorId="0B4524A4" wp14:editId="43294B96">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616BBF" w:rsidRDefault="000857DB" w:rsidP="00094BDC">
                                <w:pPr>
                                  <w:rPr>
                                    <w:rFonts w:asciiTheme="minorHAnsi" w:hAnsiTheme="minorHAnsi" w:cstheme="minorHAnsi"/>
                                    <w:color w:val="FFFFFF" w:themeColor="background1"/>
                                    <w:sz w:val="22"/>
                                    <w:szCs w:val="22"/>
                                  </w:rPr>
                                </w:pPr>
                                <w:r w:rsidRPr="00616BBF">
                                  <w:rPr>
                                    <w:rFonts w:asciiTheme="minorHAnsi" w:hAnsiTheme="minorHAnsi" w:cstheme="minorHAnsi"/>
                                    <w:color w:val="FFFFFF" w:themeColor="background1"/>
                                    <w:sz w:val="22"/>
                                    <w:szCs w:val="22"/>
                                  </w:rPr>
                                  <w:t>18</w:t>
                                </w:r>
                                <w:r w:rsidR="00C94146" w:rsidRPr="00616BBF">
                                  <w:rPr>
                                    <w:rFonts w:asciiTheme="minorHAnsi" w:hAnsiTheme="minorHAnsi" w:cstheme="minorHAnsi"/>
                                    <w:color w:val="FFFFFF" w:themeColor="background1"/>
                                    <w:sz w:val="22"/>
                                    <w:szCs w:val="22"/>
                                  </w:rPr>
                                  <w:t>,</w:t>
                                </w:r>
                                <w:r w:rsidRPr="00616BBF">
                                  <w:rPr>
                                    <w:rFonts w:asciiTheme="minorHAnsi" w:hAnsiTheme="minorHAnsi" w:cstheme="minorHAnsi"/>
                                    <w:color w:val="FFFFFF" w:themeColor="background1"/>
                                    <w:sz w:val="22"/>
                                    <w:szCs w:val="22"/>
                                  </w:rPr>
                                  <w:t>8</w:t>
                                </w:r>
                                <w:r w:rsidR="00094BDC" w:rsidRPr="00616BBF">
                                  <w:rPr>
                                    <w:rFonts w:asciiTheme="minorHAnsi" w:hAnsiTheme="minorHAnsi" w:cstheme="minorHAnsi"/>
                                    <w:color w:val="FFFFFF" w:themeColor="background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8" style="position:absolute;left:0;text-align:left;margin-left:632.25pt;margin-top:123pt;width:247.5pt;height:147.5pt;z-index:251642880;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">
                <v:shapetype id="_x0000_t202" coordsize="21600,21600" o:spt="202" path="m,l,21600r21600,l21600,xe">
                  <v:stroke joinstyle="miter"/>
                  <v:path gradientshapeok="t" o:connecttype="rect"/>
                </v:shapetype>
                <v:shape id="Zone de texte 225" o:spid="_x0000_s1079"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03476" cy="403476"/>
                                      </a:xfrm>
                                      <a:prstGeom prst="rect">
                                        <a:avLst/>
                                      </a:prstGeom>
                                    </pic:spPr>
                                  </pic:pic>
                                </a:graphicData>
                              </a:graphic>
                            </wp:inline>
                          </w:drawing>
                        </w:r>
                      </w:p>
                    </w:txbxContent>
                  </v:textbox>
                </v:shape>
                <v:group id="Groupe 750" o:spid="_x0000_s1080"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81"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82"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616BBF" w:rsidRDefault="000857DB" w:rsidP="00094BDC">
                          <w:pPr>
                            <w:rPr>
                              <w:rFonts w:asciiTheme="minorHAnsi" w:hAnsiTheme="minorHAnsi" w:cstheme="minorHAnsi"/>
                              <w:color w:val="FFFFFF" w:themeColor="background1"/>
                              <w:sz w:val="22"/>
                              <w:szCs w:val="22"/>
                            </w:rPr>
                          </w:pPr>
                          <w:r w:rsidRPr="00616BBF">
                            <w:rPr>
                              <w:rFonts w:asciiTheme="minorHAnsi" w:hAnsiTheme="minorHAnsi" w:cstheme="minorHAnsi"/>
                              <w:color w:val="FFFFFF" w:themeColor="background1"/>
                              <w:sz w:val="22"/>
                              <w:szCs w:val="22"/>
                            </w:rPr>
                            <w:t>18</w:t>
                          </w:r>
                          <w:r w:rsidR="00C94146" w:rsidRPr="00616BBF">
                            <w:rPr>
                              <w:rFonts w:asciiTheme="minorHAnsi" w:hAnsiTheme="minorHAnsi" w:cstheme="minorHAnsi"/>
                              <w:color w:val="FFFFFF" w:themeColor="background1"/>
                              <w:sz w:val="22"/>
                              <w:szCs w:val="22"/>
                            </w:rPr>
                            <w:t>,</w:t>
                          </w:r>
                          <w:r w:rsidRPr="00616BBF">
                            <w:rPr>
                              <w:rFonts w:asciiTheme="minorHAnsi" w:hAnsiTheme="minorHAnsi" w:cstheme="minorHAnsi"/>
                              <w:color w:val="FFFFFF" w:themeColor="background1"/>
                              <w:sz w:val="22"/>
                              <w:szCs w:val="22"/>
                            </w:rPr>
                            <w:t>8</w:t>
                          </w:r>
                          <w:r w:rsidR="00094BDC" w:rsidRPr="00616BBF">
                            <w:rPr>
                              <w:rFonts w:asciiTheme="minorHAnsi" w:hAnsiTheme="minorHAnsi" w:cstheme="minorHAnsi"/>
                              <w:color w:val="FFFFFF" w:themeColor="background1"/>
                              <w:sz w:val="22"/>
                              <w:szCs w:val="22"/>
                            </w:rPr>
                            <w:t>%</w:t>
                          </w:r>
                        </w:p>
                      </w:txbxContent>
                    </v:textbox>
                  </v:shape>
                </v:group>
              </v:group>
            </w:pict>
          </mc:Fallback>
        </mc:AlternateContent>
      </w:r>
      <w:r w:rsidR="00C94146">
        <w:rPr>
          <w:noProof/>
        </w:rPr>
        <mc:AlternateContent>
          <mc:Choice Requires="wps">
            <w:drawing>
              <wp:anchor distT="0" distB="0" distL="114300" distR="114300" simplePos="0" relativeHeight="251677696" behindDoc="0" locked="0" layoutInCell="1" allowOverlap="1" wp14:anchorId="182A45B8" wp14:editId="2AA8CC28">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83" type="#_x0000_t202" style="position:absolute;left:0;text-align:left;margin-left:801.75pt;margin-top:187.8pt;width:47.9pt;height:25.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79232" behindDoc="0" locked="0" layoutInCell="1" allowOverlap="1" wp14:anchorId="46D86921" wp14:editId="2F42A31F">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84" type="#_x0000_t202" style="position:absolute;left:0;text-align:left;margin-left:125.25pt;margin-top:615.2pt;width:382.8pt;height:29.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Ccyl5r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1344" behindDoc="0" locked="0" layoutInCell="1" allowOverlap="1" wp14:anchorId="741A3B35" wp14:editId="0741D441">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85" style="position:absolute;left:0;text-align:left;margin-left:606.95pt;margin-top:349.1pt;width:467.7pt;height:75.8pt;z-index:25164134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pCbQ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5Pe0f9wHYdLlC/p/4Qq7lAO&#10;X1++FPgvRfy8G/ddvvbfs5d/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yR/aQm0EAAAXDwAADgAAAAAAAAAA&#10;AAAAAAAuAgAAZHJzL2Uyb0RvYy54bWxQSwECLQAUAAYACAAAACEAta/gmeMAAAANAQAADwAAAAAA&#10;AAAAAAAAAADHBgAAZHJzL2Rvd25yZXYueG1sUEsFBgAAAAAEAAQA8wAAANcHAAAAAA==&#10;">
                <v:group id="Groupe 179" o:spid="_x0000_s1086"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7"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8"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9"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48512" behindDoc="0" locked="0" layoutInCell="1" allowOverlap="1" wp14:anchorId="3C05BDC8" wp14:editId="7A4E0FA1">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5" style="position:absolute;left:0;text-align:left;margin-left:127.25pt;margin-top:345.75pt;width:464.1pt;height:81.35pt;z-index:25164851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Bk75UqQgQA&#10;AKcOAAAOAAAAAAAAAAAAAAAAAC4CAABkcnMvZTJvRG9jLnhtbFBLAQItABQABgAIAAAAIQBW2onG&#10;4wAAAAwBAAAPAAAAAAAAAAAAAAAAAJwGAABkcnMvZG93bnJldi54bWxQSwUGAAAAAAQABADzAAAA&#10;rAcAAAAA&#10;">
                <v:group id="Groupe 87" o:spid="_x0000_s1096"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7"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8"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9"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1040" behindDoc="0" locked="0" layoutInCell="1" allowOverlap="1" wp14:anchorId="1EF3F0B3" wp14:editId="1FBA7FFD">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00" type="#_x0000_t202" style="position:absolute;left:0;text-align:left;margin-left:189.6pt;margin-top:347.35pt;width:68.05pt;height:6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P2NQ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0016" behindDoc="0" locked="0" layoutInCell="1" allowOverlap="1" wp14:anchorId="24534709" wp14:editId="50CCC0FC">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01" type="#_x0000_t202" style="position:absolute;left:0;text-align:left;margin-left:616.95pt;margin-top:338.2pt;width:79.35pt;height:5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C1ubmv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28032" behindDoc="0" locked="0" layoutInCell="1" allowOverlap="1" wp14:anchorId="70C2B691" wp14:editId="5A14669A">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341B5652" id="Groupe 51" o:spid="_x0000_s1026" style="position:absolute;margin-left:13.55pt;margin-top:-23.7pt;width:118.95pt;height:756pt;z-index:25162803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25984" behindDoc="0" locked="0" layoutInCell="1" allowOverlap="1" wp14:anchorId="2A383BE6" wp14:editId="5BB100BA">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5FA70" id="Forme libre 33" o:spid="_x0000_s1026" style="position:absolute;margin-left:-29.1pt;margin-top:19.8pt;width:147.55pt;height:75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29056" behindDoc="0" locked="0" layoutInCell="1" allowOverlap="1" wp14:anchorId="0F85DA7E" wp14:editId="3075D728">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AB11DD" id="Groupe 102" o:spid="_x0000_s1026" style="position:absolute;margin-left:1062.05pt;margin-top:-16pt;width:120.8pt;height:749.3pt;z-index:25162905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15744" behindDoc="0" locked="0" layoutInCell="1" allowOverlap="1" wp14:anchorId="08AD7774" wp14:editId="33CBEF7A">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9D0A99D">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7" type="#_x0000_t202" style="position:absolute;left:0;text-align:left;margin-left:581.5pt;margin-top:104.6pt;width:513.3pt;height:203.5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wnILt0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9D0A99D">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78" r:qs="rId79" r:cs="rId80"/>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2368" behindDoc="0" locked="0" layoutInCell="1" allowOverlap="1" wp14:anchorId="2A6E3250" wp14:editId="31AEDBE9">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03" type="#_x0000_t118" style="position:absolute;left:0;text-align:left;margin-left:289.4pt;margin-top:23.15pt;width:820.5pt;height:1in;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CV1EdM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4416" behindDoc="0" locked="0" layoutInCell="1" allowOverlap="1" wp14:anchorId="4BDC7816" wp14:editId="1C374327">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04" style="position:absolute;left:0;text-align:left;margin-left:257.8pt;margin-top:111.6pt;width:114.9pt;height:202.1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CEbbstdwIAAAgFAAAO&#10;AAAAAAAAAAAAAAAAAC4CAABkcnMvZTJvRG9jLnhtbFBLAQItABQABgAIAAAAIQBWk3Bk4AAAAAsB&#10;AAAPAAAAAAAAAAAAAAAAANEEAABkcnMvZG93bnJldi54bWxQSwUGAAAAAAQABADzAAAA3gU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2848" behindDoc="0" locked="0" layoutInCell="1" allowOverlap="1" wp14:anchorId="080656D6" wp14:editId="0F17E9EA">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4CE53" id="Rectangle 5268" o:spid="_x0000_s1026" style="position:absolute;margin-left:-854.85pt;margin-top:188.55pt;width:198.4pt;height:47.5pt;rotation:90;z-index:25166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8"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1824" behindDoc="0" locked="0" layoutInCell="1" allowOverlap="1" wp14:anchorId="650D4DCF" wp14:editId="23757912">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6A4DF" id="Rectangle 46" o:spid="_x0000_s1026" style="position:absolute;margin-left:-1017.75pt;margin-top:186.7pt;width:198.4pt;height:48.65pt;rotation:-90;z-index:251661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8"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4896" behindDoc="0" locked="0" layoutInCell="1" allowOverlap="1" wp14:anchorId="7C52EB52" wp14:editId="6CB270D1">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0F692D" id="Graphique 85" o:spid="_x0000_s1026" alt="Croissance commerciale" style="position:absolute;margin-left:647.7pt;margin-top:303.55pt;width:36.85pt;height:31.2pt;z-index:251664896;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3872" behindDoc="0" locked="0" layoutInCell="1" allowOverlap="1" wp14:anchorId="0EC1A0DA" wp14:editId="149EF47E">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00" type="#_x0000_t202" style="position:absolute;left:0;text-align:left;margin-left:664.1pt;margin-top:291.7pt;width:340.15pt;height:55.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MsABlk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4656" behindDoc="0" locked="0" layoutInCell="1" allowOverlap="1" wp14:anchorId="427656C9" wp14:editId="31165546">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A4FD9AE">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1" type="#_x0000_t202" style="position:absolute;left:0;text-align:left;margin-left:164.8pt;margin-top:402.65pt;width:289.25pt;height:21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ghOg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7A4FD9AE">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0" r:qs="rId91" r:cs="rId92"/>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58752" behindDoc="0" locked="0" layoutInCell="1" allowOverlap="1" wp14:anchorId="6B0CC94D" wp14:editId="40D22D8E">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BBF3F82" id="Connecteur droit 5253" o:spid="_x0000_s1026" style="position:absolute;flip:x y;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7728" behindDoc="0" locked="0" layoutInCell="1" allowOverlap="1" wp14:anchorId="5AA01BEE" wp14:editId="5A2A733B">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07" type="#_x0000_t202" style="position:absolute;left:0;text-align:left;margin-left:609.75pt;margin-top:605.25pt;width:281.15pt;height:2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8e8fNz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56704" behindDoc="0" locked="0" layoutInCell="1" allowOverlap="1" wp14:anchorId="566B79DE" wp14:editId="299385B0">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8" type="#_x0000_t202" style="position:absolute;left:0;text-align:left;margin-left:602.65pt;margin-top:424.35pt;width:304.7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3uUCWD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60800" behindDoc="0" locked="0" layoutInCell="1" allowOverlap="1" wp14:anchorId="1B3BAA04" wp14:editId="22AC286D">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D2231C" w:rsidP="00792F8E">
                            <w:pPr>
                              <w:jc w:val="center"/>
                              <w:rPr>
                                <w:b/>
                                <w:bCs/>
                                <w:color w:val="FFFFFF" w:themeColor="background1"/>
                                <w:sz w:val="24"/>
                                <w:szCs w:val="24"/>
                                <w:u w:val="single"/>
                              </w:rPr>
                            </w:pPr>
                            <w:hyperlink r:id="rId95" w:history="1">
                              <w:proofErr w:type="gramStart"/>
                              <w:r w:rsidR="00792F8E" w:rsidRPr="00D2231C">
                                <w:rPr>
                                  <w:b/>
                                  <w:bCs/>
                                  <w:color w:val="FFFFFF" w:themeColor="background1"/>
                                  <w:sz w:val="24"/>
                                  <w:szCs w:val="24"/>
                                  <w:u w:val="single"/>
                                </w:rPr>
                                <w:t>cliquez</w:t>
                              </w:r>
                              <w:proofErr w:type="gramEnd"/>
                              <w:r w:rsidR="00792F8E" w:rsidRPr="00D2231C">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17ECAC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D2231C">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4" type="#_x0000_t202" style="position:absolute;left:0;text-align:left;margin-left:1044pt;margin-top:621.7pt;width:172.45pt;height:118.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BKKK+E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D2231C" w:rsidP="00792F8E">
                      <w:pPr>
                        <w:jc w:val="center"/>
                        <w:rPr>
                          <w:b/>
                          <w:bCs/>
                          <w:color w:val="FFFFFF" w:themeColor="background1"/>
                          <w:sz w:val="24"/>
                          <w:szCs w:val="24"/>
                          <w:u w:val="single"/>
                        </w:rPr>
                      </w:pPr>
                      <w:hyperlink r:id="rId97" w:history="1">
                        <w:proofErr w:type="gramStart"/>
                        <w:r w:rsidR="00792F8E" w:rsidRPr="00D2231C">
                          <w:rPr>
                            <w:b/>
                            <w:bCs/>
                            <w:color w:val="FFFFFF" w:themeColor="background1"/>
                            <w:sz w:val="24"/>
                            <w:szCs w:val="24"/>
                            <w:u w:val="single"/>
                          </w:rPr>
                          <w:t>cliquez</w:t>
                        </w:r>
                        <w:proofErr w:type="gramEnd"/>
                        <w:r w:rsidR="00792F8E" w:rsidRPr="00D2231C">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17ECAC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D2231C">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27008" behindDoc="0" locked="0" layoutInCell="1" allowOverlap="1" wp14:anchorId="12BFACE2" wp14:editId="14135944">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9DACD" id="Forme libre 25" o:spid="_x0000_s1026" style="position:absolute;margin-left:86.05pt;margin-top:18pt;width:137.25pt;height:756pt;z-index:2516270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3392" behindDoc="0" locked="0" layoutInCell="1" allowOverlap="1" wp14:anchorId="1456645E" wp14:editId="455440E5">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11" style="position:absolute;left:0;text-align:left;margin-left:130.6pt;margin-top:-10.9pt;width:963.35pt;height:88.85pt;z-index:25164339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wX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zY28F70DAAAECwAADgAAAAAAAAAAAAAAAAAu&#10;AgAAZHJzL2Uyb0RvYy54bWxQSwECLQAUAAYACAAAACEATKuws+IAAAAMAQAADwAAAAAAAAAAAAAA&#10;AAAXBgAAZHJzL2Rvd25yZXYueG1sUEsFBgAAAAAEAAQA8wAAACYHAAAAAA==&#10;">
                <v:rect id="Rectangle 193" o:spid="_x0000_s1112"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13"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0080" behindDoc="0" locked="0" layoutInCell="1" allowOverlap="1" wp14:anchorId="24F489E7" wp14:editId="4C4A7E10">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8">
                            <a:extLst>
                              <a:ext uri="{96DAC541-7B7A-43D3-8B79-37D633B846F1}">
                                <asvg:svgBlip xmlns:asvg="http://schemas.microsoft.com/office/drawing/2016/SVG/main" r:embed="rId99"/>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14" type="#_x0000_t202" style="position:absolute;left:0;text-align:left;margin-left:887pt;margin-top:666.15pt;width:22.7pt;height:2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lV2Q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100"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32128" behindDoc="0" locked="0" layoutInCell="1" allowOverlap="1" wp14:anchorId="6F486F7D" wp14:editId="60D302B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5" type="#_x0000_t202" style="position:absolute;left:0;text-align:left;margin-left:439pt;margin-top:6.05pt;width:22pt;height:30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BnJ/se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5E208208" w14:textId="20294ADE" w:rsidR="00067CE6" w:rsidRPr="00067CE6" w:rsidRDefault="00067CE6" w:rsidP="00067CE6">
      <w:pPr>
        <w:rPr>
          <w:lang w:bidi="fr-FR"/>
        </w:rPr>
      </w:pPr>
    </w:p>
    <w:p w14:paraId="6B29F7F1" w14:textId="6A2211B4" w:rsidR="00067CE6" w:rsidRPr="00067CE6" w:rsidRDefault="00067CE6" w:rsidP="00067CE6">
      <w:pPr>
        <w:rPr>
          <w:lang w:bidi="fr-FR"/>
        </w:rPr>
      </w:pPr>
    </w:p>
    <w:p w14:paraId="2F13107C" w14:textId="02F522DC" w:rsidR="00067CE6" w:rsidRPr="00067CE6" w:rsidRDefault="00067CE6" w:rsidP="00067CE6">
      <w:pPr>
        <w:rPr>
          <w:lang w:bidi="fr-FR"/>
        </w:rPr>
      </w:pPr>
    </w:p>
    <w:p w14:paraId="165117B0" w14:textId="10672773" w:rsidR="00067CE6" w:rsidRPr="00067CE6" w:rsidRDefault="00067CE6" w:rsidP="00067CE6">
      <w:pPr>
        <w:rPr>
          <w:lang w:bidi="fr-FR"/>
        </w:rPr>
      </w:pPr>
    </w:p>
    <w:p w14:paraId="510612D8" w14:textId="19318A3A" w:rsidR="00067CE6" w:rsidRPr="00067CE6" w:rsidRDefault="00067CE6" w:rsidP="00067CE6">
      <w:pPr>
        <w:rPr>
          <w:lang w:bidi="fr-FR"/>
        </w:rPr>
      </w:pPr>
    </w:p>
    <w:p w14:paraId="38F53616" w14:textId="6829F2B4" w:rsidR="00067CE6" w:rsidRPr="00067CE6" w:rsidRDefault="00067CE6" w:rsidP="00067CE6">
      <w:pPr>
        <w:rPr>
          <w:lang w:bidi="fr-FR"/>
        </w:rPr>
      </w:pPr>
    </w:p>
    <w:p w14:paraId="5FB16246" w14:textId="05B6440A" w:rsidR="00067CE6" w:rsidRPr="00067CE6" w:rsidRDefault="00067CE6" w:rsidP="00067CE6">
      <w:pPr>
        <w:rPr>
          <w:lang w:bidi="fr-FR"/>
        </w:rPr>
      </w:pPr>
    </w:p>
    <w:p w14:paraId="23BC0075" w14:textId="7E6A5800" w:rsidR="00067CE6" w:rsidRPr="00067CE6" w:rsidRDefault="00067CE6" w:rsidP="00067CE6">
      <w:pPr>
        <w:rPr>
          <w:lang w:bidi="fr-FR"/>
        </w:rPr>
      </w:pPr>
    </w:p>
    <w:p w14:paraId="50BEED7D" w14:textId="47A9A70E" w:rsidR="00067CE6" w:rsidRPr="00067CE6" w:rsidRDefault="00067CE6" w:rsidP="00067CE6">
      <w:pPr>
        <w:rPr>
          <w:lang w:bidi="fr-FR"/>
        </w:rPr>
      </w:pPr>
    </w:p>
    <w:p w14:paraId="527AAB56" w14:textId="44235433" w:rsidR="00067CE6" w:rsidRPr="00067CE6" w:rsidRDefault="00067CE6" w:rsidP="00067CE6">
      <w:pPr>
        <w:rPr>
          <w:lang w:bidi="fr-FR"/>
        </w:rPr>
      </w:pPr>
    </w:p>
    <w:p w14:paraId="2EC18F63" w14:textId="3F30F346" w:rsidR="00067CE6" w:rsidRPr="00067CE6" w:rsidRDefault="00067CE6" w:rsidP="00067CE6">
      <w:pPr>
        <w:rPr>
          <w:lang w:bidi="fr-FR"/>
        </w:rPr>
      </w:pPr>
    </w:p>
    <w:p w14:paraId="5A902F3C" w14:textId="6870FDAA" w:rsidR="00067CE6" w:rsidRPr="00067CE6" w:rsidRDefault="00067CE6" w:rsidP="00067CE6">
      <w:pPr>
        <w:rPr>
          <w:lang w:bidi="fr-FR"/>
        </w:rPr>
      </w:pPr>
    </w:p>
    <w:p w14:paraId="51C0600A" w14:textId="0D4B8682" w:rsidR="00067CE6" w:rsidRPr="00067CE6" w:rsidRDefault="00067CE6" w:rsidP="00067CE6">
      <w:pPr>
        <w:rPr>
          <w:lang w:bidi="fr-FR"/>
        </w:rPr>
      </w:pPr>
    </w:p>
    <w:p w14:paraId="65C1BC49" w14:textId="5461227F" w:rsidR="00067CE6" w:rsidRPr="00067CE6" w:rsidRDefault="00067CE6" w:rsidP="00067CE6">
      <w:pPr>
        <w:rPr>
          <w:lang w:bidi="fr-FR"/>
        </w:rPr>
      </w:pPr>
    </w:p>
    <w:p w14:paraId="2D754425" w14:textId="28660898" w:rsidR="00067CE6" w:rsidRPr="00067CE6" w:rsidRDefault="00067CE6" w:rsidP="00067CE6">
      <w:pPr>
        <w:rPr>
          <w:lang w:bidi="fr-FR"/>
        </w:rPr>
      </w:pPr>
    </w:p>
    <w:p w14:paraId="29A94C3F" w14:textId="5EDEDD95" w:rsidR="00067CE6" w:rsidRPr="00067CE6" w:rsidRDefault="00067CE6" w:rsidP="00067CE6">
      <w:pPr>
        <w:rPr>
          <w:lang w:bidi="fr-FR"/>
        </w:rPr>
      </w:pPr>
    </w:p>
    <w:p w14:paraId="26E78F06" w14:textId="1C669041" w:rsidR="00067CE6" w:rsidRPr="00067CE6" w:rsidRDefault="00067CE6" w:rsidP="00067CE6">
      <w:pPr>
        <w:rPr>
          <w:lang w:bidi="fr-FR"/>
        </w:rPr>
      </w:pPr>
    </w:p>
    <w:p w14:paraId="25B8D47F" w14:textId="3EBCDF88" w:rsidR="00067CE6" w:rsidRPr="00067CE6" w:rsidRDefault="00067CE6" w:rsidP="00067CE6">
      <w:pPr>
        <w:rPr>
          <w:lang w:bidi="fr-FR"/>
        </w:rPr>
      </w:pPr>
    </w:p>
    <w:p w14:paraId="6ED8449D" w14:textId="79CD1D90" w:rsidR="00067CE6" w:rsidRPr="00067CE6" w:rsidRDefault="00067CE6" w:rsidP="00067CE6">
      <w:pPr>
        <w:rPr>
          <w:lang w:bidi="fr-FR"/>
        </w:rPr>
      </w:pPr>
    </w:p>
    <w:p w14:paraId="4CF4181F" w14:textId="4B4E2C03" w:rsidR="00067CE6" w:rsidRPr="00067CE6" w:rsidRDefault="00067CE6" w:rsidP="00067CE6">
      <w:pPr>
        <w:rPr>
          <w:lang w:bidi="fr-FR"/>
        </w:rPr>
      </w:pPr>
    </w:p>
    <w:p w14:paraId="10FB4543" w14:textId="129CCA79" w:rsidR="00067CE6" w:rsidRPr="00067CE6" w:rsidRDefault="00067CE6" w:rsidP="00067CE6">
      <w:pPr>
        <w:rPr>
          <w:lang w:bidi="fr-FR"/>
        </w:rPr>
      </w:pPr>
    </w:p>
    <w:p w14:paraId="2410411A" w14:textId="770C7529" w:rsidR="00067CE6" w:rsidRPr="00067CE6" w:rsidRDefault="00067CE6" w:rsidP="00067CE6">
      <w:pPr>
        <w:rPr>
          <w:lang w:bidi="fr-FR"/>
        </w:rPr>
      </w:pPr>
    </w:p>
    <w:p w14:paraId="37C961EC" w14:textId="43BE72ED" w:rsidR="00067CE6" w:rsidRPr="00067CE6" w:rsidRDefault="00067CE6" w:rsidP="00067CE6">
      <w:pPr>
        <w:rPr>
          <w:lang w:bidi="fr-FR"/>
        </w:rPr>
      </w:pPr>
    </w:p>
    <w:p w14:paraId="7C4BBFEA" w14:textId="010E81B4" w:rsidR="00067CE6" w:rsidRPr="00067CE6" w:rsidRDefault="00067CE6" w:rsidP="00067CE6">
      <w:pPr>
        <w:rPr>
          <w:lang w:bidi="fr-FR"/>
        </w:rPr>
      </w:pPr>
    </w:p>
    <w:p w14:paraId="24927616" w14:textId="21C8FD77" w:rsidR="00067CE6" w:rsidRPr="00067CE6" w:rsidRDefault="00067CE6" w:rsidP="00067CE6">
      <w:pPr>
        <w:rPr>
          <w:lang w:bidi="fr-FR"/>
        </w:rPr>
      </w:pPr>
    </w:p>
    <w:p w14:paraId="36B08A8C" w14:textId="2DBFE38E" w:rsidR="00067CE6" w:rsidRPr="00067CE6" w:rsidRDefault="00067CE6" w:rsidP="00067CE6">
      <w:pPr>
        <w:rPr>
          <w:lang w:bidi="fr-FR"/>
        </w:rPr>
      </w:pPr>
    </w:p>
    <w:p w14:paraId="358993B5" w14:textId="79F4476A" w:rsidR="00067CE6" w:rsidRPr="00067CE6" w:rsidRDefault="00067CE6" w:rsidP="00067CE6">
      <w:pPr>
        <w:rPr>
          <w:lang w:bidi="fr-FR"/>
        </w:rPr>
      </w:pPr>
    </w:p>
    <w:p w14:paraId="2B64A458" w14:textId="21E23996" w:rsidR="00067CE6" w:rsidRPr="00067CE6" w:rsidRDefault="00067CE6" w:rsidP="00067CE6">
      <w:pPr>
        <w:rPr>
          <w:lang w:bidi="fr-FR"/>
        </w:rPr>
      </w:pPr>
    </w:p>
    <w:p w14:paraId="0C8E5A2F" w14:textId="4C267A97" w:rsidR="00067CE6" w:rsidRPr="00067CE6" w:rsidRDefault="00067CE6" w:rsidP="00067CE6">
      <w:pPr>
        <w:rPr>
          <w:lang w:bidi="fr-FR"/>
        </w:rPr>
      </w:pPr>
    </w:p>
    <w:p w14:paraId="7B39D190" w14:textId="09851DDB" w:rsidR="00067CE6" w:rsidRPr="00067CE6" w:rsidRDefault="00067CE6" w:rsidP="00067CE6">
      <w:pPr>
        <w:rPr>
          <w:lang w:bidi="fr-FR"/>
        </w:rPr>
      </w:pPr>
    </w:p>
    <w:p w14:paraId="75049199" w14:textId="53E4B824" w:rsidR="00067CE6" w:rsidRPr="00067CE6" w:rsidRDefault="00067CE6" w:rsidP="00067CE6">
      <w:pPr>
        <w:rPr>
          <w:lang w:bidi="fr-FR"/>
        </w:rPr>
      </w:pPr>
    </w:p>
    <w:p w14:paraId="384002D7" w14:textId="0AB9C4AE" w:rsidR="00067CE6" w:rsidRPr="00067CE6" w:rsidRDefault="00067CE6" w:rsidP="00067CE6">
      <w:pPr>
        <w:rPr>
          <w:lang w:bidi="fr-FR"/>
        </w:rPr>
      </w:pPr>
    </w:p>
    <w:p w14:paraId="13BB0122" w14:textId="7404EE21" w:rsidR="00067CE6" w:rsidRPr="00067CE6" w:rsidRDefault="00067CE6" w:rsidP="00067CE6">
      <w:pPr>
        <w:rPr>
          <w:lang w:bidi="fr-FR"/>
        </w:rPr>
      </w:pPr>
    </w:p>
    <w:p w14:paraId="63AEE3A8" w14:textId="3E13F0A4" w:rsidR="00067CE6" w:rsidRPr="00067CE6" w:rsidRDefault="00067CE6" w:rsidP="00067CE6">
      <w:pPr>
        <w:rPr>
          <w:lang w:bidi="fr-FR"/>
        </w:rPr>
      </w:pPr>
    </w:p>
    <w:p w14:paraId="5EE0221E" w14:textId="5789C3E5" w:rsidR="00067CE6" w:rsidRPr="00067CE6" w:rsidRDefault="00067CE6" w:rsidP="00067CE6">
      <w:pPr>
        <w:rPr>
          <w:lang w:bidi="fr-FR"/>
        </w:rPr>
      </w:pPr>
    </w:p>
    <w:p w14:paraId="5B2D10B7" w14:textId="1255E1AA" w:rsidR="00067CE6" w:rsidRPr="00067CE6" w:rsidRDefault="00067CE6" w:rsidP="00067CE6">
      <w:pPr>
        <w:rPr>
          <w:lang w:bidi="fr-FR"/>
        </w:rPr>
      </w:pPr>
    </w:p>
    <w:p w14:paraId="408C1FBA" w14:textId="02F7A88A" w:rsidR="00067CE6" w:rsidRPr="00067CE6" w:rsidRDefault="00067CE6" w:rsidP="00067CE6">
      <w:pPr>
        <w:rPr>
          <w:lang w:bidi="fr-FR"/>
        </w:rPr>
      </w:pPr>
    </w:p>
    <w:p w14:paraId="440BF36C" w14:textId="198659F7" w:rsidR="00067CE6" w:rsidRPr="00067CE6" w:rsidRDefault="00067CE6" w:rsidP="00067CE6">
      <w:pPr>
        <w:rPr>
          <w:lang w:bidi="fr-FR"/>
        </w:rPr>
      </w:pPr>
    </w:p>
    <w:p w14:paraId="52362981" w14:textId="577D777F" w:rsidR="00067CE6" w:rsidRPr="00067CE6" w:rsidRDefault="00067CE6" w:rsidP="00067CE6">
      <w:pPr>
        <w:rPr>
          <w:lang w:bidi="fr-FR"/>
        </w:rPr>
      </w:pPr>
    </w:p>
    <w:p w14:paraId="5B5DFEBC" w14:textId="14EEA0A5" w:rsidR="00067CE6" w:rsidRPr="00067CE6" w:rsidRDefault="00067CE6" w:rsidP="00067CE6">
      <w:pPr>
        <w:rPr>
          <w:lang w:bidi="fr-FR"/>
        </w:rPr>
      </w:pPr>
    </w:p>
    <w:p w14:paraId="3626A140" w14:textId="0304D6CA" w:rsidR="00067CE6" w:rsidRPr="00067CE6" w:rsidRDefault="00067CE6" w:rsidP="00067CE6">
      <w:pPr>
        <w:rPr>
          <w:lang w:bidi="fr-FR"/>
        </w:rPr>
      </w:pPr>
    </w:p>
    <w:p w14:paraId="6BB0C23F" w14:textId="7718D3EF" w:rsidR="00067CE6" w:rsidRPr="00067CE6" w:rsidRDefault="00067CE6" w:rsidP="00067CE6">
      <w:pPr>
        <w:rPr>
          <w:lang w:bidi="fr-FR"/>
        </w:rPr>
      </w:pPr>
    </w:p>
    <w:p w14:paraId="0E878212" w14:textId="2B95C223" w:rsidR="00067CE6" w:rsidRPr="00067CE6" w:rsidRDefault="00067CE6" w:rsidP="00067CE6">
      <w:pPr>
        <w:rPr>
          <w:lang w:bidi="fr-FR"/>
        </w:rPr>
      </w:pPr>
    </w:p>
    <w:p w14:paraId="2AE64297" w14:textId="5E9570CC" w:rsidR="00067CE6" w:rsidRPr="00067CE6" w:rsidRDefault="00067CE6" w:rsidP="00067CE6">
      <w:pPr>
        <w:rPr>
          <w:lang w:bidi="fr-FR"/>
        </w:rPr>
      </w:pPr>
    </w:p>
    <w:p w14:paraId="26152910" w14:textId="14D51452" w:rsidR="00067CE6" w:rsidRPr="00067CE6" w:rsidRDefault="00067CE6" w:rsidP="00067CE6">
      <w:pPr>
        <w:rPr>
          <w:lang w:bidi="fr-FR"/>
        </w:rPr>
      </w:pPr>
    </w:p>
    <w:p w14:paraId="4D794888" w14:textId="40E072D5" w:rsidR="00067CE6" w:rsidRPr="00067CE6" w:rsidRDefault="00067CE6" w:rsidP="00067CE6">
      <w:pPr>
        <w:rPr>
          <w:lang w:bidi="fr-FR"/>
        </w:rPr>
      </w:pPr>
    </w:p>
    <w:p w14:paraId="7DA21EA8" w14:textId="14576B6B" w:rsidR="00067CE6" w:rsidRPr="00067CE6" w:rsidRDefault="00067CE6" w:rsidP="00067CE6">
      <w:pPr>
        <w:rPr>
          <w:lang w:bidi="fr-FR"/>
        </w:rPr>
      </w:pPr>
    </w:p>
    <w:p w14:paraId="57068E14" w14:textId="31858AC1" w:rsidR="00067CE6" w:rsidRPr="00067CE6" w:rsidRDefault="00067CE6" w:rsidP="00067CE6">
      <w:pPr>
        <w:rPr>
          <w:lang w:bidi="fr-FR"/>
        </w:rPr>
      </w:pPr>
    </w:p>
    <w:p w14:paraId="6B28E0C2" w14:textId="1A4359BB" w:rsidR="00067CE6" w:rsidRPr="00067CE6" w:rsidRDefault="00067CE6" w:rsidP="00067CE6">
      <w:pPr>
        <w:rPr>
          <w:lang w:bidi="fr-FR"/>
        </w:rPr>
      </w:pPr>
    </w:p>
    <w:p w14:paraId="24D61A1A" w14:textId="3962F113" w:rsidR="00067CE6" w:rsidRPr="00067CE6" w:rsidRDefault="00067CE6" w:rsidP="00067CE6">
      <w:pPr>
        <w:rPr>
          <w:lang w:bidi="fr-FR"/>
        </w:rPr>
      </w:pPr>
    </w:p>
    <w:p w14:paraId="4AC8E942" w14:textId="0183F497" w:rsidR="00067CE6" w:rsidRPr="00067CE6" w:rsidRDefault="00D2231C" w:rsidP="00067CE6">
      <w:pPr>
        <w:rPr>
          <w:lang w:bidi="fr-FR"/>
        </w:rPr>
      </w:pPr>
      <w:r w:rsidRPr="00792F8E">
        <w:rPr>
          <w:noProof/>
          <w:lang w:bidi="fr-FR"/>
        </w:rPr>
        <mc:AlternateContent>
          <mc:Choice Requires="wps">
            <w:drawing>
              <wp:anchor distT="0" distB="0" distL="114300" distR="114300" simplePos="0" relativeHeight="251659776" behindDoc="0" locked="0" layoutInCell="1" allowOverlap="1" wp14:anchorId="6137442D" wp14:editId="3E4AF0FD">
                <wp:simplePos x="0" y="0"/>
                <wp:positionH relativeFrom="margin">
                  <wp:align>right</wp:align>
                </wp:positionH>
                <wp:positionV relativeFrom="paragraph">
                  <wp:posOffset>32385</wp:posOffset>
                </wp:positionV>
                <wp:extent cx="4445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4500" cy="398145"/>
                        </a:xfrm>
                        <a:prstGeom prst="rect">
                          <a:avLst/>
                        </a:prstGeom>
                        <a:blipFill>
                          <a:blip r:embed="rId101">
                            <a:extLst>
                              <a:ext uri="{96DAC541-7B7A-43D3-8B79-37D633B846F1}">
                                <asvg:svgBlip xmlns:asvg="http://schemas.microsoft.com/office/drawing/2016/SVG/main" r:embed="rId102"/>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10" style="position:absolute;margin-left:-16.2pt;margin-top:2.55pt;width:35pt;height:31.3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&#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" stroked="f" strokeweight="1pt">
                <v:fill r:id="rId103"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36858EFC" w14:textId="3CCB2D9E" w:rsidR="00067CE6" w:rsidRPr="00067CE6" w:rsidRDefault="00067CE6" w:rsidP="00067CE6">
      <w:pPr>
        <w:rPr>
          <w:lang w:bidi="fr-FR"/>
        </w:rPr>
      </w:pPr>
    </w:p>
    <w:p w14:paraId="59A1D898" w14:textId="30FF2306" w:rsidR="00067CE6" w:rsidRPr="00067CE6" w:rsidRDefault="00067CE6" w:rsidP="00067CE6">
      <w:pPr>
        <w:rPr>
          <w:lang w:bidi="fr-FR"/>
        </w:rPr>
      </w:pPr>
    </w:p>
    <w:p w14:paraId="46EF74EC" w14:textId="30BFF429" w:rsidR="00067CE6" w:rsidRPr="00067CE6" w:rsidRDefault="00067CE6" w:rsidP="00067CE6">
      <w:pPr>
        <w:rPr>
          <w:lang w:bidi="fr-FR"/>
        </w:rPr>
      </w:pPr>
    </w:p>
    <w:p w14:paraId="28BF1BDD" w14:textId="51455991" w:rsidR="00067CE6" w:rsidRPr="00067CE6" w:rsidRDefault="007751C3" w:rsidP="00067CE6">
      <w:pPr>
        <w:rPr>
          <w:lang w:bidi="fr-FR"/>
        </w:rPr>
      </w:pPr>
      <w:r w:rsidRPr="00EC4912">
        <w:rPr>
          <w:noProof/>
          <w:lang w:bidi="fr-FR"/>
        </w:rPr>
        <mc:AlternateContent>
          <mc:Choice Requires="wpg">
            <w:drawing>
              <wp:anchor distT="0" distB="0" distL="114300" distR="114300" simplePos="0" relativeHeight="251612672" behindDoc="0" locked="0" layoutInCell="1" allowOverlap="1" wp14:anchorId="50595FB6" wp14:editId="40BCE516">
                <wp:simplePos x="0" y="0"/>
                <wp:positionH relativeFrom="column">
                  <wp:posOffset>7219950</wp:posOffset>
                </wp:positionH>
                <wp:positionV relativeFrom="paragraph">
                  <wp:posOffset>83185</wp:posOffset>
                </wp:positionV>
                <wp:extent cx="580707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5807075" cy="1498600"/>
                          <a:chOff x="-209188" y="0"/>
                          <a:chExt cx="3587388"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729680C5" w:rsidR="00EC4912" w:rsidRPr="00E8742B" w:rsidRDefault="00EC12B0" w:rsidP="00EC4912">
                              <w:pPr>
                                <w:jc w:val="center"/>
                                <w:rPr>
                                  <w:rFonts w:ascii="Calibri" w:hAnsi="Calibri" w:cs="Calibri"/>
                                  <w:color w:val="FFFFFF"/>
                                  <w:sz w:val="18"/>
                                  <w:szCs w:val="18"/>
                                </w:rPr>
                              </w:pPr>
                              <w:proofErr w:type="gramStart"/>
                              <w:r>
                                <w:rPr>
                                  <w:rFonts w:ascii="Calibri" w:hAnsi="Calibri" w:cs="Calibri"/>
                                  <w:color w:val="FFFFFF"/>
                                  <w:sz w:val="18"/>
                                  <w:szCs w:val="18"/>
                                </w:rPr>
                                <w:t>53</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740293" y="1065945"/>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4BA26C5D" w:rsidR="00EC4912" w:rsidRPr="00E8742B" w:rsidRDefault="00000454" w:rsidP="00EC4912">
                              <w:pPr>
                                <w:jc w:val="center"/>
                                <w:rPr>
                                  <w:rFonts w:ascii="Calibri" w:hAnsi="Calibri" w:cs="Calibri"/>
                                  <w:color w:val="FFFFFF"/>
                                  <w:sz w:val="18"/>
                                  <w:szCs w:val="18"/>
                                </w:rPr>
                              </w:pPr>
                              <w:r>
                                <w:rPr>
                                  <w:rFonts w:ascii="Calibri" w:hAnsi="Calibri" w:cs="Calibri"/>
                                  <w:color w:val="FFFFFF"/>
                                  <w:sz w:val="18"/>
                                  <w:szCs w:val="18"/>
                                </w:rPr>
                                <w:t>39</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0C93084B" w:rsidR="00EC4912" w:rsidRPr="00A24434" w:rsidRDefault="003819D5"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125944"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11" style="position:absolute;margin-left:568.5pt;margin-top:6.55pt;width:457.25pt;height:118pt;z-index:251612672;mso-width-relative:margin;mso-height-relative:margin" coordorigin="-2091" coordsize="35873,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">
                <v:oval id="Ellipse 185" o:spid="_x0000_s1112"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729680C5" w:rsidR="00EC4912" w:rsidRPr="00E8742B" w:rsidRDefault="00EC12B0" w:rsidP="00EC4912">
                        <w:pPr>
                          <w:jc w:val="center"/>
                          <w:rPr>
                            <w:rFonts w:ascii="Calibri" w:hAnsi="Calibri" w:cs="Calibri"/>
                            <w:color w:val="FFFFFF"/>
                            <w:sz w:val="18"/>
                            <w:szCs w:val="18"/>
                          </w:rPr>
                        </w:pPr>
                        <w:proofErr w:type="gramStart"/>
                        <w:r>
                          <w:rPr>
                            <w:rFonts w:ascii="Calibri" w:hAnsi="Calibri" w:cs="Calibri"/>
                            <w:color w:val="FFFFFF"/>
                            <w:sz w:val="18"/>
                            <w:szCs w:val="18"/>
                          </w:rPr>
                          <w:t>53</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oval id="Ellipse 186" o:spid="_x0000_s1113" style="position:absolute;left:7402;top:10659;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4BA26C5D" w:rsidR="00EC4912" w:rsidRPr="00E8742B" w:rsidRDefault="00000454" w:rsidP="00EC4912">
                        <w:pPr>
                          <w:jc w:val="center"/>
                          <w:rPr>
                            <w:rFonts w:ascii="Calibri" w:hAnsi="Calibri" w:cs="Calibri"/>
                            <w:color w:val="FFFFFF"/>
                            <w:sz w:val="18"/>
                            <w:szCs w:val="18"/>
                          </w:rPr>
                        </w:pPr>
                        <w:r>
                          <w:rPr>
                            <w:rFonts w:ascii="Calibri" w:hAnsi="Calibri" w:cs="Calibri"/>
                            <w:color w:val="FFFFFF"/>
                            <w:sz w:val="18"/>
                            <w:szCs w:val="18"/>
                          </w:rPr>
                          <w:t>39</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v:textbox>
                </v:oval>
                <v:shape id="Zone de texte 187" o:spid="_x0000_s1114"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0C93084B" w:rsidR="00EC4912" w:rsidRPr="00A24434" w:rsidRDefault="003819D5"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v:textbox>
                </v:shape>
                <v:shape id="Zone de texte 190" o:spid="_x0000_s1115" type="#_x0000_t202" style="position:absolute;left:11259;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116"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17"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118"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0442CE53" w14:textId="178D2553" w:rsidR="00067CE6" w:rsidRPr="00067CE6" w:rsidRDefault="00067CE6" w:rsidP="00067CE6">
      <w:pPr>
        <w:rPr>
          <w:lang w:bidi="fr-FR"/>
        </w:rPr>
      </w:pPr>
    </w:p>
    <w:p w14:paraId="088A039E" w14:textId="6C89FE31" w:rsidR="00067CE6" w:rsidRPr="00067CE6" w:rsidRDefault="007751C3" w:rsidP="00067CE6">
      <w:pPr>
        <w:rPr>
          <w:lang w:bidi="fr-FR"/>
        </w:rPr>
      </w:pPr>
      <w:r>
        <w:rPr>
          <w:noProof/>
        </w:rPr>
        <mc:AlternateContent>
          <mc:Choice Requires="wps">
            <w:drawing>
              <wp:anchor distT="0" distB="0" distL="114300" distR="114300" simplePos="0" relativeHeight="251711488" behindDoc="0" locked="0" layoutInCell="1" allowOverlap="1" wp14:anchorId="7F0BA22F" wp14:editId="18E3D687">
                <wp:simplePos x="0" y="0"/>
                <wp:positionH relativeFrom="column">
                  <wp:posOffset>10223500</wp:posOffset>
                </wp:positionH>
                <wp:positionV relativeFrom="paragraph">
                  <wp:posOffset>6985</wp:posOffset>
                </wp:positionV>
                <wp:extent cx="6350" cy="267943"/>
                <wp:effectExtent l="0" t="0" r="31750" b="0"/>
                <wp:wrapNone/>
                <wp:docPr id="8" name="Connecteur droit 8"/>
                <wp:cNvGraphicFramePr/>
                <a:graphic xmlns:a="http://schemas.openxmlformats.org/drawingml/2006/main">
                  <a:graphicData uri="http://schemas.microsoft.com/office/word/2010/wordprocessingShape">
                    <wps:wsp>
                      <wps:cNvCnPr/>
                      <wps:spPr>
                        <a:xfrm flipH="1">
                          <a:off x="0" y="0"/>
                          <a:ext cx="6350" cy="267943"/>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4A1DC4A" id="Connecteur droit 8"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55pt" to="80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" strokecolor="#63a7da">
                <v:stroke dashstyle="dash"/>
              </v:line>
            </w:pict>
          </mc:Fallback>
        </mc:AlternateContent>
      </w:r>
    </w:p>
    <w:p w14:paraId="310AF723" w14:textId="1E2D922A" w:rsidR="00067CE6" w:rsidRDefault="00067CE6" w:rsidP="00067CE6">
      <w:pPr>
        <w:rPr>
          <w:lang w:bidi="fr-FR"/>
        </w:rPr>
      </w:pPr>
    </w:p>
    <w:p w14:paraId="023ECBA4" w14:textId="6AE95016" w:rsidR="00067CE6" w:rsidRPr="00067CE6" w:rsidRDefault="00D2231C" w:rsidP="00067CE6">
      <w:pPr>
        <w:rPr>
          <w:lang w:bidi="fr-FR"/>
        </w:rPr>
      </w:pPr>
      <w:r>
        <w:rPr>
          <w:noProof/>
        </w:rPr>
        <mc:AlternateContent>
          <mc:Choice Requires="wps">
            <w:drawing>
              <wp:anchor distT="0" distB="0" distL="114300" distR="114300" simplePos="0" relativeHeight="251619840" behindDoc="0" locked="0" layoutInCell="1" allowOverlap="1" wp14:anchorId="644DEEB1" wp14:editId="7ABD9D2F">
                <wp:simplePos x="0" y="0"/>
                <wp:positionH relativeFrom="column">
                  <wp:posOffset>10861675</wp:posOffset>
                </wp:positionH>
                <wp:positionV relativeFrom="paragraph">
                  <wp:posOffset>120650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1A15302B" w:rsidR="00DD3AC6" w:rsidRPr="00E8742B" w:rsidRDefault="00C53EED" w:rsidP="00DD3AC6">
                            <w:pPr>
                              <w:jc w:val="center"/>
                              <w:rPr>
                                <w:rFonts w:ascii="Calibri" w:hAnsi="Calibri" w:cs="Calibri"/>
                                <w:color w:val="FFFFFF"/>
                                <w:sz w:val="18"/>
                                <w:szCs w:val="18"/>
                              </w:rPr>
                            </w:pPr>
                            <w:proofErr w:type="gramStart"/>
                            <w:r>
                              <w:rPr>
                                <w:rFonts w:ascii="Calibri" w:hAnsi="Calibri" w:cs="Calibri"/>
                                <w:color w:val="FFFFFF"/>
                                <w:sz w:val="18"/>
                                <w:szCs w:val="18"/>
                              </w:rPr>
                              <w:t>3</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119" style="position:absolute;margin-left:855.25pt;margin-top:9.5pt;width:67.45pt;height:39.7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" fillcolor="#63a7da" strokecolor="#63a7da" strokeweight="1pt">
                <v:stroke joinstyle="miter"/>
                <v:textbox>
                  <w:txbxContent>
                    <w:p w14:paraId="10607B4C" w14:textId="1A15302B" w:rsidR="00DD3AC6" w:rsidRPr="00E8742B" w:rsidRDefault="00C53EED" w:rsidP="00DD3AC6">
                      <w:pPr>
                        <w:jc w:val="center"/>
                        <w:rPr>
                          <w:rFonts w:ascii="Calibri" w:hAnsi="Calibri" w:cs="Calibri"/>
                          <w:color w:val="FFFFFF"/>
                          <w:sz w:val="18"/>
                          <w:szCs w:val="18"/>
                        </w:rPr>
                      </w:pPr>
                      <w:proofErr w:type="gramStart"/>
                      <w:r>
                        <w:rPr>
                          <w:rFonts w:ascii="Calibri" w:hAnsi="Calibri" w:cs="Calibri"/>
                          <w:color w:val="FFFFFF"/>
                          <w:sz w:val="18"/>
                          <w:szCs w:val="18"/>
                        </w:rPr>
                        <w:t>3</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v:textbox>
              </v:oval>
            </w:pict>
          </mc:Fallback>
        </mc:AlternateContent>
      </w:r>
      <w:r>
        <w:rPr>
          <w:noProof/>
        </w:rPr>
        <mc:AlternateContent>
          <mc:Choice Requires="wps">
            <w:drawing>
              <wp:anchor distT="0" distB="0" distL="114300" distR="114300" simplePos="0" relativeHeight="251638272" behindDoc="0" locked="0" layoutInCell="1" allowOverlap="1" wp14:anchorId="371FCF34" wp14:editId="4DCEBF59">
                <wp:simplePos x="0" y="0"/>
                <wp:positionH relativeFrom="column">
                  <wp:posOffset>11938000</wp:posOffset>
                </wp:positionH>
                <wp:positionV relativeFrom="paragraph">
                  <wp:posOffset>133350</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53421C13" w:rsidR="00A24434" w:rsidRPr="00E8742B" w:rsidRDefault="00A24434" w:rsidP="00A24434">
                            <w:pPr>
                              <w:jc w:val="center"/>
                              <w:rPr>
                                <w:rFonts w:ascii="Calibri" w:hAnsi="Calibri" w:cs="Calibri"/>
                                <w:color w:val="FFFFFF"/>
                                <w:sz w:val="18"/>
                                <w:szCs w:val="18"/>
                              </w:rPr>
                            </w:pPr>
                            <w:r w:rsidRPr="00E8742B">
                              <w:rPr>
                                <w:rFonts w:ascii="Calibri" w:hAnsi="Calibri" w:cs="Calibri"/>
                                <w:color w:val="FFFFFF"/>
                                <w:sz w:val="18"/>
                                <w:szCs w:val="18"/>
                              </w:rPr>
                              <w:t>1</w:t>
                            </w:r>
                            <w:r w:rsidR="00C53EED">
                              <w:rPr>
                                <w:rFonts w:ascii="Calibri" w:hAnsi="Calibri" w:cs="Calibri"/>
                                <w:color w:val="FFFFFF"/>
                                <w:sz w:val="18"/>
                                <w:szCs w:val="18"/>
                              </w:rPr>
                              <w:t>4</w:t>
                            </w:r>
                            <w:r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120" style="position:absolute;margin-left:940pt;margin-top:10.5pt;width:67.45pt;height:39.3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" fillcolor="#63a7da" strokecolor="#63a7da" strokeweight="1pt">
                <v:stroke joinstyle="miter"/>
                <v:textbox>
                  <w:txbxContent>
                    <w:p w14:paraId="3CDBC110" w14:textId="53421C13" w:rsidR="00A24434" w:rsidRPr="00E8742B" w:rsidRDefault="00A24434" w:rsidP="00A24434">
                      <w:pPr>
                        <w:jc w:val="center"/>
                        <w:rPr>
                          <w:rFonts w:ascii="Calibri" w:hAnsi="Calibri" w:cs="Calibri"/>
                          <w:color w:val="FFFFFF"/>
                          <w:sz w:val="18"/>
                          <w:szCs w:val="18"/>
                        </w:rPr>
                      </w:pPr>
                      <w:r w:rsidRPr="00E8742B">
                        <w:rPr>
                          <w:rFonts w:ascii="Calibri" w:hAnsi="Calibri" w:cs="Calibri"/>
                          <w:color w:val="FFFFFF"/>
                          <w:sz w:val="18"/>
                          <w:szCs w:val="18"/>
                        </w:rPr>
                        <w:t>1</w:t>
                      </w:r>
                      <w:r w:rsidR="00C53EED">
                        <w:rPr>
                          <w:rFonts w:ascii="Calibri" w:hAnsi="Calibri" w:cs="Calibri"/>
                          <w:color w:val="FFFFFF"/>
                          <w:sz w:val="18"/>
                          <w:szCs w:val="18"/>
                        </w:rPr>
                        <w:t>4</w:t>
                      </w:r>
                      <w:r w:rsidRPr="00E8742B">
                        <w:rPr>
                          <w:rFonts w:ascii="Calibri" w:hAnsi="Calibri" w:cs="Calibri"/>
                          <w:color w:val="FFFFFF"/>
                          <w:sz w:val="18"/>
                          <w:szCs w:val="18"/>
                        </w:rPr>
                        <w:t xml:space="preserve"> inscrits</w:t>
                      </w:r>
                    </w:p>
                  </w:txbxContent>
                </v:textbox>
              </v:oval>
            </w:pict>
          </mc:Fallback>
        </mc:AlternateContent>
      </w:r>
      <w:r w:rsidR="00225AC9">
        <w:rPr>
          <w:noProof/>
          <w:lang w:bidi="fr-FR"/>
        </w:rPr>
        <w:drawing>
          <wp:anchor distT="0" distB="0" distL="114300" distR="114300" simplePos="0" relativeHeight="251709440" behindDoc="1" locked="0" layoutInCell="1" allowOverlap="1" wp14:anchorId="3DF6E7D0" wp14:editId="150ACE78">
            <wp:simplePos x="0" y="0"/>
            <wp:positionH relativeFrom="margin">
              <wp:posOffset>5287010</wp:posOffset>
            </wp:positionH>
            <wp:positionV relativeFrom="paragraph">
              <wp:posOffset>52366</wp:posOffset>
            </wp:positionV>
            <wp:extent cx="385644" cy="385644"/>
            <wp:effectExtent l="0" t="0" r="0" b="0"/>
            <wp:wrapNone/>
            <wp:docPr id="59" name="Graphique 59" descr="Sciences de l’apprentissage à distanc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que 59" descr="Sciences de l’apprentissage à distance avec un remplissage uni"/>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385644" cy="385644"/>
                    </a:xfrm>
                    <a:prstGeom prst="rect">
                      <a:avLst/>
                    </a:prstGeom>
                  </pic:spPr>
                </pic:pic>
              </a:graphicData>
            </a:graphic>
            <wp14:sizeRelH relativeFrom="margin">
              <wp14:pctWidth>0</wp14:pctWidth>
            </wp14:sizeRelH>
            <wp14:sizeRelV relativeFrom="margin">
              <wp14:pctHeight>0</wp14:pctHeight>
            </wp14:sizeRelV>
          </wp:anchor>
        </w:drawing>
      </w:r>
      <w:r w:rsidR="00067CE6">
        <w:rPr>
          <w:noProof/>
        </w:rPr>
        <mc:AlternateContent>
          <mc:Choice Requires="wpg">
            <w:drawing>
              <wp:anchor distT="0" distB="0" distL="114300" distR="114300" simplePos="0" relativeHeight="251708416" behindDoc="1" locked="0" layoutInCell="1" allowOverlap="1" wp14:anchorId="468B83A5" wp14:editId="42BD04ED">
                <wp:simplePos x="0" y="0"/>
                <wp:positionH relativeFrom="column">
                  <wp:posOffset>5238750</wp:posOffset>
                </wp:positionH>
                <wp:positionV relativeFrom="paragraph">
                  <wp:posOffset>22860</wp:posOffset>
                </wp:positionV>
                <wp:extent cx="481671" cy="446814"/>
                <wp:effectExtent l="0" t="0" r="0" b="0"/>
                <wp:wrapNone/>
                <wp:docPr id="10" name="Graphique 8"/>
                <wp:cNvGraphicFramePr/>
                <a:graphic xmlns:a="http://schemas.openxmlformats.org/drawingml/2006/main">
                  <a:graphicData uri="http://schemas.microsoft.com/office/word/2010/wordprocessingGroup">
                    <wpg:wgp>
                      <wpg:cNvGrpSpPr/>
                      <wpg:grpSpPr>
                        <a:xfrm>
                          <a:off x="0" y="0"/>
                          <a:ext cx="481671" cy="446814"/>
                          <a:chOff x="0" y="0"/>
                          <a:chExt cx="481671" cy="446814"/>
                        </a:xfrm>
                        <a:solidFill>
                          <a:srgbClr val="63A7DA"/>
                        </a:solidFill>
                      </wpg:grpSpPr>
                      <wps:wsp>
                        <wps:cNvPr id="14" name="Forme libre : forme 14"/>
                        <wps:cNvSpPr/>
                        <wps:spPr>
                          <a:xfrm>
                            <a:off x="335904" y="312456"/>
                            <a:ext cx="10327" cy="9525"/>
                          </a:xfrm>
                          <a:custGeom>
                            <a:avLst/>
                            <a:gdLst>
                              <a:gd name="connsiteX0" fmla="*/ 5628 w 10327"/>
                              <a:gd name="connsiteY0" fmla="*/ 55 h 9525"/>
                              <a:gd name="connsiteX1" fmla="*/ 59 w 10327"/>
                              <a:gd name="connsiteY1" fmla="*/ 4360 h 9525"/>
                              <a:gd name="connsiteX2" fmla="*/ 4700 w 10327"/>
                              <a:gd name="connsiteY2" fmla="*/ 9525 h 9525"/>
                              <a:gd name="connsiteX3" fmla="*/ 5628 w 10327"/>
                              <a:gd name="connsiteY3" fmla="*/ 9525 h 9525"/>
                              <a:gd name="connsiteX4" fmla="*/ 10268 w 10327"/>
                              <a:gd name="connsiteY4" fmla="*/ 4360 h 9525"/>
                              <a:gd name="connsiteX5" fmla="*/ 5628 w 10327"/>
                              <a:gd name="connsiteY5" fmla="*/ 55 h 9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327" h="9525">
                                <a:moveTo>
                                  <a:pt x="5628" y="55"/>
                                </a:moveTo>
                                <a:cubicBezTo>
                                  <a:pt x="2844" y="-375"/>
                                  <a:pt x="59" y="1777"/>
                                  <a:pt x="59" y="4360"/>
                                </a:cubicBezTo>
                                <a:cubicBezTo>
                                  <a:pt x="-405" y="6942"/>
                                  <a:pt x="1916" y="9525"/>
                                  <a:pt x="4700" y="9525"/>
                                </a:cubicBezTo>
                                <a:cubicBezTo>
                                  <a:pt x="5164" y="9525"/>
                                  <a:pt x="5164" y="9525"/>
                                  <a:pt x="5628" y="9525"/>
                                </a:cubicBezTo>
                                <a:cubicBezTo>
                                  <a:pt x="8412" y="9095"/>
                                  <a:pt x="10732" y="6942"/>
                                  <a:pt x="10268" y="4360"/>
                                </a:cubicBezTo>
                                <a:cubicBezTo>
                                  <a:pt x="10268" y="1777"/>
                                  <a:pt x="7948" y="55"/>
                                  <a:pt x="5628" y="55"/>
                                </a:cubicBez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orme libre : forme 15"/>
                        <wps:cNvSpPr/>
                        <wps:spPr>
                          <a:xfrm>
                            <a:off x="303945" y="312511"/>
                            <a:ext cx="10208" cy="9470"/>
                          </a:xfrm>
                          <a:custGeom>
                            <a:avLst/>
                            <a:gdLst>
                              <a:gd name="connsiteX0" fmla="*/ 5104 w 10208"/>
                              <a:gd name="connsiteY0" fmla="*/ 0 h 9470"/>
                              <a:gd name="connsiteX1" fmla="*/ 0 w 10208"/>
                              <a:gd name="connsiteY1" fmla="*/ 4735 h 9470"/>
                              <a:gd name="connsiteX2" fmla="*/ 5104 w 10208"/>
                              <a:gd name="connsiteY2" fmla="*/ 9470 h 9470"/>
                              <a:gd name="connsiteX3" fmla="*/ 10209 w 10208"/>
                              <a:gd name="connsiteY3" fmla="*/ 4735 h 9470"/>
                              <a:gd name="connsiteX4" fmla="*/ 5104 w 10208"/>
                              <a:gd name="connsiteY4" fmla="*/ 0 h 9470"/>
                              <a:gd name="connsiteX5" fmla="*/ 5104 w 10208"/>
                              <a:gd name="connsiteY5" fmla="*/ 0 h 9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08" h="9470">
                                <a:moveTo>
                                  <a:pt x="5104" y="0"/>
                                </a:moveTo>
                                <a:cubicBezTo>
                                  <a:pt x="2320" y="0"/>
                                  <a:pt x="0" y="2152"/>
                                  <a:pt x="0" y="4735"/>
                                </a:cubicBezTo>
                                <a:cubicBezTo>
                                  <a:pt x="0" y="7318"/>
                                  <a:pt x="2320" y="9470"/>
                                  <a:pt x="5104" y="9470"/>
                                </a:cubicBezTo>
                                <a:cubicBezTo>
                                  <a:pt x="7889" y="9470"/>
                                  <a:pt x="10209" y="7318"/>
                                  <a:pt x="10209" y="4735"/>
                                </a:cubicBezTo>
                                <a:cubicBezTo>
                                  <a:pt x="10209" y="2152"/>
                                  <a:pt x="7889" y="0"/>
                                  <a:pt x="5104" y="0"/>
                                </a:cubicBezTo>
                                <a:lnTo>
                                  <a:pt x="5104" y="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orme libre : forme 20"/>
                        <wps:cNvSpPr/>
                        <wps:spPr>
                          <a:xfrm>
                            <a:off x="273318" y="312511"/>
                            <a:ext cx="10208" cy="9470"/>
                          </a:xfrm>
                          <a:custGeom>
                            <a:avLst/>
                            <a:gdLst>
                              <a:gd name="connsiteX0" fmla="*/ 5104 w 10208"/>
                              <a:gd name="connsiteY0" fmla="*/ 0 h 9470"/>
                              <a:gd name="connsiteX1" fmla="*/ 0 w 10208"/>
                              <a:gd name="connsiteY1" fmla="*/ 4735 h 9470"/>
                              <a:gd name="connsiteX2" fmla="*/ 5104 w 10208"/>
                              <a:gd name="connsiteY2" fmla="*/ 9470 h 9470"/>
                              <a:gd name="connsiteX3" fmla="*/ 10209 w 10208"/>
                              <a:gd name="connsiteY3" fmla="*/ 4735 h 9470"/>
                              <a:gd name="connsiteX4" fmla="*/ 5104 w 10208"/>
                              <a:gd name="connsiteY4" fmla="*/ 0 h 9470"/>
                              <a:gd name="connsiteX5" fmla="*/ 5104 w 10208"/>
                              <a:gd name="connsiteY5" fmla="*/ 0 h 9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08" h="9470">
                                <a:moveTo>
                                  <a:pt x="5104" y="0"/>
                                </a:moveTo>
                                <a:cubicBezTo>
                                  <a:pt x="2320" y="0"/>
                                  <a:pt x="0" y="2152"/>
                                  <a:pt x="0" y="4735"/>
                                </a:cubicBezTo>
                                <a:cubicBezTo>
                                  <a:pt x="0" y="7318"/>
                                  <a:pt x="2320" y="9470"/>
                                  <a:pt x="5104" y="9470"/>
                                </a:cubicBezTo>
                                <a:cubicBezTo>
                                  <a:pt x="7889" y="9470"/>
                                  <a:pt x="10209" y="7318"/>
                                  <a:pt x="10209" y="4735"/>
                                </a:cubicBezTo>
                                <a:cubicBezTo>
                                  <a:pt x="10209" y="2152"/>
                                  <a:pt x="7889" y="0"/>
                                  <a:pt x="5104" y="0"/>
                                </a:cubicBezTo>
                                <a:lnTo>
                                  <a:pt x="5104" y="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orme libre : forme 21"/>
                        <wps:cNvSpPr/>
                        <wps:spPr>
                          <a:xfrm>
                            <a:off x="239443" y="312511"/>
                            <a:ext cx="10208" cy="9470"/>
                          </a:xfrm>
                          <a:custGeom>
                            <a:avLst/>
                            <a:gdLst>
                              <a:gd name="connsiteX0" fmla="*/ 5104 w 10208"/>
                              <a:gd name="connsiteY0" fmla="*/ 0 h 9470"/>
                              <a:gd name="connsiteX1" fmla="*/ 0 w 10208"/>
                              <a:gd name="connsiteY1" fmla="*/ 4735 h 9470"/>
                              <a:gd name="connsiteX2" fmla="*/ 5104 w 10208"/>
                              <a:gd name="connsiteY2" fmla="*/ 9470 h 9470"/>
                              <a:gd name="connsiteX3" fmla="*/ 10209 w 10208"/>
                              <a:gd name="connsiteY3" fmla="*/ 4735 h 9470"/>
                              <a:gd name="connsiteX4" fmla="*/ 5104 w 10208"/>
                              <a:gd name="connsiteY4" fmla="*/ 0 h 9470"/>
                              <a:gd name="connsiteX5" fmla="*/ 5104 w 10208"/>
                              <a:gd name="connsiteY5" fmla="*/ 0 h 9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08" h="9470">
                                <a:moveTo>
                                  <a:pt x="5104" y="0"/>
                                </a:moveTo>
                                <a:cubicBezTo>
                                  <a:pt x="2320" y="0"/>
                                  <a:pt x="0" y="2152"/>
                                  <a:pt x="0" y="4735"/>
                                </a:cubicBezTo>
                                <a:cubicBezTo>
                                  <a:pt x="0" y="7318"/>
                                  <a:pt x="2320" y="9470"/>
                                  <a:pt x="5104" y="9470"/>
                                </a:cubicBezTo>
                                <a:cubicBezTo>
                                  <a:pt x="7889" y="9470"/>
                                  <a:pt x="10209" y="7318"/>
                                  <a:pt x="10209" y="4735"/>
                                </a:cubicBezTo>
                                <a:cubicBezTo>
                                  <a:pt x="10209" y="2152"/>
                                  <a:pt x="7889" y="0"/>
                                  <a:pt x="5104" y="0"/>
                                </a:cubicBezTo>
                                <a:lnTo>
                                  <a:pt x="5104" y="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e libre : forme 41"/>
                        <wps:cNvSpPr/>
                        <wps:spPr>
                          <a:xfrm>
                            <a:off x="208353" y="312511"/>
                            <a:ext cx="10208" cy="9470"/>
                          </a:xfrm>
                          <a:custGeom>
                            <a:avLst/>
                            <a:gdLst>
                              <a:gd name="connsiteX0" fmla="*/ 5104 w 10208"/>
                              <a:gd name="connsiteY0" fmla="*/ 0 h 9470"/>
                              <a:gd name="connsiteX1" fmla="*/ 0 w 10208"/>
                              <a:gd name="connsiteY1" fmla="*/ 4735 h 9470"/>
                              <a:gd name="connsiteX2" fmla="*/ 5104 w 10208"/>
                              <a:gd name="connsiteY2" fmla="*/ 9470 h 9470"/>
                              <a:gd name="connsiteX3" fmla="*/ 10209 w 10208"/>
                              <a:gd name="connsiteY3" fmla="*/ 4735 h 9470"/>
                              <a:gd name="connsiteX4" fmla="*/ 5104 w 10208"/>
                              <a:gd name="connsiteY4" fmla="*/ 0 h 9470"/>
                              <a:gd name="connsiteX5" fmla="*/ 5104 w 10208"/>
                              <a:gd name="connsiteY5" fmla="*/ 0 h 9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08" h="9470">
                                <a:moveTo>
                                  <a:pt x="5104" y="0"/>
                                </a:moveTo>
                                <a:cubicBezTo>
                                  <a:pt x="2320" y="0"/>
                                  <a:pt x="0" y="2152"/>
                                  <a:pt x="0" y="4735"/>
                                </a:cubicBezTo>
                                <a:cubicBezTo>
                                  <a:pt x="0" y="7318"/>
                                  <a:pt x="2320" y="9470"/>
                                  <a:pt x="5104" y="9470"/>
                                </a:cubicBezTo>
                                <a:cubicBezTo>
                                  <a:pt x="7889" y="9470"/>
                                  <a:pt x="10209" y="7318"/>
                                  <a:pt x="10209" y="4735"/>
                                </a:cubicBezTo>
                                <a:cubicBezTo>
                                  <a:pt x="10209" y="2152"/>
                                  <a:pt x="7889" y="0"/>
                                  <a:pt x="5104" y="0"/>
                                </a:cubicBezTo>
                                <a:lnTo>
                                  <a:pt x="5104" y="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e libre : forme 42"/>
                        <wps:cNvSpPr/>
                        <wps:spPr>
                          <a:xfrm>
                            <a:off x="177726" y="312511"/>
                            <a:ext cx="10208" cy="9470"/>
                          </a:xfrm>
                          <a:custGeom>
                            <a:avLst/>
                            <a:gdLst>
                              <a:gd name="connsiteX0" fmla="*/ 5104 w 10208"/>
                              <a:gd name="connsiteY0" fmla="*/ 0 h 9470"/>
                              <a:gd name="connsiteX1" fmla="*/ 0 w 10208"/>
                              <a:gd name="connsiteY1" fmla="*/ 4735 h 9470"/>
                              <a:gd name="connsiteX2" fmla="*/ 5104 w 10208"/>
                              <a:gd name="connsiteY2" fmla="*/ 9470 h 9470"/>
                              <a:gd name="connsiteX3" fmla="*/ 10209 w 10208"/>
                              <a:gd name="connsiteY3" fmla="*/ 4735 h 9470"/>
                              <a:gd name="connsiteX4" fmla="*/ 5104 w 10208"/>
                              <a:gd name="connsiteY4" fmla="*/ 0 h 9470"/>
                              <a:gd name="connsiteX5" fmla="*/ 5104 w 10208"/>
                              <a:gd name="connsiteY5" fmla="*/ 0 h 9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08" h="9470">
                                <a:moveTo>
                                  <a:pt x="5104" y="0"/>
                                </a:moveTo>
                                <a:cubicBezTo>
                                  <a:pt x="2320" y="0"/>
                                  <a:pt x="0" y="2152"/>
                                  <a:pt x="0" y="4735"/>
                                </a:cubicBezTo>
                                <a:cubicBezTo>
                                  <a:pt x="0" y="7318"/>
                                  <a:pt x="2320" y="9470"/>
                                  <a:pt x="5104" y="9470"/>
                                </a:cubicBezTo>
                                <a:cubicBezTo>
                                  <a:pt x="7889" y="9470"/>
                                  <a:pt x="10209" y="7318"/>
                                  <a:pt x="10209" y="4735"/>
                                </a:cubicBezTo>
                                <a:cubicBezTo>
                                  <a:pt x="10209" y="2152"/>
                                  <a:pt x="7889" y="0"/>
                                  <a:pt x="5104" y="0"/>
                                </a:cubicBezTo>
                                <a:lnTo>
                                  <a:pt x="5104" y="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e libre : forme 44"/>
                        <wps:cNvSpPr/>
                        <wps:spPr>
                          <a:xfrm>
                            <a:off x="147100" y="312511"/>
                            <a:ext cx="10208" cy="9470"/>
                          </a:xfrm>
                          <a:custGeom>
                            <a:avLst/>
                            <a:gdLst>
                              <a:gd name="connsiteX0" fmla="*/ 5104 w 10208"/>
                              <a:gd name="connsiteY0" fmla="*/ 0 h 9470"/>
                              <a:gd name="connsiteX1" fmla="*/ 0 w 10208"/>
                              <a:gd name="connsiteY1" fmla="*/ 4735 h 9470"/>
                              <a:gd name="connsiteX2" fmla="*/ 5104 w 10208"/>
                              <a:gd name="connsiteY2" fmla="*/ 9470 h 9470"/>
                              <a:gd name="connsiteX3" fmla="*/ 10209 w 10208"/>
                              <a:gd name="connsiteY3" fmla="*/ 4735 h 9470"/>
                              <a:gd name="connsiteX4" fmla="*/ 5104 w 10208"/>
                              <a:gd name="connsiteY4" fmla="*/ 0 h 9470"/>
                              <a:gd name="connsiteX5" fmla="*/ 5104 w 10208"/>
                              <a:gd name="connsiteY5" fmla="*/ 0 h 9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08" h="9470">
                                <a:moveTo>
                                  <a:pt x="5104" y="0"/>
                                </a:moveTo>
                                <a:cubicBezTo>
                                  <a:pt x="2320" y="0"/>
                                  <a:pt x="0" y="2152"/>
                                  <a:pt x="0" y="4735"/>
                                </a:cubicBezTo>
                                <a:cubicBezTo>
                                  <a:pt x="0" y="7318"/>
                                  <a:pt x="2320" y="9470"/>
                                  <a:pt x="5104" y="9470"/>
                                </a:cubicBezTo>
                                <a:cubicBezTo>
                                  <a:pt x="7889" y="9470"/>
                                  <a:pt x="10209" y="7318"/>
                                  <a:pt x="10209" y="4735"/>
                                </a:cubicBezTo>
                                <a:cubicBezTo>
                                  <a:pt x="10209" y="2152"/>
                                  <a:pt x="7889" y="0"/>
                                  <a:pt x="5104" y="0"/>
                                </a:cubicBezTo>
                                <a:lnTo>
                                  <a:pt x="5104" y="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 forme 55"/>
                        <wps:cNvSpPr/>
                        <wps:spPr>
                          <a:xfrm>
                            <a:off x="303945" y="116223"/>
                            <a:ext cx="30626" cy="28410"/>
                          </a:xfrm>
                          <a:custGeom>
                            <a:avLst/>
                            <a:gdLst>
                              <a:gd name="connsiteX0" fmla="*/ 15313 w 30626"/>
                              <a:gd name="connsiteY0" fmla="*/ 28410 h 28410"/>
                              <a:gd name="connsiteX1" fmla="*/ 30627 w 30626"/>
                              <a:gd name="connsiteY1" fmla="*/ 14205 h 28410"/>
                              <a:gd name="connsiteX2" fmla="*/ 15313 w 30626"/>
                              <a:gd name="connsiteY2" fmla="*/ 0 h 28410"/>
                              <a:gd name="connsiteX3" fmla="*/ 0 w 30626"/>
                              <a:gd name="connsiteY3" fmla="*/ 14205 h 28410"/>
                              <a:gd name="connsiteX4" fmla="*/ 0 w 30626"/>
                              <a:gd name="connsiteY4" fmla="*/ 14205 h 28410"/>
                              <a:gd name="connsiteX5" fmla="*/ 15313 w 30626"/>
                              <a:gd name="connsiteY5" fmla="*/ 28410 h 28410"/>
                              <a:gd name="connsiteX6" fmla="*/ 15313 w 30626"/>
                              <a:gd name="connsiteY6" fmla="*/ 9470 h 28410"/>
                              <a:gd name="connsiteX7" fmla="*/ 19954 w 30626"/>
                              <a:gd name="connsiteY7" fmla="*/ 14636 h 28410"/>
                              <a:gd name="connsiteX8" fmla="*/ 15313 w 30626"/>
                              <a:gd name="connsiteY8" fmla="*/ 18940 h 28410"/>
                              <a:gd name="connsiteX9" fmla="*/ 9745 w 30626"/>
                              <a:gd name="connsiteY9" fmla="*/ 14636 h 28410"/>
                              <a:gd name="connsiteX10" fmla="*/ 14385 w 30626"/>
                              <a:gd name="connsiteY10" fmla="*/ 9470 h 28410"/>
                              <a:gd name="connsiteX11" fmla="*/ 15313 w 30626"/>
                              <a:gd name="connsiteY11" fmla="*/ 9470 h 28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626" h="28410">
                                <a:moveTo>
                                  <a:pt x="15313" y="28410"/>
                                </a:moveTo>
                                <a:cubicBezTo>
                                  <a:pt x="23666" y="28410"/>
                                  <a:pt x="30627" y="21953"/>
                                  <a:pt x="30627" y="14205"/>
                                </a:cubicBezTo>
                                <a:cubicBezTo>
                                  <a:pt x="30627" y="6457"/>
                                  <a:pt x="23666" y="0"/>
                                  <a:pt x="15313" y="0"/>
                                </a:cubicBezTo>
                                <a:cubicBezTo>
                                  <a:pt x="6961" y="0"/>
                                  <a:pt x="0" y="6457"/>
                                  <a:pt x="0" y="14205"/>
                                </a:cubicBezTo>
                                <a:lnTo>
                                  <a:pt x="0" y="14205"/>
                                </a:lnTo>
                                <a:cubicBezTo>
                                  <a:pt x="0" y="21953"/>
                                  <a:pt x="6961" y="28410"/>
                                  <a:pt x="15313" y="28410"/>
                                </a:cubicBezTo>
                                <a:close/>
                                <a:moveTo>
                                  <a:pt x="15313" y="9470"/>
                                </a:moveTo>
                                <a:cubicBezTo>
                                  <a:pt x="18098" y="9901"/>
                                  <a:pt x="20418" y="12053"/>
                                  <a:pt x="19954" y="14636"/>
                                </a:cubicBezTo>
                                <a:cubicBezTo>
                                  <a:pt x="19490" y="16788"/>
                                  <a:pt x="17633" y="18510"/>
                                  <a:pt x="15313" y="18940"/>
                                </a:cubicBezTo>
                                <a:cubicBezTo>
                                  <a:pt x="12529" y="19371"/>
                                  <a:pt x="9745" y="17218"/>
                                  <a:pt x="9745" y="14636"/>
                                </a:cubicBezTo>
                                <a:cubicBezTo>
                                  <a:pt x="9281" y="12053"/>
                                  <a:pt x="11601" y="9470"/>
                                  <a:pt x="14385" y="9470"/>
                                </a:cubicBezTo>
                                <a:cubicBezTo>
                                  <a:pt x="14849" y="9470"/>
                                  <a:pt x="15313" y="9470"/>
                                  <a:pt x="15313" y="9470"/>
                                </a:cubicBez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 forme 56"/>
                        <wps:cNvSpPr/>
                        <wps:spPr>
                          <a:xfrm>
                            <a:off x="136891" y="135163"/>
                            <a:ext cx="30626" cy="28410"/>
                          </a:xfrm>
                          <a:custGeom>
                            <a:avLst/>
                            <a:gdLst>
                              <a:gd name="connsiteX0" fmla="*/ 15313 w 30626"/>
                              <a:gd name="connsiteY0" fmla="*/ 0 h 28410"/>
                              <a:gd name="connsiteX1" fmla="*/ 0 w 30626"/>
                              <a:gd name="connsiteY1" fmla="*/ 14205 h 28410"/>
                              <a:gd name="connsiteX2" fmla="*/ 15313 w 30626"/>
                              <a:gd name="connsiteY2" fmla="*/ 28410 h 28410"/>
                              <a:gd name="connsiteX3" fmla="*/ 30627 w 30626"/>
                              <a:gd name="connsiteY3" fmla="*/ 14205 h 28410"/>
                              <a:gd name="connsiteX4" fmla="*/ 15313 w 30626"/>
                              <a:gd name="connsiteY4" fmla="*/ 0 h 28410"/>
                              <a:gd name="connsiteX5" fmla="*/ 15313 w 30626"/>
                              <a:gd name="connsiteY5" fmla="*/ 0 h 28410"/>
                              <a:gd name="connsiteX6" fmla="*/ 15313 w 30626"/>
                              <a:gd name="connsiteY6" fmla="*/ 18940 h 28410"/>
                              <a:gd name="connsiteX7" fmla="*/ 10209 w 30626"/>
                              <a:gd name="connsiteY7" fmla="*/ 14205 h 28410"/>
                              <a:gd name="connsiteX8" fmla="*/ 15313 w 30626"/>
                              <a:gd name="connsiteY8" fmla="*/ 9470 h 28410"/>
                              <a:gd name="connsiteX9" fmla="*/ 20418 w 30626"/>
                              <a:gd name="connsiteY9" fmla="*/ 14205 h 28410"/>
                              <a:gd name="connsiteX10" fmla="*/ 15313 w 30626"/>
                              <a:gd name="connsiteY10" fmla="*/ 18940 h 28410"/>
                              <a:gd name="connsiteX11" fmla="*/ 15313 w 30626"/>
                              <a:gd name="connsiteY11" fmla="*/ 18940 h 28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626" h="28410">
                                <a:moveTo>
                                  <a:pt x="15313" y="0"/>
                                </a:moveTo>
                                <a:cubicBezTo>
                                  <a:pt x="6961" y="0"/>
                                  <a:pt x="0" y="6457"/>
                                  <a:pt x="0" y="14205"/>
                                </a:cubicBezTo>
                                <a:cubicBezTo>
                                  <a:pt x="0" y="21953"/>
                                  <a:pt x="6961" y="28410"/>
                                  <a:pt x="15313" y="28410"/>
                                </a:cubicBezTo>
                                <a:cubicBezTo>
                                  <a:pt x="23666" y="28410"/>
                                  <a:pt x="30627" y="21953"/>
                                  <a:pt x="30627" y="14205"/>
                                </a:cubicBezTo>
                                <a:cubicBezTo>
                                  <a:pt x="30627" y="6457"/>
                                  <a:pt x="23666" y="0"/>
                                  <a:pt x="15313" y="0"/>
                                </a:cubicBezTo>
                                <a:lnTo>
                                  <a:pt x="15313" y="0"/>
                                </a:lnTo>
                                <a:close/>
                                <a:moveTo>
                                  <a:pt x="15313" y="18940"/>
                                </a:moveTo>
                                <a:cubicBezTo>
                                  <a:pt x="12529" y="18940"/>
                                  <a:pt x="10209" y="16788"/>
                                  <a:pt x="10209" y="14205"/>
                                </a:cubicBezTo>
                                <a:cubicBezTo>
                                  <a:pt x="10209" y="11622"/>
                                  <a:pt x="12529" y="9470"/>
                                  <a:pt x="15313" y="9470"/>
                                </a:cubicBezTo>
                                <a:cubicBezTo>
                                  <a:pt x="18098" y="9470"/>
                                  <a:pt x="20418" y="11622"/>
                                  <a:pt x="20418" y="14205"/>
                                </a:cubicBezTo>
                                <a:cubicBezTo>
                                  <a:pt x="20418" y="16788"/>
                                  <a:pt x="18098" y="18940"/>
                                  <a:pt x="15313" y="18940"/>
                                </a:cubicBezTo>
                                <a:cubicBezTo>
                                  <a:pt x="15313" y="18940"/>
                                  <a:pt x="15313" y="18940"/>
                                  <a:pt x="15313" y="18940"/>
                                </a:cubicBez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 forme 57"/>
                        <wps:cNvSpPr/>
                        <wps:spPr>
                          <a:xfrm>
                            <a:off x="187935" y="211784"/>
                            <a:ext cx="40835" cy="37880"/>
                          </a:xfrm>
                          <a:custGeom>
                            <a:avLst/>
                            <a:gdLst>
                              <a:gd name="connsiteX0" fmla="*/ 20418 w 40835"/>
                              <a:gd name="connsiteY0" fmla="*/ 37880 h 37880"/>
                              <a:gd name="connsiteX1" fmla="*/ 40835 w 40835"/>
                              <a:gd name="connsiteY1" fmla="*/ 18940 h 37880"/>
                              <a:gd name="connsiteX2" fmla="*/ 20418 w 40835"/>
                              <a:gd name="connsiteY2" fmla="*/ 0 h 37880"/>
                              <a:gd name="connsiteX3" fmla="*/ 0 w 40835"/>
                              <a:gd name="connsiteY3" fmla="*/ 18940 h 37880"/>
                              <a:gd name="connsiteX4" fmla="*/ 20418 w 40835"/>
                              <a:gd name="connsiteY4" fmla="*/ 37880 h 37880"/>
                              <a:gd name="connsiteX5" fmla="*/ 20418 w 40835"/>
                              <a:gd name="connsiteY5" fmla="*/ 37880 h 37880"/>
                              <a:gd name="connsiteX6" fmla="*/ 20418 w 40835"/>
                              <a:gd name="connsiteY6" fmla="*/ 9470 h 37880"/>
                              <a:gd name="connsiteX7" fmla="*/ 30627 w 40835"/>
                              <a:gd name="connsiteY7" fmla="*/ 18940 h 37880"/>
                              <a:gd name="connsiteX8" fmla="*/ 20418 w 40835"/>
                              <a:gd name="connsiteY8" fmla="*/ 28410 h 37880"/>
                              <a:gd name="connsiteX9" fmla="*/ 10209 w 40835"/>
                              <a:gd name="connsiteY9" fmla="*/ 18940 h 37880"/>
                              <a:gd name="connsiteX10" fmla="*/ 20418 w 40835"/>
                              <a:gd name="connsiteY10" fmla="*/ 9470 h 37880"/>
                              <a:gd name="connsiteX11" fmla="*/ 20418 w 40835"/>
                              <a:gd name="connsiteY11" fmla="*/ 9470 h 37880"/>
                              <a:gd name="connsiteX12" fmla="*/ 20418 w 40835"/>
                              <a:gd name="connsiteY12" fmla="*/ 9470 h 3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0835" h="37880">
                                <a:moveTo>
                                  <a:pt x="20418" y="37880"/>
                                </a:moveTo>
                                <a:cubicBezTo>
                                  <a:pt x="31555" y="37880"/>
                                  <a:pt x="40835" y="29271"/>
                                  <a:pt x="40835" y="18940"/>
                                </a:cubicBezTo>
                                <a:cubicBezTo>
                                  <a:pt x="40835" y="8609"/>
                                  <a:pt x="31555" y="0"/>
                                  <a:pt x="20418" y="0"/>
                                </a:cubicBezTo>
                                <a:cubicBezTo>
                                  <a:pt x="9281" y="0"/>
                                  <a:pt x="0" y="8609"/>
                                  <a:pt x="0" y="18940"/>
                                </a:cubicBezTo>
                                <a:cubicBezTo>
                                  <a:pt x="0" y="29271"/>
                                  <a:pt x="9281" y="37880"/>
                                  <a:pt x="20418" y="37880"/>
                                </a:cubicBezTo>
                                <a:lnTo>
                                  <a:pt x="20418" y="37880"/>
                                </a:lnTo>
                                <a:close/>
                                <a:moveTo>
                                  <a:pt x="20418" y="9470"/>
                                </a:moveTo>
                                <a:cubicBezTo>
                                  <a:pt x="25986" y="9470"/>
                                  <a:pt x="30627" y="13775"/>
                                  <a:pt x="30627" y="18940"/>
                                </a:cubicBezTo>
                                <a:cubicBezTo>
                                  <a:pt x="30627" y="24106"/>
                                  <a:pt x="25986" y="28410"/>
                                  <a:pt x="20418" y="28410"/>
                                </a:cubicBezTo>
                                <a:cubicBezTo>
                                  <a:pt x="14849" y="28410"/>
                                  <a:pt x="10209" y="24106"/>
                                  <a:pt x="10209" y="18940"/>
                                </a:cubicBezTo>
                                <a:cubicBezTo>
                                  <a:pt x="10209" y="13344"/>
                                  <a:pt x="14849" y="9040"/>
                                  <a:pt x="20418" y="9470"/>
                                </a:cubicBezTo>
                                <a:cubicBezTo>
                                  <a:pt x="20418" y="9040"/>
                                  <a:pt x="20418" y="9040"/>
                                  <a:pt x="20418" y="9470"/>
                                </a:cubicBezTo>
                                <a:lnTo>
                                  <a:pt x="20418" y="9470"/>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e libre : forme 58"/>
                        <wps:cNvSpPr/>
                        <wps:spPr>
                          <a:xfrm>
                            <a:off x="0" y="0"/>
                            <a:ext cx="481671" cy="446814"/>
                          </a:xfrm>
                          <a:custGeom>
                            <a:avLst/>
                            <a:gdLst>
                              <a:gd name="connsiteX0" fmla="*/ 240836 w 481671"/>
                              <a:gd name="connsiteY0" fmla="*/ 446814 h 446814"/>
                              <a:gd name="connsiteX1" fmla="*/ 0 w 481671"/>
                              <a:gd name="connsiteY1" fmla="*/ 223407 h 446814"/>
                              <a:gd name="connsiteX2" fmla="*/ 240836 w 481671"/>
                              <a:gd name="connsiteY2" fmla="*/ 0 h 446814"/>
                              <a:gd name="connsiteX3" fmla="*/ 481672 w 481671"/>
                              <a:gd name="connsiteY3" fmla="*/ 223407 h 446814"/>
                              <a:gd name="connsiteX4" fmla="*/ 481672 w 481671"/>
                              <a:gd name="connsiteY4" fmla="*/ 223407 h 446814"/>
                              <a:gd name="connsiteX5" fmla="*/ 240836 w 481671"/>
                              <a:gd name="connsiteY5" fmla="*/ 446814 h 446814"/>
                              <a:gd name="connsiteX6" fmla="*/ 240836 w 481671"/>
                              <a:gd name="connsiteY6" fmla="*/ 16357 h 446814"/>
                              <a:gd name="connsiteX7" fmla="*/ 17633 w 481671"/>
                              <a:gd name="connsiteY7" fmla="*/ 223407 h 446814"/>
                              <a:gd name="connsiteX8" fmla="*/ 240836 w 481671"/>
                              <a:gd name="connsiteY8" fmla="*/ 430457 h 446814"/>
                              <a:gd name="connsiteX9" fmla="*/ 464038 w 481671"/>
                              <a:gd name="connsiteY9" fmla="*/ 223838 h 446814"/>
                              <a:gd name="connsiteX10" fmla="*/ 464038 w 481671"/>
                              <a:gd name="connsiteY10" fmla="*/ 223838 h 446814"/>
                              <a:gd name="connsiteX11" fmla="*/ 240836 w 481671"/>
                              <a:gd name="connsiteY11" fmla="*/ 16357 h 446814"/>
                              <a:gd name="connsiteX12" fmla="*/ 240836 w 481671"/>
                              <a:gd name="connsiteY12" fmla="*/ 16357 h 446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1671" h="446814">
                                <a:moveTo>
                                  <a:pt x="240836" y="446814"/>
                                </a:moveTo>
                                <a:cubicBezTo>
                                  <a:pt x="107657" y="446814"/>
                                  <a:pt x="0" y="346948"/>
                                  <a:pt x="0" y="223407"/>
                                </a:cubicBezTo>
                                <a:cubicBezTo>
                                  <a:pt x="0" y="99866"/>
                                  <a:pt x="107657" y="0"/>
                                  <a:pt x="240836" y="0"/>
                                </a:cubicBezTo>
                                <a:cubicBezTo>
                                  <a:pt x="374015" y="0"/>
                                  <a:pt x="481672" y="99866"/>
                                  <a:pt x="481672" y="223407"/>
                                </a:cubicBezTo>
                                <a:lnTo>
                                  <a:pt x="481672" y="223407"/>
                                </a:lnTo>
                                <a:cubicBezTo>
                                  <a:pt x="481672" y="346948"/>
                                  <a:pt x="374015" y="446814"/>
                                  <a:pt x="240836" y="446814"/>
                                </a:cubicBezTo>
                                <a:close/>
                                <a:moveTo>
                                  <a:pt x="240836" y="16357"/>
                                </a:moveTo>
                                <a:cubicBezTo>
                                  <a:pt x="117866" y="16357"/>
                                  <a:pt x="17633" y="109336"/>
                                  <a:pt x="17633" y="223407"/>
                                </a:cubicBezTo>
                                <a:cubicBezTo>
                                  <a:pt x="17633" y="337909"/>
                                  <a:pt x="117402" y="430457"/>
                                  <a:pt x="240836" y="430457"/>
                                </a:cubicBezTo>
                                <a:cubicBezTo>
                                  <a:pt x="364270" y="430457"/>
                                  <a:pt x="464038" y="337909"/>
                                  <a:pt x="464038" y="223838"/>
                                </a:cubicBezTo>
                                <a:cubicBezTo>
                                  <a:pt x="464038" y="223838"/>
                                  <a:pt x="464038" y="223838"/>
                                  <a:pt x="464038" y="223838"/>
                                </a:cubicBezTo>
                                <a:cubicBezTo>
                                  <a:pt x="464038" y="109336"/>
                                  <a:pt x="364270" y="16788"/>
                                  <a:pt x="240836" y="16357"/>
                                </a:cubicBezTo>
                                <a:lnTo>
                                  <a:pt x="240836" y="16357"/>
                                </a:lnTo>
                                <a:close/>
                              </a:path>
                            </a:pathLst>
                          </a:custGeom>
                          <a:solidFill>
                            <a:srgbClr val="63A7DA"/>
                          </a:solidFill>
                          <a:ln w="45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928381" id="Graphique 8" o:spid="_x0000_s1026" style="position:absolute;margin-left:412.5pt;margin-top:1.8pt;width:37.95pt;height:35.2pt;z-index:-251608064" coordsize="481671,44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">
                <v:shape id="Forme libre : forme 14" o:spid="_x0000_s1027" style="position:absolute;left:335904;top:312456;width:10327;height:9525;visibility:visible;mso-wrap-style:square;v-text-anchor:middle" coordsize="10327,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" path="m5628,55c2844,-375,59,1777,59,4360,-405,6942,1916,9525,4700,9525v464,,464,,928,c8412,9095,10732,6942,10268,4360,10268,1777,7948,55,5628,55xe" fillcolor="#63a7da" stroked="f" strokeweight=".1272mm">
                  <v:stroke joinstyle="miter"/>
                  <v:path arrowok="t" o:connecttype="custom" o:connectlocs="5628,55;59,4360;4700,9525;5628,9525;10268,4360;5628,55" o:connectangles="0,0,0,0,0,0"/>
                </v:shape>
                <v:shape id="Forme libre : forme 15" o:spid="_x0000_s1028" style="position:absolute;left:303945;top:312511;width:10208;height:9470;visibility:visible;mso-wrap-style:square;v-text-anchor:middle" coordsize="1020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" path="m5104,c2320,,,2152,,4735,,7318,2320,9470,5104,9470v2785,,5105,-2152,5105,-4735c10209,2152,7889,,5104,r,xe" fillcolor="#63a7da" stroked="f" strokeweight=".1272mm">
                  <v:stroke joinstyle="miter"/>
                  <v:path arrowok="t" o:connecttype="custom" o:connectlocs="5104,0;0,4735;5104,9470;10209,4735;5104,0;5104,0" o:connectangles="0,0,0,0,0,0"/>
                </v:shape>
                <v:shape id="Forme libre : forme 20" o:spid="_x0000_s1029" style="position:absolute;left:273318;top:312511;width:10208;height:9470;visibility:visible;mso-wrap-style:square;v-text-anchor:middle" coordsize="1020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" path="m5104,c2320,,,2152,,4735,,7318,2320,9470,5104,9470v2785,,5105,-2152,5105,-4735c10209,2152,7889,,5104,r,xe" fillcolor="#63a7da" stroked="f" strokeweight=".1272mm">
                  <v:stroke joinstyle="miter"/>
                  <v:path arrowok="t" o:connecttype="custom" o:connectlocs="5104,0;0,4735;5104,9470;10209,4735;5104,0;5104,0" o:connectangles="0,0,0,0,0,0"/>
                </v:shape>
                <v:shape id="Forme libre : forme 21" o:spid="_x0000_s1030" style="position:absolute;left:239443;top:312511;width:10208;height:9470;visibility:visible;mso-wrap-style:square;v-text-anchor:middle" coordsize="1020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" path="m5104,c2320,,,2152,,4735,,7318,2320,9470,5104,9470v2785,,5105,-2152,5105,-4735c10209,2152,7889,,5104,r,xe" fillcolor="#63a7da" stroked="f" strokeweight=".1272mm">
                  <v:stroke joinstyle="miter"/>
                  <v:path arrowok="t" o:connecttype="custom" o:connectlocs="5104,0;0,4735;5104,9470;10209,4735;5104,0;5104,0" o:connectangles="0,0,0,0,0,0"/>
                </v:shape>
                <v:shape id="Forme libre : forme 41" o:spid="_x0000_s1031" style="position:absolute;left:208353;top:312511;width:10208;height:9470;visibility:visible;mso-wrap-style:square;v-text-anchor:middle" coordsize="1020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" path="m5104,c2320,,,2152,,4735,,7318,2320,9470,5104,9470v2785,,5105,-2152,5105,-4735c10209,2152,7889,,5104,r,xe" fillcolor="#63a7da" stroked="f" strokeweight=".1272mm">
                  <v:stroke joinstyle="miter"/>
                  <v:path arrowok="t" o:connecttype="custom" o:connectlocs="5104,0;0,4735;5104,9470;10209,4735;5104,0;5104,0" o:connectangles="0,0,0,0,0,0"/>
                </v:shape>
                <v:shape id="Forme libre : forme 42" o:spid="_x0000_s1032" style="position:absolute;left:177726;top:312511;width:10208;height:9470;visibility:visible;mso-wrap-style:square;v-text-anchor:middle" coordsize="1020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" path="m5104,c2320,,,2152,,4735,,7318,2320,9470,5104,9470v2785,,5105,-2152,5105,-4735c10209,2152,7889,,5104,r,xe" fillcolor="#63a7da" stroked="f" strokeweight=".1272mm">
                  <v:stroke joinstyle="miter"/>
                  <v:path arrowok="t" o:connecttype="custom" o:connectlocs="5104,0;0,4735;5104,9470;10209,4735;5104,0;5104,0" o:connectangles="0,0,0,0,0,0"/>
                </v:shape>
                <v:shape id="Forme libre : forme 44" o:spid="_x0000_s1033" style="position:absolute;left:147100;top:312511;width:10208;height:9470;visibility:visible;mso-wrap-style:square;v-text-anchor:middle" coordsize="10208,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" path="m5104,c2320,,,2152,,4735,,7318,2320,9470,5104,9470v2785,,5105,-2152,5105,-4735c10209,2152,7889,,5104,r,xe" fillcolor="#63a7da" stroked="f" strokeweight=".1272mm">
                  <v:stroke joinstyle="miter"/>
                  <v:path arrowok="t" o:connecttype="custom" o:connectlocs="5104,0;0,4735;5104,9470;10209,4735;5104,0;5104,0" o:connectangles="0,0,0,0,0,0"/>
                </v:shape>
                <v:shape id="Forme libre : forme 55" o:spid="_x0000_s1034" style="position:absolute;left:303945;top:116223;width:30626;height:28410;visibility:visible;mso-wrap-style:square;v-text-anchor:middle" coordsize="30626,2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" path="m15313,28410v8353,,15314,-6457,15314,-14205c30627,6457,23666,,15313,,6961,,,6457,,14205r,c,21953,6961,28410,15313,28410xm15313,9470v2785,431,5105,2583,4641,5166c19490,16788,17633,18510,15313,18940,12529,19371,9745,17218,9745,14636,9281,12053,11601,9470,14385,9470v464,,928,,928,xe" fillcolor="#63a7da" stroked="f" strokeweight=".1272mm">
                  <v:stroke joinstyle="miter"/>
                  <v:path arrowok="t" o:connecttype="custom" o:connectlocs="15313,28410;30627,14205;15313,0;0,14205;0,14205;15313,28410;15313,9470;19954,14636;15313,18940;9745,14636;14385,9470;15313,9470" o:connectangles="0,0,0,0,0,0,0,0,0,0,0,0"/>
                </v:shape>
                <v:shape id="Forme libre : forme 56" o:spid="_x0000_s1035" style="position:absolute;left:136891;top:135163;width:30626;height:28410;visibility:visible;mso-wrap-style:square;v-text-anchor:middle" coordsize="30626,2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" path="m15313,c6961,,,6457,,14205v,7748,6961,14205,15313,14205c23666,28410,30627,21953,30627,14205,30627,6457,23666,,15313,r,xm15313,18940v-2784,,-5104,-2152,-5104,-4735c10209,11622,12529,9470,15313,9470v2785,,5105,2152,5105,4735c20418,16788,18098,18940,15313,18940v,,,,,xe" fillcolor="#63a7da" stroked="f" strokeweight=".1272mm">
                  <v:stroke joinstyle="miter"/>
                  <v:path arrowok="t" o:connecttype="custom" o:connectlocs="15313,0;0,14205;15313,28410;30627,14205;15313,0;15313,0;15313,18940;10209,14205;15313,9470;20418,14205;15313,18940;15313,18940" o:connectangles="0,0,0,0,0,0,0,0,0,0,0,0"/>
                </v:shape>
                <v:shape id="Forme libre : forme 57" o:spid="_x0000_s1036" style="position:absolute;left:187935;top:211784;width:40835;height:37880;visibility:visible;mso-wrap-style:square;v-text-anchor:middle" coordsize="40835,3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" path="m20418,37880v11137,,20417,-8609,20417,-18940c40835,8609,31555,,20418,,9281,,,8609,,18940,,29271,9281,37880,20418,37880r,xm20418,9470v5568,,10209,4305,10209,9470c30627,24106,25986,28410,20418,28410v-5569,,-10209,-4304,-10209,-9470c10209,13344,14849,9040,20418,9470v,-430,,-430,,l20418,9470xe" fillcolor="#63a7da" stroked="f" strokeweight=".1272mm">
                  <v:stroke joinstyle="miter"/>
                  <v:path arrowok="t" o:connecttype="custom" o:connectlocs="20418,37880;40835,18940;20418,0;0,18940;20418,37880;20418,37880;20418,9470;30627,18940;20418,28410;10209,18940;20418,9470;20418,9470;20418,9470" o:connectangles="0,0,0,0,0,0,0,0,0,0,0,0,0"/>
                </v:shape>
                <v:shape id="Forme libre : forme 58" o:spid="_x0000_s1037" style="position:absolute;width:481671;height:446814;visibility:visible;mso-wrap-style:square;v-text-anchor:middle" coordsize="481671,44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" path="m240836,446814c107657,446814,,346948,,223407,,99866,107657,,240836,,374015,,481672,99866,481672,223407r,c481672,346948,374015,446814,240836,446814xm240836,16357v-122970,,-223203,92979,-223203,207050c17633,337909,117402,430457,240836,430457v123434,,223202,-92548,223202,-206619c464038,223838,464038,223838,464038,223838,464038,109336,364270,16788,240836,16357r,xe" fillcolor="#63a7da" stroked="f" strokeweight=".1272mm">
                  <v:stroke joinstyle="miter"/>
                  <v:path arrowok="t" o:connecttype="custom" o:connectlocs="240836,446814;0,223407;240836,0;481672,223407;481672,223407;240836,446814;240836,16357;17633,223407;240836,430457;464038,223838;464038,223838;240836,16357;240836,16357" o:connectangles="0,0,0,0,0,0,0,0,0,0,0,0,0"/>
                </v:shape>
              </v:group>
            </w:pict>
          </mc:Fallback>
        </mc:AlternateContent>
      </w:r>
    </w:p>
    <w:p w14:paraId="16D9BB89" w14:textId="218CB010" w:rsidR="00067CE6" w:rsidRDefault="00D2231C" w:rsidP="00067CE6">
      <w:pPr>
        <w:tabs>
          <w:tab w:val="left" w:pos="8655"/>
        </w:tabs>
        <w:rPr>
          <w:lang w:bidi="fr-FR"/>
        </w:rPr>
      </w:pPr>
      <w:r>
        <w:rPr>
          <w:noProof/>
        </w:rPr>
        <mc:AlternateContent>
          <mc:Choice Requires="wps">
            <w:drawing>
              <wp:anchor distT="0" distB="0" distL="114300" distR="114300" simplePos="0" relativeHeight="251634176" behindDoc="0" locked="0" layoutInCell="1" allowOverlap="1" wp14:anchorId="79498E79" wp14:editId="5DEECCC1">
                <wp:simplePos x="0" y="0"/>
                <wp:positionH relativeFrom="column">
                  <wp:posOffset>9832975</wp:posOffset>
                </wp:positionH>
                <wp:positionV relativeFrom="paragraph">
                  <wp:posOffset>3810</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14BCBC42" w:rsidR="00DD3AC6" w:rsidRPr="00E8742B" w:rsidRDefault="00EC12B0" w:rsidP="00DD3AC6">
                            <w:pPr>
                              <w:jc w:val="center"/>
                              <w:rPr>
                                <w:rFonts w:ascii="Calibri" w:hAnsi="Calibri" w:cs="Calibri"/>
                                <w:color w:val="FFFFFF"/>
                                <w:sz w:val="18"/>
                                <w:szCs w:val="18"/>
                              </w:rPr>
                            </w:pPr>
                            <w:r>
                              <w:rPr>
                                <w:rFonts w:ascii="Calibri" w:hAnsi="Calibri" w:cs="Calibri"/>
                                <w:color w:val="FFFFFF"/>
                                <w:sz w:val="18"/>
                                <w:szCs w:val="18"/>
                              </w:rPr>
                              <w:t>15</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21" style="position:absolute;margin-left:774.25pt;margin-top:.3pt;width:67.45pt;height:40.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" fillcolor="#63a7da" strokecolor="#63a7da" strokeweight="1pt">
                <v:stroke joinstyle="miter"/>
                <v:textbox>
                  <w:txbxContent>
                    <w:p w14:paraId="1FB229A2" w14:textId="14BCBC42" w:rsidR="00DD3AC6" w:rsidRPr="00E8742B" w:rsidRDefault="00EC12B0" w:rsidP="00DD3AC6">
                      <w:pPr>
                        <w:jc w:val="center"/>
                        <w:rPr>
                          <w:rFonts w:ascii="Calibri" w:hAnsi="Calibri" w:cs="Calibri"/>
                          <w:color w:val="FFFFFF"/>
                          <w:sz w:val="18"/>
                          <w:szCs w:val="18"/>
                        </w:rPr>
                      </w:pPr>
                      <w:r>
                        <w:rPr>
                          <w:rFonts w:ascii="Calibri" w:hAnsi="Calibri" w:cs="Calibri"/>
                          <w:color w:val="FFFFFF"/>
                          <w:sz w:val="18"/>
                          <w:szCs w:val="18"/>
                        </w:rPr>
                        <w:t>15</w:t>
                      </w:r>
                      <w:r w:rsidR="00DD3AC6" w:rsidRPr="00E8742B">
                        <w:rPr>
                          <w:rFonts w:ascii="Calibri" w:hAnsi="Calibri" w:cs="Calibri"/>
                          <w:color w:val="FFFFFF"/>
                          <w:sz w:val="18"/>
                          <w:szCs w:val="18"/>
                        </w:rPr>
                        <w:t xml:space="preserve"> inscrits</w:t>
                      </w:r>
                    </w:p>
                  </w:txbxContent>
                </v:textbox>
              </v:oval>
            </w:pict>
          </mc:Fallback>
        </mc:AlternateContent>
      </w:r>
      <w:r w:rsidR="00067CE6">
        <w:rPr>
          <w:lang w:bidi="fr-FR"/>
        </w:rPr>
        <w:tab/>
      </w:r>
    </w:p>
    <w:p w14:paraId="1BB69000" w14:textId="1A12F4C0" w:rsidR="00067CE6" w:rsidRPr="00067CE6" w:rsidRDefault="00D2231C" w:rsidP="00067CE6">
      <w:pPr>
        <w:tabs>
          <w:tab w:val="left" w:pos="1710"/>
        </w:tabs>
        <w:rPr>
          <w:lang w:bidi="fr-FR"/>
        </w:rPr>
      </w:pPr>
      <w:r>
        <w:rPr>
          <w:noProof/>
        </w:rPr>
        <mc:AlternateContent>
          <mc:Choice Requires="wps">
            <w:drawing>
              <wp:anchor distT="0" distB="0" distL="114300" distR="114300" simplePos="0" relativeHeight="251645440" behindDoc="0" locked="0" layoutInCell="1" allowOverlap="1" wp14:anchorId="39874CE3" wp14:editId="6881ED49">
                <wp:simplePos x="0" y="0"/>
                <wp:positionH relativeFrom="column">
                  <wp:posOffset>8298180</wp:posOffset>
                </wp:positionH>
                <wp:positionV relativeFrom="paragraph">
                  <wp:posOffset>387690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122" type="#_x0000_t202" style="position:absolute;margin-left:653.4pt;margin-top:30.55pt;width:139.25pt;height:27.8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1EF9B2C0" wp14:editId="1CBBB6FE">
                <wp:simplePos x="0" y="0"/>
                <wp:positionH relativeFrom="column">
                  <wp:posOffset>10407650</wp:posOffset>
                </wp:positionH>
                <wp:positionV relativeFrom="paragraph">
                  <wp:posOffset>328295</wp:posOffset>
                </wp:positionV>
                <wp:extent cx="1768190" cy="353244"/>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9B2C0" id="Zone de texte 229" o:spid="_x0000_s1123" type="#_x0000_t202" style="position:absolute;margin-left:819.5pt;margin-top:25.85pt;width:139.25pt;height:27.8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sidR="003819D5">
        <w:rPr>
          <w:noProof/>
        </w:rPr>
        <mc:AlternateContent>
          <mc:Choice Requires="wps">
            <w:drawing>
              <wp:anchor distT="0" distB="0" distL="114300" distR="114300" simplePos="0" relativeHeight="251651584" behindDoc="0" locked="0" layoutInCell="1" allowOverlap="1" wp14:anchorId="59F0EF6D" wp14:editId="25EEC390">
                <wp:simplePos x="0" y="0"/>
                <wp:positionH relativeFrom="column">
                  <wp:posOffset>11934825</wp:posOffset>
                </wp:positionH>
                <wp:positionV relativeFrom="paragraph">
                  <wp:posOffset>330835</wp:posOffset>
                </wp:positionV>
                <wp:extent cx="933450" cy="35306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933450" cy="353060"/>
                        </a:xfrm>
                        <a:prstGeom prst="rect">
                          <a:avLst/>
                        </a:prstGeom>
                        <a:noFill/>
                        <a:ln w="6350">
                          <a:noFill/>
                        </a:ln>
                      </wps:spPr>
                      <wps:txbx>
                        <w:txbxContent>
                          <w:p w14:paraId="721A62DD" w14:textId="53D13471" w:rsidR="005E4DFD" w:rsidRPr="00A24434" w:rsidRDefault="003819D5"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0EF6D" id="Zone de texte 37" o:spid="_x0000_s1124" type="#_x0000_t202" style="position:absolute;margin-left:939.75pt;margin-top:26.05pt;width:73.5pt;height:27.8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" filled="f" stroked="f" strokeweight=".5pt">
                <v:textbox>
                  <w:txbxContent>
                    <w:p w14:paraId="721A62DD" w14:textId="53D13471" w:rsidR="005E4DFD" w:rsidRPr="00A24434" w:rsidRDefault="003819D5"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w:pict>
          </mc:Fallback>
        </mc:AlternateContent>
      </w:r>
      <w:r w:rsidR="00067CE6">
        <w:rPr>
          <w:lang w:bidi="fr-FR"/>
        </w:rPr>
        <w:tab/>
      </w:r>
    </w:p>
    <w:sectPr w:rsidR="00067CE6" w:rsidRPr="00067CE6"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2C7AB" w14:textId="77777777" w:rsidR="00F02CD6" w:rsidRDefault="00F02CD6" w:rsidP="0063464B">
      <w:r>
        <w:separator/>
      </w:r>
    </w:p>
  </w:endnote>
  <w:endnote w:type="continuationSeparator" w:id="0">
    <w:p w14:paraId="22DA7737" w14:textId="77777777" w:rsidR="00F02CD6" w:rsidRDefault="00F02CD6" w:rsidP="0063464B">
      <w:r>
        <w:continuationSeparator/>
      </w:r>
    </w:p>
  </w:endnote>
  <w:endnote w:type="continuationNotice" w:id="1">
    <w:p w14:paraId="022C64C7" w14:textId="77777777" w:rsidR="00F02CD6" w:rsidRDefault="00F02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AF990" w14:textId="77777777" w:rsidR="00F02CD6" w:rsidRDefault="00F02CD6" w:rsidP="0063464B">
      <w:r>
        <w:separator/>
      </w:r>
    </w:p>
  </w:footnote>
  <w:footnote w:type="continuationSeparator" w:id="0">
    <w:p w14:paraId="5F824F91" w14:textId="77777777" w:rsidR="00F02CD6" w:rsidRDefault="00F02CD6" w:rsidP="0063464B">
      <w:r>
        <w:continuationSeparator/>
      </w:r>
    </w:p>
  </w:footnote>
  <w:footnote w:type="continuationNotice" w:id="1">
    <w:p w14:paraId="3BA7607D" w14:textId="77777777" w:rsidR="00F02CD6" w:rsidRDefault="00F02C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Homme" style="width:5.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0454"/>
    <w:rsid w:val="00001B75"/>
    <w:rsid w:val="00001D47"/>
    <w:rsid w:val="00002943"/>
    <w:rsid w:val="0000295E"/>
    <w:rsid w:val="00012244"/>
    <w:rsid w:val="00015E15"/>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67CE6"/>
    <w:rsid w:val="00071BA5"/>
    <w:rsid w:val="00072DC7"/>
    <w:rsid w:val="00072E3C"/>
    <w:rsid w:val="0007309D"/>
    <w:rsid w:val="00082E88"/>
    <w:rsid w:val="000857DB"/>
    <w:rsid w:val="00091517"/>
    <w:rsid w:val="00092369"/>
    <w:rsid w:val="000949EC"/>
    <w:rsid w:val="00094BDC"/>
    <w:rsid w:val="0009587E"/>
    <w:rsid w:val="000A008C"/>
    <w:rsid w:val="000A0257"/>
    <w:rsid w:val="000A314F"/>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20B73"/>
    <w:rsid w:val="00121489"/>
    <w:rsid w:val="00122551"/>
    <w:rsid w:val="00127674"/>
    <w:rsid w:val="00130D0E"/>
    <w:rsid w:val="001328F8"/>
    <w:rsid w:val="00132DA7"/>
    <w:rsid w:val="00133920"/>
    <w:rsid w:val="0013592C"/>
    <w:rsid w:val="0013752E"/>
    <w:rsid w:val="00140165"/>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5AC9"/>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19D5"/>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266E"/>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539"/>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A6F5B"/>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16BBF"/>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1C3"/>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04FF"/>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4DF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4656"/>
    <w:rsid w:val="00C26D21"/>
    <w:rsid w:val="00C33C1E"/>
    <w:rsid w:val="00C432CA"/>
    <w:rsid w:val="00C46879"/>
    <w:rsid w:val="00C50EFD"/>
    <w:rsid w:val="00C53EED"/>
    <w:rsid w:val="00C54908"/>
    <w:rsid w:val="00C57310"/>
    <w:rsid w:val="00C615A7"/>
    <w:rsid w:val="00C62C18"/>
    <w:rsid w:val="00C64C93"/>
    <w:rsid w:val="00C657C8"/>
    <w:rsid w:val="00C6598E"/>
    <w:rsid w:val="00C71C7C"/>
    <w:rsid w:val="00C71DBC"/>
    <w:rsid w:val="00C721DA"/>
    <w:rsid w:val="00C742B9"/>
    <w:rsid w:val="00C86195"/>
    <w:rsid w:val="00C869B3"/>
    <w:rsid w:val="00C87B26"/>
    <w:rsid w:val="00C90B7E"/>
    <w:rsid w:val="00C94146"/>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0D41"/>
    <w:rsid w:val="00D2231C"/>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EE8"/>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12B0"/>
    <w:rsid w:val="00EC2B13"/>
    <w:rsid w:val="00EC3FE2"/>
    <w:rsid w:val="00EC4912"/>
    <w:rsid w:val="00EC542E"/>
    <w:rsid w:val="00EC678A"/>
    <w:rsid w:val="00EC793E"/>
    <w:rsid w:val="00ED0D56"/>
    <w:rsid w:val="00ED1178"/>
    <w:rsid w:val="00ED2D03"/>
    <w:rsid w:val="00ED3127"/>
    <w:rsid w:val="00ED416E"/>
    <w:rsid w:val="00ED61AF"/>
    <w:rsid w:val="00ED75F1"/>
    <w:rsid w:val="00EE1949"/>
    <w:rsid w:val="00EE4563"/>
    <w:rsid w:val="00EE7954"/>
    <w:rsid w:val="00EF26FC"/>
    <w:rsid w:val="00EF2B57"/>
    <w:rsid w:val="00EF50CD"/>
    <w:rsid w:val="00F0208A"/>
    <w:rsid w:val="00F020CD"/>
    <w:rsid w:val="00F02CD6"/>
    <w:rsid w:val="00F039DE"/>
    <w:rsid w:val="00F060C5"/>
    <w:rsid w:val="00F068B9"/>
    <w:rsid w:val="00F06C96"/>
    <w:rsid w:val="00F07B0F"/>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D7158"/>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eps-boussu-ath.be/" TargetMode="External"/><Relationship Id="rId42" Type="http://schemas.openxmlformats.org/officeDocument/2006/relationships/diagramData" Target="diagrams/data2.xml"/><Relationship Id="rId47" Type="http://schemas.openxmlformats.org/officeDocument/2006/relationships/image" Target="media/image20.png"/><Relationship Id="rId63" Type="http://schemas.openxmlformats.org/officeDocument/2006/relationships/image" Target="media/image340.png"/><Relationship Id="rId68" Type="http://schemas.openxmlformats.org/officeDocument/2006/relationships/image" Target="media/image39.svg"/><Relationship Id="rId84" Type="http://schemas.openxmlformats.org/officeDocument/2006/relationships/image" Target="media/image43.svg"/><Relationship Id="rId89" Type="http://schemas.openxmlformats.org/officeDocument/2006/relationships/diagramData" Target="diagrams/data5.xml"/><Relationship Id="rId7" Type="http://schemas.openxmlformats.org/officeDocument/2006/relationships/settings" Target="settings.xml"/><Relationship Id="rId71" Type="http://schemas.openxmlformats.org/officeDocument/2006/relationships/image" Target="media/image380.png"/><Relationship Id="rId92" Type="http://schemas.openxmlformats.org/officeDocument/2006/relationships/diagramColors" Target="diagrams/colors3.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png"/><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30.sv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svg"/><Relationship Id="rId66" Type="http://schemas.openxmlformats.org/officeDocument/2006/relationships/image" Target="media/image37.svg"/><Relationship Id="rId74" Type="http://schemas.openxmlformats.org/officeDocument/2006/relationships/image" Target="media/image41.svg"/><Relationship Id="rId79" Type="http://schemas.openxmlformats.org/officeDocument/2006/relationships/diagramQuickStyle" Target="diagrams/quickStyle2.xml"/><Relationship Id="rId87" Type="http://schemas.openxmlformats.org/officeDocument/2006/relationships/image" Target="media/image44.png"/><Relationship Id="rId102" Type="http://schemas.openxmlformats.org/officeDocument/2006/relationships/image" Target="media/image56.svg"/><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diagramData" Target="diagrams/data4.xml"/><Relationship Id="rId90" Type="http://schemas.openxmlformats.org/officeDocument/2006/relationships/diagramLayout" Target="diagrams/layout3.xml"/><Relationship Id="rId95" Type="http://schemas.openxmlformats.org/officeDocument/2006/relationships/hyperlink" Target="http://www.bassinefe-hainautcentre.be/le-rapport-analytique-et-prospectif" TargetMode="External"/><Relationship Id="rId19" Type="http://schemas.openxmlformats.org/officeDocument/2006/relationships/hyperlink" Target="https://www.etudierenhainaut.be/academie-provinciale-des-metiers-mons.html" TargetMode="External"/><Relationship Id="rId14" Type="http://schemas.openxmlformats.org/officeDocument/2006/relationships/hyperlink" Target="http://www.epsquaregnon.be/" TargetMode="External"/><Relationship Id="rId22" Type="http://schemas.openxmlformats.org/officeDocument/2006/relationships/hyperlink" Target="http://www.ineps-mlz.be/" TargetMode="External"/><Relationship Id="rId27" Type="http://schemas.openxmlformats.org/officeDocument/2006/relationships/image" Target="media/image10.svg"/><Relationship Id="rId30" Type="http://schemas.openxmlformats.org/officeDocument/2006/relationships/image" Target="media/image13.svg"/><Relationship Id="rId35" Type="http://schemas.openxmlformats.org/officeDocument/2006/relationships/image" Target="media/image140.png"/><Relationship Id="rId43" Type="http://schemas.openxmlformats.org/officeDocument/2006/relationships/image" Target="media/image16.png"/><Relationship Id="rId48" Type="http://schemas.openxmlformats.org/officeDocument/2006/relationships/image" Target="media/image21.svg"/><Relationship Id="rId56" Type="http://schemas.openxmlformats.org/officeDocument/2006/relationships/image" Target="media/image29.svg"/><Relationship Id="rId64" Type="http://schemas.openxmlformats.org/officeDocument/2006/relationships/image" Target="media/image350.svg"/><Relationship Id="rId69" Type="http://schemas.openxmlformats.org/officeDocument/2006/relationships/image" Target="media/image360.png"/><Relationship Id="rId77" Type="http://schemas.openxmlformats.org/officeDocument/2006/relationships/diagramData" Target="diagrams/data3.xml"/><Relationship Id="rId100" Type="http://schemas.openxmlformats.org/officeDocument/2006/relationships/image" Target="media/image58.png"/><Relationship Id="rId105" Type="http://schemas.openxmlformats.org/officeDocument/2006/relationships/image" Target="media/image60.sv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390.svg"/><Relationship Id="rId80" Type="http://schemas.openxmlformats.org/officeDocument/2006/relationships/diagramColors" Target="diagrams/colors2.xml"/><Relationship Id="rId85" Type="http://schemas.openxmlformats.org/officeDocument/2006/relationships/image" Target="media/image420.png"/><Relationship Id="rId93" Type="http://schemas.microsoft.com/office/2007/relationships/diagramDrawing" Target="diagrams/drawing3.xml"/><Relationship Id="rId98"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leforem.be/particuliers/formations-forem.html" TargetMode="External"/><Relationship Id="rId25" Type="http://schemas.openxmlformats.org/officeDocument/2006/relationships/image" Target="media/image8.svg"/><Relationship Id="rId33" Type="http://schemas.openxmlformats.org/officeDocument/2006/relationships/image" Target="media/image14.png"/><Relationship Id="rId38" Type="http://schemas.openxmlformats.org/officeDocument/2006/relationships/diagramLayout" Target="diagrams/layout1.xml"/><Relationship Id="rId46" Type="http://schemas.openxmlformats.org/officeDocument/2006/relationships/image" Target="media/image19.svg"/><Relationship Id="rId59" Type="http://schemas.openxmlformats.org/officeDocument/2006/relationships/image" Target="media/image32.png"/><Relationship Id="rId67" Type="http://schemas.openxmlformats.org/officeDocument/2006/relationships/image" Target="media/image38.png"/><Relationship Id="rId103" Type="http://schemas.openxmlformats.org/officeDocument/2006/relationships/image" Target="media/image57.png"/><Relationship Id="rId20" Type="http://schemas.openxmlformats.org/officeDocument/2006/relationships/hyperlink" Target="http://www.saint-luc-mons.be/stluc/accueil.html" TargetMode="External"/><Relationship Id="rId41" Type="http://schemas.microsoft.com/office/2007/relationships/diagramDrawing" Target="diagrams/drawing1.xml"/><Relationship Id="rId54" Type="http://schemas.openxmlformats.org/officeDocument/2006/relationships/image" Target="media/image27.svg"/><Relationship Id="rId62" Type="http://schemas.openxmlformats.org/officeDocument/2006/relationships/image" Target="media/image35.svg"/><Relationship Id="rId70" Type="http://schemas.openxmlformats.org/officeDocument/2006/relationships/image" Target="media/image370.svg"/><Relationship Id="rId75" Type="http://schemas.openxmlformats.org/officeDocument/2006/relationships/image" Target="media/image400.png"/><Relationship Id="rId83" Type="http://schemas.openxmlformats.org/officeDocument/2006/relationships/image" Target="media/image42.png"/><Relationship Id="rId88" Type="http://schemas.openxmlformats.org/officeDocument/2006/relationships/image" Target="media/image45.png"/><Relationship Id="rId91" Type="http://schemas.openxmlformats.org/officeDocument/2006/relationships/diagramQuickStyle" Target="diagrams/quickStyle3.xml"/><Relationship Id="rId96"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etudierenhainaut.be/institut-provincial-arts-et-metiers-centre.html" TargetMode="External"/><Relationship Id="rId28" Type="http://schemas.openxmlformats.org/officeDocument/2006/relationships/image" Target="media/image11.png"/><Relationship Id="rId36" Type="http://schemas.openxmlformats.org/officeDocument/2006/relationships/image" Target="media/image150.svg"/><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0.png"/><Relationship Id="rId44" Type="http://schemas.openxmlformats.org/officeDocument/2006/relationships/image" Target="media/image17.svg"/><Relationship Id="rId52" Type="http://schemas.openxmlformats.org/officeDocument/2006/relationships/image" Target="media/image25.svg"/><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diagramLayout" Target="diagrams/layout2.xml"/><Relationship Id="rId81" Type="http://schemas.microsoft.com/office/2007/relationships/diagramDrawing" Target="diagrams/drawing2.xml"/><Relationship Id="rId86" Type="http://schemas.openxmlformats.org/officeDocument/2006/relationships/image" Target="media/image430.svg"/><Relationship Id="rId94" Type="http://schemas.openxmlformats.org/officeDocument/2006/relationships/diagramData" Target="diagrams/data6.xml"/><Relationship Id="rId99" Type="http://schemas.openxmlformats.org/officeDocument/2006/relationships/image" Target="media/image54.svg"/><Relationship Id="rId101"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formation-environnement.be/" TargetMode="External"/><Relationship Id="rId39" Type="http://schemas.openxmlformats.org/officeDocument/2006/relationships/diagramQuickStyle" Target="diagrams/quickStyle1.xml"/><Relationship Id="rId34" Type="http://schemas.openxmlformats.org/officeDocument/2006/relationships/image" Target="media/image15.svg"/><Relationship Id="rId50" Type="http://schemas.openxmlformats.org/officeDocument/2006/relationships/image" Target="media/image23.svg"/><Relationship Id="rId55" Type="http://schemas.openxmlformats.org/officeDocument/2006/relationships/image" Target="media/image28.png"/><Relationship Id="rId76" Type="http://schemas.openxmlformats.org/officeDocument/2006/relationships/image" Target="media/image410.svg"/><Relationship Id="rId97" Type="http://schemas.openxmlformats.org/officeDocument/2006/relationships/hyperlink" Target="http://www.bassinefe-hainautcentre.be/le-rapport-analytique-et-prospectif" TargetMode="External"/><Relationship Id="rId104" Type="http://schemas.openxmlformats.org/officeDocument/2006/relationships/image" Target="media/image5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svg"/><Relationship Id="rId1" Type="http://schemas.openxmlformats.org/officeDocument/2006/relationships/image" Target="../media/image46.png"/><Relationship Id="rId6" Type="http://schemas.openxmlformats.org/officeDocument/2006/relationships/image" Target="../media/image51.svg"/><Relationship Id="rId5" Type="http://schemas.openxmlformats.org/officeDocument/2006/relationships/image" Target="../media/image50.png"/><Relationship Id="rId4" Type="http://schemas.openxmlformats.org/officeDocument/2006/relationships/image" Target="../media/image49.svg"/></Relationships>
</file>

<file path=word/diagrams/_rels/data6.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svg"/><Relationship Id="rId1" Type="http://schemas.openxmlformats.org/officeDocument/2006/relationships/image" Target="../media/image46.png"/><Relationship Id="rId6" Type="http://schemas.openxmlformats.org/officeDocument/2006/relationships/image" Target="../media/image51.svg"/><Relationship Id="rId5" Type="http://schemas.openxmlformats.org/officeDocument/2006/relationships/image" Target="../media/image50.png"/><Relationship Id="rId4" Type="http://schemas.openxmlformats.org/officeDocument/2006/relationships/image" Target="../media/image49.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svg"/><Relationship Id="rId1" Type="http://schemas.openxmlformats.org/officeDocument/2006/relationships/image" Target="../media/image46.png"/><Relationship Id="rId6" Type="http://schemas.openxmlformats.org/officeDocument/2006/relationships/image" Target="../media/image51.svg"/><Relationship Id="rId5" Type="http://schemas.openxmlformats.org/officeDocument/2006/relationships/image" Target="../media/image50.png"/><Relationship Id="rId4" Type="http://schemas.openxmlformats.org/officeDocument/2006/relationships/image" Target="../media/image49.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236852FB-ED35-4098-A56E-F3B961A9CDCA}">
      <dgm:prSet phldrT="[Texte]" custT="1"/>
      <dgm:spPr>
        <a:xfrm>
          <a:off x="301549" y="1087"/>
          <a:ext cx="1182296" cy="591148"/>
        </a:xfrm>
      </dgm:spPr>
      <dgm:t>
        <a:bodyPr/>
        <a:lstStyle/>
        <a:p>
          <a:pPr>
            <a:buNone/>
          </a:pPr>
          <a:r>
            <a:rPr lang="fr-BE" sz="1200">
              <a:latin typeface="Calibri" panose="020F0502020204030204"/>
              <a:ea typeface="+mn-ea"/>
              <a:cs typeface="+mn-cs"/>
            </a:rPr>
            <a:t>Formation initiale</a:t>
          </a:r>
        </a:p>
      </dgm:t>
    </dgm:pt>
    <dgm:pt modelId="{A47C6CE2-4D62-4E90-9329-86400EAE072D}" type="parTrans" cxnId="{B1103577-F506-4DFA-9B63-AD2EDFCA7034}">
      <dgm:prSet/>
      <dgm:spPr>
        <a:ln>
          <a:solidFill>
            <a:srgbClr val="63A7DA"/>
          </a:solidFill>
        </a:ln>
      </dgm:spPr>
      <dgm:t>
        <a:bodyPr/>
        <a:lstStyle/>
        <a:p>
          <a:endParaRPr lang="fr-BE"/>
        </a:p>
      </dgm:t>
    </dgm:pt>
    <dgm:pt modelId="{CEDAC936-B9B5-4941-8958-AEC6A9EF21BB}" type="sibTrans" cxnId="{B1103577-F506-4DFA-9B63-AD2EDFCA7034}">
      <dgm:prSet/>
      <dgm:spPr/>
      <dgm:t>
        <a:bodyPr/>
        <a:lstStyle/>
        <a:p>
          <a:endParaRPr lang="fr-BE"/>
        </a:p>
      </dgm:t>
    </dgm:pt>
    <dgm:pt modelId="{AC0131BA-0B9D-4399-9286-1DC679C11F83}">
      <dgm:prSet custT="1"/>
      <dgm:spPr/>
      <dgm:t>
        <a:bodyPr/>
        <a:lstStyle/>
        <a:p>
          <a:pPr>
            <a:buNone/>
          </a:pPr>
          <a:r>
            <a:rPr lang="fr-BE" sz="1200">
              <a:latin typeface="Calibri" panose="020F0502020204030204"/>
              <a:ea typeface="+mn-ea"/>
              <a:cs typeface="+mn-cs"/>
            </a:rPr>
            <a:t>Formation pour adultes</a:t>
          </a:r>
        </a:p>
      </dgm:t>
    </dgm:pt>
    <dgm:pt modelId="{28071C73-8DAF-4C7B-A46D-8097BFEA3B8F}" type="parTrans" cxnId="{C74BD579-7938-4179-9C62-62DBBAF892B3}">
      <dgm:prSet/>
      <dgm:spPr>
        <a:ln>
          <a:solidFill>
            <a:srgbClr val="63A7DA"/>
          </a:solidFill>
        </a:ln>
      </dgm:spPr>
      <dgm:t>
        <a:bodyPr/>
        <a:lstStyle/>
        <a:p>
          <a:endParaRPr lang="fr-BE"/>
        </a:p>
      </dgm:t>
    </dgm:pt>
    <dgm:pt modelId="{C2902F97-AC26-4904-B808-00459C378953}" type="sibTrans" cxnId="{C74BD579-7938-4179-9C62-62DBBAF892B3}">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9CF76729-CBC8-4A47-AED5-F38619CFE1C1}" type="pres">
      <dgm:prSet presAssocID="{A47C6CE2-4D62-4E90-9329-86400EAE072D}" presName="Name13" presStyleLbl="parChTrans1D2" presStyleIdx="0" presStyleCnt="2"/>
      <dgm:spPr/>
    </dgm:pt>
    <dgm:pt modelId="{0F763B1A-75BD-489D-81D2-EB1302D92CE3}" type="pres">
      <dgm:prSet presAssocID="{236852FB-ED35-4098-A56E-F3B961A9CDCA}" presName="childText" presStyleLbl="bgAcc1" presStyleIdx="0" presStyleCnt="2">
        <dgm:presLayoutVars>
          <dgm:bulletEnabled val="1"/>
        </dgm:presLayoutVars>
      </dgm:prSet>
      <dgm:spPr/>
    </dgm:pt>
    <dgm:pt modelId="{7AF2AEB6-8CDC-4D6D-9F52-4B7BB29F641E}" type="pres">
      <dgm:prSet presAssocID="{28071C73-8DAF-4C7B-A46D-8097BFEA3B8F}" presName="Name13" presStyleLbl="parChTrans1D2" presStyleIdx="1" presStyleCnt="2"/>
      <dgm:spPr/>
    </dgm:pt>
    <dgm:pt modelId="{9052F089-4373-43FB-9860-0D7DF8131615}" type="pres">
      <dgm:prSet presAssocID="{AC0131BA-0B9D-4399-9286-1DC679C11F83}"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6C1E8720-6E08-460B-8848-69A8D2DDB15E}" type="presOf" srcId="{28071C73-8DAF-4C7B-A46D-8097BFEA3B8F}" destId="{7AF2AEB6-8CDC-4D6D-9F52-4B7BB29F641E}" srcOrd="0"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7CB05A2A-3EB3-4543-A38F-B72CFE8A8B6F}" type="presOf" srcId="{AC0131BA-0B9D-4399-9286-1DC679C11F83}" destId="{9052F089-4373-43FB-9860-0D7DF8131615}"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B1103577-F506-4DFA-9B63-AD2EDFCA7034}" srcId="{E1E31A27-682F-4524-8836-4107CDEC5323}" destId="{236852FB-ED35-4098-A56E-F3B961A9CDCA}" srcOrd="0" destOrd="0" parTransId="{A47C6CE2-4D62-4E90-9329-86400EAE072D}" sibTransId="{CEDAC936-B9B5-4941-8958-AEC6A9EF21BB}"/>
    <dgm:cxn modelId="{E6BF1578-1306-465F-AF49-0975A459E495}" srcId="{E6907043-9763-40E3-861A-1324E33D6196}" destId="{A43A57F3-AF3F-455F-BBE4-707E4AA03B66}" srcOrd="1" destOrd="0" parTransId="{BF1E8218-BEB7-42D1-96BD-7AF5B7AAF265}" sibTransId="{861CD624-2E87-4A5D-80CD-19543F55BC3D}"/>
    <dgm:cxn modelId="{C74BD579-7938-4179-9C62-62DBBAF892B3}" srcId="{E1E31A27-682F-4524-8836-4107CDEC5323}" destId="{AC0131BA-0B9D-4399-9286-1DC679C11F83}" srcOrd="1" destOrd="0" parTransId="{28071C73-8DAF-4C7B-A46D-8097BFEA3B8F}" sibTransId="{C2902F97-AC26-4904-B808-00459C378953}"/>
    <dgm:cxn modelId="{07066E82-38F1-4B03-B365-1FCCC15D4AFB}" type="presOf" srcId="{A47C6CE2-4D62-4E90-9329-86400EAE072D}" destId="{9CF76729-CBC8-4A47-AED5-F38619CFE1C1}" srcOrd="0" destOrd="0" presId="urn:microsoft.com/office/officeart/2005/8/layout/hierarchy3"/>
    <dgm:cxn modelId="{1D7E6696-E83A-4F38-BD8E-896855426FD5}" type="presOf" srcId="{236852FB-ED35-4098-A56E-F3B961A9CDCA}" destId="{0F763B1A-75BD-489D-81D2-EB1302D92CE3}"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D147CC93-6A72-4598-848D-E05B34F5A586}" type="presParOf" srcId="{D9F353A7-6BA6-4618-9297-C380F5C53C3D}" destId="{9CF76729-CBC8-4A47-AED5-F38619CFE1C1}" srcOrd="0" destOrd="0" presId="urn:microsoft.com/office/officeart/2005/8/layout/hierarchy3"/>
    <dgm:cxn modelId="{2BDED89C-C690-4D67-B286-EB04A581AE7A}" type="presParOf" srcId="{D9F353A7-6BA6-4618-9297-C380F5C53C3D}" destId="{0F763B1A-75BD-489D-81D2-EB1302D92CE3}" srcOrd="1" destOrd="0" presId="urn:microsoft.com/office/officeart/2005/8/layout/hierarchy3"/>
    <dgm:cxn modelId="{378AC0EC-63B4-4DA5-98E4-F085629DDC12}" type="presParOf" srcId="{D9F353A7-6BA6-4618-9297-C380F5C53C3D}" destId="{7AF2AEB6-8CDC-4D6D-9F52-4B7BB29F641E}" srcOrd="2" destOrd="0" presId="urn:microsoft.com/office/officeart/2005/8/layout/hierarchy3"/>
    <dgm:cxn modelId="{E0F559D3-C1FF-499D-9F7A-D847B850724F}" type="presParOf" srcId="{D9F353A7-6BA6-4618-9297-C380F5C53C3D}" destId="{9052F089-4373-43FB-9860-0D7DF8131615}"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236852FB-ED35-4098-A56E-F3B961A9CDCA}">
      <dgm:prSet phldrT="[Texte]" custT="1"/>
      <dgm:spPr>
        <a:xfrm>
          <a:off x="301549" y="1087"/>
          <a:ext cx="1182296" cy="591148"/>
        </a:xfrm>
      </dgm:spPr>
      <dgm:t>
        <a:bodyPr/>
        <a:lstStyle/>
        <a:p>
          <a:pPr>
            <a:buNone/>
          </a:pPr>
          <a:r>
            <a:rPr lang="fr-BE" sz="1200">
              <a:latin typeface="Calibri" panose="020F0502020204030204"/>
              <a:ea typeface="+mn-ea"/>
              <a:cs typeface="+mn-cs"/>
            </a:rPr>
            <a:t>Formation initiale</a:t>
          </a:r>
        </a:p>
      </dgm:t>
    </dgm:pt>
    <dgm:pt modelId="{A47C6CE2-4D62-4E90-9329-86400EAE072D}" type="parTrans" cxnId="{B1103577-F506-4DFA-9B63-AD2EDFCA7034}">
      <dgm:prSet/>
      <dgm:spPr>
        <a:ln>
          <a:solidFill>
            <a:srgbClr val="63A7DA"/>
          </a:solidFill>
        </a:ln>
      </dgm:spPr>
      <dgm:t>
        <a:bodyPr/>
        <a:lstStyle/>
        <a:p>
          <a:endParaRPr lang="fr-BE"/>
        </a:p>
      </dgm:t>
    </dgm:pt>
    <dgm:pt modelId="{CEDAC936-B9B5-4941-8958-AEC6A9EF21BB}" type="sibTrans" cxnId="{B1103577-F506-4DFA-9B63-AD2EDFCA7034}">
      <dgm:prSet/>
      <dgm:spPr/>
      <dgm:t>
        <a:bodyPr/>
        <a:lstStyle/>
        <a:p>
          <a:endParaRPr lang="fr-BE"/>
        </a:p>
      </dgm:t>
    </dgm:pt>
    <dgm:pt modelId="{AC0131BA-0B9D-4399-9286-1DC679C11F83}">
      <dgm:prSet custT="1"/>
      <dgm:spPr/>
      <dgm:t>
        <a:bodyPr/>
        <a:lstStyle/>
        <a:p>
          <a:pPr>
            <a:buNone/>
          </a:pPr>
          <a:r>
            <a:rPr lang="fr-BE" sz="1200">
              <a:latin typeface="Calibri" panose="020F0502020204030204"/>
              <a:ea typeface="+mn-ea"/>
              <a:cs typeface="+mn-cs"/>
            </a:rPr>
            <a:t>Formation pour adultes</a:t>
          </a:r>
        </a:p>
      </dgm:t>
    </dgm:pt>
    <dgm:pt modelId="{28071C73-8DAF-4C7B-A46D-8097BFEA3B8F}" type="parTrans" cxnId="{C74BD579-7938-4179-9C62-62DBBAF892B3}">
      <dgm:prSet/>
      <dgm:spPr>
        <a:ln>
          <a:solidFill>
            <a:srgbClr val="63A7DA"/>
          </a:solidFill>
        </a:ln>
      </dgm:spPr>
      <dgm:t>
        <a:bodyPr/>
        <a:lstStyle/>
        <a:p>
          <a:endParaRPr lang="fr-BE"/>
        </a:p>
      </dgm:t>
    </dgm:pt>
    <dgm:pt modelId="{C2902F97-AC26-4904-B808-00459C378953}" type="sibTrans" cxnId="{C74BD579-7938-4179-9C62-62DBBAF892B3}">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9CF76729-CBC8-4A47-AED5-F38619CFE1C1}" type="pres">
      <dgm:prSet presAssocID="{A47C6CE2-4D62-4E90-9329-86400EAE072D}" presName="Name13" presStyleLbl="parChTrans1D2" presStyleIdx="0" presStyleCnt="2"/>
      <dgm:spPr/>
    </dgm:pt>
    <dgm:pt modelId="{0F763B1A-75BD-489D-81D2-EB1302D92CE3}" type="pres">
      <dgm:prSet presAssocID="{236852FB-ED35-4098-A56E-F3B961A9CDCA}" presName="childText" presStyleLbl="bgAcc1" presStyleIdx="0" presStyleCnt="2">
        <dgm:presLayoutVars>
          <dgm:bulletEnabled val="1"/>
        </dgm:presLayoutVars>
      </dgm:prSet>
      <dgm:spPr/>
    </dgm:pt>
    <dgm:pt modelId="{7AF2AEB6-8CDC-4D6D-9F52-4B7BB29F641E}" type="pres">
      <dgm:prSet presAssocID="{28071C73-8DAF-4C7B-A46D-8097BFEA3B8F}" presName="Name13" presStyleLbl="parChTrans1D2" presStyleIdx="1" presStyleCnt="2"/>
      <dgm:spPr/>
    </dgm:pt>
    <dgm:pt modelId="{9052F089-4373-43FB-9860-0D7DF8131615}" type="pres">
      <dgm:prSet presAssocID="{AC0131BA-0B9D-4399-9286-1DC679C11F83}"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6C1E8720-6E08-460B-8848-69A8D2DDB15E}" type="presOf" srcId="{28071C73-8DAF-4C7B-A46D-8097BFEA3B8F}" destId="{7AF2AEB6-8CDC-4D6D-9F52-4B7BB29F641E}" srcOrd="0"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7CB05A2A-3EB3-4543-A38F-B72CFE8A8B6F}" type="presOf" srcId="{AC0131BA-0B9D-4399-9286-1DC679C11F83}" destId="{9052F089-4373-43FB-9860-0D7DF8131615}"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B1103577-F506-4DFA-9B63-AD2EDFCA7034}" srcId="{E1E31A27-682F-4524-8836-4107CDEC5323}" destId="{236852FB-ED35-4098-A56E-F3B961A9CDCA}" srcOrd="0" destOrd="0" parTransId="{A47C6CE2-4D62-4E90-9329-86400EAE072D}" sibTransId="{CEDAC936-B9B5-4941-8958-AEC6A9EF21BB}"/>
    <dgm:cxn modelId="{E6BF1578-1306-465F-AF49-0975A459E495}" srcId="{E6907043-9763-40E3-861A-1324E33D6196}" destId="{A43A57F3-AF3F-455F-BBE4-707E4AA03B66}" srcOrd="1" destOrd="0" parTransId="{BF1E8218-BEB7-42D1-96BD-7AF5B7AAF265}" sibTransId="{861CD624-2E87-4A5D-80CD-19543F55BC3D}"/>
    <dgm:cxn modelId="{C74BD579-7938-4179-9C62-62DBBAF892B3}" srcId="{E1E31A27-682F-4524-8836-4107CDEC5323}" destId="{AC0131BA-0B9D-4399-9286-1DC679C11F83}" srcOrd="1" destOrd="0" parTransId="{28071C73-8DAF-4C7B-A46D-8097BFEA3B8F}" sibTransId="{C2902F97-AC26-4904-B808-00459C378953}"/>
    <dgm:cxn modelId="{07066E82-38F1-4B03-B365-1FCCC15D4AFB}" type="presOf" srcId="{A47C6CE2-4D62-4E90-9329-86400EAE072D}" destId="{9CF76729-CBC8-4A47-AED5-F38619CFE1C1}" srcOrd="0" destOrd="0" presId="urn:microsoft.com/office/officeart/2005/8/layout/hierarchy3"/>
    <dgm:cxn modelId="{1D7E6696-E83A-4F38-BD8E-896855426FD5}" type="presOf" srcId="{236852FB-ED35-4098-A56E-F3B961A9CDCA}" destId="{0F763B1A-75BD-489D-81D2-EB1302D92CE3}"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D147CC93-6A72-4598-848D-E05B34F5A586}" type="presParOf" srcId="{D9F353A7-6BA6-4618-9297-C380F5C53C3D}" destId="{9CF76729-CBC8-4A47-AED5-F38619CFE1C1}" srcOrd="0" destOrd="0" presId="urn:microsoft.com/office/officeart/2005/8/layout/hierarchy3"/>
    <dgm:cxn modelId="{2BDED89C-C690-4D67-B286-EB04A581AE7A}" type="presParOf" srcId="{D9F353A7-6BA6-4618-9297-C380F5C53C3D}" destId="{0F763B1A-75BD-489D-81D2-EB1302D92CE3}" srcOrd="1" destOrd="0" presId="urn:microsoft.com/office/officeart/2005/8/layout/hierarchy3"/>
    <dgm:cxn modelId="{378AC0EC-63B4-4DA5-98E4-F085629DDC12}" type="presParOf" srcId="{D9F353A7-6BA6-4618-9297-C380F5C53C3D}" destId="{7AF2AEB6-8CDC-4D6D-9F52-4B7BB29F641E}" srcOrd="2" destOrd="0" presId="urn:microsoft.com/office/officeart/2005/8/layout/hierarchy3"/>
    <dgm:cxn modelId="{E0F559D3-C1FF-499D-9F7A-D847B850724F}" type="presParOf" srcId="{D9F353A7-6BA6-4618-9297-C380F5C53C3D}" destId="{9052F089-4373-43FB-9860-0D7DF8131615}"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7278" custLinFactNeighborY="-1984">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81"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7278" custLinFactNeighborY="-1984">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81"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537</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5415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-33%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3"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537</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5415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-33%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9CF76729-CBC8-4A47-AED5-F38619CFE1C1}">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0F763B1A-75BD-489D-81D2-EB1302D92CE3}">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555322" y="757336"/>
        <a:ext cx="911208" cy="556520"/>
      </dsp:txXfrm>
    </dsp:sp>
    <dsp:sp modelId="{7AF2AEB6-8CDC-4D6D-9F52-4B7BB29F641E}">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9052F089-4373-43FB-9860-0D7DF8131615}">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43914" y="0"/>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643914" y="0"/>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537</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-33%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5415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07000-EC67-4DF5-9A63-E64042EAA3B8}">
  <ds:schemaRefs>
    <ds:schemaRef ds:uri="http://schemas.microsoft.com/sharepoint/v3/contenttype/forms"/>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72CC6002-D12B-4890-A66C-B22193FBC7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CBD157-CB2A-453C-A6CF-52B88E748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23</TotalTime>
  <Pages>2</Pages>
  <Words>24</Words>
  <Characters>319</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21</cp:revision>
  <cp:lastPrinted>2021-12-24T10:51:00Z</cp:lastPrinted>
  <dcterms:created xsi:type="dcterms:W3CDTF">2022-03-03T14:23:00Z</dcterms:created>
  <dcterms:modified xsi:type="dcterms:W3CDTF">2022-03-08T10:12:00Z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