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E1B55C5" wp14:editId="3BF1B6C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E904A01" wp14:editId="42FEA898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71CDD" id="Groupe 50" o:spid="_x0000_s1026" style="position:absolute;margin-left:12pt;margin-top:-29.3pt;width:118.95pt;height:756pt;z-index:25162137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1EEE829" wp14:editId="3E96AC0E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4DFBA" id="Rectangle 5" o:spid="_x0000_s1026" style="position:absolute;margin-left:175.2pt;margin-top:-20.3pt;width:78.5pt;height:94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25C153A" wp14:editId="355370F3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CAF9" id="Forme libre 33" o:spid="_x0000_s1026" style="position:absolute;margin-left:-32pt;margin-top:-21pt;width:147.55pt;height:75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BE4522A" wp14:editId="5D20E847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284C1" id="Groupe 49" o:spid="_x0000_s1026" style="position:absolute;margin-left:1059.05pt;margin-top:-14.25pt;width:107.8pt;height:756pt;z-index:25162035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3BCD8C1" wp14:editId="527BC901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BED58" id="Forme libre 25" o:spid="_x0000_s1026" style="position:absolute;margin-left:1064.75pt;margin-top:18pt;width:123.25pt;height:75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7C2E808D" w:rsidR="00902688" w:rsidRDefault="00842CFD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C753A8E" wp14:editId="372CF977">
                <wp:simplePos x="0" y="0"/>
                <wp:positionH relativeFrom="leftMargin">
                  <wp:posOffset>1426422</wp:posOffset>
                </wp:positionH>
                <wp:positionV relativeFrom="paragraph">
                  <wp:posOffset>6239828</wp:posOffset>
                </wp:positionV>
                <wp:extent cx="2323465" cy="962977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9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2FF58C0" w:rsidR="00A72224" w:rsidRPr="000247A1" w:rsidRDefault="00842CF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</w:rPr>
                            </w:pPr>
                            <w:bookmarkStart w:id="0" w:name="_Hlk91055582"/>
                            <w:bookmarkEnd w:id="0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 xml:space="preserve">Electricien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maintenance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2.3pt;margin-top:491.35pt;width:182.95pt;height:75.8pt;rotation:-90;z-index:251624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" fillcolor="#63a7da" stroked="f" strokeweight="1pt">
                <v:textbox>
                  <w:txbxContent>
                    <w:p w14:paraId="06F157E7" w14:textId="02FF58C0" w:rsidR="00A72224" w:rsidRPr="000247A1" w:rsidRDefault="00842CF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</w:rPr>
                      </w:pPr>
                      <w:bookmarkStart w:id="1" w:name="_Hlk91055582"/>
                      <w:bookmarkEnd w:id="1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 xml:space="preserve">Electricien de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maintenance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283735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FEC62C7" wp14:editId="35E67674">
                <wp:simplePos x="0" y="0"/>
                <wp:positionH relativeFrom="column">
                  <wp:posOffset>8985250</wp:posOffset>
                </wp:positionH>
                <wp:positionV relativeFrom="paragraph">
                  <wp:posOffset>7283450</wp:posOffset>
                </wp:positionV>
                <wp:extent cx="78106" cy="243330"/>
                <wp:effectExtent l="0" t="0" r="17145" b="444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243330"/>
                          <a:chOff x="0" y="0"/>
                          <a:chExt cx="78350" cy="243386"/>
                        </a:xfrm>
                      </wpg:grpSpPr>
                      <wps:wsp>
                        <wps:cNvPr id="1513" name="Rectangle 3"/>
                        <wps:cNvSpPr/>
                        <wps:spPr>
                          <a:xfrm>
                            <a:off x="6350" y="171386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BB7A4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F282A7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28" style="position:absolute;margin-left:707.5pt;margin-top:573.5pt;width:6.15pt;height:19.15pt;z-index:251654656;mso-width-relative:margin;mso-height-relative:margin" coordsize="78350,24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">
                <v:rect id="Rectangle 3" o:spid="_x0000_s1029" style="position:absolute;left:6350;top:171386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" fillcolor="#cdd84b" stroked="f" strokeweight=".5pt">
                  <v:textbox>
                    <w:txbxContent>
                      <w:p w14:paraId="59BB7A4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30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<v:textbox>
                    <w:txbxContent>
                      <w:p w14:paraId="39F282A7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7C43247" wp14:editId="58362739">
                <wp:simplePos x="0" y="0"/>
                <wp:positionH relativeFrom="column">
                  <wp:posOffset>8235950</wp:posOffset>
                </wp:positionH>
                <wp:positionV relativeFrom="paragraph">
                  <wp:posOffset>3194050</wp:posOffset>
                </wp:positionV>
                <wp:extent cx="5111750" cy="3434715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F2AAE" id="Rectangle 762" o:spid="_x0000_s1026" style="position:absolute;margin-left:648.5pt;margin-top:251.5pt;width:402.5pt;height:270.4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" stroked="f" strokeweight="1pt">
                <v:fill r:id="rId15" o:title="" recolor="t" rotate="t" type="frame"/>
              </v:rect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838E399" wp14:editId="3E1F5954">
                <wp:simplePos x="0" y="0"/>
                <wp:positionH relativeFrom="column">
                  <wp:posOffset>10845800</wp:posOffset>
                </wp:positionH>
                <wp:positionV relativeFrom="paragraph">
                  <wp:posOffset>3860800</wp:posOffset>
                </wp:positionV>
                <wp:extent cx="82550" cy="88900"/>
                <wp:effectExtent l="0" t="0" r="12700" b="25400"/>
                <wp:wrapNone/>
                <wp:docPr id="764" name="Ellipse 764">
                  <a:hlinkClick xmlns:a="http://schemas.openxmlformats.org/drawingml/2006/main" r:id="rId16" tooltip="Lycée provincial des sciences et des technologies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D86560" id="Ellipse 764" o:spid="_x0000_s1026" href="https://www.etudierenhainaut.be/lycee-provincial-des-sciences-et-des-technologies.html" title="Lycée provincial des sciences et des technologies : Electricien automaticien" style="position:absolute;margin-left:854pt;margin-top:304pt;width:6.5pt;height:7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748E6C9" wp14:editId="48E8860C">
                <wp:simplePos x="0" y="0"/>
                <wp:positionH relativeFrom="column">
                  <wp:posOffset>10121900</wp:posOffset>
                </wp:positionH>
                <wp:positionV relativeFrom="paragraph">
                  <wp:posOffset>5162550</wp:posOffset>
                </wp:positionV>
                <wp:extent cx="82550" cy="88900"/>
                <wp:effectExtent l="0" t="0" r="12700" b="25400"/>
                <wp:wrapNone/>
                <wp:docPr id="765" name="Ellipse 765">
                  <a:hlinkClick xmlns:a="http://schemas.openxmlformats.org/drawingml/2006/main" r:id="rId17" tooltip="Académie provinciale des métiers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D2C37" id="Ellipse 765" o:spid="_x0000_s1026" href="https://www.etudierenhainaut.be/academie-provinciale-des-metiers-mons.html" title="Académie provinciale des métiers  : Electricien automaticien" style="position:absolute;margin-left:797pt;margin-top:406.5pt;width:6.5pt;height:7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96BF821" wp14:editId="1B6B4E48">
                <wp:simplePos x="0" y="0"/>
                <wp:positionH relativeFrom="column">
                  <wp:posOffset>11569700</wp:posOffset>
                </wp:positionH>
                <wp:positionV relativeFrom="paragraph">
                  <wp:posOffset>3816350</wp:posOffset>
                </wp:positionV>
                <wp:extent cx="82550" cy="88900"/>
                <wp:effectExtent l="0" t="0" r="12700" b="25400"/>
                <wp:wrapNone/>
                <wp:docPr id="766" name="Ellipse 766">
                  <a:hlinkClick xmlns:a="http://schemas.openxmlformats.org/drawingml/2006/main" r:id="rId18" tooltip="Institut technique Saint-Gabriel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259CF" id="Ellipse 766" o:spid="_x0000_s1026" href="http://wp.saint-gabriel.be/" title="Institut technique Saint-Gabriel : Electricien automaticien" style="position:absolute;margin-left:911pt;margin-top:300.5pt;width:6.5pt;height:7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15B1899" wp14:editId="7EA6E46A">
                <wp:simplePos x="0" y="0"/>
                <wp:positionH relativeFrom="column">
                  <wp:posOffset>11849100</wp:posOffset>
                </wp:positionH>
                <wp:positionV relativeFrom="paragraph">
                  <wp:posOffset>4800600</wp:posOffset>
                </wp:positionV>
                <wp:extent cx="82550" cy="88900"/>
                <wp:effectExtent l="0" t="0" r="12700" b="25400"/>
                <wp:wrapNone/>
                <wp:docPr id="767" name="Ellipse 767">
                  <a:hlinkClick xmlns:a="http://schemas.openxmlformats.org/drawingml/2006/main" r:id="rId19" tooltip="Athénée provincial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A41DDC" id="Ellipse 767" o:spid="_x0000_s1026" href="https://www.etudierenhainaut.be/athenee-provincial-la-louviere.html" title="Athénée provincial : Electricien automaticien" style="position:absolute;margin-left:933pt;margin-top:378pt;width:6.5pt;height:7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45ABA38" wp14:editId="6395A28D">
                <wp:simplePos x="0" y="0"/>
                <wp:positionH relativeFrom="column">
                  <wp:posOffset>12357100</wp:posOffset>
                </wp:positionH>
                <wp:positionV relativeFrom="paragraph">
                  <wp:posOffset>5340350</wp:posOffset>
                </wp:positionV>
                <wp:extent cx="82550" cy="88900"/>
                <wp:effectExtent l="0" t="0" r="12700" b="25400"/>
                <wp:wrapNone/>
                <wp:docPr id="1088" name="Ellipse 1088">
                  <a:hlinkClick xmlns:a="http://schemas.openxmlformats.org/drawingml/2006/main" r:id="rId20" tooltip="ITCF Morlanwelz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84F0F1" id="Ellipse 1088" o:spid="_x0000_s1026" href="http://www.itmlz.be/" title="ITCF Morlanwelz : Electricien automaticien" style="position:absolute;margin-left:973pt;margin-top:420.5pt;width:6.5pt;height:7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B631E56" wp14:editId="7E89F8B9">
                <wp:simplePos x="0" y="0"/>
                <wp:positionH relativeFrom="column">
                  <wp:posOffset>8477250</wp:posOffset>
                </wp:positionH>
                <wp:positionV relativeFrom="paragraph">
                  <wp:posOffset>5581650</wp:posOffset>
                </wp:positionV>
                <wp:extent cx="82550" cy="88900"/>
                <wp:effectExtent l="0" t="0" r="12700" b="25400"/>
                <wp:wrapNone/>
                <wp:docPr id="1090" name="Ellipse 1090">
                  <a:hlinkClick xmlns:a="http://schemas.openxmlformats.org/drawingml/2006/main" r:id="rId21" tooltip="Athénée royale de Quiévrain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7CD41" id="Ellipse 1090" o:spid="_x0000_s1026" href="http://www.ecoles.cfwb.be/arquievrain/" title="Athénée royale de Quiévrain  : Electricien automaticien" style="position:absolute;margin-left:667.5pt;margin-top:439.5pt;width:6.5pt;height:7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87B3888" wp14:editId="0E17DAEE">
                <wp:simplePos x="0" y="0"/>
                <wp:positionH relativeFrom="column">
                  <wp:posOffset>11601450</wp:posOffset>
                </wp:positionH>
                <wp:positionV relativeFrom="paragraph">
                  <wp:posOffset>5162550</wp:posOffset>
                </wp:positionV>
                <wp:extent cx="82550" cy="88900"/>
                <wp:effectExtent l="0" t="0" r="12700" b="25400"/>
                <wp:wrapNone/>
                <wp:docPr id="1091" name="Ellipse 1091">
                  <a:hlinkClick xmlns:a="http://schemas.openxmlformats.org/drawingml/2006/main" r:id="rId22" tooltip="Institut technique St Joseph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EABEDE" id="Ellipse 1091" o:spid="_x0000_s1026" href="http://itsjll.be/" title="Institut technique St Joseph : Electricien automaticien" style="position:absolute;margin-left:913.5pt;margin-top:406.5pt;width:6.5pt;height:7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409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6E4863E" wp14:editId="44368A8B">
                <wp:simplePos x="0" y="0"/>
                <wp:positionH relativeFrom="column">
                  <wp:posOffset>9829800</wp:posOffset>
                </wp:positionH>
                <wp:positionV relativeFrom="paragraph">
                  <wp:posOffset>5619750</wp:posOffset>
                </wp:positionV>
                <wp:extent cx="82550" cy="88900"/>
                <wp:effectExtent l="0" t="0" r="0" b="6350"/>
                <wp:wrapNone/>
                <wp:docPr id="1092" name="Ellipse 1092">
                  <a:hlinkClick xmlns:a="http://schemas.openxmlformats.org/drawingml/2006/main" r:id="rId23" tooltip="IEPSCF Frameries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A3A11" id="Ellipse 1092" o:spid="_x0000_s1026" href="http://www.iepscf-frameries.be/" title="IEPSCF Frameries : Electricien automaticien" style="position:absolute;margin-left:774pt;margin-top:442.5pt;width:6.5pt;height:7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F068B9">
        <w:rPr>
          <w:noProof/>
        </w:rPr>
        <w:drawing>
          <wp:anchor distT="0" distB="0" distL="114300" distR="114300" simplePos="0" relativeHeight="251714048" behindDoc="0" locked="0" layoutInCell="1" allowOverlap="1" wp14:anchorId="5EC03B03" wp14:editId="24150D4E">
            <wp:simplePos x="0" y="0"/>
            <wp:positionH relativeFrom="column">
              <wp:posOffset>3581400</wp:posOffset>
            </wp:positionH>
            <wp:positionV relativeFrom="paragraph">
              <wp:posOffset>704215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DB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8B36D2C" wp14:editId="56AC280D">
                <wp:simplePos x="0" y="0"/>
                <wp:positionH relativeFrom="margin">
                  <wp:posOffset>4047490</wp:posOffset>
                </wp:positionH>
                <wp:positionV relativeFrom="paragraph">
                  <wp:posOffset>673100</wp:posOffset>
                </wp:positionV>
                <wp:extent cx="6734175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7CAC3E5B" w14:textId="249E3AB9" w:rsidR="00A72224" w:rsidRPr="00036493" w:rsidRDefault="00FD7158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I130</w:t>
                            </w:r>
                            <w:r w:rsidR="003850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9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12438A" w:rsidRPr="0012438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Electricien de maintenance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1" type="#_x0000_t202" style="position:absolute;margin-left:318.7pt;margin-top:53pt;width:530.25pt;height:86.25pt;z-index:25158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7CAC3E5B" w14:textId="249E3AB9" w:rsidR="00A72224" w:rsidRPr="00036493" w:rsidRDefault="00FD7158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I130</w:t>
                      </w:r>
                      <w:r w:rsidR="003850E2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9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12438A" w:rsidRPr="0012438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Electricien de maintenance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CB6C4B8" wp14:editId="258955D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4800E6AA" w:rsidR="004D161A" w:rsidRPr="00B55B0E" w:rsidRDefault="003850E2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3850E2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est attractif et en pénurie récurrente, même si la priorité du marché va à des profils davantage polyvalents. L’offre de formation et d’enseignement sur le Bassin est suffisante, notamment au niveau de la formation initiale. L’IBEFE estime cependant que le métier doit continuer à être soutenu notamment pour attirer des candidats vers les filières existantes.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2" type="#_x0000_t202" style="position:absolute;margin-left:109.5pt;margin-top:262.25pt;width:443.3pt;height:126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" fillcolor="white [3201]" stroked="f" strokeweight=".5pt">
                <v:textbox>
                  <w:txbxContent>
                    <w:p w14:paraId="03031E02" w14:textId="4800E6AA" w:rsidR="004D161A" w:rsidRPr="00B55B0E" w:rsidRDefault="003850E2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3850E2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est attractif et en pénurie récurrente, même si la priorité du marché va à des profils davantage polyvalents. L’offre de formation et d’enseignement sur le Bassin est suffisante, notamment au niveau de la formation initiale. L’IBEFE estime cependant que le métier doit continuer à être soutenu notamment pour attirer des candidats vers les filières existantes.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F1E436D" wp14:editId="20AEC7CA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691.85pt;margin-top:647.8pt;width:404.7pt;height:21.8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mp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1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TGMZqT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64AFE9" wp14:editId="03FE8FCF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5B391F31" w:rsidR="007F77C0" w:rsidRPr="0073618A" w:rsidRDefault="0028373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7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de plein exercice </w:t>
                            </w:r>
                          </w:p>
                          <w:p w14:paraId="0C1AD2B9" w14:textId="5D7B7F1A" w:rsidR="007F77C0" w:rsidRPr="0073618A" w:rsidRDefault="0028373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 d’enseignement de promotion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sociale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4" type="#_x0000_t202" style="position:absolute;margin-left:643pt;margin-top:566pt;width:312.5pt;height:7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" fillcolor="white [3201]" stroked="f" strokeweight=".5pt">
                <v:textbox>
                  <w:txbxContent>
                    <w:p w14:paraId="784EFCBB" w14:textId="5B391F31" w:rsidR="007F77C0" w:rsidRPr="0073618A" w:rsidRDefault="0028373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7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de plein exercice </w:t>
                      </w:r>
                    </w:p>
                    <w:p w14:paraId="0C1AD2B9" w14:textId="5D7B7F1A" w:rsidR="007F77C0" w:rsidRPr="0073618A" w:rsidRDefault="0028373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 d’enseignement de promotion</w:t>
                      </w:r>
                      <w:r w:rsidR="000F54C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sociale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59E37EC" wp14:editId="5126959C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5" type="#_x0000_t202" style="position:absolute;margin-left:747.2pt;margin-top:521.8pt;width:264.4pt;height:34.7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sm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0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0A455BD4" wp14:editId="50464F99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4.15pt;margin-top:402.95pt;width:42.85pt;height:50.6pt;flip:x;z-index:25159936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89gAMAAEU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71AA49BE" wp14:editId="346876D3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9" style="position:absolute;margin-left:255.5pt;margin-top:421.5pt;width:44.95pt;height:34pt;z-index:251597312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Tq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AxjwTqVAMAAPsIAAAOAAAAAAAA&#10;AAAAAAAAAC4CAABkcnMvZTJvRG9jLnhtbFBLAQItABQABgAIAAAAIQDZ8wBc4QAAAAsBAAAPAAAA&#10;AAAAAAAAAAAAAK4FAABkcnMvZG93bnJldi54bWxQSwUGAAAAAAQABADzAAAAvAYAAAAA&#10;">
                <v:oval id="Ellipse 140" o:spid="_x0000_s104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1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7A47926" wp14:editId="26A3591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2" type="#_x0000_t202" style="position:absolute;margin-left:175.35pt;margin-top:212.45pt;width:404.45pt;height:57.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1932ED54" wp14:editId="639E8C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3" style="position:absolute;margin-left:611.2pt;margin-top:158.45pt;width:467.7pt;height:80.3pt;z-index:25162905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">
                <v:group id="Groupe 145" o:spid="_x0000_s1044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5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6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7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8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5156C8" wp14:editId="5490F5F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9" type="#_x0000_t202" style="position:absolute;margin-left:92.85pt;margin-top:163.7pt;width:103.8pt;height:50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03F92E38" wp14:editId="5839532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0" style="position:absolute;margin-left:96.25pt;margin-top:161.85pt;width:467.7pt;height:79.4pt;z-index:25161676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1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2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4402D7" wp14:editId="2A380F7B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3" type="#_x0000_t202" style="position:absolute;margin-left:128.95pt;margin-top:656.5pt;width:51pt;height:5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70B2FA0" wp14:editId="43B6B561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4" style="position:absolute;margin-left:186pt;margin-top:657.5pt;width:28.35pt;height:28.35pt;z-index:25168025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6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5917FCE" wp14:editId="53591FF5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7" style="position:absolute;margin-left:185pt;margin-top:676.5pt;width:20.85pt;height:48.2pt;flip:x;z-index:25168844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9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5BCBE5" wp14:editId="76C9A9B1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F8AEA63" wp14:editId="123154D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BFB66D2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3" r:lo="rId34" r:qs="rId35" r:cs="rId3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wC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PR9cklXG9s84hS8HegZHLuUmPcKQrwFj3zEunHH&#10;4g0eCYea2lGipLX+29/u03ukCVop6ZDfWPzXHXhOCWKHBFpOZrO0EFmZzRdTVPyhZXNoMTt9bhEA&#10;JAlWl8X0PqonUXirH3AV1ykrmsAwzD1AOirncdg7XGbG1+v8DJfAQbwyd46l4Am6hPh9/wDejZOP&#10;SJpr+7QLUL0a+PB2GPl6F62QmQ0vuCKrkoILlPk1Lnva0EM9v3r5JK1+Aw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GHRrAK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BFB66D2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8" r:lo="rId34" r:qs="rId35" r:cs="rId3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95DC2B" wp14:editId="099089BC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E2DA4" id="Connecteur droit 5207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196E387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900ABA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424">
              <w:rPr>
                <w:b/>
                <w:color w:val="63A7DA"/>
                <w:kern w:val="0"/>
                <w:szCs w:val="24"/>
              </w:rPr>
              <w:t>217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3C0637A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sur le métier d</w:t>
            </w:r>
            <w:r w:rsidR="00B47424">
              <w:rPr>
                <w:color w:val="63A7DA"/>
                <w:kern w:val="0"/>
                <w:szCs w:val="24"/>
              </w:rPr>
              <w:t>’électricien de maintenance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FE3280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9C685B3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424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5004284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4A89F632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29B6C42B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63905D97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34635DF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6319C7F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F184D40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12589540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6B627B9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3C2CF4D3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1A52DDF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EE5094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72EF700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1367AD23" w:rsidR="003A2DA2" w:rsidRDefault="00C94146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B4524A4" wp14:editId="1756517A">
                <wp:simplePos x="0" y="0"/>
                <wp:positionH relativeFrom="column">
                  <wp:posOffset>8029575</wp:posOffset>
                </wp:positionH>
                <wp:positionV relativeFrom="paragraph">
                  <wp:posOffset>1562100</wp:posOffset>
                </wp:positionV>
                <wp:extent cx="3143250" cy="18732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73250"/>
                          <a:chOff x="-351316" y="186684"/>
                          <a:chExt cx="3145129" cy="187489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106710" y="186684"/>
                            <a:ext cx="687103" cy="1874895"/>
                            <a:chOff x="93789" y="143939"/>
                            <a:chExt cx="616735" cy="1536032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93789" y="14393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2" style="position:absolute;left:0;text-align:left;margin-left:632.25pt;margin-top:123pt;width:247.5pt;height:147.5pt;z-index:251640320;mso-width-relative:margin;mso-height-relative:margin" coordorigin="-3513,1866" coordsize="31451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">
                <v:shape id="Zone de texte 225" o:spid="_x0000_s1063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4" style="position:absolute;left:21067;top:1866;width:6871;height:18749" coordorigin="937,1439" coordsize="616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5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937;top:143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2A45B8" wp14:editId="1B4A784F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7" type="#_x0000_t202" style="position:absolute;left:0;text-align:left;margin-left:801.75pt;margin-top:187.8pt;width:47.9pt;height:25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D86921" wp14:editId="7C4A50C4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8" type="#_x0000_t202" style="position:absolute;left:0;text-align:left;margin-left:125.25pt;margin-top:615.2pt;width:382.8pt;height:2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41A3B35" wp14:editId="650DB0DE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9" style="position:absolute;left:0;text-align:left;margin-left:606.95pt;margin-top:349.1pt;width:467.7pt;height:75.8pt;z-index:251634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7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C05BDC8" wp14:editId="5C4AD3F7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4" style="position:absolute;left:0;text-align:left;margin-left:127.25pt;margin-top:345.75pt;width:464.1pt;height:81.35pt;z-index:251651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7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F3F0B3" wp14:editId="3DB27FA0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9" type="#_x0000_t202" style="position:absolute;left:0;text-align:left;margin-left:189.6pt;margin-top:347.35pt;width:68.05pt;height:62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534709" wp14:editId="03D6EF4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0" type="#_x0000_t202" style="position:absolute;left:0;text-align:left;margin-left:616.95pt;margin-top:338.2pt;width:79.35pt;height:5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70C2B691" wp14:editId="67A520B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E7C82" id="Groupe 51" o:spid="_x0000_s1026" style="position:absolute;margin-left:13.55pt;margin-top:-23.7pt;width:118.95pt;height:756pt;z-index:25161062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A383BE6" wp14:editId="44E53512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E220" id="Forme libre 33" o:spid="_x0000_s1026" style="position:absolute;margin-left:-29.1pt;margin-top:19.8pt;width:147.55pt;height:756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0F85DA7E" wp14:editId="2831C18B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349E9" id="Groupe 102" o:spid="_x0000_s1026" style="position:absolute;margin-left:1062.05pt;margin-top:-16pt;width:120.8pt;height:749.3pt;z-index:25161267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8AD7774" wp14:editId="17DAA859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A2036DC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9" r:lo="rId60" r:qs="rId61" r:cs="rId6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1" type="#_x0000_t202" style="position:absolute;left:0;text-align:left;margin-left:581.5pt;margin-top:104.6pt;width:513.3pt;height:203.5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A2036DC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4" r:lo="rId60" r:qs="rId61" r:cs="rId6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6E3250" wp14:editId="3A79104F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2" type="#_x0000_t118" style="position:absolute;left:0;text-align:left;margin-left:289.4pt;margin-top:23.15pt;width:820.5pt;height:1in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DC7816" wp14:editId="5173867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3" style="position:absolute;left:0;text-align:left;margin-left:257.8pt;margin-top:111.6pt;width:114.9pt;height:202.1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0656D6" wp14:editId="57FA1596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112F" id="Rectangle 5268" o:spid="_x0000_s1026" style="position:absolute;margin-left:-854.85pt;margin-top:188.55pt;width:198.4pt;height:47.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301B0897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1C1C6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C52EB52" wp14:editId="18254E51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164AA" id="Graphique 85" o:spid="_x0000_s1026" alt="Croissance commerciale" style="position:absolute;margin-left:647.7pt;margin-top:303.55pt;width:36.85pt;height:31.2pt;z-index:25168640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C1A0DA" wp14:editId="6A3A3B8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4" type="#_x0000_t202" style="position:absolute;left:0;text-align:left;margin-left:664.1pt;margin-top:291.7pt;width:340.15pt;height:5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Byp8Lo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56C9" wp14:editId="5709F25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4D55A5E2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9" r:lo="rId70" r:qs="rId71" r:cs="rId7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5" type="#_x0000_t202" style="position:absolute;left:0;text-align:left;margin-left:164.8pt;margin-top:402.65pt;width:289.25pt;height:21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Dmhatf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4D55A5E2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4" r:lo="rId70" r:qs="rId71" r:cs="rId7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33A401E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5C42A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35EAABA7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86" type="#_x0000_t202" style="position:absolute;left:0;text-align:left;margin-left:609.75pt;margin-top:605.25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06C7F53F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7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2E46B682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7C6332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5" w:history="1"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8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yNw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7C6332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7" w:history="1"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2BFACE2" wp14:editId="2401DD5D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50C0" id="Forme libre 25" o:spid="_x0000_s1026" style="position:absolute;margin-left:86.05pt;margin-top:18pt;width:137.25pt;height:756pt;z-index:251605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456645E" wp14:editId="7695F45A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64134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xM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7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wfEsTL0DAAAECwAADgAAAAAAAAAAAAAAAAAu&#10;AgAAZHJzL2Uyb0RvYy54bWxQSwECLQAUAAYACAAAACEATKuws+IAAAAMAQAADwAAAAAAAAAAAAAA&#10;AAAXBgAAZHJzL2Rvd25yZXYueG1sUEsFBgAAAAAEAAQA8wAAACYHAAAAAA==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4F489E7" wp14:editId="71CC0A0B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AGKtn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F486F7D" wp14:editId="3BAA30D2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1m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ej4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WP1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2FE48213" w:rsidR="00B14BE0" w:rsidRPr="00B14BE0" w:rsidRDefault="00B14BE0" w:rsidP="00B14BE0">
      <w:pPr>
        <w:rPr>
          <w:lang w:bidi="fr-FR"/>
        </w:rPr>
      </w:pP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720B63B8" w:rsidR="00B14BE0" w:rsidRPr="00B14BE0" w:rsidRDefault="00B14BE0" w:rsidP="00B14BE0">
      <w:pPr>
        <w:rPr>
          <w:lang w:bidi="fr-FR"/>
        </w:rPr>
      </w:pP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759AB647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65A6696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3111C3DB" w:rsidR="00B14BE0" w:rsidRPr="00B14BE0" w:rsidRDefault="00B14BE0" w:rsidP="00B14BE0">
      <w:pPr>
        <w:rPr>
          <w:lang w:bidi="fr-FR"/>
        </w:rPr>
      </w:pPr>
    </w:p>
    <w:p w14:paraId="119373F1" w14:textId="60D38DAF" w:rsidR="00B14BE0" w:rsidRPr="00B14BE0" w:rsidRDefault="00B14BE0" w:rsidP="00B14BE0">
      <w:pPr>
        <w:rPr>
          <w:lang w:bidi="fr-FR"/>
        </w:rPr>
      </w:pPr>
    </w:p>
    <w:p w14:paraId="2EEF6810" w14:textId="31780076" w:rsidR="00B14BE0" w:rsidRPr="00B14BE0" w:rsidRDefault="00B14BE0" w:rsidP="00B14BE0">
      <w:pPr>
        <w:rPr>
          <w:lang w:bidi="fr-FR"/>
        </w:rPr>
      </w:pPr>
    </w:p>
    <w:p w14:paraId="63B66FC1" w14:textId="0B69CB92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37442D" wp14:editId="639E041B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4" style="position:absolute;margin-left:1117pt;margin-top:2.55pt;width:33.65pt;height:31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" stroked="f" strokeweight="1pt">
                <v:fill r:id="rId83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275FB9D" w:rsidR="00B14BE0" w:rsidRPr="00B14BE0" w:rsidRDefault="00B14BE0" w:rsidP="00B14BE0">
      <w:pPr>
        <w:rPr>
          <w:lang w:bidi="fr-FR"/>
        </w:rPr>
      </w:pPr>
    </w:p>
    <w:p w14:paraId="434297AB" w14:textId="6CC14898" w:rsidR="00B14BE0" w:rsidRPr="00B14BE0" w:rsidRDefault="00B14BE0" w:rsidP="00B14BE0">
      <w:pPr>
        <w:rPr>
          <w:lang w:bidi="fr-FR"/>
        </w:rPr>
      </w:pPr>
    </w:p>
    <w:p w14:paraId="4E0AE861" w14:textId="47D39B92" w:rsidR="00B14BE0" w:rsidRPr="00B14BE0" w:rsidRDefault="00B14BE0" w:rsidP="00B14BE0">
      <w:pPr>
        <w:rPr>
          <w:lang w:bidi="fr-FR"/>
        </w:rPr>
      </w:pPr>
    </w:p>
    <w:p w14:paraId="6EE942D1" w14:textId="2024161F" w:rsidR="00B14BE0" w:rsidRPr="00B14BE0" w:rsidRDefault="00A6575F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50595FB6" wp14:editId="72E04868">
                <wp:simplePos x="0" y="0"/>
                <wp:positionH relativeFrom="column">
                  <wp:posOffset>7556500</wp:posOffset>
                </wp:positionH>
                <wp:positionV relativeFrom="paragraph">
                  <wp:posOffset>83185</wp:posOffset>
                </wp:positionV>
                <wp:extent cx="5468620" cy="146875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468755"/>
                          <a:chOff x="0" y="0"/>
                          <a:chExt cx="3378200" cy="2323721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422493" y="1764922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73889"/>
                            <a:chOff x="0" y="0"/>
                            <a:chExt cx="3378200" cy="873889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658697" y="41765"/>
                              <a:ext cx="148882" cy="1515365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5" style="position:absolute;margin-left:595pt;margin-top:6.55pt;width:430.6pt;height:115.65pt;z-index:251593216;mso-width-relative:margin;mso-height-relative:margin" coordsize="33782,2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">
                <v:shape id="Zone de texte 190" o:spid="_x0000_s1096" type="#_x0000_t202" style="position:absolute;left:4224;top:17649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 exercice</w:t>
                        </w:r>
                      </w:p>
                    </w:txbxContent>
                  </v:textbox>
                </v:shape>
                <v:group id="Groupe 1539" o:spid="_x0000_s1097" style="position:absolute;width:33782;height:8738" coordsize="33782,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98" type="#_x0000_t85" style="position:absolute;left:16587;top:417;width:1488;height:1515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" adj="177" strokecolor="#63a7da">
                    <v:stroke dashstyle="dash"/>
                  </v:shape>
                  <v:shape id="Zone de texte 1544" o:spid="_x0000_s1099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5537577" w14:textId="6B4BF76D" w:rsidR="00B14BE0" w:rsidRPr="00B14BE0" w:rsidRDefault="00B14BE0" w:rsidP="00B14BE0">
      <w:pPr>
        <w:rPr>
          <w:lang w:bidi="fr-FR"/>
        </w:rPr>
      </w:pPr>
    </w:p>
    <w:p w14:paraId="25964813" w14:textId="23717802" w:rsidR="00B14BE0" w:rsidRPr="00B14BE0" w:rsidRDefault="00A6575F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C26D24" wp14:editId="6E1C783F">
                <wp:simplePos x="0" y="0"/>
                <wp:positionH relativeFrom="column">
                  <wp:posOffset>10401300</wp:posOffset>
                </wp:positionH>
                <wp:positionV relativeFrom="paragraph">
                  <wp:posOffset>2753</wp:posOffset>
                </wp:positionV>
                <wp:extent cx="0" cy="224366"/>
                <wp:effectExtent l="0" t="0" r="38100" b="2349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3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94E3E" id="Connecteur droit 8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9pt,.2pt" to="81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" strokecolor="#63a7da">
                <v:stroke dashstyle="dash"/>
              </v:line>
            </w:pict>
          </mc:Fallback>
        </mc:AlternateContent>
      </w:r>
      <w:r w:rsidR="00B14BE0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2A4B622" wp14:editId="61204857">
                <wp:simplePos x="0" y="0"/>
                <wp:positionH relativeFrom="column">
                  <wp:posOffset>2133600</wp:posOffset>
                </wp:positionH>
                <wp:positionV relativeFrom="paragraph">
                  <wp:posOffset>6985</wp:posOffset>
                </wp:positionV>
                <wp:extent cx="3966210" cy="110617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210" cy="1106170"/>
                          <a:chOff x="406483" y="-54321"/>
                          <a:chExt cx="3966858" cy="1107066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3286856" y="244371"/>
                            <a:ext cx="1086485" cy="808374"/>
                            <a:chOff x="932114" y="-37501"/>
                            <a:chExt cx="857885" cy="944928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 descr="Recyclage conto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7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21144" y="-37501"/>
                              <a:ext cx="296811" cy="43968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932114" y="369862"/>
                              <a:ext cx="857885" cy="537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45663A" w14:textId="336CDCF9" w:rsidR="00432A63" w:rsidRPr="00F13403" w:rsidRDefault="001E02F4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DISTRIBUTION 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469BE41D" w:rsidR="00432A63" w:rsidRPr="00F13403" w:rsidRDefault="00810DF7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6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58909446" w:rsidR="00432A63" w:rsidRPr="00C772C6" w:rsidRDefault="00C772C6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>141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3586401" y="-54321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2CC3" w14:textId="38B378F7" w:rsidR="00432A63" w:rsidRPr="00F13403" w:rsidRDefault="001E02F4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A4B622" id="Groupe 84" o:spid="_x0000_s1100" style="position:absolute;margin-left:168pt;margin-top:.55pt;width:312.3pt;height:87.1pt;z-index:251710976;mso-width-relative:margin" coordorigin="4064,-543" coordsize="39668,1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">
                <v:group id="Groupe 75" o:spid="_x0000_s1101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102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88" o:title=""/>
                  </v:shape>
                  <v:shape id="Zone de texte 77" o:spid="_x0000_s1103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group id="Groupe 78" o:spid="_x0000_s1104" style="position:absolute;left:32868;top:2443;width:10865;height:8084" coordorigin="9321,-375" coordsize="8578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Graphique 79" o:spid="_x0000_s1105" type="#_x0000_t75" alt="Recyclage contour" style="position:absolute;left:12211;top:-375;width:2968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">
                    <v:imagedata r:id="rId89" o:title="Recyclage contour"/>
                  </v:shape>
                  <v:shape id="Zone de texte 80" o:spid="_x0000_s1106" type="#_x0000_t202" style="position:absolute;left:9321;top:3698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4845663A" w14:textId="336CDCF9" w:rsidR="00432A63" w:rsidRPr="00F13403" w:rsidRDefault="001E02F4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DISTRIBUTION ENERGIE</w:t>
                          </w:r>
                        </w:p>
                      </w:txbxContent>
                    </v:textbox>
                  </v:shape>
                </v:group>
                <v:shape id="Zone de texte 82" o:spid="_x0000_s1107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469BE41D" w:rsidR="00432A63" w:rsidRPr="00F13403" w:rsidRDefault="00810DF7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6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 OE</w:t>
                        </w:r>
                      </w:p>
                    </w:txbxContent>
                  </v:textbox>
                </v:shape>
                <v:shape id="Zone de texte 83" o:spid="_x0000_s1108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58909446" w:rsidR="00432A63" w:rsidRPr="00C772C6" w:rsidRDefault="00C772C6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  <w:t>141 OE</w:t>
                        </w:r>
                      </w:p>
                    </w:txbxContent>
                  </v:textbox>
                </v:shape>
                <v:shape id="Zone de texte 172" o:spid="_x0000_s1109" type="#_x0000_t202" style="position:absolute;left:35864;top:-54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1E712CC3" w14:textId="38B378F7" w:rsidR="00432A63" w:rsidRPr="00F13403" w:rsidRDefault="001E02F4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E9AA4" w14:textId="603E91C4" w:rsidR="00B14BE0" w:rsidRPr="00B14BE0" w:rsidRDefault="005F6F5C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3967" behindDoc="0" locked="0" layoutInCell="1" allowOverlap="1" wp14:anchorId="5B6AE657" wp14:editId="1D8DDFBC">
                <wp:simplePos x="0" y="0"/>
                <wp:positionH relativeFrom="column">
                  <wp:posOffset>5313634</wp:posOffset>
                </wp:positionH>
                <wp:positionV relativeFrom="paragraph">
                  <wp:posOffset>135279</wp:posOffset>
                </wp:positionV>
                <wp:extent cx="481560" cy="433399"/>
                <wp:effectExtent l="0" t="0" r="13970" b="24130"/>
                <wp:wrapNone/>
                <wp:docPr id="1149" name="Organigramme : Connecteur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60" cy="433399"/>
                        </a:xfrm>
                        <a:prstGeom prst="flowChartConnector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E3C3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49" o:spid="_x0000_s1026" type="#_x0000_t120" style="position:absolute;margin-left:418.4pt;margin-top:10.65pt;width:37.9pt;height:34.15pt;z-index:25160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" fillcolor="white [3201]" strokecolor="#63a7da [3209]" strokeweight="1.5pt">
                <v:stroke joinstyle="miter"/>
              </v:shape>
            </w:pict>
          </mc:Fallback>
        </mc:AlternateContent>
      </w:r>
    </w:p>
    <w:p w14:paraId="5698E056" w14:textId="49EB6F6E" w:rsidR="00B14BE0" w:rsidRDefault="000F54CD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44DEEB1" wp14:editId="6B070C4A">
                <wp:simplePos x="0" y="0"/>
                <wp:positionH relativeFrom="column">
                  <wp:posOffset>11088158</wp:posOffset>
                </wp:positionH>
                <wp:positionV relativeFrom="paragraph">
                  <wp:posOffset>79856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674BDD53" w:rsidR="00DD3AC6" w:rsidRPr="00E8742B" w:rsidRDefault="00B57714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9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110" style="position:absolute;margin-left:873.1pt;margin-top:6.3pt;width:67.45pt;height:39.75pt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" fillcolor="#63a7da" strokecolor="#63a7da" strokeweight="1pt">
                <v:stroke joinstyle="miter"/>
                <v:textbox>
                  <w:txbxContent>
                    <w:p w14:paraId="10607B4C" w14:textId="674BDD53" w:rsidR="00DD3AC6" w:rsidRPr="00E8742B" w:rsidRDefault="00B57714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9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9498E79" wp14:editId="7D5EE0C1">
                <wp:simplePos x="0" y="0"/>
                <wp:positionH relativeFrom="column">
                  <wp:posOffset>8694208</wp:posOffset>
                </wp:positionH>
                <wp:positionV relativeFrom="paragraph">
                  <wp:posOffset>101115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BA0B8B7" w:rsidR="00DD3AC6" w:rsidRPr="00E8742B" w:rsidRDefault="00B57714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173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11" style="position:absolute;margin-left:684.6pt;margin-top:7.95pt;width:67.45pt;height:40.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" fillcolor="#63a7da" strokecolor="#63a7da" strokeweight="1pt">
                <v:stroke joinstyle="miter"/>
                <v:textbox>
                  <w:txbxContent>
                    <w:p w14:paraId="1FB229A2" w14:textId="6BA0B8B7" w:rsidR="00DD3AC6" w:rsidRPr="00E8742B" w:rsidRDefault="00B57714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173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B14BE0" w:rsidRPr="00064ED3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16CAC8F5" wp14:editId="252FD08C">
                <wp:simplePos x="0" y="0"/>
                <wp:positionH relativeFrom="column">
                  <wp:posOffset>1733550</wp:posOffset>
                </wp:positionH>
                <wp:positionV relativeFrom="paragraph">
                  <wp:posOffset>26035</wp:posOffset>
                </wp:positionV>
                <wp:extent cx="1319530" cy="1071245"/>
                <wp:effectExtent l="0" t="0" r="0" b="0"/>
                <wp:wrapNone/>
                <wp:docPr id="1099" name="Groupe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530" cy="1071245"/>
                          <a:chOff x="-286799" y="-147548"/>
                          <a:chExt cx="1484584" cy="1401818"/>
                        </a:xfrm>
                      </wpg:grpSpPr>
                      <pic:pic xmlns:pic="http://schemas.openxmlformats.org/drawingml/2006/picture">
                        <pic:nvPicPr>
                          <pic:cNvPr id="1100" name="Graphique 1100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15" y="-147548"/>
                            <a:ext cx="564515" cy="56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Zone de texte 1101"/>
                        <wps:cNvSpPr txBox="1"/>
                        <wps:spPr>
                          <a:xfrm>
                            <a:off x="-286799" y="433876"/>
                            <a:ext cx="1484584" cy="820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29A36" w14:textId="0932CF07" w:rsidR="00B14BE0" w:rsidRPr="000B5008" w:rsidRDefault="00B14BE0" w:rsidP="00B14BE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DD0270"/>
                                  <w:lang w:val="nl-NL"/>
                                </w:rPr>
                              </w:pPr>
                              <w:r w:rsidRPr="00B14BE0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CONSTRUCTION</w:t>
                              </w:r>
                              <w:r w:rsidRPr="000B5008">
                                <w:rPr>
                                  <w:rFonts w:ascii="HELVETICA NEUE CONDENSED" w:hAnsi="HELVETICA NEUE CONDENSED"/>
                                  <w:color w:val="DD0270"/>
                                  <w:lang w:val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AC8F5" id="Groupe 1099" o:spid="_x0000_s1112" style="position:absolute;margin-left:136.5pt;margin-top:2.05pt;width:103.9pt;height:84.35pt;z-index:251733504;mso-width-relative:margin;mso-height-relative:margin" coordorigin="-2867,-1475" coordsize="14845,14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">
                <v:shape id="Graphique 1100" o:spid="_x0000_s1113" type="#_x0000_t75" style="position:absolute;left:1749;top:-1475;width:5645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">
                  <v:imagedata r:id="rId92" o:title=""/>
                </v:shape>
                <v:shape id="Zone de texte 1101" o:spid="_x0000_s1114" type="#_x0000_t202" style="position:absolute;left:-2867;top:4338;width:14844;height:8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ywwwAAAN0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oxie34QT5OIBAAD//wMAUEsBAi0AFAAGAAgAAAAhANvh9svuAAAAhQEAABMAAAAAAAAAAAAA&#10;AAAAAAAAAFtDb250ZW50X1R5cGVzXS54bWxQSwECLQAUAAYACAAAACEAWvQsW78AAAAVAQAACwAA&#10;AAAAAAAAAAAAAAAfAQAAX3JlbHMvLnJlbHNQSwECLQAUAAYACAAAACEAwub8sMMAAADdAAAADwAA&#10;AAAAAAAAAAAAAAAHAgAAZHJzL2Rvd25yZXYueG1sUEsFBgAAAAADAAMAtwAAAPcCAAAAAA==&#10;" filled="f" stroked="f" strokeweight=".5pt">
                  <v:textbox>
                    <w:txbxContent>
                      <w:p w14:paraId="69929A36" w14:textId="0932CF07" w:rsidR="00B14BE0" w:rsidRPr="000B5008" w:rsidRDefault="00B14BE0" w:rsidP="00B14BE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DD0270"/>
                            <w:lang w:val="nl-NL"/>
                          </w:rPr>
                        </w:pPr>
                        <w:r w:rsidRPr="00B14BE0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CONSTRUCTION</w:t>
                        </w:r>
                        <w:r w:rsidRPr="000B5008">
                          <w:rPr>
                            <w:rFonts w:ascii="HELVETICA NEUE CONDENSED" w:hAnsi="HELVETICA NEUE CONDENSED"/>
                            <w:color w:val="DD0270"/>
                            <w:lang w:val="nl-NL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AEA280" w14:textId="524FDDDA" w:rsidR="00B14BE0" w:rsidRPr="00B14BE0" w:rsidRDefault="00EE5094" w:rsidP="00B14BE0">
      <w:pPr>
        <w:tabs>
          <w:tab w:val="left" w:pos="2300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874CE3" wp14:editId="51349AC8">
                <wp:simplePos x="0" y="0"/>
                <wp:positionH relativeFrom="column">
                  <wp:posOffset>10687897</wp:posOffset>
                </wp:positionH>
                <wp:positionV relativeFrom="paragraph">
                  <wp:posOffset>483659</wp:posOffset>
                </wp:positionV>
                <wp:extent cx="1768190" cy="353244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08E5" w14:textId="4503131F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74CE3" id="Zone de texte 230" o:spid="_x0000_s1115" type="#_x0000_t202" style="position:absolute;margin-left:841.55pt;margin-top:38.1pt;width:139.25pt;height:27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" filled="f" stroked="f" strokeweight=".5pt">
                <v:textbox>
                  <w:txbxContent>
                    <w:p w14:paraId="092208E5" w14:textId="4503131F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B9852" w14:textId="77777777" w:rsidR="007C6332" w:rsidRDefault="007C6332" w:rsidP="0063464B">
      <w:r>
        <w:separator/>
      </w:r>
    </w:p>
  </w:endnote>
  <w:endnote w:type="continuationSeparator" w:id="0">
    <w:p w14:paraId="401FE31A" w14:textId="77777777" w:rsidR="007C6332" w:rsidRDefault="007C6332" w:rsidP="0063464B">
      <w:r>
        <w:continuationSeparator/>
      </w:r>
    </w:p>
  </w:endnote>
  <w:endnote w:type="continuationNotice" w:id="1">
    <w:p w14:paraId="2ADA1AB4" w14:textId="77777777" w:rsidR="007C6332" w:rsidRDefault="007C63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4765F" w14:textId="77777777" w:rsidR="007C6332" w:rsidRDefault="007C6332" w:rsidP="0063464B">
      <w:r>
        <w:separator/>
      </w:r>
    </w:p>
  </w:footnote>
  <w:footnote w:type="continuationSeparator" w:id="0">
    <w:p w14:paraId="27138065" w14:textId="77777777" w:rsidR="007C6332" w:rsidRDefault="007C6332" w:rsidP="0063464B">
      <w:r>
        <w:continuationSeparator/>
      </w:r>
    </w:p>
  </w:footnote>
  <w:footnote w:type="continuationNotice" w:id="1">
    <w:p w14:paraId="2A16DD8B" w14:textId="77777777" w:rsidR="007C6332" w:rsidRDefault="007C63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Homme" style="width:5.6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6281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2536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0DF7"/>
    <w:rsid w:val="00811778"/>
    <w:rsid w:val="00814DD2"/>
    <w:rsid w:val="00816199"/>
    <w:rsid w:val="0081659E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47424"/>
    <w:rsid w:val="00B55B0E"/>
    <w:rsid w:val="00B5672C"/>
    <w:rsid w:val="00B57714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75F1"/>
    <w:rsid w:val="00EE1949"/>
    <w:rsid w:val="00EE4563"/>
    <w:rsid w:val="00EE5094"/>
    <w:rsid w:val="00EE7954"/>
    <w:rsid w:val="00EF26FC"/>
    <w:rsid w:val="00EF2B57"/>
    <w:rsid w:val="00EF50CD"/>
    <w:rsid w:val="00F0208A"/>
    <w:rsid w:val="00F020CD"/>
    <w:rsid w:val="00F060C5"/>
    <w:rsid w:val="00F068B9"/>
    <w:rsid w:val="00F06C96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p.saint-gabriel.be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hyperlink" Target="http://www.ecoles.cfwb.be/arquievrain/" TargetMode="External"/><Relationship Id="rId34" Type="http://schemas.openxmlformats.org/officeDocument/2006/relationships/diagramLayout" Target="diagrams/layout1.xml"/><Relationship Id="rId42" Type="http://schemas.openxmlformats.org/officeDocument/2006/relationships/image" Target="media/image19.svg"/><Relationship Id="rId47" Type="http://schemas.openxmlformats.org/officeDocument/2006/relationships/image" Target="media/image24.png"/><Relationship Id="rId50" Type="http://schemas.openxmlformats.org/officeDocument/2006/relationships/image" Target="media/image27.svg"/><Relationship Id="rId55" Type="http://schemas.openxmlformats.org/officeDocument/2006/relationships/image" Target="media/image32.png"/><Relationship Id="rId63" Type="http://schemas.microsoft.com/office/2007/relationships/diagramDrawing" Target="diagrams/drawing2.xml"/><Relationship Id="rId68" Type="http://schemas.openxmlformats.org/officeDocument/2006/relationships/image" Target="media/image39.png"/><Relationship Id="rId76" Type="http://schemas.openxmlformats.org/officeDocument/2006/relationships/image" Target="media/image46.emf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diagramQuickStyle" Target="diagrams/quickStyle3.xml"/><Relationship Id="rId92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tudierenhainaut.be/lycee-provincial-des-sciences-et-des-technologies.html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5.svg"/><Relationship Id="rId37" Type="http://schemas.microsoft.com/office/2007/relationships/diagramDrawing" Target="diagrams/drawing1.xml"/><Relationship Id="rId40" Type="http://schemas.openxmlformats.org/officeDocument/2006/relationships/image" Target="media/image17.sv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svg"/><Relationship Id="rId66" Type="http://schemas.openxmlformats.org/officeDocument/2006/relationships/image" Target="media/image37.svg"/><Relationship Id="rId74" Type="http://schemas.openxmlformats.org/officeDocument/2006/relationships/diagramData" Target="diagrams/data6.xml"/><Relationship Id="rId79" Type="http://schemas.openxmlformats.org/officeDocument/2006/relationships/image" Target="media/image48.svg"/><Relationship Id="rId87" Type="http://schemas.openxmlformats.org/officeDocument/2006/relationships/image" Target="media/image56.svg"/><Relationship Id="rId5" Type="http://schemas.openxmlformats.org/officeDocument/2006/relationships/numbering" Target="numbering.xml"/><Relationship Id="rId61" Type="http://schemas.openxmlformats.org/officeDocument/2006/relationships/diagramQuickStyle" Target="diagrams/quickStyle2.xml"/><Relationship Id="rId82" Type="http://schemas.openxmlformats.org/officeDocument/2006/relationships/image" Target="media/image51.svg"/><Relationship Id="rId90" Type="http://schemas.openxmlformats.org/officeDocument/2006/relationships/image" Target="media/image59.png"/><Relationship Id="rId19" Type="http://schemas.openxmlformats.org/officeDocument/2006/relationships/hyperlink" Target="https://www.etudierenhainaut.be/athenee-provincial-la-louviere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itsjll.be/" TargetMode="External"/><Relationship Id="rId27" Type="http://schemas.openxmlformats.org/officeDocument/2006/relationships/image" Target="media/image10.svg"/><Relationship Id="rId30" Type="http://schemas.openxmlformats.org/officeDocument/2006/relationships/image" Target="media/image13.svg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20.png"/><Relationship Id="rId48" Type="http://schemas.openxmlformats.org/officeDocument/2006/relationships/image" Target="media/image25.svg"/><Relationship Id="rId56" Type="http://schemas.openxmlformats.org/officeDocument/2006/relationships/image" Target="media/image33.svg"/><Relationship Id="rId64" Type="http://schemas.openxmlformats.org/officeDocument/2006/relationships/diagramData" Target="diagrams/data4.xml"/><Relationship Id="rId69" Type="http://schemas.openxmlformats.org/officeDocument/2006/relationships/diagramData" Target="diagrams/data5.xml"/><Relationship Id="rId77" Type="http://schemas.openxmlformats.org/officeDocument/2006/relationships/hyperlink" Target="http://www.bassinefe-hainautcentre.be/le-rapport-analytique-et-prospecti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diagramColors" Target="diagrams/colors3.xml"/><Relationship Id="rId80" Type="http://schemas.openxmlformats.org/officeDocument/2006/relationships/image" Target="media/image49.png"/><Relationship Id="rId85" Type="http://schemas.openxmlformats.org/officeDocument/2006/relationships/image" Target="media/image54.sv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s://www.etudierenhainaut.be/academie-provinciale-des-metiers-mons.html" TargetMode="External"/><Relationship Id="rId25" Type="http://schemas.openxmlformats.org/officeDocument/2006/relationships/image" Target="media/image8.svg"/><Relationship Id="rId33" Type="http://schemas.openxmlformats.org/officeDocument/2006/relationships/diagramData" Target="diagrams/data1.xml"/><Relationship Id="rId38" Type="http://schemas.openxmlformats.org/officeDocument/2006/relationships/diagramData" Target="diagrams/data2.xml"/><Relationship Id="rId46" Type="http://schemas.openxmlformats.org/officeDocument/2006/relationships/image" Target="media/image23.svg"/><Relationship Id="rId59" Type="http://schemas.openxmlformats.org/officeDocument/2006/relationships/diagramData" Target="diagrams/data3.xml"/><Relationship Id="rId67" Type="http://schemas.openxmlformats.org/officeDocument/2006/relationships/image" Target="media/image38.png"/><Relationship Id="rId20" Type="http://schemas.openxmlformats.org/officeDocument/2006/relationships/hyperlink" Target="http://www.itmlz.be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1.svg"/><Relationship Id="rId62" Type="http://schemas.openxmlformats.org/officeDocument/2006/relationships/diagramColors" Target="diagrams/colors2.xml"/><Relationship Id="rId70" Type="http://schemas.openxmlformats.org/officeDocument/2006/relationships/diagramLayout" Target="diagrams/layout3.xml"/><Relationship Id="rId75" Type="http://schemas.openxmlformats.org/officeDocument/2006/relationships/hyperlink" Target="http://www.bassinefe-hainautcentre.be/le-rapport-analytique-et-prospectif" TargetMode="External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91" Type="http://schemas.openxmlformats.org/officeDocument/2006/relationships/image" Target="media/image6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://www.iepscf-frameries.be/" TargetMode="External"/><Relationship Id="rId28" Type="http://schemas.openxmlformats.org/officeDocument/2006/relationships/image" Target="media/image11.png"/><Relationship Id="rId36" Type="http://schemas.openxmlformats.org/officeDocument/2006/relationships/diagramColors" Target="diagrams/colors1.xml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1.svg"/><Relationship Id="rId52" Type="http://schemas.openxmlformats.org/officeDocument/2006/relationships/image" Target="media/image29.svg"/><Relationship Id="rId60" Type="http://schemas.openxmlformats.org/officeDocument/2006/relationships/diagramLayout" Target="diagrams/layout2.xml"/><Relationship Id="rId65" Type="http://schemas.openxmlformats.org/officeDocument/2006/relationships/image" Target="media/image36.png"/><Relationship Id="rId73" Type="http://schemas.microsoft.com/office/2007/relationships/diagramDrawing" Target="diagrams/drawing3.xml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5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9A4699FC-3235-4408-9035-CEAD37FCB0D3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87C9521C-5BC2-49CB-9500-06398C7D0CD1}" type="parTrans" cxnId="{893581EF-F6BF-4EE9-A374-58035C9C2F53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7869854-AEA5-4F6D-9926-D13E3785FC05}" type="sibTrans" cxnId="{893581EF-F6BF-4EE9-A374-58035C9C2F53}">
      <dgm:prSet/>
      <dgm:spPr/>
      <dgm:t>
        <a:bodyPr/>
        <a:lstStyle/>
        <a:p>
          <a:endParaRPr lang="fr-BE"/>
        </a:p>
      </dgm:t>
    </dgm:pt>
    <dgm:pt modelId="{376BFDAE-95EA-4EB2-AE92-86938B08BF05}">
      <dgm:prSet custT="1"/>
      <dgm:spPr/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8C8977BF-A6ED-4A11-BDCB-B1E72CC22D07}" type="parTrans" cxnId="{750D97A8-3F5B-45F3-85A2-C3A6EF82F2E8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B562BD5E-6B19-4A35-97FE-75631BA6B0B6}" type="sibTrans" cxnId="{750D97A8-3F5B-45F3-85A2-C3A6EF82F2E8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CA4F38DF-3A7F-45BE-BA70-0D3532F941DE}" type="pres">
      <dgm:prSet presAssocID="{87C9521C-5BC2-49CB-9500-06398C7D0CD1}" presName="Name13" presStyleLbl="parChTrans1D2" presStyleIdx="0" presStyleCnt="2"/>
      <dgm:spPr/>
    </dgm:pt>
    <dgm:pt modelId="{51064DF0-D843-4B46-A092-C79378B71C4B}" type="pres">
      <dgm:prSet presAssocID="{9A4699FC-3235-4408-9035-CEAD37FCB0D3}" presName="childText" presStyleLbl="bgAcc1" presStyleIdx="0" presStyleCnt="2">
        <dgm:presLayoutVars>
          <dgm:bulletEnabled val="1"/>
        </dgm:presLayoutVars>
      </dgm:prSet>
      <dgm:spPr/>
    </dgm:pt>
    <dgm:pt modelId="{B2A76D35-A90E-4CC1-A0AD-1F56E322A069}" type="pres">
      <dgm:prSet presAssocID="{8C8977BF-A6ED-4A11-BDCB-B1E72CC22D07}" presName="Name13" presStyleLbl="parChTrans1D2" presStyleIdx="1" presStyleCnt="2"/>
      <dgm:spPr/>
    </dgm:pt>
    <dgm:pt modelId="{1FCA6ECE-4648-4BDB-B2EF-97C09A85FF95}" type="pres">
      <dgm:prSet presAssocID="{376BFDAE-95EA-4EB2-AE92-86938B08BF05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65DE2261-FE5C-47C0-9972-ACC7332CBB5D}" type="presOf" srcId="{8C8977BF-A6ED-4A11-BDCB-B1E72CC22D07}" destId="{B2A76D35-A90E-4CC1-A0AD-1F56E322A069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BE21AA5-E51C-4CCD-B65E-58B5188071EA}" type="presOf" srcId="{87C9521C-5BC2-49CB-9500-06398C7D0CD1}" destId="{CA4F38DF-3A7F-45BE-BA70-0D3532F941DE}" srcOrd="0" destOrd="0" presId="urn:microsoft.com/office/officeart/2005/8/layout/hierarchy3"/>
    <dgm:cxn modelId="{750D97A8-3F5B-45F3-85A2-C3A6EF82F2E8}" srcId="{A43A57F3-AF3F-455F-BBE4-707E4AA03B66}" destId="{376BFDAE-95EA-4EB2-AE92-86938B08BF05}" srcOrd="1" destOrd="0" parTransId="{8C8977BF-A6ED-4A11-BDCB-B1E72CC22D07}" sibTransId="{B562BD5E-6B19-4A35-97FE-75631BA6B0B6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BFEA9EB4-CE61-4234-B23D-F298261B1A62}" type="presOf" srcId="{9A4699FC-3235-4408-9035-CEAD37FCB0D3}" destId="{51064DF0-D843-4B46-A092-C79378B71C4B}" srcOrd="0" destOrd="0" presId="urn:microsoft.com/office/officeart/2005/8/layout/hierarchy3"/>
    <dgm:cxn modelId="{3B40FDE3-992B-4333-8E31-E915405EE9B5}" type="presOf" srcId="{376BFDAE-95EA-4EB2-AE92-86938B08BF05}" destId="{1FCA6ECE-4648-4BDB-B2EF-97C09A85FF95}" srcOrd="0" destOrd="0" presId="urn:microsoft.com/office/officeart/2005/8/layout/hierarchy3"/>
    <dgm:cxn modelId="{893581EF-F6BF-4EE9-A374-58035C9C2F53}" srcId="{A43A57F3-AF3F-455F-BBE4-707E4AA03B66}" destId="{9A4699FC-3235-4408-9035-CEAD37FCB0D3}" srcOrd="0" destOrd="0" parTransId="{87C9521C-5BC2-49CB-9500-06398C7D0CD1}" sibTransId="{97869854-AEA5-4F6D-9926-D13E3785FC05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56BCE1C6-76E8-4D4D-B1FE-B10CAD39D286}" type="presParOf" srcId="{90316499-4407-4FF2-8AA4-9D745D6B3076}" destId="{CA4F38DF-3A7F-45BE-BA70-0D3532F941DE}" srcOrd="0" destOrd="0" presId="urn:microsoft.com/office/officeart/2005/8/layout/hierarchy3"/>
    <dgm:cxn modelId="{FCBA3D5D-AF12-43DF-94A1-8F1FB036135D}" type="presParOf" srcId="{90316499-4407-4FF2-8AA4-9D745D6B3076}" destId="{51064DF0-D843-4B46-A092-C79378B71C4B}" srcOrd="1" destOrd="0" presId="urn:microsoft.com/office/officeart/2005/8/layout/hierarchy3"/>
    <dgm:cxn modelId="{BC7B3803-53FC-4B93-AD59-82EA197353C3}" type="presParOf" srcId="{90316499-4407-4FF2-8AA4-9D745D6B3076}" destId="{B2A76D35-A90E-4CC1-A0AD-1F56E322A069}" srcOrd="2" destOrd="0" presId="urn:microsoft.com/office/officeart/2005/8/layout/hierarchy3"/>
    <dgm:cxn modelId="{3AEDF39B-3207-40D4-8C7E-99201F223234}" type="presParOf" srcId="{90316499-4407-4FF2-8AA4-9D745D6B3076}" destId="{1FCA6ECE-4648-4BDB-B2EF-97C09A85FF95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9A4699FC-3235-4408-9035-CEAD37FCB0D3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87C9521C-5BC2-49CB-9500-06398C7D0CD1}" type="parTrans" cxnId="{893581EF-F6BF-4EE9-A374-58035C9C2F53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7869854-AEA5-4F6D-9926-D13E3785FC05}" type="sibTrans" cxnId="{893581EF-F6BF-4EE9-A374-58035C9C2F53}">
      <dgm:prSet/>
      <dgm:spPr/>
      <dgm:t>
        <a:bodyPr/>
        <a:lstStyle/>
        <a:p>
          <a:endParaRPr lang="fr-BE"/>
        </a:p>
      </dgm:t>
    </dgm:pt>
    <dgm:pt modelId="{376BFDAE-95EA-4EB2-AE92-86938B08BF05}">
      <dgm:prSet custT="1"/>
      <dgm:spPr/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8C8977BF-A6ED-4A11-BDCB-B1E72CC22D07}" type="parTrans" cxnId="{750D97A8-3F5B-45F3-85A2-C3A6EF82F2E8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B562BD5E-6B19-4A35-97FE-75631BA6B0B6}" type="sibTrans" cxnId="{750D97A8-3F5B-45F3-85A2-C3A6EF82F2E8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CA4F38DF-3A7F-45BE-BA70-0D3532F941DE}" type="pres">
      <dgm:prSet presAssocID="{87C9521C-5BC2-49CB-9500-06398C7D0CD1}" presName="Name13" presStyleLbl="parChTrans1D2" presStyleIdx="0" presStyleCnt="2"/>
      <dgm:spPr/>
    </dgm:pt>
    <dgm:pt modelId="{51064DF0-D843-4B46-A092-C79378B71C4B}" type="pres">
      <dgm:prSet presAssocID="{9A4699FC-3235-4408-9035-CEAD37FCB0D3}" presName="childText" presStyleLbl="bgAcc1" presStyleIdx="0" presStyleCnt="2">
        <dgm:presLayoutVars>
          <dgm:bulletEnabled val="1"/>
        </dgm:presLayoutVars>
      </dgm:prSet>
      <dgm:spPr/>
    </dgm:pt>
    <dgm:pt modelId="{B2A76D35-A90E-4CC1-A0AD-1F56E322A069}" type="pres">
      <dgm:prSet presAssocID="{8C8977BF-A6ED-4A11-BDCB-B1E72CC22D07}" presName="Name13" presStyleLbl="parChTrans1D2" presStyleIdx="1" presStyleCnt="2"/>
      <dgm:spPr/>
    </dgm:pt>
    <dgm:pt modelId="{1FCA6ECE-4648-4BDB-B2EF-97C09A85FF95}" type="pres">
      <dgm:prSet presAssocID="{376BFDAE-95EA-4EB2-AE92-86938B08BF05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65DE2261-FE5C-47C0-9972-ACC7332CBB5D}" type="presOf" srcId="{8C8977BF-A6ED-4A11-BDCB-B1E72CC22D07}" destId="{B2A76D35-A90E-4CC1-A0AD-1F56E322A069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BE21AA5-E51C-4CCD-B65E-58B5188071EA}" type="presOf" srcId="{87C9521C-5BC2-49CB-9500-06398C7D0CD1}" destId="{CA4F38DF-3A7F-45BE-BA70-0D3532F941DE}" srcOrd="0" destOrd="0" presId="urn:microsoft.com/office/officeart/2005/8/layout/hierarchy3"/>
    <dgm:cxn modelId="{750D97A8-3F5B-45F3-85A2-C3A6EF82F2E8}" srcId="{A43A57F3-AF3F-455F-BBE4-707E4AA03B66}" destId="{376BFDAE-95EA-4EB2-AE92-86938B08BF05}" srcOrd="1" destOrd="0" parTransId="{8C8977BF-A6ED-4A11-BDCB-B1E72CC22D07}" sibTransId="{B562BD5E-6B19-4A35-97FE-75631BA6B0B6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BFEA9EB4-CE61-4234-B23D-F298261B1A62}" type="presOf" srcId="{9A4699FC-3235-4408-9035-CEAD37FCB0D3}" destId="{51064DF0-D843-4B46-A092-C79378B71C4B}" srcOrd="0" destOrd="0" presId="urn:microsoft.com/office/officeart/2005/8/layout/hierarchy3"/>
    <dgm:cxn modelId="{3B40FDE3-992B-4333-8E31-E915405EE9B5}" type="presOf" srcId="{376BFDAE-95EA-4EB2-AE92-86938B08BF05}" destId="{1FCA6ECE-4648-4BDB-B2EF-97C09A85FF95}" srcOrd="0" destOrd="0" presId="urn:microsoft.com/office/officeart/2005/8/layout/hierarchy3"/>
    <dgm:cxn modelId="{893581EF-F6BF-4EE9-A374-58035C9C2F53}" srcId="{A43A57F3-AF3F-455F-BBE4-707E4AA03B66}" destId="{9A4699FC-3235-4408-9035-CEAD37FCB0D3}" srcOrd="0" destOrd="0" parTransId="{87C9521C-5BC2-49CB-9500-06398C7D0CD1}" sibTransId="{97869854-AEA5-4F6D-9926-D13E3785FC05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56BCE1C6-76E8-4D4D-B1FE-B10CAD39D286}" type="presParOf" srcId="{90316499-4407-4FF2-8AA4-9D745D6B3076}" destId="{CA4F38DF-3A7F-45BE-BA70-0D3532F941DE}" srcOrd="0" destOrd="0" presId="urn:microsoft.com/office/officeart/2005/8/layout/hierarchy3"/>
    <dgm:cxn modelId="{FCBA3D5D-AF12-43DF-94A1-8F1FB036135D}" type="presParOf" srcId="{90316499-4407-4FF2-8AA4-9D745D6B3076}" destId="{51064DF0-D843-4B46-A092-C79378B71C4B}" srcOrd="1" destOrd="0" presId="urn:microsoft.com/office/officeart/2005/8/layout/hierarchy3"/>
    <dgm:cxn modelId="{BC7B3803-53FC-4B93-AD59-82EA197353C3}" type="presParOf" srcId="{90316499-4407-4FF2-8AA4-9D745D6B3076}" destId="{B2A76D35-A90E-4CC1-A0AD-1F56E322A069}" srcOrd="2" destOrd="0" presId="urn:microsoft.com/office/officeart/2005/8/layout/hierarchy3"/>
    <dgm:cxn modelId="{3AEDF39B-3207-40D4-8C7E-99201F223234}" type="presParOf" srcId="{90316499-4407-4FF2-8AA4-9D745D6B3076}" destId="{1FCA6ECE-4648-4BDB-B2EF-97C09A85FF95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319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3899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-29%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319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3899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-29%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CA4F38DF-3A7F-45BE-BA70-0D3532F941DE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064DF0-D843-4B46-A092-C79378B71C4B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033192" y="757336"/>
        <a:ext cx="911208" cy="556520"/>
      </dsp:txXfrm>
    </dsp:sp>
    <dsp:sp modelId="{B2A76D35-A90E-4CC1-A0AD-1F56E322A069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CA6ECE-4648-4BDB-B2EF-97C09A85FF95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319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-29%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3899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7</TotalTime>
  <Pages>2</Pages>
  <Words>53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8</cp:revision>
  <cp:lastPrinted>2021-12-24T10:51:00Z</cp:lastPrinted>
  <dcterms:created xsi:type="dcterms:W3CDTF">2022-03-04T14:40:00Z</dcterms:created>
  <dcterms:modified xsi:type="dcterms:W3CDTF">2022-03-08T10:08:00Z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