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5F77BF0A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6FF7AF9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6FFC1" id="Groupe 50" o:spid="_x0000_s1026" style="position:absolute;margin-left:12pt;margin-top:-29.3pt;width:118.95pt;height:756pt;z-index:25164801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BE835" id="Rectangle 5" o:spid="_x0000_s1026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C13D5" id="Forme libre 33" o:spid="_x0000_s1026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E0CCF" id="Groupe 49" o:spid="_x0000_s1026" style="position:absolute;margin-left:1059.05pt;margin-top:-14.25pt;width:107.8pt;height:756pt;z-index:25164801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2CE56" id="Forme libre 25" o:spid="_x0000_s1026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0" w:name="_Hlk91166357"/>
    <w:bookmarkEnd w:id="0"/>
    <w:p w14:paraId="6D32F890" w14:textId="36EDBFC4" w:rsidR="00902688" w:rsidRDefault="005F64AA" w:rsidP="00F576BD">
      <w:pPr>
        <w:rPr>
          <w:noProof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E3F864" wp14:editId="24CED327">
                <wp:simplePos x="0" y="0"/>
                <wp:positionH relativeFrom="column">
                  <wp:posOffset>10041424</wp:posOffset>
                </wp:positionH>
                <wp:positionV relativeFrom="paragraph">
                  <wp:posOffset>8109745</wp:posOffset>
                </wp:positionV>
                <wp:extent cx="165735" cy="158750"/>
                <wp:effectExtent l="0" t="0" r="24765" b="1270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FD258" id="Rectangle 111" o:spid="_x0000_s1026" style="position:absolute;margin-left:790.65pt;margin-top:638.55pt;width:13.05pt;height:12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" fillcolor="#63a7da" strokecolor="#63a7da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5CF7D03" wp14:editId="1D0B2AE3">
                <wp:simplePos x="0" y="0"/>
                <wp:positionH relativeFrom="column">
                  <wp:posOffset>10240178</wp:posOffset>
                </wp:positionH>
                <wp:positionV relativeFrom="paragraph">
                  <wp:posOffset>7747536</wp:posOffset>
                </wp:positionV>
                <wp:extent cx="3187065" cy="731726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731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30F9C" w14:textId="1F1355B7" w:rsidR="006E6D4C" w:rsidRDefault="004807E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13</w:t>
                            </w:r>
                            <w:r w:rsidR="006E6D4C" w:rsidRPr="006E6D4C">
                              <w:rPr>
                                <w:rFonts w:asciiTheme="minorHAnsi" w:hAnsiTheme="minorHAnsi" w:cstheme="minorHAnsi"/>
                              </w:rPr>
                              <w:t xml:space="preserve"> Etablissements de l’enseignement de promotion sociale</w:t>
                            </w:r>
                          </w:p>
                          <w:p w14:paraId="43CC0B72" w14:textId="7875143E" w:rsidR="005F64AA" w:rsidRPr="006E6D4C" w:rsidRDefault="005F64A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 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7D03" id="Zone de texte 66" o:spid="_x0000_s1027" type="#_x0000_t202" style="position:absolute;margin-left:806.3pt;margin-top:610.05pt;width:250.95pt;height:57.6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" filled="f" stroked="f" strokeweight=".5pt">
                <v:textbox>
                  <w:txbxContent>
                    <w:p w14:paraId="4E730F9C" w14:textId="1F1355B7" w:rsidR="006E6D4C" w:rsidRDefault="004807EC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13</w:t>
                      </w:r>
                      <w:r w:rsidR="006E6D4C" w:rsidRPr="006E6D4C">
                        <w:rPr>
                          <w:rFonts w:asciiTheme="minorHAnsi" w:hAnsiTheme="minorHAnsi" w:cstheme="minorHAnsi"/>
                        </w:rPr>
                        <w:t xml:space="preserve"> Etablissements de l’enseignement de promotion sociale</w:t>
                      </w:r>
                    </w:p>
                    <w:p w14:paraId="43CC0B72" w14:textId="7875143E" w:rsidR="005F64AA" w:rsidRPr="006E6D4C" w:rsidRDefault="005F64AA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 IFAPME</w:t>
                      </w:r>
                    </w:p>
                  </w:txbxContent>
                </v:textbox>
              </v:shape>
            </w:pict>
          </mc:Fallback>
        </mc:AlternateContent>
      </w:r>
      <w:r w:rsidR="00C57312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3A224F" wp14:editId="75887F91">
                <wp:simplePos x="0" y="0"/>
                <wp:positionH relativeFrom="margin">
                  <wp:posOffset>11946958</wp:posOffset>
                </wp:positionH>
                <wp:positionV relativeFrom="paragraph">
                  <wp:posOffset>3619600</wp:posOffset>
                </wp:positionV>
                <wp:extent cx="71755" cy="83820"/>
                <wp:effectExtent l="0" t="0" r="23495" b="11430"/>
                <wp:wrapNone/>
                <wp:docPr id="67" name="Ellipse 67">
                  <a:hlinkClick xmlns:a="http://schemas.openxmlformats.org/drawingml/2006/main" r:id="rId14" tooltip="IFAPME : Couturier - retoucheur textil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3692A" id="Ellipse 67" o:spid="_x0000_s1026" href="https://www.ifapme.be/formations/coordination-et-encadrement/couturier-retoucheur-textile" title="IFAPME : Couturier - retoucheur textile" style="position:absolute;margin-left:940.7pt;margin-top:285pt;width:5.65pt;height:6.6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" o:button="t" fillcolor="#63a7da" strokecolor="#63a7da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4807E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1E436D" wp14:editId="54C716DC">
                <wp:simplePos x="0" y="0"/>
                <wp:positionH relativeFrom="page">
                  <wp:posOffset>10398941</wp:posOffset>
                </wp:positionH>
                <wp:positionV relativeFrom="paragraph">
                  <wp:posOffset>8268517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8" type="#_x0000_t202" style="position:absolute;margin-left:818.8pt;margin-top:651.05pt;width:311.5pt;height:29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/rNQ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7326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3598E9" wp14:editId="4B69CFAC">
                <wp:simplePos x="0" y="0"/>
                <wp:positionH relativeFrom="column">
                  <wp:posOffset>10042072</wp:posOffset>
                </wp:positionH>
                <wp:positionV relativeFrom="paragraph">
                  <wp:posOffset>7829822</wp:posOffset>
                </wp:positionV>
                <wp:extent cx="165735" cy="158750"/>
                <wp:effectExtent l="0" t="0" r="24765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8D072" id="Rectangle 126" o:spid="_x0000_s1026" style="position:absolute;margin-left:790.7pt;margin-top:616.5pt;width:13.05pt;height:12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" fillcolor="#cdd84b" strokecolor="#cdd84b" strokeweight="1pt"/>
            </w:pict>
          </mc:Fallback>
        </mc:AlternateContent>
      </w:r>
      <w:r w:rsidR="00D565E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C08DB5A" wp14:editId="353C53DC">
                <wp:simplePos x="0" y="0"/>
                <wp:positionH relativeFrom="column">
                  <wp:posOffset>9784080</wp:posOffset>
                </wp:positionH>
                <wp:positionV relativeFrom="paragraph">
                  <wp:posOffset>5544094</wp:posOffset>
                </wp:positionV>
                <wp:extent cx="71882" cy="83893"/>
                <wp:effectExtent l="0" t="0" r="23495" b="11430"/>
                <wp:wrapNone/>
                <wp:docPr id="44" name="Ellipse 44">
                  <a:hlinkClick xmlns:a="http://schemas.openxmlformats.org/drawingml/2006/main" r:id="rId15" tooltip="École de Promotion Sociale de Quaregnon: Opérateur en habill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F846E" id="Ellipse 44" o:spid="_x0000_s1026" href="https://www.epsquaregnon.be/cours/habillement/" title="École de Promotion Sociale de Quaregnon: Opérateur en habillement" style="position:absolute;margin-left:770.4pt;margin-top:436.55pt;width:5.65pt;height:6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E407DF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8E99ED" wp14:editId="5AA14956">
                <wp:simplePos x="0" y="0"/>
                <wp:positionH relativeFrom="column">
                  <wp:posOffset>12976093</wp:posOffset>
                </wp:positionH>
                <wp:positionV relativeFrom="paragraph">
                  <wp:posOffset>5656853</wp:posOffset>
                </wp:positionV>
                <wp:extent cx="71755" cy="83820"/>
                <wp:effectExtent l="0" t="0" r="23495" b="11430"/>
                <wp:wrapNone/>
                <wp:docPr id="37" name="Ellipse 37">
                  <a:hlinkClick xmlns:a="http://schemas.openxmlformats.org/drawingml/2006/main" r:id="rId16" tooltip="Institut Provincial d’enseignement P.S. de Binche-Carnières-Morlanwelz :  Opérateur en habillement - Techniques de base - Habillement du logis -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12D90E" id="Ellipse 37" o:spid="_x0000_s1026" href="https://www.etudierenhainaut.be/ipeps-centre/formations.html" title="Institut Provincial d’enseignement P.S. de Binche-Carnières-Morlanwelz :  Opérateur en habillement - Techniques de base - Habillement du logis - " style="position:absolute;margin-left:1021.75pt;margin-top:445.4pt;width:5.65pt;height:6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E407DF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82AC6B" wp14:editId="15134E37">
                <wp:simplePos x="0" y="0"/>
                <wp:positionH relativeFrom="column">
                  <wp:posOffset>12386400</wp:posOffset>
                </wp:positionH>
                <wp:positionV relativeFrom="paragraph">
                  <wp:posOffset>5854247</wp:posOffset>
                </wp:positionV>
                <wp:extent cx="71882" cy="83893"/>
                <wp:effectExtent l="0" t="0" r="23495" b="11430"/>
                <wp:wrapNone/>
                <wp:docPr id="75" name="Ellipse 75">
                  <a:hlinkClick xmlns:a="http://schemas.openxmlformats.org/drawingml/2006/main" r:id="rId17" tooltip="Institut Supérieur Plus Oultre : Opérateur en habill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B5C638" id="Ellipse 75" o:spid="_x0000_s1026" href="https://www.plusoultre.net/" title="Institut Supérieur Plus Oultre : Opérateur en habillement" style="position:absolute;margin-left:975.3pt;margin-top:460.95pt;width:5.65pt;height:6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1C334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3EB885" wp14:editId="2A84C20D">
                <wp:simplePos x="0" y="0"/>
                <wp:positionH relativeFrom="column">
                  <wp:posOffset>9966960</wp:posOffset>
                </wp:positionH>
                <wp:positionV relativeFrom="paragraph">
                  <wp:posOffset>6339749</wp:posOffset>
                </wp:positionV>
                <wp:extent cx="71755" cy="83820"/>
                <wp:effectExtent l="0" t="0" r="23495" b="11430"/>
                <wp:wrapNone/>
                <wp:docPr id="92" name="Ellipse 92">
                  <a:hlinkClick xmlns:a="http://schemas.openxmlformats.org/drawingml/2006/main" r:id="rId18" tooltip="IEPSCF Frameries  : Bonneterie artisanale - tricot 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46DF48" id="Ellipse 92" o:spid="_x0000_s1026" href="https://www.iepscf-frameries.be/" title="IEPSCF Frameries  : Bonneterie artisanale - tricot main" style="position:absolute;margin-left:784.8pt;margin-top:499.2pt;width:5.65pt;height:6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1C334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D4E767" wp14:editId="5F3B2383">
                <wp:simplePos x="0" y="0"/>
                <wp:positionH relativeFrom="column">
                  <wp:posOffset>9606280</wp:posOffset>
                </wp:positionH>
                <wp:positionV relativeFrom="paragraph">
                  <wp:posOffset>5893616</wp:posOffset>
                </wp:positionV>
                <wp:extent cx="71755" cy="83820"/>
                <wp:effectExtent l="0" t="0" r="23495" b="11430"/>
                <wp:wrapNone/>
                <wp:docPr id="42" name="Ellipse 42">
                  <a:hlinkClick xmlns:a="http://schemas.openxmlformats.org/drawingml/2006/main" r:id="rId19" tooltip="IEPS Colfontaine  : Opérateur Habillement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FF6717" id="Ellipse 42" o:spid="_x0000_s1026" href="http://www.iepscol.be/formations" title="IEPS Colfontaine  : Opérateur Habillement  " style="position:absolute;margin-left:756.4pt;margin-top:464.05pt;width:5.65pt;height:6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1C334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86F671" wp14:editId="110CA7EB">
                <wp:simplePos x="0" y="0"/>
                <wp:positionH relativeFrom="column">
                  <wp:posOffset>9296400</wp:posOffset>
                </wp:positionH>
                <wp:positionV relativeFrom="paragraph">
                  <wp:posOffset>5233035</wp:posOffset>
                </wp:positionV>
                <wp:extent cx="71755" cy="83820"/>
                <wp:effectExtent l="0" t="0" r="23495" b="11430"/>
                <wp:wrapNone/>
                <wp:docPr id="94" name="Ellipse 94">
                  <a:hlinkClick xmlns:a="http://schemas.openxmlformats.org/drawingml/2006/main" r:id="rId20" tooltip="Ecole industrielle et commerciale de Saint-Ghislain :Opérateur en habillement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27CEBC" id="Ellipse 94" o:spid="_x0000_s1026" href="http://eps-saintghislain.be/" title="Ecole industrielle et commerciale de Saint-Ghislain :Opérateur en habillement " style="position:absolute;margin-left:732pt;margin-top:412.05pt;width:5.65pt;height:6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377DD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BD1306" wp14:editId="5E65F511">
                <wp:simplePos x="0" y="0"/>
                <wp:positionH relativeFrom="column">
                  <wp:posOffset>9337524</wp:posOffset>
                </wp:positionH>
                <wp:positionV relativeFrom="paragraph">
                  <wp:posOffset>5654467</wp:posOffset>
                </wp:positionV>
                <wp:extent cx="71882" cy="83893"/>
                <wp:effectExtent l="0" t="0" r="23495" b="11430"/>
                <wp:wrapNone/>
                <wp:docPr id="64" name="Ellipse 64">
                  <a:hlinkClick xmlns:a="http://schemas.openxmlformats.org/drawingml/2006/main" r:id="rId21" tooltip=" Institut Technique et Professionnel &quot;Les Aumôniers du travail&quot; :Opérateur en habill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E1F27" id="Ellipse 64" o:spid="_x0000_s1026" href="http://eps-boussu-ath.be/Formations.htm" title=" Institut Technique et Professionnel &quot;Les Aumôniers du travail&quot; :Opérateur en habillement" style="position:absolute;margin-left:735.25pt;margin-top:445.25pt;width:5.65pt;height:6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AB1404" wp14:editId="7DF8906B">
                <wp:simplePos x="0" y="0"/>
                <wp:positionH relativeFrom="column">
                  <wp:posOffset>11318875</wp:posOffset>
                </wp:positionH>
                <wp:positionV relativeFrom="paragraph">
                  <wp:posOffset>3861435</wp:posOffset>
                </wp:positionV>
                <wp:extent cx="71755" cy="83820"/>
                <wp:effectExtent l="0" t="0" r="23495" b="11430"/>
                <wp:wrapNone/>
                <wp:docPr id="95" name="Ellipse 95">
                  <a:hlinkClick xmlns:a="http://schemas.openxmlformats.org/drawingml/2006/main" r:id="rId22" tooltip="Institut Technique et Agricole de la Province du Hainaut : Opérateur en Habillement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EB5B9C" id="Ellipse 95" o:spid="_x0000_s1026" href="https://www.etudierenhainaut.be/ita/formations.html" title="Institut Technique et Agricole de la Province du Hainaut : Opérateur en Habillement " style="position:absolute;margin-left:891.25pt;margin-top:304.05pt;width:5.65pt;height:6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A7E5EE" wp14:editId="730754AE">
                <wp:simplePos x="0" y="0"/>
                <wp:positionH relativeFrom="margin">
                  <wp:posOffset>12452350</wp:posOffset>
                </wp:positionH>
                <wp:positionV relativeFrom="paragraph">
                  <wp:posOffset>5131435</wp:posOffset>
                </wp:positionV>
                <wp:extent cx="71755" cy="83820"/>
                <wp:effectExtent l="0" t="0" r="23495" b="11430"/>
                <wp:wrapNone/>
                <wp:docPr id="93" name="Ellipse 93">
                  <a:hlinkClick xmlns:a="http://schemas.openxmlformats.org/drawingml/2006/main" r:id="rId23" tooltip=" Cours Ménagers et Professionnels de la ville de La Louvière : Opérateur en habillement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95A0F" id="Ellipse 93" o:spid="_x0000_s1026" href="https://www.lalouviere.be/ma-ville/enseignement/enseignement-formations/promotion-sociale/cours-menagers-et-professionnels/formations" title=" Cours Ménagers et Professionnels de la ville de La Louvière : Opérateur en habillement " style="position:absolute;margin-left:980.5pt;margin-top:404.05pt;width:5.65pt;height:6.6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" o:button="t" fillcolor="#cdd84b" strokecolor="#cdd84b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EC87D9A" wp14:editId="4EAD44AB">
                <wp:simplePos x="0" y="0"/>
                <wp:positionH relativeFrom="column">
                  <wp:posOffset>10866120</wp:posOffset>
                </wp:positionH>
                <wp:positionV relativeFrom="paragraph">
                  <wp:posOffset>5288915</wp:posOffset>
                </wp:positionV>
                <wp:extent cx="71755" cy="83820"/>
                <wp:effectExtent l="0" t="0" r="23495" b="11430"/>
                <wp:wrapNone/>
                <wp:docPr id="91" name="Ellipse 91">
                  <a:hlinkClick xmlns:a="http://schemas.openxmlformats.org/drawingml/2006/main" r:id="rId24" tooltip=" PROM SOC secondaire Mons-Borinage :Opérateur en habillement - Confection et espace bébé - Habillement techniques spécifiqu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9D7497" id="Ellipse 91" o:spid="_x0000_s1026" href="https://www.etudierenhainaut.be/promsoc-secondaire-mons/formations.html" title=" PROM SOC secondaire Mons-Borinage :Opérateur en habillement - Confection et espace bébé - Habillement techniques spécifiques" style="position:absolute;margin-left:855.6pt;margin-top:416.45pt;width:5.65pt;height:6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804600" wp14:editId="07B3E2C2">
                <wp:simplePos x="0" y="0"/>
                <wp:positionH relativeFrom="column">
                  <wp:posOffset>10853420</wp:posOffset>
                </wp:positionH>
                <wp:positionV relativeFrom="paragraph">
                  <wp:posOffset>5001895</wp:posOffset>
                </wp:positionV>
                <wp:extent cx="71755" cy="83820"/>
                <wp:effectExtent l="0" t="0" r="23495" b="11430"/>
                <wp:wrapNone/>
                <wp:docPr id="41" name="Ellipse 41">
                  <a:hlinkClick xmlns:a="http://schemas.openxmlformats.org/drawingml/2006/main" r:id="rId25" tooltip="Promotion Sociale Jemappes-Quiévrain  :Opérateur en habill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F956DA" id="Ellipse 41" o:spid="_x0000_s1026" href="http://iepsjemappes.be/wordpress3/" title="Promotion Sociale Jemappes-Quiévrain  :Opérateur en habillement" style="position:absolute;margin-left:854.6pt;margin-top:393.85pt;width:5.65pt;height:6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85B1435" wp14:editId="06BC7A7E">
                <wp:simplePos x="0" y="0"/>
                <wp:positionH relativeFrom="column">
                  <wp:posOffset>12053570</wp:posOffset>
                </wp:positionH>
                <wp:positionV relativeFrom="paragraph">
                  <wp:posOffset>3858895</wp:posOffset>
                </wp:positionV>
                <wp:extent cx="71755" cy="83820"/>
                <wp:effectExtent l="0" t="0" r="23495" b="11430"/>
                <wp:wrapNone/>
                <wp:docPr id="40" name="Ellipse 40">
                  <a:hlinkClick xmlns:a="http://schemas.openxmlformats.org/drawingml/2006/main" r:id="rId26" tooltip="Ecole industrielle et commerciale  : Opérateur en Habillement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A86A4F" id="Ellipse 40" o:spid="_x0000_s1026" href="https://www.etudierenhainaut.be/eic-ecaussinnes/pages/1699-artisanat-loisirs.html" title="Ecole industrielle et commerciale  : Opérateur en Habillement " style="position:absolute;margin-left:949.1pt;margin-top:303.85pt;width:5.65pt;height:6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2576BE" wp14:editId="01B8A41F">
                <wp:simplePos x="0" y="0"/>
                <wp:positionH relativeFrom="column">
                  <wp:posOffset>12606020</wp:posOffset>
                </wp:positionH>
                <wp:positionV relativeFrom="paragraph">
                  <wp:posOffset>3988435</wp:posOffset>
                </wp:positionV>
                <wp:extent cx="71755" cy="83820"/>
                <wp:effectExtent l="0" t="0" r="23495" b="11430"/>
                <wp:wrapNone/>
                <wp:docPr id="83" name="Ellipse 83">
                  <a:hlinkClick xmlns:a="http://schemas.openxmlformats.org/drawingml/2006/main" r:id="rId27" tooltip="Cours industriels et commerciaux : Opérateur en habill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E825F6" id="Ellipse 83" o:spid="_x0000_s1026" href="https://www.etudierenhainaut.be/eic-ecaussinnes/formations.html" title="Cours industriels et commerciaux : Opérateur en habillement" style="position:absolute;margin-left:992.6pt;margin-top:314.05pt;width:5.65pt;height:6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5F5C7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2E026D" wp14:editId="1681289B">
                <wp:simplePos x="0" y="0"/>
                <wp:positionH relativeFrom="column">
                  <wp:posOffset>1361603</wp:posOffset>
                </wp:positionH>
                <wp:positionV relativeFrom="paragraph">
                  <wp:posOffset>2142584</wp:posOffset>
                </wp:positionV>
                <wp:extent cx="5866130" cy="3883937"/>
                <wp:effectExtent l="0" t="0" r="0" b="25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388393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5F5C7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4F2A47AD" w14:textId="77777777" w:rsidR="00670D33" w:rsidRPr="005F5C74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122C73E1" w14:textId="77777777" w:rsidR="00670D33" w:rsidRPr="005F5C74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15664E38" w14:textId="04790782" w:rsidR="00C70BED" w:rsidRPr="005F5C74" w:rsidRDefault="00670D33" w:rsidP="00C70BE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09752F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L’offre de formation pour adultes est abondante sur le territoire, notamment au niveau de l’enseignement de Promotion Sociale ; toutefois, l’IBEFE constate que les volumes importants d’inscriptions dans ces filières débouchent très peu sur des titres valorisables sur</w:t>
                            </w:r>
                            <w:r w:rsidR="00B74E56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09752F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le marché de l’emploi. </w:t>
                            </w:r>
                          </w:p>
                          <w:p w14:paraId="013A2D9E" w14:textId="59B87B7D" w:rsidR="00C70BED" w:rsidRPr="005F5C74" w:rsidRDefault="0009752F" w:rsidP="00C70BE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Dans ce contexte, il serait pertinent d’ouvrir certaines unités d’enseignement pour permettre de compléter les parcours vers l’épreuve intégrée.</w:t>
                            </w:r>
                            <w:r w:rsidR="00C70BED" w:rsidRPr="005F5C7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0BED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Il s’agit</w:t>
                            </w:r>
                          </w:p>
                          <w:p w14:paraId="2514DAE1" w14:textId="77777777" w:rsidR="005F5C74" w:rsidRPr="005F5C74" w:rsidRDefault="00C70BED" w:rsidP="00C70BE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proofErr w:type="gramStart"/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d’encourager</w:t>
                            </w:r>
                            <w:proofErr w:type="gramEnd"/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les publics à considérer cette orientation comme un vrai choix professionnel</w:t>
                            </w:r>
                            <w:r w:rsidR="005F5C74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car il existe un besoin, mis en exergue également par la crise sanitaire. </w:t>
                            </w:r>
                          </w:p>
                          <w:p w14:paraId="5D797440" w14:textId="6A09B56C" w:rsidR="00A72224" w:rsidRPr="005F5C74" w:rsidRDefault="00C70BED" w:rsidP="00C70BE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De la même manière,</w:t>
                            </w:r>
                            <w:r w:rsidR="005F5C74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le développement d’une validation des compétences pour les métiers du fil permettrait de</w:t>
                            </w:r>
                            <w:r w:rsidR="005F5C74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visibiliser des compétences auprès de certains publics éloignés de l’emploi, notamment le</w:t>
                            </w:r>
                            <w:r w:rsidR="005F5C74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public féminin. Enfin, pour ce qui concerne la formation initiale, le Bassin Hainaut-Centre est</w:t>
                            </w:r>
                            <w:r w:rsidR="005F5C74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la seule zone sur laquelle le secteur textile n’est pas couvert.</w:t>
                            </w:r>
                          </w:p>
                          <w:p w14:paraId="052B9013" w14:textId="77777777" w:rsidR="00C70BED" w:rsidRPr="005F5C74" w:rsidRDefault="00C70BED" w:rsidP="0009752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9" style="position:absolute;margin-left:107.2pt;margin-top:168.7pt;width:461.9pt;height:305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" filled="f" stroked="f" strokeweight="1pt">
                <v:textbox>
                  <w:txbxContent>
                    <w:p w14:paraId="0F13DBCA" w14:textId="77777777" w:rsidR="00A72224" w:rsidRPr="005F5C7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4"/>
                          <w:szCs w:val="32"/>
                        </w:rPr>
                      </w:pPr>
                    </w:p>
                    <w:p w14:paraId="4F2A47AD" w14:textId="77777777" w:rsidR="00670D33" w:rsidRPr="005F5C74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122C73E1" w14:textId="77777777" w:rsidR="00670D33" w:rsidRPr="005F5C74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15664E38" w14:textId="04790782" w:rsidR="00C70BED" w:rsidRPr="005F5C74" w:rsidRDefault="00670D33" w:rsidP="00C70BE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09752F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L’offre de formation pour adultes est abondante sur le territoire, notamment au niveau de l’enseignement de Promotion Sociale ; toutefois, l’IBEFE constate que les volumes importants d’inscriptions dans ces filières débouchent très peu sur des titres valorisables sur</w:t>
                      </w:r>
                      <w:r w:rsidR="00B74E56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="0009752F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le marché de l’emploi. </w:t>
                      </w:r>
                    </w:p>
                    <w:p w14:paraId="013A2D9E" w14:textId="59B87B7D" w:rsidR="00C70BED" w:rsidRPr="005F5C74" w:rsidRDefault="0009752F" w:rsidP="00C70BE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Dans ce contexte, il serait pertinent d’ouvrir certaines unités d’enseignement pour permettre de compléter les parcours vers l’épreuve intégrée.</w:t>
                      </w:r>
                      <w:r w:rsidR="00C70BED" w:rsidRPr="005F5C7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70BED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Il s’agit</w:t>
                      </w:r>
                    </w:p>
                    <w:p w14:paraId="2514DAE1" w14:textId="77777777" w:rsidR="005F5C74" w:rsidRPr="005F5C74" w:rsidRDefault="00C70BED" w:rsidP="00C70BE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proofErr w:type="gramStart"/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d’encourager</w:t>
                      </w:r>
                      <w:proofErr w:type="gramEnd"/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les publics à considérer cette orientation comme un vrai choix professionnel</w:t>
                      </w:r>
                      <w:r w:rsidR="005F5C74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car il existe un besoin, mis en exergue également par la crise sanitaire. </w:t>
                      </w:r>
                    </w:p>
                    <w:p w14:paraId="5D797440" w14:textId="6A09B56C" w:rsidR="00A72224" w:rsidRPr="005F5C74" w:rsidRDefault="00C70BED" w:rsidP="00C70BE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De la même manière,</w:t>
                      </w:r>
                      <w:r w:rsidR="005F5C74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le développement d’une validation des compétences pour les métiers du fil permettrait de</w:t>
                      </w:r>
                      <w:r w:rsidR="005F5C74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visibiliser des compétences auprès de certains publics éloignés de l’emploi, notamment le</w:t>
                      </w:r>
                      <w:r w:rsidR="005F5C74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public féminin. Enfin, pour ce qui concerne la formation initiale, le Bassin Hainaut-Centre est</w:t>
                      </w:r>
                      <w:r w:rsidR="005F5C74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la seule zone sur laquelle le secteur textile n’est pas couvert.</w:t>
                      </w:r>
                    </w:p>
                    <w:p w14:paraId="052B9013" w14:textId="77777777" w:rsidR="00C70BED" w:rsidRPr="005F5C74" w:rsidRDefault="00C70BED" w:rsidP="0009752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1F7B87F3">
                <wp:simplePos x="0" y="0"/>
                <wp:positionH relativeFrom="leftMargin">
                  <wp:posOffset>1670214</wp:posOffset>
                </wp:positionH>
                <wp:positionV relativeFrom="paragraph">
                  <wp:posOffset>7096459</wp:posOffset>
                </wp:positionV>
                <wp:extent cx="1819687" cy="597535"/>
                <wp:effectExtent l="1270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9687" cy="59753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0771BCF7" w:rsidR="00A72224" w:rsidRPr="0017238A" w:rsidRDefault="005F5C7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Couturier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0" style="position:absolute;margin-left:131.5pt;margin-top:558.8pt;width:143.3pt;height:47.0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" fillcolor="#63a7da" stroked="f" strokeweight="1pt">
                <v:textbox>
                  <w:txbxContent>
                    <w:p w14:paraId="06F157E7" w14:textId="0771BCF7" w:rsidR="00A72224" w:rsidRPr="0017238A" w:rsidRDefault="005F5C7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Couturier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733E6E71">
                <wp:simplePos x="0" y="0"/>
                <wp:positionH relativeFrom="margin">
                  <wp:posOffset>2361565</wp:posOffset>
                </wp:positionH>
                <wp:positionV relativeFrom="paragraph">
                  <wp:posOffset>8585200</wp:posOffset>
                </wp:positionV>
                <wp:extent cx="359410" cy="35941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31" style="position:absolute;margin-left:185.95pt;margin-top:676pt;width:28.3pt;height:28.3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">
                <v:oval id="Ellipse 17" o:spid="_x0000_s103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33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4764708B">
                <wp:simplePos x="0" y="0"/>
                <wp:positionH relativeFrom="column">
                  <wp:posOffset>2349500</wp:posOffset>
                </wp:positionH>
                <wp:positionV relativeFrom="paragraph">
                  <wp:posOffset>8826941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34" style="position:absolute;margin-left:185pt;margin-top:695.0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">
                <v:oval id="Ellipse 29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36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C7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20D3E3A0">
                <wp:simplePos x="0" y="0"/>
                <wp:positionH relativeFrom="page">
                  <wp:posOffset>3079226</wp:posOffset>
                </wp:positionH>
                <wp:positionV relativeFrom="paragraph">
                  <wp:posOffset>8491459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9913B4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8666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37" type="#_x0000_t202" style="position:absolute;margin-left:242.45pt;margin-top:668.6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" filled="f" stroked="f" strokeweight=".5pt">
                <v:textbox>
                  <w:txbxContent>
                    <w:p w14:paraId="5F502D03" w14:textId="19913B4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8666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455BD4" wp14:editId="7BD02BCA">
                <wp:simplePos x="0" y="0"/>
                <wp:positionH relativeFrom="column">
                  <wp:posOffset>5014595</wp:posOffset>
                </wp:positionH>
                <wp:positionV relativeFrom="paragraph">
                  <wp:posOffset>5742940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94.85pt;margin-top:452.2pt;width:42.85pt;height:50.6pt;flip:x;z-index:25166131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AA49BE" wp14:editId="1DE9887B">
                <wp:simplePos x="0" y="0"/>
                <wp:positionH relativeFrom="margin">
                  <wp:posOffset>3217564</wp:posOffset>
                </wp:positionH>
                <wp:positionV relativeFrom="paragraph">
                  <wp:posOffset>6002447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45850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1" style="position:absolute;margin-left:253.35pt;margin-top:472.65pt;width:43.95pt;height:34pt;z-index:251659264;mso-position-horizontal-relative:margin;mso-width-relative:margin;mso-height-relative:margin" coordorigin="114300,45850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">
                <v:oval id="Ellipse 140" o:spid="_x0000_s104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3" type="#_x0000_t202" style="position:absolute;left:122974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F5C74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8AEA63" wp14:editId="54A82D58">
                <wp:simplePos x="0" y="0"/>
                <wp:positionH relativeFrom="column">
                  <wp:posOffset>1379383</wp:posOffset>
                </wp:positionH>
                <wp:positionV relativeFrom="paragraph">
                  <wp:posOffset>4313190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C0EF67F">
                                  <wp:extent cx="3263265" cy="2071194"/>
                                  <wp:effectExtent l="0" t="38100" r="0" b="24765"/>
                                  <wp:docPr id="62" name="Diagramme 6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8" r:lo="rId29" r:qs="rId30" r:cs="rId3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4" type="#_x0000_t118" style="position:absolute;margin-left:108.6pt;margin-top:339.6pt;width:467.15pt;height:3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C0EF67F">
                            <wp:extent cx="3263265" cy="2071194"/>
                            <wp:effectExtent l="0" t="38100" r="0" b="24765"/>
                            <wp:docPr id="62" name="Diagramme 6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3" r:lo="rId29" r:qs="rId30" r:cs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47B0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8B36D2C" wp14:editId="6DD31109">
                <wp:simplePos x="0" y="0"/>
                <wp:positionH relativeFrom="margin">
                  <wp:posOffset>3861825</wp:posOffset>
                </wp:positionH>
                <wp:positionV relativeFrom="paragraph">
                  <wp:posOffset>654685</wp:posOffset>
                </wp:positionV>
                <wp:extent cx="779503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03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407BAF30" w:rsidR="00A72224" w:rsidRPr="002A7ED8" w:rsidRDefault="007447B0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7447B0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B – Art et Façonnage d’ouvrages d’art</w:t>
                            </w:r>
                          </w:p>
                          <w:p w14:paraId="7CAC3E5B" w14:textId="6C19B688" w:rsidR="00A72224" w:rsidRPr="00036493" w:rsidRDefault="0089356D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B </w:t>
                            </w:r>
                            <w:r w:rsidR="005F27B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1803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5F27B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Couturier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45" type="#_x0000_t202" style="position:absolute;margin-left:304.1pt;margin-top:51.55pt;width:613.8pt;height:80.6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" filled="f" stroked="f" strokeweight=".5pt">
                <v:textbox>
                  <w:txbxContent>
                    <w:p w14:paraId="1F4D89CD" w14:textId="407BAF30" w:rsidR="00A72224" w:rsidRPr="002A7ED8" w:rsidRDefault="007447B0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7447B0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B – Art et Façonnage d’ouvrages d’art</w:t>
                      </w:r>
                    </w:p>
                    <w:p w14:paraId="7CAC3E5B" w14:textId="6C19B688" w:rsidR="00A72224" w:rsidRPr="00036493" w:rsidRDefault="0089356D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B </w:t>
                      </w:r>
                      <w:r w:rsidR="005F27B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1803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5F27B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Couturier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D33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45289A" wp14:editId="554188CB">
                <wp:simplePos x="0" y="0"/>
                <wp:positionH relativeFrom="margin">
                  <wp:posOffset>2322214</wp:posOffset>
                </wp:positionH>
                <wp:positionV relativeFrom="paragraph">
                  <wp:posOffset>2773694</wp:posOffset>
                </wp:positionV>
                <wp:extent cx="5015620" cy="606582"/>
                <wp:effectExtent l="0" t="0" r="0" b="317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620" cy="6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0D36BBA" w:rsidR="00A72224" w:rsidRPr="00BF1FFD" w:rsidRDefault="00BF1FFD" w:rsidP="00BF1FF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BF1FF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souhaite encourager la création d'une 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6" type="#_x0000_t202" style="position:absolute;margin-left:182.85pt;margin-top:218.4pt;width:394.95pt;height:47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" filled="f" stroked="f" strokeweight=".5pt">
                <v:textbox>
                  <w:txbxContent>
                    <w:p w14:paraId="621463FE" w14:textId="10D36BBA" w:rsidR="00A72224" w:rsidRPr="00BF1FFD" w:rsidRDefault="00BF1FFD" w:rsidP="00BF1FFD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BF1FF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souhaite encourager la création d'une formation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16A">
        <w:rPr>
          <w:noProof/>
        </w:rPr>
        <w:drawing>
          <wp:anchor distT="0" distB="0" distL="114300" distR="114300" simplePos="0" relativeHeight="251671552" behindDoc="0" locked="0" layoutInCell="1" allowOverlap="1" wp14:anchorId="7C4DE21D" wp14:editId="60D8DC68">
            <wp:simplePos x="0" y="0"/>
            <wp:positionH relativeFrom="column">
              <wp:posOffset>3992245</wp:posOffset>
            </wp:positionH>
            <wp:positionV relativeFrom="paragraph">
              <wp:posOffset>804545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9E37EC" wp14:editId="74110A9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7" type="#_x0000_t202" style="position:absolute;margin-left:830.5pt;margin-top:573.9pt;width:264.4pt;height:34.7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7E9E380" wp14:editId="48BF8C9B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3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B1567" id="Rectangle 150" o:spid="_x0000_s1026" style="position:absolute;margin-left:641.95pt;margin-top:221.95pt;width:477.9pt;height:360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37" o:title="" recolor="t" rotate="t" type="frame"/>
              </v:rect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60416C" wp14:editId="3B5EFD42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8A6E3" id="Connecteur droit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F0B012" wp14:editId="46269C2D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10B43" id="Connecteur droit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524243F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38">
                              <a:extLst>
                                <a:ext uri="{96DAC541-7B7A-43D3-8B79-37D633B846F1}">
                                  <asvg:svgBlip xmlns:asvg="http://schemas.microsoft.com/office/drawing/2016/SVG/main" r:embed="rId3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8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xvj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bHD1f5zMoZKyef3HSeX5gO29ytmg8cv5G2XUJexpFOYBUMRiOQXYGpEdEjZc&#10;FvIpXHAwYcd5FH1r2byEDD1Uzfju7qFQeh3cQo/c1sFiuOFeimLdMa7tlV0yqKDhe4Gqm16BIs5Y&#10;t8QMJN+vXBJSWjJd1OhyCSlkl4/GAeDOvlk/c9OPWXyb3ASfRmwBZz/j4LeX/bYp1ncfm87/BQ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jfxvj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9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0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1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2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3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4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5336177F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63" name="Graphique 63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4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Cj6APM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63" name="Graphique 63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5D3048E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D28BE55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8666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5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">
                <v:rect id="Rectangle 1535" o:spid="_x0000_s1056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D28BE55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8666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7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20691FEE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65" name="Graphique 65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8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DJwaSE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65" name="Graphique 65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14261" id="Connecteur droit 520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C4C1AAA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766923B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16B2">
              <w:rPr>
                <w:b/>
                <w:color w:val="63A7DA"/>
                <w:kern w:val="0"/>
                <w:szCs w:val="24"/>
              </w:rPr>
              <w:t>211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95A21BC" w:rsidR="0044550E" w:rsidRPr="002D374E" w:rsidRDefault="004E11B5" w:rsidP="00021F54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771585" w:rsidRPr="00771585">
              <w:rPr>
                <w:color w:val="63A7DA"/>
                <w:kern w:val="0"/>
                <w:szCs w:val="24"/>
              </w:rPr>
              <w:t>Fabricant de vêtements sur mesure ou en petite série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83D68C9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3C2608A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DEA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36EBCBD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771585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D5E414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52FE319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7CC0AB0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066DB7C3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3A2F5855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3B56BD1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AF5E59D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61F5DFA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3090FD07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4547D1B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6F44D04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2EE67DC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</w:t>
            </w:r>
            <w:r w:rsidR="005F64AA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9EDF464" w:rsidR="00C4680C" w:rsidRPr="00C4680C" w:rsidRDefault="004E11B5" w:rsidP="00C4680C">
            <w:pPr>
              <w:spacing w:after="160" w:line="259" w:lineRule="auto"/>
              <w:jc w:val="right"/>
              <w:rPr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50 ans</w:t>
            </w:r>
            <w:r w:rsidR="001C6B2B">
              <w:rPr>
                <w:noProof/>
                <w:color w:val="63A7DA"/>
                <w:kern w:val="0"/>
                <w:szCs w:val="24"/>
              </w:rPr>
              <w:t xml:space="preserve"> et +</w:t>
            </w:r>
          </w:p>
        </w:tc>
      </w:tr>
    </w:tbl>
    <w:p w14:paraId="7A5E464D" w14:textId="2EC00A2B" w:rsidR="003A2DA2" w:rsidRPr="00B2027D" w:rsidRDefault="00BB288E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52CE4B" wp14:editId="53C78BB8">
                <wp:simplePos x="0" y="0"/>
                <wp:positionH relativeFrom="column">
                  <wp:posOffset>10002167</wp:posOffset>
                </wp:positionH>
                <wp:positionV relativeFrom="paragraph">
                  <wp:posOffset>8065791</wp:posOffset>
                </wp:positionV>
                <wp:extent cx="4890" cy="180924"/>
                <wp:effectExtent l="0" t="0" r="33655" b="2921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0" cy="18092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8F867" id="Connecteur droit 9" o:spid="_x0000_s1026" style="position:absolute;flip:x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7.55pt,635.1pt" to="787.95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" strokecolor="#63a7da">
                <v:stroke dashstyle="dash"/>
              </v:line>
            </w:pict>
          </mc:Fallback>
        </mc:AlternateContent>
      </w:r>
      <w:r w:rsidR="00C36889" w:rsidRPr="005D217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CC50753" wp14:editId="5D9EB459">
                <wp:simplePos x="0" y="0"/>
                <wp:positionH relativeFrom="column">
                  <wp:posOffset>7821295</wp:posOffset>
                </wp:positionH>
                <wp:positionV relativeFrom="paragraph">
                  <wp:posOffset>7884795</wp:posOffset>
                </wp:positionV>
                <wp:extent cx="4429760" cy="141668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16685"/>
                          <a:chOff x="300946" y="51848"/>
                          <a:chExt cx="3378200" cy="2242000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697588" y="1015592"/>
                            <a:ext cx="863600" cy="71945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DE6633" w14:textId="1975C8D4" w:rsidR="00EF28BC" w:rsidRPr="00E8742B" w:rsidRDefault="00483BEF" w:rsidP="00EF28BC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475</w:t>
                              </w:r>
                              <w:r w:rsidR="00EF28BC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621388" y="173504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D3D358" w14:textId="129A2A58" w:rsidR="00EF28BC" w:rsidRPr="00371C97" w:rsidRDefault="00483BEF" w:rsidP="00EF28B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Promotion sociale</w:t>
                              </w:r>
                              <w:r w:rsidR="00EF28BC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300946" y="51848"/>
                            <a:ext cx="3378200" cy="1045362"/>
                            <a:chOff x="300946" y="51848"/>
                            <a:chExt cx="3378200" cy="1045362"/>
                          </a:xfrm>
                        </wpg:grpSpPr>
                        <wps:wsp>
                          <wps:cNvPr id="1543" name="Connecteur droit 1543"/>
                          <wps:cNvCnPr/>
                          <wps:spPr>
                            <a:xfrm>
                              <a:off x="1127891" y="641614"/>
                              <a:ext cx="0" cy="4555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300946" y="51848"/>
                              <a:ext cx="3378200" cy="4318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9CD11B" w14:textId="00F3EF64" w:rsidR="00EF28BC" w:rsidRPr="002D374E" w:rsidRDefault="00EF28BC" w:rsidP="00EF28BC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Inscrits dans </w:t>
                                </w:r>
                                <w:proofErr w:type="gramStart"/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la filière </w:t>
                                </w:r>
                                <w:r w:rsidR="003B1B6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couturier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50753" id="Groupe 184" o:spid="_x0000_s1059" style="position:absolute;left:0;text-align:left;margin-left:615.85pt;margin-top:620.85pt;width:348.8pt;height:111.55pt;z-index:251815936;mso-width-relative:margin;mso-height-relative:margin" coordorigin="3009,518" coordsize="33782,2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">
                <v:oval id="Ellipse 185" o:spid="_x0000_s1060" style="position:absolute;left:6975;top:10155;width:863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1EDE6633" w14:textId="1975C8D4" w:rsidR="00EF28BC" w:rsidRPr="00E8742B" w:rsidRDefault="00483BEF" w:rsidP="00EF28BC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475</w:t>
                        </w:r>
                        <w:r w:rsidR="00EF28BC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61" type="#_x0000_t202" style="position:absolute;left:6213;top:1735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02D3D358" w14:textId="129A2A58" w:rsidR="00EF28BC" w:rsidRPr="00371C97" w:rsidRDefault="00483BEF" w:rsidP="00EF28B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Promotion sociale</w:t>
                        </w:r>
                        <w:r w:rsidR="00EF28BC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e 1539" o:spid="_x0000_s1062" style="position:absolute;left:3009;top:518;width:33782;height:10454" coordorigin="3009,518" coordsize="33782,1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line id="Connecteur droit 1543" o:spid="_x0000_s1063" style="position:absolute;visibility:visible;mso-wrap-style:square" from="11278,6416" to="11278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" strokecolor="#63a7da">
                    <v:stroke dashstyle="dash"/>
                  </v:line>
                  <v:shape id="Zone de texte 1544" o:spid="_x0000_s1064" type="#_x0000_t202" style="position:absolute;left:3009;top:518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29CD11B" w14:textId="00F3EF64" w:rsidR="00EF28BC" w:rsidRPr="002D374E" w:rsidRDefault="00EF28BC" w:rsidP="00EF28BC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Inscrits dans </w:t>
                          </w:r>
                          <w:proofErr w:type="gramStart"/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la filière </w:t>
                          </w:r>
                          <w:r w:rsidR="003B1B60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couturier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3688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443C493D">
                <wp:simplePos x="0" y="0"/>
                <wp:positionH relativeFrom="column">
                  <wp:posOffset>7982663</wp:posOffset>
                </wp:positionH>
                <wp:positionV relativeFrom="paragraph">
                  <wp:posOffset>1498736</wp:posOffset>
                </wp:positionV>
                <wp:extent cx="3017904" cy="1964369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904" cy="1964369"/>
                          <a:chOff x="0" y="80749"/>
                          <a:chExt cx="3018608" cy="1964783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6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80749"/>
                            <a:ext cx="981259" cy="1964783"/>
                            <a:chOff x="31531" y="57152"/>
                            <a:chExt cx="880765" cy="160967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1534" y="483458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66196" y="1400127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32022" y="5715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5" style="position:absolute;left:0;text-align:left;margin-left:628.55pt;margin-top:118pt;width:237.65pt;height:154.65pt;z-index:251712512;mso-width-relative:margin;mso-height-relative:margin" coordorigin=",807" coordsize="30186,1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">
                <v:shape id="Zone de texte 225" o:spid="_x0000_s1066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6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7" style="position:absolute;left:20373;top:807;width:9813;height:19648" coordorigin="315,571" coordsize="8807,1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8" type="#_x0000_t202" style="position:absolute;left:315;top:483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9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70" type="#_x0000_t202" style="position:absolute;left:3661;top:1400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1" type="#_x0000_t202" style="position:absolute;left:3320;top:57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4B7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B350327" wp14:editId="51878534">
                <wp:simplePos x="0" y="0"/>
                <wp:positionH relativeFrom="column">
                  <wp:posOffset>11010900</wp:posOffset>
                </wp:positionH>
                <wp:positionV relativeFrom="paragraph">
                  <wp:posOffset>8223472</wp:posOffset>
                </wp:positionV>
                <wp:extent cx="0" cy="319489"/>
                <wp:effectExtent l="0" t="0" r="38100" b="23495"/>
                <wp:wrapNone/>
                <wp:docPr id="110" name="Connecteur droi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48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06D1A" id="Connecteur droit 110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7pt,647.5pt" to="867pt,6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" strokecolor="#5b9bd5 [3208]">
                <v:stroke dashstyle="dash"/>
              </v:line>
            </w:pict>
          </mc:Fallback>
        </mc:AlternateContent>
      </w:r>
      <w:r w:rsidR="00774B7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F9BA2AA" wp14:editId="7781F935">
                <wp:simplePos x="0" y="0"/>
                <wp:positionH relativeFrom="column">
                  <wp:posOffset>8893554</wp:posOffset>
                </wp:positionH>
                <wp:positionV relativeFrom="paragraph">
                  <wp:posOffset>8235108</wp:posOffset>
                </wp:positionV>
                <wp:extent cx="2128821" cy="0"/>
                <wp:effectExtent l="0" t="0" r="0" b="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882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A1FCE" id="Connecteur droit 109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0.3pt,648.45pt" to="867.9pt,6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" strokecolor="#5b9bd5 [3208]">
                <v:stroke dashstyle="dash"/>
              </v:line>
            </w:pict>
          </mc:Fallback>
        </mc:AlternateContent>
      </w:r>
      <w:r w:rsidR="00483BEF" w:rsidRPr="00483BE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335E01" wp14:editId="2BB95F10">
                <wp:simplePos x="0" y="0"/>
                <wp:positionH relativeFrom="column">
                  <wp:posOffset>10354945</wp:posOffset>
                </wp:positionH>
                <wp:positionV relativeFrom="paragraph">
                  <wp:posOffset>8940800</wp:posOffset>
                </wp:positionV>
                <wp:extent cx="1431925" cy="353060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0B3FF" w14:textId="2FA58D4E" w:rsidR="00483BEF" w:rsidRPr="00371C97" w:rsidRDefault="00483BEF" w:rsidP="00483BE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IFAPME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5E01" id="Zone de texte 108" o:spid="_x0000_s1072" type="#_x0000_t202" style="position:absolute;left:0;text-align:left;margin-left:815.35pt;margin-top:704pt;width:112.75pt;height:2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" filled="f" stroked="f" strokeweight=".5pt">
                <v:textbox>
                  <w:txbxContent>
                    <w:p w14:paraId="0F20B3FF" w14:textId="2FA58D4E" w:rsidR="00483BEF" w:rsidRPr="00371C97" w:rsidRDefault="00483BEF" w:rsidP="00483BE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IFAPME </w:t>
                      </w:r>
                    </w:p>
                  </w:txbxContent>
                </v:textbox>
              </v:shape>
            </w:pict>
          </mc:Fallback>
        </mc:AlternateContent>
      </w:r>
      <w:r w:rsidR="00483BEF" w:rsidRPr="00483BE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02D9E2D" wp14:editId="582104D4">
                <wp:simplePos x="0" y="0"/>
                <wp:positionH relativeFrom="column">
                  <wp:posOffset>10455031</wp:posOffset>
                </wp:positionH>
                <wp:positionV relativeFrom="paragraph">
                  <wp:posOffset>8486761</wp:posOffset>
                </wp:positionV>
                <wp:extent cx="1132205" cy="454660"/>
                <wp:effectExtent l="0" t="0" r="0" b="0"/>
                <wp:wrapNone/>
                <wp:docPr id="85" name="El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990C9B" w14:textId="574296D0" w:rsidR="00483BEF" w:rsidRPr="00E8742B" w:rsidRDefault="00483BEF" w:rsidP="00483BEF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D9E2D" id="Ellipse 85" o:spid="_x0000_s1073" style="position:absolute;left:0;text-align:left;margin-left:823.25pt;margin-top:668.25pt;width:89.15pt;height:35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" fillcolor="#63a7da" strokecolor="#63a7da" strokeweight="1pt">
                <v:stroke joinstyle="miter"/>
                <v:textbox>
                  <w:txbxContent>
                    <w:p w14:paraId="3B990C9B" w14:textId="574296D0" w:rsidR="00483BEF" w:rsidRPr="00E8742B" w:rsidRDefault="00483BEF" w:rsidP="00483BEF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8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3B1B60" w:rsidRPr="005D217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6CC184B" wp14:editId="353AFD82">
                <wp:simplePos x="0" y="0"/>
                <wp:positionH relativeFrom="column">
                  <wp:posOffset>7656286</wp:posOffset>
                </wp:positionH>
                <wp:positionV relativeFrom="paragraph">
                  <wp:posOffset>7558803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2EA6D" w14:textId="77777777" w:rsidR="003B1B60" w:rsidRPr="002D374E" w:rsidRDefault="003B1B60" w:rsidP="003B1B6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184B" id="Zone de texte 5252" o:spid="_x0000_s1074" type="#_x0000_t202" style="position:absolute;left:0;text-align:left;margin-left:602.85pt;margin-top:595.2pt;width:281.1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7bOw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" filled="f" stroked="f" strokeweight=".5pt">
                <v:textbox>
                  <w:txbxContent>
                    <w:p w14:paraId="3562EA6D" w14:textId="77777777" w:rsidR="003B1B60" w:rsidRPr="002D374E" w:rsidRDefault="003B1B60" w:rsidP="003B1B60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8819F2" w:rsidRPr="008819F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AFF8395" wp14:editId="1F954983">
                <wp:simplePos x="0" y="0"/>
                <wp:positionH relativeFrom="column">
                  <wp:posOffset>2900680</wp:posOffset>
                </wp:positionH>
                <wp:positionV relativeFrom="paragraph">
                  <wp:posOffset>8771255</wp:posOffset>
                </wp:positionV>
                <wp:extent cx="956310" cy="835025"/>
                <wp:effectExtent l="0" t="0" r="0" b="3175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82" name="Graphique 82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B1C2F" w14:textId="77777777" w:rsidR="008819F2" w:rsidRPr="009F2A90" w:rsidRDefault="008819F2" w:rsidP="008819F2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F8395" id="Groupe 77" o:spid="_x0000_s1075" style="position:absolute;left:0;text-align:left;margin-left:228.4pt;margin-top:690.65pt;width:75.3pt;height:65.75pt;z-index:251813888" coordsize="9563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82" o:spid="_x0000_s1076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">
                  <v:imagedata r:id="rId63" o:title=""/>
                </v:shape>
                <v:shape id="Zone de texte 84" o:spid="_x0000_s1077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793B1C2F" w14:textId="77777777" w:rsidR="008819F2" w:rsidRPr="009F2A90" w:rsidRDefault="008819F2" w:rsidP="008819F2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19F2" w:rsidRPr="008819F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ED7CCEC" wp14:editId="675279DE">
                <wp:simplePos x="0" y="0"/>
                <wp:positionH relativeFrom="column">
                  <wp:posOffset>3124835</wp:posOffset>
                </wp:positionH>
                <wp:positionV relativeFrom="paragraph">
                  <wp:posOffset>8440198</wp:posOffset>
                </wp:positionV>
                <wp:extent cx="706755" cy="328930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7EC26" w14:textId="77777777" w:rsidR="008819F2" w:rsidRPr="00F13403" w:rsidRDefault="008819F2" w:rsidP="008819F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8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7CCEC" id="Zone de texte 76" o:spid="_x0000_s1078" type="#_x0000_t202" style="position:absolute;left:0;text-align:left;margin-left:246.05pt;margin-top:664.6pt;width:55.65pt;height:25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" filled="f" stroked="f" strokeweight=".5pt">
                <v:textbox>
                  <w:txbxContent>
                    <w:p w14:paraId="0347EC26" w14:textId="77777777" w:rsidR="008819F2" w:rsidRPr="00F13403" w:rsidRDefault="008819F2" w:rsidP="008819F2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8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8819F2" w:rsidRPr="00B803C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99CD0F" wp14:editId="4D60CB17">
                <wp:simplePos x="0" y="0"/>
                <wp:positionH relativeFrom="column">
                  <wp:posOffset>4521835</wp:posOffset>
                </wp:positionH>
                <wp:positionV relativeFrom="paragraph">
                  <wp:posOffset>8426450</wp:posOffset>
                </wp:positionV>
                <wp:extent cx="706755" cy="328930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CB3B3" w14:textId="0FDDCF75" w:rsidR="00B803C3" w:rsidRPr="00F13403" w:rsidRDefault="008819F2" w:rsidP="00B803C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8 </w:t>
                            </w:r>
                            <w:r w:rsidR="00B803C3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9CD0F" id="Zone de texte 175" o:spid="_x0000_s1079" type="#_x0000_t202" style="position:absolute;left:0;text-align:left;margin-left:356.05pt;margin-top:663.5pt;width:55.65pt;height:25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" filled="f" stroked="f" strokeweight=".5pt">
                <v:textbox>
                  <w:txbxContent>
                    <w:p w14:paraId="78ACB3B3" w14:textId="0FDDCF75" w:rsidR="00B803C3" w:rsidRPr="00F13403" w:rsidRDefault="008819F2" w:rsidP="00B803C3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8 </w:t>
                      </w:r>
                      <w:r w:rsidR="00B803C3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8819F2" w:rsidRPr="00B803C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4BDE31D" wp14:editId="2C9D9BC6">
                <wp:simplePos x="0" y="0"/>
                <wp:positionH relativeFrom="column">
                  <wp:posOffset>4298262</wp:posOffset>
                </wp:positionH>
                <wp:positionV relativeFrom="paragraph">
                  <wp:posOffset>8758141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829F15" w14:textId="77777777" w:rsidR="00B803C3" w:rsidRPr="009F2A90" w:rsidRDefault="00B803C3" w:rsidP="00B803C3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DE31D" id="Groupe 78" o:spid="_x0000_s1080" style="position:absolute;left:0;text-align:left;margin-left:338.45pt;margin-top:689.6pt;width:75.3pt;height:65.75pt;z-index:251780096" coordsize="9563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">
                <v:shape id="Graphique 79" o:spid="_x0000_s1081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63" o:title=""/>
                </v:shape>
                <v:shape id="Zone de texte 80" o:spid="_x0000_s1082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2B829F15" w14:textId="77777777" w:rsidR="00B803C3" w:rsidRPr="009F2A90" w:rsidRDefault="00B803C3" w:rsidP="00B803C3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389B" w:rsidRPr="00B803C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E2B109E" wp14:editId="2BF83FBE">
                <wp:simplePos x="0" y="0"/>
                <wp:positionH relativeFrom="column">
                  <wp:posOffset>1630152</wp:posOffset>
                </wp:positionH>
                <wp:positionV relativeFrom="paragraph">
                  <wp:posOffset>8460388</wp:posOffset>
                </wp:positionV>
                <wp:extent cx="706755" cy="328930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BE447" w14:textId="6005CCC6" w:rsidR="0008389B" w:rsidRPr="00F13403" w:rsidRDefault="0008389B" w:rsidP="0008389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12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B109E" id="Zone de texte 74" o:spid="_x0000_s1083" type="#_x0000_t202" style="position:absolute;left:0;text-align:left;margin-left:128.35pt;margin-top:666.15pt;width:55.65pt;height:25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" filled="f" stroked="f" strokeweight=".5pt">
                <v:textbox>
                  <w:txbxContent>
                    <w:p w14:paraId="2CBBE447" w14:textId="6005CCC6" w:rsidR="0008389B" w:rsidRPr="00F13403" w:rsidRDefault="0008389B" w:rsidP="0008389B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12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08389B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78FD9E2" wp14:editId="6DB214BE">
                <wp:simplePos x="0" y="0"/>
                <wp:positionH relativeFrom="leftMargin">
                  <wp:posOffset>2065533</wp:posOffset>
                </wp:positionH>
                <wp:positionV relativeFrom="paragraph">
                  <wp:posOffset>8735786</wp:posOffset>
                </wp:positionV>
                <wp:extent cx="535305" cy="861059"/>
                <wp:effectExtent l="0" t="0" r="0" b="0"/>
                <wp:wrapNone/>
                <wp:docPr id="71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" cy="861059"/>
                          <a:chOff x="19050" y="1"/>
                          <a:chExt cx="535305" cy="860424"/>
                        </a:xfrm>
                      </wpg:grpSpPr>
                      <pic:pic xmlns:pic="http://schemas.openxmlformats.org/drawingml/2006/picture">
                        <pic:nvPicPr>
                          <pic:cNvPr id="72" name="Graphique 72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Zone de texte 7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8D9F35" w14:textId="77777777" w:rsidR="0008389B" w:rsidRPr="003C461E" w:rsidRDefault="0008389B" w:rsidP="0008389B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FD9E2" id="Groupe 71" o:spid="_x0000_s1084" style="position:absolute;left:0;text-align:left;margin-left:162.65pt;margin-top:687.85pt;width:42.15pt;height:67.8pt;z-index:251808768;mso-position-horizontal-relative:left-margin-area;mso-width-relative:margin;mso-height-relative:margin" coordorigin="190" coordsize="5353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">
                <v:shape id="Graphique 72" o:spid="_x0000_s1085" type="#_x0000_t75" style="position:absolute;left:190;width:504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">
                  <v:imagedata r:id="rId66" o:title=""/>
                </v:shape>
                <v:shape id="Zone de texte 73" o:spid="_x0000_s1086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018D9F35" w14:textId="77777777" w:rsidR="0008389B" w:rsidRPr="003C461E" w:rsidRDefault="0008389B" w:rsidP="0008389B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61971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2FB11B" wp14:editId="63D2AA1E">
                <wp:simplePos x="0" y="0"/>
                <wp:positionH relativeFrom="column">
                  <wp:posOffset>1621840</wp:posOffset>
                </wp:positionH>
                <wp:positionV relativeFrom="paragraph">
                  <wp:posOffset>8139166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20E86A33" w14:textId="77777777" w:rsidR="00361971" w:rsidRPr="00F13403" w:rsidRDefault="00361971" w:rsidP="0036197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B11B" id="Zone de texte 81" o:spid="_x0000_s1087" type="#_x0000_t202" style="position:absolute;left:0;text-align:left;margin-left:127.7pt;margin-top:640.9pt;width:357.85pt;height:23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" fillcolor="#63a7da" strokecolor="#63a7da" strokeweight=".5pt">
                <v:textbox>
                  <w:txbxContent>
                    <w:p w14:paraId="20E86A33" w14:textId="77777777" w:rsidR="00361971" w:rsidRPr="00F13403" w:rsidRDefault="00361971" w:rsidP="0036197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86613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7A3B259C">
                <wp:simplePos x="0" y="0"/>
                <wp:positionH relativeFrom="column">
                  <wp:posOffset>2390285</wp:posOffset>
                </wp:positionH>
                <wp:positionV relativeFrom="paragraph">
                  <wp:posOffset>5484394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31ED339">
                                  <wp:extent cx="3405351" cy="2490470"/>
                                  <wp:effectExtent l="0" t="0" r="2413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7" r:lo="rId68" r:qs="rId69" r:cs="rId7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8" type="#_x0000_t202" style="position:absolute;left:0;text-align:left;margin-left:188.2pt;margin-top:431.8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31ED339">
                            <wp:extent cx="3405351" cy="2490470"/>
                            <wp:effectExtent l="0" t="0" r="2413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2" r:lo="rId68" r:qs="rId69" r:cs="rId7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4E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51627583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35FC140">
                                  <wp:extent cx="5802328" cy="2085975"/>
                                  <wp:effectExtent l="1905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3" r:lo="rId74" r:qs="rId75" r:cs="rId7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9" type="#_x0000_t202" style="position:absolute;left:0;text-align:left;margin-left:579.3pt;margin-top:105.95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35FC140">
                            <wp:extent cx="5802328" cy="2085975"/>
                            <wp:effectExtent l="1905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8" r:lo="rId74" r:qs="rId75" r:cs="rId7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516F65C0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90" type="#_x0000_t202" style="position:absolute;left:0;text-align:left;margin-left:856.5pt;margin-top:728.85pt;width:197.95pt;height:19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1F19E18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1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pCbQ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T5Pe0f9wHYdLlC/p/4Qq7lAO&#10;X1++FPgvRfy8G/ddvvbfs5d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yR/aQm0EAAAXDwAADgAAAAAAAAAA&#10;AAAAAAAuAgAAZHJzL2Uyb0RvYy54bWxQSwECLQAUAAYACAAAACEAta/gmeMAAAANAQAADwAAAAAA&#10;AAAAAAAAAADHBgAAZHJzL2Rvd25yZXYueG1sUEsFBgAAAAAEAAQA8wAAANcHAAAAAA==&#10;">
                <v:group id="Groupe 179" o:spid="_x0000_s109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6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Bk75UqQgQA&#10;AKcOAAAOAAAAAAAAAAAAAAAAAC4CAABkcnMvZTJvRG9jLnhtbFBLAQItABQABgAIAAAAIQBW2onG&#10;4wAAAAwBAAAPAAAAAAAAAAAAAAAAAJwGAABkcnMvZG93bnJldi54bWxQSwUGAAAAAAQABADzAAAA&#10;rAcAAAAA&#10;">
                <v:group id="Groupe 87" o:spid="_x0000_s109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10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1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P2NQ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2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mvNw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65vfHpuZAvVEftz0MvEW75qsIg18+GJOdQFtoRaD4+4SAX4GJwsSmpwP/92HuORLvRS&#10;0qLOSup/7JkTlKivBon8NByPozDTZjyZjXDjrj3ba4/Z6ztAKQ9xqixPZowP6mxKB/oFR2IZX0UX&#10;MxzfLmk4m3ehVz+OFBfLZQpCKVoW1mZjeUwdwYsQP3cvzNkTD1EMD3BWJCve0NHH9rAv9wFkk7iK&#10;QPeonvBHGScKTyMX5+R6n6JefwyLX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1ubmv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28E3D" id="Groupe 51" o:spid="_x0000_s1026" style="position:absolute;margin-left:13.55pt;margin-top:-23.7pt;width:118.95pt;height:756pt;z-index:2516480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05652" id="Forme libre 33" o:spid="_x0000_s1026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2697D85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D94EC" id="Groupe 102" o:spid="_x0000_s1026" style="position:absolute;margin-left:1062.05pt;margin-top:-16pt;width:120.8pt;height:749.3pt;z-index:2516480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92B9F5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3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AD97nu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104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DOL+Zc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5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CEbbst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8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C0C41" id="Rectangle 5268" o:spid="_x0000_s1026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10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8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BCA41" id="Rectangle 46" o:spid="_x0000_s102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10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6442A" id="Graphique 85" o:spid="_x0000_s1026" alt="Croissance commerciale" style="position:absolute;margin-left:647.7pt;margin-top:303.55pt;width:36.85pt;height:31.2pt;z-index:25174937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2C146E2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E8666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6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MsABlk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2C146E2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E8666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DEA0D2E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D6F5D9" id="Connecteur droit 5253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6B763B89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7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GGH7Ck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3E9CA70F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103">
                            <a:extLs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08" style="position:absolute;left:0;text-align:left;margin-left:1117pt;margin-top:589pt;width:27pt;height:31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" stroked="f" strokeweight="1pt">
                <v:fill r:id="rId105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581285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6" w:history="1">
                              <w:proofErr w:type="gramStart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B6F8C5F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E8666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9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50WNg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8128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8" w:history="1">
                        <w:proofErr w:type="gramStart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B6F8C5F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E8666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0A40F" id="Forme libre 25" o:spid="_x0000_s1026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0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Tg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nIME4L0DAAAECwAADgAAAAAAAAAAAAAAAAAu&#10;AgAAZHJzL2Uyb0RvYy54bWxQSwECLQAUAAYACAAAACEATKuws+IAAAAMAQAADwAAAAAAAAAAAAAA&#10;AAAXBgAAZHJzL2Rvd25yZXYueG1sUEsFBgAAAAAEAAQA8wAAACYHAAAAAA==&#10;">
                <v:rect id="Rectangle 193" o:spid="_x0000_s1111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2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9">
                            <a:extLs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3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5gxcQIAAPsEAAAOAAAAZHJzL2Uyb0RvYy54bWysVN9P2zAQfp+0/8Hy&#10;+0haKG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aLMjThI9Y4uxlHvrxAmKQ7rIc9ksdjiu4bmhWBHGDc4eHmpCZxrEeKdQFpZwpNoGG/paA1QMpgk&#10;zjrAn396T/aEEWk564kCNQ8/NgIVZ+bK0Y59mh0dJc7ky9Hi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TeYMX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111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4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GQ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/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bDAGQ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CF1B2" w14:textId="77777777" w:rsidR="00183C48" w:rsidRDefault="00183C48" w:rsidP="0063464B">
      <w:r>
        <w:separator/>
      </w:r>
    </w:p>
  </w:endnote>
  <w:endnote w:type="continuationSeparator" w:id="0">
    <w:p w14:paraId="4D128187" w14:textId="77777777" w:rsidR="00183C48" w:rsidRDefault="00183C48" w:rsidP="0063464B">
      <w:r>
        <w:continuationSeparator/>
      </w:r>
    </w:p>
  </w:endnote>
  <w:endnote w:type="continuationNotice" w:id="1">
    <w:p w14:paraId="49A1CBC6" w14:textId="77777777" w:rsidR="00183C48" w:rsidRDefault="00183C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21488" w14:textId="77777777" w:rsidR="00183C48" w:rsidRDefault="00183C48" w:rsidP="0063464B">
      <w:r>
        <w:separator/>
      </w:r>
    </w:p>
  </w:footnote>
  <w:footnote w:type="continuationSeparator" w:id="0">
    <w:p w14:paraId="7998783C" w14:textId="77777777" w:rsidR="00183C48" w:rsidRDefault="00183C48" w:rsidP="0063464B">
      <w:r>
        <w:continuationSeparator/>
      </w:r>
    </w:p>
  </w:footnote>
  <w:footnote w:type="continuationNotice" w:id="1">
    <w:p w14:paraId="469C34B7" w14:textId="77777777" w:rsidR="00183C48" w:rsidRDefault="00183C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8389B"/>
    <w:rsid w:val="00091517"/>
    <w:rsid w:val="00092369"/>
    <w:rsid w:val="00094BDC"/>
    <w:rsid w:val="0009587E"/>
    <w:rsid w:val="0009752F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A7DEA"/>
    <w:rsid w:val="001B0F5D"/>
    <w:rsid w:val="001B287A"/>
    <w:rsid w:val="001B3164"/>
    <w:rsid w:val="001B326D"/>
    <w:rsid w:val="001B413D"/>
    <w:rsid w:val="001B4DF0"/>
    <w:rsid w:val="001C3348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0A07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372CB"/>
    <w:rsid w:val="00350C48"/>
    <w:rsid w:val="00352BD4"/>
    <w:rsid w:val="003578BD"/>
    <w:rsid w:val="00361971"/>
    <w:rsid w:val="003636D5"/>
    <w:rsid w:val="00365F54"/>
    <w:rsid w:val="00366F91"/>
    <w:rsid w:val="003679A8"/>
    <w:rsid w:val="00370731"/>
    <w:rsid w:val="003724F6"/>
    <w:rsid w:val="00377D51"/>
    <w:rsid w:val="00377DD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B60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07EC"/>
    <w:rsid w:val="00481D59"/>
    <w:rsid w:val="00483BEF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1285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27B1"/>
    <w:rsid w:val="005F5C74"/>
    <w:rsid w:val="005F64AA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17E5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E6D4C"/>
    <w:rsid w:val="006E7326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25FA"/>
    <w:rsid w:val="00734A54"/>
    <w:rsid w:val="007357CE"/>
    <w:rsid w:val="00741837"/>
    <w:rsid w:val="007426D9"/>
    <w:rsid w:val="007447B0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1585"/>
    <w:rsid w:val="00774B78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773CA"/>
    <w:rsid w:val="008819F2"/>
    <w:rsid w:val="00883003"/>
    <w:rsid w:val="008876F7"/>
    <w:rsid w:val="00887B70"/>
    <w:rsid w:val="0089356D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09D7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513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6B2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66AC8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C5EEC"/>
    <w:rsid w:val="00AD203C"/>
    <w:rsid w:val="00AD2B29"/>
    <w:rsid w:val="00AD3C32"/>
    <w:rsid w:val="00AE0598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74959"/>
    <w:rsid w:val="00B74E56"/>
    <w:rsid w:val="00B803C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88E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12EAC"/>
    <w:rsid w:val="00C16BDE"/>
    <w:rsid w:val="00C17F7C"/>
    <w:rsid w:val="00C2116F"/>
    <w:rsid w:val="00C23867"/>
    <w:rsid w:val="00C26D21"/>
    <w:rsid w:val="00C33C1E"/>
    <w:rsid w:val="00C36889"/>
    <w:rsid w:val="00C4680C"/>
    <w:rsid w:val="00C46879"/>
    <w:rsid w:val="00C50DF2"/>
    <w:rsid w:val="00C50EFD"/>
    <w:rsid w:val="00C54908"/>
    <w:rsid w:val="00C54AE8"/>
    <w:rsid w:val="00C57310"/>
    <w:rsid w:val="00C57312"/>
    <w:rsid w:val="00C615A7"/>
    <w:rsid w:val="00C62C18"/>
    <w:rsid w:val="00C64C93"/>
    <w:rsid w:val="00C657C8"/>
    <w:rsid w:val="00C70BED"/>
    <w:rsid w:val="00C71C7C"/>
    <w:rsid w:val="00C71DBC"/>
    <w:rsid w:val="00C721DA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5E0"/>
    <w:rsid w:val="00D568DE"/>
    <w:rsid w:val="00D56D2F"/>
    <w:rsid w:val="00D57B3A"/>
    <w:rsid w:val="00D60119"/>
    <w:rsid w:val="00D62448"/>
    <w:rsid w:val="00D6301E"/>
    <w:rsid w:val="00D77DC5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07DF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666D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094C"/>
    <w:rsid w:val="00EC11B4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7954"/>
    <w:rsid w:val="00EF2684"/>
    <w:rsid w:val="00EF28B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tudierenhainaut.be/eic-ecaussinnes/pages/1699-artisanat-loisirs.html" TargetMode="External"/><Relationship Id="rId21" Type="http://schemas.openxmlformats.org/officeDocument/2006/relationships/hyperlink" Target="http://eps-boussu-ath.be/Formations.htm" TargetMode="External"/><Relationship Id="rId42" Type="http://schemas.openxmlformats.org/officeDocument/2006/relationships/image" Target="media/image12.svg"/><Relationship Id="rId47" Type="http://schemas.openxmlformats.org/officeDocument/2006/relationships/image" Target="media/image17.png"/><Relationship Id="rId63" Type="http://schemas.openxmlformats.org/officeDocument/2006/relationships/image" Target="media/image33.png"/><Relationship Id="rId68" Type="http://schemas.openxmlformats.org/officeDocument/2006/relationships/diagramLayout" Target="diagrams/layout2.xml"/><Relationship Id="rId84" Type="http://schemas.openxmlformats.org/officeDocument/2006/relationships/image" Target="media/image48.svg"/><Relationship Id="rId112" Type="http://schemas.openxmlformats.org/officeDocument/2006/relationships/fontTable" Target="fontTable.xml"/><Relationship Id="rId16" Type="http://schemas.openxmlformats.org/officeDocument/2006/relationships/hyperlink" Target="https://www.etudierenhainaut.be/ipeps-centre/formations.html" TargetMode="External"/><Relationship Id="rId107" Type="http://schemas.openxmlformats.org/officeDocument/2006/relationships/image" Target="media/image58.emf"/><Relationship Id="rId11" Type="http://schemas.openxmlformats.org/officeDocument/2006/relationships/image" Target="media/image1.png"/><Relationship Id="rId32" Type="http://schemas.microsoft.com/office/2007/relationships/diagramDrawing" Target="diagrams/drawing1.xml"/><Relationship Id="rId37" Type="http://schemas.openxmlformats.org/officeDocument/2006/relationships/image" Target="media/image7.png"/><Relationship Id="rId53" Type="http://schemas.openxmlformats.org/officeDocument/2006/relationships/image" Target="media/image23.png"/><Relationship Id="rId58" Type="http://schemas.openxmlformats.org/officeDocument/2006/relationships/image" Target="media/image28.svg"/><Relationship Id="rId74" Type="http://schemas.openxmlformats.org/officeDocument/2006/relationships/diagramLayout" Target="diagrams/layout3.xml"/><Relationship Id="rId79" Type="http://schemas.openxmlformats.org/officeDocument/2006/relationships/image" Target="media/image43.png"/><Relationship Id="rId102" Type="http://schemas.openxmlformats.org/officeDocument/2006/relationships/image" Target="media/image54.svg"/><Relationship Id="rId5" Type="http://schemas.openxmlformats.org/officeDocument/2006/relationships/numbering" Target="numbering.xml"/><Relationship Id="rId22" Type="http://schemas.openxmlformats.org/officeDocument/2006/relationships/hyperlink" Target="https://www.etudierenhainaut.be/ita/formations.html" TargetMode="External"/><Relationship Id="rId27" Type="http://schemas.openxmlformats.org/officeDocument/2006/relationships/hyperlink" Target="https://www.etudierenhainaut.be/eic-ecaussinnes/formations.html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8.svg"/><Relationship Id="rId64" Type="http://schemas.openxmlformats.org/officeDocument/2006/relationships/image" Target="media/image34.png"/><Relationship Id="rId69" Type="http://schemas.openxmlformats.org/officeDocument/2006/relationships/diagramQuickStyle" Target="diagrams/quickStyle2.xml"/><Relationship Id="rId113" Type="http://schemas.openxmlformats.org/officeDocument/2006/relationships/theme" Target="theme/theme1.xml"/><Relationship Id="rId80" Type="http://schemas.openxmlformats.org/officeDocument/2006/relationships/image" Target="media/image44.svg"/><Relationship Id="rId85" Type="http://schemas.openxmlformats.org/officeDocument/2006/relationships/image" Target="media/image49.png"/><Relationship Id="rId12" Type="http://schemas.openxmlformats.org/officeDocument/2006/relationships/image" Target="media/image2.svg"/><Relationship Id="rId17" Type="http://schemas.openxmlformats.org/officeDocument/2006/relationships/hyperlink" Target="https://www.plusoultre.net/" TargetMode="External"/><Relationship Id="rId25" Type="http://schemas.openxmlformats.org/officeDocument/2006/relationships/hyperlink" Target="http://iepsjemappes.be/wordpress3/" TargetMode="External"/><Relationship Id="rId33" Type="http://schemas.openxmlformats.org/officeDocument/2006/relationships/diagramData" Target="diagrams/data2.xml"/><Relationship Id="rId38" Type="http://schemas.openxmlformats.org/officeDocument/2006/relationships/image" Target="media/image8.png"/><Relationship Id="rId46" Type="http://schemas.openxmlformats.org/officeDocument/2006/relationships/image" Target="media/image16.svg"/><Relationship Id="rId59" Type="http://schemas.openxmlformats.org/officeDocument/2006/relationships/image" Target="media/image29.png"/><Relationship Id="rId67" Type="http://schemas.openxmlformats.org/officeDocument/2006/relationships/diagramData" Target="diagrams/data3.xml"/><Relationship Id="rId103" Type="http://schemas.openxmlformats.org/officeDocument/2006/relationships/image" Target="media/image55.png"/><Relationship Id="rId108" Type="http://schemas.openxmlformats.org/officeDocument/2006/relationships/hyperlink" Target="http://www.bassinefe-hainautcentre.be/le-rapport-analytique-et-prospectif" TargetMode="External"/><Relationship Id="rId20" Type="http://schemas.openxmlformats.org/officeDocument/2006/relationships/hyperlink" Target="http://eps-saintghislain.be/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4.svg"/><Relationship Id="rId62" Type="http://schemas.openxmlformats.org/officeDocument/2006/relationships/image" Target="media/image32.svg"/><Relationship Id="rId70" Type="http://schemas.openxmlformats.org/officeDocument/2006/relationships/diagramColors" Target="diagrams/colors2.xml"/><Relationship Id="rId75" Type="http://schemas.openxmlformats.org/officeDocument/2006/relationships/diagramQuickStyle" Target="diagrams/quickStyle3.xml"/><Relationship Id="rId83" Type="http://schemas.openxmlformats.org/officeDocument/2006/relationships/image" Target="media/image47.png"/><Relationship Id="rId111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psquaregnon.be/cours/habillement/" TargetMode="External"/><Relationship Id="rId23" Type="http://schemas.openxmlformats.org/officeDocument/2006/relationships/hyperlink" Target="https://www.lalouviere.be/ma-ville/enseignement/enseignement-formations/promotion-sociale/cours-menagers-et-professionnels/formations" TargetMode="External"/><Relationship Id="rId28" Type="http://schemas.openxmlformats.org/officeDocument/2006/relationships/diagramData" Target="diagrams/data1.xml"/><Relationship Id="rId36" Type="http://schemas.openxmlformats.org/officeDocument/2006/relationships/image" Target="media/image6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6" Type="http://schemas.openxmlformats.org/officeDocument/2006/relationships/hyperlink" Target="http://www.bassinefe-hainautcentre.be/le-rapport-analytique-et-prospectif" TargetMode="External"/><Relationship Id="rId10" Type="http://schemas.openxmlformats.org/officeDocument/2006/relationships/endnotes" Target="endnotes.xml"/><Relationship Id="rId31" Type="http://schemas.openxmlformats.org/officeDocument/2006/relationships/diagramColors" Target="diagrams/colors1.xml"/><Relationship Id="rId44" Type="http://schemas.openxmlformats.org/officeDocument/2006/relationships/image" Target="media/image14.svg"/><Relationship Id="rId52" Type="http://schemas.openxmlformats.org/officeDocument/2006/relationships/image" Target="media/image22.svg"/><Relationship Id="rId60" Type="http://schemas.openxmlformats.org/officeDocument/2006/relationships/image" Target="media/image30.svg"/><Relationship Id="rId65" Type="http://schemas.openxmlformats.org/officeDocument/2006/relationships/image" Target="media/image35.svg"/><Relationship Id="rId73" Type="http://schemas.openxmlformats.org/officeDocument/2006/relationships/diagramData" Target="diagrams/data5.xml"/><Relationship Id="rId78" Type="http://schemas.openxmlformats.org/officeDocument/2006/relationships/diagramData" Target="diagrams/data6.xml"/><Relationship Id="rId81" Type="http://schemas.openxmlformats.org/officeDocument/2006/relationships/image" Target="media/image45.png"/><Relationship Id="rId86" Type="http://schemas.openxmlformats.org/officeDocument/2006/relationships/image" Target="media/image50.svg"/><Relationship Id="rId101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iepscf-frameries.be/" TargetMode="External"/><Relationship Id="rId39" Type="http://schemas.openxmlformats.org/officeDocument/2006/relationships/image" Target="media/image9.svg"/><Relationship Id="rId109" Type="http://schemas.openxmlformats.org/officeDocument/2006/relationships/image" Target="media/image59.png"/><Relationship Id="rId34" Type="http://schemas.openxmlformats.org/officeDocument/2006/relationships/image" Target="media/image4.png"/><Relationship Id="rId50" Type="http://schemas.openxmlformats.org/officeDocument/2006/relationships/image" Target="media/image20.svg"/><Relationship Id="rId55" Type="http://schemas.openxmlformats.org/officeDocument/2006/relationships/image" Target="media/image25.png"/><Relationship Id="rId76" Type="http://schemas.openxmlformats.org/officeDocument/2006/relationships/diagramColors" Target="diagrams/colors3.xml"/><Relationship Id="rId104" Type="http://schemas.openxmlformats.org/officeDocument/2006/relationships/image" Target="media/image56.svg"/><Relationship Id="rId7" Type="http://schemas.openxmlformats.org/officeDocument/2006/relationships/settings" Target="settings.xml"/><Relationship Id="rId71" Type="http://schemas.microsoft.com/office/2007/relationships/diagramDrawing" Target="diagrams/drawing2.xml"/><Relationship Id="rId2" Type="http://schemas.openxmlformats.org/officeDocument/2006/relationships/customXml" Target="../customXml/item2.xml"/><Relationship Id="rId29" Type="http://schemas.openxmlformats.org/officeDocument/2006/relationships/diagramLayout" Target="diagrams/layout1.xml"/><Relationship Id="rId24" Type="http://schemas.openxmlformats.org/officeDocument/2006/relationships/hyperlink" Target="https://www.etudierenhainaut.be/promsoc-secondaire-mons/formations.html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66" Type="http://schemas.openxmlformats.org/officeDocument/2006/relationships/image" Target="media/image36.png"/><Relationship Id="rId87" Type="http://schemas.openxmlformats.org/officeDocument/2006/relationships/image" Target="media/image51.png"/><Relationship Id="rId110" Type="http://schemas.openxmlformats.org/officeDocument/2006/relationships/image" Target="media/image60.svg"/><Relationship Id="rId61" Type="http://schemas.openxmlformats.org/officeDocument/2006/relationships/image" Target="media/image31.png"/><Relationship Id="rId82" Type="http://schemas.openxmlformats.org/officeDocument/2006/relationships/image" Target="media/image46.svg"/><Relationship Id="rId19" Type="http://schemas.openxmlformats.org/officeDocument/2006/relationships/hyperlink" Target="http://www.iepscol.be/formations" TargetMode="External"/><Relationship Id="rId14" Type="http://schemas.openxmlformats.org/officeDocument/2006/relationships/hyperlink" Target="https://www.ifapme.be/formations/coordination-et-encadrement/couturier-retoucheur-textile" TargetMode="External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5.svg"/><Relationship Id="rId56" Type="http://schemas.openxmlformats.org/officeDocument/2006/relationships/image" Target="media/image26.svg"/><Relationship Id="rId77" Type="http://schemas.microsoft.com/office/2007/relationships/diagramDrawing" Target="diagrams/drawing3.xml"/><Relationship Id="rId100" Type="http://schemas.openxmlformats.org/officeDocument/2006/relationships/image" Target="media/image52.png"/><Relationship Id="rId105" Type="http://schemas.openxmlformats.org/officeDocument/2006/relationships/image" Target="media/image57.png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72" Type="http://schemas.openxmlformats.org/officeDocument/2006/relationships/diagramData" Target="diagrams/data4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9.png"/><Relationship Id="rId2" Type="http://schemas.openxmlformats.org/officeDocument/2006/relationships/image" Target="../media/image38.svg"/><Relationship Id="rId1" Type="http://schemas.openxmlformats.org/officeDocument/2006/relationships/image" Target="../media/image37.png"/><Relationship Id="rId6" Type="http://schemas.openxmlformats.org/officeDocument/2006/relationships/image" Target="../media/image42.svg"/><Relationship Id="rId5" Type="http://schemas.openxmlformats.org/officeDocument/2006/relationships/image" Target="../media/image41.png"/><Relationship Id="rId4" Type="http://schemas.openxmlformats.org/officeDocument/2006/relationships/image" Target="../media/image40.sv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9.png"/><Relationship Id="rId2" Type="http://schemas.openxmlformats.org/officeDocument/2006/relationships/image" Target="../media/image38.svg"/><Relationship Id="rId1" Type="http://schemas.openxmlformats.org/officeDocument/2006/relationships/image" Target="../media/image37.png"/><Relationship Id="rId6" Type="http://schemas.openxmlformats.org/officeDocument/2006/relationships/image" Target="../media/image42.svg"/><Relationship Id="rId5" Type="http://schemas.openxmlformats.org/officeDocument/2006/relationships/image" Target="../media/image41.png"/><Relationship Id="rId4" Type="http://schemas.openxmlformats.org/officeDocument/2006/relationships/image" Target="../media/image40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9.png"/><Relationship Id="rId2" Type="http://schemas.openxmlformats.org/officeDocument/2006/relationships/image" Target="../media/image38.svg"/><Relationship Id="rId1" Type="http://schemas.openxmlformats.org/officeDocument/2006/relationships/image" Target="../media/image37.png"/><Relationship Id="rId6" Type="http://schemas.openxmlformats.org/officeDocument/2006/relationships/image" Target="../media/image42.svg"/><Relationship Id="rId5" Type="http://schemas.openxmlformats.org/officeDocument/2006/relationships/image" Target="../media/image41.png"/><Relationship Id="rId4" Type="http://schemas.openxmlformats.org/officeDocument/2006/relationships/image" Target="../media/image40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436134F-2FDE-4FC3-A7B5-AB05CA989A37}">
      <dgm:prSet custT="1"/>
      <dgm:spPr>
        <a:ln>
          <a:solidFill>
            <a:srgbClr val="63A7DA"/>
          </a:solidFill>
        </a:ln>
      </dgm:spPr>
      <dgm:t>
        <a:bodyPr/>
        <a:lstStyle/>
        <a:p>
          <a:r>
            <a:rPr lang="fr-BE" sz="1200"/>
            <a:t>Formation pour adultes</a:t>
          </a:r>
        </a:p>
      </dgm:t>
    </dgm:pt>
    <dgm:pt modelId="{4131D64C-D542-46CA-9857-E7454EA75AD9}" type="parTrans" cxnId="{B8CA0E28-3ADF-452F-9186-6D658032B3E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0757A2-9968-4F51-A31A-A1AF0B5EB978}" type="sibTrans" cxnId="{B8CA0E28-3ADF-452F-9186-6D658032B3E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477CE970-13CB-4800-9DBB-343C495CF626}" type="pres">
      <dgm:prSet presAssocID="{4131D64C-D542-46CA-9857-E7454EA75AD9}" presName="Name13" presStyleLbl="parChTrans1D2" presStyleIdx="1" presStyleCnt="2"/>
      <dgm:spPr/>
    </dgm:pt>
    <dgm:pt modelId="{ABDE7112-9078-4686-AC0B-955A737FD031}" type="pres">
      <dgm:prSet presAssocID="{6436134F-2FDE-4FC3-A7B5-AB05CA989A37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B8CA0E28-3ADF-452F-9186-6D658032B3E6}" srcId="{E1E31A27-682F-4524-8836-4107CDEC5323}" destId="{6436134F-2FDE-4FC3-A7B5-AB05CA989A37}" srcOrd="1" destOrd="0" parTransId="{4131D64C-D542-46CA-9857-E7454EA75AD9}" sibTransId="{360757A2-9968-4F51-A31A-A1AF0B5EB978}"/>
    <dgm:cxn modelId="{5F92B13F-7894-4A58-B0C1-9D5A1F21BF2E}" type="presOf" srcId="{6436134F-2FDE-4FC3-A7B5-AB05CA989A37}" destId="{ABDE7112-9078-4686-AC0B-955A737FD03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93F4F5D5-F0CE-4EF2-B27F-96420B16C351}" type="presOf" srcId="{4131D64C-D542-46CA-9857-E7454EA75AD9}" destId="{477CE970-13CB-4800-9DBB-343C495CF626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C44482E5-F37C-483F-AC9F-B56F1B528B7C}" type="presParOf" srcId="{D9F353A7-6BA6-4618-9297-C380F5C53C3D}" destId="{477CE970-13CB-4800-9DBB-343C495CF626}" srcOrd="2" destOrd="0" presId="urn:microsoft.com/office/officeart/2005/8/layout/hierarchy3"/>
    <dgm:cxn modelId="{8AD9E8A6-F5B4-4E7E-9E96-984919F7DC55}" type="presParOf" srcId="{D9F353A7-6BA6-4618-9297-C380F5C53C3D}" destId="{ABDE7112-9078-4686-AC0B-955A737FD031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436134F-2FDE-4FC3-A7B5-AB05CA989A37}">
      <dgm:prSet custT="1"/>
      <dgm:spPr>
        <a:ln>
          <a:solidFill>
            <a:srgbClr val="63A7DA"/>
          </a:solidFill>
        </a:ln>
      </dgm:spPr>
      <dgm:t>
        <a:bodyPr/>
        <a:lstStyle/>
        <a:p>
          <a:r>
            <a:rPr lang="fr-BE" sz="1200"/>
            <a:t>Formation pour adultes</a:t>
          </a:r>
        </a:p>
      </dgm:t>
    </dgm:pt>
    <dgm:pt modelId="{4131D64C-D542-46CA-9857-E7454EA75AD9}" type="parTrans" cxnId="{B8CA0E28-3ADF-452F-9186-6D658032B3E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0757A2-9968-4F51-A31A-A1AF0B5EB978}" type="sibTrans" cxnId="{B8CA0E28-3ADF-452F-9186-6D658032B3E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477CE970-13CB-4800-9DBB-343C495CF626}" type="pres">
      <dgm:prSet presAssocID="{4131D64C-D542-46CA-9857-E7454EA75AD9}" presName="Name13" presStyleLbl="parChTrans1D2" presStyleIdx="1" presStyleCnt="2"/>
      <dgm:spPr/>
    </dgm:pt>
    <dgm:pt modelId="{ABDE7112-9078-4686-AC0B-955A737FD031}" type="pres">
      <dgm:prSet presAssocID="{6436134F-2FDE-4FC3-A7B5-AB05CA989A37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B8CA0E28-3ADF-452F-9186-6D658032B3E6}" srcId="{E1E31A27-682F-4524-8836-4107CDEC5323}" destId="{6436134F-2FDE-4FC3-A7B5-AB05CA989A37}" srcOrd="1" destOrd="0" parTransId="{4131D64C-D542-46CA-9857-E7454EA75AD9}" sibTransId="{360757A2-9968-4F51-A31A-A1AF0B5EB978}"/>
    <dgm:cxn modelId="{5F92B13F-7894-4A58-B0C1-9D5A1F21BF2E}" type="presOf" srcId="{6436134F-2FDE-4FC3-A7B5-AB05CA989A37}" destId="{ABDE7112-9078-4686-AC0B-955A737FD03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93F4F5D5-F0CE-4EF2-B27F-96420B16C351}" type="presOf" srcId="{4131D64C-D542-46CA-9857-E7454EA75AD9}" destId="{477CE970-13CB-4800-9DBB-343C495CF626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C44482E5-F37C-483F-AC9F-B56F1B528B7C}" type="presParOf" srcId="{D9F353A7-6BA6-4618-9297-C380F5C53C3D}" destId="{477CE970-13CB-4800-9DBB-343C495CF626}" srcOrd="2" destOrd="0" presId="urn:microsoft.com/office/officeart/2005/8/layout/hierarchy3"/>
    <dgm:cxn modelId="{8AD9E8A6-F5B4-4E7E-9E96-984919F7DC55}" type="presParOf" srcId="{D9F353A7-6BA6-4618-9297-C380F5C53C3D}" destId="{ABDE7112-9078-4686-AC0B-955A737FD031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59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59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477CE970-13CB-4800-9DBB-343C495CF626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E7112-9078-4686-AC0B-955A737FD031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/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59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481691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481691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05017" y="936502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05017" y="936502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9D8691-81EA-494F-99CD-D3BBB3F5523C}">
  <ds:schemaRefs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23</TotalTime>
  <Pages>2</Pages>
  <Words>31</Words>
  <Characters>261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32</cp:revision>
  <cp:lastPrinted>2021-12-24T10:51:00Z</cp:lastPrinted>
  <dcterms:created xsi:type="dcterms:W3CDTF">2022-03-24T13:58:00Z</dcterms:created>
  <dcterms:modified xsi:type="dcterms:W3CDTF">2022-03-25T10:11:00Z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