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9056" behindDoc="0" locked="0" layoutInCell="1" allowOverlap="1" wp14:anchorId="5E1B55C5" wp14:editId="2341616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8032" behindDoc="0" locked="0" layoutInCell="1" allowOverlap="1" wp14:anchorId="7E904A01" wp14:editId="1E41F6B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3279A8C" id="Groupe 50" o:spid="_x0000_s1026" style="position:absolute;margin-left:12pt;margin-top:-29.3pt;width:118.95pt;height:756pt;z-index:25161728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0080" behindDoc="0" locked="0" layoutInCell="1" allowOverlap="1" wp14:anchorId="01EEE829" wp14:editId="63A1DB6F">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C6AF" id="Rectangle 5" o:spid="_x0000_s1026" style="position:absolute;margin-left:175.2pt;margin-top:-20.3pt;width:78.5pt;height:9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1888" behindDoc="0" locked="0" layoutInCell="1" allowOverlap="1" wp14:anchorId="525C153A" wp14:editId="536C2A2F">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1571" id="Forme libre 33" o:spid="_x0000_s1026" style="position:absolute;margin-left:-32pt;margin-top:-21pt;width:147.55pt;height:75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7008" behindDoc="0" locked="0" layoutInCell="1" allowOverlap="1" wp14:anchorId="7BE4522A" wp14:editId="779B266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4AD26C5" id="Groupe 49" o:spid="_x0000_s1026" style="position:absolute;margin-left:1059.05pt;margin-top:-14.25pt;width:107.8pt;height:756pt;z-index:25161625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5984" behindDoc="0" locked="0" layoutInCell="1" allowOverlap="1" wp14:anchorId="73BCD8C1" wp14:editId="161C9196">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D4C7" id="Forme libre 25" o:spid="_x0000_s1026" style="position:absolute;margin-left:1064.75pt;margin-top:18pt;width:123.25pt;height:7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3787AA5A" w:rsidR="00902688" w:rsidRDefault="003F344B" w:rsidP="00F576BD">
      <w:pPr>
        <w:rPr>
          <w:noProof/>
          <w:lang w:bidi="fr-FR"/>
        </w:rPr>
      </w:pPr>
      <w:r w:rsidRPr="00D80D05">
        <w:rPr>
          <w:noProof/>
          <w:lang w:bidi="fr-FR"/>
        </w:rPr>
        <mc:AlternateContent>
          <mc:Choice Requires="wps">
            <w:drawing>
              <wp:anchor distT="0" distB="0" distL="114300" distR="114300" simplePos="0" relativeHeight="251641344" behindDoc="0" locked="0" layoutInCell="1" allowOverlap="1" wp14:anchorId="5C753A8E" wp14:editId="385F8578">
                <wp:simplePos x="0" y="0"/>
                <wp:positionH relativeFrom="leftMargin">
                  <wp:posOffset>1418800</wp:posOffset>
                </wp:positionH>
                <wp:positionV relativeFrom="paragraph">
                  <wp:posOffset>6142990</wp:posOffset>
                </wp:positionV>
                <wp:extent cx="2323465" cy="1150302"/>
                <wp:effectExtent l="0" t="3810" r="0" b="0"/>
                <wp:wrapNone/>
                <wp:docPr id="1124" name="Rectangle 1124"/>
                <wp:cNvGraphicFramePr/>
                <a:graphic xmlns:a="http://schemas.openxmlformats.org/drawingml/2006/main">
                  <a:graphicData uri="http://schemas.microsoft.com/office/word/2010/wordprocessingShape">
                    <wps:wsp>
                      <wps:cNvSpPr/>
                      <wps:spPr>
                        <a:xfrm rot="16200000">
                          <a:off x="0" y="0"/>
                          <a:ext cx="2323465" cy="1150302"/>
                        </a:xfrm>
                        <a:prstGeom prst="rect">
                          <a:avLst/>
                        </a:prstGeom>
                        <a:solidFill>
                          <a:srgbClr val="63A7DA"/>
                        </a:solidFill>
                        <a:ln w="12700" cap="flat" cmpd="sng" algn="ctr">
                          <a:noFill/>
                          <a:prstDash val="solid"/>
                          <a:miter lim="800000"/>
                        </a:ln>
                        <a:effectLst/>
                      </wps:spPr>
                      <wps:txbx>
                        <w:txbxContent>
                          <w:p w14:paraId="06F157E7" w14:textId="6C0C317B" w:rsidR="00A72224" w:rsidRPr="000247A1" w:rsidRDefault="003F344B"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 xml:space="preserve">Conducteur d’engins de </w:t>
                            </w:r>
                            <w:proofErr w:type="spellStart"/>
                            <w:r>
                              <w:rPr>
                                <w:rFonts w:ascii="Calibri" w:hAnsi="Calibri" w:cs="Calibri"/>
                                <w:color w:val="FFFFFF"/>
                                <w:sz w:val="44"/>
                                <w:szCs w:val="44"/>
                              </w:rPr>
                              <w:t>chantier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11.7pt;margin-top:483.7pt;width:182.95pt;height:90.55pt;rotation:-90;z-index:25164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" fillcolor="#63a7da" stroked="f" strokeweight="1pt">
                <v:textbox>
                  <w:txbxContent>
                    <w:p w14:paraId="06F157E7" w14:textId="6C0C317B" w:rsidR="00A72224" w:rsidRPr="000247A1" w:rsidRDefault="003F344B"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 xml:space="preserve">Conducteur d’engins de </w:t>
                      </w:r>
                      <w:proofErr w:type="spellStart"/>
                      <w:r>
                        <w:rPr>
                          <w:rFonts w:ascii="Calibri" w:hAnsi="Calibri" w:cs="Calibri"/>
                          <w:color w:val="FFFFFF"/>
                          <w:sz w:val="44"/>
                          <w:szCs w:val="44"/>
                        </w:rPr>
                        <w:t>chantier</w:t>
                      </w:r>
                      <w:proofErr w:type="spellEnd"/>
                    </w:p>
                  </w:txbxContent>
                </v:textbox>
                <w10:wrap anchorx="margin"/>
              </v:rect>
            </w:pict>
          </mc:Fallback>
        </mc:AlternateContent>
      </w:r>
      <w:r w:rsidR="00D851C8">
        <w:rPr>
          <w:noProof/>
          <w:lang w:bidi="fr-FR"/>
        </w:rPr>
        <mc:AlternateContent>
          <mc:Choice Requires="wps">
            <w:drawing>
              <wp:anchor distT="0" distB="0" distL="114300" distR="114300" simplePos="0" relativeHeight="251700736" behindDoc="0" locked="0" layoutInCell="1" allowOverlap="1" wp14:anchorId="7C5FC86B" wp14:editId="57CBB51D">
                <wp:simplePos x="0" y="0"/>
                <wp:positionH relativeFrom="column">
                  <wp:posOffset>9004300</wp:posOffset>
                </wp:positionH>
                <wp:positionV relativeFrom="paragraph">
                  <wp:posOffset>7461250</wp:posOffset>
                </wp:positionV>
                <wp:extent cx="71775" cy="71986"/>
                <wp:effectExtent l="0" t="0" r="23495" b="23495"/>
                <wp:wrapNone/>
                <wp:docPr id="41" name="Rectangle 9"/>
                <wp:cNvGraphicFramePr/>
                <a:graphic xmlns:a="http://schemas.openxmlformats.org/drawingml/2006/main">
                  <a:graphicData uri="http://schemas.microsoft.com/office/word/2010/wordprocessingShape">
                    <wps:wsp>
                      <wps:cNvSpPr/>
                      <wps:spPr>
                        <a:xfrm>
                          <a:off x="0" y="0"/>
                          <a:ext cx="71775" cy="71986"/>
                        </a:xfrm>
                        <a:prstGeom prst="rect">
                          <a:avLst/>
                        </a:prstGeom>
                        <a:solidFill>
                          <a:schemeClr val="accent4"/>
                        </a:solidFill>
                        <a:ln w="6350" cap="flat" cmpd="sng" algn="ctr">
                          <a:solidFill>
                            <a:schemeClr val="accent4"/>
                          </a:solidFill>
                          <a:prstDash val="solid"/>
                          <a:miter lim="800000"/>
                        </a:ln>
                        <a:effectLst/>
                      </wps:spPr>
                      <wps:txbx>
                        <w:txbxContent>
                          <w:p w14:paraId="2E6CC741" w14:textId="77777777" w:rsidR="00D851C8" w:rsidRPr="00876313" w:rsidRDefault="00D851C8" w:rsidP="00D851C8">
                            <w:pPr>
                              <w:pStyle w:val="NormalWeb"/>
                              <w:spacing w:after="0"/>
                              <w:rPr>
                                <w:sz w:val="16"/>
                              </w:rPr>
                            </w:pPr>
                          </w:p>
                        </w:txbxContent>
                      </wps:txbx>
                      <wps:bodyPr wrap="square" rtlCol="0" anchor="ctr">
                        <a:noAutofit/>
                      </wps:bodyPr>
                    </wps:wsp>
                  </a:graphicData>
                </a:graphic>
              </wp:anchor>
            </w:drawing>
          </mc:Choice>
          <mc:Fallback>
            <w:pict>
              <v:rect w14:anchorId="7C5FC86B" id="Rectangle 9" o:spid="_x0000_s1028" style="position:absolute;margin-left:709pt;margin-top:587.5pt;width:5.65pt;height:5.6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" fillcolor="#b4222f [3207]" strokecolor="#b4222f [3207]" strokeweight=".5pt">
                <v:textbox>
                  <w:txbxContent>
                    <w:p w14:paraId="2E6CC741" w14:textId="77777777" w:rsidR="00D851C8" w:rsidRPr="00876313" w:rsidRDefault="00D851C8" w:rsidP="00D851C8">
                      <w:pPr>
                        <w:pStyle w:val="NormalWeb"/>
                        <w:spacing w:after="0"/>
                        <w:rPr>
                          <w:sz w:val="16"/>
                        </w:rPr>
                      </w:pPr>
                    </w:p>
                  </w:txbxContent>
                </v:textbox>
              </v:rect>
            </w:pict>
          </mc:Fallback>
        </mc:AlternateContent>
      </w:r>
      <w:r w:rsidR="00D851C8" w:rsidRPr="006B5A40">
        <w:rPr>
          <w:noProof/>
          <w:lang w:bidi="fr-FR"/>
        </w:rPr>
        <mc:AlternateContent>
          <mc:Choice Requires="wps">
            <w:drawing>
              <wp:anchor distT="0" distB="0" distL="114300" distR="114300" simplePos="0" relativeHeight="251698688" behindDoc="0" locked="0" layoutInCell="1" allowOverlap="1" wp14:anchorId="59850C1E" wp14:editId="455B8267">
                <wp:simplePos x="0" y="0"/>
                <wp:positionH relativeFrom="column">
                  <wp:posOffset>9556750</wp:posOffset>
                </wp:positionH>
                <wp:positionV relativeFrom="paragraph">
                  <wp:posOffset>5486400</wp:posOffset>
                </wp:positionV>
                <wp:extent cx="82550" cy="88900"/>
                <wp:effectExtent l="0" t="0" r="12700" b="25400"/>
                <wp:wrapNone/>
                <wp:docPr id="40" name="Ellipse 40">
                  <a:hlinkClick xmlns:a="http://schemas.openxmlformats.org/drawingml/2006/main" r:id="rId14" tooltip="Construform : Conducteur d'engins de cha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solidFill>
                        <a:ln w="635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A8523" id="Ellipse 40" o:spid="_x0000_s1026" href="https://hainaut.formation-construform.be/formations/?keys=&amp;domaines=1658" title="Construform : Conducteur d'engins de chantier" style="position:absolute;margin-left:752.5pt;margin-top:6in;width:6.5pt;height: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" o:button="t" fillcolor="#b4222f [3207]" strokecolor="#b4222f [3207]" strokeweight=".5pt">
                <v:fill o:detectmouseclick="t"/>
                <v:stroke joinstyle="miter"/>
              </v:oval>
            </w:pict>
          </mc:Fallback>
        </mc:AlternateContent>
      </w:r>
      <w:r w:rsidR="0028528D">
        <w:rPr>
          <w:noProof/>
          <w:lang w:bidi="fr-FR"/>
        </w:rPr>
        <mc:AlternateContent>
          <mc:Choice Requires="wps">
            <w:drawing>
              <wp:anchor distT="0" distB="0" distL="114300" distR="114300" simplePos="0" relativeHeight="251653632" behindDoc="0" locked="0" layoutInCell="1" allowOverlap="1" wp14:anchorId="37CC93D9" wp14:editId="6109F770">
                <wp:simplePos x="0" y="0"/>
                <wp:positionH relativeFrom="column">
                  <wp:posOffset>8983133</wp:posOffset>
                </wp:positionH>
                <wp:positionV relativeFrom="paragraph">
                  <wp:posOffset>7279217</wp:posOffset>
                </wp:positionV>
                <wp:extent cx="71775" cy="71986"/>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5" cy="71986"/>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37CC93D9" id="_x0000_s1029" style="position:absolute;margin-left:707.35pt;margin-top:573.15pt;width:5.65pt;height:5.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6B5A40" w:rsidRPr="006B5A40">
        <w:rPr>
          <w:noProof/>
          <w:lang w:bidi="fr-FR"/>
        </w:rPr>
        <mc:AlternateContent>
          <mc:Choice Requires="wps">
            <w:drawing>
              <wp:anchor distT="0" distB="0" distL="114300" distR="114300" simplePos="0" relativeHeight="251679232" behindDoc="0" locked="0" layoutInCell="1" allowOverlap="1" wp14:anchorId="05A88CBF" wp14:editId="56667C9F">
                <wp:simplePos x="0" y="0"/>
                <wp:positionH relativeFrom="column">
                  <wp:posOffset>10206355</wp:posOffset>
                </wp:positionH>
                <wp:positionV relativeFrom="paragraph">
                  <wp:posOffset>4919980</wp:posOffset>
                </wp:positionV>
                <wp:extent cx="82550" cy="88900"/>
                <wp:effectExtent l="0" t="0" r="12700" b="25400"/>
                <wp:wrapNone/>
                <wp:docPr id="8" name="Ellipse 8">
                  <a:hlinkClick xmlns:a="http://schemas.openxmlformats.org/drawingml/2006/main" r:id="rId15" tooltip="Institut technique Saint Luc : conducteur d'engins de cha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239A0" id="Ellipse 8" o:spid="_x0000_s1026" href="http://www.saint-luc-mons.be/stluc/accueil.html" title="Institut technique Saint Luc : conducteur d'engins de chantier" style="position:absolute;margin-left:803.65pt;margin-top:387.4pt;width:6.5pt;height: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" o:button="t" fillcolor="#fae3b4" strokecolor="#fae3b4" strokeweight=".5pt">
                <v:fill o:detectmouseclick="t"/>
                <v:stroke joinstyle="miter"/>
              </v:oval>
            </w:pict>
          </mc:Fallback>
        </mc:AlternateContent>
      </w:r>
      <w:r w:rsidR="006B5A40" w:rsidRPr="006B5A40">
        <w:rPr>
          <w:noProof/>
          <w:lang w:bidi="fr-FR"/>
        </w:rPr>
        <mc:AlternateContent>
          <mc:Choice Requires="wps">
            <w:drawing>
              <wp:anchor distT="0" distB="0" distL="114300" distR="114300" simplePos="0" relativeHeight="251678208" behindDoc="0" locked="0" layoutInCell="1" allowOverlap="1" wp14:anchorId="4BBC8872" wp14:editId="34C7C00C">
                <wp:simplePos x="0" y="0"/>
                <wp:positionH relativeFrom="column">
                  <wp:posOffset>7984067</wp:posOffset>
                </wp:positionH>
                <wp:positionV relativeFrom="paragraph">
                  <wp:posOffset>3055832</wp:posOffset>
                </wp:positionV>
                <wp:extent cx="5111750" cy="3434715"/>
                <wp:effectExtent l="0" t="0" r="0" b="0"/>
                <wp:wrapNone/>
                <wp:docPr id="15" name="Rectangle 15"/>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1057B" id="Rectangle 15" o:spid="_x0000_s1026" style="position:absolute;margin-left:628.65pt;margin-top:240.6pt;width:402.5pt;height:270.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" stroked="f" strokeweight="1pt">
                <v:fill r:id="rId17" o:title="" recolor="t" rotate="t" type="frame"/>
              </v:rect>
            </w:pict>
          </mc:Fallback>
        </mc:AlternateContent>
      </w:r>
      <w:r w:rsidR="00116347">
        <w:rPr>
          <w:noProof/>
          <w:color w:val="auto"/>
          <w:kern w:val="0"/>
          <w:sz w:val="24"/>
          <w:szCs w:val="24"/>
          <w:lang w:bidi="fr-FR"/>
        </w:rPr>
        <mc:AlternateContent>
          <mc:Choice Requires="wps">
            <w:drawing>
              <wp:anchor distT="0" distB="0" distL="114300" distR="114300" simplePos="0" relativeHeight="251644416" behindDoc="0" locked="0" layoutInCell="1" allowOverlap="1" wp14:anchorId="38B36D2C" wp14:editId="6E1F4F7E">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2" w:name="_Hlk94861113"/>
                            <w:r>
                              <w:rPr>
                                <w:rFonts w:ascii="Arial" w:hAnsi="Arial" w:cs="Arial"/>
                                <w:b/>
                                <w:bCs/>
                                <w:color w:val="DD026F"/>
                                <w:sz w:val="44"/>
                                <w:szCs w:val="44"/>
                                <w:lang w:val="fr-BE"/>
                              </w:rPr>
                              <w:t>F - Construction</w:t>
                            </w:r>
                          </w:p>
                          <w:bookmarkEnd w:id="2"/>
                          <w:p w14:paraId="7CAC3E5B" w14:textId="170A23B1"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E41890">
                              <w:rPr>
                                <w:rFonts w:ascii="Arial" w:hAnsi="Arial" w:cs="Arial"/>
                                <w:b/>
                                <w:bCs/>
                                <w:color w:val="63A7DA"/>
                                <w:sz w:val="40"/>
                                <w:szCs w:val="40"/>
                              </w:rPr>
                              <w:t>302</w:t>
                            </w:r>
                            <w:r>
                              <w:rPr>
                                <w:rFonts w:ascii="Arial" w:hAnsi="Arial" w:cs="Arial"/>
                                <w:b/>
                                <w:bCs/>
                                <w:color w:val="63A7DA"/>
                                <w:sz w:val="40"/>
                                <w:szCs w:val="40"/>
                              </w:rPr>
                              <w:t xml:space="preserve"> – </w:t>
                            </w:r>
                            <w:r w:rsidR="00116347" w:rsidRPr="00116347">
                              <w:rPr>
                                <w:rFonts w:ascii="Arial" w:hAnsi="Arial" w:cs="Arial"/>
                                <w:b/>
                                <w:bCs/>
                                <w:color w:val="63A7DA"/>
                                <w:sz w:val="40"/>
                                <w:szCs w:val="40"/>
                              </w:rPr>
                              <w:t>Conducteur d’engins de chantier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7.4pt;margin-top:50.35pt;width:606pt;height:1in;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3" w:name="_Hlk94861113"/>
                      <w:r>
                        <w:rPr>
                          <w:rFonts w:ascii="Arial" w:hAnsi="Arial" w:cs="Arial"/>
                          <w:b/>
                          <w:bCs/>
                          <w:color w:val="DD026F"/>
                          <w:sz w:val="44"/>
                          <w:szCs w:val="44"/>
                          <w:lang w:val="fr-BE"/>
                        </w:rPr>
                        <w:t>F - Construction</w:t>
                      </w:r>
                    </w:p>
                    <w:bookmarkEnd w:id="3"/>
                    <w:p w14:paraId="7CAC3E5B" w14:textId="170A23B1"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E41890">
                        <w:rPr>
                          <w:rFonts w:ascii="Arial" w:hAnsi="Arial" w:cs="Arial"/>
                          <w:b/>
                          <w:bCs/>
                          <w:color w:val="63A7DA"/>
                          <w:sz w:val="40"/>
                          <w:szCs w:val="40"/>
                        </w:rPr>
                        <w:t>302</w:t>
                      </w:r>
                      <w:r>
                        <w:rPr>
                          <w:rFonts w:ascii="Arial" w:hAnsi="Arial" w:cs="Arial"/>
                          <w:b/>
                          <w:bCs/>
                          <w:color w:val="63A7DA"/>
                          <w:sz w:val="40"/>
                          <w:szCs w:val="40"/>
                        </w:rPr>
                        <w:t xml:space="preserve"> – </w:t>
                      </w:r>
                      <w:r w:rsidR="00116347" w:rsidRPr="00116347">
                        <w:rPr>
                          <w:rFonts w:ascii="Arial" w:hAnsi="Arial" w:cs="Arial"/>
                          <w:b/>
                          <w:bCs/>
                          <w:color w:val="63A7DA"/>
                          <w:sz w:val="40"/>
                          <w:szCs w:val="40"/>
                        </w:rPr>
                        <w:t>Conducteur d’engins de chantier</w:t>
                      </w:r>
                    </w:p>
                  </w:txbxContent>
                </v:textbox>
                <w10:wrap anchorx="margin"/>
              </v:shape>
            </w:pict>
          </mc:Fallback>
        </mc:AlternateContent>
      </w:r>
      <w:r w:rsidR="004E69C1">
        <w:rPr>
          <w:noProof/>
        </w:rPr>
        <w:drawing>
          <wp:anchor distT="0" distB="0" distL="114300" distR="114300" simplePos="0" relativeHeight="251650560" behindDoc="0" locked="0" layoutInCell="1" allowOverlap="1" wp14:anchorId="631B8ED0" wp14:editId="42398B63">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48512" behindDoc="0" locked="0" layoutInCell="1" allowOverlap="1" wp14:anchorId="6848E422" wp14:editId="34A51D1F">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F9EFD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6261B0" w:rsidRPr="006261B0">
        <w:rPr>
          <w:noProof/>
          <w:lang w:bidi="fr-FR"/>
        </w:rPr>
        <mc:AlternateContent>
          <mc:Choice Requires="wps">
            <w:drawing>
              <wp:anchor distT="0" distB="0" distL="114300" distR="114300" simplePos="0" relativeHeight="251676160" behindDoc="0" locked="0" layoutInCell="1" allowOverlap="1" wp14:anchorId="08C5DAF7" wp14:editId="3D5B0507">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20"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3383E" id="Ellipse 42" o:spid="_x0000_s1026" href="https://www.ifapme.be/centre-de-formations/mons" title="IFAPME : Boucher charcutier, boucher charcutier traiteur" style="position:absolute;margin-left:813.6pt;margin-top:385.45pt;width:6.5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Ds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w&#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AJIgOy7AgAA&#10;fgUAAA4AAAAAAAAAAAAAAAAALgIAAGRycy9lMm9Eb2MueG1sUEsBAi0AFAAGAAgAAAAhAEhcJJ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77184" behindDoc="0" locked="0" layoutInCell="1" allowOverlap="1" wp14:anchorId="77595647" wp14:editId="67DCC46B">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20"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B6E28" id="Ellipse 44" o:spid="_x0000_s1026" href="https://www.ifapme.be/centre-de-formations/mons" title="IFAPME : Boucher charcutier, boucher charcutier traiteur" style="position:absolute;margin-left:919.6pt;margin-top:363.9pt;width:6.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o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y&#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MLlN6i7AgAA&#10;fgUAAA4AAAAAAAAAAAAAAAAALgIAAGRycy9lMm9Eb2MueG1sUEsBAi0AFAAGAAgAAAAhAFjbLF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3152" behindDoc="0" locked="0" layoutInCell="1" allowOverlap="1" wp14:anchorId="6CB6C4B8" wp14:editId="1B6825C6">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78735633" w:rsidR="004D161A" w:rsidRPr="00B55B0E" w:rsidRDefault="004A251D">
                            <w:pPr>
                              <w:rPr>
                                <w:rFonts w:asciiTheme="minorHAnsi" w:hAnsiTheme="minorHAnsi" w:cstheme="minorHAnsi"/>
                                <w:color w:val="63A7DA" w:themeColor="accent6"/>
                                <w:sz w:val="22"/>
                                <w:szCs w:val="22"/>
                              </w:rPr>
                            </w:pPr>
                            <w:r w:rsidRPr="004A251D">
                              <w:rPr>
                                <w:rFonts w:asciiTheme="minorHAnsi" w:hAnsiTheme="minorHAnsi" w:cstheme="minorHAnsi"/>
                                <w:color w:val="63A7DA" w:themeColor="accent6"/>
                                <w:sz w:val="22"/>
                                <w:szCs w:val="22"/>
                              </w:rPr>
                              <w:t xml:space="preserve">Le métier a été largement pointé par les acteurs de terrain consultés par l’IBEFE ; il est identifié en 2021 comme fonction critique, voire en pénurie pour les engins de construction et d’entretien de la chaussée. L’offre de formation et d’enseignement pourrait être renforcée pour répondre aux besoins, même si la filière est coûteuse à mettre en œuvre. La mutualisation des moyens entre les acteurs, dont le Centre de compétence </w:t>
                            </w:r>
                            <w:proofErr w:type="spellStart"/>
                            <w:r w:rsidRPr="004A251D">
                              <w:rPr>
                                <w:rFonts w:asciiTheme="minorHAnsi" w:hAnsiTheme="minorHAnsi" w:cstheme="minorHAnsi"/>
                                <w:color w:val="63A7DA" w:themeColor="accent6"/>
                                <w:sz w:val="22"/>
                                <w:szCs w:val="22"/>
                              </w:rPr>
                              <w:t>Construform</w:t>
                            </w:r>
                            <w:proofErr w:type="spellEnd"/>
                            <w:r w:rsidRPr="004A251D">
                              <w:rPr>
                                <w:rFonts w:asciiTheme="minorHAnsi" w:hAnsiTheme="minorHAnsi" w:cstheme="minorHAnsi"/>
                                <w:color w:val="63A7DA" w:themeColor="accent6"/>
                                <w:sz w:val="22"/>
                                <w:szCs w:val="22"/>
                              </w:rPr>
                              <w:t>, les partenariats avec les entreprises, notamment pour ce qui concerne la formation sur les engins lourds, sont vivement encouragés.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78735633" w:rsidR="004D161A" w:rsidRPr="00B55B0E" w:rsidRDefault="004A251D">
                      <w:pPr>
                        <w:rPr>
                          <w:rFonts w:asciiTheme="minorHAnsi" w:hAnsiTheme="minorHAnsi" w:cstheme="minorHAnsi"/>
                          <w:color w:val="63A7DA" w:themeColor="accent6"/>
                          <w:sz w:val="22"/>
                          <w:szCs w:val="22"/>
                        </w:rPr>
                      </w:pPr>
                      <w:r w:rsidRPr="004A251D">
                        <w:rPr>
                          <w:rFonts w:asciiTheme="minorHAnsi" w:hAnsiTheme="minorHAnsi" w:cstheme="minorHAnsi"/>
                          <w:color w:val="63A7DA" w:themeColor="accent6"/>
                          <w:sz w:val="22"/>
                          <w:szCs w:val="22"/>
                        </w:rPr>
                        <w:t xml:space="preserve">Le métier a été largement pointé par les acteurs de terrain consultés par l’IBEFE ; il est identifié en 2021 comme fonction critique, voire en pénurie pour les engins de construction et d’entretien de la chaussée. L’offre de formation et d’enseignement pourrait être renforcée pour répondre aux besoins, même si la filière est coûteuse à mettre en œuvre. La mutualisation des moyens entre les acteurs, dont le Centre de compétence </w:t>
                      </w:r>
                      <w:proofErr w:type="spellStart"/>
                      <w:r w:rsidRPr="004A251D">
                        <w:rPr>
                          <w:rFonts w:asciiTheme="minorHAnsi" w:hAnsiTheme="minorHAnsi" w:cstheme="minorHAnsi"/>
                          <w:color w:val="63A7DA" w:themeColor="accent6"/>
                          <w:sz w:val="22"/>
                          <w:szCs w:val="22"/>
                        </w:rPr>
                        <w:t>Construform</w:t>
                      </w:r>
                      <w:proofErr w:type="spellEnd"/>
                      <w:r w:rsidRPr="004A251D">
                        <w:rPr>
                          <w:rFonts w:asciiTheme="minorHAnsi" w:hAnsiTheme="minorHAnsi" w:cstheme="minorHAnsi"/>
                          <w:color w:val="63A7DA" w:themeColor="accent6"/>
                          <w:sz w:val="22"/>
                          <w:szCs w:val="22"/>
                        </w:rPr>
                        <w:t>, les partenariats avec les entreprises, notamment pour ce qui concerne la formation sur les engins lourds, sont vivement encouragés.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9840" behindDoc="0" locked="0" layoutInCell="1" allowOverlap="1" wp14:anchorId="3F1E436D" wp14:editId="057DDBCC">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1584" behindDoc="0" locked="0" layoutInCell="1" allowOverlap="1" wp14:anchorId="5E64AFE9" wp14:editId="4865E3CC">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48C00682" w:rsidR="007F77C0" w:rsidRDefault="0028528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9C695F3" w14:textId="5A95C660" w:rsidR="00D851C8" w:rsidRPr="0073618A" w:rsidRDefault="00D851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 Centre de compétence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3" type="#_x0000_t202" style="position:absolute;margin-left:643pt;margin-top:566pt;width:312.5pt;height: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48C00682" w:rsidR="007F77C0" w:rsidRDefault="0028528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9C695F3" w14:textId="5A95C660" w:rsidR="00D851C8" w:rsidRPr="0073618A" w:rsidRDefault="00D851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 Centre de compétence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8816" behindDoc="0" locked="0" layoutInCell="1" allowOverlap="1" wp14:anchorId="759E37EC" wp14:editId="07E0D5EA">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4960" behindDoc="0" locked="0" layoutInCell="1" allowOverlap="1" wp14:anchorId="0A455BD4" wp14:editId="577B2C7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2496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3936" behindDoc="0" locked="0" layoutInCell="1" allowOverlap="1" wp14:anchorId="71AA49BE" wp14:editId="2B652BB1">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2393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3088" behindDoc="0" locked="0" layoutInCell="1" allowOverlap="1" wp14:anchorId="27A47926" wp14:editId="6349FF1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2368" behindDoc="0" locked="0" layoutInCell="1" allowOverlap="1" wp14:anchorId="1932ED54" wp14:editId="28CAF9E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1">
                              <a:extLst>
                                <a:ext uri="{96DAC541-7B7A-43D3-8B79-37D633B846F1}">
                                  <asvg:svgBlip xmlns:asvg="http://schemas.microsoft.com/office/drawing/2016/SVG/main" r:embed="rId22"/>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4236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3" o:title="" recolor="t" rotate="t" type="frame"/>
                </v:rect>
              </v:group>
            </w:pict>
          </mc:Fallback>
        </mc:AlternateContent>
      </w:r>
      <w:r w:rsidR="00E8470E">
        <w:rPr>
          <w:noProof/>
          <w:lang w:bidi="fr-FR"/>
        </w:rPr>
        <mc:AlternateContent>
          <mc:Choice Requires="wps">
            <w:drawing>
              <wp:anchor distT="0" distB="0" distL="114300" distR="114300" simplePos="0" relativeHeight="251672064" behindDoc="0" locked="0" layoutInCell="1" allowOverlap="1" wp14:anchorId="015156C8" wp14:editId="0DE10A4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7248" behindDoc="0" locked="0" layoutInCell="1" allowOverlap="1" wp14:anchorId="03F92E38" wp14:editId="0D53071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A76703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F344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3724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A767037"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3F344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8992" behindDoc="0" locked="0" layoutInCell="1" allowOverlap="1" wp14:anchorId="2A4402D7" wp14:editId="45443FB8">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3872" behindDoc="0" locked="0" layoutInCell="1" allowOverlap="1" wp14:anchorId="470B2FA0" wp14:editId="664D566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6387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7968" behindDoc="0" locked="0" layoutInCell="1" allowOverlap="1" wp14:anchorId="45917FCE" wp14:editId="3FF9729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6796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9776" behindDoc="0" locked="0" layoutInCell="1" allowOverlap="1" wp14:anchorId="615BCBE5" wp14:editId="30C292A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C1ED50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344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7C1ED50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344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9296" behindDoc="0" locked="0" layoutInCell="1" allowOverlap="1" wp14:anchorId="0F8AEA63" wp14:editId="4A6D7CC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247DF">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B8247DF">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29" r:qs="rId30" r:cs="rId31"/>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5680" behindDoc="0" locked="0" layoutInCell="1" allowOverlap="1" wp14:anchorId="6395DC2B" wp14:editId="6558C39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9F174" id="Connecteur droit 5207"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571AF2E" w:rsidR="004E11B5" w:rsidRPr="002D374E" w:rsidRDefault="006E2B99" w:rsidP="00F576BD">
            <w:pPr>
              <w:spacing w:after="160" w:line="259" w:lineRule="auto"/>
              <w:jc w:val="right"/>
              <w:rPr>
                <w:b/>
                <w:color w:val="63A7DA"/>
                <w:kern w:val="0"/>
                <w:szCs w:val="24"/>
              </w:rPr>
            </w:pPr>
            <w:r>
              <w:rPr>
                <w:noProof/>
                <w:color w:val="auto"/>
                <w:kern w:val="0"/>
                <w:sz w:val="24"/>
                <w:szCs w:val="24"/>
                <w:lang w:eastAsia="fr-BE"/>
              </w:rPr>
              <w:lastRenderedPageBreak/>
              <mc:AlternateContent>
                <mc:Choice Requires="wpg">
                  <w:drawing>
                    <wp:anchor distT="0" distB="0" distL="114300" distR="114300" simplePos="0" relativeHeight="251684352" behindDoc="0" locked="0" layoutInCell="1" allowOverlap="1" wp14:anchorId="0FE2FE9A" wp14:editId="19548E3D">
                      <wp:simplePos x="0" y="0"/>
                      <wp:positionH relativeFrom="column">
                        <wp:posOffset>2395855</wp:posOffset>
                      </wp:positionH>
                      <wp:positionV relativeFrom="paragraph">
                        <wp:posOffset>9086850</wp:posOffset>
                      </wp:positionV>
                      <wp:extent cx="4512310" cy="799465"/>
                      <wp:effectExtent l="0" t="0" r="21590" b="635"/>
                      <wp:wrapNone/>
                      <wp:docPr id="1526" name="Groupe 1526"/>
                      <wp:cNvGraphicFramePr/>
                      <a:graphic xmlns:a="http://schemas.openxmlformats.org/drawingml/2006/main">
                        <a:graphicData uri="http://schemas.microsoft.com/office/word/2010/wordprocessingGroup">
                          <wpg:wgp>
                            <wpg:cNvGrpSpPr/>
                            <wpg:grpSpPr>
                              <a:xfrm>
                                <a:off x="0" y="0"/>
                                <a:ext cx="4511675" cy="799465"/>
                                <a:chOff x="0" y="0"/>
                                <a:chExt cx="4512098" cy="799610"/>
                              </a:xfrm>
                            </wpg:grpSpPr>
                            <wpg:grpSp>
                              <wpg:cNvPr id="324" name="Groupe 324"/>
                              <wpg:cNvGrpSpPr/>
                              <wpg:grpSpPr>
                                <a:xfrm>
                                  <a:off x="0" y="0"/>
                                  <a:ext cx="1370621" cy="799610"/>
                                  <a:chOff x="0" y="0"/>
                                  <a:chExt cx="1444599" cy="1534294"/>
                                </a:xfrm>
                              </wpg:grpSpPr>
                              <pic:pic xmlns:pic="http://schemas.openxmlformats.org/drawingml/2006/picture">
                                <pic:nvPicPr>
                                  <pic:cNvPr id="340"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15601" y="0"/>
                                    <a:ext cx="429425" cy="852912"/>
                                  </a:xfrm>
                                  <a:prstGeom prst="rect">
                                    <a:avLst/>
                                  </a:prstGeom>
                                </pic:spPr>
                              </pic:pic>
                              <wps:wsp>
                                <wps:cNvPr id="341" name="Zone de texte 74"/>
                                <wps:cNvSpPr txBox="1"/>
                                <wps:spPr>
                                  <a:xfrm>
                                    <a:off x="0" y="796423"/>
                                    <a:ext cx="1444599" cy="737871"/>
                                  </a:xfrm>
                                  <a:prstGeom prst="rect">
                                    <a:avLst/>
                                  </a:prstGeom>
                                  <a:noFill/>
                                  <a:ln w="6350">
                                    <a:noFill/>
                                  </a:ln>
                                </wps:spPr>
                                <wps:txbx>
                                  <w:txbxContent>
                                    <w:p w14:paraId="124E0A21" w14:textId="77777777" w:rsidR="006E2B99" w:rsidRDefault="006E2B99" w:rsidP="006E2B99">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5" name="Graphique 76"/>
                              <wpg:cNvGrpSpPr/>
                              <wpg:grpSpPr>
                                <a:xfrm>
                                  <a:off x="2015066" y="25400"/>
                                  <a:ext cx="569870" cy="446997"/>
                                  <a:chOff x="2015066" y="25400"/>
                                  <a:chExt cx="569870" cy="446997"/>
                                </a:xfrm>
                                <a:solidFill>
                                  <a:srgbClr val="63A7DA"/>
                                </a:solidFill>
                              </wpg:grpSpPr>
                              <wps:wsp>
                                <wps:cNvPr id="328" name="Forme libre : forme 328"/>
                                <wps:cNvSpPr/>
                                <wps:spPr>
                                  <a:xfrm>
                                    <a:off x="2412477" y="3379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e libre : forme 329"/>
                                <wps:cNvSpPr/>
                                <wps:spPr>
                                  <a:xfrm>
                                    <a:off x="2374666"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e libre : forme 330"/>
                                <wps:cNvSpPr/>
                                <wps:spPr>
                                  <a:xfrm>
                                    <a:off x="233843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e libre : forme 331"/>
                                <wps:cNvSpPr/>
                                <wps:spPr>
                                  <a:xfrm>
                                    <a:off x="2298353"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e libre : forme 332"/>
                                <wps:cNvSpPr/>
                                <wps:spPr>
                                  <a:xfrm>
                                    <a:off x="2261570"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e libre : forme 333"/>
                                <wps:cNvSpPr/>
                                <wps:spPr>
                                  <a:xfrm>
                                    <a:off x="2225335"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e libre : forme 334"/>
                                <wps:cNvSpPr/>
                                <wps:spPr>
                                  <a:xfrm>
                                    <a:off x="218910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e libre : forme 335"/>
                                <wps:cNvSpPr/>
                                <wps:spPr>
                                  <a:xfrm>
                                    <a:off x="2151219" y="1223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e libre : forme 336"/>
                                <wps:cNvSpPr/>
                                <wps:spPr>
                                  <a:xfrm>
                                    <a:off x="2374666" y="1416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e libre : forme 337"/>
                                <wps:cNvSpPr/>
                                <wps:spPr>
                                  <a:xfrm>
                                    <a:off x="2177023" y="1606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e libre : forme 338"/>
                                <wps:cNvSpPr/>
                                <wps:spPr>
                                  <a:xfrm>
                                    <a:off x="2237414" y="2372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e libre : forme 339"/>
                                <wps:cNvSpPr/>
                                <wps:spPr>
                                  <a:xfrm>
                                    <a:off x="2015066" y="2540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26" name="Organigramme : Connecteur 326"/>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 name="Graphique 94" descr="Plan contou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7066" y="76200"/>
                                  <a:ext cx="372110" cy="372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E2FE9A" id="Groupe 1526" o:spid="_x0000_s1061" style="position:absolute;left:0;text-align:left;margin-left:188.65pt;margin-top:715.5pt;width:355.3pt;height:62.95pt;z-index:251684352"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">
                      <v:group id="Groupe 324" o:spid="_x0000_s1062" style="position:absolute;width:13706;height:7996"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3" type="#_x0000_t75" alt="Pelleteuse avec un remplissage uni" style="position:absolute;left:4156;width:4294;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">
                          <v:imagedata r:id="rId38" o:title="Pelleteuse avec un remplissage uni"/>
                        </v:shape>
                        <v:shape id="Zone de texte 74" o:spid="_x0000_s1064" type="#_x0000_t202" style="position:absolute;top:7964;width:1444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124E0A21" w14:textId="77777777" w:rsidR="006E2B99" w:rsidRDefault="006E2B99" w:rsidP="006E2B99">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group id="Graphique 76" o:spid="_x0000_s1065" style="position:absolute;left:20150;top:254;width:5699;height:4469" coordorigin="20150,254"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orme libre : forme 328" o:spid="_x0000_s1066" style="position:absolute;left:24124;top:3379;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329" o:spid="_x0000_s1067" style="position:absolute;left:23746;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0" o:spid="_x0000_s1068" style="position:absolute;left:23384;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1" o:spid="_x0000_s1069" style="position:absolute;left:2298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2" o:spid="_x0000_s1070" style="position:absolute;left:22615;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3" o:spid="_x0000_s1071" style="position:absolute;left:2225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4" o:spid="_x0000_s1072" style="position:absolute;left:21891;top:3380;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35" o:spid="_x0000_s1073" style="position:absolute;left:21512;top:1223;width:3129;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336" o:spid="_x0000_s1074" style="position:absolute;left:23746;top:1416;width:363;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337" o:spid="_x0000_s1075" style="position:absolute;left:21770;top:1606;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338" o:spid="_x0000_s1076" style="position:absolute;left:22374;top:2372;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339" o:spid="_x0000_s1077" style="position:absolute;left:20150;top:254;width:5699;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26" o:spid="_x0000_s1078"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" fillcolor="white [3201]" strokecolor="#63a7da [3209]" strokeweight="1.5pt">
                        <v:stroke joinstyle="miter"/>
                      </v:shape>
                      <v:shape id="Graphique 94" o:spid="_x0000_s1079"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">
                        <v:imagedata r:id="rId39" o:title="Plan contour"/>
                      </v:shape>
                    </v:group>
                  </w:pict>
                </mc:Fallback>
              </mc:AlternateContent>
            </w:r>
            <w:r w:rsidR="00713550">
              <w:rPr>
                <w:noProof/>
                <w:color w:val="auto"/>
                <w:kern w:val="0"/>
                <w:sz w:val="24"/>
                <w:szCs w:val="24"/>
                <w:lang w:eastAsia="fr-BE"/>
              </w:rPr>
              <mc:AlternateContent>
                <mc:Choice Requires="wpg">
                  <w:drawing>
                    <wp:anchor distT="0" distB="0" distL="114300" distR="114300" simplePos="0" relativeHeight="251683328" behindDoc="0" locked="0" layoutInCell="1" allowOverlap="1" wp14:anchorId="47D6A3DF" wp14:editId="5BE182D7">
                      <wp:simplePos x="0" y="0"/>
                      <wp:positionH relativeFrom="column">
                        <wp:posOffset>2395855</wp:posOffset>
                      </wp:positionH>
                      <wp:positionV relativeFrom="paragraph">
                        <wp:posOffset>9077960</wp:posOffset>
                      </wp:positionV>
                      <wp:extent cx="4512310" cy="799465"/>
                      <wp:effectExtent l="0" t="0" r="21590" b="635"/>
                      <wp:wrapNone/>
                      <wp:docPr id="1525" name="Groupe 1525"/>
                      <wp:cNvGraphicFramePr/>
                      <a:graphic xmlns:a="http://schemas.openxmlformats.org/drawingml/2006/main">
                        <a:graphicData uri="http://schemas.microsoft.com/office/word/2010/wordprocessingGroup">
                          <wpg:wgp>
                            <wpg:cNvGrpSpPr/>
                            <wpg:grpSpPr>
                              <a:xfrm>
                                <a:off x="0" y="0"/>
                                <a:ext cx="4511675" cy="799465"/>
                                <a:chOff x="0" y="0"/>
                                <a:chExt cx="4512098" cy="799610"/>
                              </a:xfrm>
                            </wpg:grpSpPr>
                            <wpg:grpSp>
                              <wpg:cNvPr id="305" name="Groupe 305"/>
                              <wpg:cNvGrpSpPr/>
                              <wpg:grpSpPr>
                                <a:xfrm>
                                  <a:off x="0" y="0"/>
                                  <a:ext cx="1370621" cy="799610"/>
                                  <a:chOff x="0" y="0"/>
                                  <a:chExt cx="1444599" cy="1534294"/>
                                </a:xfrm>
                              </wpg:grpSpPr>
                              <pic:pic xmlns:pic="http://schemas.openxmlformats.org/drawingml/2006/picture">
                                <pic:nvPicPr>
                                  <pic:cNvPr id="321"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15601" y="0"/>
                                    <a:ext cx="429425" cy="852912"/>
                                  </a:xfrm>
                                  <a:prstGeom prst="rect">
                                    <a:avLst/>
                                  </a:prstGeom>
                                </pic:spPr>
                              </pic:pic>
                              <wps:wsp>
                                <wps:cNvPr id="322" name="Zone de texte 74"/>
                                <wps:cNvSpPr txBox="1"/>
                                <wps:spPr>
                                  <a:xfrm>
                                    <a:off x="0" y="796423"/>
                                    <a:ext cx="1444599" cy="737871"/>
                                  </a:xfrm>
                                  <a:prstGeom prst="rect">
                                    <a:avLst/>
                                  </a:prstGeom>
                                  <a:noFill/>
                                  <a:ln w="6350">
                                    <a:noFill/>
                                  </a:ln>
                                </wps:spPr>
                                <wps:txbx>
                                  <w:txbxContent>
                                    <w:p w14:paraId="10598F2F"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06" name="Graphique 76"/>
                              <wpg:cNvGrpSpPr/>
                              <wpg:grpSpPr>
                                <a:xfrm>
                                  <a:off x="2015066" y="25400"/>
                                  <a:ext cx="569870" cy="446997"/>
                                  <a:chOff x="2015066" y="25400"/>
                                  <a:chExt cx="569870" cy="446997"/>
                                </a:xfrm>
                                <a:solidFill>
                                  <a:srgbClr val="63A7DA"/>
                                </a:solidFill>
                              </wpg:grpSpPr>
                              <wps:wsp>
                                <wps:cNvPr id="309" name="Forme libre : forme 309"/>
                                <wps:cNvSpPr/>
                                <wps:spPr>
                                  <a:xfrm>
                                    <a:off x="2412477" y="3379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e libre : forme 310"/>
                                <wps:cNvSpPr/>
                                <wps:spPr>
                                  <a:xfrm>
                                    <a:off x="2374666"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e libre : forme 311"/>
                                <wps:cNvSpPr/>
                                <wps:spPr>
                                  <a:xfrm>
                                    <a:off x="233843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e libre : forme 312"/>
                                <wps:cNvSpPr/>
                                <wps:spPr>
                                  <a:xfrm>
                                    <a:off x="2298353"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e libre : forme 313"/>
                                <wps:cNvSpPr/>
                                <wps:spPr>
                                  <a:xfrm>
                                    <a:off x="2261570"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e libre : forme 314"/>
                                <wps:cNvSpPr/>
                                <wps:spPr>
                                  <a:xfrm>
                                    <a:off x="2225335"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e libre : forme 315"/>
                                <wps:cNvSpPr/>
                                <wps:spPr>
                                  <a:xfrm>
                                    <a:off x="218910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e libre : forme 316"/>
                                <wps:cNvSpPr/>
                                <wps:spPr>
                                  <a:xfrm>
                                    <a:off x="2151219" y="1223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e libre : forme 317"/>
                                <wps:cNvSpPr/>
                                <wps:spPr>
                                  <a:xfrm>
                                    <a:off x="2374666" y="1416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e libre : forme 318"/>
                                <wps:cNvSpPr/>
                                <wps:spPr>
                                  <a:xfrm>
                                    <a:off x="2177023" y="1606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e libre : forme 319"/>
                                <wps:cNvSpPr/>
                                <wps:spPr>
                                  <a:xfrm>
                                    <a:off x="2237414" y="2372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e libre : forme 320"/>
                                <wps:cNvSpPr/>
                                <wps:spPr>
                                  <a:xfrm>
                                    <a:off x="2015066" y="2540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7" name="Organigramme : Connecteur 307"/>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Graphique 94" descr="Plan contou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7066" y="76200"/>
                                  <a:ext cx="372110" cy="372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D6A3DF" id="Groupe 1525" o:spid="_x0000_s1080" style="position:absolute;left:0;text-align:left;margin-left:188.65pt;margin-top:714.8pt;width:355.3pt;height:62.95pt;z-index:251683328"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">
                      <v:group id="Groupe 305" o:spid="_x0000_s1081" style="position:absolute;width:13706;height:7996"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Graphique 73" o:spid="_x0000_s1082" type="#_x0000_t75" alt="Pelleteuse avec un remplissage uni" style="position:absolute;left:4156;width:4294;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">
                          <v:imagedata r:id="rId38" o:title="Pelleteuse avec un remplissage uni"/>
                        </v:shape>
                        <v:shape id="Zone de texte 74" o:spid="_x0000_s1083" type="#_x0000_t202" style="position:absolute;top:7964;width:1444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10598F2F"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group id="Graphique 76" o:spid="_x0000_s1084" style="position:absolute;left:20150;top:254;width:5699;height:4469" coordorigin="20150,254"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orme libre : forme 309" o:spid="_x0000_s1085" style="position:absolute;left:24124;top:3379;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310" o:spid="_x0000_s1086" style="position:absolute;left:23746;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1" o:spid="_x0000_s1087" style="position:absolute;left:23384;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2" o:spid="_x0000_s1088" style="position:absolute;left:2298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3" o:spid="_x0000_s1089" style="position:absolute;left:22615;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4" o:spid="_x0000_s1090" style="position:absolute;left:2225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5" o:spid="_x0000_s1091" style="position:absolute;left:21891;top:3380;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316" o:spid="_x0000_s1092" style="position:absolute;left:21512;top:1223;width:3129;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317" o:spid="_x0000_s1093" style="position:absolute;left:23746;top:1416;width:363;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318" o:spid="_x0000_s1094" style="position:absolute;left:21770;top:1606;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319" o:spid="_x0000_s1095" style="position:absolute;left:22374;top:2372;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320" o:spid="_x0000_s1096" style="position:absolute;left:20150;top:254;width:5699;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 id="Organigramme : Connecteur 307" o:spid="_x0000_s1097"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" fillcolor="white [3201]" strokecolor="#63a7da [3209]" strokeweight="1.5pt">
                        <v:stroke joinstyle="miter"/>
                      </v:shape>
                      <v:shape id="Graphique 94" o:spid="_x0000_s1098"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">
                        <v:imagedata r:id="rId39" o:title="Plan contour"/>
                      </v:shape>
                    </v:group>
                  </w:pict>
                </mc:Fallback>
              </mc:AlternateContent>
            </w:r>
            <w:r w:rsidR="00713550">
              <w:rPr>
                <w:noProof/>
                <w:color w:val="auto"/>
                <w:kern w:val="0"/>
                <w:sz w:val="24"/>
                <w:szCs w:val="24"/>
                <w:lang w:eastAsia="fr-BE"/>
              </w:rPr>
              <mc:AlternateContent>
                <mc:Choice Requires="wpg">
                  <w:drawing>
                    <wp:anchor distT="0" distB="0" distL="114300" distR="114300" simplePos="0" relativeHeight="251682304" behindDoc="0" locked="0" layoutInCell="1" allowOverlap="1" wp14:anchorId="5A1CAC33" wp14:editId="75655349">
                      <wp:simplePos x="0" y="0"/>
                      <wp:positionH relativeFrom="column">
                        <wp:posOffset>2395855</wp:posOffset>
                      </wp:positionH>
                      <wp:positionV relativeFrom="paragraph">
                        <wp:posOffset>9077960</wp:posOffset>
                      </wp:positionV>
                      <wp:extent cx="4512310" cy="799465"/>
                      <wp:effectExtent l="0" t="0" r="21590" b="635"/>
                      <wp:wrapNone/>
                      <wp:docPr id="1524" name="Groupe 1524"/>
                      <wp:cNvGraphicFramePr/>
                      <a:graphic xmlns:a="http://schemas.openxmlformats.org/drawingml/2006/main">
                        <a:graphicData uri="http://schemas.microsoft.com/office/word/2010/wordprocessingGroup">
                          <wpg:wgp>
                            <wpg:cNvGrpSpPr/>
                            <wpg:grpSpPr>
                              <a:xfrm>
                                <a:off x="0" y="0"/>
                                <a:ext cx="4511675" cy="799465"/>
                                <a:chOff x="0" y="0"/>
                                <a:chExt cx="4512098" cy="799610"/>
                              </a:xfrm>
                            </wpg:grpSpPr>
                            <wpg:grpSp>
                              <wpg:cNvPr id="286" name="Groupe 286"/>
                              <wpg:cNvGrpSpPr/>
                              <wpg:grpSpPr>
                                <a:xfrm>
                                  <a:off x="0" y="0"/>
                                  <a:ext cx="1370621" cy="799610"/>
                                  <a:chOff x="0" y="0"/>
                                  <a:chExt cx="1444599" cy="1534294"/>
                                </a:xfrm>
                              </wpg:grpSpPr>
                              <pic:pic xmlns:pic="http://schemas.openxmlformats.org/drawingml/2006/picture">
                                <pic:nvPicPr>
                                  <pic:cNvPr id="302"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15601" y="0"/>
                                    <a:ext cx="429425" cy="852912"/>
                                  </a:xfrm>
                                  <a:prstGeom prst="rect">
                                    <a:avLst/>
                                  </a:prstGeom>
                                </pic:spPr>
                              </pic:pic>
                              <wps:wsp>
                                <wps:cNvPr id="303" name="Zone de texte 74"/>
                                <wps:cNvSpPr txBox="1"/>
                                <wps:spPr>
                                  <a:xfrm>
                                    <a:off x="0" y="796423"/>
                                    <a:ext cx="1444599" cy="737871"/>
                                  </a:xfrm>
                                  <a:prstGeom prst="rect">
                                    <a:avLst/>
                                  </a:prstGeom>
                                  <a:noFill/>
                                  <a:ln w="6350">
                                    <a:noFill/>
                                  </a:ln>
                                </wps:spPr>
                                <wps:txbx>
                                  <w:txbxContent>
                                    <w:p w14:paraId="190707DB"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87" name="Graphique 76"/>
                              <wpg:cNvGrpSpPr/>
                              <wpg:grpSpPr>
                                <a:xfrm>
                                  <a:off x="2015066" y="25400"/>
                                  <a:ext cx="569870" cy="446997"/>
                                  <a:chOff x="2015066" y="25400"/>
                                  <a:chExt cx="569870" cy="446997"/>
                                </a:xfrm>
                                <a:solidFill>
                                  <a:srgbClr val="63A7DA"/>
                                </a:solidFill>
                              </wpg:grpSpPr>
                              <wps:wsp>
                                <wps:cNvPr id="290" name="Forme libre : forme 290"/>
                                <wps:cNvSpPr/>
                                <wps:spPr>
                                  <a:xfrm>
                                    <a:off x="2412477" y="3379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e libre : forme 291"/>
                                <wps:cNvSpPr/>
                                <wps:spPr>
                                  <a:xfrm>
                                    <a:off x="2374666"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e libre : forme 292"/>
                                <wps:cNvSpPr/>
                                <wps:spPr>
                                  <a:xfrm>
                                    <a:off x="233843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e libre : forme 293"/>
                                <wps:cNvSpPr/>
                                <wps:spPr>
                                  <a:xfrm>
                                    <a:off x="2298353"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e libre : forme 294"/>
                                <wps:cNvSpPr/>
                                <wps:spPr>
                                  <a:xfrm>
                                    <a:off x="2261570"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e libre : forme 295"/>
                                <wps:cNvSpPr/>
                                <wps:spPr>
                                  <a:xfrm>
                                    <a:off x="2225335"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e libre : forme 296"/>
                                <wps:cNvSpPr/>
                                <wps:spPr>
                                  <a:xfrm>
                                    <a:off x="218910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e libre : forme 297"/>
                                <wps:cNvSpPr/>
                                <wps:spPr>
                                  <a:xfrm>
                                    <a:off x="2151219" y="1223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e libre : forme 298"/>
                                <wps:cNvSpPr/>
                                <wps:spPr>
                                  <a:xfrm>
                                    <a:off x="2374666" y="1416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e libre : forme 299"/>
                                <wps:cNvSpPr/>
                                <wps:spPr>
                                  <a:xfrm>
                                    <a:off x="2177023" y="1606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e libre : forme 300"/>
                                <wps:cNvSpPr/>
                                <wps:spPr>
                                  <a:xfrm>
                                    <a:off x="2237414" y="2372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e libre : forme 301"/>
                                <wps:cNvSpPr/>
                                <wps:spPr>
                                  <a:xfrm>
                                    <a:off x="2015066" y="2540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88" name="Organigramme : Connecteur 288"/>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Graphique 94" descr="Plan contou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7066" y="76200"/>
                                  <a:ext cx="372110" cy="372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1CAC33" id="Groupe 1524" o:spid="_x0000_s1099" style="position:absolute;left:0;text-align:left;margin-left:188.65pt;margin-top:714.8pt;width:355.3pt;height:62.95pt;z-index:251682304"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">
                      <v:group id="Groupe 286" o:spid="_x0000_s1100" style="position:absolute;width:13706;height:7996"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Graphique 73" o:spid="_x0000_s1101" type="#_x0000_t75" alt="Pelleteuse avec un remplissage uni" style="position:absolute;left:4156;width:4294;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">
                          <v:imagedata r:id="rId38" o:title="Pelleteuse avec un remplissage uni"/>
                        </v:shape>
                        <v:shape id="Zone de texte 74" o:spid="_x0000_s1102" type="#_x0000_t202" style="position:absolute;top:7964;width:1444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190707DB"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group id="Graphique 76" o:spid="_x0000_s1103" style="position:absolute;left:20150;top:254;width:5699;height:4469" coordorigin="20150,254"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orme libre : forme 290" o:spid="_x0000_s1104" style="position:absolute;left:24124;top:3379;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291" o:spid="_x0000_s1105" style="position:absolute;left:23746;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2" o:spid="_x0000_s1106" style="position:absolute;left:23384;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3" o:spid="_x0000_s1107" style="position:absolute;left:2298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4" o:spid="_x0000_s1108" style="position:absolute;left:22615;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5" o:spid="_x0000_s1109" style="position:absolute;left:2225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6" o:spid="_x0000_s1110" style="position:absolute;left:21891;top:3380;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97" o:spid="_x0000_s1111" style="position:absolute;left:21512;top:1223;width:3129;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298" o:spid="_x0000_s1112" style="position:absolute;left:23746;top:1416;width:363;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299" o:spid="_x0000_s1113" style="position:absolute;left:21770;top:1606;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300" o:spid="_x0000_s1114" style="position:absolute;left:22374;top:2372;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301" o:spid="_x0000_s1115" style="position:absolute;left:20150;top:254;width:5699;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 id="Organigramme : Connecteur 288" o:spid="_x0000_s1116"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" fillcolor="white [3201]" strokecolor="#63a7da [3209]" strokeweight="1.5pt">
                        <v:stroke joinstyle="miter"/>
                      </v:shape>
                      <v:shape id="Graphique 94" o:spid="_x0000_s1117"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">
                        <v:imagedata r:id="rId39" o:title="Plan contour"/>
                      </v:shape>
                    </v:group>
                  </w:pict>
                </mc:Fallback>
              </mc:AlternateContent>
            </w:r>
            <w:r w:rsidR="00713550">
              <w:rPr>
                <w:noProof/>
                <w:color w:val="auto"/>
                <w:kern w:val="0"/>
                <w:sz w:val="24"/>
                <w:szCs w:val="24"/>
                <w:lang w:eastAsia="fr-BE"/>
              </w:rPr>
              <mc:AlternateContent>
                <mc:Choice Requires="wpg">
                  <w:drawing>
                    <wp:anchor distT="0" distB="0" distL="114300" distR="114300" simplePos="0" relativeHeight="251681280" behindDoc="0" locked="0" layoutInCell="1" allowOverlap="1" wp14:anchorId="22DC77BF" wp14:editId="4B3907E9">
                      <wp:simplePos x="0" y="0"/>
                      <wp:positionH relativeFrom="column">
                        <wp:posOffset>2395855</wp:posOffset>
                      </wp:positionH>
                      <wp:positionV relativeFrom="paragraph">
                        <wp:posOffset>9077960</wp:posOffset>
                      </wp:positionV>
                      <wp:extent cx="4512310" cy="799465"/>
                      <wp:effectExtent l="0" t="0" r="21590" b="635"/>
                      <wp:wrapNone/>
                      <wp:docPr id="1522" name="Groupe 1522"/>
                      <wp:cNvGraphicFramePr/>
                      <a:graphic xmlns:a="http://schemas.openxmlformats.org/drawingml/2006/main">
                        <a:graphicData uri="http://schemas.microsoft.com/office/word/2010/wordprocessingGroup">
                          <wpg:wgp>
                            <wpg:cNvGrpSpPr/>
                            <wpg:grpSpPr>
                              <a:xfrm>
                                <a:off x="0" y="0"/>
                                <a:ext cx="4511675" cy="799465"/>
                                <a:chOff x="0" y="0"/>
                                <a:chExt cx="4512098" cy="799610"/>
                              </a:xfrm>
                            </wpg:grpSpPr>
                            <wpg:grpSp>
                              <wpg:cNvPr id="267" name="Groupe 267"/>
                              <wpg:cNvGrpSpPr/>
                              <wpg:grpSpPr>
                                <a:xfrm>
                                  <a:off x="0" y="0"/>
                                  <a:ext cx="1370621" cy="799610"/>
                                  <a:chOff x="0" y="0"/>
                                  <a:chExt cx="1444599" cy="1534294"/>
                                </a:xfrm>
                              </wpg:grpSpPr>
                              <pic:pic xmlns:pic="http://schemas.openxmlformats.org/drawingml/2006/picture">
                                <pic:nvPicPr>
                                  <pic:cNvPr id="283"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15601" y="0"/>
                                    <a:ext cx="429425" cy="852912"/>
                                  </a:xfrm>
                                  <a:prstGeom prst="rect">
                                    <a:avLst/>
                                  </a:prstGeom>
                                </pic:spPr>
                              </pic:pic>
                              <wps:wsp>
                                <wps:cNvPr id="284" name="Zone de texte 74"/>
                                <wps:cNvSpPr txBox="1"/>
                                <wps:spPr>
                                  <a:xfrm>
                                    <a:off x="0" y="796423"/>
                                    <a:ext cx="1444599" cy="737871"/>
                                  </a:xfrm>
                                  <a:prstGeom prst="rect">
                                    <a:avLst/>
                                  </a:prstGeom>
                                  <a:noFill/>
                                  <a:ln w="6350">
                                    <a:noFill/>
                                  </a:ln>
                                </wps:spPr>
                                <wps:txbx>
                                  <w:txbxContent>
                                    <w:p w14:paraId="7EEAAB4E"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8" name="Graphique 76"/>
                              <wpg:cNvGrpSpPr/>
                              <wpg:grpSpPr>
                                <a:xfrm>
                                  <a:off x="2015066" y="25400"/>
                                  <a:ext cx="569870" cy="446997"/>
                                  <a:chOff x="2015066" y="25400"/>
                                  <a:chExt cx="569870" cy="446997"/>
                                </a:xfrm>
                                <a:solidFill>
                                  <a:srgbClr val="63A7DA"/>
                                </a:solidFill>
                              </wpg:grpSpPr>
                              <wps:wsp>
                                <wps:cNvPr id="271" name="Forme libre : forme 271"/>
                                <wps:cNvSpPr/>
                                <wps:spPr>
                                  <a:xfrm>
                                    <a:off x="2412477" y="3379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e libre : forme 272"/>
                                <wps:cNvSpPr/>
                                <wps:spPr>
                                  <a:xfrm>
                                    <a:off x="2374666"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e libre : forme 273"/>
                                <wps:cNvSpPr/>
                                <wps:spPr>
                                  <a:xfrm>
                                    <a:off x="233843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e libre : forme 274"/>
                                <wps:cNvSpPr/>
                                <wps:spPr>
                                  <a:xfrm>
                                    <a:off x="2298353"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e libre : forme 275"/>
                                <wps:cNvSpPr/>
                                <wps:spPr>
                                  <a:xfrm>
                                    <a:off x="2261570"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e libre : forme 276"/>
                                <wps:cNvSpPr/>
                                <wps:spPr>
                                  <a:xfrm>
                                    <a:off x="2225335"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e libre : forme 277"/>
                                <wps:cNvSpPr/>
                                <wps:spPr>
                                  <a:xfrm>
                                    <a:off x="218910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e libre : forme 278"/>
                                <wps:cNvSpPr/>
                                <wps:spPr>
                                  <a:xfrm>
                                    <a:off x="2151219" y="1223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e libre : forme 279"/>
                                <wps:cNvSpPr/>
                                <wps:spPr>
                                  <a:xfrm>
                                    <a:off x="2374666" y="1416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e libre : forme 280"/>
                                <wps:cNvSpPr/>
                                <wps:spPr>
                                  <a:xfrm>
                                    <a:off x="2177023" y="1606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e libre : forme 281"/>
                                <wps:cNvSpPr/>
                                <wps:spPr>
                                  <a:xfrm>
                                    <a:off x="2237414" y="2372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e libre : forme 282"/>
                                <wps:cNvSpPr/>
                                <wps:spPr>
                                  <a:xfrm>
                                    <a:off x="2015066" y="2540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9" name="Organigramme : Connecteur 269"/>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0" name="Graphique 94" descr="Plan contou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7066" y="76200"/>
                                  <a:ext cx="372110" cy="372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DC77BF" id="Groupe 1522" o:spid="_x0000_s1118" style="position:absolute;left:0;text-align:left;margin-left:188.65pt;margin-top:714.8pt;width:355.3pt;height:62.95pt;z-index:251681280"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">
                      <v:group id="Groupe 267" o:spid="_x0000_s1119" style="position:absolute;width:13706;height:7996"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Graphique 73" o:spid="_x0000_s1120" type="#_x0000_t75" alt="Pelleteuse avec un remplissage uni" style="position:absolute;left:4156;width:4294;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">
                          <v:imagedata r:id="rId38" o:title="Pelleteuse avec un remplissage uni"/>
                        </v:shape>
                        <v:shape id="Zone de texte 74" o:spid="_x0000_s1121" type="#_x0000_t202" style="position:absolute;top:7964;width:1444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7EEAAB4E"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group id="Graphique 76" o:spid="_x0000_s1122" style="position:absolute;left:20150;top:254;width:5699;height:4469" coordorigin="20150,254"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orme libre : forme 271" o:spid="_x0000_s1123" style="position:absolute;left:24124;top:3379;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272" o:spid="_x0000_s1124" style="position:absolute;left:23746;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3" o:spid="_x0000_s1125" style="position:absolute;left:23384;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4" o:spid="_x0000_s1126" style="position:absolute;left:2298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5" o:spid="_x0000_s1127" style="position:absolute;left:22615;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6" o:spid="_x0000_s1128" style="position:absolute;left:2225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7" o:spid="_x0000_s1129" style="position:absolute;left:21891;top:3380;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78" o:spid="_x0000_s1130" style="position:absolute;left:21512;top:1223;width:3129;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279" o:spid="_x0000_s1131" style="position:absolute;left:23746;top:1416;width:363;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280" o:spid="_x0000_s1132" style="position:absolute;left:21770;top:1606;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281" o:spid="_x0000_s1133" style="position:absolute;left:22374;top:2372;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282" o:spid="_x0000_s1134" style="position:absolute;left:20150;top:254;width:5699;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 id="Organigramme : Connecteur 269" o:spid="_x0000_s1135"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" fillcolor="white [3201]" strokecolor="#63a7da [3209]" strokeweight="1.5pt">
                        <v:stroke joinstyle="miter"/>
                      </v:shape>
                      <v:shape id="Graphique 94" o:spid="_x0000_s1136"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">
                        <v:imagedata r:id="rId39" o:title="Plan contour"/>
                      </v:shape>
                    </v:group>
                  </w:pict>
                </mc:Fallback>
              </mc:AlternateContent>
            </w:r>
            <w:r w:rsidR="00713550">
              <w:rPr>
                <w:noProof/>
                <w:color w:val="auto"/>
                <w:kern w:val="0"/>
                <w:sz w:val="24"/>
                <w:szCs w:val="24"/>
                <w:lang w:eastAsia="fr-BE"/>
              </w:rPr>
              <mc:AlternateContent>
                <mc:Choice Requires="wpg">
                  <w:drawing>
                    <wp:anchor distT="0" distB="0" distL="114300" distR="114300" simplePos="0" relativeHeight="251680256" behindDoc="0" locked="0" layoutInCell="1" allowOverlap="1" wp14:anchorId="0209AD80" wp14:editId="65F1612A">
                      <wp:simplePos x="0" y="0"/>
                      <wp:positionH relativeFrom="column">
                        <wp:posOffset>2395855</wp:posOffset>
                      </wp:positionH>
                      <wp:positionV relativeFrom="paragraph">
                        <wp:posOffset>9077960</wp:posOffset>
                      </wp:positionV>
                      <wp:extent cx="4512310" cy="799465"/>
                      <wp:effectExtent l="0" t="0" r="21590" b="635"/>
                      <wp:wrapNone/>
                      <wp:docPr id="1519" name="Groupe 1519"/>
                      <wp:cNvGraphicFramePr/>
                      <a:graphic xmlns:a="http://schemas.openxmlformats.org/drawingml/2006/main">
                        <a:graphicData uri="http://schemas.microsoft.com/office/word/2010/wordprocessingGroup">
                          <wpg:wgp>
                            <wpg:cNvGrpSpPr/>
                            <wpg:grpSpPr>
                              <a:xfrm>
                                <a:off x="0" y="0"/>
                                <a:ext cx="4511675" cy="799465"/>
                                <a:chOff x="0" y="0"/>
                                <a:chExt cx="4512098" cy="799610"/>
                              </a:xfrm>
                            </wpg:grpSpPr>
                            <wpg:grpSp>
                              <wpg:cNvPr id="248" name="Groupe 248"/>
                              <wpg:cNvGrpSpPr/>
                              <wpg:grpSpPr>
                                <a:xfrm>
                                  <a:off x="0" y="0"/>
                                  <a:ext cx="1370621" cy="799610"/>
                                  <a:chOff x="0" y="0"/>
                                  <a:chExt cx="1444599" cy="1534294"/>
                                </a:xfrm>
                              </wpg:grpSpPr>
                              <pic:pic xmlns:pic="http://schemas.openxmlformats.org/drawingml/2006/picture">
                                <pic:nvPicPr>
                                  <pic:cNvPr id="264"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15601" y="0"/>
                                    <a:ext cx="429425" cy="852912"/>
                                  </a:xfrm>
                                  <a:prstGeom prst="rect">
                                    <a:avLst/>
                                  </a:prstGeom>
                                </pic:spPr>
                              </pic:pic>
                              <wps:wsp>
                                <wps:cNvPr id="265" name="Zone de texte 74"/>
                                <wps:cNvSpPr txBox="1"/>
                                <wps:spPr>
                                  <a:xfrm>
                                    <a:off x="0" y="796423"/>
                                    <a:ext cx="1444599" cy="737871"/>
                                  </a:xfrm>
                                  <a:prstGeom prst="rect">
                                    <a:avLst/>
                                  </a:prstGeom>
                                  <a:noFill/>
                                  <a:ln w="6350">
                                    <a:noFill/>
                                  </a:ln>
                                </wps:spPr>
                                <wps:txbx>
                                  <w:txbxContent>
                                    <w:p w14:paraId="4851AA91"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49" name="Graphique 76"/>
                              <wpg:cNvGrpSpPr/>
                              <wpg:grpSpPr>
                                <a:xfrm>
                                  <a:off x="2015066" y="25400"/>
                                  <a:ext cx="569870" cy="446997"/>
                                  <a:chOff x="2015066" y="25400"/>
                                  <a:chExt cx="569870" cy="446997"/>
                                </a:xfrm>
                                <a:solidFill>
                                  <a:srgbClr val="63A7DA"/>
                                </a:solidFill>
                              </wpg:grpSpPr>
                              <wps:wsp>
                                <wps:cNvPr id="252" name="Forme libre : forme 252"/>
                                <wps:cNvSpPr/>
                                <wps:spPr>
                                  <a:xfrm>
                                    <a:off x="2412477" y="3379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e libre : forme 253"/>
                                <wps:cNvSpPr/>
                                <wps:spPr>
                                  <a:xfrm>
                                    <a:off x="2374666"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e libre : forme 254"/>
                                <wps:cNvSpPr/>
                                <wps:spPr>
                                  <a:xfrm>
                                    <a:off x="233843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e libre : forme 255"/>
                                <wps:cNvSpPr/>
                                <wps:spPr>
                                  <a:xfrm>
                                    <a:off x="2298353"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e libre : forme 256"/>
                                <wps:cNvSpPr/>
                                <wps:spPr>
                                  <a:xfrm>
                                    <a:off x="2261570"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e libre : forme 257"/>
                                <wps:cNvSpPr/>
                                <wps:spPr>
                                  <a:xfrm>
                                    <a:off x="2225335"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e libre : forme 258"/>
                                <wps:cNvSpPr/>
                                <wps:spPr>
                                  <a:xfrm>
                                    <a:off x="2189101" y="3380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e libre : forme 259"/>
                                <wps:cNvSpPr/>
                                <wps:spPr>
                                  <a:xfrm>
                                    <a:off x="2151219" y="1223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e libre : forme 260"/>
                                <wps:cNvSpPr/>
                                <wps:spPr>
                                  <a:xfrm>
                                    <a:off x="2374666" y="1416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e libre : forme 261"/>
                                <wps:cNvSpPr/>
                                <wps:spPr>
                                  <a:xfrm>
                                    <a:off x="2177023" y="1606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e libre : forme 262"/>
                                <wps:cNvSpPr/>
                                <wps:spPr>
                                  <a:xfrm>
                                    <a:off x="2237414" y="2372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e libre : forme 263"/>
                                <wps:cNvSpPr/>
                                <wps:spPr>
                                  <a:xfrm>
                                    <a:off x="2015066" y="2540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0" name="Organigramme : Connecteur 250"/>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Graphique 94" descr="Plan contou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047066" y="76200"/>
                                  <a:ext cx="372110" cy="372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09AD80" id="Groupe 1519" o:spid="_x0000_s1137" style="position:absolute;left:0;text-align:left;margin-left:188.65pt;margin-top:714.8pt;width:355.3pt;height:62.95pt;z-index:251680256"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">
                      <v:group id="Groupe 248" o:spid="_x0000_s1138" style="position:absolute;width:13706;height:7996"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Graphique 73" o:spid="_x0000_s1139" type="#_x0000_t75" alt="Pelleteuse avec un remplissage uni" style="position:absolute;left:4156;width:4294;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">
                          <v:imagedata r:id="rId38" o:title="Pelleteuse avec un remplissage uni"/>
                        </v:shape>
                        <v:shape id="Zone de texte 74" o:spid="_x0000_s1140" type="#_x0000_t202" style="position:absolute;top:7964;width:14445;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4851AA91" w14:textId="77777777" w:rsidR="00713550" w:rsidRDefault="00713550" w:rsidP="0071355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group id="Graphique 76" o:spid="_x0000_s1141" style="position:absolute;left:20150;top:254;width:5699;height:4469" coordorigin="20150,254"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orme libre : forme 252" o:spid="_x0000_s1142" style="position:absolute;left:24124;top:3379;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253" o:spid="_x0000_s1143" style="position:absolute;left:23746;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4" o:spid="_x0000_s1144" style="position:absolute;left:23384;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5" o:spid="_x0000_s1145" style="position:absolute;left:2298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6" o:spid="_x0000_s1146" style="position:absolute;left:22615;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7" o:spid="_x0000_s1147" style="position:absolute;left:22253;top:3380;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8" o:spid="_x0000_s1148" style="position:absolute;left:21891;top:3380;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259" o:spid="_x0000_s1149" style="position:absolute;left:21512;top:1223;width:3129;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260" o:spid="_x0000_s1150" style="position:absolute;left:23746;top:1416;width:363;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261" o:spid="_x0000_s1151" style="position:absolute;left:21770;top:1606;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262" o:spid="_x0000_s1152" style="position:absolute;left:22374;top:2372;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263" o:spid="_x0000_s1153" style="position:absolute;left:20150;top:254;width:5699;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 id="Organigramme : Connecteur 250" o:spid="_x0000_s1154"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" fillcolor="white [3201]" strokecolor="#63a7da [3209]" strokeweight="1.5pt">
                        <v:stroke joinstyle="miter"/>
                      </v:shape>
                      <v:shape id="Graphique 94" o:spid="_x0000_s1155"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">
                        <v:imagedata r:id="rId39" o:title="Plan contour"/>
                      </v:shape>
                    </v:group>
                  </w:pict>
                </mc:Fallback>
              </mc:AlternateContent>
            </w:r>
            <w:r w:rsidR="004E11B5" w:rsidRPr="002D374E">
              <w:rPr>
                <w:rFonts w:cs="Calibri"/>
                <w:noProof/>
                <w:color w:val="63A7DA"/>
                <w:kern w:val="0"/>
                <w:szCs w:val="24"/>
              </w:rPr>
              <w:drawing>
                <wp:inline distT="0" distB="0" distL="0" distR="0" wp14:anchorId="3DBCC159" wp14:editId="78297B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0084133D">
              <w:rPr>
                <w:b/>
                <w:color w:val="63A7DA"/>
                <w:kern w:val="0"/>
                <w:szCs w:val="24"/>
              </w:rPr>
              <w:t>146</w:t>
            </w:r>
            <w:r w:rsidR="004E11B5" w:rsidRPr="002D374E">
              <w:rPr>
                <w:b/>
                <w:color w:val="63A7DA"/>
                <w:kern w:val="0"/>
                <w:szCs w:val="24"/>
              </w:rPr>
              <w:t xml:space="preserve"> DEI</w:t>
            </w:r>
            <w:r w:rsidR="004E11B5" w:rsidRPr="002D374E">
              <w:rPr>
                <w:b/>
                <w:color w:val="63A7DA"/>
                <w:kern w:val="0"/>
                <w:szCs w:val="24"/>
                <w:vertAlign w:val="superscript"/>
              </w:rPr>
              <w:footnoteRef/>
            </w:r>
          </w:p>
          <w:p w14:paraId="4EB1CB03" w14:textId="7952E0B6"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245EBB">
              <w:rPr>
                <w:color w:val="63A7DA"/>
                <w:kern w:val="0"/>
                <w:szCs w:val="24"/>
              </w:rPr>
              <w:t xml:space="preserve"> </w:t>
            </w:r>
            <w:r w:rsidR="00245EBB" w:rsidRPr="00245EBB">
              <w:rPr>
                <w:color w:val="63A7DA"/>
                <w:kern w:val="0"/>
                <w:szCs w:val="24"/>
              </w:rPr>
              <w:t>Conducteur d'engins de chantier du BTP</w:t>
            </w:r>
          </w:p>
        </w:tc>
      </w:tr>
      <w:tr w:rsidR="002D374E" w:rsidRPr="002D374E" w14:paraId="10653164" w14:textId="77777777" w:rsidTr="00A41966">
        <w:tc>
          <w:tcPr>
            <w:tcW w:w="4335" w:type="dxa"/>
            <w:vAlign w:val="center"/>
          </w:tcPr>
          <w:p w14:paraId="67292E82" w14:textId="70CFAB88"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6A681F6D">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245EBB">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6460DEB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378A98F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5B1A81E2">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22F5B29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BB5C3B">
              <w:rPr>
                <w:noProof/>
              </w:rPr>
              <w:t xml:space="preserve"> </w:t>
            </w:r>
            <w:r w:rsidRPr="002D374E">
              <w:rPr>
                <w:b/>
                <w:noProof/>
                <w:color w:val="63A7DA"/>
                <w:kern w:val="0"/>
                <w:szCs w:val="24"/>
              </w:rPr>
              <w:drawing>
                <wp:inline distT="0" distB="0" distL="0" distR="0" wp14:anchorId="0B023ACE" wp14:editId="3E4AB167">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52848D4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22C432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92D0493">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7F155E91">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71D9DD0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p>
          <w:p w14:paraId="32286FC7" w14:textId="530314A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4D739A">
              <w:rPr>
                <w:b/>
                <w:noProof/>
                <w:color w:val="63A7DA"/>
                <w:kern w:val="0"/>
                <w:szCs w:val="24"/>
              </w:rPr>
              <w:t>Près de 6</w:t>
            </w:r>
            <w:r w:rsidRPr="002D374E">
              <w:rPr>
                <w:b/>
                <w:noProof/>
                <w:color w:val="63A7DA"/>
                <w:kern w:val="0"/>
                <w:szCs w:val="24"/>
              </w:rPr>
              <w:t xml:space="preserve"> DEI sur 10 </w:t>
            </w:r>
          </w:p>
          <w:p w14:paraId="5454FEE8" w14:textId="06D8AADE"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4D739A">
              <w:rPr>
                <w:noProof/>
                <w:color w:val="63A7DA"/>
                <w:kern w:val="0"/>
                <w:szCs w:val="24"/>
              </w:rPr>
              <w:t>entre</w:t>
            </w:r>
            <w:r w:rsidR="003B1EC6">
              <w:rPr>
                <w:noProof/>
                <w:color w:val="63A7DA"/>
                <w:kern w:val="0"/>
                <w:szCs w:val="24"/>
              </w:rPr>
              <w:t xml:space="preserve"> 25 </w:t>
            </w:r>
            <w:r w:rsidR="004D739A">
              <w:rPr>
                <w:noProof/>
                <w:color w:val="63A7DA"/>
                <w:kern w:val="0"/>
                <w:szCs w:val="24"/>
              </w:rPr>
              <w:t>et 50 ans</w:t>
            </w:r>
          </w:p>
        </w:tc>
      </w:tr>
    </w:tbl>
    <w:p w14:paraId="7A5E464D" w14:textId="3B42A41C" w:rsidR="003A2DA2" w:rsidRDefault="000728E7" w:rsidP="00092369">
      <w:pPr>
        <w:ind w:left="720" w:hanging="720"/>
        <w:rPr>
          <w:lang w:bidi="fr-FR"/>
        </w:rPr>
      </w:pPr>
      <w:r>
        <w:rPr>
          <w:noProof/>
          <w:color w:val="auto"/>
          <w:kern w:val="0"/>
          <w:sz w:val="24"/>
          <w:szCs w:val="24"/>
          <w:lang w:val="fr-BE" w:eastAsia="fr-BE"/>
        </w:rPr>
        <mc:AlternateContent>
          <mc:Choice Requires="wps">
            <w:drawing>
              <wp:anchor distT="0" distB="0" distL="114300" distR="114300" simplePos="0" relativeHeight="251685376" behindDoc="0" locked="0" layoutInCell="1" allowOverlap="1" wp14:anchorId="5AB62DF9" wp14:editId="4E025001">
                <wp:simplePos x="0" y="0"/>
                <wp:positionH relativeFrom="column">
                  <wp:posOffset>4426309</wp:posOffset>
                </wp:positionH>
                <wp:positionV relativeFrom="paragraph">
                  <wp:posOffset>9043911</wp:posOffset>
                </wp:positionV>
                <wp:extent cx="12210" cy="9526"/>
                <wp:effectExtent l="0" t="0" r="0" b="0"/>
                <wp:wrapNone/>
                <wp:docPr id="347" name="Forme libre : forme 347"/>
                <wp:cNvGraphicFramePr/>
                <a:graphic xmlns:a="http://schemas.openxmlformats.org/drawingml/2006/main">
                  <a:graphicData uri="http://schemas.microsoft.com/office/word/2010/wordprocessingShape">
                    <wps:wsp>
                      <wps:cNvSpPr/>
                      <wps:spPr>
                        <a:xfrm>
                          <a:off x="0" y="0"/>
                          <a:ext cx="12210" cy="9526"/>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0FDF8" id="Forme libre : forme 347" o:spid="_x0000_s1026" style="position:absolute;margin-left:348.55pt;margin-top:712.1pt;width:.95pt;height:.7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2218,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" path="m6658,55c3364,-375,70,1778,70,4361,-479,6945,2266,9529,5560,9529v549,,549,,1098,c9952,9098,12697,6945,12148,4361,12148,1778,9403,55,6658,55xe" fillcolor="#63a7da" stroked="f" strokeweight=".15011mm">
                <v:stroke joinstyle="miter"/>
                <v:path arrowok="t" o:connecttype="custom" o:connectlocs="6654,55;70,4360;5556,9526;6654,9526;12140,4360;6654,55"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86400" behindDoc="0" locked="0" layoutInCell="1" allowOverlap="1" wp14:anchorId="5BD09F3E" wp14:editId="49C4222F">
                <wp:simplePos x="0" y="0"/>
                <wp:positionH relativeFrom="column">
                  <wp:posOffset>4388521</wp:posOffset>
                </wp:positionH>
                <wp:positionV relativeFrom="paragraph">
                  <wp:posOffset>9043967</wp:posOffset>
                </wp:positionV>
                <wp:extent cx="12071" cy="9470"/>
                <wp:effectExtent l="0" t="0" r="0" b="0"/>
                <wp:wrapNone/>
                <wp:docPr id="348" name="Forme libre : forme 348"/>
                <wp:cNvGraphicFramePr/>
                <a:graphic xmlns:a="http://schemas.openxmlformats.org/drawingml/2006/main">
                  <a:graphicData uri="http://schemas.microsoft.com/office/word/2010/wordprocessingShape">
                    <wps:wsp>
                      <wps:cNvSpPr/>
                      <wps:spPr>
                        <a:xfrm>
                          <a:off x="0" y="0"/>
                          <a:ext cx="12071" cy="9470"/>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3F317" id="Forme libre : forme 348" o:spid="_x0000_s1026" style="position:absolute;margin-left:345.55pt;margin-top:712.1pt;width:.95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207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" path="m6039,c2745,,,2153,,4737,,7321,2745,9474,6039,9474v3294,,6039,-2153,6039,-4737c12078,2153,9333,,6039,r,xe" fillcolor="#63a7da" stroked="f" strokeweight=".15011mm">
                <v:stroke joinstyle="miter"/>
                <v:path arrowok="t" o:connecttype="custom" o:connectlocs="6036,0;0,4735;6036,9471;12071,4735;6036,0;6036,0"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87424" behindDoc="0" locked="0" layoutInCell="1" allowOverlap="1" wp14:anchorId="3CF02594" wp14:editId="04604D87">
                <wp:simplePos x="0" y="0"/>
                <wp:positionH relativeFrom="column">
                  <wp:posOffset>4352308</wp:posOffset>
                </wp:positionH>
                <wp:positionV relativeFrom="paragraph">
                  <wp:posOffset>9043967</wp:posOffset>
                </wp:positionV>
                <wp:extent cx="12071" cy="9470"/>
                <wp:effectExtent l="0" t="0" r="0" b="0"/>
                <wp:wrapNone/>
                <wp:docPr id="349" name="Forme libre : forme 349"/>
                <wp:cNvGraphicFramePr/>
                <a:graphic xmlns:a="http://schemas.openxmlformats.org/drawingml/2006/main">
                  <a:graphicData uri="http://schemas.microsoft.com/office/word/2010/wordprocessingShape">
                    <wps:wsp>
                      <wps:cNvSpPr/>
                      <wps:spPr>
                        <a:xfrm>
                          <a:off x="0" y="0"/>
                          <a:ext cx="12071" cy="9470"/>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56EAF" id="Forme libre : forme 349" o:spid="_x0000_s1026" style="position:absolute;margin-left:342.7pt;margin-top:712.1pt;width:.95pt;height:.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207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" path="m6039,c2745,,,2153,,4737,,7321,2745,9474,6039,9474v3294,,6039,-2153,6039,-4737c12078,2153,9333,,6039,r,xe" fillcolor="#63a7da" stroked="f" strokeweight=".15011mm">
                <v:stroke joinstyle="miter"/>
                <v:path arrowok="t" o:connecttype="custom" o:connectlocs="6036,0;0,4735;6036,9471;12071,4735;6036,0;6036,0"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88448" behindDoc="0" locked="0" layoutInCell="1" allowOverlap="1" wp14:anchorId="7DFCD1F2" wp14:editId="7D8AEF75">
                <wp:simplePos x="0" y="0"/>
                <wp:positionH relativeFrom="column">
                  <wp:posOffset>4312255</wp:posOffset>
                </wp:positionH>
                <wp:positionV relativeFrom="paragraph">
                  <wp:posOffset>9043967</wp:posOffset>
                </wp:positionV>
                <wp:extent cx="12071" cy="9470"/>
                <wp:effectExtent l="0" t="0" r="0" b="0"/>
                <wp:wrapNone/>
                <wp:docPr id="350" name="Forme libre : forme 350"/>
                <wp:cNvGraphicFramePr/>
                <a:graphic xmlns:a="http://schemas.openxmlformats.org/drawingml/2006/main">
                  <a:graphicData uri="http://schemas.microsoft.com/office/word/2010/wordprocessingShape">
                    <wps:wsp>
                      <wps:cNvSpPr/>
                      <wps:spPr>
                        <a:xfrm>
                          <a:off x="0" y="0"/>
                          <a:ext cx="12071" cy="9470"/>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2B058" id="Forme libre : forme 350" o:spid="_x0000_s1026" style="position:absolute;margin-left:339.55pt;margin-top:712.1pt;width:.95pt;height:.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207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" path="m6039,c2745,,,2153,,4737,,7321,2745,9474,6039,9474v3294,,6039,-2153,6039,-4737c12078,2153,9333,,6039,r,xe" fillcolor="#63a7da" stroked="f" strokeweight=".15011mm">
                <v:stroke joinstyle="miter"/>
                <v:path arrowok="t" o:connecttype="custom" o:connectlocs="6036,0;0,4735;6036,9471;12071,4735;6036,0;6036,0"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89472" behindDoc="0" locked="0" layoutInCell="1" allowOverlap="1" wp14:anchorId="4412FFA7" wp14:editId="56115D47">
                <wp:simplePos x="0" y="0"/>
                <wp:positionH relativeFrom="column">
                  <wp:posOffset>4239282</wp:posOffset>
                </wp:positionH>
                <wp:positionV relativeFrom="paragraph">
                  <wp:posOffset>9043967</wp:posOffset>
                </wp:positionV>
                <wp:extent cx="12071" cy="9470"/>
                <wp:effectExtent l="0" t="0" r="0" b="0"/>
                <wp:wrapNone/>
                <wp:docPr id="352" name="Forme libre : forme 352"/>
                <wp:cNvGraphicFramePr/>
                <a:graphic xmlns:a="http://schemas.openxmlformats.org/drawingml/2006/main">
                  <a:graphicData uri="http://schemas.microsoft.com/office/word/2010/wordprocessingShape">
                    <wps:wsp>
                      <wps:cNvSpPr/>
                      <wps:spPr>
                        <a:xfrm>
                          <a:off x="0" y="0"/>
                          <a:ext cx="12071" cy="9470"/>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29488" id="Forme libre : forme 352" o:spid="_x0000_s1026" style="position:absolute;margin-left:333.8pt;margin-top:712.1pt;width:.95pt;height:.7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207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" path="m6039,c2745,,,2153,,4737,,7321,2745,9474,6039,9474v3294,,6039,-2153,6039,-4737c12078,2153,9333,,6039,r,xe" fillcolor="#63a7da" stroked="f" strokeweight=".15011mm">
                <v:stroke joinstyle="miter"/>
                <v:path arrowok="t" o:connecttype="custom" o:connectlocs="6036,0;0,4735;6036,9471;12071,4735;6036,0;6036,0"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90496" behindDoc="0" locked="0" layoutInCell="1" allowOverlap="1" wp14:anchorId="48A23488" wp14:editId="73345DB5">
                <wp:simplePos x="0" y="0"/>
                <wp:positionH relativeFrom="column">
                  <wp:posOffset>4203071</wp:posOffset>
                </wp:positionH>
                <wp:positionV relativeFrom="paragraph">
                  <wp:posOffset>9043967</wp:posOffset>
                </wp:positionV>
                <wp:extent cx="12071" cy="9470"/>
                <wp:effectExtent l="0" t="0" r="0" b="0"/>
                <wp:wrapNone/>
                <wp:docPr id="353" name="Forme libre : forme 353"/>
                <wp:cNvGraphicFramePr/>
                <a:graphic xmlns:a="http://schemas.openxmlformats.org/drawingml/2006/main">
                  <a:graphicData uri="http://schemas.microsoft.com/office/word/2010/wordprocessingShape">
                    <wps:wsp>
                      <wps:cNvSpPr/>
                      <wps:spPr>
                        <a:xfrm>
                          <a:off x="0" y="0"/>
                          <a:ext cx="12071" cy="9470"/>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4B454" id="Forme libre : forme 353" o:spid="_x0000_s1026" style="position:absolute;margin-left:330.95pt;margin-top:712.1pt;width:.95pt;height:.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207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" path="m6039,c2745,,,2153,,4737,,7321,2745,9474,6039,9474v3294,,6039,-2153,6039,-4737c12078,2153,9333,,6039,r,xe" fillcolor="#63a7da" stroked="f" strokeweight=".15011mm">
                <v:stroke joinstyle="miter"/>
                <v:path arrowok="t" o:connecttype="custom" o:connectlocs="6036,0;0,4735;6036,9471;12071,4735;6036,0;6036,0" o:connectangles="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91520" behindDoc="0" locked="0" layoutInCell="1" allowOverlap="1" wp14:anchorId="4F29B9B0" wp14:editId="3AFBDEB1">
                <wp:simplePos x="0" y="0"/>
                <wp:positionH relativeFrom="column">
                  <wp:posOffset>4388521</wp:posOffset>
                </wp:positionH>
                <wp:positionV relativeFrom="paragraph">
                  <wp:posOffset>8847667</wp:posOffset>
                </wp:positionV>
                <wp:extent cx="36212" cy="28411"/>
                <wp:effectExtent l="0" t="0" r="0" b="0"/>
                <wp:wrapNone/>
                <wp:docPr id="355" name="Forme libre : forme 355"/>
                <wp:cNvGraphicFramePr/>
                <a:graphic xmlns:a="http://schemas.openxmlformats.org/drawingml/2006/main">
                  <a:graphicData uri="http://schemas.microsoft.com/office/word/2010/wordprocessingShape">
                    <wps:wsp>
                      <wps:cNvSpPr/>
                      <wps:spPr>
                        <a:xfrm>
                          <a:off x="0" y="0"/>
                          <a:ext cx="36212" cy="2841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AC326" id="Forme libre : forme 355" o:spid="_x0000_s1026" style="position:absolute;margin-left:345.55pt;margin-top:696.65pt;width:2.85pt;height:2.2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6234,2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06,28412;36213,14206;18106,0;0,14206;0,14206;18106,28412;18106,9471;23593,14637;18106,18941;11522,14637;17009,9471;18106,9471" o:connectangles="0,0,0,0,0,0,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92544" behindDoc="0" locked="0" layoutInCell="1" allowOverlap="1" wp14:anchorId="4A103011" wp14:editId="6B9B028A">
                <wp:simplePos x="0" y="0"/>
                <wp:positionH relativeFrom="column">
                  <wp:posOffset>4191000</wp:posOffset>
                </wp:positionH>
                <wp:positionV relativeFrom="paragraph">
                  <wp:posOffset>8866607</wp:posOffset>
                </wp:positionV>
                <wp:extent cx="36212" cy="28411"/>
                <wp:effectExtent l="0" t="0" r="0" b="0"/>
                <wp:wrapNone/>
                <wp:docPr id="356" name="Forme libre : forme 356"/>
                <wp:cNvGraphicFramePr/>
                <a:graphic xmlns:a="http://schemas.openxmlformats.org/drawingml/2006/main">
                  <a:graphicData uri="http://schemas.microsoft.com/office/word/2010/wordprocessingShape">
                    <wps:wsp>
                      <wps:cNvSpPr/>
                      <wps:spPr>
                        <a:xfrm>
                          <a:off x="0" y="0"/>
                          <a:ext cx="36212" cy="2841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A5975" id="Forme libre : forme 356" o:spid="_x0000_s1026" style="position:absolute;margin-left:330pt;margin-top:698.15pt;width:2.85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36234,2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06,0;0,14206;18106,28412;36213,14206;18106,0;18106,0;18106,18941;12071,14206;18106,9471;24141,14206;18106,18941;18106,18941" o:connectangles="0,0,0,0,0,0,0,0,0,0,0,0"/>
              </v:shape>
            </w:pict>
          </mc:Fallback>
        </mc:AlternateContent>
      </w:r>
      <w:r>
        <w:rPr>
          <w:noProof/>
          <w:color w:val="auto"/>
          <w:kern w:val="0"/>
          <w:sz w:val="24"/>
          <w:szCs w:val="24"/>
          <w:lang w:val="fr-BE" w:eastAsia="fr-BE"/>
        </w:rPr>
        <mc:AlternateContent>
          <mc:Choice Requires="wps">
            <w:drawing>
              <wp:anchor distT="0" distB="0" distL="114300" distR="114300" simplePos="0" relativeHeight="251694592" behindDoc="0" locked="0" layoutInCell="1" allowOverlap="1" wp14:anchorId="603B3F66" wp14:editId="34BD6AF5">
                <wp:simplePos x="0" y="0"/>
                <wp:positionH relativeFrom="column">
                  <wp:posOffset>4021244</wp:posOffset>
                </wp:positionH>
                <wp:positionV relativeFrom="paragraph">
                  <wp:posOffset>8391837</wp:posOffset>
                </wp:positionV>
                <wp:extent cx="755015" cy="339725"/>
                <wp:effectExtent l="0" t="0" r="0" b="3175"/>
                <wp:wrapNone/>
                <wp:docPr id="167" name="Zone de texte 167"/>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5BFC1F71" w14:textId="4D14A9B3" w:rsidR="000728E7" w:rsidRDefault="000728E7" w:rsidP="000728E7">
                            <w:pPr>
                              <w:rPr>
                                <w:rFonts w:ascii="Calibri" w:hAnsi="Calibri" w:cs="Calibri"/>
                                <w:b/>
                                <w:bCs/>
                                <w:color w:val="63A7DA"/>
                                <w:sz w:val="22"/>
                                <w:szCs w:val="22"/>
                              </w:rPr>
                            </w:pPr>
                            <w:r>
                              <w:rPr>
                                <w:rFonts w:ascii="Calibri" w:hAnsi="Calibri" w:cs="Calibri"/>
                                <w:b/>
                                <w:bCs/>
                                <w:color w:val="63A7DA"/>
                                <w:sz w:val="22"/>
                                <w:szCs w:val="22"/>
                              </w:rPr>
                              <w:t>27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B3F66" id="Zone de texte 167" o:spid="_x0000_s1156" type="#_x0000_t202" style="position:absolute;left:0;text-align:left;margin-left:316.65pt;margin-top:660.75pt;width:59.45pt;height:2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" filled="f" stroked="f" strokeweight=".5pt">
                <v:textbox>
                  <w:txbxContent>
                    <w:p w14:paraId="5BFC1F71" w14:textId="4D14A9B3" w:rsidR="000728E7" w:rsidRDefault="000728E7" w:rsidP="000728E7">
                      <w:pPr>
                        <w:rPr>
                          <w:rFonts w:ascii="Calibri" w:hAnsi="Calibri" w:cs="Calibri"/>
                          <w:b/>
                          <w:bCs/>
                          <w:color w:val="63A7DA"/>
                          <w:sz w:val="22"/>
                          <w:szCs w:val="22"/>
                        </w:rPr>
                      </w:pPr>
                      <w:r>
                        <w:rPr>
                          <w:rFonts w:ascii="Calibri" w:hAnsi="Calibri" w:cs="Calibri"/>
                          <w:b/>
                          <w:bCs/>
                          <w:color w:val="63A7DA"/>
                          <w:sz w:val="22"/>
                          <w:szCs w:val="22"/>
                        </w:rPr>
                        <w:t>27 OE</w:t>
                      </w:r>
                    </w:p>
                  </w:txbxContent>
                </v:textbox>
              </v:shape>
            </w:pict>
          </mc:Fallback>
        </mc:AlternateContent>
      </w:r>
      <w:r w:rsidR="00090A4D">
        <w:rPr>
          <w:noProof/>
          <w:color w:val="auto"/>
          <w:kern w:val="0"/>
          <w:sz w:val="24"/>
          <w:szCs w:val="24"/>
          <w:lang w:val="fr-BE" w:eastAsia="fr-BE"/>
        </w:rPr>
        <mc:AlternateContent>
          <mc:Choice Requires="wps">
            <w:drawing>
              <wp:anchor distT="0" distB="0" distL="114300" distR="114300" simplePos="0" relativeHeight="251693568" behindDoc="0" locked="0" layoutInCell="1" allowOverlap="1" wp14:anchorId="4E482D6A" wp14:editId="61BD1889">
                <wp:simplePos x="0" y="0"/>
                <wp:positionH relativeFrom="column">
                  <wp:posOffset>2327063</wp:posOffset>
                </wp:positionH>
                <wp:positionV relativeFrom="paragraph">
                  <wp:posOffset>8363585</wp:posOffset>
                </wp:positionV>
                <wp:extent cx="755015" cy="339725"/>
                <wp:effectExtent l="0" t="0" r="0" b="3175"/>
                <wp:wrapNone/>
                <wp:docPr id="166" name="Zone de texte 166"/>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42030DA1" w14:textId="7515CE07" w:rsidR="00090A4D" w:rsidRPr="00090A4D" w:rsidRDefault="000728E7" w:rsidP="00090A4D">
                            <w:pPr>
                              <w:rPr>
                                <w:rFonts w:ascii="Calibri" w:hAnsi="Calibri" w:cs="Calibri"/>
                                <w:b/>
                                <w:bCs/>
                                <w:color w:val="63A7DA"/>
                                <w:sz w:val="22"/>
                                <w:szCs w:val="22"/>
                                <w:lang w:val="fr-BE"/>
                              </w:rPr>
                            </w:pPr>
                            <w:r>
                              <w:rPr>
                                <w:rFonts w:ascii="Calibri" w:hAnsi="Calibri" w:cs="Calibri"/>
                                <w:b/>
                                <w:bCs/>
                                <w:color w:val="63A7DA"/>
                                <w:sz w:val="22"/>
                                <w:szCs w:val="22"/>
                                <w:lang w:val="fr-BE"/>
                              </w:rPr>
                              <w:t xml:space="preserve">35 </w:t>
                            </w:r>
                            <w:r w:rsidR="00090A4D">
                              <w:rPr>
                                <w:rFonts w:ascii="Calibri" w:hAnsi="Calibri" w:cs="Calibri"/>
                                <w:b/>
                                <w:bCs/>
                                <w:color w:val="63A7DA"/>
                                <w:sz w:val="22"/>
                                <w:szCs w:val="22"/>
                                <w:lang w:val="fr-BE"/>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482D6A" id="Zone de texte 166" o:spid="_x0000_s1157" type="#_x0000_t202" style="position:absolute;left:0;text-align:left;margin-left:183.25pt;margin-top:658.55pt;width:59.45pt;height:2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" filled="f" stroked="f" strokeweight=".5pt">
                <v:textbox>
                  <w:txbxContent>
                    <w:p w14:paraId="42030DA1" w14:textId="7515CE07" w:rsidR="00090A4D" w:rsidRPr="00090A4D" w:rsidRDefault="000728E7" w:rsidP="00090A4D">
                      <w:pPr>
                        <w:rPr>
                          <w:rFonts w:ascii="Calibri" w:hAnsi="Calibri" w:cs="Calibri"/>
                          <w:b/>
                          <w:bCs/>
                          <w:color w:val="63A7DA"/>
                          <w:sz w:val="22"/>
                          <w:szCs w:val="22"/>
                          <w:lang w:val="fr-BE"/>
                        </w:rPr>
                      </w:pPr>
                      <w:r>
                        <w:rPr>
                          <w:rFonts w:ascii="Calibri" w:hAnsi="Calibri" w:cs="Calibri"/>
                          <w:b/>
                          <w:bCs/>
                          <w:color w:val="63A7DA"/>
                          <w:sz w:val="22"/>
                          <w:szCs w:val="22"/>
                          <w:lang w:val="fr-BE"/>
                        </w:rPr>
                        <w:t xml:space="preserve">35 </w:t>
                      </w:r>
                      <w:r w:rsidR="00090A4D">
                        <w:rPr>
                          <w:rFonts w:ascii="Calibri" w:hAnsi="Calibri" w:cs="Calibri"/>
                          <w:b/>
                          <w:bCs/>
                          <w:color w:val="63A7DA"/>
                          <w:sz w:val="22"/>
                          <w:szCs w:val="22"/>
                          <w:lang w:val="fr-BE"/>
                        </w:rPr>
                        <w:t>OE</w:t>
                      </w:r>
                    </w:p>
                  </w:txbxContent>
                </v:textbox>
              </v:shape>
            </w:pict>
          </mc:Fallback>
        </mc:AlternateContent>
      </w:r>
      <w:r w:rsidR="00EA5A05">
        <w:rPr>
          <w:noProof/>
          <w:lang w:bidi="fr-FR"/>
        </w:rPr>
        <mc:AlternateContent>
          <mc:Choice Requires="wpg">
            <w:drawing>
              <wp:anchor distT="0" distB="0" distL="114300" distR="114300" simplePos="0" relativeHeight="251646464" behindDoc="0" locked="0" layoutInCell="1" allowOverlap="1" wp14:anchorId="0B4524A4" wp14:editId="6B358BDF">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29" name="Graphique 15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158" style="position:absolute;left:0;text-align:left;margin-left:632pt;margin-top:126pt;width:282.1pt;height:142.85pt;z-index:25164646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">
                <v:shape id="Zone de texte 225" o:spid="_x0000_s115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29" name="Graphique 15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v:textbox>
                </v:shape>
                <v:group id="Groupe 750" o:spid="_x0000_s1160"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161"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162"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163"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74112" behindDoc="0" locked="0" layoutInCell="1" allowOverlap="1" wp14:anchorId="182A45B8" wp14:editId="0043D1DE">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164" type="#_x0000_t202" style="position:absolute;left:0;text-align:left;margin-left:827.5pt;margin-top:245.55pt;width:47.9pt;height:25.6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0b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99bCg/oD1L/Zw4I1cVingQzj8Li8FA3Rh2/4SlqAnJ6GhxVpL99bfz4A+9gHLW&#10;YtAy7n7uhFWc1d80lPw8DBQwHzeT6XXgxl4im0tE75o7wiwP8ayMjGbw9/XJLCw1r3gTy5AVkNAS&#10;uTPuT+ad78cfb0qq5TI6YRaN8A96bWQIHWgNFL90r8Kaow5hGB7pNJJi9k6O3rcXZLnzVFRRq0B0&#10;z+qRf8xxlPD45sJDudxHr7c/w+I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BOVjRs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75136" behindDoc="0" locked="0" layoutInCell="1" allowOverlap="1" wp14:anchorId="46D86921" wp14:editId="44D6DBD5">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165" type="#_x0000_t202" style="position:absolute;left:0;text-align:left;margin-left:125.25pt;margin-top:615.2pt;width:382.8pt;height:2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jeBG+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3392" behindDoc="0" locked="0" layoutInCell="1" allowOverlap="1" wp14:anchorId="741A3B35" wp14:editId="5C949718">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66" style="position:absolute;left:0;text-align:left;margin-left:606.95pt;margin-top:349.1pt;width:467.7pt;height:75.8pt;z-index:25164339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V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8M+1W0EAAAXDwAADgAAAAAAAAAA&#10;AAAAAAAuAgAAZHJzL2Uyb0RvYy54bWxQSwECLQAUAAYACAAAACEAta/gmeMAAAANAQAADwAAAAAA&#10;AAAAAAAAAADHBgAAZHJzL2Rvd25yZXYueG1sUEsFBgAAAAAEAAQA8wAAANcHAAAAAA==&#10;">
                <v:group id="Groupe 179" o:spid="_x0000_s1167"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68"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69"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70"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2608" behindDoc="0" locked="0" layoutInCell="1" allowOverlap="1" wp14:anchorId="3C05BDC8" wp14:editId="39970B08">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71" style="position:absolute;left:0;text-align:left;margin-left:127.25pt;margin-top:345.75pt;width:464.1pt;height:81.35pt;z-index:25165260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JGolT0ME&#10;AACnDgAADgAAAAAAAAAAAAAAAAAuAgAAZHJzL2Uyb0RvYy54bWxQSwECLQAUAAYACAAAACEAVtqJ&#10;xuMAAAAMAQAADwAAAAAAAAAAAAAAAACdBgAAZHJzL2Rvd25yZXYueG1sUEsFBgAAAAAEAAQA8wAA&#10;AK0HAAAAAA==&#10;">
                <v:group id="Groupe 87" o:spid="_x0000_s1172"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73"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74"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75"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1040" behindDoc="0" locked="0" layoutInCell="1" allowOverlap="1" wp14:anchorId="1EF3F0B3" wp14:editId="728EFA0F">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30" name="Graphique 15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31" name="Graphique 15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76" type="#_x0000_t202" style="position:absolute;left:0;text-align:left;margin-left:189.6pt;margin-top:347.35pt;width:68.05pt;height:6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BeMBkl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30" name="Graphique 15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31" name="Graphique 15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0016" behindDoc="0" locked="0" layoutInCell="1" allowOverlap="1" wp14:anchorId="24534709" wp14:editId="721C0E94">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34" name="Graphique 153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77" type="#_x0000_t202" style="position:absolute;left:0;text-align:left;margin-left:616.95pt;margin-top:338.2pt;width:79.35pt;height: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34" name="Graphique 1534"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0C2B691" wp14:editId="39682AC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DF71B0E" id="Groupe 51" o:spid="_x0000_s1026" style="position:absolute;margin-left:13.55pt;margin-top:-23.7pt;width:118.95pt;height:756pt;z-index:25162291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1104" behindDoc="0" locked="0" layoutInCell="1" allowOverlap="1" wp14:anchorId="2A383BE6" wp14:editId="6C3E7E4B">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5E4F4" id="Forme libre 33" o:spid="_x0000_s1026" style="position:absolute;margin-left:-29.1pt;margin-top:19.8pt;width:147.55pt;height:7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5200" behindDoc="0" locked="0" layoutInCell="1" allowOverlap="1" wp14:anchorId="0F85DA7E" wp14:editId="347FE734">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259EA8" id="Groupe 102" o:spid="_x0000_s1026" style="position:absolute;margin-left:1062.05pt;margin-top:-16pt;width:120.8pt;height:749.3pt;z-index:25162393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2912" behindDoc="0" locked="0" layoutInCell="1" allowOverlap="1" wp14:anchorId="08AD7774" wp14:editId="29D5755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DFEB7FA">
                                  <wp:extent cx="5972810" cy="2133600"/>
                                  <wp:effectExtent l="0" t="38100" r="0" b="57150"/>
                                  <wp:docPr id="161" name="Diagramme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78" type="#_x0000_t202" style="position:absolute;left:0;text-align:left;margin-left:581.5pt;margin-top:104.6pt;width:513.3pt;height:203.5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AD1Tkl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DFEB7FA">
                            <wp:extent cx="5972810" cy="2133600"/>
                            <wp:effectExtent l="0" t="38100" r="0" b="57150"/>
                            <wp:docPr id="161" name="Diagramme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5440" behindDoc="0" locked="0" layoutInCell="1" allowOverlap="1" wp14:anchorId="2A6E3250" wp14:editId="7D03F82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79" type="#_x0000_t118" style="position:absolute;left:0;text-align:left;margin-left:289.4pt;margin-top:23.15pt;width:820.5pt;height:1in;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M5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0/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OFMM5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9536" behindDoc="0" locked="0" layoutInCell="1" allowOverlap="1" wp14:anchorId="4BDC7816" wp14:editId="1C52DC3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62" name="Graphique 162"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80" style="position:absolute;left:0;text-align:left;margin-left:257.8pt;margin-top:111.6pt;width:114.9pt;height:202.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9Y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Yk5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F+tP1h2AgAACAUAAA4A&#10;AAAAAAAAAAAAAAAALgIAAGRycy9lMm9Eb2MueG1sUEsBAi0AFAAGAAgAAAAhAFaTcGTgAAAACwEA&#10;AA8AAAAAAAAAAAAAAAAA0AQAAGRycy9kb3ducmV2LnhtbFBLBQYAAAAABAAEAPMAAADd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62" name="Graphique 162"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4896" behindDoc="0" locked="0" layoutInCell="1" allowOverlap="1" wp14:anchorId="080656D6" wp14:editId="31D5DAF4">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D999F" id="Rectangle 5268" o:spid="_x0000_s1026" style="position:absolute;margin-left:-854.85pt;margin-top:188.55pt;width:198.4pt;height:47.5pt;rotation:90;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2848" behindDoc="0" locked="0" layoutInCell="1" allowOverlap="1" wp14:anchorId="650D4DCF" wp14:editId="743DA159">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4A2C" id="Rectangle 46" o:spid="_x0000_s1026" style="position:absolute;margin-left:-1017.75pt;margin-top:186.7pt;width:198.4pt;height:48.65pt;rotation:-90;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6944" behindDoc="0" locked="0" layoutInCell="1" allowOverlap="1" wp14:anchorId="7C52EB52" wp14:editId="7B63C3F2">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0E557" id="Graphique 85" o:spid="_x0000_s1026" alt="Croissance commerciale" style="position:absolute;margin-left:647.7pt;margin-top:303.55pt;width:36.85pt;height:31.2pt;z-index:25166182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5920" behindDoc="0" locked="0" layoutInCell="1" allowOverlap="1" wp14:anchorId="0EC1A0DA" wp14:editId="3D611B6B">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81" type="#_x0000_t202" style="position:absolute;left:0;text-align:left;margin-left:664.1pt;margin-top:291.7pt;width:340.15pt;height:5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UyaytU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4656" behindDoc="0" locked="0" layoutInCell="1" allowOverlap="1" wp14:anchorId="427656C9" wp14:editId="51659F2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279EAA8">
                                  <wp:extent cx="3405351" cy="2490470"/>
                                  <wp:effectExtent l="0" t="0" r="0" b="5080"/>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82" type="#_x0000_t202" style="position:absolute;left:0;text-align:left;margin-left:164.8pt;margin-top:402.65pt;width:289.25pt;height:2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sC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eT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HBNsC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279EAA8">
                            <wp:extent cx="3405351" cy="2490470"/>
                            <wp:effectExtent l="0" t="0" r="0" b="5080"/>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2" r:qs="rId73" r:cs="rId7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8752" behindDoc="0" locked="0" layoutInCell="1" allowOverlap="1" wp14:anchorId="6B0CC94D" wp14:editId="429684DD">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FBE1C0" id="Connecteur droit 5253" o:spid="_x0000_s1026" style="position:absolute;flip:x y;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6704" behindDoc="0" locked="0" layoutInCell="1" allowOverlap="1" wp14:anchorId="566B79DE" wp14:editId="6CAD1D1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83" type="#_x0000_t202" style="position:absolute;left:0;text-align:left;margin-left:602.65pt;margin-top:424.35pt;width:304.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A7F7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1824" behindDoc="0" locked="0" layoutInCell="1" allowOverlap="1" wp14:anchorId="1B3BAA04" wp14:editId="050E8DCB">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F69A6" w:rsidP="00792F8E">
                            <w:pPr>
                              <w:jc w:val="center"/>
                              <w:rPr>
                                <w:b/>
                                <w:bCs/>
                                <w:color w:val="FFFFFF" w:themeColor="background1"/>
                                <w:sz w:val="24"/>
                                <w:szCs w:val="24"/>
                                <w:u w:val="single"/>
                              </w:rPr>
                            </w:pPr>
                            <w:hyperlink r:id="rId77" w:history="1">
                              <w:proofErr w:type="gramStart"/>
                              <w:r w:rsidR="00792F8E" w:rsidRPr="003F344B">
                                <w:rPr>
                                  <w:b/>
                                  <w:bCs/>
                                  <w:color w:val="FFFFFF" w:themeColor="background1"/>
                                  <w:sz w:val="24"/>
                                  <w:szCs w:val="24"/>
                                  <w:u w:val="single"/>
                                </w:rPr>
                                <w:t>cliquez</w:t>
                              </w:r>
                              <w:proofErr w:type="gramEnd"/>
                              <w:r w:rsidR="00792F8E" w:rsidRPr="003F344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36FB56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F344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84" type="#_x0000_t202" style="position:absolute;left:0;text-align:left;margin-left:1044pt;margin-top:621.7pt;width:172.45pt;height:118.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CWQtS7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F69A6" w:rsidP="00792F8E">
                      <w:pPr>
                        <w:jc w:val="center"/>
                        <w:rPr>
                          <w:b/>
                          <w:bCs/>
                          <w:color w:val="FFFFFF" w:themeColor="background1"/>
                          <w:sz w:val="24"/>
                          <w:szCs w:val="24"/>
                          <w:u w:val="single"/>
                        </w:rPr>
                      </w:pPr>
                      <w:hyperlink r:id="rId79" w:history="1">
                        <w:proofErr w:type="gramStart"/>
                        <w:r w:rsidR="00792F8E" w:rsidRPr="003F344B">
                          <w:rPr>
                            <w:b/>
                            <w:bCs/>
                            <w:color w:val="FFFFFF" w:themeColor="background1"/>
                            <w:sz w:val="24"/>
                            <w:szCs w:val="24"/>
                            <w:u w:val="single"/>
                          </w:rPr>
                          <w:t>cliquez</w:t>
                        </w:r>
                        <w:proofErr w:type="gramEnd"/>
                        <w:r w:rsidR="00792F8E" w:rsidRPr="003F344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36FB56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F344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2128" behindDoc="0" locked="0" layoutInCell="1" allowOverlap="1" wp14:anchorId="12BFACE2" wp14:editId="5E991CB6">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10F4" id="Forme libre 25" o:spid="_x0000_s1026" style="position:absolute;margin-left:86.05pt;margin-top:18pt;width:137.25pt;height:756pt;z-index:2516218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7488" behindDoc="0" locked="0" layoutInCell="1" allowOverlap="1" wp14:anchorId="1456645E" wp14:editId="32EF666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85" style="position:absolute;left:0;text-align:left;margin-left:130.6pt;margin-top:-10.9pt;width:963.35pt;height:88.85pt;z-index:25164748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f5kF1L0DAAAECwAADgAAAAAAAAAAAAAAAAAu&#10;AgAAZHJzL2Uyb0RvYy54bWxQSwECLQAUAAYACAAAACEATKuws+IAAAAMAQAADwAAAAAAAAAAAAAA&#10;AAAXBgAAZHJzL2Rvd25yZXYueG1sUEsFBgAAAAAEAAQA8wAAACYHAAAAAA==&#10;">
                <v:rect id="Rectangle 193" o:spid="_x0000_s118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8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6224" behindDoc="0" locked="0" layoutInCell="1" allowOverlap="1" wp14:anchorId="24F489E7" wp14:editId="25387A0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0">
                            <a:extLst>
                              <a:ext uri="{96DAC541-7B7A-43D3-8B79-37D633B846F1}">
                                <asvg:svgBlip xmlns:asvg="http://schemas.microsoft.com/office/drawing/2016/SVG/main" r:embed="rId8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88" type="#_x0000_t202" style="position:absolute;left:0;text-align:left;margin-left:887pt;margin-top:666.15pt;width:22.7pt;height:2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JE0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8272" behindDoc="0" locked="0" layoutInCell="1" allowOverlap="1" wp14:anchorId="6F486F7D" wp14:editId="02AE14A5">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89" type="#_x0000_t202" style="position:absolute;left:0;text-align:left;margin-left:439pt;margin-top:6.05pt;width:22pt;height:30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1z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anP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lyd1z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2C33D0E3" w14:textId="1AFAEDD9" w:rsidR="00C223F8" w:rsidRPr="00C223F8" w:rsidRDefault="00C223F8" w:rsidP="00C223F8">
      <w:pPr>
        <w:rPr>
          <w:lang w:bidi="fr-FR"/>
        </w:rPr>
      </w:pPr>
    </w:p>
    <w:p w14:paraId="27837114" w14:textId="7895DE89" w:rsidR="00C223F8" w:rsidRPr="00C223F8" w:rsidRDefault="00C223F8" w:rsidP="00C223F8">
      <w:pPr>
        <w:rPr>
          <w:lang w:bidi="fr-FR"/>
        </w:rPr>
      </w:pPr>
    </w:p>
    <w:p w14:paraId="2887188B" w14:textId="61C56030" w:rsidR="00C223F8" w:rsidRPr="00C223F8" w:rsidRDefault="00C223F8" w:rsidP="00C223F8">
      <w:pPr>
        <w:rPr>
          <w:lang w:bidi="fr-FR"/>
        </w:rPr>
      </w:pPr>
    </w:p>
    <w:p w14:paraId="6C080D84" w14:textId="0BFB795E" w:rsidR="00C223F8" w:rsidRPr="00C223F8" w:rsidRDefault="00C223F8" w:rsidP="00C223F8">
      <w:pPr>
        <w:rPr>
          <w:lang w:bidi="fr-FR"/>
        </w:rPr>
      </w:pPr>
    </w:p>
    <w:p w14:paraId="496BBABA" w14:textId="44E75886" w:rsidR="00C223F8" w:rsidRPr="00C223F8" w:rsidRDefault="00C223F8" w:rsidP="00C223F8">
      <w:pPr>
        <w:rPr>
          <w:lang w:bidi="fr-FR"/>
        </w:rPr>
      </w:pPr>
    </w:p>
    <w:p w14:paraId="7A3BD62E" w14:textId="6494AA2E" w:rsidR="00C223F8" w:rsidRPr="00C223F8" w:rsidRDefault="00C223F8" w:rsidP="00C223F8">
      <w:pPr>
        <w:rPr>
          <w:lang w:bidi="fr-FR"/>
        </w:rPr>
      </w:pPr>
    </w:p>
    <w:p w14:paraId="36519023" w14:textId="721357FE" w:rsidR="00C223F8" w:rsidRPr="00C223F8" w:rsidRDefault="00C223F8" w:rsidP="00C223F8">
      <w:pPr>
        <w:rPr>
          <w:lang w:bidi="fr-FR"/>
        </w:rPr>
      </w:pPr>
    </w:p>
    <w:p w14:paraId="6B239DD6" w14:textId="506B109B" w:rsidR="00C223F8" w:rsidRPr="00C223F8" w:rsidRDefault="00C223F8" w:rsidP="00C223F8">
      <w:pPr>
        <w:rPr>
          <w:lang w:bidi="fr-FR"/>
        </w:rPr>
      </w:pPr>
    </w:p>
    <w:p w14:paraId="3668D982" w14:textId="6F6D29D7" w:rsidR="00C223F8" w:rsidRPr="00C223F8" w:rsidRDefault="00C223F8" w:rsidP="00C223F8">
      <w:pPr>
        <w:rPr>
          <w:lang w:bidi="fr-FR"/>
        </w:rPr>
      </w:pPr>
    </w:p>
    <w:p w14:paraId="49EB003C" w14:textId="5774E3A0" w:rsidR="00C223F8" w:rsidRPr="00C223F8" w:rsidRDefault="00C223F8" w:rsidP="00C223F8">
      <w:pPr>
        <w:rPr>
          <w:lang w:bidi="fr-FR"/>
        </w:rPr>
      </w:pPr>
    </w:p>
    <w:p w14:paraId="3A4D4532" w14:textId="4164615C" w:rsidR="00C223F8" w:rsidRPr="00C223F8" w:rsidRDefault="00C223F8" w:rsidP="00C223F8">
      <w:pPr>
        <w:rPr>
          <w:lang w:bidi="fr-FR"/>
        </w:rPr>
      </w:pPr>
    </w:p>
    <w:p w14:paraId="42F7EA3A" w14:textId="3BE18AD0" w:rsidR="00C223F8" w:rsidRPr="00C223F8" w:rsidRDefault="00C223F8" w:rsidP="00C223F8">
      <w:pPr>
        <w:rPr>
          <w:lang w:bidi="fr-FR"/>
        </w:rPr>
      </w:pPr>
    </w:p>
    <w:p w14:paraId="56971BF0" w14:textId="7E179FE0" w:rsidR="00C223F8" w:rsidRPr="00C223F8" w:rsidRDefault="00C223F8" w:rsidP="00C223F8">
      <w:pPr>
        <w:rPr>
          <w:lang w:bidi="fr-FR"/>
        </w:rPr>
      </w:pPr>
    </w:p>
    <w:p w14:paraId="6B5D3E79" w14:textId="73328996" w:rsidR="00C223F8" w:rsidRPr="00C223F8" w:rsidRDefault="00C223F8" w:rsidP="00C223F8">
      <w:pPr>
        <w:rPr>
          <w:lang w:bidi="fr-FR"/>
        </w:rPr>
      </w:pPr>
    </w:p>
    <w:p w14:paraId="74D53367" w14:textId="3221F69F" w:rsidR="00C223F8" w:rsidRPr="00C223F8" w:rsidRDefault="00C223F8" w:rsidP="00C223F8">
      <w:pPr>
        <w:rPr>
          <w:lang w:bidi="fr-FR"/>
        </w:rPr>
      </w:pPr>
    </w:p>
    <w:p w14:paraId="5BFF0382" w14:textId="61367295" w:rsidR="00C223F8" w:rsidRPr="00C223F8" w:rsidRDefault="00C223F8" w:rsidP="00C223F8">
      <w:pPr>
        <w:rPr>
          <w:lang w:bidi="fr-FR"/>
        </w:rPr>
      </w:pPr>
    </w:p>
    <w:p w14:paraId="00D6AE9A" w14:textId="46F4EFB6" w:rsidR="00C223F8" w:rsidRPr="00C223F8" w:rsidRDefault="00C223F8" w:rsidP="00C223F8">
      <w:pPr>
        <w:rPr>
          <w:lang w:bidi="fr-FR"/>
        </w:rPr>
      </w:pPr>
    </w:p>
    <w:p w14:paraId="3D9CE193" w14:textId="46869C25" w:rsidR="00C223F8" w:rsidRPr="00C223F8" w:rsidRDefault="00C223F8" w:rsidP="00C223F8">
      <w:pPr>
        <w:rPr>
          <w:lang w:bidi="fr-FR"/>
        </w:rPr>
      </w:pPr>
    </w:p>
    <w:p w14:paraId="352105D1" w14:textId="4EE8FC9D" w:rsidR="00C223F8" w:rsidRPr="00C223F8" w:rsidRDefault="00C223F8" w:rsidP="00C223F8">
      <w:pPr>
        <w:rPr>
          <w:lang w:bidi="fr-FR"/>
        </w:rPr>
      </w:pPr>
    </w:p>
    <w:p w14:paraId="5B2FFD22" w14:textId="5B0EE2FB" w:rsidR="00C223F8" w:rsidRPr="00C223F8" w:rsidRDefault="00C223F8" w:rsidP="00C223F8">
      <w:pPr>
        <w:rPr>
          <w:lang w:bidi="fr-FR"/>
        </w:rPr>
      </w:pPr>
    </w:p>
    <w:p w14:paraId="6526AB05" w14:textId="177BD7FA" w:rsidR="00C223F8" w:rsidRPr="00C223F8" w:rsidRDefault="00C223F8" w:rsidP="00C223F8">
      <w:pPr>
        <w:rPr>
          <w:lang w:bidi="fr-FR"/>
        </w:rPr>
      </w:pPr>
    </w:p>
    <w:p w14:paraId="051960A6" w14:textId="399D7714" w:rsidR="00C223F8" w:rsidRPr="00C223F8" w:rsidRDefault="00C223F8" w:rsidP="00C223F8">
      <w:pPr>
        <w:rPr>
          <w:lang w:bidi="fr-FR"/>
        </w:rPr>
      </w:pPr>
    </w:p>
    <w:p w14:paraId="68EE0BA3" w14:textId="0F415019" w:rsidR="00C223F8" w:rsidRPr="00C223F8" w:rsidRDefault="00C223F8" w:rsidP="00C223F8">
      <w:pPr>
        <w:rPr>
          <w:lang w:bidi="fr-FR"/>
        </w:rPr>
      </w:pPr>
    </w:p>
    <w:p w14:paraId="57AA876D" w14:textId="441A5137" w:rsidR="00C223F8" w:rsidRPr="00C223F8" w:rsidRDefault="00C223F8" w:rsidP="00C223F8">
      <w:pPr>
        <w:rPr>
          <w:lang w:bidi="fr-FR"/>
        </w:rPr>
      </w:pPr>
    </w:p>
    <w:p w14:paraId="40AA850B" w14:textId="68BEDD92" w:rsidR="00C223F8" w:rsidRPr="00C223F8" w:rsidRDefault="00C223F8" w:rsidP="00C223F8">
      <w:pPr>
        <w:rPr>
          <w:lang w:bidi="fr-FR"/>
        </w:rPr>
      </w:pPr>
    </w:p>
    <w:p w14:paraId="7D471D6D" w14:textId="2C40D450" w:rsidR="00C223F8" w:rsidRPr="00C223F8" w:rsidRDefault="00C223F8" w:rsidP="00C223F8">
      <w:pPr>
        <w:rPr>
          <w:lang w:bidi="fr-FR"/>
        </w:rPr>
      </w:pPr>
    </w:p>
    <w:p w14:paraId="4E1DC253" w14:textId="66B4CC02" w:rsidR="00C223F8" w:rsidRPr="00C223F8" w:rsidRDefault="00C223F8" w:rsidP="00C223F8">
      <w:pPr>
        <w:rPr>
          <w:lang w:bidi="fr-FR"/>
        </w:rPr>
      </w:pPr>
    </w:p>
    <w:p w14:paraId="41034B1C" w14:textId="3665379B" w:rsidR="00C223F8" w:rsidRPr="00C223F8" w:rsidRDefault="00C223F8" w:rsidP="00C223F8">
      <w:pPr>
        <w:rPr>
          <w:lang w:bidi="fr-FR"/>
        </w:rPr>
      </w:pPr>
    </w:p>
    <w:p w14:paraId="64130541" w14:textId="48BD878C" w:rsidR="00C223F8" w:rsidRPr="00C223F8" w:rsidRDefault="00C223F8" w:rsidP="00C223F8">
      <w:pPr>
        <w:rPr>
          <w:lang w:bidi="fr-FR"/>
        </w:rPr>
      </w:pPr>
    </w:p>
    <w:p w14:paraId="2A05E625" w14:textId="3F5ADC94" w:rsidR="00C223F8" w:rsidRPr="00C223F8" w:rsidRDefault="00C223F8" w:rsidP="00C223F8">
      <w:pPr>
        <w:rPr>
          <w:lang w:bidi="fr-FR"/>
        </w:rPr>
      </w:pPr>
    </w:p>
    <w:p w14:paraId="1BCCEA04" w14:textId="1F3A6389" w:rsidR="00C223F8" w:rsidRPr="00C223F8" w:rsidRDefault="00C223F8" w:rsidP="00C223F8">
      <w:pPr>
        <w:rPr>
          <w:lang w:bidi="fr-FR"/>
        </w:rPr>
      </w:pPr>
    </w:p>
    <w:p w14:paraId="1E094E92" w14:textId="6617FBAC" w:rsidR="00C223F8" w:rsidRPr="00C223F8" w:rsidRDefault="00C223F8" w:rsidP="00C223F8">
      <w:pPr>
        <w:rPr>
          <w:lang w:bidi="fr-FR"/>
        </w:rPr>
      </w:pPr>
    </w:p>
    <w:p w14:paraId="411EDE02" w14:textId="5837DB7A" w:rsidR="00C223F8" w:rsidRPr="00C223F8" w:rsidRDefault="00C223F8" w:rsidP="00C223F8">
      <w:pPr>
        <w:rPr>
          <w:lang w:bidi="fr-FR"/>
        </w:rPr>
      </w:pPr>
    </w:p>
    <w:p w14:paraId="71EBAE9C" w14:textId="799687F6" w:rsidR="00C223F8" w:rsidRPr="00C223F8" w:rsidRDefault="00C223F8" w:rsidP="00C223F8">
      <w:pPr>
        <w:rPr>
          <w:lang w:bidi="fr-FR"/>
        </w:rPr>
      </w:pPr>
    </w:p>
    <w:p w14:paraId="1EEADAC9" w14:textId="32D81295" w:rsidR="00C223F8" w:rsidRPr="00C223F8" w:rsidRDefault="00C223F8" w:rsidP="00C223F8">
      <w:pPr>
        <w:rPr>
          <w:lang w:bidi="fr-FR"/>
        </w:rPr>
      </w:pPr>
    </w:p>
    <w:p w14:paraId="264DB57F" w14:textId="0E389B09" w:rsidR="00C223F8" w:rsidRPr="00C223F8" w:rsidRDefault="00C223F8" w:rsidP="00C223F8">
      <w:pPr>
        <w:rPr>
          <w:lang w:bidi="fr-FR"/>
        </w:rPr>
      </w:pPr>
    </w:p>
    <w:p w14:paraId="2CA07034" w14:textId="21FD3CC1" w:rsidR="00C223F8" w:rsidRPr="00C223F8" w:rsidRDefault="00C223F8" w:rsidP="00C223F8">
      <w:pPr>
        <w:rPr>
          <w:lang w:bidi="fr-FR"/>
        </w:rPr>
      </w:pPr>
    </w:p>
    <w:p w14:paraId="0B1084FE" w14:textId="13CAC5B0" w:rsidR="00C223F8" w:rsidRPr="00C223F8" w:rsidRDefault="00C223F8" w:rsidP="00C223F8">
      <w:pPr>
        <w:rPr>
          <w:lang w:bidi="fr-FR"/>
        </w:rPr>
      </w:pPr>
    </w:p>
    <w:p w14:paraId="650EBA5E" w14:textId="0110824B" w:rsidR="00C223F8" w:rsidRPr="00C223F8" w:rsidRDefault="00C223F8" w:rsidP="00C223F8">
      <w:pPr>
        <w:rPr>
          <w:lang w:bidi="fr-FR"/>
        </w:rPr>
      </w:pPr>
    </w:p>
    <w:p w14:paraId="71631810" w14:textId="019F0D16" w:rsidR="00C223F8" w:rsidRPr="00C223F8" w:rsidRDefault="00C223F8" w:rsidP="00C223F8">
      <w:pPr>
        <w:rPr>
          <w:lang w:bidi="fr-FR"/>
        </w:rPr>
      </w:pPr>
    </w:p>
    <w:p w14:paraId="4DC5B9F7" w14:textId="357C22AE" w:rsidR="00C223F8" w:rsidRPr="00C223F8" w:rsidRDefault="00C223F8" w:rsidP="00C223F8">
      <w:pPr>
        <w:rPr>
          <w:lang w:bidi="fr-FR"/>
        </w:rPr>
      </w:pPr>
    </w:p>
    <w:p w14:paraId="764B4C5E" w14:textId="41BDA636" w:rsidR="00C223F8" w:rsidRPr="00C223F8" w:rsidRDefault="00C223F8" w:rsidP="00C223F8">
      <w:pPr>
        <w:rPr>
          <w:lang w:bidi="fr-FR"/>
        </w:rPr>
      </w:pPr>
    </w:p>
    <w:p w14:paraId="239E4D65" w14:textId="0B0BE520" w:rsidR="00C223F8" w:rsidRPr="00C223F8" w:rsidRDefault="00C223F8" w:rsidP="00C223F8">
      <w:pPr>
        <w:rPr>
          <w:lang w:bidi="fr-FR"/>
        </w:rPr>
      </w:pPr>
    </w:p>
    <w:p w14:paraId="6261B066" w14:textId="58B92699" w:rsidR="00C223F8" w:rsidRPr="00C223F8" w:rsidRDefault="00C223F8" w:rsidP="00C223F8">
      <w:pPr>
        <w:rPr>
          <w:lang w:bidi="fr-FR"/>
        </w:rPr>
      </w:pPr>
    </w:p>
    <w:p w14:paraId="520AAADA" w14:textId="7E493CEA" w:rsidR="00C223F8" w:rsidRPr="00C223F8" w:rsidRDefault="00C223F8" w:rsidP="00C223F8">
      <w:pPr>
        <w:rPr>
          <w:lang w:bidi="fr-FR"/>
        </w:rPr>
      </w:pPr>
    </w:p>
    <w:p w14:paraId="5AB2E766" w14:textId="1C6420C7" w:rsidR="00C223F8" w:rsidRPr="00C223F8" w:rsidRDefault="00C223F8" w:rsidP="00C223F8">
      <w:pPr>
        <w:rPr>
          <w:lang w:bidi="fr-FR"/>
        </w:rPr>
      </w:pPr>
    </w:p>
    <w:p w14:paraId="484A3B46" w14:textId="62D0C31F" w:rsidR="00C223F8" w:rsidRPr="00C223F8" w:rsidRDefault="00C223F8" w:rsidP="00C223F8">
      <w:pPr>
        <w:rPr>
          <w:lang w:bidi="fr-FR"/>
        </w:rPr>
      </w:pPr>
    </w:p>
    <w:p w14:paraId="7DDA5C2B" w14:textId="3D0ECAA4" w:rsidR="00C223F8" w:rsidRPr="00C223F8" w:rsidRDefault="00C223F8" w:rsidP="00C223F8">
      <w:pPr>
        <w:rPr>
          <w:lang w:bidi="fr-FR"/>
        </w:rPr>
      </w:pPr>
    </w:p>
    <w:p w14:paraId="7B80DA81" w14:textId="194B7A68" w:rsidR="00C223F8" w:rsidRPr="00C223F8" w:rsidRDefault="00C223F8" w:rsidP="00C223F8">
      <w:pPr>
        <w:rPr>
          <w:lang w:bidi="fr-FR"/>
        </w:rPr>
      </w:pPr>
    </w:p>
    <w:p w14:paraId="7FA39EDA" w14:textId="4311FE71" w:rsidR="00C223F8" w:rsidRPr="00C223F8" w:rsidRDefault="00C223F8" w:rsidP="00C223F8">
      <w:pPr>
        <w:rPr>
          <w:lang w:bidi="fr-FR"/>
        </w:rPr>
      </w:pPr>
    </w:p>
    <w:p w14:paraId="245B0899" w14:textId="069E9021" w:rsidR="00C223F8" w:rsidRPr="00C223F8" w:rsidRDefault="003F344B" w:rsidP="00C223F8">
      <w:pPr>
        <w:rPr>
          <w:lang w:bidi="fr-FR"/>
        </w:rPr>
      </w:pPr>
      <w:r w:rsidRPr="00792F8E">
        <w:rPr>
          <w:noProof/>
          <w:lang w:bidi="fr-FR"/>
        </w:rPr>
        <mc:AlternateContent>
          <mc:Choice Requires="wps">
            <w:drawing>
              <wp:anchor distT="0" distB="0" distL="114300" distR="114300" simplePos="0" relativeHeight="251660800" behindDoc="0" locked="0" layoutInCell="1" allowOverlap="1" wp14:anchorId="6137442D" wp14:editId="3292C57A">
                <wp:simplePos x="0" y="0"/>
                <wp:positionH relativeFrom="margin">
                  <wp:posOffset>14185900</wp:posOffset>
                </wp:positionH>
                <wp:positionV relativeFrom="paragraph">
                  <wp:posOffset>32385</wp:posOffset>
                </wp:positionV>
                <wp:extent cx="43131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1312" cy="398145"/>
                        </a:xfrm>
                        <a:prstGeom prst="rect">
                          <a:avLst/>
                        </a:prstGeom>
                        <a:blipFill>
                          <a:blip r:embed="rId83">
                            <a:extLst>
                              <a:ext uri="{96DAC541-7B7A-43D3-8B79-37D633B846F1}">
                                <asvg:svgBlip xmlns:asvg="http://schemas.microsoft.com/office/drawing/2016/SVG/main" r:embed="rId8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90" style="position:absolute;margin-left:1117pt;margin-top:2.55pt;width:33.95pt;height:3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" stroked="f" strokeweight="1pt">
                <v:fill r:id="rId8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C52D312" w14:textId="10785506" w:rsidR="00C223F8" w:rsidRPr="00C223F8" w:rsidRDefault="00C223F8" w:rsidP="00C223F8">
      <w:pPr>
        <w:rPr>
          <w:lang w:bidi="fr-FR"/>
        </w:rPr>
      </w:pPr>
    </w:p>
    <w:p w14:paraId="736287D7" w14:textId="53A4683C" w:rsidR="00C223F8" w:rsidRPr="00C223F8" w:rsidRDefault="003F344B" w:rsidP="00C223F8">
      <w:pPr>
        <w:rPr>
          <w:lang w:bidi="fr-FR"/>
        </w:rPr>
      </w:pPr>
      <w:r>
        <w:rPr>
          <w:noProof/>
          <w:lang w:bidi="fr-FR"/>
        </w:rPr>
        <mc:AlternateContent>
          <mc:Choice Requires="wps">
            <w:drawing>
              <wp:anchor distT="0" distB="0" distL="114300" distR="114300" simplePos="0" relativeHeight="251657728" behindDoc="0" locked="0" layoutInCell="1" allowOverlap="1" wp14:anchorId="5AA01BEE" wp14:editId="64119A0B">
                <wp:simplePos x="0" y="0"/>
                <wp:positionH relativeFrom="column">
                  <wp:posOffset>7731125</wp:posOffset>
                </wp:positionH>
                <wp:positionV relativeFrom="paragraph">
                  <wp:posOffset>67310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91" type="#_x0000_t202" style="position:absolute;margin-left:608.75pt;margin-top:5.3pt;width:281.15pt;height: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U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3E75AFB0" w14:textId="43E1C44F" w:rsidR="00C223F8" w:rsidRPr="00C223F8" w:rsidRDefault="00C223F8" w:rsidP="00C223F8">
      <w:pPr>
        <w:rPr>
          <w:lang w:bidi="fr-FR"/>
        </w:rPr>
      </w:pPr>
    </w:p>
    <w:p w14:paraId="4734EE94" w14:textId="6AADF4B3" w:rsidR="00C223F8" w:rsidRPr="00C223F8" w:rsidRDefault="00597890" w:rsidP="00C223F8">
      <w:pPr>
        <w:rPr>
          <w:lang w:bidi="fr-FR"/>
        </w:rPr>
      </w:pPr>
      <w:r w:rsidRPr="00EC4912">
        <w:rPr>
          <w:noProof/>
          <w:lang w:bidi="fr-FR"/>
        </w:rPr>
        <mc:AlternateContent>
          <mc:Choice Requires="wpg">
            <w:drawing>
              <wp:anchor distT="0" distB="0" distL="114300" distR="114300" simplePos="0" relativeHeight="251620864" behindDoc="0" locked="0" layoutInCell="1" allowOverlap="1" wp14:anchorId="50595FB6" wp14:editId="090397F0">
                <wp:simplePos x="0" y="0"/>
                <wp:positionH relativeFrom="column">
                  <wp:posOffset>7562850</wp:posOffset>
                </wp:positionH>
                <wp:positionV relativeFrom="paragraph">
                  <wp:posOffset>89535</wp:posOffset>
                </wp:positionV>
                <wp:extent cx="5468779" cy="1483515"/>
                <wp:effectExtent l="0" t="0" r="0" b="2540"/>
                <wp:wrapNone/>
                <wp:docPr id="184" name="Groupe 184"/>
                <wp:cNvGraphicFramePr/>
                <a:graphic xmlns:a="http://schemas.openxmlformats.org/drawingml/2006/main">
                  <a:graphicData uri="http://schemas.microsoft.com/office/word/2010/wordprocessingGroup">
                    <wpg:wgp>
                      <wpg:cNvGrpSpPr/>
                      <wpg:grpSpPr>
                        <a:xfrm>
                          <a:off x="0" y="0"/>
                          <a:ext cx="5468779" cy="1483515"/>
                          <a:chOff x="0" y="0"/>
                          <a:chExt cx="3378200" cy="2346976"/>
                        </a:xfrm>
                      </wpg:grpSpPr>
                      <wps:wsp>
                        <wps:cNvPr id="190" name="Zone de texte 190"/>
                        <wps:cNvSpPr txBox="1"/>
                        <wps:spPr>
                          <a:xfrm>
                            <a:off x="260360" y="1788177"/>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64414"/>
                            <a:chOff x="0" y="0"/>
                            <a:chExt cx="3378200" cy="964414"/>
                          </a:xfrm>
                        </wpg:grpSpPr>
                        <wps:wsp>
                          <wps:cNvPr id="1542" name="Parenthèse ouvrante 1542"/>
                          <wps:cNvSpPr/>
                          <wps:spPr>
                            <a:xfrm rot="5400000">
                              <a:off x="1574867" y="-49603"/>
                              <a:ext cx="239411" cy="1788623"/>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92" style="position:absolute;margin-left:595.5pt;margin-top:7.05pt;width:430.6pt;height:116.8pt;z-index:251620864;mso-width-relative:margin;mso-height-relative:margin" coordsize="33782,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">
                <v:shape id="Zone de texte 190" o:spid="_x0000_s1193" type="#_x0000_t202" style="position:absolute;left:2603;top:17881;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94" style="position:absolute;width:33782;height:9644" coordsize="3378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95" type="#_x0000_t85" style="position:absolute;left:15748;top:-496;width:2394;height:17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" adj="241" strokecolor="#63a7da">
                    <v:stroke dashstyle="dash"/>
                  </v:shape>
                  <v:shape id="Zone de texte 1544" o:spid="_x0000_s1196"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38E74C93" w14:textId="0595491D" w:rsidR="00C223F8" w:rsidRPr="00C223F8" w:rsidRDefault="00C223F8" w:rsidP="00C223F8">
      <w:pPr>
        <w:rPr>
          <w:lang w:bidi="fr-FR"/>
        </w:rPr>
      </w:pPr>
    </w:p>
    <w:p w14:paraId="48E724CF" w14:textId="2E916147" w:rsidR="00C223F8" w:rsidRDefault="000F69A6" w:rsidP="00C223F8">
      <w:pPr>
        <w:rPr>
          <w:lang w:bidi="fr-FR"/>
        </w:rPr>
      </w:pPr>
      <w:r>
        <w:rPr>
          <w:noProof/>
        </w:rPr>
        <mc:AlternateContent>
          <mc:Choice Requires="wps">
            <w:drawing>
              <wp:anchor distT="0" distB="0" distL="114300" distR="114300" simplePos="0" relativeHeight="251706880" behindDoc="0" locked="0" layoutInCell="1" allowOverlap="1" wp14:anchorId="3AE72300" wp14:editId="081165F2">
                <wp:simplePos x="0" y="0"/>
                <wp:positionH relativeFrom="column">
                  <wp:posOffset>10236200</wp:posOffset>
                </wp:positionH>
                <wp:positionV relativeFrom="paragraph">
                  <wp:posOffset>13336</wp:posOffset>
                </wp:positionV>
                <wp:extent cx="0" cy="260350"/>
                <wp:effectExtent l="0" t="0" r="38100" b="6350"/>
                <wp:wrapNone/>
                <wp:docPr id="1543" name="Connecteur droit 1543"/>
                <wp:cNvGraphicFramePr/>
                <a:graphic xmlns:a="http://schemas.openxmlformats.org/drawingml/2006/main">
                  <a:graphicData uri="http://schemas.microsoft.com/office/word/2010/wordprocessingShape">
                    <wps:wsp>
                      <wps:cNvCnPr/>
                      <wps:spPr>
                        <a:xfrm>
                          <a:off x="0" y="0"/>
                          <a:ext cx="0" cy="260350"/>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5E92522" id="Connecteur droit 154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1.05pt" to="80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" strokecolor="#63a7da">
                <v:stroke dashstyle="dash"/>
              </v:line>
            </w:pict>
          </mc:Fallback>
        </mc:AlternateContent>
      </w:r>
    </w:p>
    <w:p w14:paraId="3A3C0E6C" w14:textId="2D02066C" w:rsidR="00C223F8" w:rsidRPr="00C223F8" w:rsidRDefault="00C223F8" w:rsidP="00C223F8">
      <w:pPr>
        <w:rPr>
          <w:lang w:bidi="fr-FR"/>
        </w:rPr>
      </w:pPr>
    </w:p>
    <w:p w14:paraId="41BD381F" w14:textId="054D1FAC" w:rsidR="00C223F8" w:rsidRDefault="003F344B" w:rsidP="00C223F8">
      <w:pPr>
        <w:rPr>
          <w:lang w:bidi="fr-FR"/>
        </w:rPr>
      </w:pPr>
      <w:r>
        <w:rPr>
          <w:noProof/>
        </w:rPr>
        <mc:AlternateContent>
          <mc:Choice Requires="wps">
            <w:drawing>
              <wp:anchor distT="0" distB="0" distL="114300" distR="114300" simplePos="0" relativeHeight="251640320" behindDoc="0" locked="0" layoutInCell="1" allowOverlap="1" wp14:anchorId="79498E79" wp14:editId="261FDECE">
                <wp:simplePos x="0" y="0"/>
                <wp:positionH relativeFrom="column">
                  <wp:posOffset>8435975</wp:posOffset>
                </wp:positionH>
                <wp:positionV relativeFrom="paragraph">
                  <wp:posOffset>123190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1AA65174" w:rsidR="00DD3AC6" w:rsidRPr="00E8742B" w:rsidRDefault="00146301" w:rsidP="00DD3AC6">
                            <w:pPr>
                              <w:jc w:val="center"/>
                              <w:rPr>
                                <w:rFonts w:ascii="Calibri" w:hAnsi="Calibri" w:cs="Calibri"/>
                                <w:color w:val="FFFFFF"/>
                                <w:sz w:val="18"/>
                                <w:szCs w:val="18"/>
                              </w:rPr>
                            </w:pPr>
                            <w:r>
                              <w:rPr>
                                <w:rFonts w:ascii="Calibri" w:hAnsi="Calibri" w:cs="Calibri"/>
                                <w:color w:val="FFFFFF"/>
                                <w:sz w:val="18"/>
                                <w:szCs w:val="18"/>
                              </w:rPr>
                              <w:t>39</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97" style="position:absolute;margin-left:664.25pt;margin-top:9.7pt;width:67.45pt;height:40.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" fillcolor="#63a7da" strokecolor="#63a7da" strokeweight="1pt">
                <v:stroke joinstyle="miter"/>
                <v:textbox>
                  <w:txbxContent>
                    <w:p w14:paraId="1FB229A2" w14:textId="1AA65174" w:rsidR="00DD3AC6" w:rsidRPr="00E8742B" w:rsidRDefault="00146301" w:rsidP="00DD3AC6">
                      <w:pPr>
                        <w:jc w:val="center"/>
                        <w:rPr>
                          <w:rFonts w:ascii="Calibri" w:hAnsi="Calibri" w:cs="Calibri"/>
                          <w:color w:val="FFFFFF"/>
                          <w:sz w:val="18"/>
                          <w:szCs w:val="18"/>
                        </w:rPr>
                      </w:pPr>
                      <w:r>
                        <w:rPr>
                          <w:rFonts w:ascii="Calibri" w:hAnsi="Calibri" w:cs="Calibri"/>
                          <w:color w:val="FFFFFF"/>
                          <w:sz w:val="18"/>
                          <w:szCs w:val="18"/>
                        </w:rPr>
                        <w:t>39</w:t>
                      </w:r>
                      <w:r w:rsidR="00DD3AC6" w:rsidRPr="00E8742B">
                        <w:rPr>
                          <w:rFonts w:ascii="Calibri" w:hAnsi="Calibri" w:cs="Calibri"/>
                          <w:color w:val="FFFFFF"/>
                          <w:sz w:val="18"/>
                          <w:szCs w:val="18"/>
                        </w:rPr>
                        <w:t xml:space="preserve"> inscrits</w:t>
                      </w:r>
                    </w:p>
                  </w:txbxContent>
                </v:textbox>
              </v:oval>
            </w:pict>
          </mc:Fallback>
        </mc:AlternateContent>
      </w:r>
      <w:r w:rsidR="00DB371D">
        <w:rPr>
          <w:noProof/>
          <w:color w:val="auto"/>
          <w:kern w:val="0"/>
          <w:sz w:val="24"/>
          <w:szCs w:val="24"/>
          <w:lang w:val="fr-BE" w:eastAsia="fr-BE"/>
        </w:rPr>
        <mc:AlternateContent>
          <mc:Choice Requires="wpg">
            <w:drawing>
              <wp:anchor distT="0" distB="0" distL="114300" distR="114300" simplePos="0" relativeHeight="251696640" behindDoc="0" locked="0" layoutInCell="1" allowOverlap="1" wp14:anchorId="0ACA3089" wp14:editId="2A6C3E61">
                <wp:simplePos x="0" y="0"/>
                <wp:positionH relativeFrom="column">
                  <wp:posOffset>3589867</wp:posOffset>
                </wp:positionH>
                <wp:positionV relativeFrom="paragraph">
                  <wp:posOffset>99483</wp:posOffset>
                </wp:positionV>
                <wp:extent cx="1370965" cy="901065"/>
                <wp:effectExtent l="0" t="0" r="0" b="0"/>
                <wp:wrapNone/>
                <wp:docPr id="171" name="Groupe 171"/>
                <wp:cNvGraphicFramePr/>
                <a:graphic xmlns:a="http://schemas.openxmlformats.org/drawingml/2006/main">
                  <a:graphicData uri="http://schemas.microsoft.com/office/word/2010/wordprocessingGroup">
                    <wpg:wgp>
                      <wpg:cNvGrpSpPr/>
                      <wpg:grpSpPr>
                        <a:xfrm>
                          <a:off x="0" y="0"/>
                          <a:ext cx="1370965" cy="901065"/>
                          <a:chOff x="0" y="0"/>
                          <a:chExt cx="1370685" cy="900945"/>
                        </a:xfrm>
                      </wpg:grpSpPr>
                      <wps:wsp>
                        <wps:cNvPr id="380" name="Zone de texte 74"/>
                        <wps:cNvSpPr txBox="1"/>
                        <wps:spPr>
                          <a:xfrm>
                            <a:off x="0" y="516467"/>
                            <a:ext cx="1370685" cy="384478"/>
                          </a:xfrm>
                          <a:prstGeom prst="rect">
                            <a:avLst/>
                          </a:prstGeom>
                          <a:noFill/>
                          <a:ln w="6350">
                            <a:noFill/>
                          </a:ln>
                        </wps:spPr>
                        <wps:txbx>
                          <w:txbxContent>
                            <w:p w14:paraId="09B4C16D" w14:textId="77777777" w:rsidR="00DB371D" w:rsidRDefault="00DB371D" w:rsidP="00DB371D">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1" name="Forme libre : forme 381"/>
                        <wps:cNvSpPr/>
                        <wps:spPr>
                          <a:xfrm>
                            <a:off x="567267" y="93133"/>
                            <a:ext cx="312420" cy="243840"/>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 name="Forme libre : forme 382"/>
                        <wps:cNvSpPr/>
                        <wps:spPr>
                          <a:xfrm>
                            <a:off x="431800" y="0"/>
                            <a:ext cx="569595" cy="446405"/>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CA3089" id="Groupe 171" o:spid="_x0000_s1198" style="position:absolute;margin-left:282.65pt;margin-top:7.85pt;width:107.95pt;height:70.95pt;z-index:251696640" coordsize="13706,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">
                <v:shape id="Zone de texte 74" o:spid="_x0000_s1199" type="#_x0000_t202" style="position:absolute;top:5164;width:13706;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14:paraId="09B4C16D" w14:textId="77777777" w:rsidR="00DB371D" w:rsidRDefault="00DB371D" w:rsidP="00DB371D">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v:textbox>
                </v:shape>
                <v:shape id="Forme libre : forme 381" o:spid="_x0000_s1200" style="position:absolute;left:5672;top:931;width:3124;height:2438;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1711,196074;274038,196074;274038,147462;268009,142730;217586,142730;211557,147462;211557,147462;211557,196074;159490,196074;159490,133266;149625,110465;126058,97129;86048,67445;209913,55399;217038,60562;217038,76049;211009,76049;205529,78630;193471,97559;194567,103152;218682,122081;227451,122081;227451,115197;227451,115197;206077,98420;214846,85083;268009,85083;276779,98420;255404,115197;255404,122081;264173,122081;264173,122081;288288,103152;289384,97559;277327,78630;271846,76049;265269,76049;265269,60562;275682,14100;216490,5926;203336,17542;55356,20123;53712,20123;42750,18832;0,51958;40558,85514;67961,113477;60837,133266;60837,196074;30692,196074;1644,221026;30692,243827;280615,243827;312403,221026;283355,196074;281711,196074;281711,196074;253760,76049;229644,76049;229644,65294;253760,65294;253760,76049;213202,23995;213202,23995;253212,11519;269106,42924;229096,55399;225807,54108;210461,33459;213202,23995;223067,152624;261433,152624;261433,196074;223067,196074;223067,152624;120577,106163;120577,106163;145240,141870;99749,161228;73990,133696;110164,105303;110164,105303;120577,106163;120577,106163;146884,158647;146884,196505;73990,196505;73990,158647;142500,162088;146884,158647;146884,158647;199500,27436;198952,33459;202788,46796;85500,57981;86048,52388;73990,29158;199500,27436;42202,76479;12606,52388;43298,29158;53164,30448;73990,52818;71798,62282;70154,64434;45491,76479;42202,76479;42202,76479;55356,84653;76183,73898;105230,95838;76183,106163;55356,84653;294317,230061;281711,234363;31240,234363;13154,220166;18634,210271;31240,205969;281163,205969;299249,220166;294317,230061" o:connectangles="0,0,0,0,0,0,0,0,0,0,0,0,0,0,0,0,0,0,0,0,0,0,0,0,0,0,0,0,0,0,0,0,0,0,0,0,0,0,0,0,0,0,0,0,0,0,0,0,0,0,0,0,0,0,0,0,0,0,0,0,0,0,0,0,0,0,0,0,0,0,0,0,0,0,0,0,0,0,0,0,0,0,0,0,0,0,0,0,0,0,0,0,0,0,0,0,0,0,0,0,0,0,0,0,0,0,0,0,0,0,0,0,0,0,0,0,0,0,0,0,0,0"/>
                </v:shape>
                <v:shape id="Forme libre : forme 382" o:spid="_x0000_s1201" style="position:absolute;left:4318;width:5695;height:4464;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798,446406;0,223203;284798,0;569595,223203;569595,223203;284798,446406;284798,16342;20852,223203;284798,430064;548743,223633;548743,223633;284798,16342;284798,16342" o:connectangles="0,0,0,0,0,0,0,0,0,0,0,0,0"/>
                </v:shape>
              </v:group>
            </w:pict>
          </mc:Fallback>
        </mc:AlternateContent>
      </w:r>
      <w:r w:rsidR="00C223F8">
        <w:rPr>
          <w:noProof/>
          <w:color w:val="auto"/>
          <w:kern w:val="0"/>
          <w:sz w:val="24"/>
          <w:szCs w:val="24"/>
          <w:lang w:val="fr-BE" w:eastAsia="fr-BE"/>
        </w:rPr>
        <mc:AlternateContent>
          <mc:Choice Requires="wpg">
            <w:drawing>
              <wp:anchor distT="0" distB="0" distL="114300" distR="114300" simplePos="0" relativeHeight="251695616" behindDoc="0" locked="0" layoutInCell="1" allowOverlap="1" wp14:anchorId="4FC44C5E" wp14:editId="3D38AB07">
                <wp:simplePos x="0" y="0"/>
                <wp:positionH relativeFrom="column">
                  <wp:posOffset>1930400</wp:posOffset>
                </wp:positionH>
                <wp:positionV relativeFrom="paragraph">
                  <wp:posOffset>37888</wp:posOffset>
                </wp:positionV>
                <wp:extent cx="1369695" cy="934720"/>
                <wp:effectExtent l="0" t="0" r="0" b="0"/>
                <wp:wrapNone/>
                <wp:docPr id="169" name="Groupe 169"/>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375" name="Organigramme : Connecteur 375"/>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6" name="Graphique 73" descr="Pelleteuse avec un remplissage uni"/>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pic:blipFill>
                        <pic:spPr>
                          <a:xfrm>
                            <a:off x="499533" y="25400"/>
                            <a:ext cx="407035" cy="443865"/>
                          </a:xfrm>
                          <a:prstGeom prst="rect">
                            <a:avLst/>
                          </a:prstGeom>
                        </pic:spPr>
                      </pic:pic>
                      <wps:wsp>
                        <wps:cNvPr id="377" name="Zone de texte 74"/>
                        <wps:cNvSpPr txBox="1"/>
                        <wps:spPr>
                          <a:xfrm>
                            <a:off x="0" y="550334"/>
                            <a:ext cx="1369772" cy="384413"/>
                          </a:xfrm>
                          <a:prstGeom prst="rect">
                            <a:avLst/>
                          </a:prstGeom>
                          <a:noFill/>
                          <a:ln w="6350">
                            <a:noFill/>
                          </a:ln>
                        </wps:spPr>
                        <wps:txbx>
                          <w:txbxContent>
                            <w:p w14:paraId="38B28BFD" w14:textId="77777777" w:rsidR="00C223F8" w:rsidRDefault="00C223F8" w:rsidP="00C223F8">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C44C5E" id="Groupe 169" o:spid="_x0000_s1202" style="position:absolute;margin-left:152pt;margin-top:3pt;width:107.85pt;height:73.6pt;z-index:251695616"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">
                <v:shape id="Organigramme : Connecteur 375" o:spid="_x0000_s1203"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" fillcolor="white [3201]" strokecolor="#63a7da [3209]" strokeweight="1.5pt">
                  <v:stroke joinstyle="miter"/>
                </v:shape>
                <v:shape id="Graphique 73" o:spid="_x0000_s1204"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">
                  <v:imagedata r:id="rId38" o:title="Pelleteuse avec un remplissage uni"/>
                </v:shape>
                <v:shape id="Zone de texte 74" o:spid="_x0000_s1205"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38B28BFD" w14:textId="77777777" w:rsidR="00C223F8" w:rsidRDefault="00C223F8" w:rsidP="00C223F8">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p>
    <w:p w14:paraId="23149C43" w14:textId="45F85526" w:rsidR="00C223F8" w:rsidRPr="00C223F8" w:rsidRDefault="003F344B" w:rsidP="00C223F8">
      <w:pPr>
        <w:tabs>
          <w:tab w:val="left" w:pos="3667"/>
        </w:tabs>
        <w:rPr>
          <w:lang w:bidi="fr-FR"/>
        </w:rPr>
      </w:pPr>
      <w:r>
        <w:rPr>
          <w:noProof/>
        </w:rPr>
        <mc:AlternateContent>
          <mc:Choice Requires="wps">
            <w:drawing>
              <wp:anchor distT="0" distB="0" distL="114300" distR="114300" simplePos="0" relativeHeight="251704832" behindDoc="0" locked="0" layoutInCell="1" allowOverlap="1" wp14:anchorId="5F812FCF" wp14:editId="58DC2D95">
                <wp:simplePos x="0" y="0"/>
                <wp:positionH relativeFrom="column">
                  <wp:posOffset>10852765</wp:posOffset>
                </wp:positionH>
                <wp:positionV relativeFrom="paragraph">
                  <wp:posOffset>497840</wp:posOffset>
                </wp:positionV>
                <wp:extent cx="1768050" cy="353178"/>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768050" cy="353178"/>
                        </a:xfrm>
                        <a:prstGeom prst="rect">
                          <a:avLst/>
                        </a:prstGeom>
                        <a:noFill/>
                        <a:ln w="6350">
                          <a:noFill/>
                        </a:ln>
                      </wps:spPr>
                      <wps:txbx>
                        <w:txbxContent>
                          <w:p w14:paraId="3493677F" w14:textId="311A8173" w:rsidR="00FE5F4C" w:rsidRPr="00FE5F4C" w:rsidRDefault="00FE5F4C" w:rsidP="00FE5F4C">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12FCF" id="Zone de texte 52" o:spid="_x0000_s1206" type="#_x0000_t202" style="position:absolute;margin-left:854.55pt;margin-top:39.2pt;width:139.2pt;height:27.8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" filled="f" stroked="f" strokeweight=".5pt">
                <v:textbox>
                  <w:txbxContent>
                    <w:p w14:paraId="3493677F" w14:textId="311A8173" w:rsidR="00FE5F4C" w:rsidRPr="00FE5F4C" w:rsidRDefault="00FE5F4C" w:rsidP="00FE5F4C">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02CF1C36" wp14:editId="6C18501C">
                <wp:simplePos x="0" y="0"/>
                <wp:positionH relativeFrom="column">
                  <wp:posOffset>11036300</wp:posOffset>
                </wp:positionH>
                <wp:positionV relativeFrom="paragraph">
                  <wp:posOffset>6985</wp:posOffset>
                </wp:positionV>
                <wp:extent cx="1193800" cy="514350"/>
                <wp:effectExtent l="0" t="0" r="25400" b="19050"/>
                <wp:wrapNone/>
                <wp:docPr id="47" name="Ellipse 47"/>
                <wp:cNvGraphicFramePr/>
                <a:graphic xmlns:a="http://schemas.openxmlformats.org/drawingml/2006/main">
                  <a:graphicData uri="http://schemas.microsoft.com/office/word/2010/wordprocessingShape">
                    <wps:wsp>
                      <wps:cNvSpPr/>
                      <wps:spPr>
                        <a:xfrm>
                          <a:off x="0" y="0"/>
                          <a:ext cx="1193800" cy="514350"/>
                        </a:xfrm>
                        <a:prstGeom prst="ellipse">
                          <a:avLst/>
                        </a:prstGeom>
                        <a:solidFill>
                          <a:srgbClr val="63A7DA"/>
                        </a:solidFill>
                        <a:ln w="12700" cap="flat" cmpd="sng" algn="ctr">
                          <a:solidFill>
                            <a:srgbClr val="63A7DA"/>
                          </a:solidFill>
                          <a:prstDash val="solid"/>
                          <a:miter lim="800000"/>
                        </a:ln>
                        <a:effectLst/>
                      </wps:spPr>
                      <wps:txbx>
                        <w:txbxContent>
                          <w:p w14:paraId="668C9FD5" w14:textId="2D4B0E97" w:rsidR="00D851C8" w:rsidRPr="00313418" w:rsidRDefault="00313418" w:rsidP="00D851C8">
                            <w:pPr>
                              <w:jc w:val="center"/>
                              <w:rPr>
                                <w:rFonts w:ascii="Calibri" w:hAnsi="Calibri" w:cs="Calibri"/>
                                <w:color w:val="FFFFFF"/>
                                <w:sz w:val="18"/>
                                <w:szCs w:val="18"/>
                                <w:lang w:val="fr-BE"/>
                              </w:rPr>
                            </w:pPr>
                            <w:r>
                              <w:rPr>
                                <w:rFonts w:ascii="Calibri" w:hAnsi="Calibri" w:cs="Calibri"/>
                                <w:color w:val="FFFFFF"/>
                                <w:sz w:val="18"/>
                                <w:szCs w:val="18"/>
                                <w:lang w:val="fr-BE"/>
                              </w:rPr>
                              <w:t>Non communiqué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F1C36" id="Ellipse 47" o:spid="_x0000_s1207" style="position:absolute;margin-left:869pt;margin-top:.55pt;width:94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" fillcolor="#63a7da" strokecolor="#63a7da" strokeweight="1pt">
                <v:stroke joinstyle="miter"/>
                <v:textbox>
                  <w:txbxContent>
                    <w:p w14:paraId="668C9FD5" w14:textId="2D4B0E97" w:rsidR="00D851C8" w:rsidRPr="00313418" w:rsidRDefault="00313418" w:rsidP="00D851C8">
                      <w:pPr>
                        <w:jc w:val="center"/>
                        <w:rPr>
                          <w:rFonts w:ascii="Calibri" w:hAnsi="Calibri" w:cs="Calibri"/>
                          <w:color w:val="FFFFFF"/>
                          <w:sz w:val="18"/>
                          <w:szCs w:val="18"/>
                          <w:lang w:val="fr-BE"/>
                        </w:rPr>
                      </w:pPr>
                      <w:r>
                        <w:rPr>
                          <w:rFonts w:ascii="Calibri" w:hAnsi="Calibri" w:cs="Calibri"/>
                          <w:color w:val="FFFFFF"/>
                          <w:sz w:val="18"/>
                          <w:szCs w:val="18"/>
                          <w:lang w:val="fr-BE"/>
                        </w:rPr>
                        <w:t>Non communiqué</w:t>
                      </w:r>
                    </w:p>
                  </w:txbxContent>
                </v:textbox>
              </v:oval>
            </w:pict>
          </mc:Fallback>
        </mc:AlternateContent>
      </w:r>
      <w:r w:rsidR="00C223F8">
        <w:rPr>
          <w:lang w:bidi="fr-FR"/>
        </w:rPr>
        <w:tab/>
      </w:r>
    </w:p>
    <w:sectPr w:rsidR="00C223F8" w:rsidRPr="00C223F8"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C5607" w14:textId="77777777" w:rsidR="00077291" w:rsidRDefault="00077291" w:rsidP="0063464B">
      <w:r>
        <w:separator/>
      </w:r>
    </w:p>
  </w:endnote>
  <w:endnote w:type="continuationSeparator" w:id="0">
    <w:p w14:paraId="7C9F1F19" w14:textId="77777777" w:rsidR="00077291" w:rsidRDefault="00077291" w:rsidP="0063464B">
      <w:r>
        <w:continuationSeparator/>
      </w:r>
    </w:p>
  </w:endnote>
  <w:endnote w:type="continuationNotice" w:id="1">
    <w:p w14:paraId="613F71EB" w14:textId="77777777" w:rsidR="00077291" w:rsidRDefault="00077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0FE7D" w14:textId="77777777" w:rsidR="00077291" w:rsidRDefault="00077291" w:rsidP="0063464B">
      <w:r>
        <w:separator/>
      </w:r>
    </w:p>
  </w:footnote>
  <w:footnote w:type="continuationSeparator" w:id="0">
    <w:p w14:paraId="45CF8D52" w14:textId="77777777" w:rsidR="00077291" w:rsidRDefault="00077291" w:rsidP="0063464B">
      <w:r>
        <w:continuationSeparator/>
      </w:r>
    </w:p>
  </w:footnote>
  <w:footnote w:type="continuationNotice" w:id="1">
    <w:p w14:paraId="6AEF3086" w14:textId="77777777" w:rsidR="00077291" w:rsidRDefault="000772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8E7"/>
    <w:rsid w:val="00072DC7"/>
    <w:rsid w:val="00072E3C"/>
    <w:rsid w:val="0007309D"/>
    <w:rsid w:val="00077291"/>
    <w:rsid w:val="00082E88"/>
    <w:rsid w:val="00087959"/>
    <w:rsid w:val="00090A4D"/>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0F69A6"/>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6301"/>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187C"/>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EBB"/>
    <w:rsid w:val="002461C7"/>
    <w:rsid w:val="00246C9E"/>
    <w:rsid w:val="0024786E"/>
    <w:rsid w:val="002576B5"/>
    <w:rsid w:val="002601C0"/>
    <w:rsid w:val="002644B0"/>
    <w:rsid w:val="002664C0"/>
    <w:rsid w:val="0027425A"/>
    <w:rsid w:val="00274EA0"/>
    <w:rsid w:val="002850F3"/>
    <w:rsid w:val="0028528D"/>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11F79"/>
    <w:rsid w:val="003126D9"/>
    <w:rsid w:val="00313418"/>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344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251D"/>
    <w:rsid w:val="004A3B7D"/>
    <w:rsid w:val="004A42EE"/>
    <w:rsid w:val="004A4E15"/>
    <w:rsid w:val="004B675A"/>
    <w:rsid w:val="004D161A"/>
    <w:rsid w:val="004D5151"/>
    <w:rsid w:val="004D739A"/>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89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A40"/>
    <w:rsid w:val="006B5C36"/>
    <w:rsid w:val="006B7134"/>
    <w:rsid w:val="006C2166"/>
    <w:rsid w:val="006C4A4C"/>
    <w:rsid w:val="006C5166"/>
    <w:rsid w:val="006C7DC8"/>
    <w:rsid w:val="006D6F61"/>
    <w:rsid w:val="006D7AC6"/>
    <w:rsid w:val="006D7B1B"/>
    <w:rsid w:val="006E2B99"/>
    <w:rsid w:val="006E425C"/>
    <w:rsid w:val="006E6AB5"/>
    <w:rsid w:val="006F1741"/>
    <w:rsid w:val="006F4478"/>
    <w:rsid w:val="006F5D00"/>
    <w:rsid w:val="006F6EE0"/>
    <w:rsid w:val="006F6F9C"/>
    <w:rsid w:val="00700EAE"/>
    <w:rsid w:val="00703DA5"/>
    <w:rsid w:val="00706C1B"/>
    <w:rsid w:val="00710BF9"/>
    <w:rsid w:val="00711F80"/>
    <w:rsid w:val="0071355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133D"/>
    <w:rsid w:val="00842677"/>
    <w:rsid w:val="008461F3"/>
    <w:rsid w:val="0084695B"/>
    <w:rsid w:val="008506DF"/>
    <w:rsid w:val="00853597"/>
    <w:rsid w:val="00853652"/>
    <w:rsid w:val="008558D0"/>
    <w:rsid w:val="0085606D"/>
    <w:rsid w:val="00856D5A"/>
    <w:rsid w:val="008579F3"/>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5A75"/>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00D6"/>
    <w:rsid w:val="00B62942"/>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23F8"/>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1C8"/>
    <w:rsid w:val="00D85403"/>
    <w:rsid w:val="00DA1676"/>
    <w:rsid w:val="00DA2104"/>
    <w:rsid w:val="00DA2706"/>
    <w:rsid w:val="00DA3462"/>
    <w:rsid w:val="00DA5C39"/>
    <w:rsid w:val="00DB1FF7"/>
    <w:rsid w:val="00DB371D"/>
    <w:rsid w:val="00DB4E1C"/>
    <w:rsid w:val="00DB6720"/>
    <w:rsid w:val="00DC0AF7"/>
    <w:rsid w:val="00DC4C21"/>
    <w:rsid w:val="00DC6791"/>
    <w:rsid w:val="00DC6F62"/>
    <w:rsid w:val="00DC7B73"/>
    <w:rsid w:val="00DD0718"/>
    <w:rsid w:val="00DD1F05"/>
    <w:rsid w:val="00DD3AC6"/>
    <w:rsid w:val="00DD641D"/>
    <w:rsid w:val="00DE430A"/>
    <w:rsid w:val="00DE4B79"/>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5F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2707784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image" Target="media/image31.svg"/><Relationship Id="rId55" Type="http://schemas.openxmlformats.org/officeDocument/2006/relationships/image" Target="media/image36.png"/><Relationship Id="rId63" Type="http://schemas.openxmlformats.org/officeDocument/2006/relationships/diagramQuickStyle" Target="diagrams/quickStyle2.xml"/><Relationship Id="rId68" Type="http://schemas.openxmlformats.org/officeDocument/2006/relationships/image" Target="media/image43.svg"/><Relationship Id="rId76" Type="http://schemas.openxmlformats.org/officeDocument/2006/relationships/diagramData" Target="diagrams/data6.xml"/><Relationship Id="rId84" Type="http://schemas.openxmlformats.org/officeDocument/2006/relationships/image" Target="media/image57.svg"/><Relationship Id="rId7" Type="http://schemas.openxmlformats.org/officeDocument/2006/relationships/settings" Target="settings.xml"/><Relationship Id="rId71" Type="http://schemas.openxmlformats.org/officeDocument/2006/relationships/diagramData" Target="diagrams/data5.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image" Target="media/image18.svg"/><Relationship Id="rId40" Type="http://schemas.openxmlformats.org/officeDocument/2006/relationships/image" Target="media/image21.png"/><Relationship Id="rId45" Type="http://schemas.openxmlformats.org/officeDocument/2006/relationships/image" Target="media/image26.svg"/><Relationship Id="rId53" Type="http://schemas.openxmlformats.org/officeDocument/2006/relationships/image" Target="media/image34.png"/><Relationship Id="rId58" Type="http://schemas.openxmlformats.org/officeDocument/2006/relationships/image" Target="media/image39.svg"/><Relationship Id="rId66" Type="http://schemas.openxmlformats.org/officeDocument/2006/relationships/diagramData" Target="diagrams/data4.xml"/><Relationship Id="rId74" Type="http://schemas.openxmlformats.org/officeDocument/2006/relationships/diagramColors" Target="diagrams/colors3.xml"/><Relationship Id="rId79" Type="http://schemas.openxmlformats.org/officeDocument/2006/relationships/hyperlink" Target="http://www.bassinefe-hainautcentre.be/le-rapport-analytique-et-prospectif"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Data" Target="diagrams/data3.xml"/><Relationship Id="rId82" Type="http://schemas.openxmlformats.org/officeDocument/2006/relationships/image" Target="media/image55.png"/><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inaut.formation-construform.be/formations/?keys=&amp;domaines=1658" TargetMode="External"/><Relationship Id="rId22" Type="http://schemas.openxmlformats.org/officeDocument/2006/relationships/image" Target="media/image9.svg"/><Relationship Id="rId27" Type="http://schemas.openxmlformats.org/officeDocument/2006/relationships/image" Target="media/image14.svg"/><Relationship Id="rId30" Type="http://schemas.openxmlformats.org/officeDocument/2006/relationships/diagramQuickStyle" Target="diagrams/quickStyle1.xml"/><Relationship Id="rId35" Type="http://schemas.openxmlformats.org/officeDocument/2006/relationships/image" Target="media/image16.svg"/><Relationship Id="rId43" Type="http://schemas.openxmlformats.org/officeDocument/2006/relationships/image" Target="media/image24.svg"/><Relationship Id="rId48" Type="http://schemas.openxmlformats.org/officeDocument/2006/relationships/image" Target="media/image29.svg"/><Relationship Id="rId56" Type="http://schemas.openxmlformats.org/officeDocument/2006/relationships/image" Target="media/image37.svg"/><Relationship Id="rId64" Type="http://schemas.openxmlformats.org/officeDocument/2006/relationships/diagramColors" Target="diagrams/colors2.xml"/><Relationship Id="rId69" Type="http://schemas.openxmlformats.org/officeDocument/2006/relationships/image" Target="media/image44.png"/><Relationship Id="rId77" Type="http://schemas.openxmlformats.org/officeDocument/2006/relationships/hyperlink" Target="http://www.bassinefe-hainautcentre.be/le-rapport-analytique-et-prospectif"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diagramLayout" Target="diagrams/layout3.xml"/><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12.svg"/><Relationship Id="rId33" Type="http://schemas.openxmlformats.org/officeDocument/2006/relationships/diagramData" Target="diagrams/data2.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2.png"/><Relationship Id="rId20" Type="http://schemas.openxmlformats.org/officeDocument/2006/relationships/hyperlink" Target="https://www.ifapme.be/centre-de-formations/mons" TargetMode="External"/><Relationship Id="rId41" Type="http://schemas.openxmlformats.org/officeDocument/2006/relationships/image" Target="media/image22.svg"/><Relationship Id="rId54" Type="http://schemas.openxmlformats.org/officeDocument/2006/relationships/image" Target="media/image35.svg"/><Relationship Id="rId62" Type="http://schemas.openxmlformats.org/officeDocument/2006/relationships/diagramLayout" Target="diagrams/layout2.xml"/><Relationship Id="rId70" Type="http://schemas.openxmlformats.org/officeDocument/2006/relationships/image" Target="media/image45.png"/><Relationship Id="rId75" Type="http://schemas.microsoft.com/office/2007/relationships/diagramDrawing" Target="diagrams/drawing3.xml"/><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int-luc-mons.be/stluc/accueil.html" TargetMode="External"/><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image" Target="media/image25.png"/><Relationship Id="rId52" Type="http://schemas.openxmlformats.org/officeDocument/2006/relationships/image" Target="media/image33.svg"/><Relationship Id="rId60" Type="http://schemas.openxmlformats.org/officeDocument/2006/relationships/image" Target="media/image41.svg"/><Relationship Id="rId65" Type="http://schemas.microsoft.com/office/2007/relationships/diagramDrawing" Target="diagrams/drawing2.xml"/><Relationship Id="rId73" Type="http://schemas.openxmlformats.org/officeDocument/2006/relationships/diagramQuickStyle" Target="diagrams/quickStyle3.xml"/><Relationship Id="rId78" Type="http://schemas.openxmlformats.org/officeDocument/2006/relationships/image" Target="media/image52.emf"/><Relationship Id="rId81" Type="http://schemas.openxmlformats.org/officeDocument/2006/relationships/image" Target="media/image54.sv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ata6.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1263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-13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1263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-13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1382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13820" y="322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-13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1263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A1C1E-F94F-4549-B86A-B0CC960D98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C6A273-7D21-450D-B567-65C1189A6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0CC944A2-4941-408E-89F0-BBEC462C1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64</TotalTime>
  <Pages>2</Pages>
  <Words>31</Words>
  <Characters>308</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cp:lastPrinted>2021-12-24T10:51:00Z</cp:lastPrinted>
  <dcterms:created xsi:type="dcterms:W3CDTF">2022-02-15T10:00:00Z</dcterms:created>
  <dcterms:modified xsi:type="dcterms:W3CDTF">2022-03-08T10:32:00Z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