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48B39FD0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5" behindDoc="0" locked="0" layoutInCell="1" allowOverlap="1" wp14:anchorId="5E1B55C5" wp14:editId="7CD8D95A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4494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4" behindDoc="0" locked="0" layoutInCell="1" allowOverlap="1" wp14:anchorId="7E904A01" wp14:editId="26174144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C4FDBC" id="Groupe 50" o:spid="_x0000_s1026" style="position:absolute;margin-left:12pt;margin-top:-29.3pt;width:118.95pt;height:756pt;z-index:251644944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5035" behindDoc="0" locked="0" layoutInCell="1" allowOverlap="1" wp14:anchorId="01EEE829" wp14:editId="652F9303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318F3" id="Rectangle 5" o:spid="_x0000_s1026" style="position:absolute;margin-left:175.2pt;margin-top:-20.3pt;width:78.5pt;height:94.45pt;z-index:2516450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661" behindDoc="0" locked="0" layoutInCell="1" allowOverlap="1" wp14:anchorId="525C153A" wp14:editId="6D27B49A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465DE" id="Forme libre 33" o:spid="_x0000_s1026" style="position:absolute;margin-left:-32pt;margin-top:-21pt;width:147.55pt;height:756pt;z-index:2516336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2" behindDoc="0" locked="0" layoutInCell="1" allowOverlap="1" wp14:anchorId="7BE4522A" wp14:editId="274861F8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62641D" id="Groupe 49" o:spid="_x0000_s1026" style="position:absolute;margin-left:1059.05pt;margin-top:-14.25pt;width:107.8pt;height:756pt;z-index:251644942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1" behindDoc="0" locked="0" layoutInCell="1" allowOverlap="1" wp14:anchorId="73BCD8C1" wp14:editId="1EE341D6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FF32E" id="Forme libre 25" o:spid="_x0000_s1026" style="position:absolute;margin-left:1064.75pt;margin-top:18pt;width:123.25pt;height:756pt;z-index:2516449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7C8DD2C3" w:rsidR="00902688" w:rsidRDefault="008524A5" w:rsidP="00F576BD">
      <w:pPr>
        <w:rPr>
          <w:noProof/>
          <w:lang w:bidi="fr-FR"/>
        </w:rPr>
      </w:pPr>
      <w:bookmarkStart w:id="0" w:name="_Hlk91166357"/>
      <w:bookmarkEnd w:id="0"/>
      <w:r>
        <w:rPr>
          <w:noProof/>
        </w:rPr>
        <w:drawing>
          <wp:anchor distT="0" distB="0" distL="114300" distR="114300" simplePos="0" relativeHeight="251814912" behindDoc="0" locked="0" layoutInCell="1" allowOverlap="1" wp14:anchorId="7C04F545" wp14:editId="0F6160F3">
            <wp:simplePos x="0" y="0"/>
            <wp:positionH relativeFrom="column">
              <wp:posOffset>3747675</wp:posOffset>
            </wp:positionH>
            <wp:positionV relativeFrom="paragraph">
              <wp:posOffset>759586</wp:posOffset>
            </wp:positionV>
            <wp:extent cx="691416" cy="648000"/>
            <wp:effectExtent l="0" t="0" r="0" b="0"/>
            <wp:wrapNone/>
            <wp:docPr id="53" name="Graphiqu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raphique 5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416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38B36D2C" wp14:editId="25D0F237">
                <wp:simplePos x="0" y="0"/>
                <wp:positionH relativeFrom="margin">
                  <wp:align>center</wp:align>
                </wp:positionH>
                <wp:positionV relativeFrom="paragraph">
                  <wp:posOffset>690880</wp:posOffset>
                </wp:positionV>
                <wp:extent cx="9343176" cy="1024255"/>
                <wp:effectExtent l="0" t="0" r="0" b="444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3176" cy="102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2BE06" w14:textId="6F5237E2" w:rsidR="00523A2C" w:rsidRDefault="00523A2C" w:rsidP="00903273">
                            <w:pPr>
                              <w:ind w:left="2880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523A2C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E - Communication, Média et Multimédi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a</w:t>
                            </w:r>
                          </w:p>
                          <w:p w14:paraId="7CAC3E5B" w14:textId="7F1240A8" w:rsidR="00A72224" w:rsidRPr="00036493" w:rsidRDefault="00D616E7" w:rsidP="008524A5">
                            <w:pPr>
                              <w:ind w:left="2880" w:firstLine="720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E 1101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Community 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27" type="#_x0000_t202" style="position:absolute;margin-left:0;margin-top:54.4pt;width:735.7pt;height:80.65pt;z-index:251475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" filled="f" stroked="f" strokeweight=".5pt">
                <v:textbox>
                  <w:txbxContent>
                    <w:p w14:paraId="3BF2BE06" w14:textId="6F5237E2" w:rsidR="00523A2C" w:rsidRDefault="00523A2C" w:rsidP="00903273">
                      <w:pPr>
                        <w:ind w:left="2880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 w:rsidRPr="00523A2C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E - Communication, Média et Multimédi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a</w:t>
                      </w:r>
                    </w:p>
                    <w:p w14:paraId="7CAC3E5B" w14:textId="7F1240A8" w:rsidR="00A72224" w:rsidRPr="00036493" w:rsidRDefault="00D616E7" w:rsidP="008524A5">
                      <w:pPr>
                        <w:ind w:left="2880" w:firstLine="720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E 1101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Community manager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58FB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0F8AEA63" wp14:editId="5BE8FAB3">
                <wp:simplePos x="0" y="0"/>
                <wp:positionH relativeFrom="column">
                  <wp:posOffset>1257501</wp:posOffset>
                </wp:positionH>
                <wp:positionV relativeFrom="paragraph">
                  <wp:posOffset>4739998</wp:posOffset>
                </wp:positionV>
                <wp:extent cx="5932805" cy="3501169"/>
                <wp:effectExtent l="0" t="0" r="0" b="444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3501169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CCE6E" w14:textId="7C4882C2" w:rsidR="00342DF7" w:rsidRDefault="00A72224" w:rsidP="00342DF7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04CD5440" w14:textId="77777777" w:rsidR="00342DF7" w:rsidRPr="00342DF7" w:rsidRDefault="00342DF7" w:rsidP="00342DF7">
                            <w:pPr>
                              <w:pStyle w:val="Textedeprofil"/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7F8DECF3">
                                  <wp:extent cx="3263265" cy="2071194"/>
                                  <wp:effectExtent l="0" t="38100" r="0" b="24765"/>
                                  <wp:docPr id="136" name="Diagramme 136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6" r:lo="rId17" r:qs="rId18" r:cs="rId1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28" type="#_x0000_t118" style="position:absolute;margin-left:99pt;margin-top:373.25pt;width:467.15pt;height:275.7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" filled="f" stroked="f" strokeweight="1pt">
                <v:textbox>
                  <w:txbxContent>
                    <w:p w14:paraId="7EACCE6E" w14:textId="7C4882C2" w:rsidR="00342DF7" w:rsidRDefault="00A72224" w:rsidP="00342DF7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04CD5440" w14:textId="77777777" w:rsidR="00342DF7" w:rsidRPr="00342DF7" w:rsidRDefault="00342DF7" w:rsidP="00342DF7">
                      <w:pPr>
                        <w:pStyle w:val="Textedeprofil"/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7F8DECF3">
                            <wp:extent cx="3263265" cy="2071194"/>
                            <wp:effectExtent l="0" t="38100" r="0" b="24765"/>
                            <wp:docPr id="136" name="Diagramme 136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1" r:lo="rId17" r:qs="rId18" r:cs="rId1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58FB"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832F8A" wp14:editId="13E69340">
                <wp:simplePos x="0" y="0"/>
                <wp:positionH relativeFrom="margin">
                  <wp:posOffset>10506075</wp:posOffset>
                </wp:positionH>
                <wp:positionV relativeFrom="paragraph">
                  <wp:posOffset>7848437</wp:posOffset>
                </wp:positionV>
                <wp:extent cx="107950" cy="107950"/>
                <wp:effectExtent l="0" t="0" r="6350" b="635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6CA14D" w14:textId="77777777" w:rsidR="00C80FB1" w:rsidRPr="00E31947" w:rsidRDefault="00C80FB1" w:rsidP="00C80FB1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32F8A" id="Rectangle 3" o:spid="_x0000_s1029" style="position:absolute;margin-left:827.25pt;margin-top:618pt;width:8.5pt;height:8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" fillcolor="#b4222f" stroked="f" strokeweight=".5pt">
                <v:textbox>
                  <w:txbxContent>
                    <w:p w14:paraId="1D6CA14D" w14:textId="77777777" w:rsidR="00C80FB1" w:rsidRPr="00E31947" w:rsidRDefault="00C80FB1" w:rsidP="00C80FB1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958FB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6564E5D" wp14:editId="0FABB926">
                <wp:simplePos x="0" y="0"/>
                <wp:positionH relativeFrom="column">
                  <wp:posOffset>10141585</wp:posOffset>
                </wp:positionH>
                <wp:positionV relativeFrom="paragraph">
                  <wp:posOffset>7739582</wp:posOffset>
                </wp:positionV>
                <wp:extent cx="3811270" cy="874644"/>
                <wp:effectExtent l="0" t="0" r="0" b="190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8746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5D3E6" w14:textId="5241B272" w:rsidR="007965C8" w:rsidRDefault="00C80FB1" w:rsidP="00C80FB1">
                            <w:pPr>
                              <w:pStyle w:val="Paragraphedeliste"/>
                              <w:ind w:left="0" w:firstLine="72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  <w:t>1 Centre de compétence</w:t>
                            </w:r>
                          </w:p>
                          <w:p w14:paraId="1EF6FD82" w14:textId="028DFA83" w:rsidR="00D103D7" w:rsidRPr="007965C8" w:rsidRDefault="00D103D7" w:rsidP="00C80FB1">
                            <w:pPr>
                              <w:pStyle w:val="Paragraphedeliste"/>
                              <w:ind w:left="0" w:firstLine="72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64E5D" id="Zone de texte 58" o:spid="_x0000_s1030" type="#_x0000_t202" style="position:absolute;margin-left:798.55pt;margin-top:609.4pt;width:300.1pt;height:68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" filled="f" stroked="f" strokeweight=".5pt">
                <v:textbox>
                  <w:txbxContent>
                    <w:p w14:paraId="1FD5D3E6" w14:textId="5241B272" w:rsidR="007965C8" w:rsidRDefault="00C80FB1" w:rsidP="00C80FB1">
                      <w:pPr>
                        <w:pStyle w:val="Paragraphedeliste"/>
                        <w:ind w:left="0" w:firstLine="72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  <w:t>1 Centre de compétence</w:t>
                      </w:r>
                    </w:p>
                    <w:p w14:paraId="1EF6FD82" w14:textId="028DFA83" w:rsidR="00D103D7" w:rsidRPr="007965C8" w:rsidRDefault="00D103D7" w:rsidP="00C80FB1">
                      <w:pPr>
                        <w:pStyle w:val="Paragraphedeliste"/>
                        <w:ind w:left="0" w:firstLine="72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58FB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3F1E436D" wp14:editId="49EA9170">
                <wp:simplePos x="0" y="0"/>
                <wp:positionH relativeFrom="page">
                  <wp:posOffset>9891772</wp:posOffset>
                </wp:positionH>
                <wp:positionV relativeFrom="paragraph">
                  <wp:posOffset>8124888</wp:posOffset>
                </wp:positionV>
                <wp:extent cx="3956050" cy="370840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1" type="#_x0000_t202" style="position:absolute;margin-left:778.9pt;margin-top:639.75pt;width:311.5pt;height:29.2pt;z-index: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0C4C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632E026D" wp14:editId="46DA5D17">
                <wp:simplePos x="0" y="0"/>
                <wp:positionH relativeFrom="column">
                  <wp:posOffset>1308226</wp:posOffset>
                </wp:positionH>
                <wp:positionV relativeFrom="paragraph">
                  <wp:posOffset>2746531</wp:posOffset>
                </wp:positionV>
                <wp:extent cx="5866130" cy="3005751"/>
                <wp:effectExtent l="0" t="0" r="0" b="44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300575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3DBCA" w14:textId="77777777" w:rsidR="00A72224" w:rsidRPr="009449F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/>
                                <w:sz w:val="28"/>
                                <w:szCs w:val="36"/>
                              </w:rPr>
                            </w:pPr>
                          </w:p>
                          <w:p w14:paraId="4F2A47AD" w14:textId="77777777" w:rsidR="00670D33" w:rsidRPr="009449FD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122C73E1" w14:textId="77777777" w:rsidR="00670D33" w:rsidRPr="009449FD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2D27DEC4" w14:textId="77777777" w:rsidR="004E1CF9" w:rsidRDefault="00670D33" w:rsidP="009D610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 w:rsidRPr="009449F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- </w:t>
                            </w:r>
                            <w:r w:rsidR="00EF63F4" w:rsidRPr="00EF63F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9D610E" w:rsidRPr="009D610E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L’omniprésence des réseaux sociaux booste les besoins pour ce type de fonctions dans les</w:t>
                            </w:r>
                            <w:r w:rsidR="009D610E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9D610E" w:rsidRPr="009D610E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entreprises. </w:t>
                            </w:r>
                          </w:p>
                          <w:p w14:paraId="629459D7" w14:textId="77777777" w:rsidR="00310C4C" w:rsidRDefault="004E1CF9" w:rsidP="009D610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- </w:t>
                            </w:r>
                            <w:r w:rsidR="009D610E" w:rsidRPr="009D610E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Il s’agit ici de professionnels capables de gérer la présence d’une marque ou</w:t>
                            </w:r>
                            <w:r w:rsidR="009D610E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9D610E" w:rsidRPr="009D610E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d’une entreprise sur ces réseaux. Le renforcement de l’offre de formation sur le Bassin paraît</w:t>
                            </w:r>
                            <w:r w:rsidR="009D610E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9D610E" w:rsidRPr="009D610E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donc pertinent et semble susceptible de motiver un public jeune rompu à ces nouveaux outils</w:t>
                            </w:r>
                            <w:r w:rsidR="009D610E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9D610E" w:rsidRPr="009D610E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de communication. </w:t>
                            </w:r>
                          </w:p>
                          <w:p w14:paraId="2E4985D1" w14:textId="206B59D2" w:rsidR="009449FD" w:rsidRPr="009449FD" w:rsidRDefault="00310C4C" w:rsidP="009D610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- </w:t>
                            </w:r>
                            <w:r w:rsidR="009D610E" w:rsidRPr="009D610E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Plus globalement, il faut également apprendre à être compétent par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9D610E" w:rsidRPr="009D610E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rapport à la maîtrise des réseaux sociaux. Des modules de formation complémentaires</w:t>
                            </w:r>
                            <w:r w:rsidR="009D610E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9D610E" w:rsidRPr="009D610E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adaptés à différents secteurs/métiers pourraient s’avérer pertinents.</w:t>
                            </w:r>
                          </w:p>
                          <w:p w14:paraId="1E229F38" w14:textId="3E327A29" w:rsidR="00B02445" w:rsidRPr="009449FD" w:rsidRDefault="00B02445" w:rsidP="006544D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4960EEA8" w14:textId="7BE79B8C" w:rsidR="00A72224" w:rsidRPr="009449FD" w:rsidRDefault="00A72224" w:rsidP="00C54AE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8"/>
                                <w:szCs w:val="36"/>
                              </w:rPr>
                            </w:pPr>
                          </w:p>
                          <w:p w14:paraId="26B088B6" w14:textId="77777777" w:rsidR="00A72224" w:rsidRPr="009449F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2"/>
                                <w:szCs w:val="28"/>
                              </w:rPr>
                            </w:pPr>
                          </w:p>
                          <w:p w14:paraId="5D797440" w14:textId="77777777" w:rsidR="00A72224" w:rsidRPr="009449F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32" style="position:absolute;margin-left:103pt;margin-top:216.25pt;width:461.9pt;height:236.65pt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" filled="f" stroked="f" strokeweight="1pt">
                <v:textbox>
                  <w:txbxContent>
                    <w:p w14:paraId="0F13DBCA" w14:textId="77777777" w:rsidR="00A72224" w:rsidRPr="009449F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/>
                          <w:sz w:val="28"/>
                          <w:szCs w:val="36"/>
                        </w:rPr>
                      </w:pPr>
                    </w:p>
                    <w:p w14:paraId="4F2A47AD" w14:textId="77777777" w:rsidR="00670D33" w:rsidRPr="009449FD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122C73E1" w14:textId="77777777" w:rsidR="00670D33" w:rsidRPr="009449FD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2D27DEC4" w14:textId="77777777" w:rsidR="004E1CF9" w:rsidRDefault="00670D33" w:rsidP="009D610E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 w:rsidRPr="009449F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- </w:t>
                      </w:r>
                      <w:r w:rsidR="00EF63F4" w:rsidRPr="00EF63F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9D610E" w:rsidRPr="009D610E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L’omniprésence des réseaux sociaux booste les besoins pour ce type de fonctions dans les</w:t>
                      </w:r>
                      <w:r w:rsidR="009D610E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9D610E" w:rsidRPr="009D610E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entreprises. </w:t>
                      </w:r>
                    </w:p>
                    <w:p w14:paraId="629459D7" w14:textId="77777777" w:rsidR="00310C4C" w:rsidRDefault="004E1CF9" w:rsidP="009D610E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- </w:t>
                      </w:r>
                      <w:r w:rsidR="009D610E" w:rsidRPr="009D610E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Il s’agit ici de professionnels capables de gérer la présence d’une marque ou</w:t>
                      </w:r>
                      <w:r w:rsidR="009D610E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9D610E" w:rsidRPr="009D610E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d’une entreprise sur ces réseaux. Le renforcement de l’offre de formation sur le Bassin paraît</w:t>
                      </w:r>
                      <w:r w:rsidR="009D610E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9D610E" w:rsidRPr="009D610E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donc pertinent et semble susceptible de motiver un public jeune rompu à ces nouveaux outils</w:t>
                      </w:r>
                      <w:r w:rsidR="009D610E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9D610E" w:rsidRPr="009D610E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de communication. </w:t>
                      </w:r>
                    </w:p>
                    <w:p w14:paraId="2E4985D1" w14:textId="206B59D2" w:rsidR="009449FD" w:rsidRPr="009449FD" w:rsidRDefault="00310C4C" w:rsidP="009D610E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- </w:t>
                      </w:r>
                      <w:r w:rsidR="009D610E" w:rsidRPr="009D610E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Plus globalement, il faut également apprendre à être compétent par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9D610E" w:rsidRPr="009D610E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rapport à la maîtrise des réseaux sociaux. Des modules de formation complémentaires</w:t>
                      </w:r>
                      <w:r w:rsidR="009D610E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9D610E" w:rsidRPr="009D610E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adaptés à différents secteurs/métiers pourraient s’avérer pertinents.</w:t>
                      </w:r>
                    </w:p>
                    <w:p w14:paraId="1E229F38" w14:textId="3E327A29" w:rsidR="00B02445" w:rsidRPr="009449FD" w:rsidRDefault="00B02445" w:rsidP="006544D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4960EEA8" w14:textId="7BE79B8C" w:rsidR="00A72224" w:rsidRPr="009449FD" w:rsidRDefault="00A72224" w:rsidP="00C54AE8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8"/>
                          <w:szCs w:val="36"/>
                        </w:rPr>
                      </w:pPr>
                    </w:p>
                    <w:p w14:paraId="26B088B6" w14:textId="77777777" w:rsidR="00A72224" w:rsidRPr="009449F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2"/>
                          <w:szCs w:val="28"/>
                        </w:rPr>
                      </w:pPr>
                    </w:p>
                    <w:p w14:paraId="5D797440" w14:textId="77777777" w:rsidR="00A72224" w:rsidRPr="009449F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72BE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79F287" wp14:editId="4232084F">
                <wp:simplePos x="0" y="0"/>
                <wp:positionH relativeFrom="column">
                  <wp:posOffset>9251950</wp:posOffset>
                </wp:positionH>
                <wp:positionV relativeFrom="paragraph">
                  <wp:posOffset>5663896</wp:posOffset>
                </wp:positionV>
                <wp:extent cx="60960" cy="77470"/>
                <wp:effectExtent l="0" t="0" r="15240" b="17780"/>
                <wp:wrapNone/>
                <wp:docPr id="71" name="Ellipse 71" descr="Aid Hainaut centre">
                  <a:hlinkClick xmlns:a="http://schemas.openxmlformats.org/drawingml/2006/main" r:id="rId22" tooltip="Technocité- Community manager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0C4E81" id="Ellipse 71" o:spid="_x0000_s1026" alt="Aid Hainaut centre" href="https://www.technocite.be/formations" title="Technocité- Community manager" style="position:absolute;margin-left:728.5pt;margin-top:446pt;width:4.8pt;height:6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" o:button="t" fillcolor="#c00000" strokecolor="#c00000" strokeweight="1pt">
                <v:fill o:detectmouseclick="t"/>
                <v:stroke joinstyle="miter"/>
              </v:oval>
            </w:pict>
          </mc:Fallback>
        </mc:AlternateContent>
      </w:r>
      <w:r w:rsidR="000F7019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77E9E380" wp14:editId="14758715">
                <wp:simplePos x="0" y="0"/>
                <wp:positionH relativeFrom="column">
                  <wp:posOffset>8159861</wp:posOffset>
                </wp:positionH>
                <wp:positionV relativeFrom="paragraph">
                  <wp:posOffset>2850515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23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E27E9D" id="Rectangle 150" o:spid="_x0000_s1026" style="position:absolute;margin-left:642.5pt;margin-top:224.45pt;width:477.9pt;height:360.5pt;z-index:2514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" stroked="f" strokeweight="1pt">
                <v:fill r:id="rId24" o:title="" recolor="t" rotate="t" type="frame"/>
              </v:rect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48672" behindDoc="0" locked="0" layoutInCell="1" allowOverlap="1" wp14:anchorId="71AA49BE" wp14:editId="7BCBF5EF">
                <wp:simplePos x="0" y="0"/>
                <wp:positionH relativeFrom="margin">
                  <wp:posOffset>3322955</wp:posOffset>
                </wp:positionH>
                <wp:positionV relativeFrom="paragraph">
                  <wp:posOffset>5759781</wp:posOffset>
                </wp:positionV>
                <wp:extent cx="558165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3" style="position:absolute;margin-left:261.65pt;margin-top:453.55pt;width:43.95pt;height:34pt;z-index:251548672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">
                <v:oval id="Ellipse 140" o:spid="_x0000_s103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5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56864" behindDoc="0" locked="0" layoutInCell="1" allowOverlap="1" wp14:anchorId="0A455BD4" wp14:editId="5AA6D2B3">
                <wp:simplePos x="0" y="0"/>
                <wp:positionH relativeFrom="column">
                  <wp:posOffset>4823460</wp:posOffset>
                </wp:positionH>
                <wp:positionV relativeFrom="paragraph">
                  <wp:posOffset>5523561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6" style="position:absolute;margin-left:379.8pt;margin-top:434.95pt;width:42.85pt;height:50.6pt;flip:x;z-index:251556864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">
                <v:oval id="Ellipse 143" o:spid="_x0000_s103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8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5C753A8E" wp14:editId="4CEE070D">
                <wp:simplePos x="0" y="0"/>
                <wp:positionH relativeFrom="leftMargin">
                  <wp:posOffset>1553355</wp:posOffset>
                </wp:positionH>
                <wp:positionV relativeFrom="paragraph">
                  <wp:posOffset>6620668</wp:posOffset>
                </wp:positionV>
                <wp:extent cx="2005179" cy="833577"/>
                <wp:effectExtent l="0" t="4762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5179" cy="83357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78F09791" w:rsidR="00A72224" w:rsidRPr="0017238A" w:rsidRDefault="001958FB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Community 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39" style="position:absolute;margin-left:122.3pt;margin-top:521.3pt;width:157.9pt;height:65.65pt;rotation:-90;z-index:2515404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" fillcolor="#63a7da" stroked="f" strokeweight="1pt">
                <v:textbox>
                  <w:txbxContent>
                    <w:p w14:paraId="06F157E7" w14:textId="78F09791" w:rsidR="00A72224" w:rsidRPr="0017238A" w:rsidRDefault="001958FB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Community manager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42DF7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2045289A" wp14:editId="62915862">
                <wp:simplePos x="0" y="0"/>
                <wp:positionH relativeFrom="margin">
                  <wp:posOffset>2238292</wp:posOffset>
                </wp:positionH>
                <wp:positionV relativeFrom="paragraph">
                  <wp:posOffset>2696541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59AB49A6" w:rsidR="00A72224" w:rsidRPr="00310C4C" w:rsidRDefault="003D5925" w:rsidP="00CE065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</w:t>
                            </w:r>
                            <w:r w:rsidR="00310C4C"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le </w:t>
                            </w:r>
                            <w:r w:rsidR="005921B5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="00310C4C"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 w:rsidR="005921B5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="00310C4C"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40" type="#_x0000_t202" style="position:absolute;margin-left:176.25pt;margin-top:212.35pt;width:404.45pt;height:57.6pt;z-index:25149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" filled="f" stroked="f" strokeweight=".5pt">
                <v:textbox>
                  <w:txbxContent>
                    <w:p w14:paraId="621463FE" w14:textId="59AB49A6" w:rsidR="00A72224" w:rsidRPr="00310C4C" w:rsidRDefault="003D5925" w:rsidP="00CE0652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</w:t>
                      </w:r>
                      <w:r w:rsidR="00310C4C"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le </w:t>
                      </w:r>
                      <w:r w:rsidR="005921B5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="00310C4C"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 w:rsidR="005921B5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="00310C4C"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71C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759E37EC" wp14:editId="7CF89F8F">
                <wp:simplePos x="0" y="0"/>
                <wp:positionH relativeFrom="page">
                  <wp:posOffset>10547357</wp:posOffset>
                </wp:positionH>
                <wp:positionV relativeFrom="paragraph">
                  <wp:posOffset>7288480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41" type="#_x0000_t202" style="position:absolute;margin-left:830.5pt;margin-top:573.9pt;width:264.4pt;height:34.75pt;z-index: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2/OAIAAGQ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B60416C" wp14:editId="690E29BB">
                <wp:simplePos x="0" y="0"/>
                <wp:positionH relativeFrom="column">
                  <wp:posOffset>3621386</wp:posOffset>
                </wp:positionH>
                <wp:positionV relativeFrom="paragraph">
                  <wp:posOffset>1538454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978434" id="Connecteur droit 15" o:spid="_x0000_s1026" style="position:absolute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15pt,121.15pt" to="879.7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4/WU4u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EF0B012" wp14:editId="5F63E3A4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B28C9D" id="Connecteur droit 10" o:spid="_x0000_s1026" style="position:absolute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58912" behindDoc="0" locked="0" layoutInCell="1" allowOverlap="1" wp14:anchorId="1932ED54" wp14:editId="1620FC52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5">
                              <a:extLst>
                                <a:ext uri="{96DAC541-7B7A-43D3-8B79-37D633B846F1}">
                                  <asvg:svgBlip xmlns:asvg="http://schemas.microsoft.com/office/drawing/2016/SVG/main" r:embed="rId2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2" style="position:absolute;margin-left:611.2pt;margin-top:158.45pt;width:467.7pt;height:80.3pt;z-index:251558912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njC+A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">
                <v:group id="Groupe 145" o:spid="_x0000_s1043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4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5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6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7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27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15156C8" wp14:editId="0A7CA54B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37" name="Graphique 137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8" type="#_x0000_t202" style="position:absolute;margin-left:92.85pt;margin-top:163.7pt;width:103.8pt;height:50.2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37" name="Graphique 137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01568" behindDoc="0" locked="0" layoutInCell="1" allowOverlap="1" wp14:anchorId="03F92E38" wp14:editId="6ADDD701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60B7EA01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8A24C3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9" style="position:absolute;margin-left:96.25pt;margin-top:161.85pt;width:467.7pt;height:79.4pt;z-index:251501568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Ec6uA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">
                <v:rect id="Rectangle 1535" o:spid="_x0000_s1050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60B7EA01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8A24C3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1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A4402D7" wp14:editId="5B8E3A5F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38" name="Graphique 138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2" type="#_x0000_t202" style="position:absolute;margin-left:128.95pt;margin-top:656.5pt;width:51pt;height:51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38" name="Graphique 138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470B2FA0" wp14:editId="7A6235D6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3" style="position:absolute;margin-left:186pt;margin-top:657.5pt;width:28.35pt;height:28.35pt;z-index:251615232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utTw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">
                <v:oval id="Ellipse 17" o:spid="_x0000_s105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5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45917FCE" wp14:editId="24B83F17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6" style="position:absolute;margin-left:185pt;margin-top:676.5pt;width:20.85pt;height:48.2pt;flip:x;z-index:251617280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">
                <v:oval id="Ellipse 29" o:spid="_x0000_s105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8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15BCBE5" wp14:editId="4B592202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43FCCBA6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2D0FE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9" type="#_x0000_t202" style="position:absolute;margin-left:244pt;margin-top:656.5pt;width:325pt;height:87pt;z-index: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qe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w5Pm6ypOGBBS71OnJGLCkMshfPPwkIYGBxi9084yprQjI4WZ1uyv/7mD/ngC1HO&#10;Wggt5+7nTljFWf1Ng8nbbDQKyoyX0fh6iIu9jKwvI3rX3BO0DLIwXTRDvq9PZmmpecWbmIeuCAkt&#10;0Tvn/mTe+17+eFNSzecxCVo0wi/1yshQOsAaIH7pXoU1Rx6CGh7pJEkxeUdHn9sTMt95KqvIVQC6&#10;R/WIP3Qc2T6+ufBQLu8x6+2fYfYb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2W4qnj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43FCCBA6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2D0FE2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6395DC2B" wp14:editId="357A7999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21DF11" id="Connecteur droit 5207" o:spid="_x0000_s1026" style="position:absolute;flip:y;z-index: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  <w:r w:rsidR="00B01B28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0CD1C82" wp14:editId="3697B86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60" cy="77470"/>
                <wp:effectExtent l="0" t="0" r="15240" b="17780"/>
                <wp:wrapNone/>
                <wp:docPr id="21" name="Ellipse 21" descr="Aid Hainaut centre">
                  <a:hlinkClick xmlns:a="http://schemas.openxmlformats.org/drawingml/2006/main" r:id="rId32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BC2592" id="Ellipse 21" o:spid="_x0000_s1026" alt="Aid Hainaut centre" href="https://www.fermedelsamme.be/filieres?lang=fr" title="Ferme Delsamme - T-Event : Technique du spectacle " style="position:absolute;margin-left:0;margin-top:-.05pt;width:4.8pt;height:6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716FE6F6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758913E3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4387D">
              <w:rPr>
                <w:b/>
                <w:color w:val="63A7DA"/>
                <w:kern w:val="0"/>
                <w:szCs w:val="24"/>
              </w:rPr>
              <w:t>329</w:t>
            </w:r>
            <w:r w:rsidR="0081648E">
              <w:rPr>
                <w:b/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4ED80C3C" w:rsidR="008E0096" w:rsidRPr="002D374E" w:rsidRDefault="004E11B5" w:rsidP="008E0096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 xml:space="preserve">sur le métier </w:t>
            </w:r>
            <w:r w:rsidR="0074387D">
              <w:rPr>
                <w:color w:val="63A7DA"/>
                <w:kern w:val="0"/>
                <w:szCs w:val="24"/>
              </w:rPr>
              <w:t xml:space="preserve">de </w:t>
            </w:r>
            <w:proofErr w:type="spellStart"/>
            <w:r w:rsidR="0074387D">
              <w:rPr>
                <w:color w:val="63A7DA"/>
                <w:kern w:val="0"/>
                <w:szCs w:val="24"/>
              </w:rPr>
              <w:t>community</w:t>
            </w:r>
            <w:proofErr w:type="spellEnd"/>
            <w:r w:rsidR="0074387D">
              <w:rPr>
                <w:color w:val="63A7DA"/>
                <w:kern w:val="0"/>
                <w:szCs w:val="24"/>
              </w:rPr>
              <w:t xml:space="preserve"> manager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53193FC6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26CCE394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294C">
              <w:rPr>
                <w:b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04D58AFE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sont des </w:t>
            </w:r>
            <w:r w:rsidR="00A0294C">
              <w:rPr>
                <w:color w:val="63A7DA"/>
                <w:kern w:val="0"/>
                <w:szCs w:val="24"/>
              </w:rPr>
              <w:t>femmes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77F32A9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1D435ED6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3C9A08D1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7C5101EE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4AC3F6A7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5ADA53C9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04CD2E2C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4E7113E4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6314FDB9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375691A0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0F1D84CA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21F7522E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91194">
              <w:rPr>
                <w:b/>
                <w:noProof/>
                <w:color w:val="63A7DA"/>
                <w:kern w:val="0"/>
                <w:szCs w:val="24"/>
              </w:rPr>
              <w:t>7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3176999D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</w:t>
            </w:r>
            <w:r w:rsidR="006C5A55" w:rsidRPr="002D374E">
              <w:rPr>
                <w:bCs/>
                <w:noProof/>
                <w:color w:val="63A7DA"/>
                <w:kern w:val="0"/>
                <w:szCs w:val="24"/>
              </w:rPr>
              <w:t>O</w:t>
            </w:r>
            <w:r w:rsidRPr="002D374E">
              <w:rPr>
                <w:noProof/>
                <w:color w:val="63A7DA"/>
                <w:kern w:val="0"/>
                <w:szCs w:val="24"/>
              </w:rPr>
              <w:t>nt</w:t>
            </w:r>
            <w:r w:rsidR="006C5A55">
              <w:rPr>
                <w:noProof/>
                <w:color w:val="63A7DA"/>
                <w:kern w:val="0"/>
                <w:szCs w:val="24"/>
              </w:rPr>
              <w:t xml:space="preserve"> entre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 </w:t>
            </w:r>
            <w:r w:rsidR="006C5A55" w:rsidRPr="006C5A55">
              <w:rPr>
                <w:noProof/>
                <w:color w:val="63A7DA"/>
                <w:kern w:val="0"/>
                <w:szCs w:val="24"/>
              </w:rPr>
              <w:t>25 à &lt; 50 ans</w:t>
            </w:r>
          </w:p>
        </w:tc>
      </w:tr>
    </w:tbl>
    <w:p w14:paraId="7A5E464D" w14:textId="620DE69B" w:rsidR="003A2DA2" w:rsidRDefault="0053548C" w:rsidP="00092369">
      <w:pPr>
        <w:ind w:left="720" w:hanging="720"/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B4524A4" wp14:editId="7A7BEECE">
                <wp:simplePos x="0" y="0"/>
                <wp:positionH relativeFrom="column">
                  <wp:posOffset>8016844</wp:posOffset>
                </wp:positionH>
                <wp:positionV relativeFrom="paragraph">
                  <wp:posOffset>1507402</wp:posOffset>
                </wp:positionV>
                <wp:extent cx="2978785" cy="1988820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8785" cy="1988820"/>
                          <a:chOff x="0" y="90530"/>
                          <a:chExt cx="2979480" cy="1989239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0" y="23648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4F9CFA81" w:rsidR="00094BDC" w:rsidRPr="00311F79" w:rsidRDefault="00456C7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1.575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85" name="Graphique 8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49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37349" y="90530"/>
                            <a:ext cx="942131" cy="1989239"/>
                            <a:chOff x="31531" y="65165"/>
                            <a:chExt cx="845644" cy="1629711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48757" y="479451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45EAAF29" w:rsidR="00094BDC" w:rsidRPr="003E2D6C" w:rsidRDefault="00F61A82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30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31531" y="97746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69002867" w:rsidR="00094BDC" w:rsidRPr="003E2D6C" w:rsidRDefault="00F61A82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8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0F561195" w:rsidR="00094BDC" w:rsidRPr="003E2D6C" w:rsidRDefault="00F61A82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282351" y="65165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59D67E1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2D31B4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0" style="position:absolute;left:0;text-align:left;margin-left:631.25pt;margin-top:118.7pt;width:234.55pt;height:156.6pt;z-index:251709440;mso-width-relative:margin;mso-height-relative:margin" coordorigin=",905" coordsize="29794,19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">
                <v:shape id="Zone de texte 225" o:spid="_x0000_s1061" type="#_x0000_t202" style="position:absolute;top:2364;width:11779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4F9CFA81" w:rsidR="00094BDC" w:rsidRPr="00311F79" w:rsidRDefault="00456C7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1.575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85" name="Graphique 8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49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2" style="position:absolute;left:20373;top:905;width:9421;height:19892" coordorigin="315,651" coordsize="8456,1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63" type="#_x0000_t202" style="position:absolute;left:487;top:479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45EAAF29" w:rsidR="00094BDC" w:rsidRPr="003E2D6C" w:rsidRDefault="00F61A82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30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64" type="#_x0000_t202" style="position:absolute;left:315;top:977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69002867" w:rsidR="00094BDC" w:rsidRPr="003E2D6C" w:rsidRDefault="00F61A82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8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65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0F561195" w:rsidR="00094BDC" w:rsidRPr="003E2D6C" w:rsidRDefault="00F61A82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5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66" type="#_x0000_t202" style="position:absolute;left:2823;top:65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59D67E1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2D31B4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41A3B35" wp14:editId="7F85423A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7" style="position:absolute;left:0;text-align:left;margin-left:606.95pt;margin-top:349.1pt;width:467.7pt;height:75.8pt;z-index:251695104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">
                <v:group id="Groupe 179" o:spid="_x0000_s1068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9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70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71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EF3F0B3" wp14:editId="364AB2C4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65D577AD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518" name="Graphique 1518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2" type="#_x0000_t202" style="position:absolute;left:0;text-align:left;margin-left:189.6pt;margin-top:347.35pt;width:68.05pt;height:62.3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EETduU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65D577AD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518" name="Graphique 1518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4534709" wp14:editId="6AB8E13E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520" name="Graphique 1520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3" type="#_x0000_t202" style="position:absolute;left:0;text-align:left;margin-left:616.95pt;margin-top:338.2pt;width:79.35pt;height:59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520" name="Graphique 1520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459584" behindDoc="0" locked="0" layoutInCell="1" allowOverlap="1" wp14:anchorId="70C2B691" wp14:editId="51A5F1C5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8EE42C" id="Groupe 51" o:spid="_x0000_s1026" style="position:absolute;margin-left:13.55pt;margin-top:-23.7pt;width:118.95pt;height:756pt;z-index:251459584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2A383BE6" wp14:editId="66390222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F27C2" id="Forme libre 33" o:spid="_x0000_s1026" style="position:absolute;margin-left:-29.1pt;margin-top:19.8pt;width:147.55pt;height:756pt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461632" behindDoc="0" locked="0" layoutInCell="1" allowOverlap="1" wp14:anchorId="0F85DA7E" wp14:editId="3413BDF3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796E4C" id="Groupe 102" o:spid="_x0000_s1026" style="position:absolute;margin-left:1062.05pt;margin-top:-16pt;width:120.8pt;height:749.3pt;z-index:251461632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2A6E3250" wp14:editId="746AE6D2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4" type="#_x0000_t118" style="position:absolute;left:0;text-align:left;margin-left:289.4pt;margin-top:23.15pt;width:820.5pt;height:1in;z-index: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vY0roo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623F58C" wp14:editId="4425F46F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75" type="#_x0000_t202" style="position:absolute;left:0;text-align:left;margin-left:400.9pt;margin-top:188.65pt;width:62.05pt;height:38.6pt;rotation:180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4BDC7816" wp14:editId="7F1F20C2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58C21E6D" w:rsidR="00094BDC" w:rsidRPr="005546BC" w:rsidRDefault="0028251D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28251D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E - Communication, Média et Multimédia</w:t>
                            </w:r>
                            <w:r w:rsidRPr="0028251D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cr/>
                            </w:r>
                            <w:r w:rsidR="00094BDC"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21" name="Graphique 1521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7E0E814C" w:rsidR="00094BDC" w:rsidRPr="005546BC" w:rsidRDefault="00371F7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12</w:t>
                            </w:r>
                            <w:r w:rsidR="00723F6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8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6" style="position:absolute;left:0;text-align:left;margin-left:257.8pt;margin-top:111.6pt;width:114.9pt;height:202.15pt;z-index:25156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" fillcolor="#63a7da" strokecolor="#63a7da" strokeweight=".5pt">
                <v:textbox>
                  <w:txbxContent>
                    <w:p w14:paraId="7C8B5F73" w14:textId="58C21E6D" w:rsidR="00094BDC" w:rsidRPr="005546BC" w:rsidRDefault="0028251D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28251D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E - Communication, Média et Multimédia</w:t>
                      </w:r>
                      <w:r w:rsidRPr="0028251D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cr/>
                      </w:r>
                      <w:r w:rsidR="00094BDC"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21" name="Graphique 1521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7E0E814C" w:rsidR="00094BDC" w:rsidRPr="005546BC" w:rsidRDefault="00371F7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12</w:t>
                      </w:r>
                      <w:r w:rsidR="00723F6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8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080656D6" wp14:editId="6838BBE5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56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3F646" id="Rectangle 5268" o:spid="_x0000_s1026" style="position:absolute;margin-left:-854.85pt;margin-top:188.55pt;width:198.4pt;height:47.5pt;rotation:90;z-index:2516039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57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650D4DCF" wp14:editId="638D1F20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56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FE4FA" id="Rectangle 46" o:spid="_x0000_s1026" style="position:absolute;margin-left:-1017.75pt;margin-top:186.7pt;width:198.4pt;height:48.65pt;rotation:-90;z-index:2516019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57" o:title="" recolor="t" rotate="t" type="frame"/>
                <w10:wrap anchorx="margin"/>
              </v:rect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EC1A0DA" wp14:editId="37EFEDC9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165B9073" w:rsidR="003F1FDB" w:rsidRPr="00D02F28" w:rsidRDefault="000A3186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-3,5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0DE3E193" w:rsidR="003F1FDB" w:rsidRPr="00D02F28" w:rsidRDefault="0044038D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</w:t>
                                  </w:r>
                                  <w:r w:rsidR="000A3186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2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 l'emploi</w:t>
                                  </w:r>
                                </w:p>
                                <w:p w14:paraId="3E91F5C1" w14:textId="5028F896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r w:rsidR="0068511A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0EB69F00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0F6073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77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77" type="#_x0000_t202" style="position:absolute;left:0;text-align:left;margin-left:664.1pt;margin-top:291.7pt;width:340.15pt;height:55.8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165B9073" w:rsidR="003F1FDB" w:rsidRPr="00D02F28" w:rsidRDefault="000A3186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-3,5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0DE3E193" w:rsidR="003F1FDB" w:rsidRPr="00D02F28" w:rsidRDefault="0044038D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</w:t>
                            </w:r>
                            <w:r w:rsidR="000A3186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2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 l'emploi</w:t>
                            </w:r>
                          </w:p>
                          <w:p w14:paraId="3E91F5C1" w14:textId="5028F896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r w:rsidR="0068511A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0EB69F00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0F6073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77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569152" behindDoc="0" locked="0" layoutInCell="1" allowOverlap="1" wp14:anchorId="2184FFE9" wp14:editId="0A8205B9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B0CC94D" wp14:editId="39224B8C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563F56" id="Connecteur droit 5253" o:spid="_x0000_s1026" style="position:absolute;flip:x y;z-index:251593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566B79DE" wp14:editId="73B8FC51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78" type="#_x0000_t202" style="position:absolute;left:0;text-align:left;margin-left:602.65pt;margin-top:424.35pt;width:304.75pt;height:21.7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B3BAA04" wp14:editId="1AB4B40D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2D36E9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60" w:history="1">
                              <w:r w:rsidR="00792F8E" w:rsidRPr="00DB4FE7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6BEDB67F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 scanne</w:t>
                            </w:r>
                            <w:r w:rsidR="00DB4FE7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49" name="Image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79" type="#_x0000_t202" style="position:absolute;left:0;text-align:left;margin-left:1044pt;margin-top:621.7pt;width:172.45pt;height:118.9pt;z-index: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2D36E9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62" w:history="1">
                        <w:r w:rsidR="00792F8E" w:rsidRPr="00DB4FE7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6BEDB67F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 scanne</w:t>
                      </w:r>
                      <w:r w:rsidR="00DB4FE7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49" name="Image 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12BFACE2" wp14:editId="216C1DAF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264BF" id="Forme libre 25" o:spid="_x0000_s1026" style="position:absolute;margin-left:86.05pt;margin-top:18pt;width:137.25pt;height:756pt;z-index:2514575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1456645E" wp14:editId="4BBB7693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80" style="position:absolute;left:0;text-align:left;margin-left:130.6pt;margin-top:-10.9pt;width:963.35pt;height:88.85pt;z-index:251564032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">
                <v:rect id="Rectangle 193" o:spid="_x0000_s1081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2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anchorId="24F489E7" wp14:editId="71C0C17D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63">
                            <a:extLs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3" type="#_x0000_t202" style="position:absolute;left:0;text-align:left;margin-left:887pt;margin-top:666.15pt;width:22.7pt;height:22.7pt;z-index: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" stroked="f" strokeweight=".5pt">
                <v:fill r:id="rId65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6F486F7D" wp14:editId="0ACBBB52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4" type="#_x0000_t202" style="position:absolute;left:0;text-align:left;margin-left:439pt;margin-top:6.05pt;width:22pt;height:30pt;z-index: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CZVUUn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07E69410" w14:textId="33CADD24" w:rsidR="003C16BD" w:rsidRPr="003C16BD" w:rsidRDefault="003C16BD" w:rsidP="003C16BD">
      <w:pPr>
        <w:rPr>
          <w:lang w:bidi="fr-FR"/>
        </w:rPr>
      </w:pPr>
    </w:p>
    <w:p w14:paraId="089271D1" w14:textId="75251A31" w:rsidR="003C16BD" w:rsidRPr="003C16BD" w:rsidRDefault="003C16BD" w:rsidP="003C16BD">
      <w:pPr>
        <w:rPr>
          <w:lang w:bidi="fr-FR"/>
        </w:rPr>
      </w:pPr>
    </w:p>
    <w:p w14:paraId="2B6ABDA4" w14:textId="38FA0F86" w:rsidR="003C16BD" w:rsidRPr="003C16BD" w:rsidRDefault="003C16BD" w:rsidP="003C16BD">
      <w:pPr>
        <w:rPr>
          <w:lang w:bidi="fr-FR"/>
        </w:rPr>
      </w:pPr>
    </w:p>
    <w:p w14:paraId="6C326470" w14:textId="644417F1" w:rsidR="003C16BD" w:rsidRPr="003C16BD" w:rsidRDefault="003C16BD" w:rsidP="003C16BD">
      <w:pPr>
        <w:rPr>
          <w:lang w:bidi="fr-FR"/>
        </w:rPr>
      </w:pPr>
    </w:p>
    <w:p w14:paraId="2357711D" w14:textId="6C9B22F9" w:rsidR="003C16BD" w:rsidRPr="003C16BD" w:rsidRDefault="003C16BD" w:rsidP="003C16BD">
      <w:pPr>
        <w:rPr>
          <w:lang w:bidi="fr-FR"/>
        </w:rPr>
      </w:pPr>
    </w:p>
    <w:p w14:paraId="1699A890" w14:textId="1FE46AC4" w:rsidR="003C16BD" w:rsidRPr="003C16BD" w:rsidRDefault="003C16BD" w:rsidP="003C16BD">
      <w:pPr>
        <w:rPr>
          <w:lang w:bidi="fr-FR"/>
        </w:rPr>
      </w:pPr>
    </w:p>
    <w:p w14:paraId="18E09B80" w14:textId="7BBA3D1C" w:rsidR="003C16BD" w:rsidRPr="003C16BD" w:rsidRDefault="003C16BD" w:rsidP="003C16BD">
      <w:pPr>
        <w:rPr>
          <w:lang w:bidi="fr-FR"/>
        </w:rPr>
      </w:pPr>
    </w:p>
    <w:p w14:paraId="32C7638B" w14:textId="26429574" w:rsidR="003C16BD" w:rsidRPr="003C16BD" w:rsidRDefault="003C16BD" w:rsidP="003C16BD">
      <w:pPr>
        <w:rPr>
          <w:lang w:bidi="fr-FR"/>
        </w:rPr>
      </w:pPr>
    </w:p>
    <w:p w14:paraId="636C4154" w14:textId="24A5CA6A" w:rsidR="003C16BD" w:rsidRPr="003C16BD" w:rsidRDefault="0028251D" w:rsidP="003C16BD">
      <w:pPr>
        <w:rPr>
          <w:lang w:bidi="fr-FR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2636" behindDoc="0" locked="0" layoutInCell="1" allowOverlap="1" wp14:anchorId="08AD7774" wp14:editId="44DDE346">
                <wp:simplePos x="0" y="0"/>
                <wp:positionH relativeFrom="column">
                  <wp:posOffset>7359650</wp:posOffset>
                </wp:positionH>
                <wp:positionV relativeFrom="paragraph">
                  <wp:posOffset>25400</wp:posOffset>
                </wp:positionV>
                <wp:extent cx="6048627" cy="2271932"/>
                <wp:effectExtent l="0" t="0" r="9525" b="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627" cy="22719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21423A74">
                                  <wp:extent cx="5802328" cy="2085975"/>
                                  <wp:effectExtent l="0" t="19050" r="0" b="47625"/>
                                  <wp:docPr id="84" name="Diagramme 8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6" r:lo="rId67" r:qs="rId68" r:cs="rId6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D7774" id="Zone de texte 69" o:spid="_x0000_s1085" type="#_x0000_t202" style="position:absolute;margin-left:579.5pt;margin-top:2pt;width:476.25pt;height:178.9pt;z-index:2516326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21423A74">
                            <wp:extent cx="5802328" cy="2085975"/>
                            <wp:effectExtent l="0" t="19050" r="0" b="47625"/>
                            <wp:docPr id="84" name="Diagramme 8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1" r:lo="rId67" r:qs="rId68" r:cs="rId6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553B4B" w14:textId="15D089AF" w:rsidR="003C16BD" w:rsidRPr="003C16BD" w:rsidRDefault="003C16BD" w:rsidP="003C16BD">
      <w:pPr>
        <w:rPr>
          <w:lang w:bidi="fr-FR"/>
        </w:rPr>
      </w:pPr>
    </w:p>
    <w:p w14:paraId="7C3EC574" w14:textId="0F29ECE7" w:rsidR="003C16BD" w:rsidRPr="003C16BD" w:rsidRDefault="003C16BD" w:rsidP="003C16BD">
      <w:pPr>
        <w:rPr>
          <w:lang w:bidi="fr-FR"/>
        </w:rPr>
      </w:pPr>
    </w:p>
    <w:p w14:paraId="567213D6" w14:textId="716FE23D" w:rsidR="003C16BD" w:rsidRPr="003C16BD" w:rsidRDefault="003C16BD" w:rsidP="003C16BD">
      <w:pPr>
        <w:rPr>
          <w:lang w:bidi="fr-FR"/>
        </w:rPr>
      </w:pPr>
    </w:p>
    <w:p w14:paraId="6C4734C5" w14:textId="02C05817" w:rsidR="003C16BD" w:rsidRPr="003C16BD" w:rsidRDefault="003C16BD" w:rsidP="003C16BD">
      <w:pPr>
        <w:rPr>
          <w:lang w:bidi="fr-FR"/>
        </w:rPr>
      </w:pPr>
    </w:p>
    <w:p w14:paraId="28001AD6" w14:textId="27124B3A" w:rsidR="003C16BD" w:rsidRPr="003C16BD" w:rsidRDefault="003C16BD" w:rsidP="003C16BD">
      <w:pPr>
        <w:rPr>
          <w:lang w:bidi="fr-FR"/>
        </w:rPr>
      </w:pPr>
    </w:p>
    <w:p w14:paraId="03DCC57E" w14:textId="479128F2" w:rsidR="003C16BD" w:rsidRPr="003C16BD" w:rsidRDefault="003C16BD" w:rsidP="003C16BD">
      <w:pPr>
        <w:rPr>
          <w:lang w:bidi="fr-FR"/>
        </w:rPr>
      </w:pPr>
    </w:p>
    <w:p w14:paraId="26DCB245" w14:textId="7BAFB92F" w:rsidR="003C16BD" w:rsidRPr="003C16BD" w:rsidRDefault="003C16BD" w:rsidP="003C16BD">
      <w:pPr>
        <w:rPr>
          <w:lang w:bidi="fr-FR"/>
        </w:rPr>
      </w:pPr>
    </w:p>
    <w:p w14:paraId="1F604227" w14:textId="4AD6923B" w:rsidR="003C16BD" w:rsidRPr="003C16BD" w:rsidRDefault="003C16BD" w:rsidP="003C16BD">
      <w:pPr>
        <w:rPr>
          <w:lang w:bidi="fr-FR"/>
        </w:rPr>
      </w:pPr>
    </w:p>
    <w:p w14:paraId="24B4C6E3" w14:textId="463ECA0E" w:rsidR="003C16BD" w:rsidRPr="003C16BD" w:rsidRDefault="003C16BD" w:rsidP="003C16BD">
      <w:pPr>
        <w:rPr>
          <w:lang w:bidi="fr-FR"/>
        </w:rPr>
      </w:pPr>
    </w:p>
    <w:p w14:paraId="71DA61E3" w14:textId="61EA2365" w:rsidR="003C16BD" w:rsidRPr="003C16BD" w:rsidRDefault="003C16BD" w:rsidP="003C16BD">
      <w:pPr>
        <w:rPr>
          <w:lang w:bidi="fr-FR"/>
        </w:rPr>
      </w:pPr>
    </w:p>
    <w:p w14:paraId="6E5CC31D" w14:textId="77B61F2D" w:rsidR="003C16BD" w:rsidRPr="003C16BD" w:rsidRDefault="003C16BD" w:rsidP="003C16BD">
      <w:pPr>
        <w:rPr>
          <w:lang w:bidi="fr-FR"/>
        </w:rPr>
      </w:pPr>
    </w:p>
    <w:p w14:paraId="20D6F411" w14:textId="715DE73F" w:rsidR="003C16BD" w:rsidRPr="003C16BD" w:rsidRDefault="003C16BD" w:rsidP="003C16BD">
      <w:pPr>
        <w:rPr>
          <w:lang w:bidi="fr-FR"/>
        </w:rPr>
      </w:pPr>
    </w:p>
    <w:p w14:paraId="3A7D4922" w14:textId="736B70E5" w:rsidR="003C16BD" w:rsidRPr="003C16BD" w:rsidRDefault="003C16BD" w:rsidP="003C16BD">
      <w:pPr>
        <w:rPr>
          <w:lang w:bidi="fr-FR"/>
        </w:rPr>
      </w:pPr>
    </w:p>
    <w:p w14:paraId="7BD6EF55" w14:textId="7FA890AD" w:rsidR="003C16BD" w:rsidRPr="003C16BD" w:rsidRDefault="003C16BD" w:rsidP="003C16BD">
      <w:pPr>
        <w:rPr>
          <w:lang w:bidi="fr-FR"/>
        </w:rPr>
      </w:pPr>
    </w:p>
    <w:p w14:paraId="00C34658" w14:textId="5E6E5D6E" w:rsidR="003C16BD" w:rsidRPr="003C16BD" w:rsidRDefault="003C16BD" w:rsidP="003C16BD">
      <w:pPr>
        <w:rPr>
          <w:lang w:bidi="fr-FR"/>
        </w:rPr>
      </w:pPr>
    </w:p>
    <w:p w14:paraId="4B033F65" w14:textId="1AFC9105" w:rsidR="003C16BD" w:rsidRPr="003C16BD" w:rsidRDefault="000F6073" w:rsidP="003C16BD">
      <w:pPr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D6D0F5F" wp14:editId="0F64CDE6">
                <wp:simplePos x="0" y="0"/>
                <wp:positionH relativeFrom="column">
                  <wp:posOffset>8115935</wp:posOffset>
                </wp:positionH>
                <wp:positionV relativeFrom="paragraph">
                  <wp:posOffset>85888</wp:posOffset>
                </wp:positionV>
                <wp:extent cx="576000" cy="576000"/>
                <wp:effectExtent l="0" t="0" r="0" b="0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" cy="576000"/>
                        </a:xfrm>
                        <a:prstGeom prst="rect">
                          <a:avLst/>
                        </a:prstGeom>
                        <a:blipFill>
                          <a:blip r:embed="rId72">
                            <a:extLs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0578F" id="Rectangle 152" o:spid="_x0000_s1026" style="position:absolute;margin-left:639.05pt;margin-top:6.75pt;width:45.35pt;height:45.3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" stroked="f" strokeweight="1pt">
                <v:fill r:id="rId74" o:title="" recolor="t" rotate="t" type="frame"/>
              </v:rect>
            </w:pict>
          </mc:Fallback>
        </mc:AlternateContent>
      </w:r>
    </w:p>
    <w:p w14:paraId="6855CF7B" w14:textId="1F690549" w:rsidR="003C16BD" w:rsidRPr="003C16BD" w:rsidRDefault="003C16BD" w:rsidP="003C16BD">
      <w:pPr>
        <w:rPr>
          <w:lang w:bidi="fr-FR"/>
        </w:rPr>
      </w:pPr>
    </w:p>
    <w:p w14:paraId="534ED399" w14:textId="72BA5CA8" w:rsidR="003C16BD" w:rsidRPr="003C16BD" w:rsidRDefault="003C16BD" w:rsidP="003C16BD">
      <w:pPr>
        <w:rPr>
          <w:lang w:bidi="fr-FR"/>
        </w:rPr>
      </w:pPr>
    </w:p>
    <w:p w14:paraId="4E091A24" w14:textId="55AD3981" w:rsidR="003C16BD" w:rsidRPr="003C16BD" w:rsidRDefault="003C16BD" w:rsidP="003C16BD">
      <w:pPr>
        <w:rPr>
          <w:lang w:bidi="fr-FR"/>
        </w:rPr>
      </w:pPr>
    </w:p>
    <w:p w14:paraId="077BEEA5" w14:textId="24E0A2AD" w:rsidR="003C16BD" w:rsidRPr="003C16BD" w:rsidRDefault="003C16BD" w:rsidP="003C16BD">
      <w:pPr>
        <w:rPr>
          <w:lang w:bidi="fr-FR"/>
        </w:rPr>
      </w:pPr>
    </w:p>
    <w:p w14:paraId="767CF653" w14:textId="4A85633A" w:rsidR="003C16BD" w:rsidRPr="003C16BD" w:rsidRDefault="001C63B6" w:rsidP="003C16BD">
      <w:pPr>
        <w:rPr>
          <w:lang w:bidi="fr-FR"/>
        </w:rPr>
      </w:pPr>
      <w:r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71200" behindDoc="0" locked="0" layoutInCell="1" allowOverlap="1" wp14:anchorId="3C05BDC8" wp14:editId="770B163E">
                <wp:simplePos x="0" y="0"/>
                <wp:positionH relativeFrom="page">
                  <wp:posOffset>1620520</wp:posOffset>
                </wp:positionH>
                <wp:positionV relativeFrom="paragraph">
                  <wp:posOffset>13970</wp:posOffset>
                </wp:positionV>
                <wp:extent cx="5940000" cy="995882"/>
                <wp:effectExtent l="0" t="0" r="381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995882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86" style="position:absolute;margin-left:127.6pt;margin-top:1.1pt;width:467.7pt;height:78.4pt;z-index:251571200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">
                <v:group id="Groupe 87" o:spid="_x0000_s1087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88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89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90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E22C543" w14:textId="19052FE5" w:rsidR="003C16BD" w:rsidRPr="003C16BD" w:rsidRDefault="00C60EB7" w:rsidP="003C16BD">
      <w:pPr>
        <w:rPr>
          <w:lang w:bidi="fr-FR"/>
        </w:rPr>
      </w:pPr>
      <w:r w:rsidRPr="00C60EB7">
        <w:rPr>
          <w:lang w:bidi="fr-FR"/>
        </w:rPr>
        <w:drawing>
          <wp:anchor distT="0" distB="0" distL="114300" distR="114300" simplePos="0" relativeHeight="251880448" behindDoc="0" locked="0" layoutInCell="1" allowOverlap="1" wp14:anchorId="31DE545C" wp14:editId="1A4821AB">
            <wp:simplePos x="0" y="0"/>
            <wp:positionH relativeFrom="column">
              <wp:posOffset>4975860</wp:posOffset>
            </wp:positionH>
            <wp:positionV relativeFrom="paragraph">
              <wp:posOffset>3871595</wp:posOffset>
            </wp:positionV>
            <wp:extent cx="573405" cy="573405"/>
            <wp:effectExtent l="0" t="0" r="0" b="0"/>
            <wp:wrapNone/>
            <wp:docPr id="72" name="Graphiqu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phique 45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EB7">
        <w:rPr>
          <w:lang w:bidi="fr-F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B2339B5" wp14:editId="5C405E4F">
                <wp:simplePos x="0" y="0"/>
                <wp:positionH relativeFrom="column">
                  <wp:posOffset>4790049</wp:posOffset>
                </wp:positionH>
                <wp:positionV relativeFrom="paragraph">
                  <wp:posOffset>4418157</wp:posOffset>
                </wp:positionV>
                <wp:extent cx="956310" cy="288925"/>
                <wp:effectExtent l="0" t="0" r="0" b="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9015AF" w14:textId="0B8509F4" w:rsidR="00C60EB7" w:rsidRPr="00C60EB7" w:rsidRDefault="00C60EB7" w:rsidP="00C60EB7">
                            <w:pPr>
                              <w:jc w:val="center"/>
                              <w:rPr>
                                <w:rFonts w:ascii="HELVETICA NEUE CONDENSED" w:hAnsi="HELVETICA NEUE CONDENSED"/>
                                <w:b/>
                                <w:bCs/>
                                <w:color w:val="5B9BD5" w:themeColor="accent5"/>
                                <w:sz w:val="13"/>
                                <w:szCs w:val="13"/>
                                <w:lang w:val="nl-NL"/>
                              </w:rPr>
                            </w:pPr>
                            <w:r w:rsidRPr="00C60EB7">
                              <w:rPr>
                                <w:rFonts w:ascii="HELVETICA NEUE CONDENSED" w:hAnsi="HELVETICA NEUE CONDENSED"/>
                                <w:color w:val="5B9BD5" w:themeColor="accent5"/>
                                <w:sz w:val="13"/>
                                <w:szCs w:val="13"/>
                                <w:lang w:val="nl-NL"/>
                              </w:rPr>
                              <w:t xml:space="preserve">ARTS &amp; </w:t>
                            </w:r>
                            <w:r w:rsidRPr="00C60EB7">
                              <w:rPr>
                                <w:rFonts w:ascii="HELVETICA NEUE CONDENSED" w:hAnsi="HELVETICA NEUE CONDENSED"/>
                                <w:color w:val="5B9BD5" w:themeColor="accent5"/>
                                <w:sz w:val="13"/>
                                <w:szCs w:val="13"/>
                                <w:lang w:val="nl-NL"/>
                              </w:rPr>
                              <w:t>SPECTACLE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339B5" id="Zone de texte 67" o:spid="_x0000_s1091" type="#_x0000_t202" style="position:absolute;margin-left:377.15pt;margin-top:347.9pt;width:75.3pt;height:22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" filled="f" stroked="f" strokeweight=".5pt">
                <v:textbox>
                  <w:txbxContent>
                    <w:p w14:paraId="7E9015AF" w14:textId="0B8509F4" w:rsidR="00C60EB7" w:rsidRPr="00C60EB7" w:rsidRDefault="00C60EB7" w:rsidP="00C60EB7">
                      <w:pPr>
                        <w:jc w:val="center"/>
                        <w:rPr>
                          <w:rFonts w:ascii="HELVETICA NEUE CONDENSED" w:hAnsi="HELVETICA NEUE CONDENSED"/>
                          <w:b/>
                          <w:bCs/>
                          <w:color w:val="5B9BD5" w:themeColor="accent5"/>
                          <w:sz w:val="13"/>
                          <w:szCs w:val="13"/>
                          <w:lang w:val="nl-NL"/>
                        </w:rPr>
                      </w:pPr>
                      <w:r w:rsidRPr="00C60EB7">
                        <w:rPr>
                          <w:rFonts w:ascii="HELVETICA NEUE CONDENSED" w:hAnsi="HELVETICA NEUE CONDENSED"/>
                          <w:color w:val="5B9BD5" w:themeColor="accent5"/>
                          <w:sz w:val="13"/>
                          <w:szCs w:val="13"/>
                          <w:lang w:val="nl-NL"/>
                        </w:rPr>
                        <w:t xml:space="preserve">ARTS &amp; </w:t>
                      </w:r>
                      <w:r w:rsidRPr="00C60EB7">
                        <w:rPr>
                          <w:rFonts w:ascii="HELVETICA NEUE CONDENSED" w:hAnsi="HELVETICA NEUE CONDENSED"/>
                          <w:color w:val="5B9BD5" w:themeColor="accent5"/>
                          <w:sz w:val="13"/>
                          <w:szCs w:val="13"/>
                          <w:lang w:val="nl-NL"/>
                        </w:rPr>
                        <w:t>SPECTACLE</w:t>
                      </w:r>
                    </w:p>
                  </w:txbxContent>
                </v:textbox>
              </v:shape>
            </w:pict>
          </mc:Fallback>
        </mc:AlternateContent>
      </w:r>
      <w:r w:rsidR="00DE1FB3" w:rsidRPr="00DE1FB3">
        <w:rPr>
          <w:lang w:bidi="fr-F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502F145" wp14:editId="255CF436">
                <wp:simplePos x="0" y="0"/>
                <wp:positionH relativeFrom="column">
                  <wp:posOffset>4973320</wp:posOffset>
                </wp:positionH>
                <wp:positionV relativeFrom="paragraph">
                  <wp:posOffset>3642995</wp:posOffset>
                </wp:positionV>
                <wp:extent cx="794385" cy="329565"/>
                <wp:effectExtent l="0" t="0" r="0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38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1905CF" w14:textId="4E511838" w:rsidR="00DE1FB3" w:rsidRPr="00F13403" w:rsidRDefault="00DE1FB3" w:rsidP="00DE1FB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6683A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49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2F145" id="Zone de texte 59" o:spid="_x0000_s1092" type="#_x0000_t202" style="position:absolute;margin-left:391.6pt;margin-top:286.85pt;width:62.55pt;height:25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" filled="f" stroked="f" strokeweight=".5pt">
                <v:textbox>
                  <w:txbxContent>
                    <w:p w14:paraId="351905CF" w14:textId="4E511838" w:rsidR="00DE1FB3" w:rsidRPr="00F13403" w:rsidRDefault="00DE1FB3" w:rsidP="00DE1FB3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86683A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49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OE</w:t>
                      </w:r>
                    </w:p>
                  </w:txbxContent>
                </v:textbox>
              </v:shape>
            </w:pict>
          </mc:Fallback>
        </mc:AlternateContent>
      </w:r>
      <w:r w:rsidR="00C766DC"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3BDDAAE0" wp14:editId="2D57060E">
                <wp:simplePos x="0" y="0"/>
                <wp:positionH relativeFrom="column">
                  <wp:posOffset>3643532</wp:posOffset>
                </wp:positionH>
                <wp:positionV relativeFrom="paragraph">
                  <wp:posOffset>3940956</wp:posOffset>
                </wp:positionV>
                <wp:extent cx="793115" cy="841375"/>
                <wp:effectExtent l="0" t="0" r="0" b="0"/>
                <wp:wrapNone/>
                <wp:docPr id="64" name="Groupe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841375"/>
                          <a:chOff x="0" y="0"/>
                          <a:chExt cx="793115" cy="841375"/>
                        </a:xfrm>
                      </wpg:grpSpPr>
                      <pic:pic xmlns:pic="http://schemas.openxmlformats.org/drawingml/2006/picture">
                        <pic:nvPicPr>
                          <pic:cNvPr id="65" name="Graphique 65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570230" cy="570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Zone de texte 66"/>
                        <wps:cNvSpPr txBox="1"/>
                        <wps:spPr>
                          <a:xfrm>
                            <a:off x="0" y="552450"/>
                            <a:ext cx="79311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212476" w14:textId="77777777" w:rsidR="00C766DC" w:rsidRPr="000A65DE" w:rsidRDefault="00C766DC" w:rsidP="00C766DC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0A65DE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COMMERCE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DDAAE0" id="Groupe 64" o:spid="_x0000_s1093" style="position:absolute;margin-left:286.9pt;margin-top:310.3pt;width:62.45pt;height:66.25pt;z-index:251876352" coordsize="7931,8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65" o:spid="_x0000_s1094" type="#_x0000_t75" style="position:absolute;left:1143;width:5702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">
                  <v:imagedata r:id="rId79" o:title=""/>
                </v:shape>
                <v:shape id="Zone de texte 66" o:spid="_x0000_s1095" type="#_x0000_t202" style="position:absolute;top:5524;width:7931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<v:textbox>
                    <w:txbxContent>
                      <w:p w14:paraId="42212476" w14:textId="77777777" w:rsidR="00C766DC" w:rsidRPr="000A65DE" w:rsidRDefault="00C766DC" w:rsidP="00C766DC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0A65DE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COMMERCE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4613" w:rsidRPr="002A4613">
        <w:rPr>
          <w:lang w:bidi="fr-F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216CB8D" wp14:editId="170B87A4">
                <wp:simplePos x="0" y="0"/>
                <wp:positionH relativeFrom="column">
                  <wp:posOffset>3804041</wp:posOffset>
                </wp:positionH>
                <wp:positionV relativeFrom="paragraph">
                  <wp:posOffset>3678701</wp:posOffset>
                </wp:positionV>
                <wp:extent cx="794657" cy="329873"/>
                <wp:effectExtent l="0" t="0" r="0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657" cy="3298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9DF7D" w14:textId="5749C4C3" w:rsidR="002A4613" w:rsidRPr="00F13403" w:rsidRDefault="002A4613" w:rsidP="002A461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E1FB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7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1 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6CB8D" id="Zone de texte 54" o:spid="_x0000_s1096" type="#_x0000_t202" style="position:absolute;margin-left:299.55pt;margin-top:289.65pt;width:62.55pt;height:25.9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" filled="f" stroked="f" strokeweight=".5pt">
                <v:textbox>
                  <w:txbxContent>
                    <w:p w14:paraId="4029DF7D" w14:textId="5749C4C3" w:rsidR="002A4613" w:rsidRPr="00F13403" w:rsidRDefault="002A4613" w:rsidP="002A4613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DE1FB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7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1 OE</w:t>
                      </w:r>
                    </w:p>
                  </w:txbxContent>
                </v:textbox>
              </v:shape>
            </w:pict>
          </mc:Fallback>
        </mc:AlternateContent>
      </w:r>
      <w:r w:rsidR="002A4613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9E4E953" wp14:editId="203DA9A1">
                <wp:simplePos x="0" y="0"/>
                <wp:positionH relativeFrom="column">
                  <wp:posOffset>2770163</wp:posOffset>
                </wp:positionH>
                <wp:positionV relativeFrom="paragraph">
                  <wp:posOffset>3679727</wp:posOffset>
                </wp:positionV>
                <wp:extent cx="794657" cy="329873"/>
                <wp:effectExtent l="0" t="0" r="0" b="0"/>
                <wp:wrapNone/>
                <wp:docPr id="157" name="Zone de text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657" cy="3298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572D2" w14:textId="4A39FD2F" w:rsidR="003270F8" w:rsidRPr="00F13403" w:rsidRDefault="003270F8" w:rsidP="003270F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A461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91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4E953" id="Zone de texte 157" o:spid="_x0000_s1097" type="#_x0000_t202" style="position:absolute;margin-left:218.1pt;margin-top:289.75pt;width:62.55pt;height:25.9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" filled="f" stroked="f" strokeweight=".5pt">
                <v:textbox>
                  <w:txbxContent>
                    <w:p w14:paraId="5F1572D2" w14:textId="4A39FD2F" w:rsidR="003270F8" w:rsidRPr="00F13403" w:rsidRDefault="003270F8" w:rsidP="003270F8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2A461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91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221F07"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6E523D09" wp14:editId="7E048949">
                <wp:simplePos x="0" y="0"/>
                <wp:positionH relativeFrom="column">
                  <wp:posOffset>2588357</wp:posOffset>
                </wp:positionH>
                <wp:positionV relativeFrom="paragraph">
                  <wp:posOffset>3903638</wp:posOffset>
                </wp:positionV>
                <wp:extent cx="956310" cy="835025"/>
                <wp:effectExtent l="0" t="0" r="0" b="3175"/>
                <wp:wrapNone/>
                <wp:docPr id="78" name="Groupe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310" cy="835025"/>
                          <a:chOff x="0" y="0"/>
                          <a:chExt cx="956310" cy="835025"/>
                        </a:xfrm>
                      </wpg:grpSpPr>
                      <pic:pic xmlns:pic="http://schemas.openxmlformats.org/drawingml/2006/picture">
                        <pic:nvPicPr>
                          <pic:cNvPr id="79" name="Graphique 79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150" y="0"/>
                            <a:ext cx="570865" cy="570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Zone de texte 80"/>
                        <wps:cNvSpPr txBox="1"/>
                        <wps:spPr>
                          <a:xfrm>
                            <a:off x="0" y="546100"/>
                            <a:ext cx="956310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792F88" w14:textId="77777777" w:rsidR="00221F07" w:rsidRPr="009F2A90" w:rsidRDefault="00221F07" w:rsidP="00221F07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9F2A90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INDUSTRIE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523D09" id="Groupe 78" o:spid="_x0000_s1098" style="position:absolute;margin-left:203.8pt;margin-top:307.35pt;width:75.3pt;height:65.75pt;z-index:251871232" coordsize="9563,8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">
                <v:shape id="Graphique 79" o:spid="_x0000_s1099" type="#_x0000_t75" style="position:absolute;left:1841;width:5709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">
                  <v:imagedata r:id="rId82" o:title=""/>
                </v:shape>
                <v:shape id="Zone de texte 80" o:spid="_x0000_s1100" type="#_x0000_t202" style="position:absolute;top:5461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<v:textbox>
                    <w:txbxContent>
                      <w:p w14:paraId="33792F88" w14:textId="77777777" w:rsidR="00221F07" w:rsidRPr="009F2A90" w:rsidRDefault="00221F07" w:rsidP="00221F07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9F2A90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INDUSTRIE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C3BD8" w:rsidRPr="0052578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8E924A6" wp14:editId="029A4344">
                <wp:simplePos x="0" y="0"/>
                <wp:positionH relativeFrom="column">
                  <wp:posOffset>2293035</wp:posOffset>
                </wp:positionH>
                <wp:positionV relativeFrom="paragraph">
                  <wp:posOffset>3301756</wp:posOffset>
                </wp:positionV>
                <wp:extent cx="3833446" cy="304800"/>
                <wp:effectExtent l="0" t="0" r="15240" b="1905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3446" cy="30480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31214420" w14:textId="42A63BE8" w:rsidR="0052578F" w:rsidRPr="00F13403" w:rsidRDefault="0052578F" w:rsidP="0052578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 w:rsidR="002C3BD8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Wallonie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924A6" id="Zone de texte 81" o:spid="_x0000_s1101" type="#_x0000_t202" style="position:absolute;margin-left:180.55pt;margin-top:260pt;width:301.85pt;height:2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" fillcolor="#63a7da" strokecolor="#63a7da" strokeweight=".5pt">
                <v:textbox>
                  <w:txbxContent>
                    <w:p w14:paraId="31214420" w14:textId="42A63BE8" w:rsidR="0052578F" w:rsidRPr="00F13403" w:rsidRDefault="0052578F" w:rsidP="0052578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 w:rsidR="002C3BD8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Wallonie </w:t>
                      </w:r>
                    </w:p>
                  </w:txbxContent>
                </v:textbox>
              </v:shape>
            </w:pict>
          </mc:Fallback>
        </mc:AlternateContent>
      </w:r>
      <w:r w:rsidR="00DB4FE7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6137442D" wp14:editId="73132838">
                <wp:simplePos x="0" y="0"/>
                <wp:positionH relativeFrom="margin">
                  <wp:align>right</wp:align>
                </wp:positionH>
                <wp:positionV relativeFrom="paragraph">
                  <wp:posOffset>2953385</wp:posOffset>
                </wp:positionV>
                <wp:extent cx="4445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98145"/>
                        </a:xfrm>
                        <a:prstGeom prst="rect">
                          <a:avLst/>
                        </a:prstGeom>
                        <a:blipFill>
                          <a:blip r:embed="rId83">
                            <a:extLs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102" style="position:absolute;margin-left:-16.2pt;margin-top:232.55pt;width:35pt;height:31.35pt;z-index:251596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" stroked="f" strokeweight="1pt">
                <v:fill r:id="rId85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4387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BE6ECB" wp14:editId="40FAE61B">
                <wp:simplePos x="0" y="0"/>
                <wp:positionH relativeFrom="column">
                  <wp:posOffset>10786796</wp:posOffset>
                </wp:positionH>
                <wp:positionV relativeFrom="paragraph">
                  <wp:posOffset>4684785</wp:posOffset>
                </wp:positionV>
                <wp:extent cx="2513965" cy="814812"/>
                <wp:effectExtent l="0" t="0" r="0" b="444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8148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6D8020D2" w:rsidR="005D70F6" w:rsidRPr="0090602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90602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90602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  <w:p w14:paraId="67780515" w14:textId="00786789" w:rsidR="0074387D" w:rsidRPr="00906020" w:rsidRDefault="0074387D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90602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* 329 DEI positionnés sur le métier dont </w:t>
                            </w:r>
                            <w:r w:rsidR="00906020" w:rsidRPr="0090602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300 sur le métier de chargé de communication et 29 sur le métier de </w:t>
                            </w:r>
                            <w:proofErr w:type="spellStart"/>
                            <w:r w:rsidR="00906020" w:rsidRPr="0090602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>community</w:t>
                            </w:r>
                            <w:proofErr w:type="spellEnd"/>
                            <w:r w:rsidR="00906020" w:rsidRPr="0090602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103" type="#_x0000_t202" style="position:absolute;margin-left:849.35pt;margin-top:368.9pt;width:197.95pt;height:64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" filled="f" stroked="f" strokeweight=".5pt">
                <v:textbox>
                  <w:txbxContent>
                    <w:p w14:paraId="467809DB" w14:textId="6D8020D2" w:rsidR="005D70F6" w:rsidRPr="0090602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90602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90602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  <w:p w14:paraId="67780515" w14:textId="00786789" w:rsidR="0074387D" w:rsidRPr="00906020" w:rsidRDefault="0074387D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90602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* 329 DEI positionnés sur le métier dont </w:t>
                      </w:r>
                      <w:r w:rsidR="00906020" w:rsidRPr="0090602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300 sur le métier de chargé de communication et 29 sur le métier de </w:t>
                      </w:r>
                      <w:proofErr w:type="spellStart"/>
                      <w:r w:rsidR="00906020" w:rsidRPr="0090602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>community</w:t>
                      </w:r>
                      <w:proofErr w:type="spellEnd"/>
                      <w:r w:rsidR="00906020" w:rsidRPr="0090602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manager</w:t>
                      </w:r>
                    </w:p>
                  </w:txbxContent>
                </v:textbox>
              </v:shape>
            </w:pict>
          </mc:Fallback>
        </mc:AlternateContent>
      </w:r>
      <w:r w:rsidR="007D6FFB"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755137AC" wp14:editId="745A6AA7">
                <wp:simplePos x="0" y="0"/>
                <wp:positionH relativeFrom="column">
                  <wp:posOffset>8161655</wp:posOffset>
                </wp:positionH>
                <wp:positionV relativeFrom="paragraph">
                  <wp:posOffset>3552825</wp:posOffset>
                </wp:positionV>
                <wp:extent cx="4428490" cy="1214755"/>
                <wp:effectExtent l="0" t="0" r="0" b="4445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8490" cy="1214755"/>
                          <a:chOff x="536224" y="315046"/>
                          <a:chExt cx="3378200" cy="1921961"/>
                        </a:xfrm>
                      </wpg:grpSpPr>
                      <wps:wsp>
                        <wps:cNvPr id="189" name="Ellipse 189"/>
                        <wps:cNvSpPr/>
                        <wps:spPr>
                          <a:xfrm>
                            <a:off x="1726906" y="958710"/>
                            <a:ext cx="863600" cy="719455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41853EC" w14:textId="03F22835" w:rsidR="005A339A" w:rsidRPr="00E8742B" w:rsidRDefault="00B56BE4" w:rsidP="005A339A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ND</w:t>
                              </w:r>
                              <w:r w:rsidR="005A339A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Zone de texte 190"/>
                        <wps:cNvSpPr txBox="1"/>
                        <wps:spPr>
                          <a:xfrm>
                            <a:off x="1643800" y="1678207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1DB987" w14:textId="42B4663F" w:rsidR="005A339A" w:rsidRPr="00B56BE4" w:rsidRDefault="00B56BE4" w:rsidP="005A339A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Centre de compétence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Zone de texte 1544"/>
                        <wps:cNvSpPr txBox="1"/>
                        <wps:spPr>
                          <a:xfrm>
                            <a:off x="536224" y="315046"/>
                            <a:ext cx="33782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3550D3" w14:textId="1F707085" w:rsidR="005A339A" w:rsidRPr="002D374E" w:rsidRDefault="005A339A" w:rsidP="005A339A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Inscrits dans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les filières liées au métier </w:t>
                              </w:r>
                              <w:r w:rsidR="007D6FFB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de </w:t>
                              </w:r>
                              <w:proofErr w:type="spellStart"/>
                              <w:r w:rsidR="007D6FFB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community</w:t>
                              </w:r>
                              <w:proofErr w:type="spellEnd"/>
                              <w:r w:rsidR="007D6FFB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 manager</w:t>
                              </w: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5137AC" id="Groupe 184" o:spid="_x0000_s1104" style="position:absolute;margin-left:642.65pt;margin-top:279.75pt;width:348.7pt;height:95.65pt;z-index:251787264;mso-width-relative:margin;mso-height-relative:margin" coordorigin="5362,3150" coordsize="33782,19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">
                <v:oval id="Ellipse 189" o:spid="_x0000_s1105" style="position:absolute;left:17269;top:9587;width:8636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" fillcolor="#63a7da" strokecolor="#63a7da" strokeweight="1pt">
                  <v:stroke joinstyle="miter"/>
                  <v:textbox>
                    <w:txbxContent>
                      <w:p w14:paraId="241853EC" w14:textId="03F22835" w:rsidR="005A339A" w:rsidRPr="00E8742B" w:rsidRDefault="00B56BE4" w:rsidP="005A339A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ND</w:t>
                        </w:r>
                        <w:r w:rsidR="005A339A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oval>
                <v:shape id="Zone de texte 190" o:spid="_x0000_s1106" type="#_x0000_t202" style="position:absolute;left:16438;top:16782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<v:textbox>
                    <w:txbxContent>
                      <w:p w14:paraId="581DB987" w14:textId="42B4663F" w:rsidR="005A339A" w:rsidRPr="00B56BE4" w:rsidRDefault="00B56BE4" w:rsidP="005A339A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Centre de compétence</w:t>
                        </w:r>
                      </w:p>
                    </w:txbxContent>
                  </v:textbox>
                </v:shape>
                <v:shape id="Zone de texte 1544" o:spid="_x0000_s1107" type="#_x0000_t202" style="position:absolute;left:5362;top:3150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<v:textbox>
                    <w:txbxContent>
                      <w:p w14:paraId="0A3550D3" w14:textId="1F707085" w:rsidR="005A339A" w:rsidRPr="002D374E" w:rsidRDefault="005A339A" w:rsidP="005A339A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Inscrits dans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les filières liées au métier </w:t>
                        </w:r>
                        <w:r w:rsidR="007D6FFB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de </w:t>
                        </w:r>
                        <w:proofErr w:type="spellStart"/>
                        <w:r w:rsidR="007D6FFB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community</w:t>
                        </w:r>
                        <w:proofErr w:type="spellEnd"/>
                        <w:r w:rsidR="007D6FFB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 manager</w:t>
                        </w: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6FFB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3D13351" wp14:editId="67B31A18">
                <wp:simplePos x="0" y="0"/>
                <wp:positionH relativeFrom="column">
                  <wp:posOffset>10285730</wp:posOffset>
                </wp:positionH>
                <wp:positionV relativeFrom="paragraph">
                  <wp:posOffset>3789988</wp:posOffset>
                </wp:positionV>
                <wp:extent cx="0" cy="215900"/>
                <wp:effectExtent l="0" t="0" r="38100" b="31750"/>
                <wp:wrapNone/>
                <wp:docPr id="1511" name="Connecteur droit 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63A7DA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813AC2" id="Connecteur droit 1511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9.9pt,298.4pt" to="809.9pt,3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" strokecolor="#63a7da" strokeweight=".5pt">
                <v:stroke dashstyle="dash" joinstyle="miter"/>
              </v:line>
            </w:pict>
          </mc:Fallback>
        </mc:AlternateContent>
      </w:r>
      <w:r w:rsidR="00046227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DA7611A" wp14:editId="545D5540">
                <wp:simplePos x="0" y="0"/>
                <wp:positionH relativeFrom="column">
                  <wp:posOffset>538461</wp:posOffset>
                </wp:positionH>
                <wp:positionV relativeFrom="paragraph">
                  <wp:posOffset>4747971</wp:posOffset>
                </wp:positionV>
                <wp:extent cx="3892990" cy="452673"/>
                <wp:effectExtent l="0" t="0" r="0" b="5080"/>
                <wp:wrapNone/>
                <wp:docPr id="153" name="Zone de text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990" cy="452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A3657" w14:textId="134A8CBA" w:rsidR="007F3B3F" w:rsidRPr="00046227" w:rsidRDefault="00B54DB8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046227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>*</w:t>
                            </w:r>
                            <w:r w:rsidR="007F3B3F" w:rsidRPr="00046227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>3</w:t>
                            </w:r>
                            <w:r w:rsidR="00A26B57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>5</w:t>
                            </w:r>
                            <w:r w:rsidRPr="00046227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7F3B3F" w:rsidRPr="00046227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>opportunités d’emploi</w:t>
                            </w:r>
                            <w:r w:rsidRPr="00046227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dont 26 pour le métier de chargé de communication et 4 pour le </w:t>
                            </w:r>
                            <w:proofErr w:type="spellStart"/>
                            <w:r w:rsidRPr="00046227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>community</w:t>
                            </w:r>
                            <w:proofErr w:type="spellEnd"/>
                            <w:r w:rsidRPr="00046227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manager</w:t>
                            </w:r>
                            <w:r w:rsidR="00A26B57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( </w:t>
                            </w:r>
                            <w:r w:rsidR="006C690C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5 OE étant N.A.) </w:t>
                            </w:r>
                            <w:r w:rsidRPr="00046227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>.</w:t>
                            </w:r>
                            <w:r w:rsidR="001C63B6" w:rsidRPr="00046227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En Wallonie, </w:t>
                            </w:r>
                            <w:r w:rsidR="00453D5A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>620</w:t>
                            </w:r>
                            <w:r w:rsidR="001C63B6" w:rsidRPr="00046227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opportunités d'emploi dont </w:t>
                            </w:r>
                            <w:r w:rsidR="00453D5A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>314</w:t>
                            </w:r>
                            <w:r w:rsidR="001C63B6" w:rsidRPr="00046227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pour le chargé de communication et </w:t>
                            </w:r>
                            <w:r w:rsidR="00453D5A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>48</w:t>
                            </w:r>
                            <w:r w:rsidR="001C63B6" w:rsidRPr="00046227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pour le </w:t>
                            </w:r>
                            <w:proofErr w:type="spellStart"/>
                            <w:r w:rsidR="001C63B6" w:rsidRPr="00046227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>community</w:t>
                            </w:r>
                            <w:proofErr w:type="spellEnd"/>
                            <w:r w:rsidR="001C63B6" w:rsidRPr="00046227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manager</w:t>
                            </w:r>
                            <w:r w:rsidR="00453D5A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(258 OE étant N.A.)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7611A" id="Zone de texte 153" o:spid="_x0000_s1108" type="#_x0000_t202" style="position:absolute;margin-left:42.4pt;margin-top:373.85pt;width:306.55pt;height:35.6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" filled="f" stroked="f" strokeweight=".5pt">
                <v:textbox>
                  <w:txbxContent>
                    <w:p w14:paraId="35DA3657" w14:textId="134A8CBA" w:rsidR="007F3B3F" w:rsidRPr="00046227" w:rsidRDefault="00B54DB8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046227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>*</w:t>
                      </w:r>
                      <w:r w:rsidR="007F3B3F" w:rsidRPr="00046227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>3</w:t>
                      </w:r>
                      <w:r w:rsidR="00A26B57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>5</w:t>
                      </w:r>
                      <w:r w:rsidRPr="00046227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</w:t>
                      </w:r>
                      <w:r w:rsidR="007F3B3F" w:rsidRPr="00046227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>opportunités d’emploi</w:t>
                      </w:r>
                      <w:r w:rsidRPr="00046227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dont 26 pour le métier de chargé de communication et 4 pour le </w:t>
                      </w:r>
                      <w:proofErr w:type="spellStart"/>
                      <w:r w:rsidRPr="00046227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>community</w:t>
                      </w:r>
                      <w:proofErr w:type="spellEnd"/>
                      <w:r w:rsidRPr="00046227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manager</w:t>
                      </w:r>
                      <w:r w:rsidR="00A26B57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( </w:t>
                      </w:r>
                      <w:r w:rsidR="006C690C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5 OE étant N.A.) </w:t>
                      </w:r>
                      <w:r w:rsidRPr="00046227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>.</w:t>
                      </w:r>
                      <w:r w:rsidR="001C63B6" w:rsidRPr="00046227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En Wallonie, </w:t>
                      </w:r>
                      <w:r w:rsidR="00453D5A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>620</w:t>
                      </w:r>
                      <w:r w:rsidR="001C63B6" w:rsidRPr="00046227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opportunités d'emploi dont </w:t>
                      </w:r>
                      <w:r w:rsidR="00453D5A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>314</w:t>
                      </w:r>
                      <w:r w:rsidR="001C63B6" w:rsidRPr="00046227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pour le chargé de communication et </w:t>
                      </w:r>
                      <w:r w:rsidR="00453D5A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>48</w:t>
                      </w:r>
                      <w:r w:rsidR="001C63B6" w:rsidRPr="00046227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pour le </w:t>
                      </w:r>
                      <w:proofErr w:type="spellStart"/>
                      <w:r w:rsidR="001C63B6" w:rsidRPr="00046227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>community</w:t>
                      </w:r>
                      <w:proofErr w:type="spellEnd"/>
                      <w:r w:rsidR="001C63B6" w:rsidRPr="00046227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manager</w:t>
                      </w:r>
                      <w:r w:rsidR="00453D5A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(258 OE étant N.A.)</w:t>
                      </w:r>
                    </w:p>
                  </w:txbxContent>
                </v:textbox>
              </v:shape>
            </w:pict>
          </mc:Fallback>
        </mc:AlternateContent>
      </w:r>
      <w:r w:rsidR="001C63B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427656C9" wp14:editId="1B9C62BA">
                <wp:simplePos x="0" y="0"/>
                <wp:positionH relativeFrom="column">
                  <wp:posOffset>2491904</wp:posOffset>
                </wp:positionH>
                <wp:positionV relativeFrom="paragraph">
                  <wp:posOffset>585143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409FC449">
                                  <wp:extent cx="3405351" cy="2490470"/>
                                  <wp:effectExtent l="0" t="0" r="5080" b="5080"/>
                                  <wp:docPr id="154" name="Diagramme 15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86" r:lo="rId87" r:qs="rId88" r:cs="rId8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9" type="#_x0000_t202" style="position:absolute;margin-left:196.2pt;margin-top:46.05pt;width:289.25pt;height:212.3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409FC449">
                            <wp:extent cx="3405351" cy="2490470"/>
                            <wp:effectExtent l="0" t="0" r="5080" b="5080"/>
                            <wp:docPr id="154" name="Diagramme 15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91" r:lo="rId87" r:qs="rId88" r:cs="rId89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339A" w:rsidRPr="005A339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C46775A" wp14:editId="59843151">
                <wp:simplePos x="0" y="0"/>
                <wp:positionH relativeFrom="column">
                  <wp:posOffset>7668895</wp:posOffset>
                </wp:positionH>
                <wp:positionV relativeFrom="paragraph">
                  <wp:posOffset>3120227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B5563" w14:textId="77777777" w:rsidR="005A339A" w:rsidRPr="002D374E" w:rsidRDefault="005A339A" w:rsidP="005A339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6775A" id="Zone de texte 5252" o:spid="_x0000_s1110" type="#_x0000_t202" style="position:absolute;margin-left:603.85pt;margin-top:245.7pt;width:281.15pt;height:26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" filled="f" stroked="f" strokeweight=".5pt">
                <v:textbox>
                  <w:txbxContent>
                    <w:p w14:paraId="1EFB5563" w14:textId="77777777" w:rsidR="005A339A" w:rsidRPr="002D374E" w:rsidRDefault="005A339A" w:rsidP="005A339A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C16BD" w:rsidRPr="003C16B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EFB832" w14:textId="77777777" w:rsidR="002D36E9" w:rsidRDefault="002D36E9" w:rsidP="0063464B">
      <w:r>
        <w:separator/>
      </w:r>
    </w:p>
  </w:endnote>
  <w:endnote w:type="continuationSeparator" w:id="0">
    <w:p w14:paraId="472A9C11" w14:textId="77777777" w:rsidR="002D36E9" w:rsidRDefault="002D36E9" w:rsidP="0063464B">
      <w:r>
        <w:continuationSeparator/>
      </w:r>
    </w:p>
  </w:endnote>
  <w:endnote w:type="continuationNotice" w:id="1">
    <w:p w14:paraId="727294BC" w14:textId="77777777" w:rsidR="002D36E9" w:rsidRDefault="002D36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CA9DE3" w14:textId="77777777" w:rsidR="002D36E9" w:rsidRDefault="002D36E9" w:rsidP="0063464B">
      <w:r>
        <w:separator/>
      </w:r>
    </w:p>
  </w:footnote>
  <w:footnote w:type="continuationSeparator" w:id="0">
    <w:p w14:paraId="05D2B263" w14:textId="77777777" w:rsidR="002D36E9" w:rsidRDefault="002D36E9" w:rsidP="0063464B">
      <w:r>
        <w:continuationSeparator/>
      </w:r>
    </w:p>
  </w:footnote>
  <w:footnote w:type="continuationNotice" w:id="1">
    <w:p w14:paraId="787D2585" w14:textId="77777777" w:rsidR="002D36E9" w:rsidRDefault="002D36E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1F54"/>
    <w:rsid w:val="000247A1"/>
    <w:rsid w:val="00026609"/>
    <w:rsid w:val="000304DA"/>
    <w:rsid w:val="00032CFB"/>
    <w:rsid w:val="00033ECD"/>
    <w:rsid w:val="00036493"/>
    <w:rsid w:val="00044C2E"/>
    <w:rsid w:val="00046227"/>
    <w:rsid w:val="00047A65"/>
    <w:rsid w:val="00050168"/>
    <w:rsid w:val="00052218"/>
    <w:rsid w:val="00057346"/>
    <w:rsid w:val="000628E3"/>
    <w:rsid w:val="00064ED3"/>
    <w:rsid w:val="00072DC7"/>
    <w:rsid w:val="00072E3C"/>
    <w:rsid w:val="00082E88"/>
    <w:rsid w:val="000877DD"/>
    <w:rsid w:val="00091517"/>
    <w:rsid w:val="00092369"/>
    <w:rsid w:val="00094BDC"/>
    <w:rsid w:val="0009587E"/>
    <w:rsid w:val="000A0257"/>
    <w:rsid w:val="000A3186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1ABD"/>
    <w:rsid w:val="000F5708"/>
    <w:rsid w:val="000F588A"/>
    <w:rsid w:val="000F6073"/>
    <w:rsid w:val="000F7019"/>
    <w:rsid w:val="00102671"/>
    <w:rsid w:val="0010286F"/>
    <w:rsid w:val="001036F6"/>
    <w:rsid w:val="001047A5"/>
    <w:rsid w:val="001070B6"/>
    <w:rsid w:val="001101FB"/>
    <w:rsid w:val="00111B20"/>
    <w:rsid w:val="001126A9"/>
    <w:rsid w:val="00113366"/>
    <w:rsid w:val="00120B73"/>
    <w:rsid w:val="00121489"/>
    <w:rsid w:val="00122551"/>
    <w:rsid w:val="00125C4E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4BC8"/>
    <w:rsid w:val="001554D7"/>
    <w:rsid w:val="00165B27"/>
    <w:rsid w:val="00171086"/>
    <w:rsid w:val="0017238A"/>
    <w:rsid w:val="00174FEC"/>
    <w:rsid w:val="00177086"/>
    <w:rsid w:val="00183C48"/>
    <w:rsid w:val="00192B91"/>
    <w:rsid w:val="0019347B"/>
    <w:rsid w:val="00194B1B"/>
    <w:rsid w:val="00194D82"/>
    <w:rsid w:val="001958FB"/>
    <w:rsid w:val="00195ED9"/>
    <w:rsid w:val="00196301"/>
    <w:rsid w:val="001A072E"/>
    <w:rsid w:val="001A7852"/>
    <w:rsid w:val="001A7B0E"/>
    <w:rsid w:val="001B0F5D"/>
    <w:rsid w:val="001B287A"/>
    <w:rsid w:val="001B3164"/>
    <w:rsid w:val="001B326D"/>
    <w:rsid w:val="001B413D"/>
    <w:rsid w:val="001B4DF0"/>
    <w:rsid w:val="001C37C1"/>
    <w:rsid w:val="001C5536"/>
    <w:rsid w:val="001C63B6"/>
    <w:rsid w:val="001C6B2B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32C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1F07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0123"/>
    <w:rsid w:val="0026312D"/>
    <w:rsid w:val="002644B0"/>
    <w:rsid w:val="00265D9A"/>
    <w:rsid w:val="002664C0"/>
    <w:rsid w:val="0027425A"/>
    <w:rsid w:val="00274EA0"/>
    <w:rsid w:val="002762FF"/>
    <w:rsid w:val="0028251D"/>
    <w:rsid w:val="002850F3"/>
    <w:rsid w:val="0029247F"/>
    <w:rsid w:val="002A22B3"/>
    <w:rsid w:val="002A4613"/>
    <w:rsid w:val="002A4637"/>
    <w:rsid w:val="002A4E6F"/>
    <w:rsid w:val="002A7ED8"/>
    <w:rsid w:val="002B2738"/>
    <w:rsid w:val="002B3109"/>
    <w:rsid w:val="002B46F0"/>
    <w:rsid w:val="002B54E5"/>
    <w:rsid w:val="002C3BD8"/>
    <w:rsid w:val="002C4DB8"/>
    <w:rsid w:val="002D0FE2"/>
    <w:rsid w:val="002D31B4"/>
    <w:rsid w:val="002D36E9"/>
    <w:rsid w:val="002D374E"/>
    <w:rsid w:val="002D537D"/>
    <w:rsid w:val="002D56CE"/>
    <w:rsid w:val="002D5ED1"/>
    <w:rsid w:val="002D6E60"/>
    <w:rsid w:val="002D76FC"/>
    <w:rsid w:val="002E058A"/>
    <w:rsid w:val="002E138A"/>
    <w:rsid w:val="002E22C5"/>
    <w:rsid w:val="002E385B"/>
    <w:rsid w:val="002E45B6"/>
    <w:rsid w:val="002E6AA8"/>
    <w:rsid w:val="002F3F00"/>
    <w:rsid w:val="002F70BD"/>
    <w:rsid w:val="00301490"/>
    <w:rsid w:val="00305515"/>
    <w:rsid w:val="003076FC"/>
    <w:rsid w:val="0031045B"/>
    <w:rsid w:val="00310C4C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D48"/>
    <w:rsid w:val="003270F8"/>
    <w:rsid w:val="003320AE"/>
    <w:rsid w:val="00332983"/>
    <w:rsid w:val="00334266"/>
    <w:rsid w:val="00342DF7"/>
    <w:rsid w:val="00350C48"/>
    <w:rsid w:val="00352BD4"/>
    <w:rsid w:val="003578BD"/>
    <w:rsid w:val="003636D5"/>
    <w:rsid w:val="00365F54"/>
    <w:rsid w:val="003679A8"/>
    <w:rsid w:val="00370731"/>
    <w:rsid w:val="00371F7C"/>
    <w:rsid w:val="003724F6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1194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1375"/>
    <w:rsid w:val="003B52EE"/>
    <w:rsid w:val="003B7DE5"/>
    <w:rsid w:val="003C16BD"/>
    <w:rsid w:val="003D348A"/>
    <w:rsid w:val="003D5925"/>
    <w:rsid w:val="003D6CA1"/>
    <w:rsid w:val="003D7D32"/>
    <w:rsid w:val="003E0105"/>
    <w:rsid w:val="003E0A8A"/>
    <w:rsid w:val="003E23E8"/>
    <w:rsid w:val="003E2D6C"/>
    <w:rsid w:val="003E4B19"/>
    <w:rsid w:val="003F05C6"/>
    <w:rsid w:val="003F1FDB"/>
    <w:rsid w:val="003F24ED"/>
    <w:rsid w:val="00405BDD"/>
    <w:rsid w:val="00407040"/>
    <w:rsid w:val="00407244"/>
    <w:rsid w:val="00410A49"/>
    <w:rsid w:val="004174C3"/>
    <w:rsid w:val="004177EF"/>
    <w:rsid w:val="00417A8B"/>
    <w:rsid w:val="00423BD3"/>
    <w:rsid w:val="0043600D"/>
    <w:rsid w:val="00437FB5"/>
    <w:rsid w:val="0044038D"/>
    <w:rsid w:val="004415A9"/>
    <w:rsid w:val="00441A77"/>
    <w:rsid w:val="00442419"/>
    <w:rsid w:val="00444E8E"/>
    <w:rsid w:val="0044550E"/>
    <w:rsid w:val="00445BFD"/>
    <w:rsid w:val="004504AE"/>
    <w:rsid w:val="00450824"/>
    <w:rsid w:val="00453D5A"/>
    <w:rsid w:val="00454F2D"/>
    <w:rsid w:val="004561DF"/>
    <w:rsid w:val="00456C7C"/>
    <w:rsid w:val="004610DD"/>
    <w:rsid w:val="00461158"/>
    <w:rsid w:val="00462BA3"/>
    <w:rsid w:val="00465DB0"/>
    <w:rsid w:val="004737ED"/>
    <w:rsid w:val="0047382B"/>
    <w:rsid w:val="004746A5"/>
    <w:rsid w:val="004804D2"/>
    <w:rsid w:val="00481D59"/>
    <w:rsid w:val="00484A47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3544"/>
    <w:rsid w:val="004D5151"/>
    <w:rsid w:val="004E11B5"/>
    <w:rsid w:val="004E1CF9"/>
    <w:rsid w:val="004E3E99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3A2C"/>
    <w:rsid w:val="005256F5"/>
    <w:rsid w:val="0052578F"/>
    <w:rsid w:val="00527203"/>
    <w:rsid w:val="005301CE"/>
    <w:rsid w:val="005311DC"/>
    <w:rsid w:val="0053124C"/>
    <w:rsid w:val="00535403"/>
    <w:rsid w:val="0053548C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4A1C"/>
    <w:rsid w:val="00584D8F"/>
    <w:rsid w:val="00590B70"/>
    <w:rsid w:val="005915B5"/>
    <w:rsid w:val="005921B5"/>
    <w:rsid w:val="005923AD"/>
    <w:rsid w:val="005A048A"/>
    <w:rsid w:val="005A339A"/>
    <w:rsid w:val="005A777D"/>
    <w:rsid w:val="005B57C1"/>
    <w:rsid w:val="005B621E"/>
    <w:rsid w:val="005C0B05"/>
    <w:rsid w:val="005C62FB"/>
    <w:rsid w:val="005C6EC4"/>
    <w:rsid w:val="005C75A4"/>
    <w:rsid w:val="005D0598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7396"/>
    <w:rsid w:val="005F050F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5051"/>
    <w:rsid w:val="00615C7C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36203"/>
    <w:rsid w:val="00641B75"/>
    <w:rsid w:val="00647FDE"/>
    <w:rsid w:val="006531F4"/>
    <w:rsid w:val="006544D9"/>
    <w:rsid w:val="00654AFE"/>
    <w:rsid w:val="0065665C"/>
    <w:rsid w:val="00656DC8"/>
    <w:rsid w:val="00662971"/>
    <w:rsid w:val="00663018"/>
    <w:rsid w:val="00663434"/>
    <w:rsid w:val="00667054"/>
    <w:rsid w:val="00670BED"/>
    <w:rsid w:val="00670D33"/>
    <w:rsid w:val="00671F7E"/>
    <w:rsid w:val="00674192"/>
    <w:rsid w:val="006742A5"/>
    <w:rsid w:val="00684228"/>
    <w:rsid w:val="0068511A"/>
    <w:rsid w:val="0069702F"/>
    <w:rsid w:val="006977DF"/>
    <w:rsid w:val="00697EFD"/>
    <w:rsid w:val="006A0F41"/>
    <w:rsid w:val="006A2B65"/>
    <w:rsid w:val="006A4F5D"/>
    <w:rsid w:val="006A54EE"/>
    <w:rsid w:val="006B3262"/>
    <w:rsid w:val="006B3678"/>
    <w:rsid w:val="006B5C36"/>
    <w:rsid w:val="006B7134"/>
    <w:rsid w:val="006C16A7"/>
    <w:rsid w:val="006C5166"/>
    <w:rsid w:val="006C5A55"/>
    <w:rsid w:val="006C690C"/>
    <w:rsid w:val="006C7DC8"/>
    <w:rsid w:val="006D6F61"/>
    <w:rsid w:val="006D7AC6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601F"/>
    <w:rsid w:val="007174AE"/>
    <w:rsid w:val="007230B0"/>
    <w:rsid w:val="00723806"/>
    <w:rsid w:val="00723F64"/>
    <w:rsid w:val="0072546A"/>
    <w:rsid w:val="00726092"/>
    <w:rsid w:val="007309A4"/>
    <w:rsid w:val="00731327"/>
    <w:rsid w:val="007321CE"/>
    <w:rsid w:val="00734A54"/>
    <w:rsid w:val="007357CE"/>
    <w:rsid w:val="00741837"/>
    <w:rsid w:val="007426D9"/>
    <w:rsid w:val="0074387D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1136"/>
    <w:rsid w:val="00775937"/>
    <w:rsid w:val="0078452E"/>
    <w:rsid w:val="00785D05"/>
    <w:rsid w:val="00787CC6"/>
    <w:rsid w:val="00792F8E"/>
    <w:rsid w:val="00792FB7"/>
    <w:rsid w:val="00793343"/>
    <w:rsid w:val="007965C8"/>
    <w:rsid w:val="00797B93"/>
    <w:rsid w:val="007A46F8"/>
    <w:rsid w:val="007A5132"/>
    <w:rsid w:val="007B62AB"/>
    <w:rsid w:val="007B698F"/>
    <w:rsid w:val="007C076A"/>
    <w:rsid w:val="007C35FF"/>
    <w:rsid w:val="007C6D05"/>
    <w:rsid w:val="007C7DC3"/>
    <w:rsid w:val="007D132F"/>
    <w:rsid w:val="007D6BC7"/>
    <w:rsid w:val="007D6FFB"/>
    <w:rsid w:val="007E03B8"/>
    <w:rsid w:val="007E0DF3"/>
    <w:rsid w:val="007E1318"/>
    <w:rsid w:val="007F2445"/>
    <w:rsid w:val="007F3B3F"/>
    <w:rsid w:val="007F423C"/>
    <w:rsid w:val="007F56F4"/>
    <w:rsid w:val="007F5817"/>
    <w:rsid w:val="007F7ABE"/>
    <w:rsid w:val="0080422D"/>
    <w:rsid w:val="00806FA2"/>
    <w:rsid w:val="00811778"/>
    <w:rsid w:val="00816199"/>
    <w:rsid w:val="0081648E"/>
    <w:rsid w:val="0081659E"/>
    <w:rsid w:val="00820E9B"/>
    <w:rsid w:val="00820EAA"/>
    <w:rsid w:val="00826F73"/>
    <w:rsid w:val="008322EC"/>
    <w:rsid w:val="00837020"/>
    <w:rsid w:val="00842677"/>
    <w:rsid w:val="008461F3"/>
    <w:rsid w:val="0084695B"/>
    <w:rsid w:val="008506DF"/>
    <w:rsid w:val="008524A5"/>
    <w:rsid w:val="00853597"/>
    <w:rsid w:val="008558D0"/>
    <w:rsid w:val="00857A87"/>
    <w:rsid w:val="00860E9C"/>
    <w:rsid w:val="008631B9"/>
    <w:rsid w:val="00866133"/>
    <w:rsid w:val="0086683A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A1E15"/>
    <w:rsid w:val="008A24C3"/>
    <w:rsid w:val="008B6019"/>
    <w:rsid w:val="008C0468"/>
    <w:rsid w:val="008C0E89"/>
    <w:rsid w:val="008C3482"/>
    <w:rsid w:val="008C38CE"/>
    <w:rsid w:val="008D0974"/>
    <w:rsid w:val="008D2FE4"/>
    <w:rsid w:val="008E0096"/>
    <w:rsid w:val="008E5623"/>
    <w:rsid w:val="008E64BD"/>
    <w:rsid w:val="008F1F4A"/>
    <w:rsid w:val="008F724F"/>
    <w:rsid w:val="00902688"/>
    <w:rsid w:val="00903273"/>
    <w:rsid w:val="00904EDB"/>
    <w:rsid w:val="00904F19"/>
    <w:rsid w:val="00906020"/>
    <w:rsid w:val="009064A6"/>
    <w:rsid w:val="00906763"/>
    <w:rsid w:val="00907B7D"/>
    <w:rsid w:val="00912375"/>
    <w:rsid w:val="0092046E"/>
    <w:rsid w:val="0092521E"/>
    <w:rsid w:val="009254FC"/>
    <w:rsid w:val="00925847"/>
    <w:rsid w:val="009259F8"/>
    <w:rsid w:val="00927175"/>
    <w:rsid w:val="009278BB"/>
    <w:rsid w:val="00940BA8"/>
    <w:rsid w:val="00943CC3"/>
    <w:rsid w:val="009449FD"/>
    <w:rsid w:val="009473C1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805E9"/>
    <w:rsid w:val="00980A4D"/>
    <w:rsid w:val="00983AC1"/>
    <w:rsid w:val="00990811"/>
    <w:rsid w:val="009A7468"/>
    <w:rsid w:val="009B16AA"/>
    <w:rsid w:val="009B28A7"/>
    <w:rsid w:val="009B6F84"/>
    <w:rsid w:val="009C4704"/>
    <w:rsid w:val="009C4E80"/>
    <w:rsid w:val="009C558D"/>
    <w:rsid w:val="009D610E"/>
    <w:rsid w:val="009D684D"/>
    <w:rsid w:val="009E519E"/>
    <w:rsid w:val="009E5386"/>
    <w:rsid w:val="009F3A5C"/>
    <w:rsid w:val="009F439D"/>
    <w:rsid w:val="009F7ED1"/>
    <w:rsid w:val="009F7F4E"/>
    <w:rsid w:val="00A01A66"/>
    <w:rsid w:val="00A0294C"/>
    <w:rsid w:val="00A055D4"/>
    <w:rsid w:val="00A06C36"/>
    <w:rsid w:val="00A10082"/>
    <w:rsid w:val="00A10F89"/>
    <w:rsid w:val="00A161F0"/>
    <w:rsid w:val="00A16CC8"/>
    <w:rsid w:val="00A17589"/>
    <w:rsid w:val="00A25BA2"/>
    <w:rsid w:val="00A260A2"/>
    <w:rsid w:val="00A26B57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360"/>
    <w:rsid w:val="00A645AF"/>
    <w:rsid w:val="00A64710"/>
    <w:rsid w:val="00A65C97"/>
    <w:rsid w:val="00A66079"/>
    <w:rsid w:val="00A72224"/>
    <w:rsid w:val="00A72D99"/>
    <w:rsid w:val="00A74CA1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51FE"/>
    <w:rsid w:val="00A96E0F"/>
    <w:rsid w:val="00AA37BA"/>
    <w:rsid w:val="00AA51EB"/>
    <w:rsid w:val="00AB16B0"/>
    <w:rsid w:val="00AB6D47"/>
    <w:rsid w:val="00AB7B3A"/>
    <w:rsid w:val="00AC3AB1"/>
    <w:rsid w:val="00AD203C"/>
    <w:rsid w:val="00AD2B29"/>
    <w:rsid w:val="00AD3C32"/>
    <w:rsid w:val="00AE0598"/>
    <w:rsid w:val="00AE56B2"/>
    <w:rsid w:val="00AE5E81"/>
    <w:rsid w:val="00AF62CB"/>
    <w:rsid w:val="00B01B28"/>
    <w:rsid w:val="00B02445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4D07"/>
    <w:rsid w:val="00B30861"/>
    <w:rsid w:val="00B33A88"/>
    <w:rsid w:val="00B33AEE"/>
    <w:rsid w:val="00B3761E"/>
    <w:rsid w:val="00B41645"/>
    <w:rsid w:val="00B4177E"/>
    <w:rsid w:val="00B43415"/>
    <w:rsid w:val="00B44F85"/>
    <w:rsid w:val="00B452A4"/>
    <w:rsid w:val="00B54DB8"/>
    <w:rsid w:val="00B56BE4"/>
    <w:rsid w:val="00B62942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C044C"/>
    <w:rsid w:val="00BC3D21"/>
    <w:rsid w:val="00BC4174"/>
    <w:rsid w:val="00BC5A60"/>
    <w:rsid w:val="00BC6FC8"/>
    <w:rsid w:val="00BD0022"/>
    <w:rsid w:val="00BD1751"/>
    <w:rsid w:val="00BD17DA"/>
    <w:rsid w:val="00BD4C47"/>
    <w:rsid w:val="00BD4CDD"/>
    <w:rsid w:val="00BD6D14"/>
    <w:rsid w:val="00BF1FFD"/>
    <w:rsid w:val="00C0555A"/>
    <w:rsid w:val="00C0639C"/>
    <w:rsid w:val="00C12EAC"/>
    <w:rsid w:val="00C16BDE"/>
    <w:rsid w:val="00C17F7C"/>
    <w:rsid w:val="00C2116F"/>
    <w:rsid w:val="00C23867"/>
    <w:rsid w:val="00C26D21"/>
    <w:rsid w:val="00C33C1E"/>
    <w:rsid w:val="00C46879"/>
    <w:rsid w:val="00C50EFD"/>
    <w:rsid w:val="00C54908"/>
    <w:rsid w:val="00C54AE8"/>
    <w:rsid w:val="00C57310"/>
    <w:rsid w:val="00C60EB7"/>
    <w:rsid w:val="00C615A7"/>
    <w:rsid w:val="00C62C18"/>
    <w:rsid w:val="00C64C93"/>
    <w:rsid w:val="00C657C8"/>
    <w:rsid w:val="00C71C7C"/>
    <w:rsid w:val="00C71DBC"/>
    <w:rsid w:val="00C721DA"/>
    <w:rsid w:val="00C766DC"/>
    <w:rsid w:val="00C80FB1"/>
    <w:rsid w:val="00C86195"/>
    <w:rsid w:val="00C86E6C"/>
    <w:rsid w:val="00C87B26"/>
    <w:rsid w:val="00C90B7E"/>
    <w:rsid w:val="00CA0140"/>
    <w:rsid w:val="00CA43FB"/>
    <w:rsid w:val="00CA5C9C"/>
    <w:rsid w:val="00CA73ED"/>
    <w:rsid w:val="00CB4B94"/>
    <w:rsid w:val="00CC0317"/>
    <w:rsid w:val="00CC6787"/>
    <w:rsid w:val="00CD67E5"/>
    <w:rsid w:val="00CD6C5B"/>
    <w:rsid w:val="00CE05AF"/>
    <w:rsid w:val="00CE0652"/>
    <w:rsid w:val="00CE1245"/>
    <w:rsid w:val="00CE4909"/>
    <w:rsid w:val="00CF37D4"/>
    <w:rsid w:val="00D000D6"/>
    <w:rsid w:val="00D01370"/>
    <w:rsid w:val="00D02F28"/>
    <w:rsid w:val="00D033BE"/>
    <w:rsid w:val="00D06803"/>
    <w:rsid w:val="00D103D7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16E7"/>
    <w:rsid w:val="00D62448"/>
    <w:rsid w:val="00D6301E"/>
    <w:rsid w:val="00D80D05"/>
    <w:rsid w:val="00D81040"/>
    <w:rsid w:val="00D81713"/>
    <w:rsid w:val="00D81B39"/>
    <w:rsid w:val="00D85403"/>
    <w:rsid w:val="00D90418"/>
    <w:rsid w:val="00DA1676"/>
    <w:rsid w:val="00DA2104"/>
    <w:rsid w:val="00DA2706"/>
    <w:rsid w:val="00DA5C39"/>
    <w:rsid w:val="00DB1FF7"/>
    <w:rsid w:val="00DB4E1C"/>
    <w:rsid w:val="00DB4FE7"/>
    <w:rsid w:val="00DB6720"/>
    <w:rsid w:val="00DC6791"/>
    <w:rsid w:val="00DC6F62"/>
    <w:rsid w:val="00DC7B73"/>
    <w:rsid w:val="00DD0718"/>
    <w:rsid w:val="00DD1F05"/>
    <w:rsid w:val="00DD641D"/>
    <w:rsid w:val="00DE1FB3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452B"/>
    <w:rsid w:val="00E1656D"/>
    <w:rsid w:val="00E214DE"/>
    <w:rsid w:val="00E21858"/>
    <w:rsid w:val="00E24DAD"/>
    <w:rsid w:val="00E25604"/>
    <w:rsid w:val="00E256B7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F36"/>
    <w:rsid w:val="00EB34E5"/>
    <w:rsid w:val="00EB3790"/>
    <w:rsid w:val="00EB5CD4"/>
    <w:rsid w:val="00EB6767"/>
    <w:rsid w:val="00EC00F6"/>
    <w:rsid w:val="00EC0249"/>
    <w:rsid w:val="00EC2B13"/>
    <w:rsid w:val="00EC3FE2"/>
    <w:rsid w:val="00EC4912"/>
    <w:rsid w:val="00ED019F"/>
    <w:rsid w:val="00ED0D56"/>
    <w:rsid w:val="00ED1178"/>
    <w:rsid w:val="00ED2D03"/>
    <w:rsid w:val="00ED61AF"/>
    <w:rsid w:val="00EE4563"/>
    <w:rsid w:val="00EE5BB1"/>
    <w:rsid w:val="00EE7954"/>
    <w:rsid w:val="00EF2B57"/>
    <w:rsid w:val="00EF50CD"/>
    <w:rsid w:val="00EF566B"/>
    <w:rsid w:val="00EF63F4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71DE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1A82"/>
    <w:rsid w:val="00F62ECA"/>
    <w:rsid w:val="00F6396E"/>
    <w:rsid w:val="00F72BE0"/>
    <w:rsid w:val="00F76CD6"/>
    <w:rsid w:val="00F812AA"/>
    <w:rsid w:val="00F8396D"/>
    <w:rsid w:val="00F87F38"/>
    <w:rsid w:val="00F90233"/>
    <w:rsid w:val="00F9083B"/>
    <w:rsid w:val="00F91587"/>
    <w:rsid w:val="00F917F0"/>
    <w:rsid w:val="00F93F8B"/>
    <w:rsid w:val="00F94BE2"/>
    <w:rsid w:val="00FA216A"/>
    <w:rsid w:val="00FB139B"/>
    <w:rsid w:val="00FB1848"/>
    <w:rsid w:val="00FB1F1B"/>
    <w:rsid w:val="00FB3149"/>
    <w:rsid w:val="00FB4C2B"/>
    <w:rsid w:val="00FB610E"/>
    <w:rsid w:val="00FC06D3"/>
    <w:rsid w:val="00FD0A94"/>
    <w:rsid w:val="00FD0A9D"/>
    <w:rsid w:val="00FE29BE"/>
    <w:rsid w:val="00FE2D17"/>
    <w:rsid w:val="00FE4C4C"/>
    <w:rsid w:val="00FE636D"/>
    <w:rsid w:val="00FE7D5C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0FB1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svg"/><Relationship Id="rId21" Type="http://schemas.openxmlformats.org/officeDocument/2006/relationships/diagramData" Target="diagrams/data2.xml"/><Relationship Id="rId42" Type="http://schemas.openxmlformats.org/officeDocument/2006/relationships/image" Target="media/image24.png"/><Relationship Id="rId47" Type="http://schemas.openxmlformats.org/officeDocument/2006/relationships/image" Target="media/image29.svg"/><Relationship Id="rId63" Type="http://schemas.openxmlformats.org/officeDocument/2006/relationships/image" Target="media/image43.png"/><Relationship Id="rId68" Type="http://schemas.openxmlformats.org/officeDocument/2006/relationships/diagramQuickStyle" Target="diagrams/quickStyle2.xml"/><Relationship Id="rId84" Type="http://schemas.openxmlformats.org/officeDocument/2006/relationships/image" Target="media/image58.svg"/><Relationship Id="rId89" Type="http://schemas.openxmlformats.org/officeDocument/2006/relationships/diagramColors" Target="diagrams/colors3.xml"/><Relationship Id="rId16" Type="http://schemas.openxmlformats.org/officeDocument/2006/relationships/diagramData" Target="diagrams/data1.xml"/><Relationship Id="rId11" Type="http://schemas.openxmlformats.org/officeDocument/2006/relationships/image" Target="media/image1.png"/><Relationship Id="rId32" Type="http://schemas.openxmlformats.org/officeDocument/2006/relationships/hyperlink" Target="https://www.fermedelsamme.be/filieres?lang=fr" TargetMode="External"/><Relationship Id="rId37" Type="http://schemas.openxmlformats.org/officeDocument/2006/relationships/image" Target="media/image19.png"/><Relationship Id="rId53" Type="http://schemas.openxmlformats.org/officeDocument/2006/relationships/image" Target="media/image35.svg"/><Relationship Id="rId58" Type="http://schemas.openxmlformats.org/officeDocument/2006/relationships/image" Target="media/image40.png"/><Relationship Id="rId74" Type="http://schemas.openxmlformats.org/officeDocument/2006/relationships/image" Target="media/image48.png"/><Relationship Id="rId79" Type="http://schemas.openxmlformats.org/officeDocument/2006/relationships/image" Target="media/image53.png"/><Relationship Id="rId5" Type="http://schemas.openxmlformats.org/officeDocument/2006/relationships/numbering" Target="numbering.xml"/><Relationship Id="rId90" Type="http://schemas.microsoft.com/office/2007/relationships/diagramDrawing" Target="diagrams/drawing3.xml"/><Relationship Id="rId22" Type="http://schemas.openxmlformats.org/officeDocument/2006/relationships/hyperlink" Target="https://www.technocite.be/formations" TargetMode="External"/><Relationship Id="rId27" Type="http://schemas.openxmlformats.org/officeDocument/2006/relationships/image" Target="media/image10.png"/><Relationship Id="rId43" Type="http://schemas.openxmlformats.org/officeDocument/2006/relationships/image" Target="media/image25.svg"/><Relationship Id="rId48" Type="http://schemas.openxmlformats.org/officeDocument/2006/relationships/image" Target="media/image30.png"/><Relationship Id="rId64" Type="http://schemas.openxmlformats.org/officeDocument/2006/relationships/image" Target="media/image44.svg"/><Relationship Id="rId69" Type="http://schemas.openxmlformats.org/officeDocument/2006/relationships/diagramColors" Target="diagrams/colors2.xml"/><Relationship Id="rId8" Type="http://schemas.openxmlformats.org/officeDocument/2006/relationships/webSettings" Target="webSettings.xml"/><Relationship Id="rId51" Type="http://schemas.openxmlformats.org/officeDocument/2006/relationships/image" Target="media/image33.svg"/><Relationship Id="rId72" Type="http://schemas.openxmlformats.org/officeDocument/2006/relationships/image" Target="media/image46.png"/><Relationship Id="rId80" Type="http://schemas.openxmlformats.org/officeDocument/2006/relationships/image" Target="media/image54.png"/><Relationship Id="rId85" Type="http://schemas.openxmlformats.org/officeDocument/2006/relationships/image" Target="media/image59.png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diagramLayout" Target="diagrams/layout1.xml"/><Relationship Id="rId25" Type="http://schemas.openxmlformats.org/officeDocument/2006/relationships/image" Target="media/image8.png"/><Relationship Id="rId33" Type="http://schemas.openxmlformats.org/officeDocument/2006/relationships/image" Target="media/image15.png"/><Relationship Id="rId38" Type="http://schemas.openxmlformats.org/officeDocument/2006/relationships/image" Target="media/image20.svg"/><Relationship Id="rId46" Type="http://schemas.openxmlformats.org/officeDocument/2006/relationships/image" Target="media/image28.png"/><Relationship Id="rId59" Type="http://schemas.openxmlformats.org/officeDocument/2006/relationships/image" Target="media/image41.svg"/><Relationship Id="rId67" Type="http://schemas.openxmlformats.org/officeDocument/2006/relationships/diagramLayout" Target="diagrams/layout2.xml"/><Relationship Id="rId20" Type="http://schemas.microsoft.com/office/2007/relationships/diagramDrawing" Target="diagrams/drawing1.xml"/><Relationship Id="rId41" Type="http://schemas.openxmlformats.org/officeDocument/2006/relationships/image" Target="media/image23.svg"/><Relationship Id="rId54" Type="http://schemas.openxmlformats.org/officeDocument/2006/relationships/image" Target="media/image36.png"/><Relationship Id="rId62" Type="http://schemas.openxmlformats.org/officeDocument/2006/relationships/hyperlink" Target="http://www.bassinefe-hainautcentre.be/le-rapport-analytique-et-prospectif" TargetMode="External"/><Relationship Id="rId70" Type="http://schemas.microsoft.com/office/2007/relationships/diagramDrawing" Target="diagrams/drawing2.xml"/><Relationship Id="rId75" Type="http://schemas.openxmlformats.org/officeDocument/2006/relationships/image" Target="media/image49.png"/><Relationship Id="rId83" Type="http://schemas.openxmlformats.org/officeDocument/2006/relationships/image" Target="media/image57.png"/><Relationship Id="rId88" Type="http://schemas.openxmlformats.org/officeDocument/2006/relationships/diagramQuickStyle" Target="diagrams/quickStyle3.xml"/><Relationship Id="rId91" Type="http://schemas.openxmlformats.org/officeDocument/2006/relationships/diagramData" Target="diagrams/data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8.svg"/><Relationship Id="rId49" Type="http://schemas.openxmlformats.org/officeDocument/2006/relationships/image" Target="media/image31.svg"/><Relationship Id="rId57" Type="http://schemas.openxmlformats.org/officeDocument/2006/relationships/image" Target="media/image39.png"/><Relationship Id="rId10" Type="http://schemas.openxmlformats.org/officeDocument/2006/relationships/endnotes" Target="endnotes.xml"/><Relationship Id="rId31" Type="http://schemas.openxmlformats.org/officeDocument/2006/relationships/image" Target="media/image14.sv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hyperlink" Target="http://www.bassinefe-hainautcentre.be/le-rapport-analytique-et-prospectif" TargetMode="External"/><Relationship Id="rId65" Type="http://schemas.openxmlformats.org/officeDocument/2006/relationships/image" Target="media/image45.png"/><Relationship Id="rId73" Type="http://schemas.openxmlformats.org/officeDocument/2006/relationships/image" Target="media/image47.svg"/><Relationship Id="rId78" Type="http://schemas.openxmlformats.org/officeDocument/2006/relationships/image" Target="media/image52.svg"/><Relationship Id="rId81" Type="http://schemas.openxmlformats.org/officeDocument/2006/relationships/image" Target="media/image55.svg"/><Relationship Id="rId86" Type="http://schemas.openxmlformats.org/officeDocument/2006/relationships/diagramData" Target="diagrams/data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diagramQuickStyle" Target="diagrams/quickStyle1.xml"/><Relationship Id="rId39" Type="http://schemas.openxmlformats.org/officeDocument/2006/relationships/image" Target="media/image21.png"/><Relationship Id="rId34" Type="http://schemas.openxmlformats.org/officeDocument/2006/relationships/image" Target="media/image16.svg"/><Relationship Id="rId50" Type="http://schemas.openxmlformats.org/officeDocument/2006/relationships/image" Target="media/image32.png"/><Relationship Id="rId55" Type="http://schemas.openxmlformats.org/officeDocument/2006/relationships/image" Target="media/image37.svg"/><Relationship Id="rId76" Type="http://schemas.openxmlformats.org/officeDocument/2006/relationships/image" Target="media/image50.svg"/><Relationship Id="rId7" Type="http://schemas.openxmlformats.org/officeDocument/2006/relationships/settings" Target="settings.xml"/><Relationship Id="rId71" Type="http://schemas.openxmlformats.org/officeDocument/2006/relationships/diagramData" Target="diagrams/data4.xml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12.svg"/><Relationship Id="rId24" Type="http://schemas.openxmlformats.org/officeDocument/2006/relationships/image" Target="media/image7.png"/><Relationship Id="rId40" Type="http://schemas.openxmlformats.org/officeDocument/2006/relationships/image" Target="media/image22.svg"/><Relationship Id="rId45" Type="http://schemas.openxmlformats.org/officeDocument/2006/relationships/image" Target="media/image27.svg"/><Relationship Id="rId66" Type="http://schemas.openxmlformats.org/officeDocument/2006/relationships/diagramData" Target="diagrams/data3.xml"/><Relationship Id="rId87" Type="http://schemas.openxmlformats.org/officeDocument/2006/relationships/diagramLayout" Target="diagrams/layout3.xml"/><Relationship Id="rId61" Type="http://schemas.openxmlformats.org/officeDocument/2006/relationships/image" Target="media/image42.emf"/><Relationship Id="rId82" Type="http://schemas.openxmlformats.org/officeDocument/2006/relationships/image" Target="media/image56.png"/><Relationship Id="rId19" Type="http://schemas.openxmlformats.org/officeDocument/2006/relationships/diagramColors" Target="diagrams/colors1.xml"/><Relationship Id="rId14" Type="http://schemas.openxmlformats.org/officeDocument/2006/relationships/image" Target="media/image4.png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56" Type="http://schemas.openxmlformats.org/officeDocument/2006/relationships/image" Target="media/image38.png"/><Relationship Id="rId77" Type="http://schemas.openxmlformats.org/officeDocument/2006/relationships/image" Target="media/image5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46.png"/><Relationship Id="rId2" Type="http://schemas.openxmlformats.org/officeDocument/2006/relationships/image" Target="../media/image61.svg"/><Relationship Id="rId1" Type="http://schemas.openxmlformats.org/officeDocument/2006/relationships/image" Target="../media/image60.png"/><Relationship Id="rId6" Type="http://schemas.openxmlformats.org/officeDocument/2006/relationships/image" Target="../media/image64.svg"/><Relationship Id="rId5" Type="http://schemas.openxmlformats.org/officeDocument/2006/relationships/image" Target="../media/image63.png"/><Relationship Id="rId4" Type="http://schemas.openxmlformats.org/officeDocument/2006/relationships/image" Target="../media/image62.sv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46.png"/><Relationship Id="rId2" Type="http://schemas.openxmlformats.org/officeDocument/2006/relationships/image" Target="../media/image61.svg"/><Relationship Id="rId1" Type="http://schemas.openxmlformats.org/officeDocument/2006/relationships/image" Target="../media/image60.png"/><Relationship Id="rId6" Type="http://schemas.openxmlformats.org/officeDocument/2006/relationships/image" Target="../media/image64.svg"/><Relationship Id="rId5" Type="http://schemas.openxmlformats.org/officeDocument/2006/relationships/image" Target="../media/image63.png"/><Relationship Id="rId4" Type="http://schemas.openxmlformats.org/officeDocument/2006/relationships/image" Target="../media/image62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6.png"/><Relationship Id="rId2" Type="http://schemas.openxmlformats.org/officeDocument/2006/relationships/image" Target="../media/image61.svg"/><Relationship Id="rId1" Type="http://schemas.openxmlformats.org/officeDocument/2006/relationships/image" Target="../media/image60.png"/><Relationship Id="rId6" Type="http://schemas.openxmlformats.org/officeDocument/2006/relationships/image" Target="../media/image64.svg"/><Relationship Id="rId5" Type="http://schemas.openxmlformats.org/officeDocument/2006/relationships/image" Target="../media/image63.png"/><Relationship Id="rId4" Type="http://schemas.openxmlformats.org/officeDocument/2006/relationships/image" Target="../media/image62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150861E9-E042-4113-A13C-31C0C5807F52}">
      <dgm:prSet/>
      <dgm:spPr/>
      <dgm:t>
        <a:bodyPr/>
        <a:lstStyle/>
        <a:p>
          <a:r>
            <a:rPr lang="fr-BE"/>
            <a:t>Formation initiale</a:t>
          </a:r>
        </a:p>
      </dgm:t>
    </dgm:pt>
    <dgm:pt modelId="{DF9E3100-6166-46D2-987B-BE9C8EE18192}" type="parTrans" cxnId="{B1399605-7BAF-4B1B-BB08-187E2EFB25A2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>
            <a:solidFill>
              <a:srgbClr val="63A7DA"/>
            </a:solidFill>
          </a:endParaRPr>
        </a:p>
      </dgm:t>
    </dgm:pt>
    <dgm:pt modelId="{E72173B0-9E10-41A1-B17A-96D3447F9030}" type="sibTrans" cxnId="{B1399605-7BAF-4B1B-BB08-187E2EFB25A2}">
      <dgm:prSet/>
      <dgm:spPr/>
      <dgm:t>
        <a:bodyPr/>
        <a:lstStyle/>
        <a:p>
          <a:endParaRPr lang="fr-BE"/>
        </a:p>
      </dgm:t>
    </dgm:pt>
    <dgm:pt modelId="{2EC8F76F-268D-476F-8B86-23FECD08B7C2}">
      <dgm:prSet/>
      <dgm:spPr/>
      <dgm:t>
        <a:bodyPr/>
        <a:lstStyle/>
        <a:p>
          <a:r>
            <a:rPr lang="fr-BE"/>
            <a:t>Formation pour adultes</a:t>
          </a:r>
        </a:p>
      </dgm:t>
    </dgm:pt>
    <dgm:pt modelId="{9EFC993C-08BD-4A4D-8E3C-8476B44BB9C5}" type="parTrans" cxnId="{76B7AC46-FDCA-45E3-9D6D-BDF61D6C38FA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>
            <a:solidFill>
              <a:srgbClr val="63A7DA"/>
            </a:solidFill>
          </a:endParaRPr>
        </a:p>
      </dgm:t>
    </dgm:pt>
    <dgm:pt modelId="{AD53FCD4-F6B3-461E-9C6F-B43D3E902D85}" type="sibTrans" cxnId="{76B7AC46-FDCA-45E3-9D6D-BDF61D6C38FA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E4C08FAD-55A7-4305-8CBA-EB38C1BDDE5A}" type="pres">
      <dgm:prSet presAssocID="{DF9E3100-6166-46D2-987B-BE9C8EE18192}" presName="Name13" presStyleLbl="parChTrans1D2" presStyleIdx="0" presStyleCnt="2"/>
      <dgm:spPr/>
    </dgm:pt>
    <dgm:pt modelId="{D6593EAB-A684-479A-B80B-5A758BF13C98}" type="pres">
      <dgm:prSet presAssocID="{150861E9-E042-4113-A13C-31C0C5807F52}" presName="childText" presStyleLbl="bgAcc1" presStyleIdx="0" presStyleCnt="2">
        <dgm:presLayoutVars>
          <dgm:bulletEnabled val="1"/>
        </dgm:presLayoutVars>
      </dgm:prSet>
      <dgm:spPr/>
    </dgm:pt>
    <dgm:pt modelId="{FFCFE3D0-2049-494D-AD01-4F8CBA6387ED}" type="pres">
      <dgm:prSet presAssocID="{9EFC993C-08BD-4A4D-8E3C-8476B44BB9C5}" presName="Name13" presStyleLbl="parChTrans1D2" presStyleIdx="1" presStyleCnt="2"/>
      <dgm:spPr/>
    </dgm:pt>
    <dgm:pt modelId="{5A3CADAB-4AFE-4003-A8FC-F55893F40FC8}" type="pres">
      <dgm:prSet presAssocID="{2EC8F76F-268D-476F-8B86-23FECD08B7C2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E5C61204-54BC-48CC-BC0C-43699586351B}" type="presOf" srcId="{150861E9-E042-4113-A13C-31C0C5807F52}" destId="{D6593EAB-A684-479A-B80B-5A758BF13C98}" srcOrd="0" destOrd="0" presId="urn:microsoft.com/office/officeart/2005/8/layout/hierarchy3"/>
    <dgm:cxn modelId="{B1399605-7BAF-4B1B-BB08-187E2EFB25A2}" srcId="{E1E31A27-682F-4524-8836-4107CDEC5323}" destId="{150861E9-E042-4113-A13C-31C0C5807F52}" srcOrd="0" destOrd="0" parTransId="{DF9E3100-6166-46D2-987B-BE9C8EE18192}" sibTransId="{E72173B0-9E10-41A1-B17A-96D3447F9030}"/>
    <dgm:cxn modelId="{1B4A2D16-C823-4AEC-ABC1-5394A6EC7B62}" type="presOf" srcId="{9EFC993C-08BD-4A4D-8E3C-8476B44BB9C5}" destId="{FFCFE3D0-2049-494D-AD01-4F8CBA6387ED}" srcOrd="0" destOrd="0" presId="urn:microsoft.com/office/officeart/2005/8/layout/hierarchy3"/>
    <dgm:cxn modelId="{DCBA451E-ED77-4B98-AC5A-56CD9A7C78EA}" type="presOf" srcId="{DF9E3100-6166-46D2-987B-BE9C8EE18192}" destId="{E4C08FAD-55A7-4305-8CBA-EB38C1BDDE5A}" srcOrd="0" destOrd="0" presId="urn:microsoft.com/office/officeart/2005/8/layout/hierarchy3"/>
    <dgm:cxn modelId="{9CDC9D21-45DA-4D86-8B54-3FC0043B325F}" type="presOf" srcId="{2EC8F76F-268D-476F-8B86-23FECD08B7C2}" destId="{5A3CADAB-4AFE-4003-A8FC-F55893F40FC8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76B7AC46-FDCA-45E3-9D6D-BDF61D6C38FA}" srcId="{E1E31A27-682F-4524-8836-4107CDEC5323}" destId="{2EC8F76F-268D-476F-8B86-23FECD08B7C2}" srcOrd="1" destOrd="0" parTransId="{9EFC993C-08BD-4A4D-8E3C-8476B44BB9C5}" sibTransId="{AD53FCD4-F6B3-461E-9C6F-B43D3E902D85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37C303F1-5DF2-4543-8D42-BDA7FCA038BD}" type="presParOf" srcId="{D9F353A7-6BA6-4618-9297-C380F5C53C3D}" destId="{E4C08FAD-55A7-4305-8CBA-EB38C1BDDE5A}" srcOrd="0" destOrd="0" presId="urn:microsoft.com/office/officeart/2005/8/layout/hierarchy3"/>
    <dgm:cxn modelId="{CDC65236-AADD-46A6-8FEC-827F3BB0B8BC}" type="presParOf" srcId="{D9F353A7-6BA6-4618-9297-C380F5C53C3D}" destId="{D6593EAB-A684-479A-B80B-5A758BF13C98}" srcOrd="1" destOrd="0" presId="urn:microsoft.com/office/officeart/2005/8/layout/hierarchy3"/>
    <dgm:cxn modelId="{A15C4B42-D18F-4C72-B298-A149F993CEE1}" type="presParOf" srcId="{D9F353A7-6BA6-4618-9297-C380F5C53C3D}" destId="{FFCFE3D0-2049-494D-AD01-4F8CBA6387ED}" srcOrd="2" destOrd="0" presId="urn:microsoft.com/office/officeart/2005/8/layout/hierarchy3"/>
    <dgm:cxn modelId="{B48F3B64-13D5-4066-A146-30E47BD74260}" type="presParOf" srcId="{D9F353A7-6BA6-4618-9297-C380F5C53C3D}" destId="{5A3CADAB-4AFE-4003-A8FC-F55893F40FC8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150861E9-E042-4113-A13C-31C0C5807F52}">
      <dgm:prSet/>
      <dgm:spPr/>
      <dgm:t>
        <a:bodyPr/>
        <a:lstStyle/>
        <a:p>
          <a:r>
            <a:rPr lang="fr-BE"/>
            <a:t>Formation initiale</a:t>
          </a:r>
        </a:p>
      </dgm:t>
    </dgm:pt>
    <dgm:pt modelId="{DF9E3100-6166-46D2-987B-BE9C8EE18192}" type="parTrans" cxnId="{B1399605-7BAF-4B1B-BB08-187E2EFB25A2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>
            <a:solidFill>
              <a:srgbClr val="63A7DA"/>
            </a:solidFill>
          </a:endParaRPr>
        </a:p>
      </dgm:t>
    </dgm:pt>
    <dgm:pt modelId="{E72173B0-9E10-41A1-B17A-96D3447F9030}" type="sibTrans" cxnId="{B1399605-7BAF-4B1B-BB08-187E2EFB25A2}">
      <dgm:prSet/>
      <dgm:spPr/>
      <dgm:t>
        <a:bodyPr/>
        <a:lstStyle/>
        <a:p>
          <a:endParaRPr lang="fr-BE"/>
        </a:p>
      </dgm:t>
    </dgm:pt>
    <dgm:pt modelId="{2EC8F76F-268D-476F-8B86-23FECD08B7C2}">
      <dgm:prSet/>
      <dgm:spPr/>
      <dgm:t>
        <a:bodyPr/>
        <a:lstStyle/>
        <a:p>
          <a:r>
            <a:rPr lang="fr-BE"/>
            <a:t>Formation pour adultes</a:t>
          </a:r>
        </a:p>
      </dgm:t>
    </dgm:pt>
    <dgm:pt modelId="{9EFC993C-08BD-4A4D-8E3C-8476B44BB9C5}" type="parTrans" cxnId="{76B7AC46-FDCA-45E3-9D6D-BDF61D6C38FA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>
            <a:solidFill>
              <a:srgbClr val="63A7DA"/>
            </a:solidFill>
          </a:endParaRPr>
        </a:p>
      </dgm:t>
    </dgm:pt>
    <dgm:pt modelId="{AD53FCD4-F6B3-461E-9C6F-B43D3E902D85}" type="sibTrans" cxnId="{76B7AC46-FDCA-45E3-9D6D-BDF61D6C38FA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E4C08FAD-55A7-4305-8CBA-EB38C1BDDE5A}" type="pres">
      <dgm:prSet presAssocID="{DF9E3100-6166-46D2-987B-BE9C8EE18192}" presName="Name13" presStyleLbl="parChTrans1D2" presStyleIdx="0" presStyleCnt="2"/>
      <dgm:spPr/>
    </dgm:pt>
    <dgm:pt modelId="{D6593EAB-A684-479A-B80B-5A758BF13C98}" type="pres">
      <dgm:prSet presAssocID="{150861E9-E042-4113-A13C-31C0C5807F52}" presName="childText" presStyleLbl="bgAcc1" presStyleIdx="0" presStyleCnt="2">
        <dgm:presLayoutVars>
          <dgm:bulletEnabled val="1"/>
        </dgm:presLayoutVars>
      </dgm:prSet>
      <dgm:spPr/>
    </dgm:pt>
    <dgm:pt modelId="{FFCFE3D0-2049-494D-AD01-4F8CBA6387ED}" type="pres">
      <dgm:prSet presAssocID="{9EFC993C-08BD-4A4D-8E3C-8476B44BB9C5}" presName="Name13" presStyleLbl="parChTrans1D2" presStyleIdx="1" presStyleCnt="2"/>
      <dgm:spPr/>
    </dgm:pt>
    <dgm:pt modelId="{5A3CADAB-4AFE-4003-A8FC-F55893F40FC8}" type="pres">
      <dgm:prSet presAssocID="{2EC8F76F-268D-476F-8B86-23FECD08B7C2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E5C61204-54BC-48CC-BC0C-43699586351B}" type="presOf" srcId="{150861E9-E042-4113-A13C-31C0C5807F52}" destId="{D6593EAB-A684-479A-B80B-5A758BF13C98}" srcOrd="0" destOrd="0" presId="urn:microsoft.com/office/officeart/2005/8/layout/hierarchy3"/>
    <dgm:cxn modelId="{B1399605-7BAF-4B1B-BB08-187E2EFB25A2}" srcId="{E1E31A27-682F-4524-8836-4107CDEC5323}" destId="{150861E9-E042-4113-A13C-31C0C5807F52}" srcOrd="0" destOrd="0" parTransId="{DF9E3100-6166-46D2-987B-BE9C8EE18192}" sibTransId="{E72173B0-9E10-41A1-B17A-96D3447F9030}"/>
    <dgm:cxn modelId="{1B4A2D16-C823-4AEC-ABC1-5394A6EC7B62}" type="presOf" srcId="{9EFC993C-08BD-4A4D-8E3C-8476B44BB9C5}" destId="{FFCFE3D0-2049-494D-AD01-4F8CBA6387ED}" srcOrd="0" destOrd="0" presId="urn:microsoft.com/office/officeart/2005/8/layout/hierarchy3"/>
    <dgm:cxn modelId="{DCBA451E-ED77-4B98-AC5A-56CD9A7C78EA}" type="presOf" srcId="{DF9E3100-6166-46D2-987B-BE9C8EE18192}" destId="{E4C08FAD-55A7-4305-8CBA-EB38C1BDDE5A}" srcOrd="0" destOrd="0" presId="urn:microsoft.com/office/officeart/2005/8/layout/hierarchy3"/>
    <dgm:cxn modelId="{9CDC9D21-45DA-4D86-8B54-3FC0043B325F}" type="presOf" srcId="{2EC8F76F-268D-476F-8B86-23FECD08B7C2}" destId="{5A3CADAB-4AFE-4003-A8FC-F55893F40FC8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76B7AC46-FDCA-45E3-9D6D-BDF61D6C38FA}" srcId="{E1E31A27-682F-4524-8836-4107CDEC5323}" destId="{2EC8F76F-268D-476F-8B86-23FECD08B7C2}" srcOrd="1" destOrd="0" parTransId="{9EFC993C-08BD-4A4D-8E3C-8476B44BB9C5}" sibTransId="{AD53FCD4-F6B3-461E-9C6F-B43D3E902D85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37C303F1-5DF2-4543-8D42-BDA7FCA038BD}" type="presParOf" srcId="{D9F353A7-6BA6-4618-9297-C380F5C53C3D}" destId="{E4C08FAD-55A7-4305-8CBA-EB38C1BDDE5A}" srcOrd="0" destOrd="0" presId="urn:microsoft.com/office/officeart/2005/8/layout/hierarchy3"/>
    <dgm:cxn modelId="{CDC65236-AADD-46A6-8FEC-827F3BB0B8BC}" type="presParOf" srcId="{D9F353A7-6BA6-4618-9297-C380F5C53C3D}" destId="{D6593EAB-A684-479A-B80B-5A758BF13C98}" srcOrd="1" destOrd="0" presId="urn:microsoft.com/office/officeart/2005/8/layout/hierarchy3"/>
    <dgm:cxn modelId="{A15C4B42-D18F-4C72-B298-A149F993CEE1}" type="presParOf" srcId="{D9F353A7-6BA6-4618-9297-C380F5C53C3D}" destId="{FFCFE3D0-2049-494D-AD01-4F8CBA6387ED}" srcOrd="2" destOrd="0" presId="urn:microsoft.com/office/officeart/2005/8/layout/hierarchy3"/>
    <dgm:cxn modelId="{B48F3B64-13D5-4066-A146-30E47BD74260}" type="presParOf" srcId="{D9F353A7-6BA6-4618-9297-C380F5C53C3D}" destId="{5A3CADAB-4AFE-4003-A8FC-F55893F40FC8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Programmation, conseil et autres activités informatiques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Télécommunications</a:t>
          </a:r>
        </a:p>
        <a:p>
          <a:pPr algn="l"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Edition</a:t>
          </a:r>
        </a:p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Services d'information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8264" custLinFactNeighborY="1733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13805" custLinFactNeighborY="-6741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3381" custLinFactNeighborY="1973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Programmation, conseil et autres activités informatiques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Télécommunications</a:t>
          </a:r>
        </a:p>
        <a:p>
          <a:pPr algn="l"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Edition</a:t>
          </a:r>
        </a:p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Services d'information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8264" custLinFactNeighborY="1733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13805" custLinFactNeighborY="-6741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3381" custLinFactNeighborY="1973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1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35*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620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-36% 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9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1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35*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620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-36% 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9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E4C08FAD-55A7-4305-8CBA-EB38C1BDDE5A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593EAB-A684-479A-B80B-5A758BF13C98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initiale</a:t>
          </a:r>
        </a:p>
      </dsp:txBody>
      <dsp:txXfrm>
        <a:off x="555322" y="757336"/>
        <a:ext cx="911208" cy="556520"/>
      </dsp:txXfrm>
    </dsp:sp>
    <dsp:sp modelId="{FFCFE3D0-2049-494D-AD01-4F8CBA6387ED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3CADAB-4AFE-4003-A8FC-F55893F40FC8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pour adultes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1107055" y="1857634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1107055" y="1350742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107055" y="737465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107055" y="230573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9025" y="-23925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73032" y="569739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73032" y="569739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2909296" y="-21870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430223" y="36907"/>
          <a:ext cx="2372104" cy="5602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Télécommunications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430223" y="36907"/>
        <a:ext cx="2372104" cy="560288"/>
      </dsp:txXfrm>
    </dsp:sp>
    <dsp:sp modelId="{9689A072-9A1C-4FDC-9C32-6738045E4EC3}">
      <dsp:nvSpPr>
        <dsp:cNvPr id="0" name=""/>
        <dsp:cNvSpPr/>
      </dsp:nvSpPr>
      <dsp:spPr>
        <a:xfrm>
          <a:off x="2565110" y="485021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155499" y="488043"/>
          <a:ext cx="1695764" cy="5147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Programmation, conseil et autres activités informatiques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155499" y="488043"/>
        <a:ext cx="1695764" cy="514750"/>
      </dsp:txXfrm>
    </dsp:sp>
    <dsp:sp modelId="{9D7DC2C2-2B38-4D21-813F-FF7476FB333E}">
      <dsp:nvSpPr>
        <dsp:cNvPr id="0" name=""/>
        <dsp:cNvSpPr/>
      </dsp:nvSpPr>
      <dsp:spPr>
        <a:xfrm>
          <a:off x="2565110" y="1098297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162560" y="974602"/>
          <a:ext cx="1516936" cy="6904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Services d'information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162560" y="974602"/>
        <a:ext cx="1516936" cy="690409"/>
      </dsp:txXfrm>
    </dsp:sp>
    <dsp:sp modelId="{F5EBB740-D712-452D-8D1C-87246816E77B}">
      <dsp:nvSpPr>
        <dsp:cNvPr id="0" name=""/>
        <dsp:cNvSpPr/>
      </dsp:nvSpPr>
      <dsp:spPr>
        <a:xfrm>
          <a:off x="2909296" y="1605189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452264" y="1579722"/>
          <a:ext cx="617529" cy="5558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Edition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452264" y="1579722"/>
        <a:ext cx="617529" cy="55582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13970" rIns="2794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35*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1030180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754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-36%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754687"/>
      </dsp:txXfrm>
    </dsp:sp>
    <dsp:sp modelId="{0C847A8C-F723-4C12-9CBE-5D3FDA1C064A}">
      <dsp:nvSpPr>
        <dsp:cNvPr id="0" name=""/>
        <dsp:cNvSpPr/>
      </dsp:nvSpPr>
      <dsp:spPr>
        <a:xfrm>
          <a:off x="1677752" y="1924143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79233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620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79233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format).dotx</Template>
  <TotalTime>92</TotalTime>
  <Pages>2</Pages>
  <Words>43</Words>
  <Characters>242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KACIMI Farida</cp:lastModifiedBy>
  <cp:revision>22</cp:revision>
  <cp:lastPrinted>2021-12-24T10:51:00Z</cp:lastPrinted>
  <dcterms:created xsi:type="dcterms:W3CDTF">2022-01-21T15:04:00Z</dcterms:created>
  <dcterms:modified xsi:type="dcterms:W3CDTF">2022-03-23T09:30:00Z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