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169D352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280C7C6B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308DD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020DCA1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FFB9E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660EA4FA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F4BBF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5ADBF5BE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06938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436F729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18570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6F8DB60F" w:rsidR="00902688" w:rsidRDefault="00066EC6" w:rsidP="00F576BD">
      <w:pPr>
        <w:rPr>
          <w:noProof/>
          <w:lang w:bidi="fr-FR"/>
        </w:rPr>
      </w:pP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258BA1EF">
                <wp:simplePos x="0" y="0"/>
                <wp:positionH relativeFrom="margin">
                  <wp:posOffset>1317278</wp:posOffset>
                </wp:positionH>
                <wp:positionV relativeFrom="paragraph">
                  <wp:posOffset>2909495</wp:posOffset>
                </wp:positionV>
                <wp:extent cx="5969019" cy="59690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19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D95B1" w14:textId="0049DDBD" w:rsidR="00A72224" w:rsidRPr="00066EC6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L'IBEFE préconise le développement</w:t>
                            </w:r>
                            <w:r w:rsidR="0097665E"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 d'une offre</w:t>
                            </w:r>
                            <w:r w:rsidR="00066EC6"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 de formation en "</w:t>
                            </w:r>
                            <w:r w:rsidR="0097665E" w:rsidRPr="00066EC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 xml:space="preserve">création" :  </w:t>
                            </w:r>
                          </w:p>
                          <w:p w14:paraId="621463FE" w14:textId="77777777" w:rsidR="00A72224" w:rsidRPr="00066EC6" w:rsidRDefault="00A72224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27" type="#_x0000_t202" style="position:absolute;margin-left:103.7pt;margin-top:229.1pt;width:470pt;height:4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" filled="f" stroked="f" strokeweight=".5pt">
                <v:textbox>
                  <w:txbxContent>
                    <w:p w14:paraId="176D95B1" w14:textId="0049DDBD" w:rsidR="00A72224" w:rsidRPr="00066EC6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44"/>
                        </w:rPr>
                      </w:pPr>
                      <w:r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L'IBEFE préconise le développement</w:t>
                      </w:r>
                      <w:r w:rsidR="0097665E"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 d'une offre</w:t>
                      </w:r>
                      <w:r w:rsidR="00066EC6"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 de formation en "</w:t>
                      </w:r>
                      <w:r w:rsidR="0097665E" w:rsidRPr="00066EC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 xml:space="preserve">création" :  </w:t>
                      </w:r>
                    </w:p>
                    <w:p w14:paraId="621463FE" w14:textId="77777777" w:rsidR="00A72224" w:rsidRPr="00066EC6" w:rsidRDefault="00A72224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78D02590">
                <wp:simplePos x="0" y="0"/>
                <wp:positionH relativeFrom="column">
                  <wp:posOffset>1316355</wp:posOffset>
                </wp:positionH>
                <wp:positionV relativeFrom="paragraph">
                  <wp:posOffset>3267295</wp:posOffset>
                </wp:positionV>
                <wp:extent cx="5803988" cy="229044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88" cy="22904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66CCD5E5" w14:textId="77777777" w:rsidR="00B02445" w:rsidRDefault="00B02445" w:rsidP="00B0244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19A0CE05" w14:textId="07A396C2" w:rsidR="00A961F5" w:rsidRDefault="000C7D74" w:rsidP="00A961F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A961F5" w:rsidRPr="00A961F5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Le métier de chauffeur livreur connait un développement sur ces dernières années notamment avec l’évolution de l’E-commerce et l’utilisation de moyens de transport multiples. </w:t>
                            </w:r>
                          </w:p>
                          <w:p w14:paraId="29DB521E" w14:textId="37CBBC44" w:rsidR="006C63D4" w:rsidRPr="00A961F5" w:rsidRDefault="006C63D4" w:rsidP="006C63D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97665E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</w:t>
                            </w:r>
                            <w:r w:rsidRPr="006C63D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’impact environnemental des modes d’acheminement et de livraison ainsi</w:t>
                            </w:r>
                            <w:r w:rsidR="003F791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6C63D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que le changement des habitudes de vie, de consommation et de mobilité au sein de centres</w:t>
                            </w:r>
                            <w:r w:rsidR="003F791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 w:rsidRPr="006C63D4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villes et toute la technique du dernier kilomètre amènent à repenser le modèle de livraison</w:t>
                            </w:r>
                            <w:r w:rsidR="003F791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von</w:t>
                            </w:r>
                            <w:r w:rsidR="00CA5EEE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t accroitre l'utilisation de véhicules plus légers. </w:t>
                            </w:r>
                          </w:p>
                          <w:p w14:paraId="490C6192" w14:textId="746FE1E2" w:rsidR="00A961F5" w:rsidRPr="00A961F5" w:rsidRDefault="000C7D74" w:rsidP="00A961F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- </w:t>
                            </w:r>
                            <w:r w:rsidR="00A961F5" w:rsidRPr="00A961F5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Les opportunités d’emploi pour le métier sont importantes et accessibles à des profils moins qualifiés. </w:t>
                            </w:r>
                          </w:p>
                          <w:p w14:paraId="4960EEA8" w14:textId="7BE79B8C" w:rsidR="00A72224" w:rsidRPr="009473C1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26B088B6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Cs w:val="24"/>
                              </w:rPr>
                            </w:pPr>
                          </w:p>
                          <w:p w14:paraId="5D797440" w14:textId="77777777" w:rsidR="00A72224" w:rsidRPr="00C54AE8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8" style="position:absolute;margin-left:103.65pt;margin-top:257.25pt;width:457pt;height:18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" filled="f" stroked="f" strokeweight="1pt">
                <v:textbox>
                  <w:txbxContent>
                    <w:p w14:paraId="0F13DBCA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66CCD5E5" w14:textId="77777777" w:rsidR="00B02445" w:rsidRDefault="00B02445" w:rsidP="00B0244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19A0CE05" w14:textId="07A396C2" w:rsidR="00A961F5" w:rsidRDefault="000C7D74" w:rsidP="00A961F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A961F5" w:rsidRPr="00A961F5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Le métier de chauffeur livreur connait un développement sur ces dernières années notamment avec l’évolution de l’E-commerce et l’utilisation de moyens de transport multiples. </w:t>
                      </w:r>
                    </w:p>
                    <w:p w14:paraId="29DB521E" w14:textId="37CBBC44" w:rsidR="006C63D4" w:rsidRPr="00A961F5" w:rsidRDefault="006C63D4" w:rsidP="006C63D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97665E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</w:t>
                      </w:r>
                      <w:r w:rsidRPr="006C63D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’impact environnemental des modes d’acheminement et de livraison ainsi</w:t>
                      </w:r>
                      <w:r w:rsidR="003F791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6C63D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que le changement des habitudes de vie, de consommation et de mobilité au sein de centres</w:t>
                      </w:r>
                      <w:r w:rsidR="003F791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 w:rsidRPr="006C63D4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villes et toute la technique du dernier kilomètre amènent à repenser le modèle de livraison</w:t>
                      </w:r>
                      <w:r w:rsidR="003F791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von</w:t>
                      </w:r>
                      <w:r w:rsidR="00CA5EEE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t accroitre l'utilisation de véhicules plus légers. </w:t>
                      </w:r>
                    </w:p>
                    <w:p w14:paraId="490C6192" w14:textId="746FE1E2" w:rsidR="00A961F5" w:rsidRPr="00A961F5" w:rsidRDefault="000C7D74" w:rsidP="00A961F5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- </w:t>
                      </w:r>
                      <w:r w:rsidR="00A961F5" w:rsidRPr="00A961F5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Les opportunités d’emploi pour le métier sont importantes et accessibles à des profils moins qualifiés. </w:t>
                      </w:r>
                    </w:p>
                    <w:p w14:paraId="4960EEA8" w14:textId="7BE79B8C" w:rsidR="00A72224" w:rsidRPr="009473C1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4"/>
                          <w:szCs w:val="32"/>
                        </w:rPr>
                      </w:pPr>
                    </w:p>
                    <w:p w14:paraId="26B088B6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Cs w:val="24"/>
                        </w:rPr>
                      </w:pPr>
                    </w:p>
                    <w:p w14:paraId="5D797440" w14:textId="77777777" w:rsidR="00A72224" w:rsidRPr="00C54AE8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643DFA0D">
                <wp:simplePos x="0" y="0"/>
                <wp:positionH relativeFrom="column">
                  <wp:posOffset>1350419</wp:posOffset>
                </wp:positionH>
                <wp:positionV relativeFrom="paragraph">
                  <wp:posOffset>4594426</wp:posOffset>
                </wp:positionV>
                <wp:extent cx="5932805" cy="3734736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734736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5673490F" w14:textId="77777777" w:rsidR="00A72224" w:rsidRPr="0080422D" w:rsidRDefault="00A72224" w:rsidP="00066EC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799CC53">
                                  <wp:extent cx="3263265" cy="2326741"/>
                                  <wp:effectExtent l="57150" t="0" r="51435" b="0"/>
                                  <wp:docPr id="42" name="Diagramme 4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29" type="#_x0000_t118" style="position:absolute;margin-left:106.35pt;margin-top:361.75pt;width:467.15pt;height:29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5673490F" w14:textId="77777777" w:rsidR="00A72224" w:rsidRPr="0080422D" w:rsidRDefault="00A72224" w:rsidP="00066EC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799CC53">
                            <wp:extent cx="3263265" cy="2326741"/>
                            <wp:effectExtent l="57150" t="0" r="51435" b="0"/>
                            <wp:docPr id="42" name="Diagramme 4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38AE9E90">
                <wp:simplePos x="0" y="0"/>
                <wp:positionH relativeFrom="margin">
                  <wp:posOffset>3316008</wp:posOffset>
                </wp:positionH>
                <wp:positionV relativeFrom="paragraph">
                  <wp:posOffset>5787497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0" style="position:absolute;margin-left:261.1pt;margin-top:455.7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syP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M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">
                <v:oval id="Ellipse 140" o:spid="_x0000_s103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2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1E05CBFD">
                <wp:simplePos x="0" y="0"/>
                <wp:positionH relativeFrom="column">
                  <wp:posOffset>5066539</wp:posOffset>
                </wp:positionH>
                <wp:positionV relativeFrom="paragraph">
                  <wp:posOffset>5571126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3" style="position:absolute;margin-left:398.95pt;margin-top:438.6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NLfgMAAEQ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">
                <v:oval id="Ellipse 143" o:spid="_x0000_s1034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5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5F6F5BEF">
                <wp:simplePos x="0" y="0"/>
                <wp:positionH relativeFrom="leftMargin">
                  <wp:posOffset>1299116</wp:posOffset>
                </wp:positionH>
                <wp:positionV relativeFrom="paragraph">
                  <wp:posOffset>6785918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79FFBAA" w:rsidR="00A72224" w:rsidRPr="0017238A" w:rsidRDefault="00CA5EEE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Chauffeur-livreur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6" style="position:absolute;margin-left:102.3pt;margin-top:534.3pt;width:182.95pt;height:47.1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" fillcolor="#63a7da" stroked="f" strokeweight="1pt">
                <v:textbox>
                  <w:txbxContent>
                    <w:p w14:paraId="06F157E7" w14:textId="479FFBAA" w:rsidR="00A72224" w:rsidRPr="0017238A" w:rsidRDefault="00CA5EEE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Chauffeur-livreur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071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4E26D469">
                <wp:simplePos x="0" y="0"/>
                <wp:positionH relativeFrom="page">
                  <wp:posOffset>10392410</wp:posOffset>
                </wp:positionH>
                <wp:positionV relativeFrom="paragraph">
                  <wp:posOffset>8033548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7" type="#_x0000_t202" style="position:absolute;margin-left:818.3pt;margin-top:632.55pt;width:311.5pt;height:29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071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564E5D" wp14:editId="42AFB243">
                <wp:simplePos x="0" y="0"/>
                <wp:positionH relativeFrom="column">
                  <wp:posOffset>10144125</wp:posOffset>
                </wp:positionH>
                <wp:positionV relativeFrom="paragraph">
                  <wp:posOffset>7662073</wp:posOffset>
                </wp:positionV>
                <wp:extent cx="3811509" cy="452673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509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55338A41" w:rsidR="007965C8" w:rsidRPr="007965C8" w:rsidRDefault="007965C8" w:rsidP="007965C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64E5D" id="_x0000_t202" coordsize="21600,21600" o:spt="202" path="m,l,21600r21600,l21600,xe">
                <v:stroke joinstyle="miter"/>
                <v:path gradientshapeok="t" o:connecttype="rect"/>
              </v:shapetype>
              <v:shape id="Zone de texte 58" o:spid="_x0000_s1038" type="#_x0000_t202" style="position:absolute;margin-left:798.75pt;margin-top:603.3pt;width:300.1pt;height:3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" filled="f" stroked="f" strokeweight=".5pt">
                <v:textbox>
                  <w:txbxContent>
                    <w:p w14:paraId="1FD5D3E6" w14:textId="55338A41" w:rsidR="007965C8" w:rsidRPr="007965C8" w:rsidRDefault="007965C8" w:rsidP="007965C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69568051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9" type="#_x0000_t202" style="position:absolute;margin-left:830.5pt;margin-top:573.9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PONw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D76C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768F5F" wp14:editId="3685844F">
                <wp:simplePos x="0" y="0"/>
                <wp:positionH relativeFrom="column">
                  <wp:posOffset>9772160</wp:posOffset>
                </wp:positionH>
                <wp:positionV relativeFrom="paragraph">
                  <wp:posOffset>4412049</wp:posOffset>
                </wp:positionV>
                <wp:extent cx="2990850" cy="1028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848989" w14:textId="354BBF5F" w:rsidR="005D76C0" w:rsidRPr="005D76C0" w:rsidRDefault="005D76C0" w:rsidP="005D76C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5D76C0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68F5F" id="Rectangle 20" o:spid="_x0000_s1040" style="position:absolute;margin-left:769.45pt;margin-top:347.4pt;width:235.5pt;height:81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" filled="f" strokecolor="red" strokeweight="1pt">
                <v:textbox>
                  <w:txbxContent>
                    <w:p w14:paraId="21848989" w14:textId="354BBF5F" w:rsidR="005D76C0" w:rsidRPr="005D76C0" w:rsidRDefault="005D76C0" w:rsidP="005D76C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5D76C0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77E9E380" wp14:editId="3B319F38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93DC8" id="Rectangle 150" o:spid="_x0000_s1026" style="position:absolute;margin-left:641.95pt;margin-top:221.9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21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60416C" wp14:editId="79B5FCFC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7FE19" id="Connecteur droit 15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F0B012" wp14:editId="55B740F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636A8" id="Connecteur droit 10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7245040C">
                <wp:simplePos x="0" y="0"/>
                <wp:positionH relativeFrom="margin">
                  <wp:align>center</wp:align>
                </wp:positionH>
                <wp:positionV relativeFrom="paragraph">
                  <wp:posOffset>654867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3437900B" w:rsidR="00A72224" w:rsidRPr="00036493" w:rsidRDefault="00130BB4" w:rsidP="00130BB4">
                            <w:pPr>
                              <w:ind w:left="216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    </w:t>
                            </w:r>
                            <w:r w:rsidR="0043600D" w:rsidRPr="0043600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4105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–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Chauffeur livreur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1" type="#_x0000_t202" style="position:absolute;margin-left:0;margin-top:51.55pt;width:613.8pt;height:80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" filled="f" stroked="f" strokeweight=".5pt">
                <v:textbox>
                  <w:txbxContent>
                    <w:p w14:paraId="1F4D89CD" w14:textId="1ED5F6A6" w:rsidR="00A72224" w:rsidRPr="002A7ED8" w:rsidRDefault="00A72224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3437900B" w:rsidR="00A72224" w:rsidRPr="00036493" w:rsidRDefault="00130BB4" w:rsidP="00130BB4">
                      <w:pPr>
                        <w:ind w:left="216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    </w:t>
                      </w:r>
                      <w:r w:rsidR="0043600D" w:rsidRPr="0043600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4105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–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Chauffeur livreur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1327">
        <w:rPr>
          <w:noProof/>
        </w:rPr>
        <w:drawing>
          <wp:anchor distT="0" distB="0" distL="114300" distR="114300" simplePos="0" relativeHeight="251746304" behindDoc="0" locked="0" layoutInCell="1" allowOverlap="1" wp14:anchorId="429E330F" wp14:editId="5CB92DE7">
            <wp:simplePos x="0" y="0"/>
            <wp:positionH relativeFrom="column">
              <wp:posOffset>4098101</wp:posOffset>
            </wp:positionH>
            <wp:positionV relativeFrom="paragraph">
              <wp:posOffset>715953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4722E65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20EB4EE8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44" name="Graphique 4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44" name="Graphique 4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7E3ECFB4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600823DB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7D0EE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600823DB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7D0EE1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4AB319C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47" name="Graphique 4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47" name="Graphique 4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3F1155A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62CCF5A9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6BF937A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B4946F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7D0EE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B4946F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7D0EE1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52D9B52C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78203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01AC6856" w:rsidR="004E11B5" w:rsidRPr="002D374E" w:rsidRDefault="004E11B5" w:rsidP="00920CA0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5084436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B4293">
              <w:rPr>
                <w:b/>
                <w:color w:val="63A7DA"/>
                <w:kern w:val="0"/>
                <w:szCs w:val="24"/>
              </w:rPr>
              <w:t>2.503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90E7E85" w:rsidR="0044550E" w:rsidRPr="002D374E" w:rsidRDefault="004E11B5" w:rsidP="006436AF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</w:t>
            </w:r>
            <w:proofErr w:type="gramStart"/>
            <w:r w:rsidR="00920CA0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920CA0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de </w:t>
            </w:r>
            <w:r w:rsidR="006436AF">
              <w:rPr>
                <w:color w:val="63A7DA"/>
                <w:kern w:val="0"/>
                <w:szCs w:val="24"/>
              </w:rPr>
              <w:t>chauffeur-livreur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DB802E2" w:rsidR="004E11B5" w:rsidRPr="002D374E" w:rsidRDefault="004E11B5" w:rsidP="006A253C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92D7C53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CA0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107322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1C1CC0C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161BDF92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465C98A3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695892AF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6002BE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7C5C1BA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36904DE8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E0F15CE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3C45674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3289C040" w:rsidR="004E11B5" w:rsidRPr="002D374E" w:rsidRDefault="004E11B5" w:rsidP="006A253C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D131F2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4DF8855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entre  25 </w:t>
            </w:r>
            <w:r w:rsidR="00757960">
              <w:rPr>
                <w:noProof/>
                <w:color w:val="63A7DA"/>
                <w:kern w:val="0"/>
                <w:szCs w:val="24"/>
              </w:rPr>
              <w:t xml:space="preserve">et </w:t>
            </w:r>
            <w:r w:rsidRPr="002D374E">
              <w:rPr>
                <w:noProof/>
                <w:color w:val="63A7DA"/>
                <w:kern w:val="0"/>
                <w:szCs w:val="24"/>
              </w:rPr>
              <w:t>50 ans</w:t>
            </w:r>
          </w:p>
        </w:tc>
      </w:tr>
    </w:tbl>
    <w:p w14:paraId="7A5E464D" w14:textId="1FD12D86" w:rsidR="003A2DA2" w:rsidRPr="00B2027D" w:rsidRDefault="00757960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36CC21D5">
                <wp:simplePos x="0" y="0"/>
                <wp:positionH relativeFrom="margin">
                  <wp:align>right</wp:align>
                </wp:positionH>
                <wp:positionV relativeFrom="paragraph">
                  <wp:posOffset>7479010</wp:posOffset>
                </wp:positionV>
                <wp:extent cx="440085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85" cy="398145"/>
                        </a:xfrm>
                        <a:prstGeom prst="rect">
                          <a:avLst/>
                        </a:prstGeom>
                        <a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0" style="position:absolute;left:0;text-align:left;margin-left:-16.55pt;margin-top:588.9pt;width:34.65pt;height:31.3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" stroked="f" strokeweight="1pt">
                <v:fill r:id="rId5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515B7B2D">
                <wp:simplePos x="0" y="0"/>
                <wp:positionH relativeFrom="column">
                  <wp:posOffset>8378740</wp:posOffset>
                </wp:positionH>
                <wp:positionV relativeFrom="paragraph">
                  <wp:posOffset>1493846</wp:posOffset>
                </wp:positionV>
                <wp:extent cx="3039110" cy="1958340"/>
                <wp:effectExtent l="0" t="0" r="0" b="381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9110" cy="1958340"/>
                          <a:chOff x="0" y="121323"/>
                          <a:chExt cx="3039420" cy="195844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52019" y="121323"/>
                            <a:ext cx="987401" cy="1958447"/>
                            <a:chOff x="44699" y="90392"/>
                            <a:chExt cx="886278" cy="1604484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61925" y="503489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44699" y="100550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84877" y="903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1" style="position:absolute;left:0;text-align:left;margin-left:659.75pt;margin-top:117.65pt;width:239.3pt;height:154.2pt;z-index:251711488;mso-width-relative:margin;mso-height-relative:margin" coordorigin=",1213" coordsize="30394,1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">
                <v:shape id="Zone de texte 225" o:spid="_x0000_s1062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3" style="position:absolute;left:20520;top:1213;width:9874;height:19584" coordorigin="446,903" coordsize="8862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4" type="#_x0000_t202" style="position:absolute;left:619;top:503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065" type="#_x0000_t202" style="position:absolute;left:446;top:1005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066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067" type="#_x0000_t202" style="position:absolute;left:3848;top:9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55F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9D020C4" wp14:editId="12C0044A">
                <wp:simplePos x="0" y="0"/>
                <wp:positionH relativeFrom="column">
                  <wp:posOffset>2005343</wp:posOffset>
                </wp:positionH>
                <wp:positionV relativeFrom="paragraph">
                  <wp:posOffset>8270341</wp:posOffset>
                </wp:positionV>
                <wp:extent cx="3485235" cy="1195730"/>
                <wp:effectExtent l="0" t="0" r="0" b="4445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235" cy="1195730"/>
                          <a:chOff x="-1407829" y="-27161"/>
                          <a:chExt cx="3485235" cy="1195730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-1407829" y="-27161"/>
                            <a:ext cx="3485235" cy="1195730"/>
                            <a:chOff x="-270489" y="-123863"/>
                            <a:chExt cx="3486303" cy="1197240"/>
                          </a:xfrm>
                        </wpg:grpSpPr>
                        <wps:wsp>
                          <wps:cNvPr id="74" name="Zone de texte 74"/>
                          <wps:cNvSpPr txBox="1"/>
                          <wps:spPr>
                            <a:xfrm>
                              <a:off x="948787" y="636725"/>
                              <a:ext cx="1172421" cy="3849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DDC20" w14:textId="6AA3A176" w:rsidR="00E65B12" w:rsidRPr="006013E7" w:rsidRDefault="006013E7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6013E7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</w:t>
                                </w:r>
                                <w:r w:rsidR="00545CDF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OMMERCE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Zone de texte 77"/>
                          <wps:cNvSpPr txBox="1"/>
                          <wps:spPr>
                            <a:xfrm>
                              <a:off x="-270489" y="597715"/>
                              <a:ext cx="1385605" cy="4365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C28B05" w14:textId="220C406B" w:rsidR="00E65B12" w:rsidRPr="00F13403" w:rsidRDefault="00730CB1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730CB1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HÉBERGEMENT ET RESTAURATION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" name="Groupe 78"/>
                          <wpg:cNvGrpSpPr/>
                          <wpg:grpSpPr>
                            <a:xfrm>
                              <a:off x="2129329" y="157943"/>
                              <a:ext cx="1086485" cy="915434"/>
                              <a:chOff x="18134" y="-138531"/>
                              <a:chExt cx="857885" cy="1070073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Graphique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914" y="-138531"/>
                                <a:ext cx="442468" cy="5049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0" name="Zone de texte 80"/>
                            <wps:cNvSpPr txBox="1"/>
                            <wps:spPr>
                              <a:xfrm>
                                <a:off x="18134" y="393978"/>
                                <a:ext cx="857885" cy="5375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C1F07" w14:textId="77777777" w:rsidR="00E65B12" w:rsidRPr="00F13403" w:rsidRDefault="00E65B12" w:rsidP="00E65B1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F13403">
                                    <w:rPr>
                                      <w:rFonts w:ascii="Calibri" w:hAnsi="Calibri" w:cs="Calibri"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  <w:t>TRANSPORT ET LOGISTIQUE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Zone de texte 82"/>
                          <wps:cNvSpPr txBox="1"/>
                          <wps:spPr>
                            <a:xfrm>
                              <a:off x="1264818" y="-96093"/>
                              <a:ext cx="667385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1197D" w14:textId="722616B4" w:rsidR="00E65B12" w:rsidRPr="00F13403" w:rsidRDefault="00C4741C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39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23805" y="-96097"/>
                              <a:ext cx="708021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0B981F" w14:textId="716C4D29" w:rsidR="00E65B12" w:rsidRPr="00F13403" w:rsidRDefault="00C4741C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44 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Zone de texte 172"/>
                          <wps:cNvSpPr txBox="1"/>
                          <wps:spPr>
                            <a:xfrm>
                              <a:off x="2441871" y="-123863"/>
                              <a:ext cx="638810" cy="34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D78A38" w14:textId="67420ECF" w:rsidR="00E65B12" w:rsidRPr="00F13403" w:rsidRDefault="005E4839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F93F8B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050" y="226337"/>
                            <a:ext cx="472440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Graphique 1109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49621" y="255454"/>
                            <a:ext cx="542424" cy="478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020C4" id="Groupe 52" o:spid="_x0000_s1060" style="position:absolute;left:0;text-align:left;margin-left:157.9pt;margin-top:651.2pt;width:274.45pt;height:94.15pt;z-index:251779072;mso-width-relative:margin;mso-height-relative:margin" coordorigin="-14078,-271" coordsize="34852,11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">
                <v:group id="Groupe 84" o:spid="_x0000_s1061" style="position:absolute;left:-14078;top:-271;width:34852;height:11956" coordorigin="-2704,-1238" coordsize="34863,1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4" o:spid="_x0000_s1062" type="#_x0000_t202" style="position:absolute;left:9487;top:6367;width:11725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2E0DDC20" w14:textId="6AA3A176" w:rsidR="00E65B12" w:rsidRPr="006013E7" w:rsidRDefault="006013E7" w:rsidP="00E65B12">
                          <w:pPr>
                            <w:jc w:val="center"/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6013E7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</w:t>
                          </w:r>
                          <w:r w:rsidR="00545CDF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OMMERCE</w:t>
                          </w:r>
                        </w:p>
                      </w:txbxContent>
                    </v:textbox>
                  </v:shape>
                  <v:shape id="Zone de texte 77" o:spid="_x0000_s1063" type="#_x0000_t202" style="position:absolute;left:-2704;top:5977;width:13855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64C28B05" w14:textId="220C406B" w:rsidR="00E65B12" w:rsidRPr="00F13403" w:rsidRDefault="00730CB1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730CB1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HÉBERGEMENT ET RESTAURATION</w:t>
                          </w:r>
                        </w:p>
                      </w:txbxContent>
                    </v:textbox>
                  </v:shape>
                  <v:group id="Groupe 78" o:spid="_x0000_s1064" style="position:absolute;left:21293;top:1579;width:10865;height:9154" coordorigin="181,-1385" coordsize="8578,1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79" o:spid="_x0000_s1065" type="#_x0000_t75" style="position:absolute;left:2649;top:-1385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">
                      <v:imagedata r:id="rId60" o:title=""/>
                    </v:shape>
                    <v:shape id="Zone de texte 80" o:spid="_x0000_s1066" type="#_x0000_t202" style="position:absolute;left:181;top:3939;width:8579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165C1F07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v:textbox>
                    </v:shape>
                  </v:group>
                  <v:shape id="Zone de texte 82" o:spid="_x0000_s1067" type="#_x0000_t202" style="position:absolute;left:12648;top:-960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2D11197D" w14:textId="722616B4" w:rsidR="00E65B12" w:rsidRPr="00F13403" w:rsidRDefault="00C4741C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39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  <v:shape id="Zone de texte 83" o:spid="_x0000_s1068" type="#_x0000_t202" style="position:absolute;left:238;top:-960;width:7080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14:paraId="040B981F" w14:textId="716C4D29" w:rsidR="00E65B12" w:rsidRPr="00F13403" w:rsidRDefault="00C4741C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44 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OE</w:t>
                          </w:r>
                        </w:p>
                      </w:txbxContent>
                    </v:textbox>
                  </v:shape>
                  <v:shape id="Zone de texte 172" o:spid="_x0000_s1069" type="#_x0000_t202" style="position:absolute;left:24418;top:-1238;width:638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14:paraId="4BD78A38" w14:textId="67420ECF" w:rsidR="00E65B12" w:rsidRPr="00F13403" w:rsidRDefault="005E4839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2</w:t>
                          </w:r>
                          <w:r w:rsidR="00F93F8B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8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</v:group>
                <v:shape id="Graphique 410" o:spid="_x0000_s1070" type="#_x0000_t75" style="position:absolute;left:1460;top:2263;width:472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">
                  <v:imagedata r:id="rId61" o:title=""/>
                </v:shape>
                <v:shape id="Graphique 1109" o:spid="_x0000_s1071" type="#_x0000_t75" style="position:absolute;left:-11496;top:2554;width:5425;height:4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">
                  <v:imagedata r:id="rId62" o:title=""/>
                </v:shape>
              </v:group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E6ECB" wp14:editId="23186BD6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72" type="#_x0000_t202" style="position:absolute;left:0;text-align:left;margin-left:856.5pt;margin-top:728.85pt;width:197.95pt;height:19.2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265D9A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35CFE5" wp14:editId="7AEDB021">
                <wp:simplePos x="0" y="0"/>
                <wp:positionH relativeFrom="column">
                  <wp:posOffset>1407814</wp:posOffset>
                </wp:positionH>
                <wp:positionV relativeFrom="paragraph">
                  <wp:posOffset>7862936</wp:posOffset>
                </wp:positionV>
                <wp:extent cx="4544839" cy="298764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39" cy="298764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43E02C9C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265D9A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3" type="#_x0000_t202" style="position:absolute;left:0;text-align:left;margin-left:110.85pt;margin-top:619.15pt;width:357.85pt;height:2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" fillcolor="#63a7da" strokecolor="#63a7da" strokeweight=".5pt">
                <v:textbox>
                  <w:txbxContent>
                    <w:p w14:paraId="671F0BB5" w14:textId="43E02C9C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265D9A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3AD7B2D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4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l9bg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">
                <v:group id="Groupe 179" o:spid="_x0000_s107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7FF39CF7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9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xs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fOd&#10;qFv6F9dw9EWhnP8TKrgHOb6GQiUIX27uc+tw7uO1/748/QM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JSmXGxE&#10;BAAApw4AAA4AAAAAAAAAAAAAAAAALgIAAGRycy9lMm9Eb2MueG1sUEsBAi0AFAAGAAgAAAAhAFba&#10;icbjAAAADAEAAA8AAAAAAAAAAAAAAAAAngYAAGRycy9kb3ducmV2LnhtbFBLBQYAAAAABAAEAPMA&#10;AACuBwAAAAA=&#10;">
                <v:group id="Groupe 87" o:spid="_x0000_s108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3FD9B3E8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4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FzeP0g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1DD78EA5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5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CUOMn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71880EB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B84C3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0BA9FE05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1EDE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26297F0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310B9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0BC498A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4DD64AB6">
                                  <wp:extent cx="6329680" cy="2086245"/>
                                  <wp:effectExtent l="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5" r:lo="rId76" r:qs="rId77" r:cs="rId7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4" type="#_x0000_t202" style="position:absolute;left:0;text-align:left;margin-left:581.5pt;margin-top:104.6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B8Z3bw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4DD64AB6">
                            <wp:extent cx="6329680" cy="2086245"/>
                            <wp:effectExtent l="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76" r:qs="rId77" r:cs="rId7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10217A24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4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p0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k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1tep0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61B9A8" wp14:editId="6F577C62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28FE0545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158" name="Graphique 158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096" style="position:absolute;left:0;text-align:left;margin-left:445.25pt;margin-top:164.4pt;width:146.45pt;height:90.6pt;z-index:251750400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">
                <v:shape id="Zone de texte 236" o:spid="_x0000_s1097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28FE0545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098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158" name="Graphique 158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C4EB9C" wp14:editId="0A4BBC7B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59" name="Graphique 159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098" type="#_x0000_t202" style="position:absolute;left:0;text-align:left;margin-left:579.25pt;margin-top:182.05pt;width:62.05pt;height:38.6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B5Wcc+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59" name="Graphique 159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168A7E59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504" name="Graphique 1504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9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504" name="Graphique 1504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5A1DD0A1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0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STkWP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44D9A873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C5074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6D201632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42E2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030074E1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390C4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439080D4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3D915D5E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57960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2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k/YTEU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3D915D5E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57960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19AB1B7D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544A460D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659CE17">
                                  <wp:extent cx="3405351" cy="2490470"/>
                                  <wp:effectExtent l="0" t="0" r="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3" r:lo="rId94" r:qs="rId95" r:cs="rId9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3" type="#_x0000_t202" style="position:absolute;left:0;text-align:left;margin-left:164.8pt;margin-top:402.6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B7/4Ao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659CE17">
                            <wp:extent cx="3405351" cy="2490470"/>
                            <wp:effectExtent l="0" t="0" r="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8" r:lo="rId94" r:qs="rId95" r:cs="rId96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406E510A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8FB5A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6B9BB49C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4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1832DD3F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75796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99" w:history="1">
                              <w:proofErr w:type="gramStart"/>
                              <w:r w:rsidR="00792F8E" w:rsidRPr="0075796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75796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0A7BFB2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757960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5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DTtc2c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757960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1" w:history="1">
                        <w:proofErr w:type="gramStart"/>
                        <w:r w:rsidR="00792F8E" w:rsidRPr="0075796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75796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0A7BFB2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757960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725E70F5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DF834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2C205440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6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0j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Lpe9I70DAAAECwAADgAAAAAAAAAAAAAAAAAu&#10;AgAAZHJzL2Uyb0RvYy54bWxQSwECLQAUAAYACAAAACEATKuws+IAAAAMAQAADwAAAAAAAAAAAAAA&#10;AAAXBgAAZHJzL2Rvd25yZXYueG1sUEsFBgAAAAAEAAQA8wAAACYHAAAAAA==&#10;">
                <v:rect id="Rectangle 193" o:spid="_x0000_s1107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8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6F4CEECB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9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Kqj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fLj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CQqqN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7571CFE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0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/hNg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anvpYU35Ae5a6OXFGLkoUsRTOPwuLwUDdGHb/hKWoCMnoaHG2Jfvrb+chHnrBy1mD&#10;Qcu4+7kTVnFWfddQ8rY/HALWx81wdD3Axl561pcevavvCbPcx7MyMpoh3lcns7BUv+FNzENWuISW&#10;yJ1xfzLvfTf+eFNSzecxCLNohF/qlZEBOtAaKH5p34Q1Rx3CMDzSaSTF5IMcXWwnyHznqSijVoHo&#10;jtUj/5jjqPbxzYWHcrmPUe9/ht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kbu/h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F3E2F" w14:textId="77777777" w:rsidR="00BA0EF5" w:rsidRDefault="00BA0EF5" w:rsidP="0063464B">
      <w:r>
        <w:separator/>
      </w:r>
    </w:p>
  </w:endnote>
  <w:endnote w:type="continuationSeparator" w:id="0">
    <w:p w14:paraId="594CFB1C" w14:textId="77777777" w:rsidR="00BA0EF5" w:rsidRDefault="00BA0EF5" w:rsidP="0063464B">
      <w:r>
        <w:continuationSeparator/>
      </w:r>
    </w:p>
  </w:endnote>
  <w:endnote w:type="continuationNotice" w:id="1">
    <w:p w14:paraId="331C6D5A" w14:textId="77777777" w:rsidR="00BA0EF5" w:rsidRDefault="00BA0E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F129F" w14:textId="77777777" w:rsidR="00BA0EF5" w:rsidRDefault="00BA0EF5" w:rsidP="0063464B">
      <w:r>
        <w:separator/>
      </w:r>
    </w:p>
  </w:footnote>
  <w:footnote w:type="continuationSeparator" w:id="0">
    <w:p w14:paraId="0AB2DBA3" w14:textId="77777777" w:rsidR="00BA0EF5" w:rsidRDefault="00BA0EF5" w:rsidP="0063464B">
      <w:r>
        <w:continuationSeparator/>
      </w:r>
    </w:p>
  </w:footnote>
  <w:footnote w:type="continuationNotice" w:id="1">
    <w:p w14:paraId="506737A5" w14:textId="77777777" w:rsidR="00BA0EF5" w:rsidRDefault="00BA0E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66EC6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D3A"/>
    <w:rsid w:val="000C7D74"/>
    <w:rsid w:val="000D247E"/>
    <w:rsid w:val="000E2CBD"/>
    <w:rsid w:val="000E5796"/>
    <w:rsid w:val="000F02D4"/>
    <w:rsid w:val="000F1ABD"/>
    <w:rsid w:val="000F28D4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7674"/>
    <w:rsid w:val="00130BB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76B5"/>
    <w:rsid w:val="002644B0"/>
    <w:rsid w:val="00265D9A"/>
    <w:rsid w:val="002664C0"/>
    <w:rsid w:val="0027425A"/>
    <w:rsid w:val="00274EA0"/>
    <w:rsid w:val="002850F3"/>
    <w:rsid w:val="0029247F"/>
    <w:rsid w:val="002A22B3"/>
    <w:rsid w:val="002A4637"/>
    <w:rsid w:val="002A4E6F"/>
    <w:rsid w:val="002A7ED8"/>
    <w:rsid w:val="002B2738"/>
    <w:rsid w:val="002B3109"/>
    <w:rsid w:val="002B4293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7919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3A1F"/>
    <w:rsid w:val="004B675A"/>
    <w:rsid w:val="004C229D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45CDF"/>
    <w:rsid w:val="00551607"/>
    <w:rsid w:val="005520C8"/>
    <w:rsid w:val="005546BC"/>
    <w:rsid w:val="00554CA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4839"/>
    <w:rsid w:val="005E7396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36AF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4192"/>
    <w:rsid w:val="006742A5"/>
    <w:rsid w:val="00684228"/>
    <w:rsid w:val="0069702F"/>
    <w:rsid w:val="006977DF"/>
    <w:rsid w:val="00697EFD"/>
    <w:rsid w:val="006A0F41"/>
    <w:rsid w:val="006A253C"/>
    <w:rsid w:val="006A2B65"/>
    <w:rsid w:val="006A54EE"/>
    <w:rsid w:val="006B3678"/>
    <w:rsid w:val="006B5C36"/>
    <w:rsid w:val="006B7134"/>
    <w:rsid w:val="006C5166"/>
    <w:rsid w:val="006C63D4"/>
    <w:rsid w:val="006C7DC8"/>
    <w:rsid w:val="006D6F61"/>
    <w:rsid w:val="006D7AC6"/>
    <w:rsid w:val="006E6AB5"/>
    <w:rsid w:val="006F1741"/>
    <w:rsid w:val="006F4478"/>
    <w:rsid w:val="006F55FE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0CB1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57960"/>
    <w:rsid w:val="00760806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0EE1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C63FA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2046E"/>
    <w:rsid w:val="00920CA0"/>
    <w:rsid w:val="0092521E"/>
    <w:rsid w:val="009254FC"/>
    <w:rsid w:val="00925847"/>
    <w:rsid w:val="009259F8"/>
    <w:rsid w:val="00927175"/>
    <w:rsid w:val="009278BB"/>
    <w:rsid w:val="00940BA8"/>
    <w:rsid w:val="00943CC3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65E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1F5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0EF5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C0555A"/>
    <w:rsid w:val="00C12EAC"/>
    <w:rsid w:val="00C17F7C"/>
    <w:rsid w:val="00C2116F"/>
    <w:rsid w:val="00C23867"/>
    <w:rsid w:val="00C26D21"/>
    <w:rsid w:val="00C33C1E"/>
    <w:rsid w:val="00C46879"/>
    <w:rsid w:val="00C4741C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73969"/>
    <w:rsid w:val="00C86195"/>
    <w:rsid w:val="00C87B26"/>
    <w:rsid w:val="00C90B7E"/>
    <w:rsid w:val="00CA0140"/>
    <w:rsid w:val="00CA43FB"/>
    <w:rsid w:val="00CA5C9C"/>
    <w:rsid w:val="00CA5EEE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31F2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01E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2509"/>
    <w:rsid w:val="00F76CD6"/>
    <w:rsid w:val="00F812AA"/>
    <w:rsid w:val="00F87F38"/>
    <w:rsid w:val="00F90233"/>
    <w:rsid w:val="00F9083B"/>
    <w:rsid w:val="00F91587"/>
    <w:rsid w:val="00F917F0"/>
    <w:rsid w:val="00F93F8B"/>
    <w:rsid w:val="00F94BE2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2.svg"/><Relationship Id="rId47" Type="http://schemas.openxmlformats.org/officeDocument/2006/relationships/image" Target="media/image27.png"/><Relationship Id="rId63" Type="http://schemas.openxmlformats.org/officeDocument/2006/relationships/image" Target="media/image40.png"/><Relationship Id="rId68" Type="http://schemas.openxmlformats.org/officeDocument/2006/relationships/image" Target="media/image390.svg"/><Relationship Id="rId84" Type="http://schemas.openxmlformats.org/officeDocument/2006/relationships/image" Target="media/image470.svg"/><Relationship Id="rId89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image" Target="media/image44.png"/><Relationship Id="rId92" Type="http://schemas.openxmlformats.org/officeDocument/2006/relationships/image" Target="media/image53.svg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110.png"/><Relationship Id="rId107" Type="http://schemas.openxmlformats.org/officeDocument/2006/relationships/image" Target="media/image66.png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4.svg"/><Relationship Id="rId37" Type="http://schemas.openxmlformats.org/officeDocument/2006/relationships/image" Target="media/image17.png"/><Relationship Id="rId40" Type="http://schemas.openxmlformats.org/officeDocument/2006/relationships/image" Target="media/image20.svg"/><Relationship Id="rId45" Type="http://schemas.openxmlformats.org/officeDocument/2006/relationships/image" Target="media/image25.png"/><Relationship Id="rId53" Type="http://schemas.openxmlformats.org/officeDocument/2006/relationships/image" Target="media/image33.svg"/><Relationship Id="rId58" Type="http://schemas.openxmlformats.org/officeDocument/2006/relationships/image" Target="media/image38.png"/><Relationship Id="rId66" Type="http://schemas.openxmlformats.org/officeDocument/2006/relationships/image" Target="media/image43.svg"/><Relationship Id="rId74" Type="http://schemas.openxmlformats.org/officeDocument/2006/relationships/image" Target="media/image430.svg"/><Relationship Id="rId79" Type="http://schemas.microsoft.com/office/2007/relationships/diagramDrawing" Target="diagrams/drawing2.xml"/><Relationship Id="rId87" Type="http://schemas.openxmlformats.org/officeDocument/2006/relationships/image" Target="media/image480.png"/><Relationship Id="rId102" Type="http://schemas.openxmlformats.org/officeDocument/2006/relationships/image" Target="media/image61.png"/><Relationship Id="rId5" Type="http://schemas.openxmlformats.org/officeDocument/2006/relationships/numbering" Target="numbering.xml"/><Relationship Id="rId61" Type="http://schemas.openxmlformats.org/officeDocument/2006/relationships/image" Target="media/image360.png"/><Relationship Id="rId82" Type="http://schemas.openxmlformats.org/officeDocument/2006/relationships/image" Target="media/image47.svg"/><Relationship Id="rId90" Type="http://schemas.openxmlformats.org/officeDocument/2006/relationships/image" Target="media/image51.png"/><Relationship Id="rId95" Type="http://schemas.openxmlformats.org/officeDocument/2006/relationships/diagramQuickStyle" Target="diagrams/quickStyle3.xml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20.sv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svg"/><Relationship Id="rId56" Type="http://schemas.openxmlformats.org/officeDocument/2006/relationships/image" Target="media/image36.png"/><Relationship Id="rId64" Type="http://schemas.openxmlformats.org/officeDocument/2006/relationships/image" Target="media/image41.svg"/><Relationship Id="rId69" Type="http://schemas.openxmlformats.org/officeDocument/2006/relationships/image" Target="media/image400.png"/><Relationship Id="rId77" Type="http://schemas.openxmlformats.org/officeDocument/2006/relationships/diagramQuickStyle" Target="diagrams/quickStyle2.xml"/><Relationship Id="rId100" Type="http://schemas.openxmlformats.org/officeDocument/2006/relationships/image" Target="media/image60.emf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45.svg"/><Relationship Id="rId80" Type="http://schemas.openxmlformats.org/officeDocument/2006/relationships/diagramData" Target="diagrams/data4.xml"/><Relationship Id="rId85" Type="http://schemas.openxmlformats.org/officeDocument/2006/relationships/image" Target="media/image48.png"/><Relationship Id="rId93" Type="http://schemas.openxmlformats.org/officeDocument/2006/relationships/diagramData" Target="diagrams/data5.xml"/><Relationship Id="rId98" Type="http://schemas.openxmlformats.org/officeDocument/2006/relationships/diagramData" Target="diagrams/data6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25" Type="http://schemas.openxmlformats.org/officeDocument/2006/relationships/image" Target="media/image9.svg"/><Relationship Id="rId33" Type="http://schemas.openxmlformats.org/officeDocument/2006/relationships/image" Target="media/image130.png"/><Relationship Id="rId38" Type="http://schemas.openxmlformats.org/officeDocument/2006/relationships/image" Target="media/image18.svg"/><Relationship Id="rId46" Type="http://schemas.openxmlformats.org/officeDocument/2006/relationships/image" Target="media/image26.svg"/><Relationship Id="rId59" Type="http://schemas.openxmlformats.org/officeDocument/2006/relationships/image" Target="media/image39.svg"/><Relationship Id="rId67" Type="http://schemas.openxmlformats.org/officeDocument/2006/relationships/image" Target="media/image380.png"/><Relationship Id="rId103" Type="http://schemas.openxmlformats.org/officeDocument/2006/relationships/image" Target="media/image62.svg"/><Relationship Id="rId108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37.png"/><Relationship Id="rId70" Type="http://schemas.openxmlformats.org/officeDocument/2006/relationships/image" Target="media/image410.svg"/><Relationship Id="rId75" Type="http://schemas.openxmlformats.org/officeDocument/2006/relationships/diagramData" Target="diagrams/data3.xml"/><Relationship Id="rId83" Type="http://schemas.openxmlformats.org/officeDocument/2006/relationships/image" Target="media/image460.png"/><Relationship Id="rId88" Type="http://schemas.openxmlformats.org/officeDocument/2006/relationships/image" Target="media/image490.svg"/><Relationship Id="rId91" Type="http://schemas.openxmlformats.org/officeDocument/2006/relationships/image" Target="media/image52.png"/><Relationship Id="rId96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7.svg"/><Relationship Id="rId28" Type="http://schemas.openxmlformats.org/officeDocument/2006/relationships/image" Target="media/image12.svg"/><Relationship Id="rId36" Type="http://schemas.openxmlformats.org/officeDocument/2006/relationships/image" Target="media/image16.svg"/><Relationship Id="rId49" Type="http://schemas.openxmlformats.org/officeDocument/2006/relationships/image" Target="media/image29.png"/><Relationship Id="rId57" Type="http://schemas.openxmlformats.org/officeDocument/2006/relationships/image" Target="media/image37.sv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4.svg"/><Relationship Id="rId52" Type="http://schemas.openxmlformats.org/officeDocument/2006/relationships/image" Target="media/image32.png"/><Relationship Id="rId60" Type="http://schemas.openxmlformats.org/officeDocument/2006/relationships/image" Target="media/image35.png"/><Relationship Id="rId65" Type="http://schemas.openxmlformats.org/officeDocument/2006/relationships/image" Target="media/image42.png"/><Relationship Id="rId73" Type="http://schemas.openxmlformats.org/officeDocument/2006/relationships/image" Target="media/image420.png"/><Relationship Id="rId78" Type="http://schemas.openxmlformats.org/officeDocument/2006/relationships/diagramColors" Target="diagrams/colors2.xml"/><Relationship Id="rId81" Type="http://schemas.openxmlformats.org/officeDocument/2006/relationships/image" Target="media/image46.png"/><Relationship Id="rId86" Type="http://schemas.openxmlformats.org/officeDocument/2006/relationships/image" Target="media/image49.svg"/><Relationship Id="rId94" Type="http://schemas.openxmlformats.org/officeDocument/2006/relationships/diagramLayout" Target="diagrams/layout3.xml"/><Relationship Id="rId99" Type="http://schemas.openxmlformats.org/officeDocument/2006/relationships/hyperlink" Target="http://www.bassinefe-hainautcentre.be/le-rapport-analytique-et-prospectif" TargetMode="External"/><Relationship Id="rId101" Type="http://schemas.openxmlformats.org/officeDocument/2006/relationships/hyperlink" Target="http://www.bassinefe-hainautcentre.be/le-rapport-analytique-et-prospecti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39" Type="http://schemas.openxmlformats.org/officeDocument/2006/relationships/image" Target="media/image19.png"/><Relationship Id="rId109" Type="http://schemas.openxmlformats.org/officeDocument/2006/relationships/theme" Target="theme/theme1.xml"/><Relationship Id="rId34" Type="http://schemas.openxmlformats.org/officeDocument/2006/relationships/image" Target="media/image140.svg"/><Relationship Id="rId50" Type="http://schemas.openxmlformats.org/officeDocument/2006/relationships/image" Target="media/image30.svg"/><Relationship Id="rId55" Type="http://schemas.openxmlformats.org/officeDocument/2006/relationships/image" Target="media/image35.svg"/><Relationship Id="rId76" Type="http://schemas.openxmlformats.org/officeDocument/2006/relationships/diagramLayout" Target="diagrams/layout2.xml"/><Relationship Id="rId97" Type="http://schemas.microsoft.com/office/2007/relationships/diagramDrawing" Target="diagrams/drawing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svg"/><Relationship Id="rId1" Type="http://schemas.openxmlformats.org/officeDocument/2006/relationships/image" Target="../media/image54.png"/><Relationship Id="rId6" Type="http://schemas.openxmlformats.org/officeDocument/2006/relationships/image" Target="../media/image59.svg"/><Relationship Id="rId5" Type="http://schemas.openxmlformats.org/officeDocument/2006/relationships/image" Target="../media/image58.png"/><Relationship Id="rId4" Type="http://schemas.openxmlformats.org/officeDocument/2006/relationships/image" Target="../media/image57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svg"/><Relationship Id="rId1" Type="http://schemas.openxmlformats.org/officeDocument/2006/relationships/image" Target="../media/image54.png"/><Relationship Id="rId6" Type="http://schemas.openxmlformats.org/officeDocument/2006/relationships/image" Target="../media/image59.svg"/><Relationship Id="rId5" Type="http://schemas.openxmlformats.org/officeDocument/2006/relationships/image" Target="../media/image58.png"/><Relationship Id="rId4" Type="http://schemas.openxmlformats.org/officeDocument/2006/relationships/image" Target="../media/image57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svg"/><Relationship Id="rId1" Type="http://schemas.openxmlformats.org/officeDocument/2006/relationships/image" Target="../media/image54.png"/><Relationship Id="rId6" Type="http://schemas.openxmlformats.org/officeDocument/2006/relationships/image" Target="../media/image59.svg"/><Relationship Id="rId5" Type="http://schemas.openxmlformats.org/officeDocument/2006/relationships/image" Target="../media/image58.png"/><Relationship Id="rId4" Type="http://schemas.openxmlformats.org/officeDocument/2006/relationships/image" Target="../media/image57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377B17-6E9F-4DE7-BD7D-BC360A1D4477}" type="pres">
      <dgm:prSet presAssocID="{BE7B89CB-04CF-4FDF-82B8-4C9EA1AAC074}" presName="Name13" presStyleLbl="parChTrans1D2" presStyleIdx="0" presStyleCnt="1"/>
      <dgm:spPr/>
    </dgm:pt>
    <dgm:pt modelId="{7C4A4C91-2CEF-44D2-A72E-7715E337C59D}" type="pres">
      <dgm:prSet presAssocID="{F7C2BD34-A49B-4735-BDD7-874F1F363DB8}" presName="childText" presStyleLbl="bgAcc1" presStyleIdx="0" presStyleCnt="1" custLinFactNeighborX="-2341" custLinFactNeighborY="31005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0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B7605CD-DA60-432E-834B-501A53E361B9}" type="presParOf" srcId="{D9F353A7-6BA6-4618-9297-C380F5C53C3D}" destId="{E4377B17-6E9F-4DE7-BD7D-BC360A1D4477}" srcOrd="0" destOrd="0" presId="urn:microsoft.com/office/officeart/2005/8/layout/hierarchy3"/>
    <dgm:cxn modelId="{6138DD93-530E-4D96-8E3B-89FF3CCB1519}" type="presParOf" srcId="{D9F353A7-6BA6-4618-9297-C380F5C53C3D}" destId="{7C4A4C91-2CEF-44D2-A72E-7715E337C59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377B17-6E9F-4DE7-BD7D-BC360A1D4477}" type="pres">
      <dgm:prSet presAssocID="{BE7B89CB-04CF-4FDF-82B8-4C9EA1AAC074}" presName="Name13" presStyleLbl="parChTrans1D2" presStyleIdx="0" presStyleCnt="1"/>
      <dgm:spPr/>
    </dgm:pt>
    <dgm:pt modelId="{7C4A4C91-2CEF-44D2-A72E-7715E337C59D}" type="pres">
      <dgm:prSet presAssocID="{F7C2BD34-A49B-4735-BDD7-874F1F363DB8}" presName="childText" presStyleLbl="bgAcc1" presStyleIdx="0" presStyleCnt="1" custLinFactNeighborX="-2341" custLinFactNeighborY="31005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0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B7605CD-DA60-432E-834B-501A53E361B9}" type="presParOf" srcId="{D9F353A7-6BA6-4618-9297-C380F5C53C3D}" destId="{E4377B17-6E9F-4DE7-BD7D-BC360A1D4477}" srcOrd="0" destOrd="0" presId="urn:microsoft.com/office/officeart/2005/8/layout/hierarchy3"/>
    <dgm:cxn modelId="{6138DD93-530E-4D96-8E3B-89FF3CCB1519}" type="presParOf" srcId="{D9F353A7-6BA6-4618-9297-C380F5C53C3D}" destId="{7C4A4C91-2CEF-44D2-A72E-7715E337C59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44910" custLinFactNeighborY="4329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6650" custLinFactNeighborY="3706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44910" custLinFactNeighborY="4329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95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2.059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-33%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95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2.059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-33%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9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347753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368987"/>
        <a:ext cx="1407517" cy="682524"/>
      </dsp:txXfrm>
    </dsp:sp>
    <dsp:sp modelId="{E4377B17-6E9F-4DE7-BD7D-BC360A1D4477}">
      <dsp:nvSpPr>
        <dsp:cNvPr id="0" name=""/>
        <dsp:cNvSpPr/>
      </dsp:nvSpPr>
      <dsp:spPr>
        <a:xfrm>
          <a:off x="145396" y="1072746"/>
          <a:ext cx="117843" cy="7685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263240" y="1478778"/>
          <a:ext cx="1159988" cy="72499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284474" y="1500012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347753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368987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2620" y="36911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62620" y="36911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26282" y="497161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626282" y="497161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722290" y="1025536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722290" y="1025536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-33%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2.059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553</TotalTime>
  <Pages>2</Pages>
  <Words>25</Words>
  <Characters>218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29</cp:revision>
  <cp:lastPrinted>2021-12-24T10:51:00Z</cp:lastPrinted>
  <dcterms:created xsi:type="dcterms:W3CDTF">2022-01-19T10:28:00Z</dcterms:created>
  <dcterms:modified xsi:type="dcterms:W3CDTF">2022-03-25T09:06:00Z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