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3F905FD7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3" behindDoc="0" locked="0" layoutInCell="1" allowOverlap="1" wp14:anchorId="5E1B55C5" wp14:editId="7C2025CA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4699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2" behindDoc="0" locked="0" layoutInCell="1" allowOverlap="1" wp14:anchorId="7E904A01" wp14:editId="7856AE9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34F99" id="Groupe 50" o:spid="_x0000_s1026" style="position:absolute;margin-left:12pt;margin-top:-29.3pt;width:118.95pt;height:756pt;z-index:2516469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7083" behindDoc="0" locked="0" layoutInCell="1" allowOverlap="1" wp14:anchorId="01EEE829" wp14:editId="3073D801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F38B1" id="Rectangle 5" o:spid="_x0000_s1026" style="position:absolute;margin-left:175.2pt;margin-top:-20.3pt;width:78.5pt;height:94.45pt;z-index:251647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525C153A" wp14:editId="6732646B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36CD7" id="Forme libre 33" o:spid="_x0000_s1026" style="position:absolute;margin-left:-32pt;margin-top:-21pt;width:147.55pt;height:756pt;z-index:2516357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0" behindDoc="0" locked="0" layoutInCell="1" allowOverlap="1" wp14:anchorId="7BE4522A" wp14:editId="134356B5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68D03" id="Groupe 49" o:spid="_x0000_s1026" style="position:absolute;margin-left:1059.05pt;margin-top:-14.25pt;width:107.8pt;height:756pt;z-index:25164699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89" behindDoc="0" locked="0" layoutInCell="1" allowOverlap="1" wp14:anchorId="73BCD8C1" wp14:editId="19621E92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412BB" id="Forme libre 25" o:spid="_x0000_s1026" style="position:absolute;margin-left:1064.75pt;margin-top:18pt;width:123.25pt;height:756pt;z-index:251646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bookmarkStart w:id="0" w:name="_Hlk91166357"/>
    <w:bookmarkEnd w:id="0"/>
    <w:p w14:paraId="6D32F890" w14:textId="0013579A" w:rsidR="00902688" w:rsidRDefault="00525A2B" w:rsidP="00F576BD">
      <w:pPr>
        <w:rPr>
          <w:noProof/>
          <w:lang w:bidi="fr-FR"/>
        </w:rPr>
      </w:pPr>
      <w:r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5289A" wp14:editId="110EB223">
                <wp:simplePos x="0" y="0"/>
                <wp:positionH relativeFrom="margin">
                  <wp:posOffset>2278966</wp:posOffset>
                </wp:positionH>
                <wp:positionV relativeFrom="paragraph">
                  <wp:posOffset>2667488</wp:posOffset>
                </wp:positionV>
                <wp:extent cx="4916659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659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6B0F87F0" w:rsidR="00A72224" w:rsidRPr="00525A2B" w:rsidRDefault="0014687D" w:rsidP="00D6301E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36"/>
                                <w:szCs w:val="36"/>
                              </w:rPr>
                            </w:pPr>
                            <w:r w:rsidRPr="00525A2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L’IBEFE estime pertinent de</w:t>
                            </w:r>
                            <w:r w:rsidR="007B471D" w:rsidRPr="00525A2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 développer l'offre </w:t>
                            </w:r>
                            <w:r w:rsidR="00525A2B" w:rsidRPr="00525A2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d'enseignement et 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5289A" id="_x0000_t202" coordsize="21600,21600" o:spt="202" path="m,l,21600r21600,l21600,xe">
                <v:stroke joinstyle="miter"/>
                <v:path gradientshapeok="t" o:connecttype="rect"/>
              </v:shapetype>
              <v:shape id="Zone de texte 1532" o:spid="_x0000_s1027" type="#_x0000_t202" style="position:absolute;margin-left:179.45pt;margin-top:210.05pt;width:387.15pt;height:57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" filled="f" stroked="f" strokeweight=".5pt">
                <v:textbox>
                  <w:txbxContent>
                    <w:p w14:paraId="621463FE" w14:textId="6B0F87F0" w:rsidR="00A72224" w:rsidRPr="00525A2B" w:rsidRDefault="0014687D" w:rsidP="00D6301E">
                      <w:pPr>
                        <w:rPr>
                          <w:rFonts w:asciiTheme="minorHAnsi" w:hAnsiTheme="minorHAnsi" w:cstheme="minorHAnsi"/>
                          <w:color w:val="63A7DA"/>
                          <w:sz w:val="36"/>
                          <w:szCs w:val="36"/>
                        </w:rPr>
                      </w:pPr>
                      <w:r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L’IBEFE estime pertinent de</w:t>
                      </w:r>
                      <w:r w:rsidR="007B471D"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 développer l'offre </w:t>
                      </w:r>
                      <w:r w:rsidR="00525A2B"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d'</w:t>
                      </w:r>
                      <w:r w:rsidR="00525A2B"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enseignement et de formation pour le </w:t>
                      </w:r>
                      <w:proofErr w:type="spellStart"/>
                      <w:r w:rsidR="00525A2B" w:rsidRPr="00525A2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métier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B0E95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753A8E" wp14:editId="28681FD7">
                <wp:simplePos x="0" y="0"/>
                <wp:positionH relativeFrom="leftMargin">
                  <wp:posOffset>1588865</wp:posOffset>
                </wp:positionH>
                <wp:positionV relativeFrom="paragraph">
                  <wp:posOffset>6685995</wp:posOffset>
                </wp:positionV>
                <wp:extent cx="2323465" cy="818122"/>
                <wp:effectExtent l="0" t="920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818122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D4149EF" w:rsidR="00A72224" w:rsidRPr="000B0E95" w:rsidRDefault="000B0E95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Chauffeur de poids lourds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25.1pt;margin-top:526.45pt;width:182.95pt;height:64.4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" fillcolor="#63a7da" stroked="f" strokeweight="1pt">
                <v:textbox>
                  <w:txbxContent>
                    <w:p w14:paraId="06F157E7" w14:textId="4D4149EF" w:rsidR="00A72224" w:rsidRPr="000B0E95" w:rsidRDefault="000B0E95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Chauffeur de poids lourds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97401" w:rsidRPr="0041365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3EB34B" wp14:editId="643B7F15">
                <wp:simplePos x="0" y="0"/>
                <wp:positionH relativeFrom="column">
                  <wp:posOffset>10425065</wp:posOffset>
                </wp:positionH>
                <wp:positionV relativeFrom="paragraph">
                  <wp:posOffset>7707831</wp:posOffset>
                </wp:positionV>
                <wp:extent cx="166194" cy="379164"/>
                <wp:effectExtent l="0" t="0" r="24765" b="20955"/>
                <wp:wrapNone/>
                <wp:docPr id="1510" name="Groupe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94" cy="379164"/>
                          <a:chOff x="0" y="0"/>
                          <a:chExt cx="144000" cy="335470"/>
                        </a:xfrm>
                      </wpg:grpSpPr>
                      <wps:wsp>
                        <wps:cNvPr id="1513" name="Rectangle 1513"/>
                        <wps:cNvSpPr/>
                        <wps:spPr>
                          <a:xfrm>
                            <a:off x="0" y="0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B4222F"/>
                          </a:solidFill>
                          <a:ln w="12700" cap="flat" cmpd="sng" algn="ctr">
                            <a:solidFill>
                              <a:srgbClr val="B4222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Rectangle 7"/>
                        <wps:cNvSpPr/>
                        <wps:spPr>
                          <a:xfrm>
                            <a:off x="0" y="194492"/>
                            <a:ext cx="144000" cy="140978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56FBAC" w14:textId="77777777" w:rsidR="00A72224" w:rsidRPr="0024196E" w:rsidRDefault="00A72224" w:rsidP="006742A5"/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EB34B" id="Groupe 1510" o:spid="_x0000_s1028" style="position:absolute;margin-left:820.85pt;margin-top:606.9pt;width:13.1pt;height:29.85pt;z-index:251670528;mso-width-relative:margin;mso-height-relative:margin" coordsize="144000,33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">
                <v:rect id="Rectangle 1513" o:spid="_x0000_s1029" style="position:absolute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" fillcolor="#b4222f" strokecolor="#b4222f" strokeweight="1pt"/>
                <v:rect id="_x0000_s1030" style="position:absolute;top:194492;width:144000;height:140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" fillcolor="#fae3b4" strokecolor="#fae3b4" strokeweight=".5pt">
                  <v:textbox>
                    <w:txbxContent>
                      <w:p w14:paraId="3F56FBAC" w14:textId="77777777" w:rsidR="00A72224" w:rsidRPr="0024196E" w:rsidRDefault="00A72224" w:rsidP="006742A5"/>
                    </w:txbxContent>
                  </v:textbox>
                </v:rect>
              </v:group>
            </w:pict>
          </mc:Fallback>
        </mc:AlternateContent>
      </w:r>
      <w:r w:rsidR="00697401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E37EC" wp14:editId="598743BC">
                <wp:simplePos x="0" y="0"/>
                <wp:positionH relativeFrom="page">
                  <wp:posOffset>10673149</wp:posOffset>
                </wp:positionH>
                <wp:positionV relativeFrom="paragraph">
                  <wp:posOffset>7263614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840.4pt;margin-top:571.95pt;width:264.4pt;height:34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4572D" w:rsidRPr="001457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5092A3" wp14:editId="353E6DD9">
                <wp:simplePos x="0" y="0"/>
                <wp:positionH relativeFrom="margin">
                  <wp:posOffset>12270513</wp:posOffset>
                </wp:positionH>
                <wp:positionV relativeFrom="paragraph">
                  <wp:posOffset>5465772</wp:posOffset>
                </wp:positionV>
                <wp:extent cx="60960" cy="77470"/>
                <wp:effectExtent l="0" t="0" r="15240" b="17780"/>
                <wp:wrapNone/>
                <wp:docPr id="20" name="Ellipse 20">
                  <a:hlinkClick xmlns:a="http://schemas.openxmlformats.org/drawingml/2006/main" r:id="rId14" tooltip="ADR Chauffeur - Conducteur poids lourds C+E - Conducteur poids lourd - Formation continue transport (PL) - Conseiller à la sécurité transport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4A387" id="Ellipse 20" o:spid="_x0000_s1026" href="https://hainaut.formation-logistique.be/" title="ADR Chauffeur - Conducteur poids lourds C+E - Conducteur poids lourd - Formation continue transport (PL) - Conseiller à la sécurité transport " style="position:absolute;margin-left:966.2pt;margin-top:430.4pt;width:4.8pt;height:6.1pt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14572D" w:rsidRPr="0014572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12EB16" wp14:editId="3708DC8C">
                <wp:simplePos x="0" y="0"/>
                <wp:positionH relativeFrom="column">
                  <wp:posOffset>9329080</wp:posOffset>
                </wp:positionH>
                <wp:positionV relativeFrom="paragraph">
                  <wp:posOffset>5645131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15" tooltip="ITCB Aumôniers du travail : Conducteur poids lourd (PE) - Complément en conduite de poids lourd et de manutention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207F6" id="Ellipse 21" o:spid="_x0000_s1026" href="https://www.itcb.be/" title="ITCB Aumôniers du travail : Conducteur poids lourd (PE) - Complément en conduite de poids lourd et de manutention (PE)" style="position:absolute;margin-left:734.55pt;margin-top:444.5pt;width:6.5pt;height: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F1486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4767A759" wp14:editId="179F44B2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56604" id="Rectangle 150" o:spid="_x0000_s1026" style="position:absolute;margin-left:641.95pt;margin-top:221.95pt;width:477.9pt;height:360.5pt;z-index:251638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" stroked="f" strokeweight="1pt">
                <v:fill r:id="rId17" o:title="" recolor="t" rotate="t" type="frame"/>
              </v:rect>
            </w:pict>
          </mc:Fallback>
        </mc:AlternateContent>
      </w:r>
      <w:r w:rsidR="00F1486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E026D" wp14:editId="73B3088E">
                <wp:simplePos x="0" y="0"/>
                <wp:positionH relativeFrom="column">
                  <wp:posOffset>1334933</wp:posOffset>
                </wp:positionH>
                <wp:positionV relativeFrom="paragraph">
                  <wp:posOffset>2547199</wp:posOffset>
                </wp:positionV>
                <wp:extent cx="5596758" cy="2761307"/>
                <wp:effectExtent l="0" t="0" r="0" b="12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758" cy="27613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8"/>
                                <w:szCs w:val="36"/>
                              </w:rPr>
                            </w:pPr>
                          </w:p>
                          <w:p w14:paraId="0248DA1A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A81CD0B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300F33E" w14:textId="0CAE01A5" w:rsidR="0033376A" w:rsidRPr="00F14864" w:rsidRDefault="00A7222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 est attractif sur le marché de l'emploi et le besoin devrait s'accentuer dans les 5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ans à venir avec le problème structurel de la pyramide des âges dans le secteur. </w:t>
                            </w:r>
                          </w:p>
                          <w:p w14:paraId="185B969F" w14:textId="77777777" w:rsidR="00F14864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</w:p>
                          <w:p w14:paraId="08267DBF" w14:textId="355BC4A4" w:rsidR="00532B4B" w:rsidRPr="00F14864" w:rsidRDefault="00F14864" w:rsidP="00E822F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</w:pP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-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Le métier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est repris dans la liste des fonctions critiques de façon récurrente. Augmenter l’offre de</w:t>
                            </w:r>
                            <w:r w:rsidR="0033376A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formation permettrait de répondre à la demande existante sur le Bassin tant au niveau des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candidats que des recruteurs, même si le coût de développement de ces places</w:t>
                            </w:r>
                            <w:r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E822F9" w:rsidRPr="00F14864">
                              <w:rPr>
                                <w:rFonts w:asciiTheme="minorHAnsi" w:hAnsiTheme="minorHAnsi" w:cstheme="minorHAnsi"/>
                                <w:color w:val="63A7DA"/>
                                <w:sz w:val="28"/>
                                <w:szCs w:val="36"/>
                              </w:rPr>
                              <w:t>supplémentaires de formation est une difficulté majeure.</w:t>
                            </w:r>
                          </w:p>
                          <w:p w14:paraId="4960EEA8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26B088B6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2"/>
                                <w:szCs w:val="28"/>
                              </w:rPr>
                            </w:pPr>
                          </w:p>
                          <w:p w14:paraId="5D797440" w14:textId="77777777" w:rsidR="00A72224" w:rsidRPr="00F1486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3" style="position:absolute;margin-left:105.1pt;margin-top:200.55pt;width:440.7pt;height:21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" filled="f" stroked="f" strokeweight="1pt">
                <v:textbox>
                  <w:txbxContent>
                    <w:p w14:paraId="0F13DBCA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8"/>
                          <w:szCs w:val="36"/>
                        </w:rPr>
                      </w:pPr>
                    </w:p>
                    <w:p w14:paraId="0248DA1A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A81CD0B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300F33E" w14:textId="0CAE01A5" w:rsidR="0033376A" w:rsidRPr="00F14864" w:rsidRDefault="00A7222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 est attractif sur le marché de l'emploi et le besoin devrait s'accentuer dans les 5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ans à venir avec le problème structurel de la pyramide des âges dans le secteur. </w:t>
                      </w:r>
                    </w:p>
                    <w:p w14:paraId="185B969F" w14:textId="77777777" w:rsidR="00F14864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</w:p>
                    <w:p w14:paraId="08267DBF" w14:textId="355BC4A4" w:rsidR="00532B4B" w:rsidRPr="00F14864" w:rsidRDefault="00F14864" w:rsidP="00E822F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</w:pP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-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Le métier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est repris dans la liste des fonctions critiques de façon récurrente. Augmenter l’offre de</w:t>
                      </w:r>
                      <w:r w:rsidR="0033376A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formation permettrait de répondre à la demande existante sur le Bassin tant au niveau des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candidats que des recruteurs, même si le coût de développement de ces places</w:t>
                      </w:r>
                      <w:r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 xml:space="preserve"> </w:t>
                      </w:r>
                      <w:r w:rsidR="00E822F9" w:rsidRPr="00F14864">
                        <w:rPr>
                          <w:rFonts w:asciiTheme="minorHAnsi" w:hAnsiTheme="minorHAnsi" w:cstheme="minorHAnsi"/>
                          <w:color w:val="63A7DA"/>
                          <w:sz w:val="28"/>
                          <w:szCs w:val="36"/>
                        </w:rPr>
                        <w:t>supplémentaires de formation est une difficulté majeure.</w:t>
                      </w:r>
                    </w:p>
                    <w:p w14:paraId="4960EEA8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26B088B6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2"/>
                          <w:szCs w:val="28"/>
                        </w:rPr>
                      </w:pPr>
                    </w:p>
                    <w:p w14:paraId="5D797440" w14:textId="77777777" w:rsidR="00A72224" w:rsidRPr="00F1486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455BD4" wp14:editId="365C2A8B">
                <wp:simplePos x="0" y="0"/>
                <wp:positionH relativeFrom="column">
                  <wp:posOffset>4812665</wp:posOffset>
                </wp:positionH>
                <wp:positionV relativeFrom="paragraph">
                  <wp:posOffset>5544022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4" style="position:absolute;margin-left:378.95pt;margin-top:436.55pt;width:42.85pt;height:50.6pt;flip:x;z-index:251684864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NLfgMAAEQ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">
                <v:oval id="Ellipse 143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6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486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1AA49BE" wp14:editId="14F8DF69">
                <wp:simplePos x="0" y="0"/>
                <wp:positionH relativeFrom="margin">
                  <wp:posOffset>3416300</wp:posOffset>
                </wp:positionH>
                <wp:positionV relativeFrom="paragraph">
                  <wp:posOffset>5772609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7" style="position:absolute;margin-left:269pt;margin-top:454.55pt;width:43.95pt;height:34pt;z-index:251683840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B2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">
                <v:oval id="Ellipse 140" o:spid="_x0000_s1038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9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B471D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EA63" wp14:editId="4E36763E">
                <wp:simplePos x="0" y="0"/>
                <wp:positionH relativeFrom="column">
                  <wp:posOffset>1309332</wp:posOffset>
                </wp:positionH>
                <wp:positionV relativeFrom="paragraph">
                  <wp:posOffset>3915410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315360AA">
                                  <wp:extent cx="3263265" cy="2071194"/>
                                  <wp:effectExtent l="0" t="38100" r="0" b="24765"/>
                                  <wp:docPr id="10" name="Diagramme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0" type="#_x0000_t118" style="position:absolute;margin-left:103.1pt;margin-top:308.3pt;width:467.15pt;height:374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P+gg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315360AA">
                            <wp:extent cx="3263265" cy="2071194"/>
                            <wp:effectExtent l="0" t="38100" r="0" b="24765"/>
                            <wp:docPr id="10" name="Diagramme 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3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70CE">
        <w:rPr>
          <w:noProof/>
        </w:rPr>
        <w:drawing>
          <wp:anchor distT="0" distB="0" distL="114300" distR="114300" simplePos="0" relativeHeight="251746304" behindDoc="0" locked="0" layoutInCell="1" allowOverlap="1" wp14:anchorId="429E330F" wp14:editId="1A6304FD">
            <wp:simplePos x="0" y="0"/>
            <wp:positionH relativeFrom="column">
              <wp:posOffset>3889872</wp:posOffset>
            </wp:positionH>
            <wp:positionV relativeFrom="paragraph">
              <wp:posOffset>779327</wp:posOffset>
            </wp:positionV>
            <wp:extent cx="720000" cy="720000"/>
            <wp:effectExtent l="0" t="0" r="4445" b="4445"/>
            <wp:wrapNone/>
            <wp:docPr id="9" name="Graphiqu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Graphique 23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CF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9F2475" wp14:editId="63C316EE">
                <wp:simplePos x="0" y="0"/>
                <wp:positionH relativeFrom="column">
                  <wp:posOffset>3471727</wp:posOffset>
                </wp:positionH>
                <wp:positionV relativeFrom="paragraph">
                  <wp:posOffset>1650673</wp:posOffset>
                </wp:positionV>
                <wp:extent cx="8528365" cy="280657"/>
                <wp:effectExtent l="0" t="0" r="0" b="571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365" cy="280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02D4B" w14:textId="4F3258FC" w:rsidR="00DB4E1C" w:rsidRPr="00A72D99" w:rsidRDefault="00904F19" w:rsidP="00DB4E1C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métier de </w:t>
                            </w:r>
                            <w:r w:rsidR="003F5CF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chauffeur poids </w:t>
                            </w:r>
                            <w:proofErr w:type="gramStart"/>
                            <w:r w:rsidR="003F5CF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lourds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est</w:t>
                            </w:r>
                            <w:proofErr w:type="gramEnd"/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attractif sur le marché de l’emploi et est considéré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,</w:t>
                            </w:r>
                            <w:r w:rsidR="001E28B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en 2021,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comme 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fonction critique et métier en pénur</w:t>
                            </w:r>
                            <w:r w:rsidR="00A34B9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i</w:t>
                            </w:r>
                            <w:r w:rsidR="00FE4C4C"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 par Le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247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41" type="#_x0000_t202" style="position:absolute;margin-left:273.35pt;margin-top:129.95pt;width:671.5pt;height:22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" filled="f" stroked="f" strokeweight=".5pt">
                <v:textbox>
                  <w:txbxContent>
                    <w:p w14:paraId="37402D4B" w14:textId="4F3258FC" w:rsidR="00DB4E1C" w:rsidRPr="00A72D99" w:rsidRDefault="00904F19" w:rsidP="00DB4E1C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métier de </w:t>
                      </w:r>
                      <w:r w:rsidR="003F5CF4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chauffeur poids </w:t>
                      </w:r>
                      <w:proofErr w:type="gramStart"/>
                      <w:r w:rsidR="003F5CF4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lourds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est</w:t>
                      </w:r>
                      <w:proofErr w:type="gramEnd"/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attractif sur le marché de l’emploi et est considéré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,</w:t>
                      </w:r>
                      <w:r w:rsidR="001E28B6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en 2021,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comme 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fonction critique et métier en pénur</w:t>
                      </w:r>
                      <w:r w:rsidR="00A34B9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i</w:t>
                      </w:r>
                      <w:r w:rsidR="00FE4C4C"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 par Le Forem.</w:t>
                      </w:r>
                    </w:p>
                  </w:txbxContent>
                </v:textbox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932ED54" wp14:editId="4E538B11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99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snS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o7PY9T9O5lBJ2bz+46TyfMD2XuVs0Pjl/I0y6hL2NArzAChisZwCbI3IDgkb&#10;Lgv5FC44mLDjPIq+tWxeQoYeqmZ8d/dQKL0ObqFHbutgMdxwL0Wx7hjX9souGVTQ8L1A1U2vQBFn&#10;rFtiBpLvVy4JKS2ZLmp0uYQUsstH4wBwZ9+sn7npxyy+TW6CTyO2gLOfcfDby37bFOu7j03n/wI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PLJ0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8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5156C8" wp14:editId="760AE683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2" name="Graphique 1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2" name="Graphique 1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3F92E38" wp14:editId="1B3A198B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689D8F0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BD46AF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462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689D8F0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BD46AF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4402D7" wp14:editId="1EF296FB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" name="Graphique 1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As1nVZ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" name="Graphique 1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70B2FA0" wp14:editId="5B96D879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7568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rQ2UAMAAPUIAAAOAAAAZHJzL2Uyb0RvYy54bWzcVslu2zAQvRfoPxC8N7K8KLYQJ3CzoUCQ&#10;BEiKAL3RFLUAFMmSdOT06ztDyo6TGDmkKFD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5917FCE" wp14:editId="44FB8A20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9616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5BCBE5" wp14:editId="00EEC43F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0E87BF7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254C3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CBE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59" type="#_x0000_t202" style="position:absolute;margin-left:244pt;margin-top:656.5pt;width:32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" filled="f" stroked="f" strokeweight=".5pt">
                <v:textbox>
                  <w:txbxContent>
                    <w:p w14:paraId="5F502D03" w14:textId="0E87BF7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254C3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B36D2C" wp14:editId="62EB5776">
                <wp:simplePos x="0" y="0"/>
                <wp:positionH relativeFrom="margin">
                  <wp:posOffset>3584575</wp:posOffset>
                </wp:positionH>
                <wp:positionV relativeFrom="paragraph">
                  <wp:posOffset>608330</wp:posOffset>
                </wp:positionV>
                <wp:extent cx="7535305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05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1ED5F6A6" w:rsidR="00A72224" w:rsidRPr="002A7ED8" w:rsidRDefault="00A72224" w:rsidP="00756C68">
                            <w:pPr>
                              <w:pBdr>
                                <w:top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2A7ED8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N. Transport et logistique</w:t>
                            </w:r>
                          </w:p>
                          <w:p w14:paraId="7CAC3E5B" w14:textId="0BAFF773" w:rsidR="00A72224" w:rsidRPr="00036493" w:rsidRDefault="003D70CE" w:rsidP="00756C68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3D70C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N4101</w:t>
                            </w:r>
                            <w:r w:rsidR="00BD46A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BD46A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Chauffeur de poids lourds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60" type="#_x0000_t202" style="position:absolute;margin-left:282.25pt;margin-top:47.9pt;width:593.35pt;height:80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" filled="f" stroked="f" strokeweight=".5pt">
                <v:textbox>
                  <w:txbxContent>
                    <w:p w14:paraId="1F4D89CD" w14:textId="1ED5F6A6" w:rsidR="00A72224" w:rsidRPr="002A7ED8" w:rsidRDefault="00A72224" w:rsidP="00756C68">
                      <w:pPr>
                        <w:pBdr>
                          <w:top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2A7ED8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N. Transport et logistique</w:t>
                      </w:r>
                    </w:p>
                    <w:p w14:paraId="7CAC3E5B" w14:textId="0BAFF773" w:rsidR="00A72224" w:rsidRPr="00036493" w:rsidRDefault="003D70CE" w:rsidP="00756C68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3D70C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N4101</w:t>
                      </w:r>
                      <w:r w:rsidR="00BD46AF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BD46AF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Chauffeur de poids lourds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298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ED67F" wp14:editId="79873B02">
                <wp:simplePos x="0" y="0"/>
                <wp:positionH relativeFrom="page">
                  <wp:posOffset>11206716</wp:posOffset>
                </wp:positionH>
                <wp:positionV relativeFrom="paragraph">
                  <wp:posOffset>7647615</wp:posOffset>
                </wp:positionV>
                <wp:extent cx="3083442" cy="929640"/>
                <wp:effectExtent l="0" t="0" r="0" b="3810"/>
                <wp:wrapNone/>
                <wp:docPr id="1506" name="Zone de texte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442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DE243" w14:textId="2FE7AE0D" w:rsidR="00A72224" w:rsidRPr="00697401" w:rsidRDefault="00A72224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1 </w:t>
                            </w:r>
                            <w:r w:rsidR="00254C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entre de compétence</w:t>
                            </w:r>
                          </w:p>
                          <w:p w14:paraId="7BDE06CB" w14:textId="19791EE5" w:rsidR="00A72224" w:rsidRPr="0024196E" w:rsidRDefault="00697401" w:rsidP="00196301">
                            <w:pPr>
                              <w:spacing w:line="256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1</w:t>
                            </w:r>
                            <w:r w:rsidR="00A72224"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4C3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="00A72224" w:rsidRPr="0024196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tablissement de l'enseignement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 plein exercices (PE)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D67F" id="Zone de texte 1506" o:spid="_x0000_s1061" type="#_x0000_t202" style="position:absolute;margin-left:882.4pt;margin-top:602.15pt;width:242.8pt;height:73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" filled="f" stroked="f" strokeweight=".5pt">
                <v:textbox>
                  <w:txbxContent>
                    <w:p w14:paraId="59FDE243" w14:textId="2FE7AE0D" w:rsidR="00A72224" w:rsidRPr="00697401" w:rsidRDefault="00A72224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1 </w:t>
                      </w:r>
                      <w:r w:rsidR="00254C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entre de compétence</w:t>
                      </w:r>
                    </w:p>
                    <w:p w14:paraId="7BDE06CB" w14:textId="19791EE5" w:rsidR="00A72224" w:rsidRPr="0024196E" w:rsidRDefault="00697401" w:rsidP="00196301">
                      <w:pPr>
                        <w:spacing w:line="256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1</w:t>
                      </w:r>
                      <w:r w:rsidR="00A72224"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254C3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="00A72224" w:rsidRPr="0024196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tablissement de l'enseignement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 plein exercices (PE)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2983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1E436D" wp14:editId="53EFABAB">
                <wp:simplePos x="0" y="0"/>
                <wp:positionH relativeFrom="page">
                  <wp:posOffset>9980103</wp:posOffset>
                </wp:positionH>
                <wp:positionV relativeFrom="paragraph">
                  <wp:posOffset>8587282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62" type="#_x0000_t202" style="position:absolute;margin-left:785.85pt;margin-top:676.15pt;width:404.7pt;height:21.8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eQNgIAAGI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5DC2B" wp14:editId="2C99A759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33E40" id="Connecteur droit 5207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2C94D3D" w:rsidR="004E11B5" w:rsidRPr="002D374E" w:rsidRDefault="004E11B5" w:rsidP="00400188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23013693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094A">
              <w:rPr>
                <w:b/>
                <w:color w:val="63A7DA"/>
                <w:kern w:val="0"/>
                <w:szCs w:val="24"/>
              </w:rPr>
              <w:t>352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447422ED" w:rsidR="004E11B5" w:rsidRPr="002D374E" w:rsidRDefault="004E11B5" w:rsidP="00F576BD">
            <w:pPr>
              <w:spacing w:after="160"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062CAA">
              <w:rPr>
                <w:color w:val="63A7DA"/>
                <w:kern w:val="0"/>
                <w:szCs w:val="24"/>
              </w:rPr>
              <w:t>positionnés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sur le métier de </w:t>
            </w:r>
            <w:r w:rsidR="00FD094A">
              <w:rPr>
                <w:color w:val="63A7DA"/>
                <w:kern w:val="0"/>
                <w:szCs w:val="24"/>
              </w:rPr>
              <w:t>chauffeur de poids lourds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A609DB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7868152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9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C61EBE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6F568AC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8A6B061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2DC966C9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2278F614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15851491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2D72B41A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2474107B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13A8F9A8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547E53A2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0D5B512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69FAC85A" w:rsidR="004E11B5" w:rsidRPr="002D374E" w:rsidRDefault="004E11B5" w:rsidP="003124C5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9D371F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0D1FFFE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1E24A3">
              <w:rPr>
                <w:noProof/>
                <w:color w:val="63A7DA"/>
                <w:kern w:val="0"/>
                <w:szCs w:val="24"/>
              </w:rPr>
              <w:t>50 ans et +</w:t>
            </w:r>
          </w:p>
        </w:tc>
      </w:tr>
    </w:tbl>
    <w:p w14:paraId="7A5E464D" w14:textId="64BC998D" w:rsidR="003A2DA2" w:rsidRPr="00B2027D" w:rsidRDefault="00254C3E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37442D" wp14:editId="325BAF62">
                <wp:simplePos x="0" y="0"/>
                <wp:positionH relativeFrom="margin">
                  <wp:align>right</wp:align>
                </wp:positionH>
                <wp:positionV relativeFrom="paragraph">
                  <wp:posOffset>7480300</wp:posOffset>
                </wp:positionV>
                <wp:extent cx="4445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398145"/>
                        </a:xfrm>
                        <a:prstGeom prst="rect">
                          <a:avLst/>
                        </a:prstGeom>
                        <a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3" style="position:absolute;left:0;text-align:left;margin-left:-16.2pt;margin-top:589pt;width:35pt;height:31.3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" stroked="f" strokeweight="1pt">
                <v:fill r:id="rId5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D1EDDE9" wp14:editId="36EB7042">
                <wp:simplePos x="0" y="0"/>
                <wp:positionH relativeFrom="column">
                  <wp:posOffset>10192320</wp:posOffset>
                </wp:positionH>
                <wp:positionV relativeFrom="paragraph">
                  <wp:posOffset>8209073</wp:posOffset>
                </wp:positionV>
                <wp:extent cx="0" cy="250954"/>
                <wp:effectExtent l="0" t="0" r="38100" b="15875"/>
                <wp:wrapNone/>
                <wp:docPr id="1543" name="Connecteur droit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95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11C3D5" id="Connecteur droit 154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2.55pt,646.4pt" to="802.55pt,6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0595FB6" wp14:editId="6E074E8B">
                <wp:simplePos x="0" y="0"/>
                <wp:positionH relativeFrom="column">
                  <wp:posOffset>8197850</wp:posOffset>
                </wp:positionH>
                <wp:positionV relativeFrom="paragraph">
                  <wp:posOffset>7988300</wp:posOffset>
                </wp:positionV>
                <wp:extent cx="4429760" cy="147764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477645"/>
                          <a:chOff x="0" y="0"/>
                          <a:chExt cx="3378200" cy="2336800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200" y="10287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1AFBF200" w:rsidR="00EC4912" w:rsidRPr="00E8742B" w:rsidRDefault="00A8390A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639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0" y="17780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65F77471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Ellipse 189"/>
                        <wps:cNvSpPr/>
                        <wps:spPr>
                          <a:xfrm>
                            <a:off x="2362200" y="1016000"/>
                            <a:ext cx="863600" cy="71945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A1D892" w14:textId="7CF6079D" w:rsidR="00EC4912" w:rsidRPr="00E8742B" w:rsidRDefault="00D03449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39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2286000" y="1765300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Enseignement ordinaire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821054"/>
                            <a:chOff x="0" y="0"/>
                            <a:chExt cx="3378200" cy="821054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473518" y="-418783"/>
                              <a:ext cx="95885" cy="2383790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4FBBC527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</w:t>
                                </w:r>
                                <w:r w:rsidR="00E10FFC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es filières liées au métier de chauffeur poids lourds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4" style="position:absolute;left:0;text-align:left;margin-left:645.5pt;margin-top:629pt;width:348.8pt;height:116.35pt;z-index:251698176;mso-width-relative:margin;mso-height-relative:margin" coordsize="33782,2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">
                <v:oval id="Ellipse 185" o:spid="_x0000_s1065" style="position:absolute;left:762;top:10287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1AFBF200" w:rsidR="00EC4912" w:rsidRPr="00E8742B" w:rsidRDefault="00A8390A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639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6" type="#_x0000_t202" style="position:absolute;top:1778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65F77471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Centre de compétence</w:t>
                        </w:r>
                      </w:p>
                    </w:txbxContent>
                  </v:textbox>
                </v:shape>
                <v:oval id="Ellipse 189" o:spid="_x0000_s1067" style="position:absolute;left:23622;top:10160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4DA1D892" w14:textId="7CF6079D" w:rsidR="00EC4912" w:rsidRPr="00E8742B" w:rsidRDefault="00D03449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39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</w:p>
                    </w:txbxContent>
                  </v:textbox>
                </v:oval>
                <v:shape id="Zone de texte 190" o:spid="_x0000_s1068" type="#_x0000_t202" style="position:absolute;left:22860;top:17653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Enseignement ordinaire</w:t>
                        </w:r>
                      </w:p>
                    </w:txbxContent>
                  </v:textbox>
                </v:shape>
                <v:group id="Groupe 1539" o:spid="_x0000_s1069" style="position:absolute;width:33782;height:8210" coordsize="33782,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70" type="#_x0000_t85" style="position:absolute;left:14734;top:-4188;width:959;height:238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" adj="72" strokecolor="#63a7da">
                    <v:stroke dashstyle="dash"/>
                  </v:shape>
                  <v:shape id="Zone de texte 1544" o:spid="_x0000_s1071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4FBBC527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</w:t>
                          </w:r>
                          <w:r w:rsidR="00E10FFC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es filières liées au métier de chauffeur poids lourds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124C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8D66106" wp14:editId="653AA4AB">
                <wp:simplePos x="0" y="0"/>
                <wp:positionH relativeFrom="column">
                  <wp:posOffset>1552669</wp:posOffset>
                </wp:positionH>
                <wp:positionV relativeFrom="paragraph">
                  <wp:posOffset>8360875</wp:posOffset>
                </wp:positionV>
                <wp:extent cx="4391660" cy="1120098"/>
                <wp:effectExtent l="0" t="0" r="0" b="4445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660" cy="1120098"/>
                          <a:chOff x="0" y="0"/>
                          <a:chExt cx="4392172" cy="1120098"/>
                        </a:xfrm>
                      </wpg:grpSpPr>
                      <wpg:grpSp>
                        <wpg:cNvPr id="84" name="Groupe 84"/>
                        <wpg:cNvGrpSpPr/>
                        <wpg:grpSpPr>
                          <a:xfrm>
                            <a:off x="0" y="0"/>
                            <a:ext cx="4392172" cy="1120098"/>
                            <a:chOff x="-1040756" y="-36223"/>
                            <a:chExt cx="4392276" cy="1120363"/>
                          </a:xfrm>
                        </wpg:grpSpPr>
                        <wps:wsp>
                          <wps:cNvPr id="74" name="Zone de texte 74"/>
                          <wps:cNvSpPr txBox="1"/>
                          <wps:spPr>
                            <a:xfrm>
                              <a:off x="679644" y="699203"/>
                              <a:ext cx="1186012" cy="3849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0DDC20" w14:textId="2538E1E8" w:rsidR="00E65B12" w:rsidRPr="00F13403" w:rsidRDefault="00E65B12" w:rsidP="00E65B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</w:t>
                                </w:r>
                                <w:r w:rsidR="00672305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ONSTRUCTION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5" name="Groupe 75"/>
                          <wpg:cNvGrpSpPr/>
                          <wpg:grpSpPr>
                            <a:xfrm>
                              <a:off x="2465695" y="268013"/>
                              <a:ext cx="885825" cy="674370"/>
                              <a:chOff x="1238385" y="834922"/>
                              <a:chExt cx="956310" cy="784802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Graphique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5044" y="834922"/>
                                <a:ext cx="521726" cy="5217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7" name="Zone de texte 77"/>
                            <wps:cNvSpPr txBox="1"/>
                            <wps:spPr>
                              <a:xfrm>
                                <a:off x="1238385" y="1330798"/>
                                <a:ext cx="956310" cy="2889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C28B05" w14:textId="77777777" w:rsidR="00E65B12" w:rsidRPr="00F13403" w:rsidRDefault="00E65B12" w:rsidP="00E65B1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F13403">
                                    <w:rPr>
                                      <w:rFonts w:ascii="Calibri" w:hAnsi="Calibri" w:cs="Calibri"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  <w:t>INDUSTRIE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8" name="Groupe 78"/>
                          <wpg:cNvGrpSpPr/>
                          <wpg:grpSpPr>
                            <a:xfrm>
                              <a:off x="-1040756" y="200260"/>
                              <a:ext cx="1086485" cy="870584"/>
                              <a:chOff x="-2484954" y="-89065"/>
                              <a:chExt cx="857885" cy="1017647"/>
                            </a:xfrm>
                          </wpg:grpSpPr>
                          <pic:pic xmlns:pic="http://schemas.openxmlformats.org/drawingml/2006/picture">
                            <pic:nvPicPr>
                              <pic:cNvPr id="79" name="Graphique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2266775" y="-89065"/>
                                <a:ext cx="442468" cy="5049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0" name="Zone de texte 80"/>
                            <wps:cNvSpPr txBox="1"/>
                            <wps:spPr>
                              <a:xfrm>
                                <a:off x="-2484954" y="391016"/>
                                <a:ext cx="857885" cy="5375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5C1F07" w14:textId="77777777" w:rsidR="00E65B12" w:rsidRPr="00F13403" w:rsidRDefault="00E65B12" w:rsidP="00E65B12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F13403">
                                    <w:rPr>
                                      <w:rFonts w:ascii="Calibri" w:hAnsi="Calibri" w:cs="Calibri"/>
                                      <w:color w:val="63A7DA"/>
                                      <w:sz w:val="22"/>
                                      <w:szCs w:val="22"/>
                                      <w:lang w:val="nl-NL"/>
                                    </w:rPr>
                                    <w:t>TRANSPORT ET LOGISTIQUE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2" name="Zone de texte 82"/>
                          <wps:cNvSpPr txBox="1"/>
                          <wps:spPr>
                            <a:xfrm>
                              <a:off x="936447" y="36222"/>
                              <a:ext cx="667385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1197D" w14:textId="7D45985E" w:rsidR="00E65B12" w:rsidRPr="00F13403" w:rsidRDefault="00672305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59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83"/>
                          <wps:cNvSpPr txBox="1"/>
                          <wps:spPr>
                            <a:xfrm>
                              <a:off x="2623350" y="0"/>
                              <a:ext cx="610870" cy="330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0B981F" w14:textId="3A8FCDE8" w:rsidR="00E65B12" w:rsidRPr="00F13403" w:rsidRDefault="000A7D67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58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Zone de texte 172"/>
                          <wps:cNvSpPr txBox="1"/>
                          <wps:spPr>
                            <a:xfrm>
                              <a:off x="-741211" y="-36223"/>
                              <a:ext cx="638810" cy="34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D78A38" w14:textId="36DF89B3" w:rsidR="00E65B12" w:rsidRPr="00F13403" w:rsidRDefault="0091694D" w:rsidP="00E65B12">
                                <w:pP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>278</w:t>
                                </w:r>
                                <w:r w:rsidR="00E65B12" w:rsidRPr="00F13403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</w:rPr>
                                  <w:t xml:space="preserve"> 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00" name="Graphique 1100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540" y="307818"/>
                            <a:ext cx="497205" cy="467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66106" id="Groupe 123" o:spid="_x0000_s1063" style="position:absolute;left:0;text-align:left;margin-left:122.25pt;margin-top:658.35pt;width:345.8pt;height:88.2pt;z-index:251769856;mso-width-relative:margin;mso-height-relative:margin" coordsize="43921,1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">
                <v:group id="Groupe 84" o:spid="_x0000_s1064" style="position:absolute;width:43921;height:11200" coordorigin="-10407,-362" coordsize="43922,1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74" o:spid="_x0000_s1065" type="#_x0000_t202" style="position:absolute;left:6796;top:6992;width:11860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2E0DDC20" w14:textId="2538E1E8" w:rsidR="00E65B12" w:rsidRPr="00F13403" w:rsidRDefault="00E65B12" w:rsidP="00E65B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</w:t>
                          </w:r>
                          <w:r w:rsidR="00672305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ONSTRUCTION</w:t>
                          </w:r>
                        </w:p>
                      </w:txbxContent>
                    </v:textbox>
                  </v:shape>
                  <v:group id="Groupe 75" o:spid="_x0000_s1066" style="position:absolute;left:24656;top:2680;width:8859;height:6743" coordorigin="12383,8349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76" o:spid="_x0000_s1067" type="#_x0000_t75" style="position:absolute;left:14450;top:8349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  <v:imagedata r:id="rId58" o:title=""/>
                    </v:shape>
                    <v:shape id="Zone de texte 77" o:spid="_x0000_s1068" type="#_x0000_t202" style="position:absolute;left:12383;top:13307;width:9563;height:2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  <v:textbox>
                        <w:txbxContent>
                          <w:p w14:paraId="64C28B05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INDUSTRIE</w:t>
                            </w:r>
                          </w:p>
                        </w:txbxContent>
                      </v:textbox>
                    </v:shape>
                  </v:group>
                  <v:group id="Groupe 78" o:spid="_x0000_s1069" style="position:absolute;left:-10407;top:2002;width:10864;height:8706" coordorigin="-24849,-890" coordsize="8578,1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shape id="Graphique 79" o:spid="_x0000_s1070" type="#_x0000_t75" style="position:absolute;left:-22667;top:-890;width:4424;height: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">
                      <v:imagedata r:id="rId59" o:title=""/>
                    </v:shape>
                    <v:shape id="Zone de texte 80" o:spid="_x0000_s1071" type="#_x0000_t202" style="position:absolute;left:-24849;top:3910;width:8579;height:5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<v:textbox>
                        <w:txbxContent>
                          <w:p w14:paraId="165C1F07" w14:textId="77777777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TRANSPORT ET LOGISTIQUE</w:t>
                            </w:r>
                          </w:p>
                        </w:txbxContent>
                      </v:textbox>
                    </v:shape>
                  </v:group>
                  <v:shape id="Zone de texte 82" o:spid="_x0000_s1072" type="#_x0000_t202" style="position:absolute;left:9364;top:362;width:6674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2D11197D" w14:textId="7D45985E" w:rsidR="00E65B12" w:rsidRPr="00F13403" w:rsidRDefault="00672305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59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  <v:shape id="Zone de texte 83" o:spid="_x0000_s1073" type="#_x0000_t202" style="position:absolute;left:26233;width:610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14:paraId="040B981F" w14:textId="3A8FCDE8" w:rsidR="00E65B12" w:rsidRPr="00F13403" w:rsidRDefault="000A7D67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58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  <v:shape id="Zone de texte 172" o:spid="_x0000_s1074" type="#_x0000_t202" style="position:absolute;left:-7412;top:-362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  <v:textbox>
                      <w:txbxContent>
                        <w:p w14:paraId="4BD78A38" w14:textId="36DF89B3" w:rsidR="00E65B12" w:rsidRPr="00F13403" w:rsidRDefault="0091694D" w:rsidP="00E65B12">
                          <w:pP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>278</w:t>
                          </w:r>
                          <w:r w:rsidR="00E65B12" w:rsidRPr="00F13403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</w:rPr>
                            <w:t xml:space="preserve"> OE</w:t>
                          </w:r>
                        </w:p>
                      </w:txbxContent>
                    </v:textbox>
                  </v:shape>
                </v:group>
                <v:shape id="Graphique 1100" o:spid="_x0000_s1075" type="#_x0000_t75" style="position:absolute;left:20195;top:3078;width:4972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">
                  <v:imagedata r:id="rId60" o:title=""/>
                </v:shape>
              </v:group>
            </w:pict>
          </mc:Fallback>
        </mc:AlternateContent>
      </w:r>
      <w:r w:rsidR="00D47620" w:rsidRPr="00E65B1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35CFE5" wp14:editId="321A6660">
                <wp:simplePos x="0" y="0"/>
                <wp:positionH relativeFrom="column">
                  <wp:posOffset>1407814</wp:posOffset>
                </wp:positionH>
                <wp:positionV relativeFrom="paragraph">
                  <wp:posOffset>7862934</wp:posOffset>
                </wp:positionV>
                <wp:extent cx="4644428" cy="353085"/>
                <wp:effectExtent l="0" t="0" r="22860" b="2794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4428" cy="35308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71F0BB5" w14:textId="3329BC52" w:rsidR="00E65B12" w:rsidRPr="00F13403" w:rsidRDefault="00E65B12" w:rsidP="00E65B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 w:rsidR="00D47620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CFE5" id="Zone de texte 81" o:spid="_x0000_s1076" type="#_x0000_t202" style="position:absolute;left:0;text-align:left;margin-left:110.85pt;margin-top:619.15pt;width:365.7pt;height:2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" fillcolor="#63a7da" strokecolor="#63a7da" strokeweight=".5pt">
                <v:textbox>
                  <w:txbxContent>
                    <w:p w14:paraId="671F0BB5" w14:textId="3329BC52" w:rsidR="00E65B12" w:rsidRPr="00F13403" w:rsidRDefault="00E65B12" w:rsidP="00E65B1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 w:rsidR="00D47620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proofErr w:type="spellStart"/>
                      <w:r w:rsidR="00D47620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146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193AAF" wp14:editId="68219F6C">
                <wp:simplePos x="0" y="0"/>
                <wp:positionH relativeFrom="margin">
                  <wp:posOffset>11785896</wp:posOffset>
                </wp:positionH>
                <wp:positionV relativeFrom="paragraph">
                  <wp:posOffset>9366433</wp:posOffset>
                </wp:positionV>
                <wp:extent cx="2513965" cy="23495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AFD08" w14:textId="77777777" w:rsidR="00931468" w:rsidRPr="00F52780" w:rsidRDefault="00931468" w:rsidP="00931468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93AAF"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63" type="#_x0000_t202" style="position:absolute;left:0;text-align:left;margin-left:928pt;margin-top:737.5pt;width:197.95pt;height:18.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" filled="f" stroked="f" strokeweight=".5pt">
                <v:textbox>
                  <w:txbxContent>
                    <w:p w14:paraId="400AFD08" w14:textId="77777777" w:rsidR="00931468" w:rsidRPr="00F52780" w:rsidRDefault="00931468" w:rsidP="00931468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79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A01BEE" wp14:editId="27C5E5A2">
                <wp:simplePos x="0" y="0"/>
                <wp:positionH relativeFrom="column">
                  <wp:posOffset>7761932</wp:posOffset>
                </wp:positionH>
                <wp:positionV relativeFrom="paragraph">
                  <wp:posOffset>7786263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87" type="#_x0000_t202" style="position:absolute;left:0;text-align:left;margin-left:611.2pt;margin-top:613.1pt;width:281.15pt;height:26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41A3B35" wp14:editId="6B6A639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6" style="position:absolute;left:0;text-align:left;margin-left:606.95pt;margin-top:349.1pt;width:467.7pt;height:75.8pt;z-index:251697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zgmovW0EAAAXDwAADgAAAAAAAAAA&#10;AAAAAAAuAgAAZHJzL2Uyb0RvYy54bWxQSwECLQAUAAYACAAAACEAta/gmeMAAAANAQAADwAAAAAA&#10;AAAAAAAAAADHBgAAZHJzL2Rvd25yZXYueG1sUEsFBgAAAAAEAAQA8wAAANcHAAAAAA==&#10;">
                <v:group id="Groupe 179" o:spid="_x0000_s1087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8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9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0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05BDC8" wp14:editId="6B7C24C5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1" style="position:absolute;left:0;text-align:left;margin-left:127.25pt;margin-top:345.75pt;width:464.1pt;height:81.35pt;z-index:251717632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B9Qw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Rta&#10;yH91DUdfFMr5P6GCe5DjayhUgvDl5j63Duc+Xvvvy9M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zEDgfUME&#10;AACnDgAADgAAAAAAAAAAAAAAAAAuAgAAZHJzL2Uyb0RvYy54bWxQSwECLQAUAAYACAAAACEAVtqJ&#10;xuMAAAAMAQAADwAAAAAAAAAAAAAAAACdBgAAZHJzL2Rvd25yZXYueG1sUEsFBgAAAAAEAAQA8wAA&#10;AK0HAAAAAA==&#10;">
                <v:group id="Groupe 87" o:spid="_x0000_s1092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3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4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5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F3F0B3" wp14:editId="149B9653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53" name="Graphique 53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47" name="Graphique 4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6" type="#_x0000_t202" style="position:absolute;left:0;text-align:left;margin-left:189.6pt;margin-top:347.35pt;width:68.05pt;height:6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53" name="Graphique 53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47" name="Graphique 4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34709" wp14:editId="2FE2B243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44" name="Graphique 44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7" type="#_x0000_t202" style="position:absolute;left:0;text-align:left;margin-left:616.95pt;margin-top:338.2pt;width:79.35pt;height:5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Aow5L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44" name="Graphique 44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7" behindDoc="0" locked="0" layoutInCell="1" allowOverlap="1" wp14:anchorId="70C2B691" wp14:editId="26DD9274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5FB7C" id="Groupe 51" o:spid="_x0000_s1026" style="position:absolute;margin-left:13.55pt;margin-top:-23.7pt;width:118.95pt;height:756pt;z-index:251646997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5" behindDoc="0" locked="0" layoutInCell="1" allowOverlap="1" wp14:anchorId="2A383BE6" wp14:editId="1D482503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469C4" id="Forme libre 33" o:spid="_x0000_s1026" style="position:absolute;margin-left:-29.1pt;margin-top:19.8pt;width:147.55pt;height:756pt;z-index:25164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6998" behindDoc="0" locked="0" layoutInCell="1" allowOverlap="1" wp14:anchorId="0F85DA7E" wp14:editId="73C0B8C2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006C3" id="Groupe 102" o:spid="_x0000_s1026" style="position:absolute;margin-left:1062.05pt;margin-top:-16pt;width:120.8pt;height:749.3pt;z-index:25164699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4524A4" wp14:editId="437CCE0E">
                <wp:simplePos x="0" y="0"/>
                <wp:positionH relativeFrom="column">
                  <wp:posOffset>8378982</wp:posOffset>
                </wp:positionH>
                <wp:positionV relativeFrom="paragraph">
                  <wp:posOffset>1444028</wp:posOffset>
                </wp:positionV>
                <wp:extent cx="3024685" cy="2007346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685" cy="2007346"/>
                          <a:chOff x="0" y="72424"/>
                          <a:chExt cx="3024751" cy="20073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6.014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5279" name="Graphique 527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72424"/>
                            <a:ext cx="987402" cy="2007346"/>
                            <a:chOff x="31531" y="50331"/>
                            <a:chExt cx="886279" cy="164454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8757" y="479451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14,6%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71710" y="50331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7777777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61,9%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98" style="position:absolute;left:0;text-align:left;margin-left:659.75pt;margin-top:113.7pt;width:238.15pt;height:158.05pt;z-index:251711488;mso-width-relative:margin;mso-height-relative:margin" coordorigin=",724" coordsize="30247,20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">
                <v:shape id="Zone de texte 225" o:spid="_x0000_s1099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6.014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5279" name="Graphique 527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100" style="position:absolute;left:20373;top:724;width:9874;height:20073" coordorigin="315,503" coordsize="8862,1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101" type="#_x0000_t202" style="position:absolute;left:487;top:479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  <v:shape id="Zone de texte 233" o:spid="_x0000_s1102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23,3%</w:t>
                          </w:r>
                        </w:p>
                      </w:txbxContent>
                    </v:textbox>
                  </v:shape>
                  <v:shape id="Zone de texte 234" o:spid="_x0000_s1103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14,6%</w:t>
                          </w:r>
                        </w:p>
                      </w:txbxContent>
                    </v:textbox>
                  </v:shape>
                  <v:shape id="Zone de texte 235" o:spid="_x0000_s1104" type="#_x0000_t202" style="position:absolute;left:3717;top:503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7777777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61,9%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4684" behindDoc="0" locked="0" layoutInCell="1" allowOverlap="1" wp14:anchorId="08AD7774" wp14:editId="25F9D85D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8DD011A">
                                  <wp:extent cx="6329680" cy="2086245"/>
                                  <wp:effectExtent l="0" t="57150" r="0" b="47625"/>
                                  <wp:docPr id="67" name="Diagramme 6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7" type="#_x0000_t202" style="position:absolute;left:0;text-align:left;margin-left:581.5pt;margin-top:104.6pt;width:513.3pt;height:203.55pt;z-index:2516346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8DD011A">
                            <wp:extent cx="6329680" cy="2086245"/>
                            <wp:effectExtent l="0" t="57150" r="0" b="47625"/>
                            <wp:docPr id="67" name="Diagramme 6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2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6E3250" wp14:editId="7CEE2320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6" type="#_x0000_t118" style="position:absolute;left:0;text-align:left;margin-left:289.4pt;margin-top:23.15pt;width:820.5pt;height:1in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1ZVxY4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161B9A8" wp14:editId="56C67D6E">
                <wp:simplePos x="0" y="0"/>
                <wp:positionH relativeFrom="column">
                  <wp:posOffset>5654675</wp:posOffset>
                </wp:positionH>
                <wp:positionV relativeFrom="paragraph">
                  <wp:posOffset>2087880</wp:posOffset>
                </wp:positionV>
                <wp:extent cx="1859915" cy="1150883"/>
                <wp:effectExtent l="0" t="0" r="0" b="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915" cy="1150883"/>
                          <a:chOff x="0" y="0"/>
                          <a:chExt cx="1859915" cy="1150883"/>
                        </a:xfrm>
                      </wpg:grpSpPr>
                      <wps:wsp>
                        <wps:cNvPr id="236" name="Zone de texte 236"/>
                        <wps:cNvSpPr txBox="1"/>
                        <wps:spPr>
                          <a:xfrm>
                            <a:off x="0" y="94593"/>
                            <a:ext cx="1859915" cy="105629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  <a:miter lim="800000"/>
                            <a:extLst>
                              <a:ext uri="{C807C97D-BFC1-408E-A445-0C87EB9F89A2}">
                                <ask:lineSketchStyleProps xmlns:ask="http://schemas.microsoft.com/office/drawing/2018/sketchyshapes" sd="1493264788">
                                  <a:custGeom>
                                    <a:avLst/>
                                    <a:gdLst>
                                      <a:gd name="connsiteX0" fmla="*/ 0 w 2844800"/>
                                      <a:gd name="connsiteY0" fmla="*/ 0 h 800100"/>
                                      <a:gd name="connsiteX1" fmla="*/ 512064 w 2844800"/>
                                      <a:gd name="connsiteY1" fmla="*/ 0 h 800100"/>
                                      <a:gd name="connsiteX2" fmla="*/ 1081024 w 2844800"/>
                                      <a:gd name="connsiteY2" fmla="*/ 0 h 800100"/>
                                      <a:gd name="connsiteX3" fmla="*/ 1593088 w 2844800"/>
                                      <a:gd name="connsiteY3" fmla="*/ 0 h 800100"/>
                                      <a:gd name="connsiteX4" fmla="*/ 2190496 w 2844800"/>
                                      <a:gd name="connsiteY4" fmla="*/ 0 h 800100"/>
                                      <a:gd name="connsiteX5" fmla="*/ 2844800 w 2844800"/>
                                      <a:gd name="connsiteY5" fmla="*/ 0 h 800100"/>
                                      <a:gd name="connsiteX6" fmla="*/ 2844800 w 2844800"/>
                                      <a:gd name="connsiteY6" fmla="*/ 408051 h 800100"/>
                                      <a:gd name="connsiteX7" fmla="*/ 2844800 w 2844800"/>
                                      <a:gd name="connsiteY7" fmla="*/ 800100 h 800100"/>
                                      <a:gd name="connsiteX8" fmla="*/ 2218944 w 2844800"/>
                                      <a:gd name="connsiteY8" fmla="*/ 800100 h 800100"/>
                                      <a:gd name="connsiteX9" fmla="*/ 1593088 w 2844800"/>
                                      <a:gd name="connsiteY9" fmla="*/ 800100 h 800100"/>
                                      <a:gd name="connsiteX10" fmla="*/ 1024128 w 2844800"/>
                                      <a:gd name="connsiteY10" fmla="*/ 800100 h 800100"/>
                                      <a:gd name="connsiteX11" fmla="*/ 0 w 2844800"/>
                                      <a:gd name="connsiteY11" fmla="*/ 800100 h 800100"/>
                                      <a:gd name="connsiteX12" fmla="*/ 0 w 2844800"/>
                                      <a:gd name="connsiteY12" fmla="*/ 424053 h 800100"/>
                                      <a:gd name="connsiteX13" fmla="*/ 0 w 2844800"/>
                                      <a:gd name="connsiteY13" fmla="*/ 0 h 800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2844800" h="800100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55081" y="-24330"/>
                                          <a:pt x="381891" y="-8478"/>
                                          <a:pt x="512064" y="0"/>
                                        </a:cubicBezTo>
                                        <a:cubicBezTo>
                                          <a:pt x="642237" y="8478"/>
                                          <a:pt x="888615" y="-21140"/>
                                          <a:pt x="1081024" y="0"/>
                                        </a:cubicBezTo>
                                        <a:cubicBezTo>
                                          <a:pt x="1273433" y="21140"/>
                                          <a:pt x="1473277" y="15494"/>
                                          <a:pt x="1593088" y="0"/>
                                        </a:cubicBezTo>
                                        <a:cubicBezTo>
                                          <a:pt x="1712899" y="-15494"/>
                                          <a:pt x="1998331" y="25093"/>
                                          <a:pt x="2190496" y="0"/>
                                        </a:cubicBezTo>
                                        <a:cubicBezTo>
                                          <a:pt x="2382661" y="-25093"/>
                                          <a:pt x="2583716" y="-26624"/>
                                          <a:pt x="2844800" y="0"/>
                                        </a:cubicBezTo>
                                        <a:cubicBezTo>
                                          <a:pt x="2860478" y="176722"/>
                                          <a:pt x="2824483" y="233855"/>
                                          <a:pt x="2844800" y="408051"/>
                                        </a:cubicBezTo>
                                        <a:cubicBezTo>
                                          <a:pt x="2865117" y="582247"/>
                                          <a:pt x="2858785" y="680311"/>
                                          <a:pt x="2844800" y="800100"/>
                                        </a:cubicBezTo>
                                        <a:cubicBezTo>
                                          <a:pt x="2666770" y="804945"/>
                                          <a:pt x="2345451" y="786437"/>
                                          <a:pt x="2218944" y="800100"/>
                                        </a:cubicBezTo>
                                        <a:cubicBezTo>
                                          <a:pt x="2092437" y="813763"/>
                                          <a:pt x="1890046" y="812150"/>
                                          <a:pt x="1593088" y="800100"/>
                                        </a:cubicBezTo>
                                        <a:cubicBezTo>
                                          <a:pt x="1296130" y="788050"/>
                                          <a:pt x="1196940" y="805882"/>
                                          <a:pt x="1024128" y="800100"/>
                                        </a:cubicBezTo>
                                        <a:cubicBezTo>
                                          <a:pt x="851316" y="794318"/>
                                          <a:pt x="420579" y="833361"/>
                                          <a:pt x="0" y="800100"/>
                                        </a:cubicBezTo>
                                        <a:cubicBezTo>
                                          <a:pt x="-7216" y="627655"/>
                                          <a:pt x="-6046" y="511063"/>
                                          <a:pt x="0" y="424053"/>
                                        </a:cubicBezTo>
                                        <a:cubicBezTo>
                                          <a:pt x="6046" y="337043"/>
                                          <a:pt x="2530" y="177573"/>
                                          <a:pt x="0" y="0"/>
                                        </a:cubicBezTo>
                                        <a:close/>
                                      </a:path>
                                      <a:path w="2844800" h="800100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294885" y="-11763"/>
                                          <a:pt x="325165" y="-23101"/>
                                          <a:pt x="625856" y="0"/>
                                        </a:cubicBezTo>
                                        <a:cubicBezTo>
                                          <a:pt x="926547" y="23101"/>
                                          <a:pt x="896684" y="15278"/>
                                          <a:pt x="1166368" y="0"/>
                                        </a:cubicBezTo>
                                        <a:cubicBezTo>
                                          <a:pt x="1436052" y="-15278"/>
                                          <a:pt x="1579956" y="15485"/>
                                          <a:pt x="1735328" y="0"/>
                                        </a:cubicBezTo>
                                        <a:cubicBezTo>
                                          <a:pt x="1890700" y="-15485"/>
                                          <a:pt x="2089872" y="-23572"/>
                                          <a:pt x="2275840" y="0"/>
                                        </a:cubicBezTo>
                                        <a:cubicBezTo>
                                          <a:pt x="2461808" y="23572"/>
                                          <a:pt x="2659173" y="11598"/>
                                          <a:pt x="2844800" y="0"/>
                                        </a:cubicBezTo>
                                        <a:cubicBezTo>
                                          <a:pt x="2831079" y="151771"/>
                                          <a:pt x="2857888" y="270247"/>
                                          <a:pt x="2844800" y="408051"/>
                                        </a:cubicBezTo>
                                        <a:cubicBezTo>
                                          <a:pt x="2831712" y="545855"/>
                                          <a:pt x="2857884" y="648016"/>
                                          <a:pt x="2844800" y="800100"/>
                                        </a:cubicBezTo>
                                        <a:cubicBezTo>
                                          <a:pt x="2690027" y="797470"/>
                                          <a:pt x="2488127" y="809257"/>
                                          <a:pt x="2332736" y="800100"/>
                                        </a:cubicBezTo>
                                        <a:cubicBezTo>
                                          <a:pt x="2177345" y="790943"/>
                                          <a:pt x="1976951" y="823704"/>
                                          <a:pt x="1792224" y="800100"/>
                                        </a:cubicBezTo>
                                        <a:cubicBezTo>
                                          <a:pt x="1607497" y="776496"/>
                                          <a:pt x="1422949" y="807398"/>
                                          <a:pt x="1251712" y="800100"/>
                                        </a:cubicBezTo>
                                        <a:cubicBezTo>
                                          <a:pt x="1080475" y="792802"/>
                                          <a:pt x="902620" y="822506"/>
                                          <a:pt x="711200" y="800100"/>
                                        </a:cubicBezTo>
                                        <a:cubicBezTo>
                                          <a:pt x="519780" y="777694"/>
                                          <a:pt x="150767" y="806277"/>
                                          <a:pt x="0" y="800100"/>
                                        </a:cubicBezTo>
                                        <a:cubicBezTo>
                                          <a:pt x="-4530" y="701183"/>
                                          <a:pt x="-15812" y="589134"/>
                                          <a:pt x="0" y="384048"/>
                                        </a:cubicBezTo>
                                        <a:cubicBezTo>
                                          <a:pt x="15812" y="178962"/>
                                          <a:pt x="-16348" y="79857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670E9ABE" w14:textId="77777777" w:rsidR="00094BDC" w:rsidRPr="002A22B3" w:rsidRDefault="00094BDC" w:rsidP="00094BD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</w:p>
                            <w:p w14:paraId="36536934" w14:textId="56A30411" w:rsidR="00094BDC" w:rsidRPr="002A22B3" w:rsidRDefault="00092369" w:rsidP="00092369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</w:pPr>
                              <w:r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             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Dans le Top 10 des secteurs en termes de postes </w:t>
                              </w:r>
                              <w:r w:rsidR="00094BDC" w:rsidRPr="00F020CD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>de</w:t>
                              </w:r>
                              <w:r w:rsidR="00094BDC" w:rsidRPr="002A22B3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DD026F"/>
                                  <w:sz w:val="24"/>
                                  <w:szCs w:val="24"/>
                                </w:rPr>
                                <w:t xml:space="preserve"> travail salarié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Zone de texte 85"/>
                        <wps:cNvSpPr txBox="1"/>
                        <wps:spPr>
                          <a:xfrm>
                            <a:off x="78827" y="0"/>
                            <a:ext cx="646386" cy="7703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44B92" w14:textId="45BE2E1B" w:rsidR="0010286F" w:rsidRDefault="00E1452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FBAAC9" wp14:editId="4026FDEF">
                                    <wp:extent cx="468000" cy="468000"/>
                                    <wp:effectExtent l="0" t="0" r="8255" b="8255"/>
                                    <wp:docPr id="42" name="Graphique 42" descr="Porte-bloc contou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2" name="Graphique 42" descr="Porte-bloc contour"/>
                                            <pic:cNvPicPr/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3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8000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1B9A8" id="Groupe 92" o:spid="_x0000_s1109" style="position:absolute;left:0;text-align:left;margin-left:445.25pt;margin-top:164.4pt;width:146.45pt;height:90.6pt;z-index:251750400" coordsize="18599,1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">
                <v:shape id="Zone de texte 236" o:spid="_x0000_s1110" type="#_x0000_t202" style="position:absolute;top:945;width:18599;height:10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<v:textbox>
                    <w:txbxContent>
                      <w:p w14:paraId="670E9ABE" w14:textId="77777777" w:rsidR="00094BDC" w:rsidRPr="002A22B3" w:rsidRDefault="00094BDC" w:rsidP="00094BD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</w:p>
                      <w:p w14:paraId="36536934" w14:textId="56A30411" w:rsidR="00094BDC" w:rsidRPr="002A22B3" w:rsidRDefault="00092369" w:rsidP="00092369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</w:pPr>
                        <w:r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             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Dans le Top 10 des secteurs en termes de postes </w:t>
                        </w:r>
                        <w:r w:rsidR="00094BDC" w:rsidRPr="00F020CD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>de</w:t>
                        </w:r>
                        <w:r w:rsidR="00094BDC" w:rsidRPr="002A22B3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DD026F"/>
                            <w:sz w:val="24"/>
                            <w:szCs w:val="24"/>
                          </w:rPr>
                          <w:t xml:space="preserve"> travail salarié</w:t>
                        </w:r>
                      </w:p>
                    </w:txbxContent>
                  </v:textbox>
                </v:shape>
                <v:shape id="Zone de texte 85" o:spid="_x0000_s1111" type="#_x0000_t202" style="position:absolute;left:788;width:6464;height: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7D744B92" w14:textId="45BE2E1B" w:rsidR="0010286F" w:rsidRDefault="00E1452B">
                        <w:r>
                          <w:rPr>
                            <w:noProof/>
                          </w:rPr>
                          <w:drawing>
                            <wp:inline distT="0" distB="0" distL="0" distR="0" wp14:anchorId="2BFBAAC9" wp14:editId="4026FDEF">
                              <wp:extent cx="468000" cy="468000"/>
                              <wp:effectExtent l="0" t="0" r="8255" b="8255"/>
                              <wp:docPr id="42" name="Graphique 42" descr="Porte-bloc contou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Graphique 42" descr="Porte-bloc contour"/>
                                      <pic:cNvPicPr/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8000" cy="468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C4EB9C" wp14:editId="17C6DA14">
                <wp:simplePos x="0" y="0"/>
                <wp:positionH relativeFrom="margin">
                  <wp:posOffset>7356584</wp:posOffset>
                </wp:positionH>
                <wp:positionV relativeFrom="paragraph">
                  <wp:posOffset>2312035</wp:posOffset>
                </wp:positionV>
                <wp:extent cx="788276" cy="490225"/>
                <wp:effectExtent l="0" t="0" r="0" b="508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BC874" w14:textId="5834936B" w:rsidR="00174FEC" w:rsidRDefault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739B9" wp14:editId="3171D63F">
                                  <wp:extent cx="468000" cy="468000"/>
                                  <wp:effectExtent l="0" t="0" r="0" b="0"/>
                                  <wp:docPr id="113" name="Graphique 113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EB9C" id="Zone de texte 93" o:spid="_x0000_s1110" type="#_x0000_t202" style="position:absolute;left:0;text-align:left;margin-left:579.25pt;margin-top:182.05pt;width:62.05pt;height:38.6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" filled="f" stroked="f" strokeweight=".5pt">
                <v:textbox>
                  <w:txbxContent>
                    <w:p w14:paraId="6D0BC874" w14:textId="5834936B" w:rsidR="00174FEC" w:rsidRDefault="00174FEC">
                      <w:r>
                        <w:rPr>
                          <w:noProof/>
                        </w:rPr>
                        <w:drawing>
                          <wp:inline distT="0" distB="0" distL="0" distR="0" wp14:anchorId="654739B9" wp14:editId="3171D63F">
                            <wp:extent cx="468000" cy="468000"/>
                            <wp:effectExtent l="0" t="0" r="0" b="0"/>
                            <wp:docPr id="113" name="Graphique 113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23F58C" wp14:editId="42A8E112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77777777" w:rsidR="00174FEC" w:rsidRDefault="00174FEC" w:rsidP="00174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DE375" wp14:editId="7767B93D">
                                  <wp:extent cx="468000" cy="468000"/>
                                  <wp:effectExtent l="0" t="0" r="0" b="0"/>
                                  <wp:docPr id="108" name="Graphique 108" descr="Flèches de chevron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Graphique 94" descr="Flèches de chevron contour"/>
                                          <pic:cNvPicPr/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111" type="#_x0000_t202" style="position:absolute;left:0;text-align:left;margin-left:400.9pt;margin-top:188.65pt;width:62.05pt;height:38.6pt;rotation:18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" filled="f" stroked="f" strokeweight=".5pt">
                <v:textbox>
                  <w:txbxContent>
                    <w:p w14:paraId="0A6A8844" w14:textId="77777777" w:rsidR="00174FEC" w:rsidRDefault="00174FEC" w:rsidP="00174FEC">
                      <w:r>
                        <w:rPr>
                          <w:noProof/>
                        </w:rPr>
                        <w:drawing>
                          <wp:inline distT="0" distB="0" distL="0" distR="0" wp14:anchorId="22CDE375" wp14:editId="7767B93D">
                            <wp:extent cx="468000" cy="468000"/>
                            <wp:effectExtent l="0" t="0" r="0" b="0"/>
                            <wp:docPr id="108" name="Graphique 108" descr="Flèches de chevron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Graphique 94" descr="Flèches de chevron contour"/>
                                    <pic:cNvPicPr/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DC7816" wp14:editId="63CF4508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8F0A9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H. Transport et entreposage</w:t>
                            </w:r>
                          </w:p>
                          <w:p w14:paraId="00955931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66" name="Graphique 66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281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12" style="position:absolute;left:0;text-align:left;margin-left:257.8pt;margin-top:111.6pt;width:114.9pt;height:202.1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" fillcolor="#63a7da" strokecolor="#63a7da" strokeweight=".5pt">
                <v:textbox>
                  <w:txbxContent>
                    <w:p w14:paraId="3FD8F0A9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H. Transport et entreposage</w:t>
                      </w:r>
                    </w:p>
                    <w:p w14:paraId="00955931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66" name="Graphique 66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281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0656D6" wp14:editId="2198276A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BA74B" id="Rectangle 5268" o:spid="_x0000_s1026" style="position:absolute;margin-left:-854.85pt;margin-top:188.55pt;width:198.4pt;height:47.5pt;rotation:90;z-index:2517452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0D4DCF" wp14:editId="652CC960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540F4" id="Rectangle 46" o:spid="_x0000_s1026" style="position:absolute;margin-left:-1017.75pt;margin-top:186.7pt;width:198.4pt;height:48.6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9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C52EB52" wp14:editId="023646BD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A10EF" id="Graphique 85" o:spid="_x0000_s1026" alt="Croissance commerciale" style="position:absolute;margin-left:647.7pt;margin-top:303.55pt;width:36.85pt;height:31.2pt;z-index:25174835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C1A0DA" wp14:editId="7744727C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+3,8%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4,5%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5BA206E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254C3E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15" type="#_x0000_t202" style="position:absolute;left:0;text-align:left;margin-left:664.1pt;margin-top:291.7pt;width:340.15pt;height:55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+3,8%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4,5%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5BA206E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254C3E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8416" behindDoc="0" locked="0" layoutInCell="1" allowOverlap="1" wp14:anchorId="2184FFE9" wp14:editId="17E8F73D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27656C9" wp14:editId="5F6190D6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A929C11">
                                  <wp:extent cx="3405351" cy="2490470"/>
                                  <wp:effectExtent l="0" t="0" r="0" b="5080"/>
                                  <wp:docPr id="65" name="Diagramme 6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7" r:lo="rId98" r:qs="rId99" r:cs="rId10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6" type="#_x0000_t202" style="position:absolute;left:0;text-align:left;margin-left:164.8pt;margin-top:402.65pt;width:289.25pt;height:212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xVm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SX7qZA3VARu00M+KM3xZYxGPzPkXZnE4sCcceP+Mh2wAk8FRomQL9tff9MEf&#10;OUMrJS0OW0ndzx2zgpLmu0Y2p8PxOExnvIwnNyO82GvL+tqid+oecJ6HuFqGRzH4++YkSgvqHfdi&#10;EbKiiWmOuUvqT+K971cA94qLxSI64Twa5h/1yvAQOmAZIH7t3pk1Rx7CPDzBaSxZ8YGO3rcnZLHz&#10;IOvIVQC6R/WIP85yZPu4d2FZru/R6/J3mP8G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AY9xVm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A929C11">
                            <wp:extent cx="3405351" cy="2490470"/>
                            <wp:effectExtent l="0" t="0" r="0" b="5080"/>
                            <wp:docPr id="65" name="Diagramme 6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2" r:lo="rId98" r:qs="rId99" r:cs="rId10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0CC94D" wp14:editId="678BDB0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26C77" id="Connecteur droit 525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6B79DE" wp14:editId="0BC34421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39062B31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062CA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7" type="#_x0000_t202" style="position:absolute;left:0;text-align:left;margin-left:602.65pt;margin-top:424.35pt;width:304.7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" filled="f" stroked="f" strokeweight=".5pt">
                <v:textbox>
                  <w:txbxContent>
                    <w:p w14:paraId="4BEC0104" w14:textId="39062B31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062CA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3BAA04" wp14:editId="16943B29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A34B9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3" w:history="1">
                              <w:proofErr w:type="gramStart"/>
                              <w:r w:rsidR="00792F8E" w:rsidRPr="00254C3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254C3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DDE1C87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254C3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5277" name="Image 5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8" type="#_x0000_t202" style="position:absolute;left:0;text-align:left;margin-left:1044pt;margin-top:621.7pt;width:172.45pt;height:118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Su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mfV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20/Su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70EA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5" w:history="1">
                        <w:r w:rsidR="00792F8E" w:rsidRPr="00254C3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DDE1C87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254C3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5277" name="Image 5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996" behindDoc="0" locked="0" layoutInCell="1" allowOverlap="1" wp14:anchorId="12BFACE2" wp14:editId="19077DB6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9E43" id="Forme libre 25" o:spid="_x0000_s1026" style="position:absolute;margin-left:86.05pt;margin-top:18pt;width:137.25pt;height:756pt;z-index:2516469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56645E" wp14:editId="219B280A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9" style="position:absolute;left:0;text-align:left;margin-left:130.6pt;margin-top:-10.9pt;width:963.35pt;height:88.85pt;z-index:251702272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e8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uawHvL0DAAAECwAADgAAAAAAAAAAAAAAAAAu&#10;AgAAZHJzL2Uyb0RvYy54bWxQSwECLQAUAAYACAAAACEATKuws+IAAAAMAQAADwAAAAAAAAAAAAAA&#10;AAAXBgAAZHJzL2Rvd25yZXYueG1sUEsFBgAAAAAEAAQA8wAAACYHAAAAAA==&#10;">
                <v:rect id="Rectangle 193" o:spid="_x0000_s112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2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7055" behindDoc="0" locked="0" layoutInCell="1" allowOverlap="1" wp14:anchorId="24F489E7" wp14:editId="585BD123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22" type="#_x0000_t202" style="position:absolute;left:0;text-align:left;margin-left:887pt;margin-top:666.15pt;width:22.7pt;height:22.7pt;z-index:251647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J+jM5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109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102" behindDoc="0" locked="0" layoutInCell="1" allowOverlap="1" wp14:anchorId="6F486F7D" wp14:editId="55730CD2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23" type="#_x0000_t202" style="position:absolute;left:0;text-align:left;margin-left:439pt;margin-top:6.05pt;width:22pt;height:30pt;z-index:251647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8CFD25" w14:textId="77777777" w:rsidR="00170EA5" w:rsidRDefault="00170EA5" w:rsidP="0063464B">
      <w:r>
        <w:separator/>
      </w:r>
    </w:p>
  </w:endnote>
  <w:endnote w:type="continuationSeparator" w:id="0">
    <w:p w14:paraId="3309AB4E" w14:textId="77777777" w:rsidR="00170EA5" w:rsidRDefault="00170EA5" w:rsidP="0063464B">
      <w:r>
        <w:continuationSeparator/>
      </w:r>
    </w:p>
  </w:endnote>
  <w:endnote w:type="continuationNotice" w:id="1">
    <w:p w14:paraId="63302AEE" w14:textId="77777777" w:rsidR="00170EA5" w:rsidRDefault="00170E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44258" w14:textId="77777777" w:rsidR="00170EA5" w:rsidRDefault="00170EA5" w:rsidP="0063464B">
      <w:r>
        <w:separator/>
      </w:r>
    </w:p>
  </w:footnote>
  <w:footnote w:type="continuationSeparator" w:id="0">
    <w:p w14:paraId="2A5B61EB" w14:textId="77777777" w:rsidR="00170EA5" w:rsidRDefault="00170EA5" w:rsidP="0063464B">
      <w:r>
        <w:continuationSeparator/>
      </w:r>
    </w:p>
  </w:footnote>
  <w:footnote w:type="continuationNotice" w:id="1">
    <w:p w14:paraId="33597737" w14:textId="77777777" w:rsidR="00170EA5" w:rsidRDefault="00170E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2CAA"/>
    <w:rsid w:val="00064ED3"/>
    <w:rsid w:val="00072DC7"/>
    <w:rsid w:val="00072E3C"/>
    <w:rsid w:val="00082E88"/>
    <w:rsid w:val="00091517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A7D67"/>
    <w:rsid w:val="000B0E95"/>
    <w:rsid w:val="000B5008"/>
    <w:rsid w:val="000B5B22"/>
    <w:rsid w:val="000C252B"/>
    <w:rsid w:val="000C2773"/>
    <w:rsid w:val="000C5F0A"/>
    <w:rsid w:val="000C6D3A"/>
    <w:rsid w:val="000D247E"/>
    <w:rsid w:val="000E2CBD"/>
    <w:rsid w:val="000F02D4"/>
    <w:rsid w:val="000F1ABD"/>
    <w:rsid w:val="000F588A"/>
    <w:rsid w:val="00102671"/>
    <w:rsid w:val="0010286F"/>
    <w:rsid w:val="001036F6"/>
    <w:rsid w:val="001070B6"/>
    <w:rsid w:val="001101FB"/>
    <w:rsid w:val="0011079D"/>
    <w:rsid w:val="00111B20"/>
    <w:rsid w:val="001126A9"/>
    <w:rsid w:val="0011336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572D"/>
    <w:rsid w:val="0014687D"/>
    <w:rsid w:val="00147CE6"/>
    <w:rsid w:val="00154BC8"/>
    <w:rsid w:val="001554D7"/>
    <w:rsid w:val="00165B27"/>
    <w:rsid w:val="00170EA5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37C1"/>
    <w:rsid w:val="001C5536"/>
    <w:rsid w:val="001C7AD8"/>
    <w:rsid w:val="001D31A2"/>
    <w:rsid w:val="001D4A1A"/>
    <w:rsid w:val="001D4AD8"/>
    <w:rsid w:val="001D59F4"/>
    <w:rsid w:val="001D699C"/>
    <w:rsid w:val="001E24A3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043EA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C7"/>
    <w:rsid w:val="0024786E"/>
    <w:rsid w:val="00254C3E"/>
    <w:rsid w:val="002576B5"/>
    <w:rsid w:val="002644B0"/>
    <w:rsid w:val="002664C0"/>
    <w:rsid w:val="0027146D"/>
    <w:rsid w:val="0027425A"/>
    <w:rsid w:val="00274EA0"/>
    <w:rsid w:val="002850F3"/>
    <w:rsid w:val="00286A82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24C5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376A"/>
    <w:rsid w:val="00334266"/>
    <w:rsid w:val="00350C48"/>
    <w:rsid w:val="00352BD4"/>
    <w:rsid w:val="003578BD"/>
    <w:rsid w:val="00357D39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D348A"/>
    <w:rsid w:val="003D6CA1"/>
    <w:rsid w:val="003D70CE"/>
    <w:rsid w:val="003D7D32"/>
    <w:rsid w:val="003E0105"/>
    <w:rsid w:val="003E0A8A"/>
    <w:rsid w:val="003E23E8"/>
    <w:rsid w:val="003E2D6C"/>
    <w:rsid w:val="003E4B19"/>
    <w:rsid w:val="003F05C6"/>
    <w:rsid w:val="003F1FDB"/>
    <w:rsid w:val="003F5CF4"/>
    <w:rsid w:val="00400188"/>
    <w:rsid w:val="00405BDD"/>
    <w:rsid w:val="00407244"/>
    <w:rsid w:val="00410A49"/>
    <w:rsid w:val="004174C3"/>
    <w:rsid w:val="004177EF"/>
    <w:rsid w:val="00417A8B"/>
    <w:rsid w:val="00423BD3"/>
    <w:rsid w:val="00437FB5"/>
    <w:rsid w:val="004415A9"/>
    <w:rsid w:val="00441A77"/>
    <w:rsid w:val="00442419"/>
    <w:rsid w:val="00444E8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5A2B"/>
    <w:rsid w:val="00527203"/>
    <w:rsid w:val="005301CE"/>
    <w:rsid w:val="005311DC"/>
    <w:rsid w:val="0053124C"/>
    <w:rsid w:val="00532B4B"/>
    <w:rsid w:val="005332C3"/>
    <w:rsid w:val="00535403"/>
    <w:rsid w:val="00551607"/>
    <w:rsid w:val="005520C8"/>
    <w:rsid w:val="005546BC"/>
    <w:rsid w:val="00556BFC"/>
    <w:rsid w:val="00566D1C"/>
    <w:rsid w:val="00571496"/>
    <w:rsid w:val="0057185C"/>
    <w:rsid w:val="00574E67"/>
    <w:rsid w:val="0058351F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7B4"/>
    <w:rsid w:val="005E0917"/>
    <w:rsid w:val="005E1969"/>
    <w:rsid w:val="005E2F3B"/>
    <w:rsid w:val="005E7396"/>
    <w:rsid w:val="005F70E4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1F7E"/>
    <w:rsid w:val="00672305"/>
    <w:rsid w:val="00674192"/>
    <w:rsid w:val="006742A5"/>
    <w:rsid w:val="00684228"/>
    <w:rsid w:val="0068768B"/>
    <w:rsid w:val="0069702F"/>
    <w:rsid w:val="00697401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6092"/>
    <w:rsid w:val="007309A4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5937"/>
    <w:rsid w:val="00785D05"/>
    <w:rsid w:val="00787CC6"/>
    <w:rsid w:val="00792F8E"/>
    <w:rsid w:val="00792FB7"/>
    <w:rsid w:val="00793343"/>
    <w:rsid w:val="00797B93"/>
    <w:rsid w:val="007A46F8"/>
    <w:rsid w:val="007A5132"/>
    <w:rsid w:val="007B471D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4EDB"/>
    <w:rsid w:val="00904F19"/>
    <w:rsid w:val="009064A6"/>
    <w:rsid w:val="00906763"/>
    <w:rsid w:val="00912375"/>
    <w:rsid w:val="0091694D"/>
    <w:rsid w:val="0092046E"/>
    <w:rsid w:val="0092521E"/>
    <w:rsid w:val="009254FC"/>
    <w:rsid w:val="00925847"/>
    <w:rsid w:val="009259F8"/>
    <w:rsid w:val="00927175"/>
    <w:rsid w:val="009278BB"/>
    <w:rsid w:val="00931468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E80"/>
    <w:rsid w:val="009D371F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5BA2"/>
    <w:rsid w:val="00A260A2"/>
    <w:rsid w:val="00A32133"/>
    <w:rsid w:val="00A322AA"/>
    <w:rsid w:val="00A34734"/>
    <w:rsid w:val="00A347B7"/>
    <w:rsid w:val="00A34B9E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390A"/>
    <w:rsid w:val="00A84798"/>
    <w:rsid w:val="00A922BB"/>
    <w:rsid w:val="00A93BA7"/>
    <w:rsid w:val="00A96E0F"/>
    <w:rsid w:val="00AA37BA"/>
    <w:rsid w:val="00AA51EB"/>
    <w:rsid w:val="00AB16B0"/>
    <w:rsid w:val="00AB6D47"/>
    <w:rsid w:val="00AB7B3A"/>
    <w:rsid w:val="00AC3AB1"/>
    <w:rsid w:val="00AD203C"/>
    <w:rsid w:val="00AD2B29"/>
    <w:rsid w:val="00AD7DEA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1E06"/>
    <w:rsid w:val="00BC044C"/>
    <w:rsid w:val="00BC3D21"/>
    <w:rsid w:val="00BC4174"/>
    <w:rsid w:val="00BC5A60"/>
    <w:rsid w:val="00BC6FC8"/>
    <w:rsid w:val="00BD0022"/>
    <w:rsid w:val="00BD1751"/>
    <w:rsid w:val="00BD17DA"/>
    <w:rsid w:val="00BD46AF"/>
    <w:rsid w:val="00BD4C47"/>
    <w:rsid w:val="00BD4CDD"/>
    <w:rsid w:val="00BD6D14"/>
    <w:rsid w:val="00C0555A"/>
    <w:rsid w:val="00C12EAC"/>
    <w:rsid w:val="00C172A1"/>
    <w:rsid w:val="00C17F7C"/>
    <w:rsid w:val="00C2116F"/>
    <w:rsid w:val="00C23867"/>
    <w:rsid w:val="00C26D21"/>
    <w:rsid w:val="00C33C1E"/>
    <w:rsid w:val="00C46879"/>
    <w:rsid w:val="00C50EFD"/>
    <w:rsid w:val="00C54908"/>
    <w:rsid w:val="00C57310"/>
    <w:rsid w:val="00C615A7"/>
    <w:rsid w:val="00C62C18"/>
    <w:rsid w:val="00C64C93"/>
    <w:rsid w:val="00C657C8"/>
    <w:rsid w:val="00C71C7C"/>
    <w:rsid w:val="00C71DBC"/>
    <w:rsid w:val="00C721DA"/>
    <w:rsid w:val="00C86195"/>
    <w:rsid w:val="00C87B26"/>
    <w:rsid w:val="00C90B7E"/>
    <w:rsid w:val="00CA0140"/>
    <w:rsid w:val="00CA43FB"/>
    <w:rsid w:val="00CA5C9C"/>
    <w:rsid w:val="00CA73ED"/>
    <w:rsid w:val="00CB4B94"/>
    <w:rsid w:val="00CC0317"/>
    <w:rsid w:val="00CD2685"/>
    <w:rsid w:val="00CD67E5"/>
    <w:rsid w:val="00CE05AF"/>
    <w:rsid w:val="00CE1245"/>
    <w:rsid w:val="00CE4909"/>
    <w:rsid w:val="00CF37D4"/>
    <w:rsid w:val="00D000D6"/>
    <w:rsid w:val="00D02F28"/>
    <w:rsid w:val="00D033BE"/>
    <w:rsid w:val="00D03449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47620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6B63"/>
    <w:rsid w:val="00E00DB8"/>
    <w:rsid w:val="00E014BF"/>
    <w:rsid w:val="00E024E5"/>
    <w:rsid w:val="00E107F4"/>
    <w:rsid w:val="00E10FFC"/>
    <w:rsid w:val="00E1452B"/>
    <w:rsid w:val="00E1656D"/>
    <w:rsid w:val="00E214DE"/>
    <w:rsid w:val="00E21858"/>
    <w:rsid w:val="00E24DAD"/>
    <w:rsid w:val="00E25604"/>
    <w:rsid w:val="00E256B7"/>
    <w:rsid w:val="00E36F96"/>
    <w:rsid w:val="00E41622"/>
    <w:rsid w:val="00E41C01"/>
    <w:rsid w:val="00E44414"/>
    <w:rsid w:val="00E50C4F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22F9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D0D56"/>
    <w:rsid w:val="00ED1178"/>
    <w:rsid w:val="00ED2D03"/>
    <w:rsid w:val="00ED61AF"/>
    <w:rsid w:val="00EE4563"/>
    <w:rsid w:val="00EE7954"/>
    <w:rsid w:val="00EF2B57"/>
    <w:rsid w:val="00EF50CD"/>
    <w:rsid w:val="00F0208A"/>
    <w:rsid w:val="00F020CD"/>
    <w:rsid w:val="00F060C5"/>
    <w:rsid w:val="00F06C96"/>
    <w:rsid w:val="00F10BB1"/>
    <w:rsid w:val="00F113B0"/>
    <w:rsid w:val="00F13403"/>
    <w:rsid w:val="00F14864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76CD6"/>
    <w:rsid w:val="00F812AA"/>
    <w:rsid w:val="00F87F38"/>
    <w:rsid w:val="00F90233"/>
    <w:rsid w:val="00F9083B"/>
    <w:rsid w:val="00F91587"/>
    <w:rsid w:val="00F917F0"/>
    <w:rsid w:val="00F94BE2"/>
    <w:rsid w:val="00FB139B"/>
    <w:rsid w:val="00FB1848"/>
    <w:rsid w:val="00FB1F1B"/>
    <w:rsid w:val="00FB3149"/>
    <w:rsid w:val="00FB3CEA"/>
    <w:rsid w:val="00FB610E"/>
    <w:rsid w:val="00FC06D3"/>
    <w:rsid w:val="00FC0804"/>
    <w:rsid w:val="00FD094A"/>
    <w:rsid w:val="00FD0A94"/>
    <w:rsid w:val="00FD0A9D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diagramColors" Target="diagrams/colors1.xml"/><Relationship Id="rId42" Type="http://schemas.openxmlformats.org/officeDocument/2006/relationships/image" Target="media/image20.svg"/><Relationship Id="rId47" Type="http://schemas.openxmlformats.org/officeDocument/2006/relationships/image" Target="media/image25.png"/><Relationship Id="rId63" Type="http://schemas.openxmlformats.org/officeDocument/2006/relationships/image" Target="media/image38.png"/><Relationship Id="rId68" Type="http://schemas.openxmlformats.org/officeDocument/2006/relationships/image" Target="media/image390.svg"/><Relationship Id="rId84" Type="http://schemas.openxmlformats.org/officeDocument/2006/relationships/image" Target="media/image141.svg"/><Relationship Id="rId89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1.png"/><Relationship Id="rId107" Type="http://schemas.openxmlformats.org/officeDocument/2006/relationships/image" Target="media/image59.png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image" Target="media/image120.svg"/><Relationship Id="rId37" Type="http://schemas.openxmlformats.org/officeDocument/2006/relationships/image" Target="media/image15.png"/><Relationship Id="rId40" Type="http://schemas.openxmlformats.org/officeDocument/2006/relationships/image" Target="media/image18.svg"/><Relationship Id="rId45" Type="http://schemas.openxmlformats.org/officeDocument/2006/relationships/image" Target="media/image23.png"/><Relationship Id="rId53" Type="http://schemas.openxmlformats.org/officeDocument/2006/relationships/image" Target="media/image31.svg"/><Relationship Id="rId58" Type="http://schemas.openxmlformats.org/officeDocument/2006/relationships/image" Target="media/image33.png"/><Relationship Id="rId66" Type="http://schemas.openxmlformats.org/officeDocument/2006/relationships/image" Target="media/image370.svg"/><Relationship Id="rId74" Type="http://schemas.openxmlformats.org/officeDocument/2006/relationships/image" Target="media/image43.svg"/><Relationship Id="rId79" Type="http://schemas.openxmlformats.org/officeDocument/2006/relationships/diagramQuickStyle" Target="diagrams/quickStyle2.xml"/><Relationship Id="rId87" Type="http://schemas.openxmlformats.org/officeDocument/2006/relationships/image" Target="media/image440.png"/><Relationship Id="rId102" Type="http://schemas.openxmlformats.org/officeDocument/2006/relationships/diagramData" Target="diagrams/data6.xml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36.png"/><Relationship Id="rId82" Type="http://schemas.openxmlformats.org/officeDocument/2006/relationships/diagramData" Target="diagrams/data4.xml"/><Relationship Id="rId90" Type="http://schemas.openxmlformats.org/officeDocument/2006/relationships/image" Target="media/image47.svg"/><Relationship Id="rId95" Type="http://schemas.openxmlformats.org/officeDocument/2006/relationships/image" Target="media/image50.png"/><Relationship Id="rId19" Type="http://schemas.openxmlformats.org/officeDocument/2006/relationships/diagramLayout" Target="diagrams/layout1.xml"/><Relationship Id="rId14" Type="http://schemas.openxmlformats.org/officeDocument/2006/relationships/hyperlink" Target="https://hainaut.formation-logistique.be/" TargetMode="External"/><Relationship Id="rId22" Type="http://schemas.microsoft.com/office/2007/relationships/diagramDrawing" Target="diagrams/drawing1.xml"/><Relationship Id="rId27" Type="http://schemas.openxmlformats.org/officeDocument/2006/relationships/image" Target="media/image9.svg"/><Relationship Id="rId30" Type="http://schemas.openxmlformats.org/officeDocument/2006/relationships/image" Target="media/image12.svg"/><Relationship Id="rId35" Type="http://schemas.openxmlformats.org/officeDocument/2006/relationships/image" Target="media/image130.png"/><Relationship Id="rId43" Type="http://schemas.openxmlformats.org/officeDocument/2006/relationships/image" Target="media/image21.png"/><Relationship Id="rId48" Type="http://schemas.openxmlformats.org/officeDocument/2006/relationships/image" Target="media/image26.svg"/><Relationship Id="rId56" Type="http://schemas.openxmlformats.org/officeDocument/2006/relationships/image" Target="media/image34.png"/><Relationship Id="rId64" Type="http://schemas.openxmlformats.org/officeDocument/2006/relationships/image" Target="media/image39.svg"/><Relationship Id="rId69" Type="http://schemas.openxmlformats.org/officeDocument/2006/relationships/image" Target="media/image40.png"/><Relationship Id="rId77" Type="http://schemas.openxmlformats.org/officeDocument/2006/relationships/diagramData" Target="diagrams/data3.xml"/><Relationship Id="rId100" Type="http://schemas.openxmlformats.org/officeDocument/2006/relationships/diagramColors" Target="diagrams/colors3.xml"/><Relationship Id="rId105" Type="http://schemas.openxmlformats.org/officeDocument/2006/relationships/hyperlink" Target="http://www.bassinefe-hainautcentre.be/le-rapport-analytique-et-prospecti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image" Target="media/image410.svg"/><Relationship Id="rId80" Type="http://schemas.openxmlformats.org/officeDocument/2006/relationships/diagramColors" Target="diagrams/colors2.xml"/><Relationship Id="rId85" Type="http://schemas.openxmlformats.org/officeDocument/2006/relationships/image" Target="media/image44.png"/><Relationship Id="rId93" Type="http://schemas.openxmlformats.org/officeDocument/2006/relationships/image" Target="media/image48.png"/><Relationship Id="rId98" Type="http://schemas.openxmlformats.org/officeDocument/2006/relationships/diagramLayout" Target="diagrams/layout3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5.png"/><Relationship Id="rId25" Type="http://schemas.openxmlformats.org/officeDocument/2006/relationships/image" Target="media/image7.svg"/><Relationship Id="rId33" Type="http://schemas.openxmlformats.org/officeDocument/2006/relationships/image" Target="media/image13.png"/><Relationship Id="rId38" Type="http://schemas.openxmlformats.org/officeDocument/2006/relationships/image" Target="media/image16.svg"/><Relationship Id="rId46" Type="http://schemas.openxmlformats.org/officeDocument/2006/relationships/image" Target="media/image24.svg"/><Relationship Id="rId59" Type="http://schemas.openxmlformats.org/officeDocument/2006/relationships/image" Target="media/image340.png"/><Relationship Id="rId67" Type="http://schemas.openxmlformats.org/officeDocument/2006/relationships/image" Target="media/image380.png"/><Relationship Id="rId103" Type="http://schemas.openxmlformats.org/officeDocument/2006/relationships/hyperlink" Target="http://www.bassinefe-hainautcentre.be/le-rapport-analytique-et-prospectif" TargetMode="External"/><Relationship Id="rId108" Type="http://schemas.openxmlformats.org/officeDocument/2006/relationships/image" Target="media/image60.sv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7.svg"/><Relationship Id="rId70" Type="http://schemas.openxmlformats.org/officeDocument/2006/relationships/image" Target="media/image41.svg"/><Relationship Id="rId75" Type="http://schemas.openxmlformats.org/officeDocument/2006/relationships/image" Target="media/image420.png"/><Relationship Id="rId83" Type="http://schemas.openxmlformats.org/officeDocument/2006/relationships/image" Target="media/image131.png"/><Relationship Id="rId88" Type="http://schemas.openxmlformats.org/officeDocument/2006/relationships/image" Target="media/image450.svg"/><Relationship Id="rId91" Type="http://schemas.openxmlformats.org/officeDocument/2006/relationships/image" Target="media/image460.png"/><Relationship Id="rId96" Type="http://schemas.openxmlformats.org/officeDocument/2006/relationships/image" Target="media/image51.sv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itcb.be/" TargetMode="External"/><Relationship Id="rId23" Type="http://schemas.openxmlformats.org/officeDocument/2006/relationships/diagramData" Target="diagrams/data2.xml"/><Relationship Id="rId28" Type="http://schemas.openxmlformats.org/officeDocument/2006/relationships/image" Target="media/image10.png"/><Relationship Id="rId36" Type="http://schemas.openxmlformats.org/officeDocument/2006/relationships/image" Target="media/image140.svg"/><Relationship Id="rId49" Type="http://schemas.openxmlformats.org/officeDocument/2006/relationships/image" Target="media/image27.png"/><Relationship Id="rId57" Type="http://schemas.openxmlformats.org/officeDocument/2006/relationships/image" Target="media/image35.svg"/><Relationship Id="rId106" Type="http://schemas.openxmlformats.org/officeDocument/2006/relationships/image" Target="media/image580.emf"/><Relationship Id="rId10" Type="http://schemas.openxmlformats.org/officeDocument/2006/relationships/endnotes" Target="endnotes.xml"/><Relationship Id="rId31" Type="http://schemas.openxmlformats.org/officeDocument/2006/relationships/image" Target="media/image110.png"/><Relationship Id="rId44" Type="http://schemas.openxmlformats.org/officeDocument/2006/relationships/image" Target="media/image22.sv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360.png"/><Relationship Id="rId73" Type="http://schemas.openxmlformats.org/officeDocument/2006/relationships/image" Target="media/image42.png"/><Relationship Id="rId78" Type="http://schemas.openxmlformats.org/officeDocument/2006/relationships/diagramLayout" Target="diagrams/layout2.xml"/><Relationship Id="rId81" Type="http://schemas.microsoft.com/office/2007/relationships/diagramDrawing" Target="diagrams/drawing2.xml"/><Relationship Id="rId86" Type="http://schemas.openxmlformats.org/officeDocument/2006/relationships/image" Target="media/image45.svg"/><Relationship Id="rId94" Type="http://schemas.openxmlformats.org/officeDocument/2006/relationships/image" Target="media/image49.png"/><Relationship Id="rId99" Type="http://schemas.openxmlformats.org/officeDocument/2006/relationships/diagramQuickStyle" Target="diagrams/quickStyle3.xml"/><Relationship Id="rId101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image" Target="media/image17.png"/><Relationship Id="rId109" Type="http://schemas.openxmlformats.org/officeDocument/2006/relationships/image" Target="media/image64.png"/><Relationship Id="rId34" Type="http://schemas.openxmlformats.org/officeDocument/2006/relationships/image" Target="media/image14.svg"/><Relationship Id="rId50" Type="http://schemas.openxmlformats.org/officeDocument/2006/relationships/image" Target="media/image28.svg"/><Relationship Id="rId55" Type="http://schemas.openxmlformats.org/officeDocument/2006/relationships/image" Target="media/image33.svg"/><Relationship Id="rId76" Type="http://schemas.openxmlformats.org/officeDocument/2006/relationships/image" Target="media/image430.svg"/><Relationship Id="rId97" Type="http://schemas.openxmlformats.org/officeDocument/2006/relationships/diagramData" Target="diagrams/data5.xml"/><Relationship Id="rId104" Type="http://schemas.openxmlformats.org/officeDocument/2006/relationships/image" Target="media/image58.emf"/><Relationship Id="rId7" Type="http://schemas.openxmlformats.org/officeDocument/2006/relationships/settings" Target="settings.xml"/><Relationship Id="rId71" Type="http://schemas.openxmlformats.org/officeDocument/2006/relationships/image" Target="media/image400.png"/><Relationship Id="rId92" Type="http://schemas.openxmlformats.org/officeDocument/2006/relationships/image" Target="media/image470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54.png"/><Relationship Id="rId2" Type="http://schemas.openxmlformats.org/officeDocument/2006/relationships/image" Target="../media/image53.svg"/><Relationship Id="rId1" Type="http://schemas.openxmlformats.org/officeDocument/2006/relationships/image" Target="../media/image52.png"/><Relationship Id="rId6" Type="http://schemas.openxmlformats.org/officeDocument/2006/relationships/image" Target="../media/image57.svg"/><Relationship Id="rId5" Type="http://schemas.openxmlformats.org/officeDocument/2006/relationships/image" Target="../media/image56.png"/><Relationship Id="rId4" Type="http://schemas.openxmlformats.org/officeDocument/2006/relationships/image" Target="../media/image5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8C63AE8B-1F58-4EDA-9CDD-4804967B662E}">
      <dgm:prSet phldrT="[Texte]" custT="1"/>
      <dgm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46DA6363-7EF4-4C63-ACE0-94E63B614F19}" type="parTrans" cxnId="{AA63C196-B9ED-4832-B5DE-BA299C3483CF}">
      <dgm:prSet/>
      <dgm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5C25E7EA-4558-409A-BB2B-41888126ABF6}" type="sibTrans" cxnId="{AA63C196-B9ED-4832-B5DE-BA299C3483CF}">
      <dgm:prSet/>
      <dgm:spPr/>
      <dgm:t>
        <a:bodyPr/>
        <a:lstStyle/>
        <a:p>
          <a:endParaRPr lang="fr-BE" sz="2400"/>
        </a:p>
      </dgm:t>
    </dgm:pt>
    <dgm:pt modelId="{F7C2BD34-A49B-4735-BDD7-874F1F363DB8}">
      <dgm:prSet phldrT="[Texte]" custT="1"/>
      <dgm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gm:t>
    </dgm:pt>
    <dgm:pt modelId="{BE7B89CB-04CF-4FDF-82B8-4C9EA1AAC074}" type="parTrans" cxnId="{C06D3523-3B25-4CE6-9F1E-F8688DE20063}">
      <dgm:prSet/>
      <dgm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08FF1BFC-CCD5-4043-AEB3-EE7403DEC4E8}" type="sibTrans" cxnId="{C06D3523-3B25-4CE6-9F1E-F8688DE20063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2FBD9DDF-03FA-4A61-A44C-5C0C06D3C1CE}" type="pres">
      <dgm:prSet presAssocID="{46DA6363-7EF4-4C63-ACE0-94E63B614F19}" presName="Name13" presStyleLbl="parChTrans1D2" presStyleIdx="0" presStyleCnt="2"/>
      <dgm:spPr/>
    </dgm:pt>
    <dgm:pt modelId="{8903686F-9855-4C71-A57E-748EF3347867}" type="pres">
      <dgm:prSet presAssocID="{8C63AE8B-1F58-4EDA-9CDD-4804967B662E}" presName="childText" presStyleLbl="bgAcc1" presStyleIdx="0" presStyleCnt="2">
        <dgm:presLayoutVars>
          <dgm:bulletEnabled val="1"/>
        </dgm:presLayoutVars>
      </dgm:prSet>
      <dgm:spPr/>
    </dgm:pt>
    <dgm:pt modelId="{E4377B17-6E9F-4DE7-BD7D-BC360A1D4477}" type="pres">
      <dgm:prSet presAssocID="{BE7B89CB-04CF-4FDF-82B8-4C9EA1AAC074}" presName="Name13" presStyleLbl="parChTrans1D2" presStyleIdx="1" presStyleCnt="2"/>
      <dgm:spPr/>
    </dgm:pt>
    <dgm:pt modelId="{7C4A4C91-2CEF-44D2-A72E-7715E337C59D}" type="pres">
      <dgm:prSet presAssocID="{F7C2BD34-A49B-4735-BDD7-874F1F363DB8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C06D3523-3B25-4CE6-9F1E-F8688DE20063}" srcId="{E1E31A27-682F-4524-8836-4107CDEC5323}" destId="{F7C2BD34-A49B-4735-BDD7-874F1F363DB8}" srcOrd="1" destOrd="0" parTransId="{BE7B89CB-04CF-4FDF-82B8-4C9EA1AAC074}" sibTransId="{08FF1BFC-CCD5-4043-AEB3-EE7403DEC4E8}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A63C196-B9ED-4832-B5DE-BA299C3483CF}" srcId="{E1E31A27-682F-4524-8836-4107CDEC5323}" destId="{8C63AE8B-1F58-4EDA-9CDD-4804967B662E}" srcOrd="0" destOrd="0" parTransId="{46DA6363-7EF4-4C63-ACE0-94E63B614F19}" sibTransId="{5C25E7EA-4558-409A-BB2B-41888126ABF6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8ECBFAD2-C3CE-4149-82C6-7408E85CB4E1}" type="presOf" srcId="{F7C2BD34-A49B-4735-BDD7-874F1F363DB8}" destId="{7C4A4C91-2CEF-44D2-A72E-7715E337C59D}" srcOrd="0" destOrd="0" presId="urn:microsoft.com/office/officeart/2005/8/layout/hierarchy3"/>
    <dgm:cxn modelId="{AAA193D3-C5B3-40FB-BE1D-6B9491BDB1B2}" type="presOf" srcId="{8C63AE8B-1F58-4EDA-9CDD-4804967B662E}" destId="{8903686F-9855-4C71-A57E-748EF3347867}" srcOrd="0" destOrd="0" presId="urn:microsoft.com/office/officeart/2005/8/layout/hierarchy3"/>
    <dgm:cxn modelId="{3D4C06E6-27AC-4DA7-8213-1349F4FA0772}" type="presOf" srcId="{BE7B89CB-04CF-4FDF-82B8-4C9EA1AAC074}" destId="{E4377B17-6E9F-4DE7-BD7D-BC360A1D4477}" srcOrd="0" destOrd="0" presId="urn:microsoft.com/office/officeart/2005/8/layout/hierarchy3"/>
    <dgm:cxn modelId="{E99F55EA-D914-4342-A42A-8B4311665C19}" type="presOf" srcId="{46DA6363-7EF4-4C63-ACE0-94E63B614F19}" destId="{2FBD9DDF-03FA-4A61-A44C-5C0C06D3C1CE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CD3C9327-093C-4A25-890E-C7336847ED2C}" type="presParOf" srcId="{D9F353A7-6BA6-4618-9297-C380F5C53C3D}" destId="{2FBD9DDF-03FA-4A61-A44C-5C0C06D3C1CE}" srcOrd="0" destOrd="0" presId="urn:microsoft.com/office/officeart/2005/8/layout/hierarchy3"/>
    <dgm:cxn modelId="{DB0F1C40-05EA-4247-B853-737BCFDA21C5}" type="presParOf" srcId="{D9F353A7-6BA6-4618-9297-C380F5C53C3D}" destId="{8903686F-9855-4C71-A57E-748EF3347867}" srcOrd="1" destOrd="0" presId="urn:microsoft.com/office/officeart/2005/8/layout/hierarchy3"/>
    <dgm:cxn modelId="{FB7605CD-DA60-432E-834B-501A53E361B9}" type="presParOf" srcId="{D9F353A7-6BA6-4618-9297-C380F5C53C3D}" destId="{E4377B17-6E9F-4DE7-BD7D-BC360A1D4477}" srcOrd="2" destOrd="0" presId="urn:microsoft.com/office/officeart/2005/8/layout/hierarchy3"/>
    <dgm:cxn modelId="{6138DD93-530E-4D96-8E3B-89FF3CCB1519}" type="presParOf" srcId="{D9F353A7-6BA6-4618-9297-C380F5C53C3D}" destId="{7C4A4C91-2CEF-44D2-A72E-7715E337C59D}" srcOrd="3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4449" custLinFactNeighborY="-5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9017" custLinFactNeighborY="322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7673" custLinFactNeighborY="-5918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60705" custScaleY="122090" custLinFactNeighborX="4449" custLinFactNeighborY="-525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9017" custLinFactNeighborY="3227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7673" custLinFactNeighborY="-5918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4122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9.761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9.761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-30%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2FBD9DDF-03FA-4A61-A44C-5C0C06D3C1CE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3343"/>
              </a:lnTo>
              <a:lnTo>
                <a:pt x="104891" y="393343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03686F-9855-4C71-A57E-748EF3347867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555322" y="757336"/>
        <a:ext cx="911208" cy="556520"/>
      </dsp:txXfrm>
    </dsp:sp>
    <dsp:sp modelId="{E4377B17-6E9F-4DE7-BD7D-BC360A1D447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48915"/>
              </a:lnTo>
              <a:lnTo>
                <a:pt x="104891" y="1048915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A4C91-2CEF-44D2-A72E-7715E337C59D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Formation pour adulte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504995" y="1857874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504995" y="1350916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504995" y="737560"/>
          <a:ext cx="1710720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504995" y="230603"/>
          <a:ext cx="2054951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436827" y="-23928"/>
          <a:ext cx="2136335" cy="2136335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670864" y="569813"/>
          <a:ext cx="1488891" cy="100096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670864" y="569813"/>
        <a:ext cx="1488891" cy="1000966"/>
      </dsp:txXfrm>
    </dsp:sp>
    <dsp:sp modelId="{9DB9491D-3429-40BF-B18E-7F139FD9FB5F}">
      <dsp:nvSpPr>
        <dsp:cNvPr id="0" name=""/>
        <dsp:cNvSpPr/>
      </dsp:nvSpPr>
      <dsp:spPr>
        <a:xfrm>
          <a:off x="3307469" y="-2187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25329" y="-49577"/>
          <a:ext cx="2103418" cy="5603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Transports terrestres et transport     par conduites</a:t>
          </a:r>
        </a:p>
      </dsp:txBody>
      <dsp:txXfrm>
        <a:off x="3825329" y="-49577"/>
        <a:ext cx="2103418" cy="560361"/>
      </dsp:txXfrm>
    </dsp:sp>
    <dsp:sp modelId="{9689A072-9A1C-4FDC-9C32-6738045E4EC3}">
      <dsp:nvSpPr>
        <dsp:cNvPr id="0" name=""/>
        <dsp:cNvSpPr/>
      </dsp:nvSpPr>
      <dsp:spPr>
        <a:xfrm>
          <a:off x="2963239" y="485083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543268" y="494963"/>
          <a:ext cx="1404849" cy="5148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Entreposage et services auxiliaires des transports</a:t>
          </a:r>
        </a:p>
      </dsp:txBody>
      <dsp:txXfrm>
        <a:off x="3543268" y="494963"/>
        <a:ext cx="1404849" cy="514817"/>
      </dsp:txXfrm>
    </dsp:sp>
    <dsp:sp modelId="{9D7DC2C2-2B38-4D21-813F-FF7476FB333E}">
      <dsp:nvSpPr>
        <dsp:cNvPr id="0" name=""/>
        <dsp:cNvSpPr/>
      </dsp:nvSpPr>
      <dsp:spPr>
        <a:xfrm>
          <a:off x="2963239" y="1098440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492544" y="978505"/>
          <a:ext cx="1118183" cy="6904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de postes et de courrier </a:t>
          </a:r>
        </a:p>
      </dsp:txBody>
      <dsp:txXfrm>
        <a:off x="3492544" y="978505"/>
        <a:ext cx="1118183" cy="690498"/>
      </dsp:txXfrm>
    </dsp:sp>
    <dsp:sp modelId="{F5EBB740-D712-452D-8D1C-87246816E77B}">
      <dsp:nvSpPr>
        <dsp:cNvPr id="0" name=""/>
        <dsp:cNvSpPr/>
      </dsp:nvSpPr>
      <dsp:spPr>
        <a:xfrm>
          <a:off x="3307469" y="1605397"/>
          <a:ext cx="504953" cy="50495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879524" y="1579926"/>
          <a:ext cx="863242" cy="5558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Transport par eau</a:t>
          </a:r>
        </a:p>
      </dsp:txBody>
      <dsp:txXfrm>
        <a:off x="3879524" y="1579926"/>
        <a:ext cx="863242" cy="55589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-30%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9.761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23EBC7-E893-4F51-AF8D-D6C29C527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B53CDD-23F0-49D1-AF54-BD7AAF5345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BDE32-B267-4F5B-B382-41D80EEBE3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67</TotalTime>
  <Pages>2</Pages>
  <Words>27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41</cp:revision>
  <cp:lastPrinted>2021-12-24T10:51:00Z</cp:lastPrinted>
  <dcterms:created xsi:type="dcterms:W3CDTF">2022-01-19T08:32:00Z</dcterms:created>
  <dcterms:modified xsi:type="dcterms:W3CDTF">2022-03-02T13:19:00Z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