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6.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2A341" w14:textId="0E94CFD9" w:rsidR="00FD0A9D" w:rsidRDefault="00F17BCA">
      <w:r>
        <w:rPr>
          <w:noProof/>
          <w:color w:val="auto"/>
          <w:kern w:val="0"/>
          <w:sz w:val="24"/>
          <w:szCs w:val="24"/>
          <w:lang w:bidi="fr-FR"/>
        </w:rPr>
        <mc:AlternateContent>
          <mc:Choice Requires="wps">
            <w:drawing>
              <wp:anchor distT="0" distB="0" distL="114300" distR="114300" simplePos="0" relativeHeight="251634688" behindDoc="0" locked="0" layoutInCell="1" allowOverlap="1" wp14:anchorId="5E1B55C5" wp14:editId="70C4AFC6">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34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33664" behindDoc="0" locked="0" layoutInCell="1" allowOverlap="1" wp14:anchorId="7E904A01" wp14:editId="0CF4F375">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2A19C3A2" id="Groupe 50" o:spid="_x0000_s1026" style="position:absolute;margin-left:12pt;margin-top:-29.3pt;width:118.95pt;height:756pt;z-index:251633664"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35712" behindDoc="0" locked="0" layoutInCell="1" allowOverlap="1" wp14:anchorId="01EEE829" wp14:editId="3EF58013">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6CD42" id="Rectangle 5" o:spid="_x0000_s1026" style="position:absolute;margin-left:175.2pt;margin-top:-20.3pt;width:78.5pt;height:94.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24448" behindDoc="0" locked="0" layoutInCell="1" allowOverlap="1" wp14:anchorId="525C153A" wp14:editId="6B3F35D0">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00B91" id="Forme libre 33" o:spid="_x0000_s1026" style="position:absolute;margin-left:-32pt;margin-top:-21pt;width:147.55pt;height:75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32640" behindDoc="0" locked="0" layoutInCell="1" allowOverlap="1" wp14:anchorId="7BE4522A" wp14:editId="73004F64">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3E648DE9" id="Groupe 49" o:spid="_x0000_s1026" style="position:absolute;margin-left:1059.05pt;margin-top:-14.25pt;width:107.8pt;height:756pt;z-index:251632640"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31616" behindDoc="0" locked="0" layoutInCell="1" allowOverlap="1" wp14:anchorId="73BCD8C1" wp14:editId="6DF29FA5">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E5E0A" id="Forme libre 25" o:spid="_x0000_s1026" style="position:absolute;margin-left:1064.75pt;margin-top:18pt;width:123.25pt;height:75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0ED3A504" w:rsidR="00902688" w:rsidRDefault="00484090" w:rsidP="00F576BD">
      <w:pPr>
        <w:rPr>
          <w:noProof/>
          <w:lang w:bidi="fr-FR"/>
        </w:rPr>
      </w:pPr>
      <w:r>
        <w:rPr>
          <w:noProof/>
          <w:sz w:val="16"/>
          <w:szCs w:val="16"/>
        </w:rPr>
        <mc:AlternateContent>
          <mc:Choice Requires="wpg">
            <w:drawing>
              <wp:anchor distT="0" distB="0" distL="114300" distR="114300" simplePos="0" relativeHeight="251660288" behindDoc="0" locked="0" layoutInCell="1" allowOverlap="1" wp14:anchorId="1FEC62C7" wp14:editId="528AB286">
                <wp:simplePos x="0" y="0"/>
                <wp:positionH relativeFrom="column">
                  <wp:posOffset>8983133</wp:posOffset>
                </wp:positionH>
                <wp:positionV relativeFrom="paragraph">
                  <wp:posOffset>7279217</wp:posOffset>
                </wp:positionV>
                <wp:extent cx="78105" cy="241935"/>
                <wp:effectExtent l="0" t="0" r="17145" b="5715"/>
                <wp:wrapNone/>
                <wp:docPr id="1512" name="Groupe 1512"/>
                <wp:cNvGraphicFramePr/>
                <a:graphic xmlns:a="http://schemas.openxmlformats.org/drawingml/2006/main">
                  <a:graphicData uri="http://schemas.microsoft.com/office/word/2010/wordprocessingGroup">
                    <wpg:wgp>
                      <wpg:cNvGrpSpPr/>
                      <wpg:grpSpPr>
                        <a:xfrm>
                          <a:off x="0" y="0"/>
                          <a:ext cx="78105" cy="241935"/>
                          <a:chOff x="0" y="0"/>
                          <a:chExt cx="78350" cy="241980"/>
                        </a:xfrm>
                      </wpg:grpSpPr>
                      <wps:wsp>
                        <wps:cNvPr id="1514" name="Rectangle 3"/>
                        <wps:cNvSpPr/>
                        <wps:spPr>
                          <a:xfrm>
                            <a:off x="6350" y="169980"/>
                            <a:ext cx="72000" cy="72000"/>
                          </a:xfrm>
                          <a:prstGeom prst="rect">
                            <a:avLst/>
                          </a:prstGeom>
                          <a:solidFill>
                            <a:srgbClr val="63A7DA"/>
                          </a:solidFill>
                          <a:ln w="6350" cap="flat" cmpd="sng" algn="ctr">
                            <a:noFill/>
                            <a:prstDash val="solid"/>
                            <a:miter lim="800000"/>
                          </a:ln>
                          <a:effectLst/>
                        </wps:spPr>
                        <wps:txbx>
                          <w:txbxContent>
                            <w:p w14:paraId="084E40D3" w14:textId="77777777" w:rsidR="00F975B1" w:rsidRPr="00EC352C" w:rsidRDefault="00F975B1" w:rsidP="00F975B1">
                              <w:pPr>
                                <w:pStyle w:val="NormalWeb"/>
                                <w:spacing w:after="0"/>
                                <w:rPr>
                                  <w:sz w:val="16"/>
                                </w:rPr>
                              </w:pPr>
                            </w:p>
                          </w:txbxContent>
                        </wps:txbx>
                        <wps:bodyPr wrap="square" rtlCol="0" anchor="ctr">
                          <a:noAutofit/>
                        </wps:bodyPr>
                      </wps:wsp>
                      <wps:wsp>
                        <wps:cNvPr id="1520" name="Rectangle 9"/>
                        <wps:cNvSpPr/>
                        <wps:spPr>
                          <a:xfrm>
                            <a:off x="0" y="0"/>
                            <a:ext cx="72000" cy="72000"/>
                          </a:xfrm>
                          <a:prstGeom prst="rect">
                            <a:avLst/>
                          </a:prstGeom>
                          <a:solidFill>
                            <a:srgbClr val="FAE3B4"/>
                          </a:solidFill>
                          <a:ln w="6350" cap="flat" cmpd="sng" algn="ctr">
                            <a:solidFill>
                              <a:srgbClr val="FAE3B4"/>
                            </a:solidFill>
                            <a:prstDash val="solid"/>
                            <a:miter lim="800000"/>
                          </a:ln>
                          <a:effectLst/>
                        </wps:spPr>
                        <wps:txbx>
                          <w:txbxContent>
                            <w:p w14:paraId="39F282A7" w14:textId="77777777" w:rsidR="00F975B1" w:rsidRPr="00876313" w:rsidRDefault="00F975B1" w:rsidP="00F975B1">
                              <w:pPr>
                                <w:pStyle w:val="NormalWeb"/>
                                <w:spacing w:after="0"/>
                                <w:rPr>
                                  <w:sz w:val="16"/>
                                </w:rPr>
                              </w:pP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FEC62C7" id="Groupe 1512" o:spid="_x0000_s1027" style="position:absolute;margin-left:707.35pt;margin-top:573.15pt;width:6.15pt;height:19.05pt;z-index:251660288;mso-width-relative:margin;mso-height-relative:margin" coordsize="78350,24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">
                <v:rect id="Rectangle 3" o:spid="_x0000_s1028" style="position:absolute;left:6350;top:169980;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" fillcolor="#63a7da" stroked="f" strokeweight=".5pt">
                  <v:textbox>
                    <w:txbxContent>
                      <w:p w14:paraId="084E40D3" w14:textId="77777777" w:rsidR="00F975B1" w:rsidRPr="00EC352C" w:rsidRDefault="00F975B1" w:rsidP="00F975B1">
                        <w:pPr>
                          <w:pStyle w:val="NormalWeb"/>
                          <w:spacing w:after="0"/>
                          <w:rPr>
                            <w:sz w:val="16"/>
                          </w:rPr>
                        </w:pPr>
                      </w:p>
                    </w:txbxContent>
                  </v:textbox>
                </v:rect>
                <v:rect id="Rectangle 9" o:spid="_x0000_s1029" style="position:absolute;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" fillcolor="#fae3b4" strokecolor="#fae3b4" strokeweight=".5pt">
                  <v:textbox>
                    <w:txbxContent>
                      <w:p w14:paraId="39F282A7" w14:textId="77777777" w:rsidR="00F975B1" w:rsidRPr="00876313" w:rsidRDefault="00F975B1" w:rsidP="00F975B1">
                        <w:pPr>
                          <w:pStyle w:val="NormalWeb"/>
                          <w:spacing w:after="0"/>
                          <w:rPr>
                            <w:sz w:val="16"/>
                          </w:rPr>
                        </w:pPr>
                      </w:p>
                    </w:txbxContent>
                  </v:textbox>
                </v:rect>
              </v:group>
            </w:pict>
          </mc:Fallback>
        </mc:AlternateContent>
      </w:r>
      <w:r w:rsidR="004477BC" w:rsidRPr="006261B0">
        <w:rPr>
          <w:noProof/>
          <w:lang w:bidi="fr-FR"/>
        </w:rPr>
        <mc:AlternateContent>
          <mc:Choice Requires="wps">
            <w:drawing>
              <wp:anchor distT="0" distB="0" distL="114300" distR="114300" simplePos="0" relativeHeight="251702272" behindDoc="0" locked="0" layoutInCell="1" allowOverlap="1" wp14:anchorId="5566A83C" wp14:editId="1B7A054F">
                <wp:simplePos x="0" y="0"/>
                <wp:positionH relativeFrom="column">
                  <wp:posOffset>12089977</wp:posOffset>
                </wp:positionH>
                <wp:positionV relativeFrom="paragraph">
                  <wp:posOffset>5162126</wp:posOffset>
                </wp:positionV>
                <wp:extent cx="82550" cy="88900"/>
                <wp:effectExtent l="0" t="0" r="0" b="6350"/>
                <wp:wrapNone/>
                <wp:docPr id="8" name="Ellipse 8">
                  <a:hlinkClick xmlns:a="http://schemas.openxmlformats.org/drawingml/2006/main" r:id="rId14" tooltip="Institut technique de la CF : Charpentie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5">
                            <a:lumMod val="40000"/>
                            <a:lumOff val="60000"/>
                          </a:scheme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24C569" id="Ellipse 8" o:spid="_x0000_s1026" href="http://www.itmlz.be/" title="Institut technique de la CF : Charpentier" style="position:absolute;margin-left:951.95pt;margin-top:406.45pt;width:6.5pt;height: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" o:button="t" fillcolor="#f9e0c6 [1304]" stroked="f" strokeweight=".5pt">
                <v:fill o:detectmouseclick="t"/>
                <v:stroke joinstyle="miter"/>
              </v:oval>
            </w:pict>
          </mc:Fallback>
        </mc:AlternateContent>
      </w:r>
      <w:r w:rsidR="00116347">
        <w:rPr>
          <w:noProof/>
          <w:color w:val="auto"/>
          <w:kern w:val="0"/>
          <w:sz w:val="24"/>
          <w:szCs w:val="24"/>
          <w:lang w:bidi="fr-FR"/>
        </w:rPr>
        <mc:AlternateContent>
          <mc:Choice Requires="wps">
            <w:drawing>
              <wp:anchor distT="0" distB="0" distL="114300" distR="114300" simplePos="0" relativeHeight="251617280" behindDoc="0" locked="0" layoutInCell="1" allowOverlap="1" wp14:anchorId="38B36D2C" wp14:editId="277D7211">
                <wp:simplePos x="0" y="0"/>
                <wp:positionH relativeFrom="margin">
                  <wp:posOffset>3650191</wp:posOffset>
                </wp:positionH>
                <wp:positionV relativeFrom="paragraph">
                  <wp:posOffset>639233</wp:posOffset>
                </wp:positionV>
                <wp:extent cx="7696200" cy="91440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7696200" cy="914400"/>
                        </a:xfrm>
                        <a:prstGeom prst="rect">
                          <a:avLst/>
                        </a:prstGeom>
                        <a:noFill/>
                        <a:ln w="6350">
                          <a:noFill/>
                        </a:ln>
                      </wps:spPr>
                      <wps:txbx>
                        <w:txbxContent>
                          <w:p w14:paraId="40DD2747" w14:textId="279236D5" w:rsidR="0035228A" w:rsidRPr="0035228A" w:rsidRDefault="00F35241" w:rsidP="0035228A">
                            <w:pPr>
                              <w:pBdr>
                                <w:bottom w:val="dashed" w:sz="4" w:space="1" w:color="63A7DA"/>
                              </w:pBdr>
                              <w:jc w:val="center"/>
                              <w:rPr>
                                <w:rFonts w:ascii="Arial" w:hAnsi="Arial" w:cs="Arial"/>
                                <w:b/>
                                <w:bCs/>
                                <w:color w:val="DD026F"/>
                                <w:sz w:val="44"/>
                                <w:szCs w:val="44"/>
                                <w:lang w:val="fr-BE"/>
                              </w:rPr>
                            </w:pPr>
                            <w:bookmarkStart w:id="0" w:name="_Hlk94861113"/>
                            <w:r>
                              <w:rPr>
                                <w:rFonts w:ascii="Arial" w:hAnsi="Arial" w:cs="Arial"/>
                                <w:b/>
                                <w:bCs/>
                                <w:color w:val="DD026F"/>
                                <w:sz w:val="44"/>
                                <w:szCs w:val="44"/>
                                <w:lang w:val="fr-BE"/>
                              </w:rPr>
                              <w:t>F - Construction</w:t>
                            </w:r>
                          </w:p>
                          <w:bookmarkEnd w:id="0"/>
                          <w:p w14:paraId="7CAC3E5B" w14:textId="45BF3534" w:rsidR="00A72224" w:rsidRPr="00036493" w:rsidRDefault="00354092"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F</w:t>
                            </w:r>
                            <w:r w:rsidR="00080CD1">
                              <w:rPr>
                                <w:rFonts w:ascii="Arial" w:hAnsi="Arial" w:cs="Arial"/>
                                <w:b/>
                                <w:bCs/>
                                <w:color w:val="63A7DA"/>
                                <w:sz w:val="40"/>
                                <w:szCs w:val="40"/>
                              </w:rPr>
                              <w:t xml:space="preserve">1503 </w:t>
                            </w:r>
                            <w:r>
                              <w:rPr>
                                <w:rFonts w:ascii="Arial" w:hAnsi="Arial" w:cs="Arial"/>
                                <w:b/>
                                <w:bCs/>
                                <w:color w:val="63A7DA"/>
                                <w:sz w:val="40"/>
                                <w:szCs w:val="40"/>
                              </w:rPr>
                              <w:t xml:space="preserve">– </w:t>
                            </w:r>
                            <w:r w:rsidR="00116347" w:rsidRPr="00116347">
                              <w:rPr>
                                <w:rFonts w:ascii="Arial" w:hAnsi="Arial" w:cs="Arial"/>
                                <w:b/>
                                <w:bCs/>
                                <w:color w:val="63A7DA"/>
                                <w:sz w:val="40"/>
                                <w:szCs w:val="40"/>
                              </w:rPr>
                              <w:t>C</w:t>
                            </w:r>
                            <w:r w:rsidR="00080CD1">
                              <w:rPr>
                                <w:rFonts w:ascii="Arial" w:hAnsi="Arial" w:cs="Arial"/>
                                <w:b/>
                                <w:bCs/>
                                <w:color w:val="63A7DA"/>
                                <w:sz w:val="40"/>
                                <w:szCs w:val="40"/>
                              </w:rPr>
                              <w:t>harpentier</w:t>
                            </w:r>
                            <w:r w:rsidR="002848CB">
                              <w:rPr>
                                <w:rFonts w:ascii="Arial" w:hAnsi="Arial" w:cs="Arial"/>
                                <w:b/>
                                <w:bCs/>
                                <w:color w:val="63A7DA"/>
                                <w:sz w:val="40"/>
                                <w:szCs w:val="40"/>
                              </w:rPr>
                              <w:t xml:space="preserve"> / Monteur en structure bois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30" type="#_x0000_t202" style="position:absolute;margin-left:287.4pt;margin-top:50.35pt;width:606pt;height:1in;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" filled="f" stroked="f" strokeweight=".5pt">
                <v:textbox>
                  <w:txbxContent>
                    <w:p w14:paraId="40DD2747" w14:textId="279236D5" w:rsidR="0035228A" w:rsidRPr="0035228A" w:rsidRDefault="00F35241" w:rsidP="0035228A">
                      <w:pPr>
                        <w:pBdr>
                          <w:bottom w:val="dashed" w:sz="4" w:space="1" w:color="63A7DA"/>
                        </w:pBdr>
                        <w:jc w:val="center"/>
                        <w:rPr>
                          <w:rFonts w:ascii="Arial" w:hAnsi="Arial" w:cs="Arial"/>
                          <w:b/>
                          <w:bCs/>
                          <w:color w:val="DD026F"/>
                          <w:sz w:val="44"/>
                          <w:szCs w:val="44"/>
                          <w:lang w:val="fr-BE"/>
                        </w:rPr>
                      </w:pPr>
                      <w:bookmarkStart w:id="1" w:name="_Hlk94861113"/>
                      <w:r>
                        <w:rPr>
                          <w:rFonts w:ascii="Arial" w:hAnsi="Arial" w:cs="Arial"/>
                          <w:b/>
                          <w:bCs/>
                          <w:color w:val="DD026F"/>
                          <w:sz w:val="44"/>
                          <w:szCs w:val="44"/>
                          <w:lang w:val="fr-BE"/>
                        </w:rPr>
                        <w:t>F - Construction</w:t>
                      </w:r>
                    </w:p>
                    <w:bookmarkEnd w:id="1"/>
                    <w:p w14:paraId="7CAC3E5B" w14:textId="45BF3534" w:rsidR="00A72224" w:rsidRPr="00036493" w:rsidRDefault="00354092"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F</w:t>
                      </w:r>
                      <w:r w:rsidR="00080CD1">
                        <w:rPr>
                          <w:rFonts w:ascii="Arial" w:hAnsi="Arial" w:cs="Arial"/>
                          <w:b/>
                          <w:bCs/>
                          <w:color w:val="63A7DA"/>
                          <w:sz w:val="40"/>
                          <w:szCs w:val="40"/>
                        </w:rPr>
                        <w:t xml:space="preserve">1503 </w:t>
                      </w:r>
                      <w:r>
                        <w:rPr>
                          <w:rFonts w:ascii="Arial" w:hAnsi="Arial" w:cs="Arial"/>
                          <w:b/>
                          <w:bCs/>
                          <w:color w:val="63A7DA"/>
                          <w:sz w:val="40"/>
                          <w:szCs w:val="40"/>
                        </w:rPr>
                        <w:t xml:space="preserve">– </w:t>
                      </w:r>
                      <w:r w:rsidR="00116347" w:rsidRPr="00116347">
                        <w:rPr>
                          <w:rFonts w:ascii="Arial" w:hAnsi="Arial" w:cs="Arial"/>
                          <w:b/>
                          <w:bCs/>
                          <w:color w:val="63A7DA"/>
                          <w:sz w:val="40"/>
                          <w:szCs w:val="40"/>
                        </w:rPr>
                        <w:t>C</w:t>
                      </w:r>
                      <w:r w:rsidR="00080CD1">
                        <w:rPr>
                          <w:rFonts w:ascii="Arial" w:hAnsi="Arial" w:cs="Arial"/>
                          <w:b/>
                          <w:bCs/>
                          <w:color w:val="63A7DA"/>
                          <w:sz w:val="40"/>
                          <w:szCs w:val="40"/>
                        </w:rPr>
                        <w:t>harpentier</w:t>
                      </w:r>
                      <w:r w:rsidR="002848CB">
                        <w:rPr>
                          <w:rFonts w:ascii="Arial" w:hAnsi="Arial" w:cs="Arial"/>
                          <w:b/>
                          <w:bCs/>
                          <w:color w:val="63A7DA"/>
                          <w:sz w:val="40"/>
                          <w:szCs w:val="40"/>
                        </w:rPr>
                        <w:t xml:space="preserve"> / Monteur en structure bois</w:t>
                      </w:r>
                    </w:p>
                  </w:txbxContent>
                </v:textbox>
                <w10:wrap anchorx="margin"/>
              </v:shape>
            </w:pict>
          </mc:Fallback>
        </mc:AlternateContent>
      </w:r>
      <w:r w:rsidR="004E69C1">
        <w:rPr>
          <w:noProof/>
        </w:rPr>
        <w:drawing>
          <wp:anchor distT="0" distB="0" distL="114300" distR="114300" simplePos="0" relativeHeight="251700224" behindDoc="0" locked="0" layoutInCell="1" allowOverlap="1" wp14:anchorId="631B8ED0" wp14:editId="0DAD1166">
            <wp:simplePos x="0" y="0"/>
            <wp:positionH relativeFrom="column">
              <wp:posOffset>3801110</wp:posOffset>
            </wp:positionH>
            <wp:positionV relativeFrom="paragraph">
              <wp:posOffset>717127</wp:posOffset>
            </wp:positionV>
            <wp:extent cx="592667" cy="592667"/>
            <wp:effectExtent l="0" t="0" r="0" b="0"/>
            <wp:wrapNone/>
            <wp:docPr id="10" name="Graphique 10" descr="Pelleteus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Pelleteuse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92667" cy="592667"/>
                    </a:xfrm>
                    <a:prstGeom prst="rect">
                      <a:avLst/>
                    </a:prstGeom>
                  </pic:spPr>
                </pic:pic>
              </a:graphicData>
            </a:graphic>
            <wp14:sizeRelH relativeFrom="margin">
              <wp14:pctWidth>0</wp14:pctWidth>
            </wp14:sizeRelH>
            <wp14:sizeRelV relativeFrom="margin">
              <wp14:pctHeight>0</wp14:pctHeight>
            </wp14:sizeRelV>
          </wp:anchor>
        </w:drawing>
      </w:r>
      <w:r w:rsidR="00384983">
        <w:rPr>
          <w:noProof/>
        </w:rPr>
        <mc:AlternateContent>
          <mc:Choice Requires="wps">
            <w:drawing>
              <wp:anchor distT="0" distB="0" distL="114300" distR="114300" simplePos="0" relativeHeight="251663360" behindDoc="0" locked="0" layoutInCell="1" allowOverlap="1" wp14:anchorId="6848E422" wp14:editId="7C4655CC">
                <wp:simplePos x="0" y="0"/>
                <wp:positionH relativeFrom="column">
                  <wp:posOffset>3752850</wp:posOffset>
                </wp:positionH>
                <wp:positionV relativeFrom="paragraph">
                  <wp:posOffset>749300</wp:posOffset>
                </wp:positionV>
                <wp:extent cx="632460" cy="619760"/>
                <wp:effectExtent l="19050" t="19050" r="15240" b="27940"/>
                <wp:wrapNone/>
                <wp:docPr id="116" name="Organigramme : Connecteur 116"/>
                <wp:cNvGraphicFramePr/>
                <a:graphic xmlns:a="http://schemas.openxmlformats.org/drawingml/2006/main">
                  <a:graphicData uri="http://schemas.microsoft.com/office/word/2010/wordprocessingShape">
                    <wps:wsp>
                      <wps:cNvSpPr/>
                      <wps:spPr>
                        <a:xfrm>
                          <a:off x="0" y="0"/>
                          <a:ext cx="632460" cy="619760"/>
                        </a:xfrm>
                        <a:prstGeom prst="flowChartConnector">
                          <a:avLst/>
                        </a:prstGeom>
                        <a:ln w="2857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F6E783"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16" o:spid="_x0000_s1026" type="#_x0000_t120" style="position:absolute;margin-left:295.5pt;margin-top:59pt;width:49.8pt;height:48.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" fillcolor="white [3201]" strokecolor="#dd026f [3206]" strokeweight="2.25pt">
                <v:stroke joinstyle="miter"/>
              </v:shape>
            </w:pict>
          </mc:Fallback>
        </mc:AlternateContent>
      </w:r>
      <w:r w:rsidR="006261B0" w:rsidRPr="006261B0">
        <w:rPr>
          <w:noProof/>
          <w:lang w:bidi="fr-FR"/>
        </w:rPr>
        <mc:AlternateContent>
          <mc:Choice Requires="wps">
            <w:drawing>
              <wp:anchor distT="0" distB="0" distL="114300" distR="114300" simplePos="0" relativeHeight="251692032" behindDoc="0" locked="0" layoutInCell="1" allowOverlap="1" wp14:anchorId="01FFDBEF" wp14:editId="4B9E1551">
                <wp:simplePos x="0" y="0"/>
                <wp:positionH relativeFrom="margin">
                  <wp:posOffset>8077200</wp:posOffset>
                </wp:positionH>
                <wp:positionV relativeFrom="paragraph">
                  <wp:posOffset>3089275</wp:posOffset>
                </wp:positionV>
                <wp:extent cx="5111750" cy="3434715"/>
                <wp:effectExtent l="0" t="0" r="0" b="0"/>
                <wp:wrapNone/>
                <wp:docPr id="41" name="Rectangle 41"/>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7"/>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78B037" id="Rectangle 41" o:spid="_x0000_s1026" style="position:absolute;margin-left:636pt;margin-top:243.25pt;width:402.5pt;height:270.45pt;z-index:2516920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" stroked="f" strokeweight="1pt">
                <v:fill r:id="rId18" o:title="" recolor="t" rotate="t" type="frame"/>
                <w10:wrap anchorx="margin"/>
              </v:rect>
            </w:pict>
          </mc:Fallback>
        </mc:AlternateContent>
      </w:r>
      <w:r w:rsidR="006261B0" w:rsidRPr="006261B0">
        <w:rPr>
          <w:noProof/>
          <w:lang w:bidi="fr-FR"/>
        </w:rPr>
        <mc:AlternateContent>
          <mc:Choice Requires="wps">
            <w:drawing>
              <wp:anchor distT="0" distB="0" distL="114300" distR="114300" simplePos="0" relativeHeight="251695104" behindDoc="0" locked="0" layoutInCell="1" allowOverlap="1" wp14:anchorId="08C5DAF7" wp14:editId="1741C85C">
                <wp:simplePos x="0" y="0"/>
                <wp:positionH relativeFrom="column">
                  <wp:posOffset>10332720</wp:posOffset>
                </wp:positionH>
                <wp:positionV relativeFrom="paragraph">
                  <wp:posOffset>4895215</wp:posOffset>
                </wp:positionV>
                <wp:extent cx="82550" cy="88900"/>
                <wp:effectExtent l="0" t="0" r="0" b="6350"/>
                <wp:wrapNone/>
                <wp:docPr id="42" name="Ellipse 42">
                  <a:hlinkClick xmlns:a="http://schemas.openxmlformats.org/drawingml/2006/main" r:id="rId19" tooltip="IFAPME : Charpentie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B3EC46" id="Ellipse 42" o:spid="_x0000_s1026" href="https://www.ifapme.be/centre-de-formations/mons" title="IFAPME : Charpentier" style="position:absolute;margin-left:813.6pt;margin-top:385.45pt;width:6.5pt;height: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" o:button="t" fillcolor="#63a7da" stroked="f" strokeweight=".5pt">
                <v:fill o:detectmouseclick="t"/>
                <v:stroke joinstyle="miter"/>
              </v:oval>
            </w:pict>
          </mc:Fallback>
        </mc:AlternateContent>
      </w:r>
      <w:r w:rsidR="006261B0" w:rsidRPr="006261B0">
        <w:rPr>
          <w:noProof/>
          <w:lang w:bidi="fr-FR"/>
        </w:rPr>
        <mc:AlternateContent>
          <mc:Choice Requires="wps">
            <w:drawing>
              <wp:anchor distT="0" distB="0" distL="114300" distR="114300" simplePos="0" relativeHeight="251698176" behindDoc="0" locked="0" layoutInCell="1" allowOverlap="1" wp14:anchorId="77595647" wp14:editId="07135035">
                <wp:simplePos x="0" y="0"/>
                <wp:positionH relativeFrom="column">
                  <wp:posOffset>11678920</wp:posOffset>
                </wp:positionH>
                <wp:positionV relativeFrom="paragraph">
                  <wp:posOffset>4621530</wp:posOffset>
                </wp:positionV>
                <wp:extent cx="82550" cy="88900"/>
                <wp:effectExtent l="0" t="0" r="0" b="6350"/>
                <wp:wrapNone/>
                <wp:docPr id="44" name="Ellipse 44">
                  <a:hlinkClick xmlns:a="http://schemas.openxmlformats.org/drawingml/2006/main" r:id="rId20" tooltip="Institut technique Saint gabriel : Charpentie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5">
                            <a:lumMod val="40000"/>
                            <a:lumOff val="60000"/>
                          </a:scheme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5A7427" id="Ellipse 44" o:spid="_x0000_s1026" href="http://saint-gabriel.be/" title="Institut technique Saint gabriel : Charpentier" style="position:absolute;margin-left:919.6pt;margin-top:363.9pt;width:6.5pt;height: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" o:button="t" fillcolor="#f9e0c6 [1304]" stroked="f" strokeweight=".5pt">
                <v:fill o:detectmouseclick="t"/>
                <v:stroke joinstyle="miter"/>
              </v:oval>
            </w:pict>
          </mc:Fallback>
        </mc:AlternateContent>
      </w:r>
      <w:r w:rsidR="00856D5A">
        <w:rPr>
          <w:noProof/>
          <w:lang w:bidi="fr-FR"/>
        </w:rPr>
        <mc:AlternateContent>
          <mc:Choice Requires="wps">
            <w:drawing>
              <wp:anchor distT="0" distB="0" distL="114300" distR="114300" simplePos="0" relativeHeight="251638784" behindDoc="0" locked="0" layoutInCell="1" allowOverlap="1" wp14:anchorId="6CB6C4B8" wp14:editId="6F4408E4">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62AD40E1" w:rsidR="004D161A" w:rsidRPr="00B55B0E" w:rsidRDefault="00023C18">
                            <w:pPr>
                              <w:rPr>
                                <w:rFonts w:asciiTheme="minorHAnsi" w:hAnsiTheme="minorHAnsi" w:cstheme="minorHAnsi"/>
                                <w:color w:val="63A7DA" w:themeColor="accent6"/>
                                <w:sz w:val="22"/>
                                <w:szCs w:val="22"/>
                              </w:rPr>
                            </w:pPr>
                            <w:r w:rsidRPr="00023C18">
                              <w:rPr>
                                <w:rFonts w:asciiTheme="minorHAnsi" w:hAnsiTheme="minorHAnsi" w:cstheme="minorHAnsi"/>
                                <w:color w:val="63A7DA" w:themeColor="accent6"/>
                                <w:sz w:val="22"/>
                                <w:szCs w:val="22"/>
                              </w:rPr>
                              <w:t>Le métier figure à nouveau dans la liste des métiers en difficulté de recrutement 2021 (monteur en structures bois et charpentier).  Le besoin se traduit cependant peu dans les opportunités diffusées sur le Bassin. L’offre de formation s’étant développée, avec notamment l’ouverture de trois options dans l’enseignement qualifiant prévues pour septembre 2021, la priorité de l’Instance Bassin va au maintien et au soutien de l’offre de formation et d’enseignement existante.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1" type="#_x0000_t202" style="position:absolute;margin-left:109.5pt;margin-top:262.25pt;width:443.3pt;height:126.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" fillcolor="white [3201]" stroked="f" strokeweight=".5pt">
                <v:textbox>
                  <w:txbxContent>
                    <w:p w14:paraId="03031E02" w14:textId="62AD40E1" w:rsidR="004D161A" w:rsidRPr="00B55B0E" w:rsidRDefault="00023C18">
                      <w:pPr>
                        <w:rPr>
                          <w:rFonts w:asciiTheme="minorHAnsi" w:hAnsiTheme="minorHAnsi" w:cstheme="minorHAnsi"/>
                          <w:color w:val="63A7DA" w:themeColor="accent6"/>
                          <w:sz w:val="22"/>
                          <w:szCs w:val="22"/>
                        </w:rPr>
                      </w:pPr>
                      <w:r w:rsidRPr="00023C18">
                        <w:rPr>
                          <w:rFonts w:asciiTheme="minorHAnsi" w:hAnsiTheme="minorHAnsi" w:cstheme="minorHAnsi"/>
                          <w:color w:val="63A7DA" w:themeColor="accent6"/>
                          <w:sz w:val="22"/>
                          <w:szCs w:val="22"/>
                        </w:rPr>
                        <w:t>Le métier figure à nouveau dans la liste des métiers en difficulté de recrutement 2021 (monteur en structures bois et charpentier).  Le besoin se traduit cependant peu dans les opportunités diffusées sur le Bassin. L’offre de formation s’étant développée, avec notamment l’ouverture de trois options dans l’enseignement qualifiant prévues pour septembre 2021, la priorité de l’Instance Bassin va au maintien et au soutien de l’offre de formation et d’enseignement existante.</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23424" behindDoc="0" locked="0" layoutInCell="1" allowOverlap="1" wp14:anchorId="3F1E436D" wp14:editId="20160805">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2" type="#_x0000_t202" style="position:absolute;margin-left:691.85pt;margin-top:647.8pt;width:404.7pt;height:21.8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57216" behindDoc="0" locked="0" layoutInCell="1" allowOverlap="1" wp14:anchorId="5E64AFE9" wp14:editId="657A07FD">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784EFCBB" w14:textId="0CE6A3AD" w:rsidR="007F77C0" w:rsidRPr="0073618A" w:rsidRDefault="0073618A" w:rsidP="007F77C0">
                            <w:pPr>
                              <w:tabs>
                                <w:tab w:val="left" w:pos="2020"/>
                              </w:tabs>
                              <w:spacing w:line="240" w:lineRule="exact"/>
                              <w:ind w:left="1416"/>
                              <w:contextualSpacing/>
                              <w:rPr>
                                <w:rFonts w:asciiTheme="minorHAnsi" w:hAnsiTheme="minorHAnsi" w:cstheme="minorHAnsi"/>
                                <w:sz w:val="16"/>
                                <w:szCs w:val="16"/>
                              </w:rPr>
                            </w:pPr>
                            <w:r w:rsidRPr="0073618A">
                              <w:rPr>
                                <w:rFonts w:asciiTheme="minorHAnsi" w:hAnsiTheme="minorHAnsi" w:cstheme="minorHAnsi"/>
                                <w:sz w:val="16"/>
                                <w:szCs w:val="16"/>
                              </w:rPr>
                              <w:t xml:space="preserve">2 </w:t>
                            </w:r>
                            <w:r w:rsidR="007F77C0" w:rsidRPr="0073618A">
                              <w:rPr>
                                <w:rFonts w:asciiTheme="minorHAnsi" w:hAnsiTheme="minorHAnsi" w:cstheme="minorHAnsi"/>
                                <w:sz w:val="16"/>
                                <w:szCs w:val="16"/>
                              </w:rPr>
                              <w:t>Etablissement</w:t>
                            </w:r>
                            <w:r w:rsidR="00484090">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de plein exercice </w:t>
                            </w:r>
                          </w:p>
                          <w:p w14:paraId="7C12B7BA" w14:textId="37C94A6C" w:rsidR="007F77C0" w:rsidRPr="0073618A" w:rsidRDefault="00A27385"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1 </w:t>
                            </w:r>
                            <w:r w:rsidR="007F77C0" w:rsidRPr="0073618A">
                              <w:rPr>
                                <w:rFonts w:asciiTheme="minorHAnsi" w:hAnsiTheme="minorHAnsi" w:cstheme="minorHAnsi"/>
                                <w:sz w:val="16"/>
                                <w:szCs w:val="16"/>
                              </w:rPr>
                              <w:t xml:space="preserve">Centre IFAPME </w:t>
                            </w:r>
                          </w:p>
                          <w:p w14:paraId="55ACE7EE" w14:textId="4CCA9BD6" w:rsidR="007F77C0" w:rsidRPr="0073618A" w:rsidRDefault="007F77C0" w:rsidP="007F77C0">
                            <w:pPr>
                              <w:tabs>
                                <w:tab w:val="left" w:pos="2020"/>
                              </w:tabs>
                              <w:spacing w:line="240" w:lineRule="exact"/>
                              <w:ind w:firstLine="1416"/>
                              <w:contextualSpacing/>
                              <w:rPr>
                                <w:rFonts w:asciiTheme="minorHAnsi" w:hAnsiTheme="minorHAnsi" w:cstheme="minorHAnsi"/>
                                <w:sz w:val="16"/>
                                <w:szCs w:val="16"/>
                              </w:rPr>
                            </w:pP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AFE9" id="Zone de texte 1523" o:spid="_x0000_s1033" type="#_x0000_t202" style="position:absolute;margin-left:643pt;margin-top:566pt;width:312.5pt;height:7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" fillcolor="white [3201]" stroked="f" strokeweight=".5pt">
                <v:textbox>
                  <w:txbxContent>
                    <w:p w14:paraId="784EFCBB" w14:textId="0CE6A3AD" w:rsidR="007F77C0" w:rsidRPr="0073618A" w:rsidRDefault="0073618A" w:rsidP="007F77C0">
                      <w:pPr>
                        <w:tabs>
                          <w:tab w:val="left" w:pos="2020"/>
                        </w:tabs>
                        <w:spacing w:line="240" w:lineRule="exact"/>
                        <w:ind w:left="1416"/>
                        <w:contextualSpacing/>
                        <w:rPr>
                          <w:rFonts w:asciiTheme="minorHAnsi" w:hAnsiTheme="minorHAnsi" w:cstheme="minorHAnsi"/>
                          <w:sz w:val="16"/>
                          <w:szCs w:val="16"/>
                        </w:rPr>
                      </w:pPr>
                      <w:r w:rsidRPr="0073618A">
                        <w:rPr>
                          <w:rFonts w:asciiTheme="minorHAnsi" w:hAnsiTheme="minorHAnsi" w:cstheme="minorHAnsi"/>
                          <w:sz w:val="16"/>
                          <w:szCs w:val="16"/>
                        </w:rPr>
                        <w:t xml:space="preserve">2 </w:t>
                      </w:r>
                      <w:r w:rsidR="007F77C0" w:rsidRPr="0073618A">
                        <w:rPr>
                          <w:rFonts w:asciiTheme="minorHAnsi" w:hAnsiTheme="minorHAnsi" w:cstheme="minorHAnsi"/>
                          <w:sz w:val="16"/>
                          <w:szCs w:val="16"/>
                        </w:rPr>
                        <w:t>Etablissement</w:t>
                      </w:r>
                      <w:r w:rsidR="00484090">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de plein exercice </w:t>
                      </w:r>
                    </w:p>
                    <w:p w14:paraId="7C12B7BA" w14:textId="37C94A6C" w:rsidR="007F77C0" w:rsidRPr="0073618A" w:rsidRDefault="00A27385"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1 </w:t>
                      </w:r>
                      <w:r w:rsidR="007F77C0" w:rsidRPr="0073618A">
                        <w:rPr>
                          <w:rFonts w:asciiTheme="minorHAnsi" w:hAnsiTheme="minorHAnsi" w:cstheme="minorHAnsi"/>
                          <w:sz w:val="16"/>
                          <w:szCs w:val="16"/>
                        </w:rPr>
                        <w:t xml:space="preserve">Centre IFAPME </w:t>
                      </w:r>
                    </w:p>
                    <w:p w14:paraId="55ACE7EE" w14:textId="4CCA9BD6" w:rsidR="007F77C0" w:rsidRPr="0073618A" w:rsidRDefault="007F77C0" w:rsidP="007F77C0">
                      <w:pPr>
                        <w:tabs>
                          <w:tab w:val="left" w:pos="2020"/>
                        </w:tabs>
                        <w:spacing w:line="240" w:lineRule="exact"/>
                        <w:ind w:firstLine="1416"/>
                        <w:contextualSpacing/>
                        <w:rPr>
                          <w:rFonts w:asciiTheme="minorHAnsi" w:hAnsiTheme="minorHAnsi" w:cstheme="minorHAnsi"/>
                          <w:sz w:val="16"/>
                          <w:szCs w:val="16"/>
                        </w:rPr>
                      </w:pPr>
                    </w:p>
                    <w:p w14:paraId="18A2102A" w14:textId="77777777" w:rsidR="007F77C0" w:rsidRDefault="007F77C0"/>
                  </w:txbxContent>
                </v:textbox>
              </v:shape>
            </w:pict>
          </mc:Fallback>
        </mc:AlternateContent>
      </w:r>
      <w:r w:rsidR="00B44396" w:rsidRPr="00196301">
        <w:rPr>
          <w:noProof/>
          <w:lang w:bidi="fr-FR"/>
        </w:rPr>
        <mc:AlternateContent>
          <mc:Choice Requires="wps">
            <w:drawing>
              <wp:anchor distT="0" distB="0" distL="114300" distR="114300" simplePos="0" relativeHeight="251620352" behindDoc="0" locked="0" layoutInCell="1" allowOverlap="1" wp14:anchorId="759E37EC" wp14:editId="603FCCF3">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4" type="#_x0000_t202" style="position:absolute;margin-left:747.2pt;margin-top:521.8pt;width:264.4pt;height:34.7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30592" behindDoc="0" locked="0" layoutInCell="1" allowOverlap="1" wp14:anchorId="0A455BD4" wp14:editId="0AA664FE">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5" style="position:absolute;margin-left:374.15pt;margin-top:402.95pt;width:42.85pt;height:50.6pt;flip:x;z-index:251630592;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">
                <v:oval id="Ellipse 143" o:spid="_x0000_s1036"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7"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27520" behindDoc="0" locked="0" layoutInCell="1" allowOverlap="1" wp14:anchorId="71AA49BE" wp14:editId="2C7D082A">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8" style="position:absolute;margin-left:255.5pt;margin-top:421.5pt;width:44.95pt;height:34pt;z-index:251627520;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">
                <v:oval id="Ellipse 140" o:spid="_x0000_s1039"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40"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85888" behindDoc="0" locked="0" layoutInCell="1" allowOverlap="1" wp14:anchorId="27A47926" wp14:editId="53AF0D52">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1" type="#_x0000_t202" style="position:absolute;margin-left:175.35pt;margin-top:212.45pt;width:404.45pt;height:57.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51072" behindDoc="0" locked="0" layoutInCell="1" allowOverlap="1" wp14:anchorId="1932ED54" wp14:editId="7D9EE95D">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21">
                              <a:extLst>
                                <a:ext uri="{96DAC541-7B7A-43D3-8B79-37D633B846F1}">
                                  <asvg:svgBlip xmlns:asvg="http://schemas.microsoft.com/office/drawing/2016/SVG/main" r:embed="rId22"/>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2" style="position:absolute;margin-left:611.2pt;margin-top:158.45pt;width:467.7pt;height:80.3pt;z-index:251651072;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Lk49g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">
                <v:group id="Groupe 145" o:spid="_x0000_s1043"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4"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5"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6"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7"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" stroked="f" strokeweight="1pt">
                  <v:fill r:id="rId23" o:title="" recolor="t" rotate="t" type="frame"/>
                </v:rect>
              </v:group>
            </w:pict>
          </mc:Fallback>
        </mc:AlternateContent>
      </w:r>
      <w:r w:rsidR="00E8470E">
        <w:rPr>
          <w:noProof/>
          <w:lang w:bidi="fr-FR"/>
        </w:rPr>
        <mc:AlternateContent>
          <mc:Choice Requires="wps">
            <w:drawing>
              <wp:anchor distT="0" distB="0" distL="114300" distR="114300" simplePos="0" relativeHeight="251682816" behindDoc="0" locked="0" layoutInCell="1" allowOverlap="1" wp14:anchorId="015156C8" wp14:editId="546B882C">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48" type="#_x0000_t202" style="position:absolute;margin-left:92.85pt;margin-top:163.7pt;width:103.8pt;height:50.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41856" behindDoc="0" locked="0" layoutInCell="1" allowOverlap="1" wp14:anchorId="03F92E38" wp14:editId="3C53F5B3">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65E1EACC"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AF72BB">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49" style="position:absolute;margin-left:96.25pt;margin-top:161.85pt;width:467.7pt;height:79.4pt;z-index:251641856;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">
                <v:rect id="Rectangle 1535" o:spid="_x0000_s1050"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65E1EACC"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AF72BB">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type id="_x0000_t6" coordsize="21600,21600" o:spt="6" path="m,l,21600r21600,xe">
                  <v:stroke joinstyle="miter"/>
                  <v:path gradientshapeok="t" o:connecttype="custom" o:connectlocs="0,0;0,10800;0,21600;10800,21600;21600,21600;10800,10800" textboxrect="1800,12600,12600,19800"/>
                </v:shapetype>
                <v:shape id="Triangle rectangle 128" o:spid="_x0000_s1051"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79744" behindDoc="0" locked="0" layoutInCell="1" allowOverlap="1" wp14:anchorId="2A4402D7" wp14:editId="7C059536">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2" type="#_x0000_t202" style="position:absolute;margin-left:128.95pt;margin-top:656.5pt;width:51pt;height:5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73600" behindDoc="0" locked="0" layoutInCell="1" allowOverlap="1" wp14:anchorId="470B2FA0" wp14:editId="7D3A39DD">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3" style="position:absolute;margin-left:186pt;margin-top:657.5pt;width:28.35pt;height:28.35pt;z-index:251673600;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5YSTgMAAPUIAAAOAAAAZHJzL2Uyb0RvYy54bWzcVslu2zAQvRfoPxC8N7K8KLYQJ3CzoUCQ&#10;BEiKAL3RFLUAFMmSdOT06ztDyo6TGDmkQFH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">
                <v:oval id="Ellipse 17" o:spid="_x0000_s1054"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5"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76672" behindDoc="0" locked="0" layoutInCell="1" allowOverlap="1" wp14:anchorId="45917FCE" wp14:editId="3DCAE03A">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6" style="position:absolute;margin-left:185pt;margin-top:676.5pt;width:20.85pt;height:48.2pt;flip:x;z-index:251676672;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">
                <v:oval id="Ellipse 29" o:spid="_x0000_s1057"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58"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70528" behindDoc="0" locked="0" layoutInCell="1" allowOverlap="1" wp14:anchorId="615BCBE5" wp14:editId="2B08DE2C">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71975D20"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AF72BB">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BCBE5" id="_x0000_t202" coordsize="21600,21600" o:spt="202" path="m,l,21600r21600,l21600,xe">
                <v:stroke joinstyle="miter"/>
                <v:path gradientshapeok="t" o:connecttype="rect"/>
              </v:shapetype>
              <v:shape id="Zone de texte 11" o:spid="_x0000_s1059" type="#_x0000_t202" style="position:absolute;margin-left:244pt;margin-top:656.5pt;width:325pt;height:8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" filled="f" stroked="f" strokeweight=".5pt">
                <v:textbox>
                  <w:txbxContent>
                    <w:p w14:paraId="5F502D03" w14:textId="71975D20"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AF72BB">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80D05">
        <w:rPr>
          <w:noProof/>
          <w:lang w:bidi="fr-FR"/>
        </w:rPr>
        <mc:AlternateContent>
          <mc:Choice Requires="wps">
            <w:drawing>
              <wp:anchor distT="0" distB="0" distL="114300" distR="114300" simplePos="0" relativeHeight="251648000" behindDoc="0" locked="0" layoutInCell="1" allowOverlap="1" wp14:anchorId="5C753A8E" wp14:editId="0E40144E">
                <wp:simplePos x="0" y="0"/>
                <wp:positionH relativeFrom="leftMargin">
                  <wp:posOffset>1480820</wp:posOffset>
                </wp:positionH>
                <wp:positionV relativeFrom="paragraph">
                  <wp:posOffset>6371273</wp:posOffset>
                </wp:positionV>
                <wp:extent cx="2323465" cy="598098"/>
                <wp:effectExtent l="5715" t="0" r="6350" b="6350"/>
                <wp:wrapNone/>
                <wp:docPr id="1124" name="Rectangle 1124"/>
                <wp:cNvGraphicFramePr/>
                <a:graphic xmlns:a="http://schemas.openxmlformats.org/drawingml/2006/main">
                  <a:graphicData uri="http://schemas.microsoft.com/office/word/2010/wordprocessingShape">
                    <wps:wsp>
                      <wps:cNvSpPr/>
                      <wps:spPr>
                        <a:xfrm rot="16200000">
                          <a:off x="0" y="0"/>
                          <a:ext cx="2323465" cy="598098"/>
                        </a:xfrm>
                        <a:prstGeom prst="rect">
                          <a:avLst/>
                        </a:prstGeom>
                        <a:solidFill>
                          <a:srgbClr val="63A7DA"/>
                        </a:solidFill>
                        <a:ln w="12700" cap="flat" cmpd="sng" algn="ctr">
                          <a:noFill/>
                          <a:prstDash val="solid"/>
                          <a:miter lim="800000"/>
                        </a:ln>
                        <a:effectLst/>
                      </wps:spPr>
                      <wps:txbx>
                        <w:txbxContent>
                          <w:p w14:paraId="06F157E7" w14:textId="27F1611E" w:rsidR="00A72224" w:rsidRPr="00AF72BB" w:rsidRDefault="00AF72BB" w:rsidP="00D80D05">
                            <w:pPr>
                              <w:jc w:val="center"/>
                              <w:rPr>
                                <w:rFonts w:ascii="Calibri" w:hAnsi="Calibri" w:cs="Calibri"/>
                                <w:color w:val="FFFFFF"/>
                                <w:sz w:val="96"/>
                                <w:szCs w:val="96"/>
                                <w:lang w:val="fr-BE"/>
                              </w:rPr>
                            </w:pPr>
                            <w:r>
                              <w:rPr>
                                <w:rFonts w:ascii="Calibri" w:hAnsi="Calibri" w:cs="Calibri"/>
                                <w:color w:val="FFFFFF"/>
                                <w:sz w:val="44"/>
                                <w:szCs w:val="44"/>
                                <w:lang w:val="fr-BE"/>
                              </w:rPr>
                              <w:t>Charpentier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60" style="position:absolute;margin-left:116.6pt;margin-top:501.7pt;width:182.95pt;height:47.1pt;rotation:-90;z-index:251648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" fillcolor="#63a7da" stroked="f" strokeweight="1pt">
                <v:textbox>
                  <w:txbxContent>
                    <w:p w14:paraId="06F157E7" w14:textId="27F1611E" w:rsidR="00A72224" w:rsidRPr="00AF72BB" w:rsidRDefault="00AF72BB" w:rsidP="00D80D05">
                      <w:pPr>
                        <w:jc w:val="center"/>
                        <w:rPr>
                          <w:rFonts w:ascii="Calibri" w:hAnsi="Calibri" w:cs="Calibri"/>
                          <w:color w:val="FFFFFF"/>
                          <w:sz w:val="96"/>
                          <w:szCs w:val="96"/>
                          <w:lang w:val="fr-BE"/>
                        </w:rPr>
                      </w:pPr>
                      <w:r>
                        <w:rPr>
                          <w:rFonts w:ascii="Calibri" w:hAnsi="Calibri" w:cs="Calibri"/>
                          <w:color w:val="FFFFFF"/>
                          <w:sz w:val="44"/>
                          <w:szCs w:val="44"/>
                          <w:lang w:val="fr-BE"/>
                        </w:rPr>
                        <w:t>Charpentier</w:t>
                      </w:r>
                    </w:p>
                  </w:txbxContent>
                </v:textbox>
                <w10:wrap anchorx="margin"/>
              </v:rect>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44928" behindDoc="0" locked="0" layoutInCell="1" allowOverlap="1" wp14:anchorId="0F8AEA63" wp14:editId="4B57B167">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4CCD547D">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61" type="#_x0000_t118" style="position:absolute;margin-left:98.85pt;margin-top:278.3pt;width:467.15pt;height:374.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4CCD547D">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3" r:qs="rId34" r:cs="rId35"/>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67456" behindDoc="0" locked="0" layoutInCell="1" allowOverlap="1" wp14:anchorId="6395DC2B" wp14:editId="7E3D97AD">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84CBF1" id="Connecteur droit 5207" o:spid="_x0000_s1026"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09FE9175"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1BF0D132">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03476" cy="403476"/>
                          </a:xfrm>
                          <a:prstGeom prst="rect">
                            <a:avLst/>
                          </a:prstGeom>
                        </pic:spPr>
                      </pic:pic>
                    </a:graphicData>
                  </a:graphic>
                </wp:inline>
              </w:drawing>
            </w:r>
            <w:r w:rsidR="00F17498">
              <w:rPr>
                <w:b/>
                <w:color w:val="63A7DA"/>
                <w:kern w:val="0"/>
                <w:szCs w:val="24"/>
              </w:rPr>
              <w:t>5</w:t>
            </w:r>
            <w:r w:rsidR="00141457">
              <w:rPr>
                <w:b/>
                <w:color w:val="63A7DA"/>
                <w:kern w:val="0"/>
                <w:szCs w:val="24"/>
              </w:rPr>
              <w:t>0</w:t>
            </w:r>
            <w:r w:rsidRPr="002D374E">
              <w:rPr>
                <w:b/>
                <w:color w:val="63A7DA"/>
                <w:kern w:val="0"/>
                <w:szCs w:val="24"/>
              </w:rPr>
              <w:t xml:space="preserve"> DEI</w:t>
            </w:r>
            <w:r w:rsidRPr="002D374E">
              <w:rPr>
                <w:b/>
                <w:color w:val="63A7DA"/>
                <w:kern w:val="0"/>
                <w:szCs w:val="24"/>
                <w:vertAlign w:val="superscript"/>
              </w:rPr>
              <w:footnoteRef/>
            </w:r>
          </w:p>
          <w:p w14:paraId="4EB1CB03" w14:textId="0C109B91"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de</w:t>
            </w:r>
            <w:r w:rsidR="00F36F13">
              <w:t xml:space="preserve"> </w:t>
            </w:r>
            <w:r w:rsidR="00F17498">
              <w:rPr>
                <w:color w:val="63A7DA"/>
                <w:kern w:val="0"/>
                <w:szCs w:val="24"/>
              </w:rPr>
              <w:t>Monteur en structure bois</w:t>
            </w:r>
          </w:p>
        </w:tc>
      </w:tr>
      <w:tr w:rsidR="002D374E" w:rsidRPr="002D374E" w14:paraId="10653164" w14:textId="77777777" w:rsidTr="00A41966">
        <w:tc>
          <w:tcPr>
            <w:tcW w:w="4335" w:type="dxa"/>
            <w:vAlign w:val="center"/>
          </w:tcPr>
          <w:p w14:paraId="67292E82" w14:textId="448D1A56"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00961CB2">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32784" cy="332784"/>
                          </a:xfrm>
                          <a:prstGeom prst="rect">
                            <a:avLst/>
                          </a:prstGeom>
                        </pic:spPr>
                      </pic:pic>
                    </a:graphicData>
                  </a:graphic>
                </wp:inline>
              </w:drawing>
            </w:r>
            <w:r w:rsidR="00F17498">
              <w:rPr>
                <w:b/>
                <w:color w:val="63A7DA"/>
                <w:kern w:val="0"/>
                <w:szCs w:val="24"/>
              </w:rPr>
              <w:t>10</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r w:rsidR="002D374E" w:rsidRPr="002D374E" w14:paraId="3A49D6A8" w14:textId="77777777" w:rsidTr="00A41966">
        <w:tc>
          <w:tcPr>
            <w:tcW w:w="4335" w:type="dxa"/>
            <w:vAlign w:val="center"/>
          </w:tcPr>
          <w:p w14:paraId="152471A4" w14:textId="6460DEB5"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drawing>
                <wp:inline distT="0" distB="0" distL="0" distR="0" wp14:anchorId="367F376A" wp14:editId="19D78E9D">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76432AC3" wp14:editId="7D86EE7B">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578C40" wp14:editId="3C77DB09">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00BB5C3B">
              <w:rPr>
                <w:noProof/>
              </w:rPr>
              <w:t xml:space="preserve"> </w:t>
            </w:r>
            <w:r w:rsidRPr="002D374E">
              <w:rPr>
                <w:b/>
                <w:noProof/>
                <w:color w:val="63A7DA"/>
                <w:kern w:val="0"/>
                <w:szCs w:val="24"/>
              </w:rPr>
              <w:drawing>
                <wp:inline distT="0" distB="0" distL="0" distR="0" wp14:anchorId="0B023ACE" wp14:editId="4F2F4247">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0A068F2" wp14:editId="6159306F">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423A72C" wp14:editId="35A40EA2">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0022426" wp14:editId="6C849CA4">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541BD8A" wp14:editId="367A3FA2">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369C98" wp14:editId="0AE7EDAA">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p>
          <w:p w14:paraId="32286FC7" w14:textId="5A76D6EB"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6701EB">
              <w:rPr>
                <w:b/>
                <w:noProof/>
                <w:color w:val="63A7DA"/>
                <w:kern w:val="0"/>
                <w:szCs w:val="24"/>
              </w:rPr>
              <w:t>4</w:t>
            </w:r>
            <w:r w:rsidRPr="002D374E">
              <w:rPr>
                <w:b/>
                <w:noProof/>
                <w:color w:val="63A7DA"/>
                <w:kern w:val="0"/>
                <w:szCs w:val="24"/>
              </w:rPr>
              <w:t xml:space="preserve"> DEI sur 10 </w:t>
            </w:r>
          </w:p>
          <w:p w14:paraId="5454FEE8" w14:textId="2A5B2F79"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6701EB">
              <w:rPr>
                <w:noProof/>
                <w:color w:val="63A7DA"/>
                <w:kern w:val="0"/>
                <w:szCs w:val="24"/>
              </w:rPr>
              <w:t>entre</w:t>
            </w:r>
            <w:r w:rsidR="003B1EC6">
              <w:rPr>
                <w:noProof/>
                <w:color w:val="63A7DA"/>
                <w:kern w:val="0"/>
                <w:szCs w:val="24"/>
              </w:rPr>
              <w:t xml:space="preserve"> 25</w:t>
            </w:r>
            <w:r w:rsidR="006701EB">
              <w:rPr>
                <w:noProof/>
                <w:color w:val="63A7DA"/>
                <w:kern w:val="0"/>
                <w:szCs w:val="24"/>
              </w:rPr>
              <w:t xml:space="preserve"> et 50</w:t>
            </w:r>
            <w:r w:rsidR="003B1EC6">
              <w:rPr>
                <w:noProof/>
                <w:color w:val="63A7DA"/>
                <w:kern w:val="0"/>
                <w:szCs w:val="24"/>
              </w:rPr>
              <w:t xml:space="preserve"> ans</w:t>
            </w:r>
          </w:p>
        </w:tc>
      </w:tr>
    </w:tbl>
    <w:p w14:paraId="7A5E464D" w14:textId="6B038192" w:rsidR="003A2DA2" w:rsidRDefault="00EA5A05" w:rsidP="00092369">
      <w:pPr>
        <w:ind w:left="720" w:hanging="720"/>
        <w:rPr>
          <w:lang w:bidi="fr-FR"/>
        </w:rPr>
      </w:pPr>
      <w:r>
        <w:rPr>
          <w:noProof/>
          <w:lang w:bidi="fr-FR"/>
        </w:rPr>
        <mc:AlternateContent>
          <mc:Choice Requires="wpg">
            <w:drawing>
              <wp:anchor distT="0" distB="0" distL="114300" distR="114300" simplePos="0" relativeHeight="251654144" behindDoc="0" locked="0" layoutInCell="1" allowOverlap="1" wp14:anchorId="0B4524A4" wp14:editId="33222CCE">
                <wp:simplePos x="0" y="0"/>
                <wp:positionH relativeFrom="column">
                  <wp:posOffset>8026400</wp:posOffset>
                </wp:positionH>
                <wp:positionV relativeFrom="paragraph">
                  <wp:posOffset>1600200</wp:posOffset>
                </wp:positionV>
                <wp:extent cx="3582670" cy="1814195"/>
                <wp:effectExtent l="0" t="0" r="0" b="0"/>
                <wp:wrapNone/>
                <wp:docPr id="70" name="Groupe 70"/>
                <wp:cNvGraphicFramePr/>
                <a:graphic xmlns:a="http://schemas.openxmlformats.org/drawingml/2006/main">
                  <a:graphicData uri="http://schemas.microsoft.com/office/word/2010/wordprocessingGroup">
                    <wpg:wgp>
                      <wpg:cNvGrpSpPr/>
                      <wpg:grpSpPr>
                        <a:xfrm>
                          <a:off x="0" y="0"/>
                          <a:ext cx="3582670" cy="1814195"/>
                          <a:chOff x="-351316" y="224832"/>
                          <a:chExt cx="3584073" cy="1814976"/>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23814FA5" w:rsidR="00094BDC" w:rsidRPr="00311F79" w:rsidRDefault="00CB4B0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7390</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119" name="Graphique 11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1806173" y="224832"/>
                            <a:ext cx="1426584" cy="1814976"/>
                            <a:chOff x="-175969" y="175192"/>
                            <a:chExt cx="1280484" cy="1486943"/>
                          </a:xfrm>
                        </wpg:grpSpPr>
                        <wps:wsp>
                          <wps:cNvPr id="233" name="Zone de texte 233"/>
                          <wps:cNvSpPr txBox="1"/>
                          <wps:spPr>
                            <a:xfrm>
                              <a:off x="-175969" y="782937"/>
                              <a:ext cx="602509" cy="280070"/>
                            </a:xfrm>
                            <a:prstGeom prst="rect">
                              <a:avLst/>
                            </a:prstGeom>
                            <a:noFill/>
                            <a:ln w="6350">
                              <a:noFill/>
                            </a:ln>
                          </wps:spPr>
                          <wps:txbx>
                            <w:txbxContent>
                              <w:p w14:paraId="2015A58E" w14:textId="0C643731"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17</w:t>
                                </w:r>
                                <w:r w:rsidR="00094BDC" w:rsidRPr="003E2D6C">
                                  <w:rPr>
                                    <w:rFonts w:asciiTheme="minorHAnsi" w:hAnsiTheme="minorHAnsi" w:cstheme="minorHAnsi"/>
                                    <w:color w:val="FFFFFF"/>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Zone de texte 234"/>
                          <wps:cNvSpPr txBox="1"/>
                          <wps:spPr>
                            <a:xfrm>
                              <a:off x="558415" y="1395435"/>
                              <a:ext cx="546100" cy="266700"/>
                            </a:xfrm>
                            <a:prstGeom prst="rect">
                              <a:avLst/>
                            </a:prstGeom>
                            <a:noFill/>
                            <a:ln w="6350">
                              <a:noFill/>
                            </a:ln>
                          </wps:spPr>
                          <wps:txb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115065" y="175192"/>
                              <a:ext cx="546100" cy="288000"/>
                            </a:xfrm>
                            <a:prstGeom prst="rect">
                              <a:avLst/>
                            </a:prstGeom>
                            <a:noFill/>
                            <a:ln w="6350">
                              <a:noFill/>
                            </a:ln>
                          </wps:spPr>
                          <wps:txbx>
                            <w:txbxContent>
                              <w:p w14:paraId="488D1294" w14:textId="7268C144"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23,6</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62" style="position:absolute;left:0;text-align:left;margin-left:632pt;margin-top:126pt;width:282.1pt;height:142.85pt;z-index:251654144;mso-width-relative:margin;mso-height-relative:margin" coordorigin="-3513,2248" coordsize="35840,1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">
                <v:shape id="Zone de texte 225" o:spid="_x0000_s1063"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23814FA5" w:rsidR="00094BDC" w:rsidRPr="00311F79" w:rsidRDefault="00CB4B0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7390</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postes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en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119" name="Graphique 11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03476" cy="403476"/>
                                      </a:xfrm>
                                      <a:prstGeom prst="rect">
                                        <a:avLst/>
                                      </a:prstGeom>
                                    </pic:spPr>
                                  </pic:pic>
                                </a:graphicData>
                              </a:graphic>
                            </wp:inline>
                          </w:drawing>
                        </w:r>
                      </w:p>
                    </w:txbxContent>
                  </v:textbox>
                </v:shape>
                <v:group id="Groupe 750" o:spid="_x0000_s1064" style="position:absolute;left:18061;top:2248;width:14266;height:18150" coordorigin="-1759,1751" coordsize="12804,1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65" type="#_x0000_t202" style="position:absolute;left:-1759;top:7829;width:6024;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0C643731"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17</w:t>
                          </w:r>
                          <w:r w:rsidR="00094BDC" w:rsidRPr="003E2D6C">
                            <w:rPr>
                              <w:rFonts w:asciiTheme="minorHAnsi" w:hAnsiTheme="minorHAnsi" w:cstheme="minorHAnsi"/>
                              <w:color w:val="FFFFFF"/>
                              <w:sz w:val="22"/>
                              <w:szCs w:val="22"/>
                            </w:rPr>
                            <w:t>,3%</w:t>
                          </w:r>
                        </w:p>
                      </w:txbxContent>
                    </v:textbox>
                  </v:shape>
                  <v:shape id="Zone de texte 234" o:spid="_x0000_s1066" type="#_x0000_t202" style="position:absolute;left:5584;top:13954;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v:textbox>
                  </v:shape>
                  <v:shape id="Zone de texte 235" o:spid="_x0000_s1067" type="#_x0000_t202" style="position:absolute;left:1150;top:1751;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7268C144"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23,6</w:t>
                          </w:r>
                          <w:r w:rsidR="00094BDC" w:rsidRPr="003E2D6C">
                            <w:rPr>
                              <w:rFonts w:asciiTheme="minorHAnsi" w:hAnsiTheme="minorHAnsi" w:cstheme="minorHAnsi"/>
                              <w:color w:val="FFFFFF"/>
                              <w:sz w:val="22"/>
                              <w:szCs w:val="22"/>
                            </w:rPr>
                            <w:t>%</w:t>
                          </w:r>
                        </w:p>
                      </w:txbxContent>
                    </v:textbox>
                  </v:shape>
                </v:group>
              </v:group>
            </w:pict>
          </mc:Fallback>
        </mc:AlternateContent>
      </w:r>
      <w:r>
        <w:rPr>
          <w:noProof/>
        </w:rPr>
        <mc:AlternateContent>
          <mc:Choice Requires="wps">
            <w:drawing>
              <wp:anchor distT="0" distB="0" distL="114300" distR="114300" simplePos="0" relativeHeight="251688960" behindDoc="0" locked="0" layoutInCell="1" allowOverlap="1" wp14:anchorId="182A45B8" wp14:editId="41DBC441">
                <wp:simplePos x="0" y="0"/>
                <wp:positionH relativeFrom="column">
                  <wp:posOffset>10509038</wp:posOffset>
                </wp:positionH>
                <wp:positionV relativeFrom="paragraph">
                  <wp:posOffset>3118485</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4ED3DFC4" w:rsidR="007344EA" w:rsidRPr="003E2D6C" w:rsidRDefault="00B64C1C" w:rsidP="007344EA">
                            <w:pPr>
                              <w:rPr>
                                <w:rFonts w:asciiTheme="minorHAnsi" w:hAnsiTheme="minorHAnsi" w:cstheme="minorHAnsi"/>
                                <w:color w:val="FFFFFF"/>
                                <w:sz w:val="22"/>
                                <w:szCs w:val="22"/>
                              </w:rPr>
                            </w:pPr>
                            <w:r>
                              <w:rPr>
                                <w:rFonts w:asciiTheme="minorHAnsi" w:hAnsiTheme="minorHAnsi" w:cstheme="minorHAnsi"/>
                                <w:color w:val="FFFFFF"/>
                                <w:sz w:val="22"/>
                                <w:szCs w:val="22"/>
                              </w:rPr>
                              <w:t>59</w:t>
                            </w:r>
                            <w:r w:rsidR="006C4A4C">
                              <w:rPr>
                                <w:rFonts w:asciiTheme="minorHAnsi" w:hAnsiTheme="minorHAnsi" w:cstheme="minorHAnsi"/>
                                <w:color w:val="FFFFFF"/>
                                <w:sz w:val="22"/>
                                <w:szCs w:val="22"/>
                              </w:rPr>
                              <w:t>,2</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68" type="#_x0000_t202" style="position:absolute;left:0;text-align:left;margin-left:827.5pt;margin-top:245.55pt;width:47.9pt;height:25.6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" filled="f" stroked="f" strokeweight=".5pt">
                <v:textbox>
                  <w:txbxContent>
                    <w:p w14:paraId="31070F26" w14:textId="4ED3DFC4" w:rsidR="007344EA" w:rsidRPr="003E2D6C" w:rsidRDefault="00B64C1C" w:rsidP="007344EA">
                      <w:pPr>
                        <w:rPr>
                          <w:rFonts w:asciiTheme="minorHAnsi" w:hAnsiTheme="minorHAnsi" w:cstheme="minorHAnsi"/>
                          <w:color w:val="FFFFFF"/>
                          <w:sz w:val="22"/>
                          <w:szCs w:val="22"/>
                        </w:rPr>
                      </w:pPr>
                      <w:r>
                        <w:rPr>
                          <w:rFonts w:asciiTheme="minorHAnsi" w:hAnsiTheme="minorHAnsi" w:cstheme="minorHAnsi"/>
                          <w:color w:val="FFFFFF"/>
                          <w:sz w:val="22"/>
                          <w:szCs w:val="22"/>
                        </w:rPr>
                        <w:t>59</w:t>
                      </w:r>
                      <w:r w:rsidR="006C4A4C">
                        <w:rPr>
                          <w:rFonts w:asciiTheme="minorHAnsi" w:hAnsiTheme="minorHAnsi" w:cstheme="minorHAnsi"/>
                          <w:color w:val="FFFFFF"/>
                          <w:sz w:val="22"/>
                          <w:szCs w:val="22"/>
                        </w:rPr>
                        <w:t>,2</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690496" behindDoc="0" locked="0" layoutInCell="1" allowOverlap="1" wp14:anchorId="46D86921" wp14:editId="6183C11A">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69" type="#_x0000_t202" style="position:absolute;left:0;text-align:left;margin-left:125.25pt;margin-top:615.2pt;width:382.8pt;height:29.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52608" behindDoc="0" locked="0" layoutInCell="1" allowOverlap="1" wp14:anchorId="741A3B35" wp14:editId="32A43B29">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70" style="position:absolute;left:0;text-align:left;margin-left:606.95pt;margin-top:349.1pt;width:467.7pt;height:75.8pt;z-index:251652608;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">
                <v:group id="Groupe 179" o:spid="_x0000_s1071"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72"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73"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74"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9776" behindDoc="0" locked="0" layoutInCell="1" allowOverlap="1" wp14:anchorId="3C05BDC8" wp14:editId="55FEDF9F">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75" style="position:absolute;left:0;text-align:left;margin-left:127.25pt;margin-top:345.75pt;width:464.1pt;height:81.35pt;z-index:251659776;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">
                <v:group id="Groupe 87" o:spid="_x0000_s1076"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77"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78"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79"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82304" behindDoc="0" locked="0" layoutInCell="1" allowOverlap="1" wp14:anchorId="1EF3F0B3" wp14:editId="2DD5BE17">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20" name="Graphique 120"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21" name="Graphique 121"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80" type="#_x0000_t202" style="position:absolute;left:0;text-align:left;margin-left:189.6pt;margin-top:347.35pt;width:68.05pt;height:62.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20" name="Graphique 120"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21" name="Graphique 121"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81280" behindDoc="0" locked="0" layoutInCell="1" allowOverlap="1" wp14:anchorId="24534709" wp14:editId="7BEA3E56">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122" name="Graphique 122"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81" type="#_x0000_t202" style="position:absolute;left:0;text-align:left;margin-left:616.95pt;margin-top:338.2pt;width:79.35pt;height:5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122" name="Graphique 122"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39296" behindDoc="0" locked="0" layoutInCell="1" allowOverlap="1" wp14:anchorId="70C2B691" wp14:editId="6FB49D4A">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285FDE54" id="Groupe 51" o:spid="_x0000_s1026" style="position:absolute;margin-left:13.55pt;margin-top:-23.7pt;width:118.95pt;height:756pt;z-index:251639296"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37248" behindDoc="0" locked="0" layoutInCell="1" allowOverlap="1" wp14:anchorId="2A383BE6" wp14:editId="2C1E9CB8">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68931" id="Forme libre 33" o:spid="_x0000_s1026" style="position:absolute;margin-left:-29.1pt;margin-top:19.8pt;width:147.55pt;height:75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40320" behindDoc="0" locked="0" layoutInCell="1" allowOverlap="1" wp14:anchorId="0F85DA7E" wp14:editId="7F31C0B6">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E598C10" id="Groupe 102" o:spid="_x0000_s1026" style="position:absolute;margin-left:1062.05pt;margin-top:-16pt;width:120.8pt;height:749.3pt;z-index:251640320;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27008" behindDoc="0" locked="0" layoutInCell="1" allowOverlap="1" wp14:anchorId="08AD7774" wp14:editId="32BB00A0">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76D9B543">
                                  <wp:extent cx="5972810" cy="2133600"/>
                                  <wp:effectExtent l="0" t="38100" r="0" b="57150"/>
                                  <wp:docPr id="123" name="Diagramme 1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8AD7774" id="_x0000_t202" coordsize="21600,21600" o:spt="202" path="m,l,21600r21600,l21600,xe">
                <v:stroke joinstyle="miter"/>
                <v:path gradientshapeok="t" o:connecttype="rect"/>
              </v:shapetype>
              <v:shape id="Zone de texte 69" o:spid="_x0000_s1082" type="#_x0000_t202" style="position:absolute;left:0;text-align:left;margin-left:581.5pt;margin-top:104.6pt;width:513.3pt;height:203.55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76D9B543">
                            <wp:extent cx="5972810" cy="2133600"/>
                            <wp:effectExtent l="0" t="38100" r="0" b="57150"/>
                            <wp:docPr id="123" name="Diagramme 1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69" r:qs="rId70" r:cs="rId71"/>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53632" behindDoc="0" locked="0" layoutInCell="1" allowOverlap="1" wp14:anchorId="2A6E3250" wp14:editId="4B13D35D">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83" type="#_x0000_t118" style="position:absolute;left:0;text-align:left;margin-left:289.4pt;margin-top:23.15pt;width:820.5pt;height:1in;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55680" behindDoc="0" locked="0" layoutInCell="1" allowOverlap="1" wp14:anchorId="4BDC7816" wp14:editId="52A07D70">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6F45F8E3" w:rsidR="00094BDC" w:rsidRPr="005546BC" w:rsidRDefault="002F7411" w:rsidP="00094BDC">
                            <w:pPr>
                              <w:jc w:val="center"/>
                              <w:rPr>
                                <w:rFonts w:ascii="Calibri" w:hAnsi="Calibri" w:cs="Calibri"/>
                                <w:color w:val="FFFFFF"/>
                                <w:sz w:val="28"/>
                                <w:szCs w:val="28"/>
                              </w:rPr>
                            </w:pPr>
                            <w:r>
                              <w:rPr>
                                <w:rFonts w:ascii="Calibri" w:hAnsi="Calibri" w:cs="Calibri"/>
                                <w:color w:val="FFFFFF"/>
                                <w:sz w:val="28"/>
                                <w:szCs w:val="28"/>
                              </w:rPr>
                              <w:t>F - Construction</w:t>
                            </w:r>
                            <w:r w:rsidR="00094BDC" w:rsidRPr="005546BC">
                              <w:rPr>
                                <w:rFonts w:ascii="Calibri" w:hAnsi="Calibri" w:cs="Calibri"/>
                                <w:noProof/>
                                <w:sz w:val="28"/>
                                <w:szCs w:val="28"/>
                              </w:rPr>
                              <w:drawing>
                                <wp:inline distT="0" distB="0" distL="0" distR="0" wp14:anchorId="004A0E71" wp14:editId="364C7D47">
                                  <wp:extent cx="972820" cy="972820"/>
                                  <wp:effectExtent l="0" t="0" r="0" b="0"/>
                                  <wp:docPr id="124" name="Graphique 124" descr="Pelleteuse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Pelleteuse avec un remplissage uni"/>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972820" cy="972820"/>
                                          </a:xfrm>
                                          <a:prstGeom prst="rect">
                                            <a:avLst/>
                                          </a:prstGeom>
                                        </pic:spPr>
                                      </pic:pic>
                                    </a:graphicData>
                                  </a:graphic>
                                </wp:inline>
                              </w:drawing>
                            </w:r>
                          </w:p>
                          <w:p w14:paraId="09D9B6E4" w14:textId="1D48E335" w:rsidR="00094BDC" w:rsidRPr="005546BC" w:rsidRDefault="00CB6F53" w:rsidP="00094BDC">
                            <w:pPr>
                              <w:jc w:val="center"/>
                              <w:rPr>
                                <w:rFonts w:ascii="Calibri" w:hAnsi="Calibri" w:cs="Calibri"/>
                                <w:color w:val="FFFFFF"/>
                                <w:sz w:val="28"/>
                                <w:szCs w:val="28"/>
                              </w:rPr>
                            </w:pPr>
                            <w:r>
                              <w:rPr>
                                <w:rFonts w:ascii="Calibri" w:hAnsi="Calibri" w:cs="Calibri"/>
                                <w:color w:val="FFFFFF"/>
                                <w:sz w:val="28"/>
                                <w:szCs w:val="28"/>
                              </w:rPr>
                              <w:t>1217</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84" style="position:absolute;left:0;text-align:left;margin-left:257.8pt;margin-top:111.6pt;width:114.9pt;height:202.1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" fillcolor="#63a7da" strokecolor="#63a7da" strokeweight=".5pt">
                <v:textbox>
                  <w:txbxContent>
                    <w:p w14:paraId="7C8B5F73" w14:textId="6F45F8E3" w:rsidR="00094BDC" w:rsidRPr="005546BC" w:rsidRDefault="002F7411" w:rsidP="00094BDC">
                      <w:pPr>
                        <w:jc w:val="center"/>
                        <w:rPr>
                          <w:rFonts w:ascii="Calibri" w:hAnsi="Calibri" w:cs="Calibri"/>
                          <w:color w:val="FFFFFF"/>
                          <w:sz w:val="28"/>
                          <w:szCs w:val="28"/>
                        </w:rPr>
                      </w:pPr>
                      <w:r>
                        <w:rPr>
                          <w:rFonts w:ascii="Calibri" w:hAnsi="Calibri" w:cs="Calibri"/>
                          <w:color w:val="FFFFFF"/>
                          <w:sz w:val="28"/>
                          <w:szCs w:val="28"/>
                        </w:rPr>
                        <w:t>F - Construction</w:t>
                      </w:r>
                      <w:r w:rsidR="00094BDC" w:rsidRPr="005546BC">
                        <w:rPr>
                          <w:rFonts w:ascii="Calibri" w:hAnsi="Calibri" w:cs="Calibri"/>
                          <w:noProof/>
                          <w:sz w:val="28"/>
                          <w:szCs w:val="28"/>
                        </w:rPr>
                        <w:drawing>
                          <wp:inline distT="0" distB="0" distL="0" distR="0" wp14:anchorId="004A0E71" wp14:editId="364C7D47">
                            <wp:extent cx="972820" cy="972820"/>
                            <wp:effectExtent l="0" t="0" r="0" b="0"/>
                            <wp:docPr id="124" name="Graphique 124" descr="Pelleteuse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Pelleteuse avec un remplissage uni"/>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972820" cy="972820"/>
                                    </a:xfrm>
                                    <a:prstGeom prst="rect">
                                      <a:avLst/>
                                    </a:prstGeom>
                                  </pic:spPr>
                                </pic:pic>
                              </a:graphicData>
                            </a:graphic>
                          </wp:inline>
                        </w:drawing>
                      </w:r>
                    </w:p>
                    <w:p w14:paraId="09D9B6E4" w14:textId="1D48E335" w:rsidR="00094BDC" w:rsidRPr="005546BC" w:rsidRDefault="00CB6F53" w:rsidP="00094BDC">
                      <w:pPr>
                        <w:jc w:val="center"/>
                        <w:rPr>
                          <w:rFonts w:ascii="Calibri" w:hAnsi="Calibri" w:cs="Calibri"/>
                          <w:color w:val="FFFFFF"/>
                          <w:sz w:val="28"/>
                          <w:szCs w:val="28"/>
                        </w:rPr>
                      </w:pPr>
                      <w:r>
                        <w:rPr>
                          <w:rFonts w:ascii="Calibri" w:hAnsi="Calibri" w:cs="Calibri"/>
                          <w:color w:val="FFFFFF"/>
                          <w:sz w:val="28"/>
                          <w:szCs w:val="28"/>
                        </w:rPr>
                        <w:t>1217</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4112" behindDoc="0" locked="0" layoutInCell="1" allowOverlap="1" wp14:anchorId="080656D6" wp14:editId="71F905AE">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7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EED32" id="Rectangle 5268" o:spid="_x0000_s1026" style="position:absolute;margin-left:-854.85pt;margin-top:188.55pt;width:198.4pt;height:47.5pt;rotation:90;z-index:2516741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79"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3088" behindDoc="0" locked="0" layoutInCell="1" allowOverlap="1" wp14:anchorId="650D4DCF" wp14:editId="795BD5CD">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7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B02AB" id="Rectangle 46" o:spid="_x0000_s1026" style="position:absolute;margin-left:-1017.75pt;margin-top:186.7pt;width:198.4pt;height:48.65pt;rotation:-90;z-index:2516730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79"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76160" behindDoc="0" locked="0" layoutInCell="1" allowOverlap="1" wp14:anchorId="7C52EB52" wp14:editId="53260166">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768209" id="Graphique 85" o:spid="_x0000_s1026" alt="Croissance commerciale" style="position:absolute;margin-left:647.7pt;margin-top:303.55pt;width:36.85pt;height:31.2pt;z-index:251676160;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75136" behindDoc="0" locked="0" layoutInCell="1" allowOverlap="1" wp14:anchorId="0EC1A0DA" wp14:editId="74107D7E">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AA5BFF8" w:rsidR="003F1FDB" w:rsidRPr="00D02F28" w:rsidRDefault="00E21164" w:rsidP="003F1FDB">
                                  <w:pPr>
                                    <w:jc w:val="center"/>
                                    <w:rPr>
                                      <w:rFonts w:cs="Calibri"/>
                                      <w:b/>
                                      <w:noProof/>
                                      <w:color w:val="000000"/>
                                      <w:sz w:val="20"/>
                                      <w:szCs w:val="24"/>
                                    </w:rPr>
                                  </w:pPr>
                                  <w:r>
                                    <w:rPr>
                                      <w:rFonts w:cs="Calibri"/>
                                      <w:b/>
                                      <w:noProof/>
                                      <w:color w:val="000000"/>
                                      <w:sz w:val="20"/>
                                      <w:szCs w:val="24"/>
                                    </w:rPr>
                                    <w:t>-1,2</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BFCCC1A" w:rsidR="003F1FDB" w:rsidRPr="00D02F28" w:rsidRDefault="00065B64"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5,5</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85" type="#_x0000_t202" style="position:absolute;left:0;text-align:left;margin-left:664.1pt;margin-top:291.7pt;width:340.15pt;height:55.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AA5BFF8" w:rsidR="003F1FDB" w:rsidRPr="00D02F28" w:rsidRDefault="00E21164" w:rsidP="003F1FDB">
                            <w:pPr>
                              <w:jc w:val="center"/>
                              <w:rPr>
                                <w:rFonts w:cs="Calibri"/>
                                <w:b/>
                                <w:noProof/>
                                <w:color w:val="000000"/>
                                <w:sz w:val="20"/>
                                <w:szCs w:val="24"/>
                              </w:rPr>
                            </w:pPr>
                            <w:r>
                              <w:rPr>
                                <w:rFonts w:cs="Calibri"/>
                                <w:b/>
                                <w:noProof/>
                                <w:color w:val="000000"/>
                                <w:sz w:val="20"/>
                                <w:szCs w:val="24"/>
                              </w:rPr>
                              <w:t>-1,2</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BFCCC1A" w:rsidR="003F1FDB" w:rsidRPr="00D02F28" w:rsidRDefault="00065B64"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5,5</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65920" behindDoc="0" locked="0" layoutInCell="1" allowOverlap="1" wp14:anchorId="427656C9" wp14:editId="37AB4A01">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08A75C7A">
                                  <wp:extent cx="3405351" cy="2490470"/>
                                  <wp:effectExtent l="0" t="0" r="0" b="5080"/>
                                  <wp:docPr id="125" name="Diagramme 1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086" type="#_x0000_t202" style="position:absolute;left:0;text-align:left;margin-left:164.8pt;margin-top:402.65pt;width:289.25pt;height:212.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08A75C7A">
                            <wp:extent cx="3405351" cy="2490470"/>
                            <wp:effectExtent l="0" t="0" r="0" b="5080"/>
                            <wp:docPr id="125" name="Diagramme 1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1" r:qs="rId82" r:cs="rId83"/>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70016" behindDoc="0" locked="0" layoutInCell="1" allowOverlap="1" wp14:anchorId="6B0CC94D" wp14:editId="4142CC53">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0F6761B0" id="Connecteur droit 5253" o:spid="_x0000_s1026" style="position:absolute;flip:x y;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68992" behindDoc="0" locked="0" layoutInCell="1" allowOverlap="1" wp14:anchorId="5AA01BEE" wp14:editId="3AA55C54">
                <wp:simplePos x="0" y="0"/>
                <wp:positionH relativeFrom="column">
                  <wp:posOffset>7743825</wp:posOffset>
                </wp:positionH>
                <wp:positionV relativeFrom="paragraph">
                  <wp:posOffset>7686675</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087" type="#_x0000_t202" style="position:absolute;left:0;text-align:left;margin-left:609.75pt;margin-top:605.25pt;width:281.15pt;height:2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F576BD">
        <w:rPr>
          <w:noProof/>
          <w:lang w:bidi="fr-FR"/>
        </w:rPr>
        <mc:AlternateContent>
          <mc:Choice Requires="wps">
            <w:drawing>
              <wp:anchor distT="0" distB="0" distL="114300" distR="114300" simplePos="0" relativeHeight="251667968" behindDoc="0" locked="0" layoutInCell="1" allowOverlap="1" wp14:anchorId="566B79DE" wp14:editId="74D3C3A0">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88" type="#_x0000_t202" style="position:absolute;left:0;text-align:left;margin-left:602.65pt;margin-top:424.35pt;width:304.75pt;height:2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72064" behindDoc="0" locked="0" layoutInCell="1" allowOverlap="1" wp14:anchorId="1B3BAA04" wp14:editId="4BF53183">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F8067D" w:rsidP="00792F8E">
                            <w:pPr>
                              <w:jc w:val="center"/>
                              <w:rPr>
                                <w:b/>
                                <w:bCs/>
                                <w:color w:val="FFFFFF" w:themeColor="background1"/>
                                <w:sz w:val="24"/>
                                <w:szCs w:val="24"/>
                                <w:u w:val="single"/>
                              </w:rPr>
                            </w:pPr>
                            <w:hyperlink r:id="rId86" w:history="1">
                              <w:proofErr w:type="gramStart"/>
                              <w:r w:rsidR="00792F8E" w:rsidRPr="00F82F04">
                                <w:rPr>
                                  <w:b/>
                                  <w:bCs/>
                                  <w:color w:val="FFFFFF" w:themeColor="background1"/>
                                  <w:sz w:val="24"/>
                                  <w:szCs w:val="24"/>
                                  <w:u w:val="single"/>
                                </w:rPr>
                                <w:t>cliquez</w:t>
                              </w:r>
                              <w:proofErr w:type="gramEnd"/>
                              <w:r w:rsidR="00792F8E" w:rsidRPr="00F82F04">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406D67A7"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F82F04">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89" type="#_x0000_t202" style="position:absolute;left:0;text-align:left;margin-left:1044pt;margin-top:621.7pt;width:172.45pt;height:118.9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F82F04" w:rsidP="00792F8E">
                      <w:pPr>
                        <w:jc w:val="center"/>
                        <w:rPr>
                          <w:b/>
                          <w:bCs/>
                          <w:color w:val="FFFFFF" w:themeColor="background1"/>
                          <w:sz w:val="24"/>
                          <w:szCs w:val="24"/>
                          <w:u w:val="single"/>
                        </w:rPr>
                      </w:pPr>
                      <w:hyperlink r:id="rId88" w:history="1">
                        <w:proofErr w:type="gramStart"/>
                        <w:r w:rsidR="00792F8E" w:rsidRPr="00F82F04">
                          <w:rPr>
                            <w:b/>
                            <w:bCs/>
                            <w:color w:val="FFFFFF" w:themeColor="background1"/>
                            <w:sz w:val="24"/>
                            <w:szCs w:val="24"/>
                            <w:u w:val="single"/>
                          </w:rPr>
                          <w:t>cliquez</w:t>
                        </w:r>
                        <w:proofErr w:type="gramEnd"/>
                        <w:r w:rsidR="00792F8E" w:rsidRPr="00F82F04">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406D67A7"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F82F04">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38272" behindDoc="0" locked="0" layoutInCell="1" allowOverlap="1" wp14:anchorId="12BFACE2" wp14:editId="45193E8A">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BC89A" id="Forme libre 25" o:spid="_x0000_s1026" style="position:absolute;margin-left:86.05pt;margin-top:18pt;width:137.25pt;height:756pt;z-index:25163827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54656" behindDoc="0" locked="0" layoutInCell="1" allowOverlap="1" wp14:anchorId="1456645E" wp14:editId="74811218">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91" style="position:absolute;left:0;text-align:left;margin-left:130.6pt;margin-top:-10.9pt;width:963.35pt;height:88.85pt;z-index:251654656;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S7vAMAAAQLAAAOAAAAZHJzL2Uyb0RvYy54bWzsVttu4zYQfS/QfyD0vtHFl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">
                <v:rect id="Rectangle 193" o:spid="_x0000_s1092"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093"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41344" behindDoc="0" locked="0" layoutInCell="1" allowOverlap="1" wp14:anchorId="24F489E7" wp14:editId="16A00B06">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90">
                            <a:extLst>
                              <a:ext uri="{96DAC541-7B7A-43D3-8B79-37D633B846F1}">
                                <asvg:svgBlip xmlns:asvg="http://schemas.microsoft.com/office/drawing/2016/SVG/main" r:embed="rId91"/>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094" type="#_x0000_t202" style="position:absolute;left:0;text-align:left;margin-left:887pt;margin-top:666.15pt;width:22.7pt;height:2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" stroked="f" strokeweight=".5pt">
                <v:fill r:id="rId92"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43392" behindDoc="0" locked="0" layoutInCell="1" allowOverlap="1" wp14:anchorId="6F486F7D" wp14:editId="14D392AA">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095" type="#_x0000_t202" style="position:absolute;left:0;text-align:left;margin-left:439pt;margin-top:6.05pt;width:22pt;height:30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DE/8/0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p w14:paraId="531C3140" w14:textId="7B9A5876" w:rsidR="00B82063" w:rsidRPr="00B82063" w:rsidRDefault="00B82063" w:rsidP="00B82063">
      <w:pPr>
        <w:rPr>
          <w:lang w:bidi="fr-FR"/>
        </w:rPr>
      </w:pPr>
    </w:p>
    <w:p w14:paraId="6B409C81" w14:textId="28C0E199" w:rsidR="00B82063" w:rsidRPr="00B82063" w:rsidRDefault="00B82063" w:rsidP="00B82063">
      <w:pPr>
        <w:rPr>
          <w:lang w:bidi="fr-FR"/>
        </w:rPr>
      </w:pPr>
    </w:p>
    <w:p w14:paraId="0A9B713E" w14:textId="08541604" w:rsidR="00B82063" w:rsidRPr="00B82063" w:rsidRDefault="00B82063" w:rsidP="00B82063">
      <w:pPr>
        <w:rPr>
          <w:lang w:bidi="fr-FR"/>
        </w:rPr>
      </w:pPr>
    </w:p>
    <w:p w14:paraId="1CDD5DAA" w14:textId="735EFDCC" w:rsidR="00B82063" w:rsidRPr="00B82063" w:rsidRDefault="00B82063" w:rsidP="00B82063">
      <w:pPr>
        <w:rPr>
          <w:lang w:bidi="fr-FR"/>
        </w:rPr>
      </w:pPr>
    </w:p>
    <w:p w14:paraId="1E3B8069" w14:textId="6BB9F503" w:rsidR="00B82063" w:rsidRPr="00B82063" w:rsidRDefault="00B82063" w:rsidP="00B82063">
      <w:pPr>
        <w:rPr>
          <w:lang w:bidi="fr-FR"/>
        </w:rPr>
      </w:pPr>
    </w:p>
    <w:p w14:paraId="57F96F1F" w14:textId="1728DBFE" w:rsidR="00B82063" w:rsidRPr="00B82063" w:rsidRDefault="00B82063" w:rsidP="00B82063">
      <w:pPr>
        <w:rPr>
          <w:lang w:bidi="fr-FR"/>
        </w:rPr>
      </w:pPr>
    </w:p>
    <w:p w14:paraId="158C700D" w14:textId="47B34EDB" w:rsidR="00B82063" w:rsidRPr="00B82063" w:rsidRDefault="00B82063" w:rsidP="00B82063">
      <w:pPr>
        <w:rPr>
          <w:lang w:bidi="fr-FR"/>
        </w:rPr>
      </w:pPr>
    </w:p>
    <w:p w14:paraId="44E500E0" w14:textId="205F58A2" w:rsidR="00B82063" w:rsidRPr="00B82063" w:rsidRDefault="00B82063" w:rsidP="00B82063">
      <w:pPr>
        <w:rPr>
          <w:lang w:bidi="fr-FR"/>
        </w:rPr>
      </w:pPr>
    </w:p>
    <w:p w14:paraId="04D80EBB" w14:textId="6FB9C12C" w:rsidR="00B82063" w:rsidRPr="00B82063" w:rsidRDefault="00B82063" w:rsidP="00B82063">
      <w:pPr>
        <w:rPr>
          <w:lang w:bidi="fr-FR"/>
        </w:rPr>
      </w:pPr>
    </w:p>
    <w:p w14:paraId="44349963" w14:textId="30ED5417" w:rsidR="00B82063" w:rsidRPr="00B82063" w:rsidRDefault="00B82063" w:rsidP="00B82063">
      <w:pPr>
        <w:rPr>
          <w:lang w:bidi="fr-FR"/>
        </w:rPr>
      </w:pPr>
    </w:p>
    <w:p w14:paraId="1BBFCA21" w14:textId="27BA0A50" w:rsidR="00B82063" w:rsidRPr="00B82063" w:rsidRDefault="00B82063" w:rsidP="00B82063">
      <w:pPr>
        <w:rPr>
          <w:lang w:bidi="fr-FR"/>
        </w:rPr>
      </w:pPr>
    </w:p>
    <w:p w14:paraId="272A6CFD" w14:textId="21A3FC28" w:rsidR="00B82063" w:rsidRPr="00B82063" w:rsidRDefault="00B82063" w:rsidP="00B82063">
      <w:pPr>
        <w:rPr>
          <w:lang w:bidi="fr-FR"/>
        </w:rPr>
      </w:pPr>
    </w:p>
    <w:p w14:paraId="2B0D40A2" w14:textId="36753FDF" w:rsidR="00B82063" w:rsidRPr="00B82063" w:rsidRDefault="00B82063" w:rsidP="00B82063">
      <w:pPr>
        <w:rPr>
          <w:lang w:bidi="fr-FR"/>
        </w:rPr>
      </w:pPr>
    </w:p>
    <w:p w14:paraId="4B20309E" w14:textId="2CF5F8BD" w:rsidR="00B82063" w:rsidRPr="00B82063" w:rsidRDefault="00B82063" w:rsidP="00B82063">
      <w:pPr>
        <w:rPr>
          <w:lang w:bidi="fr-FR"/>
        </w:rPr>
      </w:pPr>
    </w:p>
    <w:p w14:paraId="73542E3E" w14:textId="7F7EFA94" w:rsidR="00B82063" w:rsidRPr="00B82063" w:rsidRDefault="00B82063" w:rsidP="00B82063">
      <w:pPr>
        <w:rPr>
          <w:lang w:bidi="fr-FR"/>
        </w:rPr>
      </w:pPr>
    </w:p>
    <w:p w14:paraId="455FFBEC" w14:textId="0E5065D4" w:rsidR="00B82063" w:rsidRPr="00B82063" w:rsidRDefault="00B82063" w:rsidP="00B82063">
      <w:pPr>
        <w:rPr>
          <w:lang w:bidi="fr-FR"/>
        </w:rPr>
      </w:pPr>
    </w:p>
    <w:p w14:paraId="3D5F285E" w14:textId="069C7A64" w:rsidR="00B82063" w:rsidRPr="00B82063" w:rsidRDefault="00B82063" w:rsidP="00B82063">
      <w:pPr>
        <w:rPr>
          <w:lang w:bidi="fr-FR"/>
        </w:rPr>
      </w:pPr>
    </w:p>
    <w:p w14:paraId="3C0FF272" w14:textId="4AD4C805" w:rsidR="00B82063" w:rsidRPr="00B82063" w:rsidRDefault="00B82063" w:rsidP="00B82063">
      <w:pPr>
        <w:rPr>
          <w:lang w:bidi="fr-FR"/>
        </w:rPr>
      </w:pPr>
    </w:p>
    <w:p w14:paraId="600A4207" w14:textId="0493FB0F" w:rsidR="00B82063" w:rsidRPr="00B82063" w:rsidRDefault="00B82063" w:rsidP="00B82063">
      <w:pPr>
        <w:rPr>
          <w:lang w:bidi="fr-FR"/>
        </w:rPr>
      </w:pPr>
    </w:p>
    <w:p w14:paraId="3C13333C" w14:textId="47A154E5" w:rsidR="00B82063" w:rsidRPr="00B82063" w:rsidRDefault="00B82063" w:rsidP="00B82063">
      <w:pPr>
        <w:rPr>
          <w:lang w:bidi="fr-FR"/>
        </w:rPr>
      </w:pPr>
    </w:p>
    <w:p w14:paraId="1342B5B4" w14:textId="01416C12" w:rsidR="00B82063" w:rsidRPr="00B82063" w:rsidRDefault="00B82063" w:rsidP="00B82063">
      <w:pPr>
        <w:rPr>
          <w:lang w:bidi="fr-FR"/>
        </w:rPr>
      </w:pPr>
    </w:p>
    <w:p w14:paraId="45DBB26D" w14:textId="1858C8CE" w:rsidR="00B82063" w:rsidRPr="00B82063" w:rsidRDefault="00B82063" w:rsidP="00B82063">
      <w:pPr>
        <w:rPr>
          <w:lang w:bidi="fr-FR"/>
        </w:rPr>
      </w:pPr>
    </w:p>
    <w:p w14:paraId="211C5789" w14:textId="5756EE4C" w:rsidR="00B82063" w:rsidRPr="00B82063" w:rsidRDefault="00B82063" w:rsidP="00B82063">
      <w:pPr>
        <w:rPr>
          <w:lang w:bidi="fr-FR"/>
        </w:rPr>
      </w:pPr>
    </w:p>
    <w:p w14:paraId="3D00B70C" w14:textId="5F7B0E3D" w:rsidR="00B82063" w:rsidRPr="00B82063" w:rsidRDefault="00B82063" w:rsidP="00B82063">
      <w:pPr>
        <w:rPr>
          <w:lang w:bidi="fr-FR"/>
        </w:rPr>
      </w:pPr>
    </w:p>
    <w:p w14:paraId="0EDE33EC" w14:textId="7D7A9E93" w:rsidR="00B82063" w:rsidRPr="00B82063" w:rsidRDefault="00B82063" w:rsidP="00B82063">
      <w:pPr>
        <w:rPr>
          <w:lang w:bidi="fr-FR"/>
        </w:rPr>
      </w:pPr>
    </w:p>
    <w:p w14:paraId="6422764B" w14:textId="1921160E" w:rsidR="00B82063" w:rsidRPr="00B82063" w:rsidRDefault="00B82063" w:rsidP="00B82063">
      <w:pPr>
        <w:rPr>
          <w:lang w:bidi="fr-FR"/>
        </w:rPr>
      </w:pPr>
    </w:p>
    <w:p w14:paraId="2557E5C3" w14:textId="3816390A" w:rsidR="00B82063" w:rsidRPr="00B82063" w:rsidRDefault="00B82063" w:rsidP="00B82063">
      <w:pPr>
        <w:rPr>
          <w:lang w:bidi="fr-FR"/>
        </w:rPr>
      </w:pPr>
    </w:p>
    <w:p w14:paraId="47970E3F" w14:textId="090A6A05" w:rsidR="00B82063" w:rsidRPr="00B82063" w:rsidRDefault="00B82063" w:rsidP="00B82063">
      <w:pPr>
        <w:rPr>
          <w:lang w:bidi="fr-FR"/>
        </w:rPr>
      </w:pPr>
    </w:p>
    <w:p w14:paraId="6F920134" w14:textId="4F451B5B" w:rsidR="00B82063" w:rsidRPr="00B82063" w:rsidRDefault="00B82063" w:rsidP="00B82063">
      <w:pPr>
        <w:rPr>
          <w:lang w:bidi="fr-FR"/>
        </w:rPr>
      </w:pPr>
    </w:p>
    <w:p w14:paraId="29374874" w14:textId="48E34E2D" w:rsidR="00B82063" w:rsidRPr="00B82063" w:rsidRDefault="00B82063" w:rsidP="00B82063">
      <w:pPr>
        <w:rPr>
          <w:lang w:bidi="fr-FR"/>
        </w:rPr>
      </w:pPr>
    </w:p>
    <w:p w14:paraId="533AEB7D" w14:textId="1668FDC5" w:rsidR="00B82063" w:rsidRPr="00B82063" w:rsidRDefault="00B82063" w:rsidP="00B82063">
      <w:pPr>
        <w:rPr>
          <w:lang w:bidi="fr-FR"/>
        </w:rPr>
      </w:pPr>
    </w:p>
    <w:p w14:paraId="54DC1C7F" w14:textId="1B3E1B3E" w:rsidR="00B82063" w:rsidRPr="00B82063" w:rsidRDefault="00B82063" w:rsidP="00B82063">
      <w:pPr>
        <w:rPr>
          <w:lang w:bidi="fr-FR"/>
        </w:rPr>
      </w:pPr>
    </w:p>
    <w:p w14:paraId="38A7CA9A" w14:textId="18144ED0" w:rsidR="00B82063" w:rsidRPr="00B82063" w:rsidRDefault="00B82063" w:rsidP="00B82063">
      <w:pPr>
        <w:rPr>
          <w:lang w:bidi="fr-FR"/>
        </w:rPr>
      </w:pPr>
    </w:p>
    <w:p w14:paraId="5E20455F" w14:textId="1712361D" w:rsidR="00B82063" w:rsidRPr="00B82063" w:rsidRDefault="00B82063" w:rsidP="00B82063">
      <w:pPr>
        <w:rPr>
          <w:lang w:bidi="fr-FR"/>
        </w:rPr>
      </w:pPr>
    </w:p>
    <w:p w14:paraId="30B2BFE4" w14:textId="547860FF" w:rsidR="00B82063" w:rsidRPr="00B82063" w:rsidRDefault="00B82063" w:rsidP="00B82063">
      <w:pPr>
        <w:rPr>
          <w:lang w:bidi="fr-FR"/>
        </w:rPr>
      </w:pPr>
    </w:p>
    <w:p w14:paraId="292E084E" w14:textId="660160DD" w:rsidR="00B82063" w:rsidRPr="00B82063" w:rsidRDefault="00B82063" w:rsidP="00B82063">
      <w:pPr>
        <w:rPr>
          <w:lang w:bidi="fr-FR"/>
        </w:rPr>
      </w:pPr>
    </w:p>
    <w:p w14:paraId="5DEDF7E4" w14:textId="0D4BDE77" w:rsidR="00B82063" w:rsidRPr="00B82063" w:rsidRDefault="00B82063" w:rsidP="00B82063">
      <w:pPr>
        <w:rPr>
          <w:lang w:bidi="fr-FR"/>
        </w:rPr>
      </w:pPr>
    </w:p>
    <w:p w14:paraId="32A23FA4" w14:textId="15704A33" w:rsidR="00B82063" w:rsidRPr="00B82063" w:rsidRDefault="00B82063" w:rsidP="00B82063">
      <w:pPr>
        <w:rPr>
          <w:lang w:bidi="fr-FR"/>
        </w:rPr>
      </w:pPr>
    </w:p>
    <w:p w14:paraId="0FDB5548" w14:textId="6C635AF5" w:rsidR="00B82063" w:rsidRPr="00B82063" w:rsidRDefault="00B82063" w:rsidP="00B82063">
      <w:pPr>
        <w:rPr>
          <w:lang w:bidi="fr-FR"/>
        </w:rPr>
      </w:pPr>
    </w:p>
    <w:p w14:paraId="3AA564DC" w14:textId="761B2F80" w:rsidR="00B82063" w:rsidRPr="00B82063" w:rsidRDefault="00B82063" w:rsidP="00B82063">
      <w:pPr>
        <w:rPr>
          <w:lang w:bidi="fr-FR"/>
        </w:rPr>
      </w:pPr>
    </w:p>
    <w:p w14:paraId="0BFA2AB4" w14:textId="1744EFC5" w:rsidR="00B82063" w:rsidRPr="00B82063" w:rsidRDefault="00B82063" w:rsidP="00B82063">
      <w:pPr>
        <w:rPr>
          <w:lang w:bidi="fr-FR"/>
        </w:rPr>
      </w:pPr>
    </w:p>
    <w:p w14:paraId="4AAF0AC5" w14:textId="383CF5DE" w:rsidR="00B82063" w:rsidRPr="00B82063" w:rsidRDefault="00B82063" w:rsidP="00B82063">
      <w:pPr>
        <w:rPr>
          <w:lang w:bidi="fr-FR"/>
        </w:rPr>
      </w:pPr>
    </w:p>
    <w:p w14:paraId="15B1185F" w14:textId="4600BC5E" w:rsidR="00B82063" w:rsidRPr="00B82063" w:rsidRDefault="00B82063" w:rsidP="00B82063">
      <w:pPr>
        <w:rPr>
          <w:lang w:bidi="fr-FR"/>
        </w:rPr>
      </w:pPr>
    </w:p>
    <w:p w14:paraId="25474368" w14:textId="39F1BDC8" w:rsidR="00B82063" w:rsidRPr="00B82063" w:rsidRDefault="00B82063" w:rsidP="00B82063">
      <w:pPr>
        <w:rPr>
          <w:lang w:bidi="fr-FR"/>
        </w:rPr>
      </w:pPr>
    </w:p>
    <w:p w14:paraId="0A0A62B3" w14:textId="4B79139D" w:rsidR="00B82063" w:rsidRPr="00B82063" w:rsidRDefault="00B82063" w:rsidP="00B82063">
      <w:pPr>
        <w:rPr>
          <w:lang w:bidi="fr-FR"/>
        </w:rPr>
      </w:pPr>
    </w:p>
    <w:p w14:paraId="7EF25CC7" w14:textId="32DE29F7" w:rsidR="00B82063" w:rsidRPr="00B82063" w:rsidRDefault="00B82063" w:rsidP="00B82063">
      <w:pPr>
        <w:rPr>
          <w:lang w:bidi="fr-FR"/>
        </w:rPr>
      </w:pPr>
    </w:p>
    <w:p w14:paraId="0FFCC352" w14:textId="6EDDEB6A" w:rsidR="00B82063" w:rsidRPr="00B82063" w:rsidRDefault="00B82063" w:rsidP="00B82063">
      <w:pPr>
        <w:rPr>
          <w:lang w:bidi="fr-FR"/>
        </w:rPr>
      </w:pPr>
    </w:p>
    <w:p w14:paraId="529D3E6A" w14:textId="75703A8D" w:rsidR="00B82063" w:rsidRPr="00B82063" w:rsidRDefault="00B82063" w:rsidP="00B82063">
      <w:pPr>
        <w:rPr>
          <w:lang w:bidi="fr-FR"/>
        </w:rPr>
      </w:pPr>
    </w:p>
    <w:p w14:paraId="6D832F74" w14:textId="5CC05546" w:rsidR="00B82063" w:rsidRPr="00B82063" w:rsidRDefault="00B82063" w:rsidP="00B82063">
      <w:pPr>
        <w:rPr>
          <w:lang w:bidi="fr-FR"/>
        </w:rPr>
      </w:pPr>
    </w:p>
    <w:p w14:paraId="59943A11" w14:textId="26847DA3" w:rsidR="00B82063" w:rsidRPr="00B82063" w:rsidRDefault="00B82063" w:rsidP="00B82063">
      <w:pPr>
        <w:rPr>
          <w:lang w:bidi="fr-FR"/>
        </w:rPr>
      </w:pPr>
    </w:p>
    <w:p w14:paraId="43D4996D" w14:textId="008EA91E" w:rsidR="00B82063" w:rsidRPr="00B82063" w:rsidRDefault="00F82F04" w:rsidP="00B82063">
      <w:pPr>
        <w:rPr>
          <w:lang w:bidi="fr-FR"/>
        </w:rPr>
      </w:pPr>
      <w:r w:rsidRPr="00792F8E">
        <w:rPr>
          <w:noProof/>
          <w:lang w:bidi="fr-FR"/>
        </w:rPr>
        <mc:AlternateContent>
          <mc:Choice Requires="wps">
            <w:drawing>
              <wp:anchor distT="0" distB="0" distL="114300" distR="114300" simplePos="0" relativeHeight="251671040" behindDoc="0" locked="0" layoutInCell="1" allowOverlap="1" wp14:anchorId="6137442D" wp14:editId="63641F90">
                <wp:simplePos x="0" y="0"/>
                <wp:positionH relativeFrom="margin">
                  <wp:posOffset>14183770</wp:posOffset>
                </wp:positionH>
                <wp:positionV relativeFrom="paragraph">
                  <wp:posOffset>33780</wp:posOffset>
                </wp:positionV>
                <wp:extent cx="433415"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33415" cy="398145"/>
                        </a:xfrm>
                        <a:prstGeom prst="rect">
                          <a:avLst/>
                        </a:prstGeom>
                        <a:blipFill>
                          <a:blip r:embed="rId93">
                            <a:extLst>
                              <a:ext uri="{96DAC541-7B7A-43D3-8B79-37D633B846F1}">
                                <asvg:svgBlip xmlns:asvg="http://schemas.microsoft.com/office/drawing/2016/SVG/main" r:embed="rId94"/>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95" style="position:absolute;margin-left:1116.85pt;margin-top:2.65pt;width:34.15pt;height:31.3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" stroked="f" strokeweight="1pt">
                <v:fill r:id="rId95"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p>
    <w:p w14:paraId="272E32E3" w14:textId="3262FEA4" w:rsidR="00B82063" w:rsidRPr="00B82063" w:rsidRDefault="00B82063" w:rsidP="00B82063">
      <w:pPr>
        <w:rPr>
          <w:lang w:bidi="fr-FR"/>
        </w:rPr>
      </w:pPr>
    </w:p>
    <w:p w14:paraId="1ACF9AB2" w14:textId="296E4C39" w:rsidR="00B82063" w:rsidRPr="00B82063" w:rsidRDefault="00B82063" w:rsidP="00B82063">
      <w:pPr>
        <w:rPr>
          <w:lang w:bidi="fr-FR"/>
        </w:rPr>
      </w:pPr>
    </w:p>
    <w:p w14:paraId="076EEAF8" w14:textId="7FB94F2D" w:rsidR="00B82063" w:rsidRPr="00B82063" w:rsidRDefault="00B82063" w:rsidP="00B82063">
      <w:pPr>
        <w:rPr>
          <w:lang w:bidi="fr-FR"/>
        </w:rPr>
      </w:pPr>
    </w:p>
    <w:p w14:paraId="34A03649" w14:textId="031F72AE" w:rsidR="00B82063" w:rsidRDefault="00F8067D" w:rsidP="00B82063">
      <w:pPr>
        <w:rPr>
          <w:lang w:bidi="fr-FR"/>
        </w:rPr>
      </w:pPr>
      <w:r w:rsidRPr="00EC4912">
        <w:rPr>
          <w:noProof/>
          <w:lang w:bidi="fr-FR"/>
        </w:rPr>
        <mc:AlternateContent>
          <mc:Choice Requires="wpg">
            <w:drawing>
              <wp:anchor distT="0" distB="0" distL="114300" distR="114300" simplePos="0" relativeHeight="251623936" behindDoc="0" locked="0" layoutInCell="1" allowOverlap="1" wp14:anchorId="50595FB6" wp14:editId="28940FCC">
                <wp:simplePos x="0" y="0"/>
                <wp:positionH relativeFrom="column">
                  <wp:posOffset>7560978</wp:posOffset>
                </wp:positionH>
                <wp:positionV relativeFrom="paragraph">
                  <wp:posOffset>89131</wp:posOffset>
                </wp:positionV>
                <wp:extent cx="5468620" cy="1586024"/>
                <wp:effectExtent l="0" t="0" r="0" b="0"/>
                <wp:wrapNone/>
                <wp:docPr id="184" name="Groupe 184"/>
                <wp:cNvGraphicFramePr/>
                <a:graphic xmlns:a="http://schemas.openxmlformats.org/drawingml/2006/main">
                  <a:graphicData uri="http://schemas.microsoft.com/office/word/2010/wordprocessingGroup">
                    <wpg:wgp>
                      <wpg:cNvGrpSpPr/>
                      <wpg:grpSpPr>
                        <a:xfrm>
                          <a:off x="0" y="0"/>
                          <a:ext cx="5468620" cy="1586024"/>
                          <a:chOff x="0" y="0"/>
                          <a:chExt cx="3378200" cy="2509817"/>
                        </a:xfrm>
                      </wpg:grpSpPr>
                      <wps:wsp>
                        <wps:cNvPr id="185" name="Ellipse 185"/>
                        <wps:cNvSpPr/>
                        <wps:spPr>
                          <a:xfrm>
                            <a:off x="1143131" y="1017989"/>
                            <a:ext cx="525186" cy="809900"/>
                          </a:xfrm>
                          <a:prstGeom prst="ellipse">
                            <a:avLst/>
                          </a:prstGeom>
                          <a:solidFill>
                            <a:srgbClr val="63A7DA"/>
                          </a:solidFill>
                          <a:ln w="12700" cap="flat" cmpd="sng" algn="ctr">
                            <a:solidFill>
                              <a:srgbClr val="63A7DA"/>
                            </a:solidFill>
                            <a:prstDash val="solid"/>
                            <a:miter lim="800000"/>
                          </a:ln>
                          <a:effectLst/>
                        </wps:spPr>
                        <wps:txbx>
                          <w:txbxContent>
                            <w:p w14:paraId="08B5718F" w14:textId="647FAD69" w:rsidR="00EC4912" w:rsidRPr="00E8742B" w:rsidRDefault="00273073" w:rsidP="00EC4912">
                              <w:pPr>
                                <w:jc w:val="center"/>
                                <w:rPr>
                                  <w:rFonts w:ascii="Calibri" w:hAnsi="Calibri" w:cs="Calibri"/>
                                  <w:color w:val="FFFFFF"/>
                                  <w:sz w:val="18"/>
                                  <w:szCs w:val="18"/>
                                </w:rPr>
                              </w:pPr>
                              <w:proofErr w:type="gramStart"/>
                              <w:r>
                                <w:rPr>
                                  <w:rFonts w:ascii="Calibri" w:hAnsi="Calibri" w:cs="Calibri"/>
                                  <w:color w:val="FFFFFF"/>
                                  <w:sz w:val="18"/>
                                  <w:szCs w:val="18"/>
                                </w:rPr>
                                <w:t>1</w:t>
                              </w:r>
                              <w:r w:rsidR="00D512A6">
                                <w:rPr>
                                  <w:rFonts w:ascii="Calibri" w:hAnsi="Calibri" w:cs="Calibri"/>
                                  <w:color w:val="FFFFFF"/>
                                  <w:sz w:val="18"/>
                                  <w:szCs w:val="18"/>
                                </w:rPr>
                                <w:t xml:space="preserve"> </w:t>
                              </w:r>
                              <w:r w:rsidR="00EC4912" w:rsidRPr="00E8742B">
                                <w:rPr>
                                  <w:rFonts w:ascii="Calibri" w:hAnsi="Calibri" w:cs="Calibri"/>
                                  <w:color w:val="FFFFFF"/>
                                  <w:sz w:val="18"/>
                                  <w:szCs w:val="18"/>
                                </w:rPr>
                                <w:t xml:space="preserve"> inscrit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Zone de texte 187"/>
                        <wps:cNvSpPr txBox="1"/>
                        <wps:spPr>
                          <a:xfrm>
                            <a:off x="854142" y="1951018"/>
                            <a:ext cx="1092200" cy="558799"/>
                          </a:xfrm>
                          <a:prstGeom prst="rect">
                            <a:avLst/>
                          </a:prstGeom>
                          <a:noFill/>
                          <a:ln w="6350">
                            <a:noFill/>
                          </a:ln>
                        </wps:spPr>
                        <wps:txb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Zone de texte 190"/>
                        <wps:cNvSpPr txBox="1"/>
                        <wps:spPr>
                          <a:xfrm>
                            <a:off x="1445339" y="1786156"/>
                            <a:ext cx="1092200" cy="558799"/>
                          </a:xfrm>
                          <a:prstGeom prst="rect">
                            <a:avLst/>
                          </a:prstGeom>
                          <a:noFill/>
                          <a:ln w="6350">
                            <a:noFill/>
                          </a:ln>
                        </wps:spPr>
                        <wps:txb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39" name="Groupe 1539"/>
                        <wpg:cNvGrpSpPr/>
                        <wpg:grpSpPr>
                          <a:xfrm>
                            <a:off x="0" y="0"/>
                            <a:ext cx="3378200" cy="1028797"/>
                            <a:chOff x="0" y="0"/>
                            <a:chExt cx="3378200" cy="1028797"/>
                          </a:xfrm>
                        </wpg:grpSpPr>
                        <wps:wsp>
                          <wps:cNvPr id="1542" name="Parenthèse ouvrante 1542"/>
                          <wps:cNvSpPr/>
                          <wps:spPr>
                            <a:xfrm rot="5400000">
                              <a:off x="1503498" y="543843"/>
                              <a:ext cx="304060" cy="665848"/>
                            </a:xfrm>
                            <a:prstGeom prst="leftBracket">
                              <a:avLst/>
                            </a:prstGeom>
                            <a:noFill/>
                            <a:ln w="9525" cap="flat" cmpd="sng" algn="ctr">
                              <a:solidFill>
                                <a:srgbClr val="63A7DA"/>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595FB6" id="Groupe 184" o:spid="_x0000_s1096" style="position:absolute;margin-left:595.35pt;margin-top:7pt;width:430.6pt;height:124.9pt;z-index:251623936;mso-width-relative:margin;mso-height-relative:margin" coordsize="33782,25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">
                <v:oval id="Ellipse 185" o:spid="_x0000_s1097" style="position:absolute;left:11431;top:10179;width:5252;height:8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" fillcolor="#63a7da" strokecolor="#63a7da" strokeweight="1pt">
                  <v:stroke joinstyle="miter"/>
                  <v:textbox>
                    <w:txbxContent>
                      <w:p w14:paraId="08B5718F" w14:textId="647FAD69" w:rsidR="00EC4912" w:rsidRPr="00E8742B" w:rsidRDefault="00273073" w:rsidP="00EC4912">
                        <w:pPr>
                          <w:jc w:val="center"/>
                          <w:rPr>
                            <w:rFonts w:ascii="Calibri" w:hAnsi="Calibri" w:cs="Calibri"/>
                            <w:color w:val="FFFFFF"/>
                            <w:sz w:val="18"/>
                            <w:szCs w:val="18"/>
                          </w:rPr>
                        </w:pPr>
                        <w:proofErr w:type="gramStart"/>
                        <w:r>
                          <w:rPr>
                            <w:rFonts w:ascii="Calibri" w:hAnsi="Calibri" w:cs="Calibri"/>
                            <w:color w:val="FFFFFF"/>
                            <w:sz w:val="18"/>
                            <w:szCs w:val="18"/>
                          </w:rPr>
                          <w:t>1</w:t>
                        </w:r>
                        <w:r w:rsidR="00D512A6">
                          <w:rPr>
                            <w:rFonts w:ascii="Calibri" w:hAnsi="Calibri" w:cs="Calibri"/>
                            <w:color w:val="FFFFFF"/>
                            <w:sz w:val="18"/>
                            <w:szCs w:val="18"/>
                          </w:rPr>
                          <w:t xml:space="preserve"> </w:t>
                        </w:r>
                        <w:r w:rsidR="00EC4912" w:rsidRPr="00E8742B">
                          <w:rPr>
                            <w:rFonts w:ascii="Calibri" w:hAnsi="Calibri" w:cs="Calibri"/>
                            <w:color w:val="FFFFFF"/>
                            <w:sz w:val="18"/>
                            <w:szCs w:val="18"/>
                          </w:rPr>
                          <w:t xml:space="preserve"> inscrit</w:t>
                        </w:r>
                        <w:proofErr w:type="gramEnd"/>
                      </w:p>
                    </w:txbxContent>
                  </v:textbox>
                </v:oval>
                <v:shape id="Zone de texte 187" o:spid="_x0000_s1098" type="#_x0000_t202" style="position:absolute;left:8541;top:19510;width:1092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v:textbox>
                </v:shape>
                <v:shape id="Zone de texte 190" o:spid="_x0000_s1099" type="#_x0000_t202" style="position:absolute;left:14453;top:17861;width:1092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v:textbox>
                </v:shape>
                <v:group id="Groupe 1539" o:spid="_x0000_s1100" style="position:absolute;width:33782;height:10287" coordsize="33782,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542" o:spid="_x0000_s1101" type="#_x0000_t85" style="position:absolute;left:15035;top:5438;width:3040;height:66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" adj="822" strokecolor="#63a7da">
                    <v:stroke dashstyle="dash"/>
                  </v:shape>
                  <v:shape id="Zone de texte 1544" o:spid="_x0000_s1102"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v:group>
            </w:pict>
          </mc:Fallback>
        </mc:AlternateContent>
      </w:r>
    </w:p>
    <w:p w14:paraId="5DB9CAB9" w14:textId="19535701" w:rsidR="00B82063" w:rsidRPr="00B82063" w:rsidRDefault="00B82063" w:rsidP="00B82063">
      <w:pPr>
        <w:rPr>
          <w:lang w:bidi="fr-FR"/>
        </w:rPr>
      </w:pPr>
    </w:p>
    <w:p w14:paraId="777FB4E5" w14:textId="3CF8E4EE" w:rsidR="00B82063" w:rsidRDefault="00820D4C" w:rsidP="00B82063">
      <w:pPr>
        <w:rPr>
          <w:lang w:bidi="fr-FR"/>
        </w:rPr>
      </w:pPr>
      <w:r>
        <w:rPr>
          <w:noProof/>
        </w:rPr>
        <mc:AlternateContent>
          <mc:Choice Requires="wps">
            <w:drawing>
              <wp:anchor distT="0" distB="0" distL="114300" distR="114300" simplePos="0" relativeHeight="251708416" behindDoc="0" locked="0" layoutInCell="1" allowOverlap="1" wp14:anchorId="0D73EF99" wp14:editId="20889EDE">
                <wp:simplePos x="0" y="0"/>
                <wp:positionH relativeFrom="column">
                  <wp:posOffset>10251323</wp:posOffset>
                </wp:positionH>
                <wp:positionV relativeFrom="paragraph">
                  <wp:posOffset>8453</wp:posOffset>
                </wp:positionV>
                <wp:extent cx="10322" cy="269563"/>
                <wp:effectExtent l="0" t="0" r="27940" b="0"/>
                <wp:wrapNone/>
                <wp:docPr id="9" name="Connecteur droit 9"/>
                <wp:cNvGraphicFramePr/>
                <a:graphic xmlns:a="http://schemas.openxmlformats.org/drawingml/2006/main">
                  <a:graphicData uri="http://schemas.microsoft.com/office/word/2010/wordprocessingShape">
                    <wps:wsp>
                      <wps:cNvCnPr/>
                      <wps:spPr>
                        <a:xfrm>
                          <a:off x="0" y="0"/>
                          <a:ext cx="10322" cy="269563"/>
                        </a:xfrm>
                        <a:prstGeom prst="line">
                          <a:avLst/>
                        </a:prstGeom>
                        <a:noFill/>
                        <a:ln w="9525" cap="flat" cmpd="sng" algn="ctr">
                          <a:solidFill>
                            <a:srgbClr val="63A7DA"/>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175B448F" id="Connecteur droit 9"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7.2pt,.65pt" to="808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" strokecolor="#63a7da">
                <v:stroke dashstyle="dash"/>
              </v:line>
            </w:pict>
          </mc:Fallback>
        </mc:AlternateContent>
      </w:r>
      <w:r w:rsidR="00465CE9">
        <w:rPr>
          <w:noProof/>
          <w:color w:val="auto"/>
          <w:kern w:val="0"/>
          <w:sz w:val="24"/>
          <w:szCs w:val="24"/>
          <w:lang w:val="fr-BE" w:eastAsia="fr-BE"/>
        </w:rPr>
        <mc:AlternateContent>
          <mc:Choice Requires="wps">
            <w:drawing>
              <wp:anchor distT="0" distB="0" distL="114300" distR="114300" simplePos="0" relativeHeight="251706368" behindDoc="0" locked="0" layoutInCell="1" allowOverlap="1" wp14:anchorId="14130FDC" wp14:editId="5461444F">
                <wp:simplePos x="0" y="0"/>
                <wp:positionH relativeFrom="column">
                  <wp:posOffset>3683000</wp:posOffset>
                </wp:positionH>
                <wp:positionV relativeFrom="paragraph">
                  <wp:posOffset>39647</wp:posOffset>
                </wp:positionV>
                <wp:extent cx="755015" cy="339725"/>
                <wp:effectExtent l="0" t="0" r="0" b="3175"/>
                <wp:wrapNone/>
                <wp:docPr id="132" name="Zone de texte 132"/>
                <wp:cNvGraphicFramePr/>
                <a:graphic xmlns:a="http://schemas.openxmlformats.org/drawingml/2006/main">
                  <a:graphicData uri="http://schemas.microsoft.com/office/word/2010/wordprocessingShape">
                    <wps:wsp>
                      <wps:cNvSpPr txBox="1"/>
                      <wps:spPr>
                        <a:xfrm>
                          <a:off x="0" y="0"/>
                          <a:ext cx="755015" cy="339725"/>
                        </a:xfrm>
                        <a:prstGeom prst="rect">
                          <a:avLst/>
                        </a:prstGeom>
                        <a:noFill/>
                        <a:ln w="6350">
                          <a:noFill/>
                        </a:ln>
                      </wps:spPr>
                      <wps:txbx>
                        <w:txbxContent>
                          <w:p w14:paraId="3A54321B" w14:textId="31C2B65F" w:rsidR="00465CE9" w:rsidRDefault="00182156" w:rsidP="00465CE9">
                            <w:pPr>
                              <w:rPr>
                                <w:rFonts w:ascii="Calibri" w:hAnsi="Calibri" w:cs="Calibri"/>
                                <w:b/>
                                <w:bCs/>
                                <w:color w:val="63A7DA"/>
                                <w:sz w:val="22"/>
                                <w:szCs w:val="22"/>
                              </w:rPr>
                            </w:pPr>
                            <w:r>
                              <w:rPr>
                                <w:rFonts w:ascii="Calibri" w:hAnsi="Calibri" w:cs="Calibri"/>
                                <w:b/>
                                <w:bCs/>
                                <w:color w:val="63A7DA"/>
                                <w:sz w:val="22"/>
                                <w:szCs w:val="22"/>
                              </w:rPr>
                              <w:t>7</w:t>
                            </w:r>
                            <w:r w:rsidR="00465CE9">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130FDC" id="Zone de texte 132" o:spid="_x0000_s1104" type="#_x0000_t202" style="position:absolute;margin-left:290pt;margin-top:3.1pt;width:59.45pt;height:26.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" filled="f" stroked="f" strokeweight=".5pt">
                <v:textbox>
                  <w:txbxContent>
                    <w:p w14:paraId="3A54321B" w14:textId="31C2B65F" w:rsidR="00465CE9" w:rsidRDefault="00182156" w:rsidP="00465CE9">
                      <w:pPr>
                        <w:rPr>
                          <w:rFonts w:ascii="Calibri" w:hAnsi="Calibri" w:cs="Calibri"/>
                          <w:b/>
                          <w:bCs/>
                          <w:color w:val="63A7DA"/>
                          <w:sz w:val="22"/>
                          <w:szCs w:val="22"/>
                        </w:rPr>
                      </w:pPr>
                      <w:r>
                        <w:rPr>
                          <w:rFonts w:ascii="Calibri" w:hAnsi="Calibri" w:cs="Calibri"/>
                          <w:b/>
                          <w:bCs/>
                          <w:color w:val="63A7DA"/>
                          <w:sz w:val="22"/>
                          <w:szCs w:val="22"/>
                        </w:rPr>
                        <w:t>7</w:t>
                      </w:r>
                      <w:r w:rsidR="00465CE9">
                        <w:rPr>
                          <w:rFonts w:ascii="Calibri" w:hAnsi="Calibri" w:cs="Calibri"/>
                          <w:b/>
                          <w:bCs/>
                          <w:color w:val="63A7DA"/>
                          <w:sz w:val="22"/>
                          <w:szCs w:val="22"/>
                        </w:rPr>
                        <w:t xml:space="preserve"> OE</w:t>
                      </w:r>
                    </w:p>
                  </w:txbxContent>
                </v:textbox>
              </v:shape>
            </w:pict>
          </mc:Fallback>
        </mc:AlternateContent>
      </w:r>
    </w:p>
    <w:p w14:paraId="678F000A" w14:textId="11942A1E" w:rsidR="00B82063" w:rsidRPr="00B82063" w:rsidRDefault="0048459D" w:rsidP="00B82063">
      <w:pPr>
        <w:tabs>
          <w:tab w:val="left" w:pos="3880"/>
        </w:tabs>
        <w:rPr>
          <w:lang w:bidi="fr-FR"/>
        </w:rPr>
      </w:pPr>
      <w:r>
        <w:rPr>
          <w:noProof/>
        </w:rPr>
        <mc:AlternateContent>
          <mc:Choice Requires="wps">
            <w:drawing>
              <wp:anchor distT="0" distB="0" distL="114300" distR="114300" simplePos="0" relativeHeight="251645440" behindDoc="0" locked="0" layoutInCell="1" allowOverlap="1" wp14:anchorId="79498E79" wp14:editId="762130BD">
                <wp:simplePos x="0" y="0"/>
                <wp:positionH relativeFrom="column">
                  <wp:posOffset>10369936</wp:posOffset>
                </wp:positionH>
                <wp:positionV relativeFrom="paragraph">
                  <wp:posOffset>288455</wp:posOffset>
                </wp:positionV>
                <wp:extent cx="856615" cy="514350"/>
                <wp:effectExtent l="0" t="0" r="19685" b="19050"/>
                <wp:wrapNone/>
                <wp:docPr id="213" name="Ellipse 213"/>
                <wp:cNvGraphicFramePr/>
                <a:graphic xmlns:a="http://schemas.openxmlformats.org/drawingml/2006/main">
                  <a:graphicData uri="http://schemas.microsoft.com/office/word/2010/wordprocessingShape">
                    <wps:wsp>
                      <wps:cNvSpPr/>
                      <wps:spPr>
                        <a:xfrm>
                          <a:off x="0" y="0"/>
                          <a:ext cx="856615" cy="514350"/>
                        </a:xfrm>
                        <a:prstGeom prst="ellipse">
                          <a:avLst/>
                        </a:prstGeom>
                        <a:solidFill>
                          <a:srgbClr val="63A7DA"/>
                        </a:solidFill>
                        <a:ln w="12700" cap="flat" cmpd="sng" algn="ctr">
                          <a:solidFill>
                            <a:srgbClr val="63A7DA"/>
                          </a:solidFill>
                          <a:prstDash val="solid"/>
                          <a:miter lim="800000"/>
                        </a:ln>
                        <a:effectLst/>
                      </wps:spPr>
                      <wps:txbx>
                        <w:txbxContent>
                          <w:p w14:paraId="1FB229A2" w14:textId="2CD17F96" w:rsidR="00DD3AC6" w:rsidRPr="00E8742B" w:rsidRDefault="00273073" w:rsidP="00DD3AC6">
                            <w:pPr>
                              <w:jc w:val="center"/>
                              <w:rPr>
                                <w:rFonts w:ascii="Calibri" w:hAnsi="Calibri" w:cs="Calibri"/>
                                <w:color w:val="FFFFFF"/>
                                <w:sz w:val="18"/>
                                <w:szCs w:val="18"/>
                              </w:rPr>
                            </w:pPr>
                            <w:r>
                              <w:rPr>
                                <w:rFonts w:ascii="Calibri" w:hAnsi="Calibri" w:cs="Calibri"/>
                                <w:color w:val="FFFFFF"/>
                                <w:sz w:val="18"/>
                                <w:szCs w:val="18"/>
                              </w:rPr>
                              <w:t xml:space="preserve">13 </w:t>
                            </w:r>
                            <w:r w:rsidR="00DD3AC6"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498E79" id="Ellipse 213" o:spid="_x0000_s1104" style="position:absolute;margin-left:816.55pt;margin-top:22.7pt;width:67.45pt;height:40.5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" fillcolor="#63a7da" strokecolor="#63a7da" strokeweight="1pt">
                <v:stroke joinstyle="miter"/>
                <v:textbox>
                  <w:txbxContent>
                    <w:p w14:paraId="1FB229A2" w14:textId="2CD17F96" w:rsidR="00DD3AC6" w:rsidRPr="00E8742B" w:rsidRDefault="00273073" w:rsidP="00DD3AC6">
                      <w:pPr>
                        <w:jc w:val="center"/>
                        <w:rPr>
                          <w:rFonts w:ascii="Calibri" w:hAnsi="Calibri" w:cs="Calibri"/>
                          <w:color w:val="FFFFFF"/>
                          <w:sz w:val="18"/>
                          <w:szCs w:val="18"/>
                        </w:rPr>
                      </w:pPr>
                      <w:r>
                        <w:rPr>
                          <w:rFonts w:ascii="Calibri" w:hAnsi="Calibri" w:cs="Calibri"/>
                          <w:color w:val="FFFFFF"/>
                          <w:sz w:val="18"/>
                          <w:szCs w:val="18"/>
                        </w:rPr>
                        <w:t xml:space="preserve">13 </w:t>
                      </w:r>
                      <w:r w:rsidR="00DD3AC6" w:rsidRPr="00E8742B">
                        <w:rPr>
                          <w:rFonts w:ascii="Calibri" w:hAnsi="Calibri" w:cs="Calibri"/>
                          <w:color w:val="FFFFFF"/>
                          <w:sz w:val="18"/>
                          <w:szCs w:val="18"/>
                        </w:rPr>
                        <w:t>inscrits</w:t>
                      </w:r>
                    </w:p>
                  </w:txbxContent>
                </v:textbox>
              </v:oval>
            </w:pict>
          </mc:Fallback>
        </mc:AlternateContent>
      </w:r>
      <w:r w:rsidR="00B82063">
        <w:rPr>
          <w:noProof/>
          <w:color w:val="auto"/>
          <w:kern w:val="0"/>
          <w:sz w:val="24"/>
          <w:szCs w:val="24"/>
          <w:lang w:val="fr-BE" w:eastAsia="fr-BE"/>
        </w:rPr>
        <mc:AlternateContent>
          <mc:Choice Requires="wpg">
            <w:drawing>
              <wp:anchor distT="0" distB="0" distL="114300" distR="114300" simplePos="0" relativeHeight="251704320" behindDoc="0" locked="0" layoutInCell="1" allowOverlap="1" wp14:anchorId="2E79A650" wp14:editId="2302A8C7">
                <wp:simplePos x="0" y="0"/>
                <wp:positionH relativeFrom="column">
                  <wp:posOffset>3200400</wp:posOffset>
                </wp:positionH>
                <wp:positionV relativeFrom="paragraph">
                  <wp:posOffset>294428</wp:posOffset>
                </wp:positionV>
                <wp:extent cx="1369695" cy="934720"/>
                <wp:effectExtent l="0" t="0" r="0" b="0"/>
                <wp:wrapNone/>
                <wp:docPr id="168" name="Groupe 168"/>
                <wp:cNvGraphicFramePr/>
                <a:graphic xmlns:a="http://schemas.openxmlformats.org/drawingml/2006/main">
                  <a:graphicData uri="http://schemas.microsoft.com/office/word/2010/wordprocessingGroup">
                    <wpg:wgp>
                      <wpg:cNvGrpSpPr/>
                      <wpg:grpSpPr>
                        <a:xfrm>
                          <a:off x="0" y="0"/>
                          <a:ext cx="1369695" cy="934720"/>
                          <a:chOff x="0" y="0"/>
                          <a:chExt cx="1369772" cy="934747"/>
                        </a:xfrm>
                      </wpg:grpSpPr>
                      <wps:wsp>
                        <wps:cNvPr id="220" name="Organigramme : Connecteur 220"/>
                        <wps:cNvSpPr/>
                        <wps:spPr>
                          <a:xfrm>
                            <a:off x="414867" y="0"/>
                            <a:ext cx="601134" cy="483594"/>
                          </a:xfrm>
                          <a:prstGeom prst="flowChartConnector">
                            <a:avLst/>
                          </a:prstGeom>
                          <a:ln w="19050"/>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1" name="Graphique 73" descr="Pelleteuse avec un remplissage uni"/>
                          <pic:cNvPicPr>
                            <a:picLocks noChangeAspect="1"/>
                          </pic:cNvPicPr>
                        </pic:nvPicPr>
                        <pic:blipFill>
                          <a:blip r:embed="rId96">
                            <a:extLst>
                              <a:ext uri="{28A0092B-C50C-407E-A947-70E740481C1C}">
                                <a14:useLocalDpi xmlns:a14="http://schemas.microsoft.com/office/drawing/2010/main" val="0"/>
                              </a:ext>
                              <a:ext uri="{96DAC541-7B7A-43D3-8B79-37D633B846F1}">
                                <asvg:svgBlip xmlns:asvg="http://schemas.microsoft.com/office/drawing/2016/SVG/main" r:embed="rId97"/>
                              </a:ext>
                            </a:extLst>
                          </a:blip>
                          <a:srcRect/>
                          <a:stretch/>
                        </pic:blipFill>
                        <pic:spPr>
                          <a:xfrm>
                            <a:off x="499533" y="25400"/>
                            <a:ext cx="407035" cy="443865"/>
                          </a:xfrm>
                          <a:prstGeom prst="rect">
                            <a:avLst/>
                          </a:prstGeom>
                        </pic:spPr>
                      </pic:pic>
                      <wps:wsp>
                        <wps:cNvPr id="222" name="Zone de texte 74"/>
                        <wps:cNvSpPr txBox="1"/>
                        <wps:spPr>
                          <a:xfrm>
                            <a:off x="0" y="550334"/>
                            <a:ext cx="1369772" cy="384413"/>
                          </a:xfrm>
                          <a:prstGeom prst="rect">
                            <a:avLst/>
                          </a:prstGeom>
                          <a:noFill/>
                          <a:ln w="6350">
                            <a:noFill/>
                          </a:ln>
                        </wps:spPr>
                        <wps:txbx>
                          <w:txbxContent>
                            <w:p w14:paraId="0BEE123F" w14:textId="77777777" w:rsidR="00B82063" w:rsidRDefault="00B82063" w:rsidP="00B82063">
                              <w:pPr>
                                <w:jc w:val="center"/>
                                <w:rPr>
                                  <w:rFonts w:ascii="Calibri" w:hAnsi="Calibri" w:cs="Calibri"/>
                                  <w:b/>
                                  <w:bCs/>
                                  <w:color w:val="63A7DA"/>
                                  <w:sz w:val="22"/>
                                  <w:szCs w:val="22"/>
                                  <w:lang w:val="nl-NL"/>
                                </w:rPr>
                              </w:pPr>
                              <w:r>
                                <w:rPr>
                                  <w:rFonts w:ascii="Calibri" w:hAnsi="Calibri" w:cs="Calibri"/>
                                  <w:color w:val="63A7DA"/>
                                  <w:sz w:val="22"/>
                                  <w:szCs w:val="22"/>
                                  <w:lang w:val="nl-NL"/>
                                </w:rPr>
                                <w:t>CONSTRUCTION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E79A650" id="Groupe 168" o:spid="_x0000_s1106" style="position:absolute;margin-left:252pt;margin-top:23.2pt;width:107.85pt;height:73.6pt;z-index:251704320" coordsize="13697,9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">
                <v:shape id="Organigramme : Connecteur 220" o:spid="_x0000_s1107" type="#_x0000_t120" style="position:absolute;left:4148;width:6012;height:4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" fillcolor="white [3201]" strokecolor="#63a7da [3209]" strokeweight="1.5pt">
                  <v:stroke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73" o:spid="_x0000_s1108" type="#_x0000_t75" alt="Pelleteuse avec un remplissage uni" style="position:absolute;left:4995;top:254;width:4070;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">
                  <v:imagedata r:id="rId98" o:title="Pelleteuse avec un remplissage uni"/>
                </v:shape>
                <v:shape id="Zone de texte 74" o:spid="_x0000_s1109" type="#_x0000_t202" style="position:absolute;top:5503;width:13697;height:3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" filled="f" stroked="f" strokeweight=".5pt">
                  <v:textbox>
                    <w:txbxContent>
                      <w:p w14:paraId="0BEE123F" w14:textId="77777777" w:rsidR="00B82063" w:rsidRDefault="00B82063" w:rsidP="00B82063">
                        <w:pPr>
                          <w:jc w:val="center"/>
                          <w:rPr>
                            <w:rFonts w:ascii="Calibri" w:hAnsi="Calibri" w:cs="Calibri"/>
                            <w:b/>
                            <w:bCs/>
                            <w:color w:val="63A7DA"/>
                            <w:sz w:val="22"/>
                            <w:szCs w:val="22"/>
                            <w:lang w:val="nl-NL"/>
                          </w:rPr>
                        </w:pPr>
                        <w:r>
                          <w:rPr>
                            <w:rFonts w:ascii="Calibri" w:hAnsi="Calibri" w:cs="Calibri"/>
                            <w:color w:val="63A7DA"/>
                            <w:sz w:val="22"/>
                            <w:szCs w:val="22"/>
                            <w:lang w:val="nl-NL"/>
                          </w:rPr>
                          <w:t>CONSTRUCTION</w:t>
                        </w:r>
                      </w:p>
                    </w:txbxContent>
                  </v:textbox>
                </v:shape>
              </v:group>
            </w:pict>
          </mc:Fallback>
        </mc:AlternateContent>
      </w:r>
      <w:r w:rsidR="00B82063">
        <w:rPr>
          <w:lang w:bidi="fr-FR"/>
        </w:rPr>
        <w:tab/>
      </w:r>
    </w:p>
    <w:sectPr w:rsidR="00B82063" w:rsidRPr="00B82063"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E388A4" w14:textId="77777777" w:rsidR="00422C1D" w:rsidRDefault="00422C1D" w:rsidP="0063464B">
      <w:r>
        <w:separator/>
      </w:r>
    </w:p>
  </w:endnote>
  <w:endnote w:type="continuationSeparator" w:id="0">
    <w:p w14:paraId="59AA8F58" w14:textId="77777777" w:rsidR="00422C1D" w:rsidRDefault="00422C1D" w:rsidP="0063464B">
      <w:r>
        <w:continuationSeparator/>
      </w:r>
    </w:p>
  </w:endnote>
  <w:endnote w:type="continuationNotice" w:id="1">
    <w:p w14:paraId="57E9BB0A" w14:textId="77777777" w:rsidR="00422C1D" w:rsidRDefault="00422C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8E7A91" w14:textId="77777777" w:rsidR="00422C1D" w:rsidRDefault="00422C1D" w:rsidP="0063464B">
      <w:r>
        <w:separator/>
      </w:r>
    </w:p>
  </w:footnote>
  <w:footnote w:type="continuationSeparator" w:id="0">
    <w:p w14:paraId="13C44AC0" w14:textId="77777777" w:rsidR="00422C1D" w:rsidRDefault="00422C1D" w:rsidP="0063464B">
      <w:r>
        <w:continuationSeparator/>
      </w:r>
    </w:p>
  </w:footnote>
  <w:footnote w:type="continuationNotice" w:id="1">
    <w:p w14:paraId="455E42F1" w14:textId="77777777" w:rsidR="00422C1D" w:rsidRDefault="00422C1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2943"/>
    <w:rsid w:val="0000295E"/>
    <w:rsid w:val="00012244"/>
    <w:rsid w:val="000167B3"/>
    <w:rsid w:val="00023C18"/>
    <w:rsid w:val="000247A1"/>
    <w:rsid w:val="00026609"/>
    <w:rsid w:val="000304DA"/>
    <w:rsid w:val="00032CFB"/>
    <w:rsid w:val="00033400"/>
    <w:rsid w:val="00033ECD"/>
    <w:rsid w:val="00036493"/>
    <w:rsid w:val="00036FC9"/>
    <w:rsid w:val="00044C2E"/>
    <w:rsid w:val="00047A65"/>
    <w:rsid w:val="00050168"/>
    <w:rsid w:val="00052218"/>
    <w:rsid w:val="00057346"/>
    <w:rsid w:val="000620AD"/>
    <w:rsid w:val="0006221C"/>
    <w:rsid w:val="000628E3"/>
    <w:rsid w:val="00064ED3"/>
    <w:rsid w:val="00065B64"/>
    <w:rsid w:val="00071BA5"/>
    <w:rsid w:val="00072DC7"/>
    <w:rsid w:val="00072E3C"/>
    <w:rsid w:val="0007309D"/>
    <w:rsid w:val="00080CD1"/>
    <w:rsid w:val="00082E88"/>
    <w:rsid w:val="00091517"/>
    <w:rsid w:val="00092369"/>
    <w:rsid w:val="000949EC"/>
    <w:rsid w:val="00094BDC"/>
    <w:rsid w:val="0009587E"/>
    <w:rsid w:val="000A008C"/>
    <w:rsid w:val="000A0257"/>
    <w:rsid w:val="000A4AE8"/>
    <w:rsid w:val="000A5C39"/>
    <w:rsid w:val="000A6051"/>
    <w:rsid w:val="000A6CD0"/>
    <w:rsid w:val="000A6DB7"/>
    <w:rsid w:val="000B5008"/>
    <w:rsid w:val="000B5B22"/>
    <w:rsid w:val="000C252B"/>
    <w:rsid w:val="000C2773"/>
    <w:rsid w:val="000C38B1"/>
    <w:rsid w:val="000C5F0A"/>
    <w:rsid w:val="000C6D3A"/>
    <w:rsid w:val="000D247E"/>
    <w:rsid w:val="000D77F3"/>
    <w:rsid w:val="000E2CBD"/>
    <w:rsid w:val="000F02D4"/>
    <w:rsid w:val="000F1ABD"/>
    <w:rsid w:val="000F3640"/>
    <w:rsid w:val="000F588A"/>
    <w:rsid w:val="00102671"/>
    <w:rsid w:val="0010286F"/>
    <w:rsid w:val="00102F9D"/>
    <w:rsid w:val="001036F6"/>
    <w:rsid w:val="001070B6"/>
    <w:rsid w:val="001101FB"/>
    <w:rsid w:val="00111B20"/>
    <w:rsid w:val="001126A9"/>
    <w:rsid w:val="00113366"/>
    <w:rsid w:val="00115138"/>
    <w:rsid w:val="00116347"/>
    <w:rsid w:val="001165B6"/>
    <w:rsid w:val="00120B73"/>
    <w:rsid w:val="00121489"/>
    <w:rsid w:val="00122551"/>
    <w:rsid w:val="00127674"/>
    <w:rsid w:val="00130D0E"/>
    <w:rsid w:val="001328F8"/>
    <w:rsid w:val="00132DA7"/>
    <w:rsid w:val="00133920"/>
    <w:rsid w:val="0013592C"/>
    <w:rsid w:val="0013752E"/>
    <w:rsid w:val="00140EEE"/>
    <w:rsid w:val="00141457"/>
    <w:rsid w:val="00141D56"/>
    <w:rsid w:val="00143974"/>
    <w:rsid w:val="00147CE6"/>
    <w:rsid w:val="00154BC8"/>
    <w:rsid w:val="001554D7"/>
    <w:rsid w:val="001574CA"/>
    <w:rsid w:val="00165B27"/>
    <w:rsid w:val="00171086"/>
    <w:rsid w:val="00174FEC"/>
    <w:rsid w:val="00177086"/>
    <w:rsid w:val="00182156"/>
    <w:rsid w:val="00192B91"/>
    <w:rsid w:val="0019347B"/>
    <w:rsid w:val="00194B1B"/>
    <w:rsid w:val="00194D82"/>
    <w:rsid w:val="00195ED9"/>
    <w:rsid w:val="00196301"/>
    <w:rsid w:val="001A072E"/>
    <w:rsid w:val="001A7B0E"/>
    <w:rsid w:val="001B0F5D"/>
    <w:rsid w:val="001B3164"/>
    <w:rsid w:val="001B326D"/>
    <w:rsid w:val="001B413D"/>
    <w:rsid w:val="001B4DF0"/>
    <w:rsid w:val="001C0218"/>
    <w:rsid w:val="001C37C1"/>
    <w:rsid w:val="001C5536"/>
    <w:rsid w:val="001C7AD8"/>
    <w:rsid w:val="001D13E6"/>
    <w:rsid w:val="001D1443"/>
    <w:rsid w:val="001D31A2"/>
    <w:rsid w:val="001D4A1A"/>
    <w:rsid w:val="001D4AD8"/>
    <w:rsid w:val="001D59F4"/>
    <w:rsid w:val="001D699C"/>
    <w:rsid w:val="001E264F"/>
    <w:rsid w:val="001E28B6"/>
    <w:rsid w:val="001E2F2C"/>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79D5"/>
    <w:rsid w:val="0023490E"/>
    <w:rsid w:val="00235A20"/>
    <w:rsid w:val="00235ECC"/>
    <w:rsid w:val="00241356"/>
    <w:rsid w:val="0024196E"/>
    <w:rsid w:val="0024339E"/>
    <w:rsid w:val="00243CEE"/>
    <w:rsid w:val="002461C7"/>
    <w:rsid w:val="00246C9E"/>
    <w:rsid w:val="0024786E"/>
    <w:rsid w:val="002576B5"/>
    <w:rsid w:val="002601C0"/>
    <w:rsid w:val="002644B0"/>
    <w:rsid w:val="002664C0"/>
    <w:rsid w:val="00273073"/>
    <w:rsid w:val="0027425A"/>
    <w:rsid w:val="00274EA0"/>
    <w:rsid w:val="002848CB"/>
    <w:rsid w:val="002850F3"/>
    <w:rsid w:val="0028699B"/>
    <w:rsid w:val="0029247F"/>
    <w:rsid w:val="002A22B3"/>
    <w:rsid w:val="002A4637"/>
    <w:rsid w:val="002A4E6F"/>
    <w:rsid w:val="002A7ED8"/>
    <w:rsid w:val="002B2738"/>
    <w:rsid w:val="002B3109"/>
    <w:rsid w:val="002B46F0"/>
    <w:rsid w:val="002B54E5"/>
    <w:rsid w:val="002C4DB8"/>
    <w:rsid w:val="002D374E"/>
    <w:rsid w:val="002D537D"/>
    <w:rsid w:val="002D56CE"/>
    <w:rsid w:val="002D6E60"/>
    <w:rsid w:val="002D76FC"/>
    <w:rsid w:val="002D7AA5"/>
    <w:rsid w:val="002E058A"/>
    <w:rsid w:val="002E138A"/>
    <w:rsid w:val="002E22C5"/>
    <w:rsid w:val="002E385B"/>
    <w:rsid w:val="002E45B6"/>
    <w:rsid w:val="002E6AA8"/>
    <w:rsid w:val="002F3F00"/>
    <w:rsid w:val="002F7411"/>
    <w:rsid w:val="00301490"/>
    <w:rsid w:val="00305515"/>
    <w:rsid w:val="003076FC"/>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3348"/>
    <w:rsid w:val="00334266"/>
    <w:rsid w:val="003342F2"/>
    <w:rsid w:val="00334FBC"/>
    <w:rsid w:val="00342500"/>
    <w:rsid w:val="00350C48"/>
    <w:rsid w:val="0035228A"/>
    <w:rsid w:val="00352BD4"/>
    <w:rsid w:val="00354092"/>
    <w:rsid w:val="003578BD"/>
    <w:rsid w:val="003636D5"/>
    <w:rsid w:val="003653D6"/>
    <w:rsid w:val="00365F54"/>
    <w:rsid w:val="003679A8"/>
    <w:rsid w:val="00370731"/>
    <w:rsid w:val="003724F6"/>
    <w:rsid w:val="00373F97"/>
    <w:rsid w:val="00377D51"/>
    <w:rsid w:val="003810E7"/>
    <w:rsid w:val="00384651"/>
    <w:rsid w:val="00384983"/>
    <w:rsid w:val="00384B54"/>
    <w:rsid w:val="00384E46"/>
    <w:rsid w:val="003851A3"/>
    <w:rsid w:val="00386DB3"/>
    <w:rsid w:val="00387DA2"/>
    <w:rsid w:val="0039076E"/>
    <w:rsid w:val="0039300F"/>
    <w:rsid w:val="00394239"/>
    <w:rsid w:val="00395139"/>
    <w:rsid w:val="00396044"/>
    <w:rsid w:val="0039635A"/>
    <w:rsid w:val="0039695D"/>
    <w:rsid w:val="003A02FC"/>
    <w:rsid w:val="003A2C0C"/>
    <w:rsid w:val="003A2DA2"/>
    <w:rsid w:val="003A46C8"/>
    <w:rsid w:val="003B0D81"/>
    <w:rsid w:val="003B1EC6"/>
    <w:rsid w:val="003B633A"/>
    <w:rsid w:val="003B7DE5"/>
    <w:rsid w:val="003D2738"/>
    <w:rsid w:val="003D348A"/>
    <w:rsid w:val="003D6CA1"/>
    <w:rsid w:val="003D7D32"/>
    <w:rsid w:val="003E0105"/>
    <w:rsid w:val="003E01B0"/>
    <w:rsid w:val="003E0A8A"/>
    <w:rsid w:val="003E23E8"/>
    <w:rsid w:val="003E2D6C"/>
    <w:rsid w:val="003E4B19"/>
    <w:rsid w:val="003E7603"/>
    <w:rsid w:val="003F05C6"/>
    <w:rsid w:val="003F1FDB"/>
    <w:rsid w:val="00405BDD"/>
    <w:rsid w:val="00407244"/>
    <w:rsid w:val="00410A49"/>
    <w:rsid w:val="0041365E"/>
    <w:rsid w:val="004174C3"/>
    <w:rsid w:val="004177EF"/>
    <w:rsid w:val="00417A8B"/>
    <w:rsid w:val="00422C1D"/>
    <w:rsid w:val="00423BD3"/>
    <w:rsid w:val="00432A63"/>
    <w:rsid w:val="00437FB5"/>
    <w:rsid w:val="004415A9"/>
    <w:rsid w:val="00441A77"/>
    <w:rsid w:val="00442419"/>
    <w:rsid w:val="00444E8E"/>
    <w:rsid w:val="00445BFD"/>
    <w:rsid w:val="00447495"/>
    <w:rsid w:val="004477BC"/>
    <w:rsid w:val="004504AE"/>
    <w:rsid w:val="00450824"/>
    <w:rsid w:val="00452727"/>
    <w:rsid w:val="00452C18"/>
    <w:rsid w:val="00454F2D"/>
    <w:rsid w:val="004561DF"/>
    <w:rsid w:val="004610DD"/>
    <w:rsid w:val="00461158"/>
    <w:rsid w:val="00462BA3"/>
    <w:rsid w:val="004653F9"/>
    <w:rsid w:val="00465CE9"/>
    <w:rsid w:val="00465DB0"/>
    <w:rsid w:val="004737ED"/>
    <w:rsid w:val="0047382B"/>
    <w:rsid w:val="004746A5"/>
    <w:rsid w:val="004804D2"/>
    <w:rsid w:val="00481D59"/>
    <w:rsid w:val="00484090"/>
    <w:rsid w:val="0048459D"/>
    <w:rsid w:val="004854C3"/>
    <w:rsid w:val="00490B4D"/>
    <w:rsid w:val="00493ADE"/>
    <w:rsid w:val="00497F24"/>
    <w:rsid w:val="004A0CB3"/>
    <w:rsid w:val="004A3B7D"/>
    <w:rsid w:val="004A42EE"/>
    <w:rsid w:val="004A4E15"/>
    <w:rsid w:val="004B675A"/>
    <w:rsid w:val="004D161A"/>
    <w:rsid w:val="004D5151"/>
    <w:rsid w:val="004E0C92"/>
    <w:rsid w:val="004E11B5"/>
    <w:rsid w:val="004E3E99"/>
    <w:rsid w:val="004E69C1"/>
    <w:rsid w:val="004E6A84"/>
    <w:rsid w:val="004F1447"/>
    <w:rsid w:val="004F152F"/>
    <w:rsid w:val="004F1675"/>
    <w:rsid w:val="004F403E"/>
    <w:rsid w:val="004F5065"/>
    <w:rsid w:val="004F5248"/>
    <w:rsid w:val="004F614D"/>
    <w:rsid w:val="004F62FF"/>
    <w:rsid w:val="0050223A"/>
    <w:rsid w:val="005028C5"/>
    <w:rsid w:val="00503E9D"/>
    <w:rsid w:val="00506CE3"/>
    <w:rsid w:val="00512CE6"/>
    <w:rsid w:val="00514F23"/>
    <w:rsid w:val="005238D3"/>
    <w:rsid w:val="005256F5"/>
    <w:rsid w:val="00527203"/>
    <w:rsid w:val="0053018B"/>
    <w:rsid w:val="005301CE"/>
    <w:rsid w:val="005311DC"/>
    <w:rsid w:val="0053124C"/>
    <w:rsid w:val="00535403"/>
    <w:rsid w:val="00551607"/>
    <w:rsid w:val="005520C8"/>
    <w:rsid w:val="005546BC"/>
    <w:rsid w:val="005568C8"/>
    <w:rsid w:val="00556BFC"/>
    <w:rsid w:val="00566D1C"/>
    <w:rsid w:val="00571496"/>
    <w:rsid w:val="0057185C"/>
    <w:rsid w:val="00574E67"/>
    <w:rsid w:val="005841CB"/>
    <w:rsid w:val="00584A1C"/>
    <w:rsid w:val="00584D8F"/>
    <w:rsid w:val="00590B70"/>
    <w:rsid w:val="005915B5"/>
    <w:rsid w:val="005915C8"/>
    <w:rsid w:val="005923AD"/>
    <w:rsid w:val="00596140"/>
    <w:rsid w:val="00597C1E"/>
    <w:rsid w:val="005A048A"/>
    <w:rsid w:val="005A777D"/>
    <w:rsid w:val="005A7937"/>
    <w:rsid w:val="005B2D4C"/>
    <w:rsid w:val="005B34FA"/>
    <w:rsid w:val="005B57C1"/>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7FDE"/>
    <w:rsid w:val="006531F4"/>
    <w:rsid w:val="00654AFE"/>
    <w:rsid w:val="0065665C"/>
    <w:rsid w:val="00656DC8"/>
    <w:rsid w:val="0066190D"/>
    <w:rsid w:val="00662971"/>
    <w:rsid w:val="00663434"/>
    <w:rsid w:val="00667054"/>
    <w:rsid w:val="006701EB"/>
    <w:rsid w:val="00670BED"/>
    <w:rsid w:val="00671F7E"/>
    <w:rsid w:val="00674192"/>
    <w:rsid w:val="006742A5"/>
    <w:rsid w:val="00677297"/>
    <w:rsid w:val="00684228"/>
    <w:rsid w:val="0069702F"/>
    <w:rsid w:val="006977DF"/>
    <w:rsid w:val="00697EFD"/>
    <w:rsid w:val="006A0F41"/>
    <w:rsid w:val="006A2B65"/>
    <w:rsid w:val="006A54EE"/>
    <w:rsid w:val="006B3678"/>
    <w:rsid w:val="006B5C36"/>
    <w:rsid w:val="006B7134"/>
    <w:rsid w:val="006C2166"/>
    <w:rsid w:val="006C4A4C"/>
    <w:rsid w:val="006C5166"/>
    <w:rsid w:val="006C7DC8"/>
    <w:rsid w:val="006D6F61"/>
    <w:rsid w:val="006D7AC6"/>
    <w:rsid w:val="006E425C"/>
    <w:rsid w:val="006E6AB5"/>
    <w:rsid w:val="006F1741"/>
    <w:rsid w:val="006F4478"/>
    <w:rsid w:val="006F5D00"/>
    <w:rsid w:val="006F6EE0"/>
    <w:rsid w:val="006F6F9C"/>
    <w:rsid w:val="00700EAE"/>
    <w:rsid w:val="00703DA5"/>
    <w:rsid w:val="00706C1B"/>
    <w:rsid w:val="00710BF9"/>
    <w:rsid w:val="00711F80"/>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69DB"/>
    <w:rsid w:val="0077088D"/>
    <w:rsid w:val="00771136"/>
    <w:rsid w:val="00771BF8"/>
    <w:rsid w:val="007752F4"/>
    <w:rsid w:val="00775937"/>
    <w:rsid w:val="007835E7"/>
    <w:rsid w:val="00785D05"/>
    <w:rsid w:val="00787CC6"/>
    <w:rsid w:val="00792F8E"/>
    <w:rsid w:val="00792FB7"/>
    <w:rsid w:val="00793343"/>
    <w:rsid w:val="00797B93"/>
    <w:rsid w:val="007A46F8"/>
    <w:rsid w:val="007A5132"/>
    <w:rsid w:val="007A6739"/>
    <w:rsid w:val="007B5BD4"/>
    <w:rsid w:val="007B698F"/>
    <w:rsid w:val="007C076A"/>
    <w:rsid w:val="007C0F06"/>
    <w:rsid w:val="007C20A3"/>
    <w:rsid w:val="007C35FF"/>
    <w:rsid w:val="007C6D05"/>
    <w:rsid w:val="007C7DC3"/>
    <w:rsid w:val="007D132F"/>
    <w:rsid w:val="007D2077"/>
    <w:rsid w:val="007D6BC7"/>
    <w:rsid w:val="007E03B8"/>
    <w:rsid w:val="007E0DF3"/>
    <w:rsid w:val="007E1318"/>
    <w:rsid w:val="007F2445"/>
    <w:rsid w:val="007F423C"/>
    <w:rsid w:val="007F56F4"/>
    <w:rsid w:val="007F5817"/>
    <w:rsid w:val="007F77C0"/>
    <w:rsid w:val="007F7ABE"/>
    <w:rsid w:val="0080422D"/>
    <w:rsid w:val="00806FA2"/>
    <w:rsid w:val="00811778"/>
    <w:rsid w:val="00814DD2"/>
    <w:rsid w:val="00816199"/>
    <w:rsid w:val="0081659E"/>
    <w:rsid w:val="00820D4C"/>
    <w:rsid w:val="00820E9B"/>
    <w:rsid w:val="00826F73"/>
    <w:rsid w:val="008322EC"/>
    <w:rsid w:val="00837020"/>
    <w:rsid w:val="00842677"/>
    <w:rsid w:val="008461F3"/>
    <w:rsid w:val="0084695B"/>
    <w:rsid w:val="008506DF"/>
    <w:rsid w:val="00853597"/>
    <w:rsid w:val="00853652"/>
    <w:rsid w:val="008558D0"/>
    <w:rsid w:val="0085606D"/>
    <w:rsid w:val="00856D5A"/>
    <w:rsid w:val="00857A87"/>
    <w:rsid w:val="00857DF7"/>
    <w:rsid w:val="00860E9C"/>
    <w:rsid w:val="008631B9"/>
    <w:rsid w:val="00866030"/>
    <w:rsid w:val="00870596"/>
    <w:rsid w:val="00871286"/>
    <w:rsid w:val="00871501"/>
    <w:rsid w:val="0087224E"/>
    <w:rsid w:val="00872983"/>
    <w:rsid w:val="008756AA"/>
    <w:rsid w:val="00876329"/>
    <w:rsid w:val="00883003"/>
    <w:rsid w:val="008876F7"/>
    <w:rsid w:val="00887B70"/>
    <w:rsid w:val="008931FB"/>
    <w:rsid w:val="008A1E15"/>
    <w:rsid w:val="008B6019"/>
    <w:rsid w:val="008B70F7"/>
    <w:rsid w:val="008C0468"/>
    <w:rsid w:val="008C0E89"/>
    <w:rsid w:val="008C2DB9"/>
    <w:rsid w:val="008C3482"/>
    <w:rsid w:val="008C38CE"/>
    <w:rsid w:val="008D0974"/>
    <w:rsid w:val="008D2FE4"/>
    <w:rsid w:val="008E5623"/>
    <w:rsid w:val="008E64BD"/>
    <w:rsid w:val="008F1019"/>
    <w:rsid w:val="008F1F4A"/>
    <w:rsid w:val="0090235F"/>
    <w:rsid w:val="00902688"/>
    <w:rsid w:val="00904EDB"/>
    <w:rsid w:val="00904F19"/>
    <w:rsid w:val="009064A6"/>
    <w:rsid w:val="00906763"/>
    <w:rsid w:val="00912375"/>
    <w:rsid w:val="009203C5"/>
    <w:rsid w:val="0092046E"/>
    <w:rsid w:val="0092521E"/>
    <w:rsid w:val="009254E4"/>
    <w:rsid w:val="009254FC"/>
    <w:rsid w:val="00925847"/>
    <w:rsid w:val="009259F8"/>
    <w:rsid w:val="00927175"/>
    <w:rsid w:val="009278BB"/>
    <w:rsid w:val="00940155"/>
    <w:rsid w:val="00940BA8"/>
    <w:rsid w:val="00943CC3"/>
    <w:rsid w:val="00947C07"/>
    <w:rsid w:val="00950502"/>
    <w:rsid w:val="009510E0"/>
    <w:rsid w:val="00952FC1"/>
    <w:rsid w:val="009562EC"/>
    <w:rsid w:val="0096393D"/>
    <w:rsid w:val="009650E3"/>
    <w:rsid w:val="0097017C"/>
    <w:rsid w:val="009733C6"/>
    <w:rsid w:val="009760E5"/>
    <w:rsid w:val="009805E9"/>
    <w:rsid w:val="00980A4D"/>
    <w:rsid w:val="00983AC1"/>
    <w:rsid w:val="00990811"/>
    <w:rsid w:val="009A7468"/>
    <w:rsid w:val="009A7C1F"/>
    <w:rsid w:val="009B16AA"/>
    <w:rsid w:val="009B28A7"/>
    <w:rsid w:val="009B6F84"/>
    <w:rsid w:val="009B7F4D"/>
    <w:rsid w:val="009C4E80"/>
    <w:rsid w:val="009D3E65"/>
    <w:rsid w:val="009D684D"/>
    <w:rsid w:val="009E5386"/>
    <w:rsid w:val="009F3A5C"/>
    <w:rsid w:val="009F439D"/>
    <w:rsid w:val="009F7ED1"/>
    <w:rsid w:val="00A01A66"/>
    <w:rsid w:val="00A055D4"/>
    <w:rsid w:val="00A06C36"/>
    <w:rsid w:val="00A10082"/>
    <w:rsid w:val="00A161F0"/>
    <w:rsid w:val="00A16CC8"/>
    <w:rsid w:val="00A17589"/>
    <w:rsid w:val="00A24434"/>
    <w:rsid w:val="00A25BA2"/>
    <w:rsid w:val="00A25CE7"/>
    <w:rsid w:val="00A260A2"/>
    <w:rsid w:val="00A27385"/>
    <w:rsid w:val="00A27915"/>
    <w:rsid w:val="00A31D69"/>
    <w:rsid w:val="00A32133"/>
    <w:rsid w:val="00A322AA"/>
    <w:rsid w:val="00A34734"/>
    <w:rsid w:val="00A347B7"/>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7FC7"/>
    <w:rsid w:val="00AB16B0"/>
    <w:rsid w:val="00AB6D47"/>
    <w:rsid w:val="00AB7B3A"/>
    <w:rsid w:val="00AC3AB1"/>
    <w:rsid w:val="00AD203C"/>
    <w:rsid w:val="00AD2B29"/>
    <w:rsid w:val="00AE3DE9"/>
    <w:rsid w:val="00AE56B2"/>
    <w:rsid w:val="00AE5E81"/>
    <w:rsid w:val="00AF62CB"/>
    <w:rsid w:val="00AF72BB"/>
    <w:rsid w:val="00B024DE"/>
    <w:rsid w:val="00B0259C"/>
    <w:rsid w:val="00B03DB6"/>
    <w:rsid w:val="00B06520"/>
    <w:rsid w:val="00B119F5"/>
    <w:rsid w:val="00B12E7A"/>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5672C"/>
    <w:rsid w:val="00B62942"/>
    <w:rsid w:val="00B64576"/>
    <w:rsid w:val="00B64C1C"/>
    <w:rsid w:val="00B6723D"/>
    <w:rsid w:val="00B718CD"/>
    <w:rsid w:val="00B82063"/>
    <w:rsid w:val="00B836AA"/>
    <w:rsid w:val="00B8385C"/>
    <w:rsid w:val="00B857CF"/>
    <w:rsid w:val="00B872B9"/>
    <w:rsid w:val="00B914E3"/>
    <w:rsid w:val="00B944B3"/>
    <w:rsid w:val="00B977A2"/>
    <w:rsid w:val="00BA2EF7"/>
    <w:rsid w:val="00BA3FD1"/>
    <w:rsid w:val="00BA5C77"/>
    <w:rsid w:val="00BA75E9"/>
    <w:rsid w:val="00BB1E06"/>
    <w:rsid w:val="00BB226F"/>
    <w:rsid w:val="00BB5C3B"/>
    <w:rsid w:val="00BC044C"/>
    <w:rsid w:val="00BC3D21"/>
    <w:rsid w:val="00BC4174"/>
    <w:rsid w:val="00BC5A60"/>
    <w:rsid w:val="00BC5DEA"/>
    <w:rsid w:val="00BC6FC8"/>
    <w:rsid w:val="00BC779D"/>
    <w:rsid w:val="00BD0022"/>
    <w:rsid w:val="00BD1751"/>
    <w:rsid w:val="00BD17DA"/>
    <w:rsid w:val="00BD4C47"/>
    <w:rsid w:val="00BD4CDD"/>
    <w:rsid w:val="00BD6D14"/>
    <w:rsid w:val="00C0555A"/>
    <w:rsid w:val="00C1193B"/>
    <w:rsid w:val="00C12EAC"/>
    <w:rsid w:val="00C14AF6"/>
    <w:rsid w:val="00C17F7C"/>
    <w:rsid w:val="00C2116F"/>
    <w:rsid w:val="00C23867"/>
    <w:rsid w:val="00C26D21"/>
    <w:rsid w:val="00C33C1E"/>
    <w:rsid w:val="00C432CA"/>
    <w:rsid w:val="00C46879"/>
    <w:rsid w:val="00C50EFD"/>
    <w:rsid w:val="00C54908"/>
    <w:rsid w:val="00C57310"/>
    <w:rsid w:val="00C615A7"/>
    <w:rsid w:val="00C62C18"/>
    <w:rsid w:val="00C64C93"/>
    <w:rsid w:val="00C657C8"/>
    <w:rsid w:val="00C6598E"/>
    <w:rsid w:val="00C71C7C"/>
    <w:rsid w:val="00C71DBC"/>
    <w:rsid w:val="00C721DA"/>
    <w:rsid w:val="00C86195"/>
    <w:rsid w:val="00C869B3"/>
    <w:rsid w:val="00C87B26"/>
    <w:rsid w:val="00C90B7E"/>
    <w:rsid w:val="00C95546"/>
    <w:rsid w:val="00CA0140"/>
    <w:rsid w:val="00CA43FB"/>
    <w:rsid w:val="00CA5C9C"/>
    <w:rsid w:val="00CA73ED"/>
    <w:rsid w:val="00CB45B3"/>
    <w:rsid w:val="00CB4B08"/>
    <w:rsid w:val="00CB4B94"/>
    <w:rsid w:val="00CB6F53"/>
    <w:rsid w:val="00CC0317"/>
    <w:rsid w:val="00CC0B50"/>
    <w:rsid w:val="00CC1EB7"/>
    <w:rsid w:val="00CD67E5"/>
    <w:rsid w:val="00CE05AF"/>
    <w:rsid w:val="00CE1245"/>
    <w:rsid w:val="00CE4909"/>
    <w:rsid w:val="00CE5EF5"/>
    <w:rsid w:val="00CF17D9"/>
    <w:rsid w:val="00CF37D4"/>
    <w:rsid w:val="00D000D6"/>
    <w:rsid w:val="00D02F28"/>
    <w:rsid w:val="00D033BE"/>
    <w:rsid w:val="00D06803"/>
    <w:rsid w:val="00D115E1"/>
    <w:rsid w:val="00D16D02"/>
    <w:rsid w:val="00D17B10"/>
    <w:rsid w:val="00D203A5"/>
    <w:rsid w:val="00D23D5E"/>
    <w:rsid w:val="00D252CE"/>
    <w:rsid w:val="00D26541"/>
    <w:rsid w:val="00D32938"/>
    <w:rsid w:val="00D33011"/>
    <w:rsid w:val="00D34992"/>
    <w:rsid w:val="00D4489D"/>
    <w:rsid w:val="00D512A6"/>
    <w:rsid w:val="00D549AB"/>
    <w:rsid w:val="00D5542A"/>
    <w:rsid w:val="00D5557D"/>
    <w:rsid w:val="00D568DE"/>
    <w:rsid w:val="00D56D2F"/>
    <w:rsid w:val="00D57B3A"/>
    <w:rsid w:val="00D62448"/>
    <w:rsid w:val="00D6301E"/>
    <w:rsid w:val="00D77581"/>
    <w:rsid w:val="00D80D05"/>
    <w:rsid w:val="00D81040"/>
    <w:rsid w:val="00D81713"/>
    <w:rsid w:val="00D81B39"/>
    <w:rsid w:val="00D85403"/>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76A"/>
    <w:rsid w:val="00DF0E3B"/>
    <w:rsid w:val="00DF1A12"/>
    <w:rsid w:val="00DF1F40"/>
    <w:rsid w:val="00DF6B63"/>
    <w:rsid w:val="00E00DB8"/>
    <w:rsid w:val="00E014BF"/>
    <w:rsid w:val="00E024E5"/>
    <w:rsid w:val="00E06900"/>
    <w:rsid w:val="00E107F4"/>
    <w:rsid w:val="00E1452B"/>
    <w:rsid w:val="00E1656D"/>
    <w:rsid w:val="00E16AF0"/>
    <w:rsid w:val="00E21164"/>
    <w:rsid w:val="00E214DE"/>
    <w:rsid w:val="00E21858"/>
    <w:rsid w:val="00E24DAD"/>
    <w:rsid w:val="00E25604"/>
    <w:rsid w:val="00E256B7"/>
    <w:rsid w:val="00E34CA6"/>
    <w:rsid w:val="00E36F96"/>
    <w:rsid w:val="00E41622"/>
    <w:rsid w:val="00E41890"/>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3209"/>
    <w:rsid w:val="00E83FF6"/>
    <w:rsid w:val="00E8470E"/>
    <w:rsid w:val="00E8742B"/>
    <w:rsid w:val="00E90774"/>
    <w:rsid w:val="00E90A77"/>
    <w:rsid w:val="00E9460C"/>
    <w:rsid w:val="00EA2E4A"/>
    <w:rsid w:val="00EA30ED"/>
    <w:rsid w:val="00EA5A05"/>
    <w:rsid w:val="00EA64C7"/>
    <w:rsid w:val="00EA7F36"/>
    <w:rsid w:val="00EB34E5"/>
    <w:rsid w:val="00EB3790"/>
    <w:rsid w:val="00EB5CD4"/>
    <w:rsid w:val="00EC00F6"/>
    <w:rsid w:val="00EC0249"/>
    <w:rsid w:val="00EC2B13"/>
    <w:rsid w:val="00EC3FE2"/>
    <w:rsid w:val="00EC4912"/>
    <w:rsid w:val="00EC542E"/>
    <w:rsid w:val="00ED0D56"/>
    <w:rsid w:val="00ED1178"/>
    <w:rsid w:val="00ED2D03"/>
    <w:rsid w:val="00ED416E"/>
    <w:rsid w:val="00ED61AF"/>
    <w:rsid w:val="00EE1949"/>
    <w:rsid w:val="00EE4563"/>
    <w:rsid w:val="00EE7954"/>
    <w:rsid w:val="00EF26FC"/>
    <w:rsid w:val="00EF2B57"/>
    <w:rsid w:val="00EF50CD"/>
    <w:rsid w:val="00F0208A"/>
    <w:rsid w:val="00F020CD"/>
    <w:rsid w:val="00F060C5"/>
    <w:rsid w:val="00F06C96"/>
    <w:rsid w:val="00F10BB1"/>
    <w:rsid w:val="00F13403"/>
    <w:rsid w:val="00F15461"/>
    <w:rsid w:val="00F156E5"/>
    <w:rsid w:val="00F162A4"/>
    <w:rsid w:val="00F17498"/>
    <w:rsid w:val="00F17BCA"/>
    <w:rsid w:val="00F24403"/>
    <w:rsid w:val="00F264C4"/>
    <w:rsid w:val="00F26AA0"/>
    <w:rsid w:val="00F311F5"/>
    <w:rsid w:val="00F314AF"/>
    <w:rsid w:val="00F35241"/>
    <w:rsid w:val="00F36F13"/>
    <w:rsid w:val="00F41B4B"/>
    <w:rsid w:val="00F429BA"/>
    <w:rsid w:val="00F42AF8"/>
    <w:rsid w:val="00F43E59"/>
    <w:rsid w:val="00F47F11"/>
    <w:rsid w:val="00F50EA2"/>
    <w:rsid w:val="00F5375D"/>
    <w:rsid w:val="00F53CBC"/>
    <w:rsid w:val="00F54324"/>
    <w:rsid w:val="00F57166"/>
    <w:rsid w:val="00F576BD"/>
    <w:rsid w:val="00F57F7F"/>
    <w:rsid w:val="00F62ECA"/>
    <w:rsid w:val="00F72355"/>
    <w:rsid w:val="00F76CD6"/>
    <w:rsid w:val="00F8067D"/>
    <w:rsid w:val="00F812AA"/>
    <w:rsid w:val="00F82F04"/>
    <w:rsid w:val="00F87010"/>
    <w:rsid w:val="00F87F38"/>
    <w:rsid w:val="00F90233"/>
    <w:rsid w:val="00F9083B"/>
    <w:rsid w:val="00F91587"/>
    <w:rsid w:val="00F917F0"/>
    <w:rsid w:val="00F91BF1"/>
    <w:rsid w:val="00F94BE2"/>
    <w:rsid w:val="00F975B1"/>
    <w:rsid w:val="00FA5F70"/>
    <w:rsid w:val="00FA62B0"/>
    <w:rsid w:val="00FB139B"/>
    <w:rsid w:val="00FB1848"/>
    <w:rsid w:val="00FB1F1B"/>
    <w:rsid w:val="00FB3149"/>
    <w:rsid w:val="00FB610E"/>
    <w:rsid w:val="00FC06D3"/>
    <w:rsid w:val="00FC3724"/>
    <w:rsid w:val="00FD0A94"/>
    <w:rsid w:val="00FD0A9D"/>
    <w:rsid w:val="00FD24EC"/>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 w:id="1726951718">
      <w:bodyDiv w:val="1"/>
      <w:marLeft w:val="0"/>
      <w:marRight w:val="0"/>
      <w:marTop w:val="0"/>
      <w:marBottom w:val="0"/>
      <w:divBdr>
        <w:top w:val="none" w:sz="0" w:space="0" w:color="auto"/>
        <w:left w:val="none" w:sz="0" w:space="0" w:color="auto"/>
        <w:bottom w:val="none" w:sz="0" w:space="0" w:color="auto"/>
        <w:right w:val="none" w:sz="0" w:space="0" w:color="auto"/>
      </w:divBdr>
    </w:div>
    <w:div w:id="2080014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0.png"/><Relationship Id="rId21" Type="http://schemas.openxmlformats.org/officeDocument/2006/relationships/image" Target="media/image8.png"/><Relationship Id="rId34" Type="http://schemas.openxmlformats.org/officeDocument/2006/relationships/diagramQuickStyle" Target="diagrams/quickStyle1.xml"/><Relationship Id="rId42" Type="http://schemas.openxmlformats.org/officeDocument/2006/relationships/image" Target="media/image19.png"/><Relationship Id="rId47" Type="http://schemas.openxmlformats.org/officeDocument/2006/relationships/image" Target="media/image24.svg"/><Relationship Id="rId50" Type="http://schemas.openxmlformats.org/officeDocument/2006/relationships/image" Target="media/image27.png"/><Relationship Id="rId55" Type="http://schemas.openxmlformats.org/officeDocument/2006/relationships/image" Target="media/image300.svg"/><Relationship Id="rId63" Type="http://schemas.openxmlformats.org/officeDocument/2006/relationships/image" Target="media/image340.svg"/><Relationship Id="rId68" Type="http://schemas.openxmlformats.org/officeDocument/2006/relationships/diagramData" Target="diagrams/data3.xml"/><Relationship Id="rId76" Type="http://schemas.openxmlformats.org/officeDocument/2006/relationships/image" Target="media/image370.png"/><Relationship Id="rId84" Type="http://schemas.microsoft.com/office/2007/relationships/diagramDrawing" Target="diagrams/drawing3.xml"/><Relationship Id="rId89" Type="http://schemas.openxmlformats.org/officeDocument/2006/relationships/image" Target="media/image470.emf"/><Relationship Id="rId97" Type="http://schemas.openxmlformats.org/officeDocument/2006/relationships/image" Target="media/image55.svg"/><Relationship Id="rId7" Type="http://schemas.openxmlformats.org/officeDocument/2006/relationships/settings" Target="settings.xml"/><Relationship Id="rId71" Type="http://schemas.openxmlformats.org/officeDocument/2006/relationships/diagramColors" Target="diagrams/colors2.xml"/><Relationship Id="rId92" Type="http://schemas.openxmlformats.org/officeDocument/2006/relationships/image" Target="media/image53.png"/><Relationship Id="rId2" Type="http://schemas.openxmlformats.org/officeDocument/2006/relationships/customXml" Target="../customXml/item2.xml"/><Relationship Id="rId16" Type="http://schemas.openxmlformats.org/officeDocument/2006/relationships/image" Target="media/image5.svg"/><Relationship Id="rId29" Type="http://schemas.openxmlformats.org/officeDocument/2006/relationships/image" Target="media/image14.sv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diagramData" Target="diagrams/data1.xml"/><Relationship Id="rId37" Type="http://schemas.openxmlformats.org/officeDocument/2006/relationships/diagramData" Target="diagrams/data2.xml"/><Relationship Id="rId40" Type="http://schemas.openxmlformats.org/officeDocument/2006/relationships/image" Target="media/image17.png"/><Relationship Id="rId45" Type="http://schemas.openxmlformats.org/officeDocument/2006/relationships/image" Target="media/image22.svg"/><Relationship Id="rId53" Type="http://schemas.openxmlformats.org/officeDocument/2006/relationships/image" Target="media/image30.svg"/><Relationship Id="rId58" Type="http://schemas.openxmlformats.org/officeDocument/2006/relationships/image" Target="media/image33.png"/><Relationship Id="rId66" Type="http://schemas.openxmlformats.org/officeDocument/2006/relationships/image" Target="media/image350.png"/><Relationship Id="rId74" Type="http://schemas.openxmlformats.org/officeDocument/2006/relationships/image" Target="media/image37.png"/><Relationship Id="rId79" Type="http://schemas.openxmlformats.org/officeDocument/2006/relationships/image" Target="media/image40.png"/><Relationship Id="rId87" Type="http://schemas.openxmlformats.org/officeDocument/2006/relationships/image" Target="media/image47.emf"/><Relationship Id="rId5" Type="http://schemas.openxmlformats.org/officeDocument/2006/relationships/numbering" Target="numbering.xml"/><Relationship Id="rId61" Type="http://schemas.openxmlformats.org/officeDocument/2006/relationships/image" Target="media/image320.svg"/><Relationship Id="rId82" Type="http://schemas.openxmlformats.org/officeDocument/2006/relationships/diagramQuickStyle" Target="diagrams/quickStyle3.xml"/><Relationship Id="rId90" Type="http://schemas.openxmlformats.org/officeDocument/2006/relationships/image" Target="media/image48.png"/><Relationship Id="rId95" Type="http://schemas.openxmlformats.org/officeDocument/2006/relationships/image" Target="media/image52.png"/><Relationship Id="rId19" Type="http://schemas.openxmlformats.org/officeDocument/2006/relationships/hyperlink" Target="https://www.ifapme.be/centre-de-formations/mons" TargetMode="External"/><Relationship Id="rId14" Type="http://schemas.openxmlformats.org/officeDocument/2006/relationships/hyperlink" Target="http://www.itmlz.be/" TargetMode="External"/><Relationship Id="rId22" Type="http://schemas.openxmlformats.org/officeDocument/2006/relationships/image" Target="media/image9.svg"/><Relationship Id="rId27" Type="http://schemas.openxmlformats.org/officeDocument/2006/relationships/image" Target="media/image120.svg"/><Relationship Id="rId30" Type="http://schemas.openxmlformats.org/officeDocument/2006/relationships/image" Target="media/image130.png"/><Relationship Id="rId35" Type="http://schemas.openxmlformats.org/officeDocument/2006/relationships/diagramColors" Target="diagrams/colors1.xml"/><Relationship Id="rId43" Type="http://schemas.openxmlformats.org/officeDocument/2006/relationships/image" Target="media/image20.svg"/><Relationship Id="rId48" Type="http://schemas.openxmlformats.org/officeDocument/2006/relationships/image" Target="media/image25.png"/><Relationship Id="rId56" Type="http://schemas.openxmlformats.org/officeDocument/2006/relationships/image" Target="media/image31.png"/><Relationship Id="rId64" Type="http://schemas.openxmlformats.org/officeDocument/2006/relationships/image" Target="media/image35.png"/><Relationship Id="rId69" Type="http://schemas.openxmlformats.org/officeDocument/2006/relationships/diagramLayout" Target="diagrams/layout2.xml"/><Relationship Id="rId77" Type="http://schemas.openxmlformats.org/officeDocument/2006/relationships/image" Target="media/image380.sv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8.svg"/><Relationship Id="rId72" Type="http://schemas.microsoft.com/office/2007/relationships/diagramDrawing" Target="diagrams/drawing2.xml"/><Relationship Id="rId80" Type="http://schemas.openxmlformats.org/officeDocument/2006/relationships/diagramData" Target="diagrams/data5.xml"/><Relationship Id="rId85" Type="http://schemas.openxmlformats.org/officeDocument/2006/relationships/diagramData" Target="diagrams/data6.xml"/><Relationship Id="rId93" Type="http://schemas.openxmlformats.org/officeDocument/2006/relationships/image" Target="media/image50.png"/><Relationship Id="rId98" Type="http://schemas.openxmlformats.org/officeDocument/2006/relationships/image" Target="media/image56.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6.png"/><Relationship Id="rId25" Type="http://schemas.openxmlformats.org/officeDocument/2006/relationships/image" Target="media/image12.svg"/><Relationship Id="rId33" Type="http://schemas.openxmlformats.org/officeDocument/2006/relationships/diagramLayout" Target="diagrams/layout1.xml"/><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4.svg"/><Relationship Id="rId67" Type="http://schemas.openxmlformats.org/officeDocument/2006/relationships/image" Target="media/image360.svg"/><Relationship Id="rId20" Type="http://schemas.openxmlformats.org/officeDocument/2006/relationships/hyperlink" Target="http://saint-gabriel.be/" TargetMode="External"/><Relationship Id="rId41" Type="http://schemas.openxmlformats.org/officeDocument/2006/relationships/image" Target="media/image18.svg"/><Relationship Id="rId54" Type="http://schemas.openxmlformats.org/officeDocument/2006/relationships/image" Target="media/image290.png"/><Relationship Id="rId62" Type="http://schemas.openxmlformats.org/officeDocument/2006/relationships/image" Target="media/image330.png"/><Relationship Id="rId70" Type="http://schemas.openxmlformats.org/officeDocument/2006/relationships/diagramQuickStyle" Target="diagrams/quickStyle2.xml"/><Relationship Id="rId75" Type="http://schemas.openxmlformats.org/officeDocument/2006/relationships/image" Target="media/image38.svg"/><Relationship Id="rId83" Type="http://schemas.openxmlformats.org/officeDocument/2006/relationships/diagramColors" Target="diagrams/colors3.xml"/><Relationship Id="rId88" Type="http://schemas.openxmlformats.org/officeDocument/2006/relationships/hyperlink" Target="http://www.bassinefe-hainautcentre.be/le-rapport-analytique-et-prospectif" TargetMode="External"/><Relationship Id="rId91" Type="http://schemas.openxmlformats.org/officeDocument/2006/relationships/image" Target="media/image49.svg"/><Relationship Id="rId96"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3.png"/><Relationship Id="rId36" Type="http://schemas.microsoft.com/office/2007/relationships/diagramDrawing" Target="diagrams/drawing1.xml"/><Relationship Id="rId49" Type="http://schemas.openxmlformats.org/officeDocument/2006/relationships/image" Target="media/image26.svg"/><Relationship Id="rId57" Type="http://schemas.openxmlformats.org/officeDocument/2006/relationships/image" Target="media/image32.svg"/><Relationship Id="rId10" Type="http://schemas.openxmlformats.org/officeDocument/2006/relationships/endnotes" Target="endnotes.xml"/><Relationship Id="rId31" Type="http://schemas.openxmlformats.org/officeDocument/2006/relationships/image" Target="media/image140.sv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10.png"/><Relationship Id="rId65" Type="http://schemas.openxmlformats.org/officeDocument/2006/relationships/image" Target="media/image36.svg"/><Relationship Id="rId73" Type="http://schemas.openxmlformats.org/officeDocument/2006/relationships/diagramData" Target="diagrams/data4.xml"/><Relationship Id="rId78" Type="http://schemas.openxmlformats.org/officeDocument/2006/relationships/image" Target="media/image39.png"/><Relationship Id="rId81" Type="http://schemas.openxmlformats.org/officeDocument/2006/relationships/diagramLayout" Target="diagrams/layout3.xml"/><Relationship Id="rId86" Type="http://schemas.openxmlformats.org/officeDocument/2006/relationships/hyperlink" Target="http://www.bassinefe-hainautcentre.be/le-rapport-analytique-et-prospectif" TargetMode="External"/><Relationship Id="rId94" Type="http://schemas.openxmlformats.org/officeDocument/2006/relationships/image" Target="media/image51.svg"/><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16.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5.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svg"/><Relationship Id="rId1" Type="http://schemas.openxmlformats.org/officeDocument/2006/relationships/image" Target="../media/image41.png"/><Relationship Id="rId6" Type="http://schemas.openxmlformats.org/officeDocument/2006/relationships/image" Target="../media/image46.svg"/><Relationship Id="rId5" Type="http://schemas.openxmlformats.org/officeDocument/2006/relationships/image" Target="../media/image45.png"/><Relationship Id="rId4" Type="http://schemas.openxmlformats.org/officeDocument/2006/relationships/image" Target="../media/image44.svg"/></Relationships>
</file>

<file path=word/diagrams/_rels/data6.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svg"/><Relationship Id="rId1" Type="http://schemas.openxmlformats.org/officeDocument/2006/relationships/image" Target="../media/image41.png"/><Relationship Id="rId6" Type="http://schemas.openxmlformats.org/officeDocument/2006/relationships/image" Target="../media/image46.svg"/><Relationship Id="rId5" Type="http://schemas.openxmlformats.org/officeDocument/2006/relationships/image" Target="../media/image45.png"/><Relationship Id="rId4" Type="http://schemas.openxmlformats.org/officeDocument/2006/relationships/image" Target="../media/image44.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svg"/><Relationship Id="rId1" Type="http://schemas.openxmlformats.org/officeDocument/2006/relationships/image" Target="../media/image41.png"/><Relationship Id="rId6" Type="http://schemas.openxmlformats.org/officeDocument/2006/relationships/image" Target="../media/image46.svg"/><Relationship Id="rId5" Type="http://schemas.openxmlformats.org/officeDocument/2006/relationships/image" Target="../media/image45.png"/><Relationship Id="rId4" Type="http://schemas.openxmlformats.org/officeDocument/2006/relationships/image" Target="../media/image44.sv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dgm:spPr>
      <dgm:t>
        <a:bodyPr/>
        <a:lstStyle/>
        <a:p>
          <a:pPr>
            <a:buNone/>
          </a:pPr>
          <a:r>
            <a:rPr lang="fr-BE" sz="2000">
              <a:latin typeface="Calibri" panose="020F0502020204030204"/>
              <a:ea typeface="+mn-ea"/>
              <a:cs typeface="+mn-cs"/>
            </a:rPr>
            <a:t>Maintien</a:t>
          </a:r>
        </a:p>
      </dgm:t>
    </dgm:pt>
    <dgm:pt modelId="{861CD624-2E87-4A5D-80CD-19543F55BC3D}" type="sibTrans" cxnId="{E6BF1578-1306-465F-AF49-0975A459E495}">
      <dgm:prSet/>
      <dgm:spPr/>
      <dgm:t>
        <a:bodyPr/>
        <a:lstStyle/>
        <a:p>
          <a:endParaRPr lang="fr-BE" sz="2400"/>
        </a:p>
      </dgm:t>
    </dgm:pt>
    <dgm:pt modelId="{BF1E8218-BEB7-42D1-96BD-7AF5B7AAF265}" type="parTrans" cxnId="{E6BF1578-1306-465F-AF49-0975A459E495}">
      <dgm:prSet/>
      <dgm:spPr/>
      <dgm:t>
        <a:bodyPr/>
        <a:lstStyle/>
        <a:p>
          <a:endParaRPr lang="fr-BE" sz="2400"/>
        </a:p>
      </dgm:t>
    </dgm:pt>
    <dgm:pt modelId="{53A08D08-6D63-4BF2-9E54-BA242921CB2E}">
      <dgm:prSet phldrT="[Texte]" custT="1"/>
      <dgm:spPr>
        <a:xfrm>
          <a:off x="1779419" y="1087"/>
          <a:ext cx="1182296" cy="591148"/>
        </a:xfrm>
      </dgm:spPr>
      <dgm:t>
        <a:bodyPr/>
        <a:lstStyle/>
        <a:p>
          <a:pPr>
            <a:buNone/>
          </a:pPr>
          <a:r>
            <a:rPr lang="fr-BE" sz="1200">
              <a:latin typeface="Calibri" panose="020F0502020204030204"/>
              <a:ea typeface="+mn-ea"/>
              <a:cs typeface="+mn-cs"/>
            </a:rPr>
            <a:t>Formation intiale</a:t>
          </a:r>
        </a:p>
      </dgm:t>
    </dgm:pt>
    <dgm:pt modelId="{E5505EF5-3B8B-4D73-B313-E41926A257C7}" type="parTrans" cxnId="{A9EA0FFB-A712-4D6E-952F-0147BE05F2F8}">
      <dgm:prSet/>
      <dgm:spPr>
        <a:ln>
          <a:solidFill>
            <a:srgbClr val="63A7DA"/>
          </a:solidFill>
        </a:ln>
      </dgm:spPr>
      <dgm:t>
        <a:bodyPr/>
        <a:lstStyle/>
        <a:p>
          <a:endParaRPr lang="fr-BE"/>
        </a:p>
      </dgm:t>
    </dgm:pt>
    <dgm:pt modelId="{AC17ADF2-4398-4A12-967A-B79BE0D199CC}" type="sibTrans" cxnId="{A9EA0FFB-A712-4D6E-952F-0147BE05F2F8}">
      <dgm:prSet/>
      <dgm:spPr/>
      <dgm:t>
        <a:bodyPr/>
        <a:lstStyle/>
        <a:p>
          <a:endParaRPr lang="fr-BE"/>
        </a:p>
      </dgm:t>
    </dgm:pt>
    <dgm:pt modelId="{D2D4F7A8-E38A-4052-8B0C-2BD27D1CC3FF}">
      <dgm:prSet phldrT="[Texte]" custT="1"/>
      <dgm:spPr>
        <a:xfrm>
          <a:off x="1779419" y="1087"/>
          <a:ext cx="1182296" cy="591148"/>
        </a:xfrm>
      </dgm:spPr>
      <dgm:t>
        <a:bodyPr/>
        <a:lstStyle/>
        <a:p>
          <a:pPr>
            <a:buNone/>
          </a:pPr>
          <a:r>
            <a:rPr lang="fr-BE" sz="1200">
              <a:latin typeface="Calibri" panose="020F0502020204030204"/>
              <a:ea typeface="+mn-ea"/>
              <a:cs typeface="+mn-cs"/>
            </a:rPr>
            <a:t>Formaton pour adultes</a:t>
          </a:r>
        </a:p>
      </dgm:t>
    </dgm:pt>
    <dgm:pt modelId="{9B92C0E7-C84A-4714-939B-3013A675ED17}" type="parTrans" cxnId="{7BECB754-6CD1-4558-B9EA-8C4D8DF4A63E}">
      <dgm:prSet/>
      <dgm:spPr>
        <a:ln>
          <a:solidFill>
            <a:srgbClr val="63A7DA"/>
          </a:solidFill>
        </a:ln>
      </dgm:spPr>
      <dgm:t>
        <a:bodyPr/>
        <a:lstStyle/>
        <a:p>
          <a:endParaRPr lang="fr-BE"/>
        </a:p>
      </dgm:t>
    </dgm:pt>
    <dgm:pt modelId="{83BDBE9F-BC1B-44C7-94A3-B80B75BCB22E}" type="sibTrans" cxnId="{7BECB754-6CD1-4558-B9EA-8C4D8DF4A63E}">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 modelId="{F71014EC-E0DD-400F-870B-5C1E784F0F2A}" type="pres">
      <dgm:prSet presAssocID="{E5505EF5-3B8B-4D73-B313-E41926A257C7}" presName="Name13" presStyleLbl="parChTrans1D2" presStyleIdx="0" presStyleCnt="2"/>
      <dgm:spPr/>
    </dgm:pt>
    <dgm:pt modelId="{7B6D5A9C-19A8-44EA-85D8-7B94D0F4FBA6}" type="pres">
      <dgm:prSet presAssocID="{53A08D08-6D63-4BF2-9E54-BA242921CB2E}" presName="childText" presStyleLbl="bgAcc1" presStyleIdx="0" presStyleCnt="2">
        <dgm:presLayoutVars>
          <dgm:bulletEnabled val="1"/>
        </dgm:presLayoutVars>
      </dgm:prSet>
      <dgm:spPr/>
    </dgm:pt>
    <dgm:pt modelId="{1A2DE21A-57A6-4957-A722-1E850E7BEFE7}" type="pres">
      <dgm:prSet presAssocID="{9B92C0E7-C84A-4714-939B-3013A675ED17}" presName="Name13" presStyleLbl="parChTrans1D2" presStyleIdx="1" presStyleCnt="2"/>
      <dgm:spPr/>
    </dgm:pt>
    <dgm:pt modelId="{3AA1D4BC-867A-48D2-97E6-9070FCCA720E}" type="pres">
      <dgm:prSet presAssocID="{D2D4F7A8-E38A-4052-8B0C-2BD27D1CC3FF}" presName="childText" presStyleLbl="bgAcc1" presStyleIdx="1" presStyleCnt="2">
        <dgm:presLayoutVars>
          <dgm:bulletEnabled val="1"/>
        </dgm:presLayoutVars>
      </dgm:prSet>
      <dgm:spPr/>
    </dgm:pt>
  </dgm:ptLst>
  <dgm:cxnLst>
    <dgm:cxn modelId="{63947F61-7CD3-43AC-80B6-9F428CFC24BB}" srcId="{E6907043-9763-40E3-861A-1324E33D6196}" destId="{E1E31A27-682F-4524-8836-4107CDEC5323}" srcOrd="0" destOrd="0" parTransId="{F6422439-499F-4B3A-932D-88899484647F}" sibTransId="{05566E40-C2C8-4CCD-AC47-BE208F78C4A9}"/>
    <dgm:cxn modelId="{66D5CF41-6623-4B0C-953E-5C01B2CAF881}" type="presOf" srcId="{53A08D08-6D63-4BF2-9E54-BA242921CB2E}" destId="{7B6D5A9C-19A8-44EA-85D8-7B94D0F4FBA6}" srcOrd="0" destOrd="0" presId="urn:microsoft.com/office/officeart/2005/8/layout/hierarchy3"/>
    <dgm:cxn modelId="{5A1D5A67-4D0C-4810-8B4D-7207E4766128}" type="presOf" srcId="{9B92C0E7-C84A-4714-939B-3013A675ED17}" destId="{1A2DE21A-57A6-4957-A722-1E850E7BEFE7}" srcOrd="0" destOrd="0" presId="urn:microsoft.com/office/officeart/2005/8/layout/hierarchy3"/>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67B6C272-2C70-4B89-8B42-497EBE1054A6}" type="presOf" srcId="{D2D4F7A8-E38A-4052-8B0C-2BD27D1CC3FF}" destId="{3AA1D4BC-867A-48D2-97E6-9070FCCA720E}" srcOrd="0" destOrd="0" presId="urn:microsoft.com/office/officeart/2005/8/layout/hierarchy3"/>
    <dgm:cxn modelId="{7BECB754-6CD1-4558-B9EA-8C4D8DF4A63E}" srcId="{A43A57F3-AF3F-455F-BBE4-707E4AA03B66}" destId="{D2D4F7A8-E38A-4052-8B0C-2BD27D1CC3FF}" srcOrd="1" destOrd="0" parTransId="{9B92C0E7-C84A-4714-939B-3013A675ED17}" sibTransId="{83BDBE9F-BC1B-44C7-94A3-B80B75BCB22E}"/>
    <dgm:cxn modelId="{E6BF1578-1306-465F-AF49-0975A459E495}" srcId="{E6907043-9763-40E3-861A-1324E33D6196}" destId="{A43A57F3-AF3F-455F-BBE4-707E4AA03B66}" srcOrd="1" destOrd="0" parTransId="{BF1E8218-BEB7-42D1-96BD-7AF5B7AAF265}" sibTransId="{861CD624-2E87-4A5D-80CD-19543F55BC3D}"/>
    <dgm:cxn modelId="{1372ACA1-2C84-4D70-A971-CD7B7A217824}" type="presOf" srcId="{E5505EF5-3B8B-4D73-B313-E41926A257C7}" destId="{F71014EC-E0DD-400F-870B-5C1E784F0F2A}" srcOrd="0" destOrd="0" presId="urn:microsoft.com/office/officeart/2005/8/layout/hierarchy3"/>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A9EA0FFB-A712-4D6E-952F-0147BE05F2F8}" srcId="{A43A57F3-AF3F-455F-BBE4-707E4AA03B66}" destId="{53A08D08-6D63-4BF2-9E54-BA242921CB2E}" srcOrd="0" destOrd="0" parTransId="{E5505EF5-3B8B-4D73-B313-E41926A257C7}" sibTransId="{AC17ADF2-4398-4A12-967A-B79BE0D199CC}"/>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 modelId="{F4EB82F4-9879-43A5-945C-DB421750B118}" type="presParOf" srcId="{90316499-4407-4FF2-8AA4-9D745D6B3076}" destId="{F71014EC-E0DD-400F-870B-5C1E784F0F2A}" srcOrd="0" destOrd="0" presId="urn:microsoft.com/office/officeart/2005/8/layout/hierarchy3"/>
    <dgm:cxn modelId="{93E19CC7-C4FC-4C64-B45C-D71E264050A1}" type="presParOf" srcId="{90316499-4407-4FF2-8AA4-9D745D6B3076}" destId="{7B6D5A9C-19A8-44EA-85D8-7B94D0F4FBA6}" srcOrd="1" destOrd="0" presId="urn:microsoft.com/office/officeart/2005/8/layout/hierarchy3"/>
    <dgm:cxn modelId="{B85CD0EE-B524-4644-BF67-68FB141FEE1F}" type="presParOf" srcId="{90316499-4407-4FF2-8AA4-9D745D6B3076}" destId="{1A2DE21A-57A6-4957-A722-1E850E7BEFE7}" srcOrd="2" destOrd="0" presId="urn:microsoft.com/office/officeart/2005/8/layout/hierarchy3"/>
    <dgm:cxn modelId="{816B5348-2419-4F47-AA5E-A39FA5221828}" type="presParOf" srcId="{90316499-4407-4FF2-8AA4-9D745D6B3076}" destId="{3AA1D4BC-867A-48D2-97E6-9070FCCA720E}" srcOrd="3" destOrd="0" presId="urn:microsoft.com/office/officeart/2005/8/layout/hierarchy3"/>
  </dgm:cxnLst>
  <dgm:bg>
    <a:noFill/>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dgm:spPr>
      <dgm:t>
        <a:bodyPr/>
        <a:lstStyle/>
        <a:p>
          <a:pPr>
            <a:buNone/>
          </a:pPr>
          <a:r>
            <a:rPr lang="fr-BE" sz="2000">
              <a:latin typeface="Calibri" panose="020F0502020204030204"/>
              <a:ea typeface="+mn-ea"/>
              <a:cs typeface="+mn-cs"/>
            </a:rPr>
            <a:t>Maintien</a:t>
          </a:r>
        </a:p>
      </dgm:t>
    </dgm:pt>
    <dgm:pt modelId="{861CD624-2E87-4A5D-80CD-19543F55BC3D}" type="sibTrans" cxnId="{E6BF1578-1306-465F-AF49-0975A459E495}">
      <dgm:prSet/>
      <dgm:spPr/>
      <dgm:t>
        <a:bodyPr/>
        <a:lstStyle/>
        <a:p>
          <a:endParaRPr lang="fr-BE" sz="2400"/>
        </a:p>
      </dgm:t>
    </dgm:pt>
    <dgm:pt modelId="{BF1E8218-BEB7-42D1-96BD-7AF5B7AAF265}" type="parTrans" cxnId="{E6BF1578-1306-465F-AF49-0975A459E495}">
      <dgm:prSet/>
      <dgm:spPr/>
      <dgm:t>
        <a:bodyPr/>
        <a:lstStyle/>
        <a:p>
          <a:endParaRPr lang="fr-BE" sz="2400"/>
        </a:p>
      </dgm:t>
    </dgm:pt>
    <dgm:pt modelId="{53A08D08-6D63-4BF2-9E54-BA242921CB2E}">
      <dgm:prSet phldrT="[Texte]" custT="1"/>
      <dgm:spPr>
        <a:xfrm>
          <a:off x="1779419" y="1087"/>
          <a:ext cx="1182296" cy="591148"/>
        </a:xfrm>
      </dgm:spPr>
      <dgm:t>
        <a:bodyPr/>
        <a:lstStyle/>
        <a:p>
          <a:pPr>
            <a:buNone/>
          </a:pPr>
          <a:r>
            <a:rPr lang="fr-BE" sz="1200">
              <a:latin typeface="Calibri" panose="020F0502020204030204"/>
              <a:ea typeface="+mn-ea"/>
              <a:cs typeface="+mn-cs"/>
            </a:rPr>
            <a:t>Formation intiale</a:t>
          </a:r>
        </a:p>
      </dgm:t>
    </dgm:pt>
    <dgm:pt modelId="{E5505EF5-3B8B-4D73-B313-E41926A257C7}" type="parTrans" cxnId="{A9EA0FFB-A712-4D6E-952F-0147BE05F2F8}">
      <dgm:prSet/>
      <dgm:spPr>
        <a:ln>
          <a:solidFill>
            <a:srgbClr val="63A7DA"/>
          </a:solidFill>
        </a:ln>
      </dgm:spPr>
      <dgm:t>
        <a:bodyPr/>
        <a:lstStyle/>
        <a:p>
          <a:endParaRPr lang="fr-BE"/>
        </a:p>
      </dgm:t>
    </dgm:pt>
    <dgm:pt modelId="{AC17ADF2-4398-4A12-967A-B79BE0D199CC}" type="sibTrans" cxnId="{A9EA0FFB-A712-4D6E-952F-0147BE05F2F8}">
      <dgm:prSet/>
      <dgm:spPr/>
      <dgm:t>
        <a:bodyPr/>
        <a:lstStyle/>
        <a:p>
          <a:endParaRPr lang="fr-BE"/>
        </a:p>
      </dgm:t>
    </dgm:pt>
    <dgm:pt modelId="{D2D4F7A8-E38A-4052-8B0C-2BD27D1CC3FF}">
      <dgm:prSet phldrT="[Texte]" custT="1"/>
      <dgm:spPr>
        <a:xfrm>
          <a:off x="1779419" y="1087"/>
          <a:ext cx="1182296" cy="591148"/>
        </a:xfrm>
      </dgm:spPr>
      <dgm:t>
        <a:bodyPr/>
        <a:lstStyle/>
        <a:p>
          <a:pPr>
            <a:buNone/>
          </a:pPr>
          <a:r>
            <a:rPr lang="fr-BE" sz="1200">
              <a:latin typeface="Calibri" panose="020F0502020204030204"/>
              <a:ea typeface="+mn-ea"/>
              <a:cs typeface="+mn-cs"/>
            </a:rPr>
            <a:t>Formaton pour adultes</a:t>
          </a:r>
        </a:p>
      </dgm:t>
    </dgm:pt>
    <dgm:pt modelId="{9B92C0E7-C84A-4714-939B-3013A675ED17}" type="parTrans" cxnId="{7BECB754-6CD1-4558-B9EA-8C4D8DF4A63E}">
      <dgm:prSet/>
      <dgm:spPr>
        <a:ln>
          <a:solidFill>
            <a:srgbClr val="63A7DA"/>
          </a:solidFill>
        </a:ln>
      </dgm:spPr>
      <dgm:t>
        <a:bodyPr/>
        <a:lstStyle/>
        <a:p>
          <a:endParaRPr lang="fr-BE"/>
        </a:p>
      </dgm:t>
    </dgm:pt>
    <dgm:pt modelId="{83BDBE9F-BC1B-44C7-94A3-B80B75BCB22E}" type="sibTrans" cxnId="{7BECB754-6CD1-4558-B9EA-8C4D8DF4A63E}">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 modelId="{F71014EC-E0DD-400F-870B-5C1E784F0F2A}" type="pres">
      <dgm:prSet presAssocID="{E5505EF5-3B8B-4D73-B313-E41926A257C7}" presName="Name13" presStyleLbl="parChTrans1D2" presStyleIdx="0" presStyleCnt="2"/>
      <dgm:spPr/>
    </dgm:pt>
    <dgm:pt modelId="{7B6D5A9C-19A8-44EA-85D8-7B94D0F4FBA6}" type="pres">
      <dgm:prSet presAssocID="{53A08D08-6D63-4BF2-9E54-BA242921CB2E}" presName="childText" presStyleLbl="bgAcc1" presStyleIdx="0" presStyleCnt="2">
        <dgm:presLayoutVars>
          <dgm:bulletEnabled val="1"/>
        </dgm:presLayoutVars>
      </dgm:prSet>
      <dgm:spPr/>
    </dgm:pt>
    <dgm:pt modelId="{1A2DE21A-57A6-4957-A722-1E850E7BEFE7}" type="pres">
      <dgm:prSet presAssocID="{9B92C0E7-C84A-4714-939B-3013A675ED17}" presName="Name13" presStyleLbl="parChTrans1D2" presStyleIdx="1" presStyleCnt="2"/>
      <dgm:spPr/>
    </dgm:pt>
    <dgm:pt modelId="{3AA1D4BC-867A-48D2-97E6-9070FCCA720E}" type="pres">
      <dgm:prSet presAssocID="{D2D4F7A8-E38A-4052-8B0C-2BD27D1CC3FF}" presName="childText" presStyleLbl="bgAcc1" presStyleIdx="1" presStyleCnt="2">
        <dgm:presLayoutVars>
          <dgm:bulletEnabled val="1"/>
        </dgm:presLayoutVars>
      </dgm:prSet>
      <dgm:spPr/>
    </dgm:pt>
  </dgm:ptLst>
  <dgm:cxnLst>
    <dgm:cxn modelId="{63947F61-7CD3-43AC-80B6-9F428CFC24BB}" srcId="{E6907043-9763-40E3-861A-1324E33D6196}" destId="{E1E31A27-682F-4524-8836-4107CDEC5323}" srcOrd="0" destOrd="0" parTransId="{F6422439-499F-4B3A-932D-88899484647F}" sibTransId="{05566E40-C2C8-4CCD-AC47-BE208F78C4A9}"/>
    <dgm:cxn modelId="{66D5CF41-6623-4B0C-953E-5C01B2CAF881}" type="presOf" srcId="{53A08D08-6D63-4BF2-9E54-BA242921CB2E}" destId="{7B6D5A9C-19A8-44EA-85D8-7B94D0F4FBA6}" srcOrd="0" destOrd="0" presId="urn:microsoft.com/office/officeart/2005/8/layout/hierarchy3"/>
    <dgm:cxn modelId="{5A1D5A67-4D0C-4810-8B4D-7207E4766128}" type="presOf" srcId="{9B92C0E7-C84A-4714-939B-3013A675ED17}" destId="{1A2DE21A-57A6-4957-A722-1E850E7BEFE7}" srcOrd="0" destOrd="0" presId="urn:microsoft.com/office/officeart/2005/8/layout/hierarchy3"/>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67B6C272-2C70-4B89-8B42-497EBE1054A6}" type="presOf" srcId="{D2D4F7A8-E38A-4052-8B0C-2BD27D1CC3FF}" destId="{3AA1D4BC-867A-48D2-97E6-9070FCCA720E}" srcOrd="0" destOrd="0" presId="urn:microsoft.com/office/officeart/2005/8/layout/hierarchy3"/>
    <dgm:cxn modelId="{7BECB754-6CD1-4558-B9EA-8C4D8DF4A63E}" srcId="{A43A57F3-AF3F-455F-BBE4-707E4AA03B66}" destId="{D2D4F7A8-E38A-4052-8B0C-2BD27D1CC3FF}" srcOrd="1" destOrd="0" parTransId="{9B92C0E7-C84A-4714-939B-3013A675ED17}" sibTransId="{83BDBE9F-BC1B-44C7-94A3-B80B75BCB22E}"/>
    <dgm:cxn modelId="{E6BF1578-1306-465F-AF49-0975A459E495}" srcId="{E6907043-9763-40E3-861A-1324E33D6196}" destId="{A43A57F3-AF3F-455F-BBE4-707E4AA03B66}" srcOrd="1" destOrd="0" parTransId="{BF1E8218-BEB7-42D1-96BD-7AF5B7AAF265}" sibTransId="{861CD624-2E87-4A5D-80CD-19543F55BC3D}"/>
    <dgm:cxn modelId="{1372ACA1-2C84-4D70-A971-CD7B7A217824}" type="presOf" srcId="{E5505EF5-3B8B-4D73-B313-E41926A257C7}" destId="{F71014EC-E0DD-400F-870B-5C1E784F0F2A}" srcOrd="0" destOrd="0" presId="urn:microsoft.com/office/officeart/2005/8/layout/hierarchy3"/>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A9EA0FFB-A712-4D6E-952F-0147BE05F2F8}" srcId="{A43A57F3-AF3F-455F-BBE4-707E4AA03B66}" destId="{53A08D08-6D63-4BF2-9E54-BA242921CB2E}" srcOrd="0" destOrd="0" parTransId="{E5505EF5-3B8B-4D73-B313-E41926A257C7}" sibTransId="{AC17ADF2-4398-4A12-967A-B79BE0D199CC}"/>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 modelId="{F4EB82F4-9879-43A5-945C-DB421750B118}" type="presParOf" srcId="{90316499-4407-4FF2-8AA4-9D745D6B3076}" destId="{F71014EC-E0DD-400F-870B-5C1E784F0F2A}" srcOrd="0" destOrd="0" presId="urn:microsoft.com/office/officeart/2005/8/layout/hierarchy3"/>
    <dgm:cxn modelId="{93E19CC7-C4FC-4C64-B45C-D71E264050A1}" type="presParOf" srcId="{90316499-4407-4FF2-8AA4-9D745D6B3076}" destId="{7B6D5A9C-19A8-44EA-85D8-7B94D0F4FBA6}" srcOrd="1" destOrd="0" presId="urn:microsoft.com/office/officeart/2005/8/layout/hierarchy3"/>
    <dgm:cxn modelId="{B85CD0EE-B524-4644-BF67-68FB141FEE1F}" type="presParOf" srcId="{90316499-4407-4FF2-8AA4-9D745D6B3076}" destId="{1A2DE21A-57A6-4957-A722-1E850E7BEFE7}" srcOrd="2" destOrd="0" presId="urn:microsoft.com/office/officeart/2005/8/layout/hierarchy3"/>
    <dgm:cxn modelId="{816B5348-2419-4F47-AA5E-A39FA5221828}" type="presParOf" srcId="{90316499-4407-4FF2-8AA4-9D745D6B3076}" destId="{3AA1D4BC-867A-48D2-97E6-9070FCCA720E}" srcOrd="3" destOrd="0" presId="urn:microsoft.com/office/officeart/2005/8/layout/hierarchy3"/>
  </dgm:cxnLst>
  <dgm:bg>
    <a:noFill/>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Construction de batiments ; promotion immobilière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7247EED5-1A77-447F-BD78-DEF533578567}">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Travaux de construction spécialisés</a:t>
          </a:r>
        </a:p>
      </dgm:t>
    </dgm:pt>
    <dgm:pt modelId="{0E018EAB-3494-476F-A777-D03157AEFA5D}" type="parTrans" cxnId="{7F945759-7BA5-4F35-8BC2-8B64EA41E5BC}">
      <dgm:prSet/>
      <dgm:spPr/>
      <dgm:t>
        <a:bodyPr/>
        <a:lstStyle/>
        <a:p>
          <a:endParaRPr lang="fr-BE"/>
        </a:p>
      </dgm:t>
    </dgm:pt>
    <dgm:pt modelId="{321289BF-9CA6-405F-B934-FAD820583BCD}" type="sibTrans" cxnId="{7F945759-7BA5-4F35-8BC2-8B64EA41E5BC}">
      <dgm:prSet/>
      <dgm:spPr>
        <a:solidFill>
          <a:schemeClr val="accent6"/>
        </a:solidFill>
        <a:ln>
          <a:solidFill>
            <a:srgbClr val="63A7DA"/>
          </a:solidFill>
        </a:ln>
      </dgm:spPr>
      <dgm:t>
        <a:bodyPr/>
        <a:lstStyle/>
        <a:p>
          <a:endParaRPr lang="fr-BE"/>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Génie civil</a:t>
          </a:r>
        </a:p>
      </dgm:t>
    </dgm:pt>
    <dgm:pt modelId="{3B9B875A-B990-4AD5-9E0C-E5EA52D6E7A7}" type="parTrans" cxnId="{D1DCF211-0A7C-43EE-8629-E6ACD541A55F}">
      <dgm:prSet/>
      <dgm:spPr/>
      <dgm:t>
        <a:bodyPr/>
        <a:lstStyle/>
        <a:p>
          <a:endParaRPr lang="fr-BE"/>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custLinFactNeighborX="21577" custLinFactNeighborY="2095">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843F6F65-CE8F-4474-8016-7890DA3983EC}" type="pres">
      <dgm:prSet presAssocID="{321289BF-9CA6-405F-B934-FAD820583BCD}" presName="picture_4" presStyleCnt="0"/>
      <dgm:spPr/>
    </dgm:pt>
    <dgm:pt modelId="{870EA8F6-51F8-484F-B759-44206037A014}" type="pres">
      <dgm:prSet presAssocID="{321289BF-9CA6-405F-B934-FAD820583BCD}" presName="pictureRepeatNode" presStyleLbl="alignImgPlace1" presStyleIdx="3" presStyleCnt="4"/>
      <dgm:spPr/>
    </dgm:pt>
    <dgm:pt modelId="{6FEFB119-A702-46B1-8B98-5C6149D1F71F}" type="pres">
      <dgm:prSet presAssocID="{7247EED5-1A77-447F-BD78-DEF533578567}" presName="line_4" presStyleLbl="parChTrans1D1" presStyleIdx="2" presStyleCnt="3"/>
      <dgm:spPr>
        <a:ln>
          <a:solidFill>
            <a:srgbClr val="63A7DA"/>
          </a:solidFill>
        </a:ln>
      </dgm:spPr>
    </dgm:pt>
    <dgm:pt modelId="{C757113A-0092-45A8-8EDF-A6B9B8949FF8}" type="pres">
      <dgm:prSet presAssocID="{7247EED5-1A77-447F-BD78-DEF533578567}" presName="textparent_4" presStyleLbl="node1" presStyleIdx="0" presStyleCnt="0"/>
      <dgm:spPr/>
    </dgm:pt>
    <dgm:pt modelId="{7EFC0238-0748-4E9A-AC56-9C5884546771}" type="pres">
      <dgm:prSet presAssocID="{7247EED5-1A77-447F-BD78-DEF533578567}" presName="text_4" presStyleLbl="revTx" presStyleIdx="2" presStyleCnt="3" custScaleX="289552">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44EB0D53-BD7F-471A-BA02-28C1623E2742}" type="presOf" srcId="{321289BF-9CA6-405F-B934-FAD820583BCD}" destId="{870EA8F6-51F8-484F-B759-44206037A014}"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7F945759-7BA5-4F35-8BC2-8B64EA41E5BC}" srcId="{469596E8-7EEF-4EED-8C87-69C0EEE73002}" destId="{7247EED5-1A77-447F-BD78-DEF533578567}" srcOrd="3" destOrd="0" parTransId="{0E018EAB-3494-476F-A777-D03157AEFA5D}" sibTransId="{321289BF-9CA6-405F-B934-FAD820583BCD}"/>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76905DE-F02B-4D70-A1E5-A8D4DEE563C6}" type="presOf" srcId="{7247EED5-1A77-447F-BD78-DEF533578567}" destId="{7EFC0238-0748-4E9A-AC56-9C5884546771}"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0731AFA5-4938-4FD7-BC6A-46ADE1373315}" type="presParOf" srcId="{0161A0D8-4FF6-448D-8FC3-09F13201847E}" destId="{843F6F65-CE8F-4474-8016-7890DA3983EC}" srcOrd="8" destOrd="0" presId="urn:microsoft.com/office/officeart/2008/layout/CircularPictureCallout"/>
    <dgm:cxn modelId="{6223EB0A-A2F7-4C30-ABFF-45CF6BF9951F}" type="presParOf" srcId="{843F6F65-CE8F-4474-8016-7890DA3983EC}" destId="{870EA8F6-51F8-484F-B759-44206037A014}" srcOrd="0" destOrd="0" presId="urn:microsoft.com/office/officeart/2008/layout/CircularPictureCallout"/>
    <dgm:cxn modelId="{C6E2238C-1E79-4003-8C47-B06A5FC0FCBC}" type="presParOf" srcId="{0161A0D8-4FF6-448D-8FC3-09F13201847E}" destId="{6FEFB119-A702-46B1-8B98-5C6149D1F71F}" srcOrd="9" destOrd="0" presId="urn:microsoft.com/office/officeart/2008/layout/CircularPictureCallout"/>
    <dgm:cxn modelId="{60A68782-1E8D-48D7-9D78-5BC7790E9C14}" type="presParOf" srcId="{0161A0D8-4FF6-448D-8FC3-09F13201847E}" destId="{C757113A-0092-45A8-8EDF-A6B9B8949FF8}" srcOrd="10" destOrd="0" presId="urn:microsoft.com/office/officeart/2008/layout/CircularPictureCallout"/>
    <dgm:cxn modelId="{61B36990-B999-43A6-9985-3A1E29C3DF86}" type="presParOf" srcId="{C757113A-0092-45A8-8EDF-A6B9B8949FF8}" destId="{7EFC0238-0748-4E9A-AC56-9C5884546771}" srcOrd="0" destOrd="0" presId="urn:microsoft.com/office/officeart/2008/layout/CircularPictureCallout"/>
  </dgm:cxnLst>
  <dgm:bg/>
  <dgm:whole/>
  <dgm:extLst>
    <a:ext uri="http://schemas.microsoft.com/office/drawing/2008/diagram">
      <dsp:dataModelExt xmlns:dsp="http://schemas.microsoft.com/office/drawing/2008/diagram" relId="rId72"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Construction de batiments ; promotion immobilière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7247EED5-1A77-447F-BD78-DEF533578567}">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Travaux de construction spécialisés</a:t>
          </a:r>
        </a:p>
      </dgm:t>
    </dgm:pt>
    <dgm:pt modelId="{0E018EAB-3494-476F-A777-D03157AEFA5D}" type="parTrans" cxnId="{7F945759-7BA5-4F35-8BC2-8B64EA41E5BC}">
      <dgm:prSet/>
      <dgm:spPr/>
      <dgm:t>
        <a:bodyPr/>
        <a:lstStyle/>
        <a:p>
          <a:endParaRPr lang="fr-BE"/>
        </a:p>
      </dgm:t>
    </dgm:pt>
    <dgm:pt modelId="{321289BF-9CA6-405F-B934-FAD820583BCD}" type="sibTrans" cxnId="{7F945759-7BA5-4F35-8BC2-8B64EA41E5BC}">
      <dgm:prSet/>
      <dgm:spPr>
        <a:solidFill>
          <a:schemeClr val="accent6"/>
        </a:solidFill>
        <a:ln>
          <a:solidFill>
            <a:srgbClr val="63A7DA"/>
          </a:solidFill>
        </a:ln>
      </dgm:spPr>
      <dgm:t>
        <a:bodyPr/>
        <a:lstStyle/>
        <a:p>
          <a:endParaRPr lang="fr-BE"/>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Génie civil</a:t>
          </a:r>
        </a:p>
      </dgm:t>
    </dgm:pt>
    <dgm:pt modelId="{3B9B875A-B990-4AD5-9E0C-E5EA52D6E7A7}" type="parTrans" cxnId="{D1DCF211-0A7C-43EE-8629-E6ACD541A55F}">
      <dgm:prSet/>
      <dgm:spPr/>
      <dgm:t>
        <a:bodyPr/>
        <a:lstStyle/>
        <a:p>
          <a:endParaRPr lang="fr-BE"/>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custLinFactNeighborX="21577" custLinFactNeighborY="2095">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843F6F65-CE8F-4474-8016-7890DA3983EC}" type="pres">
      <dgm:prSet presAssocID="{321289BF-9CA6-405F-B934-FAD820583BCD}" presName="picture_4" presStyleCnt="0"/>
      <dgm:spPr/>
    </dgm:pt>
    <dgm:pt modelId="{870EA8F6-51F8-484F-B759-44206037A014}" type="pres">
      <dgm:prSet presAssocID="{321289BF-9CA6-405F-B934-FAD820583BCD}" presName="pictureRepeatNode" presStyleLbl="alignImgPlace1" presStyleIdx="3" presStyleCnt="4"/>
      <dgm:spPr/>
    </dgm:pt>
    <dgm:pt modelId="{6FEFB119-A702-46B1-8B98-5C6149D1F71F}" type="pres">
      <dgm:prSet presAssocID="{7247EED5-1A77-447F-BD78-DEF533578567}" presName="line_4" presStyleLbl="parChTrans1D1" presStyleIdx="2" presStyleCnt="3"/>
      <dgm:spPr>
        <a:ln>
          <a:solidFill>
            <a:srgbClr val="63A7DA"/>
          </a:solidFill>
        </a:ln>
      </dgm:spPr>
    </dgm:pt>
    <dgm:pt modelId="{C757113A-0092-45A8-8EDF-A6B9B8949FF8}" type="pres">
      <dgm:prSet presAssocID="{7247EED5-1A77-447F-BD78-DEF533578567}" presName="textparent_4" presStyleLbl="node1" presStyleIdx="0" presStyleCnt="0"/>
      <dgm:spPr/>
    </dgm:pt>
    <dgm:pt modelId="{7EFC0238-0748-4E9A-AC56-9C5884546771}" type="pres">
      <dgm:prSet presAssocID="{7247EED5-1A77-447F-BD78-DEF533578567}" presName="text_4" presStyleLbl="revTx" presStyleIdx="2" presStyleCnt="3" custScaleX="289552">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44EB0D53-BD7F-471A-BA02-28C1623E2742}" type="presOf" srcId="{321289BF-9CA6-405F-B934-FAD820583BCD}" destId="{870EA8F6-51F8-484F-B759-44206037A014}"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7F945759-7BA5-4F35-8BC2-8B64EA41E5BC}" srcId="{469596E8-7EEF-4EED-8C87-69C0EEE73002}" destId="{7247EED5-1A77-447F-BD78-DEF533578567}" srcOrd="3" destOrd="0" parTransId="{0E018EAB-3494-476F-A777-D03157AEFA5D}" sibTransId="{321289BF-9CA6-405F-B934-FAD820583BCD}"/>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76905DE-F02B-4D70-A1E5-A8D4DEE563C6}" type="presOf" srcId="{7247EED5-1A77-447F-BD78-DEF533578567}" destId="{7EFC0238-0748-4E9A-AC56-9C5884546771}"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0731AFA5-4938-4FD7-BC6A-46ADE1373315}" type="presParOf" srcId="{0161A0D8-4FF6-448D-8FC3-09F13201847E}" destId="{843F6F65-CE8F-4474-8016-7890DA3983EC}" srcOrd="8" destOrd="0" presId="urn:microsoft.com/office/officeart/2008/layout/CircularPictureCallout"/>
    <dgm:cxn modelId="{6223EB0A-A2F7-4C30-ABFF-45CF6BF9951F}" type="presParOf" srcId="{843F6F65-CE8F-4474-8016-7890DA3983EC}" destId="{870EA8F6-51F8-484F-B759-44206037A014}" srcOrd="0" destOrd="0" presId="urn:microsoft.com/office/officeart/2008/layout/CircularPictureCallout"/>
    <dgm:cxn modelId="{C6E2238C-1E79-4003-8C47-B06A5FC0FCBC}" type="presParOf" srcId="{0161A0D8-4FF6-448D-8FC3-09F13201847E}" destId="{6FEFB119-A702-46B1-8B98-5C6149D1F71F}" srcOrd="9" destOrd="0" presId="urn:microsoft.com/office/officeart/2008/layout/CircularPictureCallout"/>
    <dgm:cxn modelId="{60A68782-1E8D-48D7-9D78-5BC7790E9C14}" type="presParOf" srcId="{0161A0D8-4FF6-448D-8FC3-09F13201847E}" destId="{C757113A-0092-45A8-8EDF-A6B9B8949FF8}" srcOrd="10" destOrd="0" presId="urn:microsoft.com/office/officeart/2008/layout/CircularPictureCallout"/>
    <dgm:cxn modelId="{61B36990-B999-43A6-9985-3A1E29C3DF86}" type="presParOf" srcId="{C757113A-0092-45A8-8EDF-A6B9B8949FF8}" destId="{7EFC0238-0748-4E9A-AC56-9C5884546771}" srcOrd="0" destOrd="0" presId="urn:microsoft.com/office/officeart/2008/layout/CircularPictureCallout"/>
  </dgm:cxnLst>
  <dgm:bg/>
  <dgm:whole/>
  <dgm:extLst>
    <a:ext uri="http://schemas.microsoft.com/office/drawing/2008/diagram">
      <dsp:dataModelExt xmlns:dsp="http://schemas.microsoft.com/office/drawing/2008/diagram" relId="rId72"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8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669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-14 offres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4"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8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669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-14 offres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0154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Création</a:t>
          </a:r>
        </a:p>
      </dsp:txBody>
      <dsp:txXfrm>
        <a:off x="318863" y="18401"/>
        <a:ext cx="1147668" cy="556520"/>
      </dsp:txXfrm>
    </dsp:sp>
    <dsp:sp modelId="{530A3A9E-6430-494D-83BA-96A508010858}">
      <dsp:nvSpPr>
        <dsp:cNvPr id="0" name=""/>
        <dsp:cNvSpPr/>
      </dsp:nvSpPr>
      <dsp:spPr>
        <a:xfrm>
          <a:off x="177941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Maintien</a:t>
          </a:r>
        </a:p>
      </dsp:txBody>
      <dsp:txXfrm>
        <a:off x="1796733" y="18401"/>
        <a:ext cx="1147668" cy="556520"/>
      </dsp:txXfrm>
    </dsp:sp>
    <dsp:sp modelId="{F71014EC-E0DD-400F-870B-5C1E784F0F2A}">
      <dsp:nvSpPr>
        <dsp:cNvPr id="0" name=""/>
        <dsp:cNvSpPr/>
      </dsp:nvSpPr>
      <dsp:spPr>
        <a:xfrm>
          <a:off x="1897649" y="592235"/>
          <a:ext cx="118229" cy="443361"/>
        </a:xfrm>
        <a:custGeom>
          <a:avLst/>
          <a:gdLst/>
          <a:ahLst/>
          <a:cxnLst/>
          <a:rect l="0" t="0" r="0" b="0"/>
          <a:pathLst>
            <a:path>
              <a:moveTo>
                <a:pt x="0" y="0"/>
              </a:moveTo>
              <a:lnTo>
                <a:pt x="0" y="443361"/>
              </a:lnTo>
              <a:lnTo>
                <a:pt x="118229" y="443361"/>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7B6D5A9C-19A8-44EA-85D8-7B94D0F4FBA6}">
      <dsp:nvSpPr>
        <dsp:cNvPr id="0" name=""/>
        <dsp:cNvSpPr/>
      </dsp:nvSpPr>
      <dsp:spPr>
        <a:xfrm>
          <a:off x="2015878" y="740022"/>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Formation intiale</a:t>
          </a:r>
        </a:p>
      </dsp:txBody>
      <dsp:txXfrm>
        <a:off x="2033192" y="757336"/>
        <a:ext cx="911208" cy="556520"/>
      </dsp:txXfrm>
    </dsp:sp>
    <dsp:sp modelId="{1A2DE21A-57A6-4957-A722-1E850E7BEFE7}">
      <dsp:nvSpPr>
        <dsp:cNvPr id="0" name=""/>
        <dsp:cNvSpPr/>
      </dsp:nvSpPr>
      <dsp:spPr>
        <a:xfrm>
          <a:off x="1897649" y="592235"/>
          <a:ext cx="118229" cy="1182296"/>
        </a:xfrm>
        <a:custGeom>
          <a:avLst/>
          <a:gdLst/>
          <a:ahLst/>
          <a:cxnLst/>
          <a:rect l="0" t="0" r="0" b="0"/>
          <a:pathLst>
            <a:path>
              <a:moveTo>
                <a:pt x="0" y="0"/>
              </a:moveTo>
              <a:lnTo>
                <a:pt x="0" y="1182296"/>
              </a:lnTo>
              <a:lnTo>
                <a:pt x="118229" y="1182296"/>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AA1D4BC-867A-48D2-97E6-9070FCCA720E}">
      <dsp:nvSpPr>
        <dsp:cNvPr id="0" name=""/>
        <dsp:cNvSpPr/>
      </dsp:nvSpPr>
      <dsp:spPr>
        <a:xfrm>
          <a:off x="2015878" y="1478958"/>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Formaton pour adultes</a:t>
          </a:r>
        </a:p>
      </dsp:txBody>
      <dsp:txXfrm>
        <a:off x="2033192" y="1496272"/>
        <a:ext cx="911208" cy="55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EFB119-A702-46B1-8B98-5C6149D1F71F}">
      <dsp:nvSpPr>
        <dsp:cNvPr id="0" name=""/>
        <dsp:cNvSpPr/>
      </dsp:nvSpPr>
      <dsp:spPr>
        <a:xfrm>
          <a:off x="1151646" y="181678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5D787B-027B-4900-B962-8F9F251BF8B4}">
      <dsp:nvSpPr>
        <dsp:cNvPr id="0" name=""/>
        <dsp:cNvSpPr/>
      </dsp:nvSpPr>
      <dsp:spPr>
        <a:xfrm>
          <a:off x="1151646" y="1070023"/>
          <a:ext cx="1834896"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151646" y="32326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59232" y="-22389"/>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98581" y="584829"/>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98581" y="584829"/>
        <a:ext cx="1522687" cy="1023687"/>
      </dsp:txXfrm>
    </dsp:sp>
    <dsp:sp modelId="{9689A072-9A1C-4FDC-9C32-6738045E4EC3}">
      <dsp:nvSpPr>
        <dsp:cNvPr id="0" name=""/>
        <dsp:cNvSpPr/>
      </dsp:nvSpPr>
      <dsp:spPr>
        <a:xfrm>
          <a:off x="2941679" y="-28837"/>
          <a:ext cx="704203" cy="704203"/>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785195" y="16633"/>
          <a:ext cx="1631668"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Construction de batiments ; promotion immobilière</a:t>
          </a:r>
        </a:p>
      </dsp:txBody>
      <dsp:txXfrm>
        <a:off x="3785195" y="16633"/>
        <a:ext cx="1631668" cy="640080"/>
      </dsp:txXfrm>
    </dsp:sp>
    <dsp:sp modelId="{1F3692AB-DF21-47EA-8182-268C80153FE0}">
      <dsp:nvSpPr>
        <dsp:cNvPr id="0" name=""/>
        <dsp:cNvSpPr/>
      </dsp:nvSpPr>
      <dsp:spPr>
        <a:xfrm>
          <a:off x="2666502" y="74998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306582" y="749983"/>
          <a:ext cx="2181416"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Génie civil</a:t>
          </a:r>
        </a:p>
      </dsp:txBody>
      <dsp:txXfrm>
        <a:off x="3306582" y="749983"/>
        <a:ext cx="2181416" cy="640080"/>
      </dsp:txXfrm>
    </dsp:sp>
    <dsp:sp modelId="{870EA8F6-51F8-484F-B759-44206037A014}">
      <dsp:nvSpPr>
        <dsp:cNvPr id="0" name=""/>
        <dsp:cNvSpPr/>
      </dsp:nvSpPr>
      <dsp:spPr>
        <a:xfrm>
          <a:off x="2973740" y="149674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7EFC0238-0748-4E9A-AC56-9C5884546771}">
      <dsp:nvSpPr>
        <dsp:cNvPr id="0" name=""/>
        <dsp:cNvSpPr/>
      </dsp:nvSpPr>
      <dsp:spPr>
        <a:xfrm>
          <a:off x="3613820" y="1496743"/>
          <a:ext cx="2299756"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Travaux de construction spécialisés</a:t>
          </a:r>
        </a:p>
      </dsp:txBody>
      <dsp:txXfrm>
        <a:off x="3613820" y="1496743"/>
        <a:ext cx="2299756"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8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-14 offres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669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FB3A7F-A1F4-455B-B04B-1950FD898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3.xml><?xml version="1.0" encoding="utf-8"?>
<ds:datastoreItem xmlns:ds="http://schemas.openxmlformats.org/officeDocument/2006/customXml" ds:itemID="{F73BB7E8-1DBD-4608-BDBD-4BAD7574DC5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D035240-4372-405A-A442-E3C8A2CB2B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32</TotalTime>
  <Pages>2</Pages>
  <Words>27</Words>
  <Characters>269</Characters>
  <Application>Microsoft Office Word</Application>
  <DocSecurity>0</DocSecurity>
  <Lines>2</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26</cp:revision>
  <cp:lastPrinted>2021-12-24T10:51:00Z</cp:lastPrinted>
  <dcterms:created xsi:type="dcterms:W3CDTF">2022-02-15T13:30:00Z</dcterms:created>
  <dcterms:modified xsi:type="dcterms:W3CDTF">2022-03-03T09:42:00Z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