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group id="Groupe 50" style="position:absolute;margin-left:12pt;margin-top:-29.3pt;width:118.95pt;height:756pt;z-index:251648016" coordsize="15110,96012" o:spid="_x0000_s1026" w14:anchorId="4E1E1D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style="position:absolute;width:13087;height:96012;visibility:visible;mso-wrap-style:square;v-text-anchor:top" coordsize="430,3164" o:spid="_x0000_s1027" filled="f" fillcolor="#fffffe" strokecolor="#fffffe" strokeweight=".5pt" path="m160,c430,1502,90,2850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style="position:absolute;left:2939;width:11017;height:96012;visibility:visible;mso-wrap-style:square;v-text-anchor:top" coordsize="362,3164" o:spid="_x0000_s1028" filled="f" fillcolor="#fffffe" strokecolor="#fffffe" strokeweight=".5pt" path="m42,c362,1456,90,2791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style="position:absolute;left:3483;width:11627;height:96012;visibility:visible;mso-wrap-style:square;v-text-anchor:top" coordsize="382,3164" o:spid="_x0000_s1029" filled="f" fillcolor="#fffffe" strokecolor="#efb32f" strokeweight=".5pt" path="m80,c382,1458,96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style="position:absolute;left:2286;width:11747;height:96012;visibility:visible;mso-wrap-style:square;v-text-anchor:top" coordsize="386,3164" o:spid="_x0000_s1030" filled="f" fillcolor="#fffffe" strokecolor="#fffffe" strokeweight=".5pt" path="m87,c386,1461,95,2793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style="position:absolute;left:1197;width:11595;height:96012;visibility:visible;mso-wrap-style:square;v-text-anchor:top" coordsize="381,3164" o:spid="_x0000_s1031" filled="f" strokecolor="#4472c4 [3204]" strokeweight=".5pt" path="m79,c381,1458,95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rect id="Rectangle 5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256992F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>
                <v:fill type="frame" o:title="" recolor="t" rotate="t" r:id="rId13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shape id="Forme libre 33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spid="_x0000_s1026" fillcolor="#dd026f" strokecolor="#dd026f" path="m401,c,,,,,,,3168,,3168,,3168v165,,165,,165,c616,1736,458,375,4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w14:anchorId="42D79B4A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group id="Groupe 49" style="position:absolute;margin-left:1059.05pt;margin-top:-14.25pt;width:107.8pt;height:756pt;z-index:251648014" coordsize="13693,96012" o:spid="_x0000_s1026" w14:anchorId="06715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style="position:absolute;left:3374;width:10319;height:96012;visibility:visible;mso-wrap-style:square;v-text-anchor:top" coordsize="339,3172" o:spid="_x0000_s1027" filled="f" strokecolor="#4472c4 [3204]" strokeweight=".5pt" path="m21,c339,1377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>
                  <v:stroke joinstyle="miter"/>
                  <v:path arrowok="t" o:connecttype="custom" o:connectlocs="63921,0;0,9601200" o:connectangles="0,0"/>
                </v:shape>
                <v:shape id="Forme libre 26" style="position:absolute;width:11779;height:96012;visibility:visible;mso-wrap-style:square;v-text-anchor:top" coordsize="387,3172" o:spid="_x0000_s1028" filled="f" fillcolor="#fffffe" strokecolor="#fffffe" strokeweight=".5pt" path="m101,c387,1404,122,2697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style="position:absolute;left:2286;width:10160;height:96012;visibility:visible;mso-wrap-style:square;v-text-anchor:top" coordsize="334,3172" o:spid="_x0000_s1029" filled="f" fillcolor="#fffffe" strokecolor="#fffffe" strokeweight=".5pt" path="m,c334,1375,126,2664,16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style="position:absolute;left:2493;width:10440;height:96012;visibility:visible;mso-wrap-style:square;v-text-anchor:top" coordsize="343,3172" o:spid="_x0000_s1030" filled="f" fillcolor="#fffffe" strokecolor="#fffffe" strokeweight=".5pt" path="m28,c343,1379,117,2666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style="position:absolute;left:1088;width:10287;height:96012;visibility:visible;mso-wrap-style:square;v-text-anchor:top" coordsize="338,3172" o:spid="_x0000_s1031" filled="f" strokecolor="#ed7d31 [3205]" strokeweight=".5pt" path="m20,c338,1378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shape id="Forme libre 25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spid="_x0000_s1026" fillcolor="#dd026f" strokecolor="#dd026f" path="m502,c93,,93,,93,,146,383,323,1900,,3168v502,,502,,502,l50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w14:anchorId="254C38AB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53F4C018" w:rsidR="00902688" w:rsidRDefault="0060071C" w:rsidP="00F576BD">
      <w:pPr>
        <w:rPr>
          <w:noProof/>
          <w:lang w:bidi="fr-FR"/>
        </w:rPr>
      </w:pPr>
      <w:bookmarkStart w:id="0" w:name="_Hlk91166357"/>
      <w:bookmarkEnd w:id="0"/>
      <w:r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1639167F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7" type="#_x0000_t202" style="position:absolute;margin-left:818.3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5PNA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4E09E615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4E4E75A9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dispensées sur le Bassin Hainaut</w:t>
                            </w:r>
                            <w:r w:rsidR="00836AF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28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" filled="f" stroked="f" strokeweight=".5pt">
                <v:textbox>
                  <w:txbxContent>
                    <w:p w14:paraId="1FD5D3E6" w14:textId="4E4E75A9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dispensées sur le Bassin Hainaut</w:t>
                      </w:r>
                      <w:r w:rsidR="00836AF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Centre</w:t>
                      </w:r>
                    </w:p>
                  </w:txbxContent>
                </v:textbox>
              </v:shape>
            </w:pict>
          </mc:Fallback>
        </mc:AlternateContent>
      </w:r>
      <w:r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6F7A307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29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CxeUKeOAIAAGM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768F5F" wp14:editId="4FB7030D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343DC180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30" style="position:absolute;margin-left:769.45pt;margin-top:347.4pt;width:235.5pt;height:8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4znLIXMCAADd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343DC180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4D719679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rect id="Rectangle 150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79ED9C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>
                <v:fill type="frame" o:title="" recolor="t" rotate="t" r:id="rId15"/>
              </v:rect>
            </w:pict>
          </mc:Fallback>
        </mc:AlternateContent>
      </w:r>
      <w:r w:rsidR="00FE7D5C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2BE1E93C">
                <wp:simplePos x="0" y="0"/>
                <wp:positionH relativeFrom="column">
                  <wp:posOffset>1253905</wp:posOffset>
                </wp:positionH>
                <wp:positionV relativeFrom="paragraph">
                  <wp:posOffset>3751467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EC204C5">
                                  <wp:extent cx="3263265" cy="2071194"/>
                                  <wp:effectExtent l="0" t="38100" r="0" b="24765"/>
                                  <wp:docPr id="55" name="Diagramme 5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6" r:lo="rId17" r:qs="rId18" r:cs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1" type="#_x0000_t118" style="position:absolute;margin-left:98.75pt;margin-top:295.4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EC204C5">
                            <wp:extent cx="3263265" cy="2071194"/>
                            <wp:effectExtent l="0" t="38100" r="0" b="24765"/>
                            <wp:docPr id="55" name="Diagramme 5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1" r:lo="rId17" r:qs="rId18" r:cs="rId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AE8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14BD705A">
                <wp:simplePos x="0" y="0"/>
                <wp:positionH relativeFrom="column">
                  <wp:posOffset>1353022</wp:posOffset>
                </wp:positionH>
                <wp:positionV relativeFrom="paragraph">
                  <wp:posOffset>2888526</wp:posOffset>
                </wp:positionV>
                <wp:extent cx="5596255" cy="229052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255" cy="22905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66CCD5E5" w14:textId="77777777" w:rsidR="00B02445" w:rsidRDefault="00B02445" w:rsidP="00B0244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1E229F38" w14:textId="6572B6FE" w:rsidR="00B02445" w:rsidRPr="009473C1" w:rsidRDefault="00A72224" w:rsidP="00B0244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C54AE8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B02445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d’une offre de formation et d’enseignement dédiée aux métiers des bateaux (batelier, mécanique des bateaux, ...)</w:t>
                            </w:r>
                            <w:r w:rsidR="009C4704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 xml:space="preserve"> en t</w:t>
                            </w:r>
                            <w:r w:rsidR="00C54AE8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 xml:space="preserve">enant compte des potentialités de développement du transport par voies navigables, et du positionnement stratégique de notre territoire, </w:t>
                            </w:r>
                            <w:r w:rsidR="00A32E71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e</w:t>
                            </w:r>
                            <w:r w:rsidR="009C4704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t de</w:t>
                            </w:r>
                            <w:r w:rsidR="00A32E71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C54AE8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l’absence d’offre de formation sur le Bassi</w:t>
                            </w:r>
                            <w:r w:rsidR="00A32E71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n.</w:t>
                            </w:r>
                          </w:p>
                          <w:p w14:paraId="4960EEA8" w14:textId="7BE79B8C" w:rsidR="00A72224" w:rsidRPr="009473C1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26B088B6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Cs w:val="24"/>
                              </w:rPr>
                            </w:pPr>
                          </w:p>
                          <w:p w14:paraId="5D797440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2" style="position:absolute;margin-left:106.55pt;margin-top:227.45pt;width:440.65pt;height:18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" filled="f" stroked="f" strokeweight="1pt">
                <v:textbox>
                  <w:txbxContent>
                    <w:p w14:paraId="0F13DBCA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66CCD5E5" w14:textId="77777777" w:rsidR="00B02445" w:rsidRDefault="00B02445" w:rsidP="00B0244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1E229F38" w14:textId="6572B6FE" w:rsidR="00B02445" w:rsidRPr="009473C1" w:rsidRDefault="00A72224" w:rsidP="00B0244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</w:pPr>
                      <w:r w:rsidRPr="00C54AE8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B02445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d’une offre de formation et d’enseignement dédiée aux métiers des bateaux (batelier, mécanique des bateaux, ...)</w:t>
                      </w:r>
                      <w:r w:rsidR="009C4704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 xml:space="preserve"> en t</w:t>
                      </w:r>
                      <w:r w:rsidR="00C54AE8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 xml:space="preserve">enant compte des potentialités de développement du transport par voies navigables, et du positionnement stratégique de notre territoire, </w:t>
                      </w:r>
                      <w:r w:rsidR="00A32E71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e</w:t>
                      </w:r>
                      <w:r w:rsidR="009C4704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t de</w:t>
                      </w:r>
                      <w:r w:rsidR="00A32E71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  <w:r w:rsidR="00C54AE8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l’absence d’offre de formation sur le Bassi</w:t>
                      </w:r>
                      <w:r w:rsidR="00A32E71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n.</w:t>
                      </w:r>
                    </w:p>
                    <w:p w14:paraId="4960EEA8" w14:textId="7BE79B8C" w:rsidR="00A72224" w:rsidRPr="009473C1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</w:p>
                    <w:p w14:paraId="26B088B6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Cs w:val="24"/>
                        </w:rPr>
                      </w:pPr>
                    </w:p>
                    <w:p w14:paraId="5D797440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4AE8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428BE019">
                <wp:simplePos x="0" y="0"/>
                <wp:positionH relativeFrom="margin">
                  <wp:posOffset>1398760</wp:posOffset>
                </wp:positionH>
                <wp:positionV relativeFrom="paragraph">
                  <wp:posOffset>2891388</wp:posOffset>
                </wp:positionV>
                <wp:extent cx="4745355" cy="443619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355" cy="443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95B1" w14:textId="5B2EC458" w:rsidR="00A72224" w:rsidRPr="00EC2B13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L'IBEFE préconise le développement</w:t>
                            </w:r>
                          </w:p>
                          <w:p w14:paraId="621463FE" w14:textId="77777777" w:rsidR="00A72224" w:rsidRPr="00EC2B13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3" type="#_x0000_t202" style="position:absolute;margin-left:110.15pt;margin-top:227.65pt;width:373.65pt;height:34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" filled="f" stroked="f" strokeweight=".5pt">
                <v:textbox>
                  <w:txbxContent>
                    <w:p w14:paraId="176D95B1" w14:textId="5B2EC458" w:rsidR="00A72224" w:rsidRPr="00EC2B13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L'IBEFE préconise le développement</w:t>
                      </w:r>
                    </w:p>
                    <w:p w14:paraId="621463FE" w14:textId="77777777" w:rsidR="00A72224" w:rsidRPr="00EC2B13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0B20E9CA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line id="Connecteur droit 15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63a7da" from="285.15pt,121.15pt" to="879.7pt,121.15pt" w14:anchorId="7FE40B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08B5A189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line id="Connecteur droit 10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63a7da" from="283.35pt,49.45pt" to="877.9pt,49.45pt" w14:anchorId="6EF044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3B02AC42">
                <wp:simplePos x="0" y="0"/>
                <wp:positionH relativeFrom="margin">
                  <wp:align>center</wp:align>
                </wp:positionH>
                <wp:positionV relativeFrom="paragraph">
                  <wp:posOffset>654867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17D1FDD2" w:rsidR="00A72224" w:rsidRPr="00036493" w:rsidRDefault="0043600D" w:rsidP="00731327">
                            <w:pPr>
                              <w:ind w:left="21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43600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N3103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731327" w:rsidRP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Batelier (métiers des bateaux)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4" type="#_x0000_t202" style="position:absolute;margin-left:0;margin-top:51.55pt;width:613.8pt;height:80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" filled="f" stroked="f" strokeweight=".5pt">
                <v:textbox>
                  <w:txbxContent>
                    <w:p w14:paraId="1F4D89CD" w14:textId="1ED5F6A6" w:rsidR="00A72224" w:rsidRPr="002A7ED8" w:rsidRDefault="00A72224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17D1FDD2" w:rsidR="00A72224" w:rsidRPr="00036493" w:rsidRDefault="0043600D" w:rsidP="00731327">
                      <w:pPr>
                        <w:ind w:left="216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43600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N3103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731327" w:rsidRP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Batelier (métiers des bateaux)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327">
        <w:rPr>
          <w:noProof/>
        </w:rPr>
        <w:drawing>
          <wp:anchor distT="0" distB="0" distL="114300" distR="114300" simplePos="0" relativeHeight="251747328" behindDoc="0" locked="0" layoutInCell="1" allowOverlap="1" wp14:anchorId="429E330F" wp14:editId="70972F40">
            <wp:simplePos x="0" y="0"/>
            <wp:positionH relativeFrom="column">
              <wp:posOffset>4098101</wp:posOffset>
            </wp:positionH>
            <wp:positionV relativeFrom="paragraph">
              <wp:posOffset>715953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72FC8AD4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35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jpq/9wQAALM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36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37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38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39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0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D66EC7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6" name="Graphique 56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1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6" name="Graphique 56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08A5809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1C53326B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36AFE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2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">
                <v:rect id="Rectangle 1535" o:spid="_x0000_s1043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1C53326B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36AFE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44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6660440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7" name="Graphique 5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45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CSwwge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7" name="Graphique 5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161FD7C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46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">
                <v:oval id="Ellipse 17" o:spid="_x0000_s104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48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5EA5CF7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49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BLeAMAAEAJAAAOAAAAZHJzL2Uyb0RvYy54bWzcVk1v3DYQvRfIfyB4j3ellSWv4HXg2LFb&#10;wEkMOEWA3rgU9QFQIktyrXV/fR9Jab1x3B5SoCh6kcghNZx58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">
                <v:oval id="Ellipse 29" o:spid="_x0000_s105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1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1A1446A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57B3AD6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836AF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2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kz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ddvfn3aZE3FAQta6nXijFxUGGIpnH8WFsLA4BC7f8JR1oRmdLQ425L99Td/yAdfiHLW&#10;Qmg5dz93wirO6m8aTN5mo1FQZryMxtdDXOxlZH0Z0bvmnqBlkIXpohnyfX0yS0vNK97EPHRFSGiJ&#10;3jn3J/Pe9/LHm5JqPo9J0KIRfqlXRobSAdYA8Uv3Kqw58hDU8EgnSYrJOzr63J6Q+c5TWUWuAtA9&#10;qkf8oePI9vHNhYdyeY9Zb/8Ms98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uHp5Mz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57B3AD6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836AF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5A1975C5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AEE1D12" w:rsidR="00A72224" w:rsidRPr="0017238A" w:rsidRDefault="0017238A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Batelier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53" style="position:absolute;margin-left:116.6pt;margin-top:501.7pt;width:182.95pt;height:47.1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//fAIAAPA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" fillcolor="#63a7da" stroked="f" strokeweight="1pt">
                <v:textbox>
                  <w:txbxContent>
                    <w:p w14:paraId="06F157E7" w14:textId="1AEE1D12" w:rsidR="00A72224" w:rsidRPr="0017238A" w:rsidRDefault="0017238A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Batelier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1DC7F16B">
                <wp:simplePos x="0" y="0"/>
                <wp:positionH relativeFrom="column">
                  <wp:posOffset>4749800</wp:posOffset>
                </wp:positionH>
                <wp:positionV relativeFrom="paragraph">
                  <wp:posOffset>5055870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54" style="position:absolute;margin-left:374pt;margin-top:398.1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iCfwMAAEY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">
                <v:oval id="Ellipse 143" o:spid="_x0000_s105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5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427A2954">
                <wp:simplePos x="0" y="0"/>
                <wp:positionH relativeFrom="margin">
                  <wp:posOffset>3416300</wp:posOffset>
                </wp:positionH>
                <wp:positionV relativeFrom="paragraph">
                  <wp:posOffset>5290584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57" style="position:absolute;margin-left:269pt;margin-top:416.6pt;width:43.95pt;height:34pt;z-index:25168486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pKVgMAAPs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">
                <v:oval id="Ellipse 140" o:spid="_x0000_s105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5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line id="Connecteur droit 5207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dd026f" from="573.5pt,173.45pt" to="573.5pt,599.95pt" w14:anchorId="626E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1461E36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4B04CA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852">
              <w:rPr>
                <w:b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1D4C1D47" w14:textId="255D9C0D" w:rsidR="004E11B5" w:rsidRDefault="004E11B5" w:rsidP="00F6396E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de </w:t>
            </w:r>
            <w:r w:rsidR="001A7852">
              <w:rPr>
                <w:color w:val="63A7DA"/>
                <w:kern w:val="0"/>
                <w:szCs w:val="24"/>
              </w:rPr>
              <w:t>batelier</w:t>
            </w:r>
          </w:p>
          <w:p w14:paraId="4EB1CB03" w14:textId="2814E221" w:rsidR="0044550E" w:rsidRPr="002D374E" w:rsidRDefault="0044550E" w:rsidP="00F576BD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>
              <w:rPr>
                <w:color w:val="63A7DA"/>
                <w:kern w:val="0"/>
                <w:szCs w:val="24"/>
              </w:rPr>
              <w:t>(</w:t>
            </w:r>
            <w:proofErr w:type="gramStart"/>
            <w:r>
              <w:rPr>
                <w:color w:val="63A7DA"/>
                <w:kern w:val="0"/>
                <w:szCs w:val="24"/>
              </w:rPr>
              <w:t>matelot</w:t>
            </w:r>
            <w:proofErr w:type="gramEnd"/>
            <w:r>
              <w:rPr>
                <w:color w:val="63A7DA"/>
                <w:kern w:val="0"/>
                <w:szCs w:val="24"/>
              </w:rPr>
              <w:t xml:space="preserve"> </w:t>
            </w:r>
            <w:r w:rsidR="00FB4C2B">
              <w:rPr>
                <w:color w:val="63A7DA"/>
                <w:kern w:val="0"/>
                <w:szCs w:val="24"/>
              </w:rPr>
              <w:t>de la navigation fluviale)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617F8604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1E76854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0F89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65C7BA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25E8F9E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5C7556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7B24256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34BB203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9CF519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EA2A71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2D3D82A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6528E35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78263BB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E6AFE01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484A47">
              <w:rPr>
                <w:b/>
                <w:noProof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2E9A4C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entre  25 à &lt; 50 ans</w:t>
            </w:r>
          </w:p>
        </w:tc>
      </w:tr>
    </w:tbl>
    <w:p w14:paraId="7A5E464D" w14:textId="2B89A7EC" w:rsidR="003A2DA2" w:rsidRPr="00B2027D" w:rsidRDefault="00DB170F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5AFBCDE4">
                <wp:simplePos x="0" y="0"/>
                <wp:positionH relativeFrom="margin">
                  <wp:align>right</wp:align>
                </wp:positionH>
                <wp:positionV relativeFrom="paragraph">
                  <wp:posOffset>7480300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0" style="position:absolute;left:0;text-align:left;margin-left:-16.2pt;margin-top:589pt;width:35pt;height:31.3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DaP+qb3gAAAAkBAAAPAAAA&#10;ZHJzL2Rvd25yZXYueG1sTE9NT8MwDL0j8R8iI3FBLOmE1qk0nWDSOICYRAc7Z41pqzVO1WRr9+8x&#10;JzjZfs96H/lqcp044xBaTxqSmQKBVHnbUq3hc7e5X4II0ZA1nSfUcMEAq+L6KjeZ9SN94LmMtWAR&#10;CpnR0MTYZ1KGqkFnwsz3SMx9+8GZyOdQSzuYkcVdJ+dKLaQzLbFDY3pcN1gdy5PTsH/2b+P7lr52&#10;x8say7uX180+WWh9ezM9PYKIOMW/Z/iNz9Gh4EwHfyIbRKeBi0RGk3TJG/Op4nlgZP6gUpBFLv83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" stroked="f" strokeweight="1pt">
                <v:fill r:id="rId47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46181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43A60A" wp14:editId="49BD795D">
                <wp:simplePos x="0" y="0"/>
                <wp:positionH relativeFrom="column">
                  <wp:posOffset>1652257</wp:posOffset>
                </wp:positionH>
                <wp:positionV relativeFrom="paragraph">
                  <wp:posOffset>8261287</wp:posOffset>
                </wp:positionV>
                <wp:extent cx="4082196" cy="1197465"/>
                <wp:effectExtent l="0" t="0" r="0" b="317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196" cy="1197465"/>
                          <a:chOff x="109818" y="-98157"/>
                          <a:chExt cx="4083295" cy="1198711"/>
                        </a:xfrm>
                      </wpg:grpSpPr>
                      <wps:wsp>
                        <wps:cNvPr id="74" name="Zone de texte 74"/>
                        <wps:cNvSpPr txBox="1"/>
                        <wps:spPr>
                          <a:xfrm>
                            <a:off x="1599624" y="666144"/>
                            <a:ext cx="1172421" cy="384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DDC20" w14:textId="1719CA37" w:rsidR="00E65B12" w:rsidRPr="006013E7" w:rsidRDefault="006013E7" w:rsidP="00E65B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6013E7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Groupe 75"/>
                        <wpg:cNvGrpSpPr/>
                        <wpg:grpSpPr>
                          <a:xfrm>
                            <a:off x="3307288" y="197044"/>
                            <a:ext cx="885825" cy="701557"/>
                            <a:chOff x="2146943" y="752332"/>
                            <a:chExt cx="956310" cy="816441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3600" y="752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2146943" y="1279847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28B05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e 78"/>
                        <wpg:cNvGrpSpPr/>
                        <wpg:grpSpPr>
                          <a:xfrm>
                            <a:off x="109818" y="197039"/>
                            <a:ext cx="1086485" cy="903515"/>
                            <a:chOff x="-1576465" y="-92831"/>
                            <a:chExt cx="857885" cy="1056141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46784" y="-92831"/>
                              <a:ext cx="442468" cy="504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-1576465" y="425746"/>
                              <a:ext cx="857885" cy="5375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1F07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TRANSPORT ET LOGISTIQUE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1975335" y="-98157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197D" w14:textId="1E696B6B" w:rsidR="00E65B12" w:rsidRPr="00F13403" w:rsidRDefault="006013E7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3464940" y="-70969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0B981F" w14:textId="7413565D" w:rsidR="00E65B12" w:rsidRPr="00F13403" w:rsidRDefault="006013E7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477148" y="-98138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78A38" w14:textId="596219A0" w:rsidR="00E65B12" w:rsidRPr="00F13403" w:rsidRDefault="00F93F8B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3A60A" id="Groupe 84" o:spid="_x0000_s1061" style="position:absolute;left:0;text-align:left;margin-left:130.1pt;margin-top:650.5pt;width:321.45pt;height:94.3pt;z-index:251726848;mso-width-relative:margin;mso-height-relative:margin" coordorigin="1098,-981" coordsize="40832,11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">
                <v:shape id="Zone de texte 74" o:spid="_x0000_s1062" type="#_x0000_t202" style="position:absolute;left:15996;top:6661;width:11724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2E0DDC20" w14:textId="1719CA37" w:rsidR="00E65B12" w:rsidRPr="006013E7" w:rsidRDefault="006013E7" w:rsidP="00E65B12">
                        <w:pPr>
                          <w:jc w:val="center"/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6013E7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CONSTRUCTION</w:t>
                        </w:r>
                      </w:p>
                    </w:txbxContent>
                  </v:textbox>
                </v:shape>
                <v:group id="Groupe 75" o:spid="_x0000_s1063" style="position:absolute;left:33072;top:1970;width:8859;height:7016" coordorigin="21469,7523" coordsize="9563,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6" o:spid="_x0000_s1064" type="#_x0000_t75" style="position:absolute;left:23536;top:752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2" o:title=""/>
                  </v:shape>
                  <v:shape id="Zone de texte 77" o:spid="_x0000_s1065" type="#_x0000_t202" style="position:absolute;left:21469;top:12798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4C28B05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group id="Groupe 78" o:spid="_x0000_s1066" style="position:absolute;left:1098;top:1970;width:10865;height:9035" coordorigin="-15764,-928" coordsize="8578,1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Graphique 79" o:spid="_x0000_s1067" type="#_x0000_t75" style="position:absolute;left:-13467;top:-928;width:4424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">
                    <v:imagedata r:id="rId53" o:title=""/>
                  </v:shape>
                  <v:shape id="Zone de texte 80" o:spid="_x0000_s1068" type="#_x0000_t202" style="position:absolute;left:-15764;top:4257;width:8579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165C1F07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TRANSPORT ET LOGISTIQUE</w:t>
                          </w:r>
                        </w:p>
                      </w:txbxContent>
                    </v:textbox>
                  </v:shape>
                </v:group>
                <v:shape id="Zone de texte 82" o:spid="_x0000_s1069" type="#_x0000_t202" style="position:absolute;left:19753;top:-981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D11197D" w14:textId="1E696B6B" w:rsidR="00E65B12" w:rsidRPr="00F13403" w:rsidRDefault="006013E7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3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83" o:spid="_x0000_s1070" type="#_x0000_t202" style="position:absolute;left:34649;top:-709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40B981F" w14:textId="7413565D" w:rsidR="00E65B12" w:rsidRPr="00F13403" w:rsidRDefault="006013E7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071" type="#_x0000_t202" style="position:absolute;left:4771;top:-981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BD78A38" w14:textId="596219A0" w:rsidR="00E65B12" w:rsidRPr="00F13403" w:rsidRDefault="00F93F8B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8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181">
        <w:rPr>
          <w:noProof/>
        </w:rPr>
        <w:drawing>
          <wp:anchor distT="0" distB="0" distL="114300" distR="114300" simplePos="0" relativeHeight="251772928" behindDoc="0" locked="0" layoutInCell="1" allowOverlap="1" wp14:anchorId="141560C3" wp14:editId="240CF1B3">
            <wp:simplePos x="0" y="0"/>
            <wp:positionH relativeFrom="column">
              <wp:posOffset>3539962</wp:posOffset>
            </wp:positionH>
            <wp:positionV relativeFrom="paragraph">
              <wp:posOffset>8545830</wp:posOffset>
            </wp:positionV>
            <wp:extent cx="459066" cy="432000"/>
            <wp:effectExtent l="0" t="0" r="0" b="6350"/>
            <wp:wrapNone/>
            <wp:docPr id="1100" name="Graphiqu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Graphique 1100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035B9021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72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265D9A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35CFE5" wp14:editId="338A1A3A">
                <wp:simplePos x="0" y="0"/>
                <wp:positionH relativeFrom="column">
                  <wp:posOffset>1407814</wp:posOffset>
                </wp:positionH>
                <wp:positionV relativeFrom="paragraph">
                  <wp:posOffset>7862936</wp:posOffset>
                </wp:positionV>
                <wp:extent cx="4544839" cy="298764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839" cy="298764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43E02C9C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265D9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3" type="#_x0000_t202" style="position:absolute;left:0;text-align:left;margin-left:110.85pt;margin-top:619.15pt;width:357.85pt;height:2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" fillcolor="#63a7da" strokecolor="#63a7da" strokeweight=".5pt">
                <v:textbox>
                  <w:txbxContent>
                    <w:p w14:paraId="671F0BB5" w14:textId="43E02C9C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265D9A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3A295533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4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9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8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4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5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group id="Groupe 51" style="position:absolute;margin-left:13.55pt;margin-top:-23.7pt;width:118.95pt;height:756pt;z-index:251648021" coordsize="15110,96012" o:spid="_x0000_s1026" w14:anchorId="3891B3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style="position:absolute;width:13087;height:96012;visibility:visible;mso-wrap-style:square;v-text-anchor:top" coordsize="430,3164" o:spid="_x0000_s1027" filled="f" fillcolor="#fffffe" strokecolor="#fffffe" strokeweight=".5pt" path="m160,c430,1502,90,2850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style="position:absolute;left:2939;width:11017;height:96012;visibility:visible;mso-wrap-style:square;v-text-anchor:top" coordsize="362,3164" o:spid="_x0000_s1028" filled="f" fillcolor="#fffffe" strokecolor="#fffffe" strokeweight=".5pt" path="m42,c362,1456,90,2791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style="position:absolute;left:3483;width:11627;height:96012;visibility:visible;mso-wrap-style:square;v-text-anchor:top" coordsize="382,3164" o:spid="_x0000_s1029" filled="f" fillcolor="#fffffe" strokecolor="#efb32f" strokeweight=".5pt" path="m80,c382,1458,96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style="position:absolute;left:2286;width:11747;height:96012;visibility:visible;mso-wrap-style:square;v-text-anchor:top" coordsize="386,3164" o:spid="_x0000_s1030" filled="f" fillcolor="#fffffe" strokecolor="#fffffe" strokeweight=".5pt" path="m87,c386,1461,95,2793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style="position:absolute;left:1197;width:11595;height:96012;visibility:visible;mso-wrap-style:square;v-text-anchor:top" coordsize="381,3164" o:spid="_x0000_s1031" filled="f" strokecolor="#4472c4" strokeweight=".5pt" path="m79,c381,1458,95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shape id="Forme libre 33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spid="_x0000_s1026" fillcolor="#dd026f" strokecolor="#dd026f" path="m401,c,,,,,,,3168,,3168,,3168v165,,165,,165,c616,1736,458,375,4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w14:anchorId="4515EB94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3D1E639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group id="Groupe 102" style="position:absolute;margin-left:1062.05pt;margin-top:-16pt;width:120.8pt;height:749.3pt;z-index:251648022;mso-position-horizontal-relative:page;mso-width-relative:margin;mso-height-relative:margin" coordsize="13693,96012" o:spid="_x0000_s1026" w14:anchorId="4289CA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style="position:absolute;left:3374;width:10319;height:96012;visibility:visible;mso-wrap-style:square;v-text-anchor:top" coordsize="339,3172" o:spid="_x0000_s1027" filled="f" strokecolor="#4472c4" strokeweight=".5pt" path="m21,c339,1377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>
                  <v:stroke joinstyle="miter"/>
                  <v:path arrowok="t" o:connecttype="custom" o:connectlocs="63921,0;0,9601200" o:connectangles="0,0"/>
                </v:shape>
                <v:shape id="Forme libre 26" style="position:absolute;width:11779;height:96012;visibility:visible;mso-wrap-style:square;v-text-anchor:top" coordsize="387,3172" o:spid="_x0000_s1028" filled="f" fillcolor="#fffffe" strokecolor="#fffffe" strokeweight=".5pt" path="m101,c387,1404,122,2697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style="position:absolute;left:2286;width:10160;height:96012;visibility:visible;mso-wrap-style:square;v-text-anchor:top" coordsize="334,3172" o:spid="_x0000_s1029" filled="f" fillcolor="#fffffe" strokecolor="#fffffe" strokeweight=".5pt" path="m,c334,1375,126,2664,16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style="position:absolute;left:2068;width:10439;height:96012;visibility:visible;mso-wrap-style:square;v-text-anchor:top" coordsize="343,3172" o:spid="_x0000_s1030" filled="f" fillcolor="#fffffe" strokecolor="#fffffe" strokeweight=".5pt" path="m28,c343,1379,117,2666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style="position:absolute;left:1088;width:10287;height:96012;visibility:visible;mso-wrap-style:square;v-text-anchor:top" coordsize="338,3172" o:spid="_x0000_s1031" filled="f" strokecolor="#ed7d31" strokeweight=".5pt" path="m20,c338,1378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567A01D5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6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6" style="position:absolute;left:0;text-align:left;margin-left:659.75pt;margin-top:113.7pt;width:238.15pt;height:158.05pt;z-index:251712512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">
                <v:shape id="Zone de texte 225" o:spid="_x0000_s1087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8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9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90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91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92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21A51C3A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6F7AD81">
                                  <wp:extent cx="6329680" cy="2086245"/>
                                  <wp:effectExtent l="0" t="3810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4" r:lo="rId65" r:qs="rId66" r:cs="rId6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3" type="#_x0000_t202" style="position:absolute;left:0;text-align:left;margin-left:581.5pt;margin-top:104.6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6F7AD81">
                            <wp:extent cx="6329680" cy="2086245"/>
                            <wp:effectExtent l="0" t="3810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9" r:lo="rId65" r:qs="rId66" r:cs="rId6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7E842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4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p0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k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1tep0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161B9A8" wp14:editId="05A0C03C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231095A6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158" name="Graphique 158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095" style="position:absolute;left:0;text-align:left;margin-left:445.25pt;margin-top:164.4pt;width:146.45pt;height:90.6pt;z-index:251751424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">
                <v:shape id="Zone de texte 236" o:spid="_x0000_s1096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231095A6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097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158" name="Graphique 158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C4EB9C" wp14:editId="02FB7F37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59" name="Graphique 159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098" type="#_x0000_t202" style="position:absolute;left:0;text-align:left;margin-left:579.25pt;margin-top:182.05pt;width:62.05pt;height:38.6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59" name="Graphique 159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504" name="Graphique 1504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9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j3Civ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504" name="Graphique 1504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ASTkWP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rect id="Rectangle 5268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4545AA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>
                <v:fill type="frame" o:title="" recolor="t" rotate="t" r:id="rId88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rect id="Rectangle 4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29EB5E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>
                <v:fill type="frame" o:title="" recolor="t" rotate="t" r:id="rId88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group id="Graphique 85" style="position:absolute;margin-left:647.7pt;margin-top:303.55pt;width:36.85pt;height:31.2pt;z-index:251749376;mso-position-horizontal-relative:margin;mso-width-relative:margin;mso-height-relative:margin" alt="Croissance commerciale" coordsize="4318,4318" coordorigin="9842,68453" o:spid="_x0000_s1026" w14:anchorId="7E15F5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style="position:absolute;left:10152;top:69881;width:3734;height:2383;visibility:visible;mso-wrap-style:square;v-text-anchor:middle" coordsize="373327,238389" o:spid="_x0000_s1027" filled="f" strokecolor="#63a7da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style="position:absolute;left:10427;top:69127;width:450;height:450;visibility:visible;mso-wrap-style:square;v-text-anchor:middle" coordsize="44979,44979" o:spid="_x0000_s1028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style="position:absolute;left:10113;top:69622;width:2833;height:1889;visibility:visible;mso-wrap-style:square;v-text-anchor:middle" coordsize="283368,188912" o:spid="_x0000_s1029" filled="f" strokecolor="#63a7da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style="position:absolute;left:12225;top:69127;width:450;height:450;visibility:visible;mso-wrap-style:square;v-text-anchor:middle" coordsize="44979,44979" o:spid="_x0000_s1030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style="position:absolute;left:11325;top:69127;width:449;height:450;visibility:visible;mso-wrap-style:square;v-text-anchor:middle" coordsize="44979,44979" o:spid="_x0000_s1031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56D685FC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94718F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1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k/YTEU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56D685FC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94718F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3BA4321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0BAE2AFF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395BC19">
                                  <wp:extent cx="3405351" cy="2490470"/>
                                  <wp:effectExtent l="0" t="0" r="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1" r:lo="rId92" r:qs="rId93" r:cs="rId9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2" type="#_x0000_t202" style="position:absolute;left:0;text-align:left;margin-left:164.8pt;margin-top:402.6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B7/4Ao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395BC19">
                            <wp:extent cx="3405351" cy="2490470"/>
                            <wp:effectExtent l="0" t="0" r="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6" r:lo="rId92" r:qs="rId93" r:cs="rId9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line id="Connecteur droit 5253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color="#dd026f" from="0,362.75pt" to="0,742.6pt" w14:anchorId="153112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49E81D31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3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DB170F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7" w:history="1">
                              <w:proofErr w:type="gramStart"/>
                              <w:r w:rsidR="00792F8E" w:rsidRPr="00DB170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DB170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44A752D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DB170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4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XN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FPrk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DTtc2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DB170F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9" w:history="1">
                        <w:proofErr w:type="gramStart"/>
                        <w:r w:rsidR="00792F8E" w:rsidRPr="00DB170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DB170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44A752D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DB170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pic="http://schemas.openxmlformats.org/drawingml/2006/picture" xmlns:dgm="http://schemas.openxmlformats.org/drawingml/2006/diagram" xmlns:asvg="http://schemas.microsoft.com/office/drawing/2016/SVG/main" xmlns:a14="http://schemas.microsoft.com/office/drawing/2010/main" xmlns:a="http://schemas.openxmlformats.org/drawingml/2006/main">
            <w:pict>
              <v:shape id="Forme libre 25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spid="_x0000_s1026" fillcolor="#dd026f" strokecolor="#dd026f" path="m502,c93,,93,,93,,146,383,323,1900,,3168v502,,502,,502,l50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w14:anchorId="4112A87C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5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0j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Lpe9I70DAAAECwAADgAAAAAAAAAAAAAAAAAu&#10;AgAAZHJzL2Uyb0RvYy54bWxQSwECLQAUAAYACAAAACEATKuws+IAAAAMAQAADwAAAAAAAAAAAAAA&#10;AAAXBgAAZHJzL2Rvd25yZXYueG1sUEsFBgAAAAAEAAQA8wAAACYHAAAAAA==&#10;">
                <v:rect id="Rectangle 193" o:spid="_x0000_s1106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7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8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Kqj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fLj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CQqqN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10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9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/h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v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kbu/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0B305" w14:textId="77777777" w:rsidR="00FE29BE" w:rsidRDefault="00FE29BE" w:rsidP="0063464B">
      <w:r>
        <w:separator/>
      </w:r>
    </w:p>
  </w:endnote>
  <w:endnote w:type="continuationSeparator" w:id="0">
    <w:p w14:paraId="7348527D" w14:textId="77777777" w:rsidR="00FE29BE" w:rsidRDefault="00FE29BE" w:rsidP="0063464B">
      <w:r>
        <w:continuationSeparator/>
      </w:r>
    </w:p>
  </w:endnote>
  <w:endnote w:type="continuationNotice" w:id="1">
    <w:p w14:paraId="3E728FCE" w14:textId="77777777" w:rsidR="00FE29BE" w:rsidRDefault="00FE29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58744" w14:textId="77777777" w:rsidR="00FE29BE" w:rsidRDefault="00FE29BE" w:rsidP="0063464B">
      <w:r>
        <w:separator/>
      </w:r>
    </w:p>
  </w:footnote>
  <w:footnote w:type="continuationSeparator" w:id="0">
    <w:p w14:paraId="46435AC5" w14:textId="77777777" w:rsidR="00FE29BE" w:rsidRDefault="00FE29BE" w:rsidP="0063464B">
      <w:r>
        <w:continuationSeparator/>
      </w:r>
    </w:p>
  </w:footnote>
  <w:footnote w:type="continuationNotice" w:id="1">
    <w:p w14:paraId="4D113E69" w14:textId="77777777" w:rsidR="00FE29BE" w:rsidRDefault="00FE29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3164"/>
    <w:rsid w:val="001B326D"/>
    <w:rsid w:val="001B413D"/>
    <w:rsid w:val="001B4DF0"/>
    <w:rsid w:val="001C37C1"/>
    <w:rsid w:val="001C5536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44B0"/>
    <w:rsid w:val="00265D9A"/>
    <w:rsid w:val="002664C0"/>
    <w:rsid w:val="0027425A"/>
    <w:rsid w:val="00274EA0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6AFE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718F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C0555A"/>
    <w:rsid w:val="00C12EAC"/>
    <w:rsid w:val="00C17F7C"/>
    <w:rsid w:val="00C2116F"/>
    <w:rsid w:val="00C23867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70F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7F38"/>
    <w:rsid w:val="00F90233"/>
    <w:rsid w:val="00F9083B"/>
    <w:rsid w:val="00F91587"/>
    <w:rsid w:val="00F917F0"/>
    <w:rsid w:val="00F93F8B"/>
    <w:rsid w:val="00F94BE2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diagramData" Target="diagrams/data2.xml"/><Relationship Id="rId34" Type="http://schemas.openxmlformats.org/officeDocument/2006/relationships/image" Target="media/image18.svg"/><Relationship Id="rId42" Type="http://schemas.openxmlformats.org/officeDocument/2006/relationships/image" Target="media/image26.sv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svg"/><Relationship Id="rId63" Type="http://schemas.openxmlformats.org/officeDocument/2006/relationships/image" Target="media/image47.svg"/><Relationship Id="rId68" Type="http://schemas.microsoft.com/office/2007/relationships/diagramDrawing" Target="diagrams/drawing2.xml"/><Relationship Id="rId89" Type="http://schemas.openxmlformats.org/officeDocument/2006/relationships/image" Target="media/image53.png"/><Relationship Id="rId97" Type="http://schemas.openxmlformats.org/officeDocument/2006/relationships/hyperlink" Target="http://www.bassinefe-hainautcentre.be/le-rapport-analytique-et-prospectif" TargetMode="External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49.svg"/><Relationship Id="rId92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sv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diagramQuickStyle" Target="diagrams/quickStyle2.xml"/><Relationship Id="rId74" Type="http://schemas.openxmlformats.org/officeDocument/2006/relationships/image" Target="media/image52.png"/><Relationship Id="rId102" Type="http://schemas.openxmlformats.org/officeDocument/2006/relationships/image" Target="media/image64.png"/><Relationship Id="rId5" Type="http://schemas.openxmlformats.org/officeDocument/2006/relationships/numbering" Target="numbering.xml"/><Relationship Id="rId61" Type="http://schemas.openxmlformats.org/officeDocument/2006/relationships/image" Target="media/image45.svg"/><Relationship Id="rId90" Type="http://schemas.openxmlformats.org/officeDocument/2006/relationships/image" Target="media/image54.svg"/><Relationship Id="rId95" Type="http://schemas.microsoft.com/office/2007/relationships/diagramDrawing" Target="diagrams/drawing3.xml"/><Relationship Id="rId1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sv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diagramData" Target="diagrams/data3.xml"/><Relationship Id="rId69" Type="http://schemas.openxmlformats.org/officeDocument/2006/relationships/diagramData" Target="diagrams/data4.xml"/><Relationship Id="rId100" Type="http://schemas.openxmlformats.org/officeDocument/2006/relationships/image" Target="media/image62.png"/><Relationship Id="rId8" Type="http://schemas.openxmlformats.org/officeDocument/2006/relationships/webSettings" Target="webSettings.xml"/><Relationship Id="rId51" Type="http://schemas.openxmlformats.org/officeDocument/2006/relationships/image" Target="media/image35.svg"/><Relationship Id="rId72" Type="http://schemas.openxmlformats.org/officeDocument/2006/relationships/image" Target="media/image50.png"/><Relationship Id="rId93" Type="http://schemas.openxmlformats.org/officeDocument/2006/relationships/diagramQuickStyle" Target="diagrams/quickStyle3.xml"/><Relationship Id="rId98" Type="http://schemas.openxmlformats.org/officeDocument/2006/relationships/image" Target="media/image61.emf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Layout" Target="diagrams/layout1.xml"/><Relationship Id="rId25" Type="http://schemas.openxmlformats.org/officeDocument/2006/relationships/image" Target="media/image9.svg"/><Relationship Id="rId33" Type="http://schemas.openxmlformats.org/officeDocument/2006/relationships/image" Target="media/image17.png"/><Relationship Id="rId38" Type="http://schemas.openxmlformats.org/officeDocument/2006/relationships/image" Target="media/image22.svg"/><Relationship Id="rId46" Type="http://schemas.openxmlformats.org/officeDocument/2006/relationships/image" Target="media/image30.svg"/><Relationship Id="rId59" Type="http://schemas.openxmlformats.org/officeDocument/2006/relationships/image" Target="media/image43.svg"/><Relationship Id="rId67" Type="http://schemas.openxmlformats.org/officeDocument/2006/relationships/diagramColors" Target="diagrams/colors2.xml"/><Relationship Id="rId103" Type="http://schemas.openxmlformats.org/officeDocument/2006/relationships/fontTable" Target="fontTable.xml"/><Relationship Id="rId20" Type="http://schemas.microsoft.com/office/2007/relationships/diagramDrawing" Target="diagrams/drawing1.xml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48.png"/><Relationship Id="rId88" Type="http://schemas.openxmlformats.org/officeDocument/2006/relationships/image" Target="media/image500.png"/><Relationship Id="rId91" Type="http://schemas.openxmlformats.org/officeDocument/2006/relationships/diagramData" Target="diagrams/data5.xml"/><Relationship Id="rId96" Type="http://schemas.openxmlformats.org/officeDocument/2006/relationships/diagramData" Target="diagrams/data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7.svg"/><Relationship Id="rId28" Type="http://schemas.openxmlformats.org/officeDocument/2006/relationships/image" Target="media/image12.svg"/><Relationship Id="rId36" Type="http://schemas.openxmlformats.org/officeDocument/2006/relationships/image" Target="media/image20.svg"/><Relationship Id="rId49" Type="http://schemas.openxmlformats.org/officeDocument/2006/relationships/image" Target="media/image33.svg"/><Relationship Id="rId57" Type="http://schemas.openxmlformats.org/officeDocument/2006/relationships/image" Target="media/image41.sv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sv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diagramLayout" Target="diagrams/layout2.xml"/><Relationship Id="rId73" Type="http://schemas.openxmlformats.org/officeDocument/2006/relationships/image" Target="media/image51.svg"/><Relationship Id="rId94" Type="http://schemas.openxmlformats.org/officeDocument/2006/relationships/diagramColors" Target="diagrams/colors3.xml"/><Relationship Id="rId99" Type="http://schemas.openxmlformats.org/officeDocument/2006/relationships/hyperlink" Target="http://www.bassinefe-hainautcentre.be/le-rapport-analytique-et-prospectif" TargetMode="External"/><Relationship Id="rId101" Type="http://schemas.openxmlformats.org/officeDocument/2006/relationships/image" Target="media/image63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7.png"/><Relationship Id="rId2" Type="http://schemas.openxmlformats.org/officeDocument/2006/relationships/image" Target="../media/image56.svg"/><Relationship Id="rId1" Type="http://schemas.openxmlformats.org/officeDocument/2006/relationships/image" Target="../media/image55.png"/><Relationship Id="rId6" Type="http://schemas.openxmlformats.org/officeDocument/2006/relationships/image" Target="../media/image60.svg"/><Relationship Id="rId5" Type="http://schemas.openxmlformats.org/officeDocument/2006/relationships/image" Target="../media/image59.png"/><Relationship Id="rId4" Type="http://schemas.openxmlformats.org/officeDocument/2006/relationships/image" Target="../media/image58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7.png"/><Relationship Id="rId2" Type="http://schemas.openxmlformats.org/officeDocument/2006/relationships/image" Target="../media/image56.svg"/><Relationship Id="rId1" Type="http://schemas.openxmlformats.org/officeDocument/2006/relationships/image" Target="../media/image55.png"/><Relationship Id="rId6" Type="http://schemas.openxmlformats.org/officeDocument/2006/relationships/image" Target="../media/image60.svg"/><Relationship Id="rId5" Type="http://schemas.openxmlformats.org/officeDocument/2006/relationships/image" Target="../media/image59.png"/><Relationship Id="rId4" Type="http://schemas.openxmlformats.org/officeDocument/2006/relationships/image" Target="../media/image58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7.png"/><Relationship Id="rId2" Type="http://schemas.openxmlformats.org/officeDocument/2006/relationships/image" Target="../media/image56.svg"/><Relationship Id="rId1" Type="http://schemas.openxmlformats.org/officeDocument/2006/relationships/image" Target="../media/image55.png"/><Relationship Id="rId6" Type="http://schemas.openxmlformats.org/officeDocument/2006/relationships/image" Target="../media/image60.svg"/><Relationship Id="rId5" Type="http://schemas.openxmlformats.org/officeDocument/2006/relationships/image" Target="../media/image59.png"/><Relationship Id="rId4" Type="http://schemas.openxmlformats.org/officeDocument/2006/relationships/image" Target="../media/image5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1238" custLinFactNeighborY="-3972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1238" custLinFactNeighborY="-3972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E4377B17-6E9F-4DE7-BD7D-BC360A1D447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2620" y="-32939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62620" y="-32939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26282" y="497161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626282" y="497161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576238" y="987437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576238" y="987437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85d816c3-b208-464c-adcf-149322fbddc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</TotalTime>
  <Pages>2</Pages>
  <Words>31</Words>
  <Characters>241</Characters>
  <Application>Microsoft Office Word</Application>
  <DocSecurity>0</DocSecurity>
  <Lines>2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38</cp:revision>
  <cp:lastPrinted>2021-12-24T10:51:00Z</cp:lastPrinted>
  <dcterms:created xsi:type="dcterms:W3CDTF">2022-01-18T15:03:00Z</dcterms:created>
  <dcterms:modified xsi:type="dcterms:W3CDTF">2022-03-02T12:58:00Z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