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2304B574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B55C5" wp14:editId="74A7C1D6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2A3AA" id="Groupe 50" o:spid="_x0000_s1026" style="position:absolute;margin-left:12pt;margin-top:-29.3pt;width:118.95pt;height:756pt;z-index:251658245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987A" id="Rectangle 5" o:spid="_x0000_s1026" style="position:absolute;margin-left:175.2pt;margin-top:-20.3pt;width:78.5pt;height:94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8D46" id="Forme libre 33" o:spid="_x0000_s1026" style="position:absolute;margin-left:-32pt;margin-top:-21pt;width:147.55pt;height:7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76CCD" id="Groupe 49" o:spid="_x0000_s1026" style="position:absolute;margin-left:1059.05pt;margin-top:-14.25pt;width:107.8pt;height:756pt;z-index:2516582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CD4A" id="Forme libre 25" o:spid="_x0000_s1026" style="position:absolute;margin-left:1064.75pt;margin-top:18pt;width:123.25pt;height:75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Start w:id="1" w:name="_Hlk97302309"/>
    <w:bookmarkEnd w:id="0"/>
    <w:bookmarkEnd w:id="1"/>
    <w:p w14:paraId="6D32F890" w14:textId="7191E21D" w:rsidR="00902688" w:rsidRDefault="009D662E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32E026D" wp14:editId="75CA62C6">
                <wp:simplePos x="0" y="0"/>
                <wp:positionH relativeFrom="column">
                  <wp:posOffset>1275907</wp:posOffset>
                </wp:positionH>
                <wp:positionV relativeFrom="paragraph">
                  <wp:posOffset>3181941</wp:posOffset>
                </wp:positionV>
                <wp:extent cx="5866130" cy="227536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27536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498DB" w14:textId="77777777" w:rsidR="009D662E" w:rsidRDefault="00D11375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D1137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662E"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En dehors d’un contexte de crise, le métier d’aide-ménager fait l’objet d’une demande croissante de main-d’œuvre. Néanmoins, il connaît régulièrement des difficultés de recrutement. </w:t>
                            </w:r>
                          </w:p>
                          <w:p w14:paraId="4D889B13" w14:textId="77777777" w:rsidR="009D662E" w:rsidRDefault="009D662E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L’offre de formation existe en région du Centre mais est sous-représentée en région montoise. </w:t>
                            </w:r>
                          </w:p>
                          <w:p w14:paraId="5876F65C" w14:textId="22A676F5" w:rsidR="00D11375" w:rsidRDefault="009D662E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La fonction nécessite des compétences spécifiques mais reste accessible à un public moins qualifié. Un référentiel de formation est à l'étude dans le cadre des travaux du SFMQ (effectif en septembre 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0.45pt;margin-top:250.55pt;width:461.9pt;height:179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" filled="f" stroked="f" strokeweight="1pt">
                <v:textbox>
                  <w:txbxContent>
                    <w:p w14:paraId="087498DB" w14:textId="77777777" w:rsidR="009D662E" w:rsidRDefault="00D11375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D1137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9D662E"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En dehors d’un contexte de crise, le métier d’aide-ménager fait l’objet d’une demande croissante de main-d’œuvre. Néanmoins, il connaît régulièrement des difficultés de recrutement. </w:t>
                      </w:r>
                    </w:p>
                    <w:p w14:paraId="4D889B13" w14:textId="77777777" w:rsidR="009D662E" w:rsidRDefault="009D662E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L’offre de formation existe en région du Centre mais est sous-représentée en région montoise. </w:t>
                      </w:r>
                    </w:p>
                    <w:p w14:paraId="5876F65C" w14:textId="22A676F5" w:rsidR="00D11375" w:rsidRDefault="009D662E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La fonction nécessite des compétences spécifiques mais reste accessible à un public moins qualifié. Un référentiel de formation est à l'étude dans le cadre des travaux du SFMQ (effectif en septembre 2022).</w:t>
                      </w:r>
                    </w:p>
                  </w:txbxContent>
                </v:textbox>
              </v:rect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09C4C79" wp14:editId="0C879AEB">
                <wp:simplePos x="0" y="0"/>
                <wp:positionH relativeFrom="column">
                  <wp:posOffset>9862023</wp:posOffset>
                </wp:positionH>
                <wp:positionV relativeFrom="paragraph">
                  <wp:posOffset>8437880</wp:posOffset>
                </wp:positionV>
                <wp:extent cx="165735" cy="158750"/>
                <wp:effectExtent l="0" t="0" r="24765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99AEC" id="Rectangle 82" o:spid="_x0000_s1026" style="position:absolute;margin-left:776.55pt;margin-top:664.4pt;width:13.05pt;height:12.5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" fillcolor="#dc4856" strokecolor="#dc4856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B68B6B8" wp14:editId="666FCF40">
                <wp:simplePos x="0" y="0"/>
                <wp:positionH relativeFrom="column">
                  <wp:posOffset>9871075</wp:posOffset>
                </wp:positionH>
                <wp:positionV relativeFrom="paragraph">
                  <wp:posOffset>8728237</wp:posOffset>
                </wp:positionV>
                <wp:extent cx="165735" cy="158750"/>
                <wp:effectExtent l="0" t="0" r="24765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23517" id="Rectangle 83" o:spid="_x0000_s1026" style="position:absolute;margin-left:777.25pt;margin-top:687.25pt;width:13.05pt;height:12.5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" fillcolor="white [3212]" strokecolor="black [3213]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5FD2D161" wp14:editId="274052F5">
                <wp:simplePos x="0" y="0"/>
                <wp:positionH relativeFrom="column">
                  <wp:posOffset>9859645</wp:posOffset>
                </wp:positionH>
                <wp:positionV relativeFrom="paragraph">
                  <wp:posOffset>8155467</wp:posOffset>
                </wp:positionV>
                <wp:extent cx="165735" cy="158750"/>
                <wp:effectExtent l="0" t="0" r="24765" b="127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C5E1" id="Rectangle 80" o:spid="_x0000_s1026" style="position:absolute;margin-left:776.35pt;margin-top:642.15pt;width:13.05pt;height:12.5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" fillcolor="#6f6f6e" strokecolor="#6f6f6e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F052187" wp14:editId="4347D483">
                <wp:simplePos x="0" y="0"/>
                <wp:positionH relativeFrom="column">
                  <wp:posOffset>9855200</wp:posOffset>
                </wp:positionH>
                <wp:positionV relativeFrom="paragraph">
                  <wp:posOffset>7888767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EF390" id="Rectangle 1513" o:spid="_x0000_s1026" style="position:absolute;margin-left:776pt;margin-top:621.15pt;width:13.05pt;height:12.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" fillcolor="#dd026f" strokecolor="#dd026f" strokeweight="1pt"/>
            </w:pict>
          </mc:Fallback>
        </mc:AlternateContent>
      </w:r>
      <w:r w:rsidR="004A539C" w:rsidRPr="001831FD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A1DB6A8" wp14:editId="0A416DD5">
                <wp:simplePos x="0" y="0"/>
                <wp:positionH relativeFrom="column">
                  <wp:posOffset>9845749</wp:posOffset>
                </wp:positionH>
                <wp:positionV relativeFrom="paragraph">
                  <wp:posOffset>7817735</wp:posOffset>
                </wp:positionV>
                <wp:extent cx="3811270" cy="116869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116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47E4F766" w:rsidR="008F25B7" w:rsidRPr="00305790" w:rsidRDefault="00697C9F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3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="008003E2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CISP</w:t>
                            </w:r>
                          </w:p>
                          <w:p w14:paraId="5002E12A" w14:textId="5ABEFAB4" w:rsidR="008F25B7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3 établissements de l’enseignement spécialisé </w:t>
                            </w:r>
                          </w:p>
                          <w:p w14:paraId="6BA4B3D7" w14:textId="5AC2BE48" w:rsidR="004A539C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Le Forem</w:t>
                            </w:r>
                          </w:p>
                          <w:p w14:paraId="7C0AB78E" w14:textId="16007ABD" w:rsidR="004A539C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 Validation des compétences</w:t>
                            </w:r>
                          </w:p>
                          <w:p w14:paraId="1599C8A0" w14:textId="77777777" w:rsidR="004A539C" w:rsidRPr="00305790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27" type="#_x0000_t202" style="position:absolute;margin-left:775.25pt;margin-top:615.55pt;width:300.1pt;height:92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" filled="f" stroked="f" strokeweight=".5pt">
                <v:textbox>
                  <w:txbxContent>
                    <w:p w14:paraId="05F2D5DB" w14:textId="47E4F766" w:rsidR="008F25B7" w:rsidRPr="00305790" w:rsidRDefault="00697C9F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3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</w:t>
                      </w:r>
                      <w:r w:rsidR="008003E2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CISP</w:t>
                      </w:r>
                    </w:p>
                    <w:p w14:paraId="5002E12A" w14:textId="5ABEFAB4" w:rsidR="008F25B7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3 établissements de l’enseignement spécialisé </w:t>
                      </w:r>
                    </w:p>
                    <w:p w14:paraId="6BA4B3D7" w14:textId="5AC2BE48" w:rsidR="004A539C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Le Forem</w:t>
                      </w:r>
                    </w:p>
                    <w:p w14:paraId="7C0AB78E" w14:textId="16007ABD" w:rsidR="004A539C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 Validation des compétences</w:t>
                      </w:r>
                    </w:p>
                    <w:p w14:paraId="1599C8A0" w14:textId="77777777" w:rsidR="004A539C" w:rsidRPr="00305790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39C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E48505C" wp14:editId="2D2F41DC">
                <wp:simplePos x="0" y="0"/>
                <wp:positionH relativeFrom="page">
                  <wp:posOffset>10237470</wp:posOffset>
                </wp:positionH>
                <wp:positionV relativeFrom="paragraph">
                  <wp:posOffset>7426531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28" type="#_x0000_t202" style="position:absolute;margin-left:806.1pt;margin-top:584.75pt;width:264.4pt;height:34.7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32C5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E015E05" wp14:editId="0E712ABD">
                <wp:simplePos x="0" y="0"/>
                <wp:positionH relativeFrom="column">
                  <wp:posOffset>11451605</wp:posOffset>
                </wp:positionH>
                <wp:positionV relativeFrom="paragraph">
                  <wp:posOffset>4368667</wp:posOffset>
                </wp:positionV>
                <wp:extent cx="60960" cy="77470"/>
                <wp:effectExtent l="0" t="0" r="15240" b="17780"/>
                <wp:wrapNone/>
                <wp:docPr id="74" name="Ellipse 74">
                  <a:hlinkClick xmlns:a="http://schemas.openxmlformats.org/drawingml/2006/main" r:id="rId14" tooltip="EEPSIS Soignies : Aide-ménage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2CDF5" id="Ellipse 74" o:spid="_x0000_s1026" href="http://www.eepsis.be/" title="EEPSIS Soignies : Aide-ménager " style="position:absolute;margin-left:901.7pt;margin-top:344pt;width:4.8pt;height:6.1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286689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5FA6B4E" wp14:editId="42365F74">
                <wp:simplePos x="0" y="0"/>
                <wp:positionH relativeFrom="column">
                  <wp:posOffset>13378195</wp:posOffset>
                </wp:positionH>
                <wp:positionV relativeFrom="paragraph">
                  <wp:posOffset>5171942</wp:posOffset>
                </wp:positionV>
                <wp:extent cx="60960" cy="77470"/>
                <wp:effectExtent l="0" t="0" r="15240" b="17780"/>
                <wp:wrapNone/>
                <wp:docPr id="67" name="Ellipse 67" descr="Aid Hainaut centre">
                  <a:hlinkClick xmlns:a="http://schemas.openxmlformats.org/drawingml/2006/main" r:id="rId15" tooltip="CPAS Chapelle-lez-Herlaimont (Maison de la solidarité) : technique de blanchissage et repassage 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25B51" id="Ellipse 67" o:spid="_x0000_s1026" alt="Aid Hainaut centre" href="http://www.chapelle-lez-herlaimont.be/mon-cpas/formation-par-le-travail/presentation" title="CPAS Chapelle-lez-Herlaimont (Maison de la solidarité) : technique de blanchissage et repassage  " style="position:absolute;margin-left:1053.4pt;margin-top:407.25pt;width:4.8pt;height:6.1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E94949" w:rsidRPr="00E9494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C77F4FF" wp14:editId="46D6D0AA">
                <wp:simplePos x="0" y="0"/>
                <wp:positionH relativeFrom="column">
                  <wp:posOffset>12492990</wp:posOffset>
                </wp:positionH>
                <wp:positionV relativeFrom="paragraph">
                  <wp:posOffset>5490845</wp:posOffset>
                </wp:positionV>
                <wp:extent cx="60960" cy="77470"/>
                <wp:effectExtent l="0" t="0" r="15240" b="17780"/>
                <wp:wrapNone/>
                <wp:docPr id="79" name="Ellipse 79" descr="Aid Hainaut centre">
                  <a:hlinkClick xmlns:a="http://schemas.openxmlformats.org/drawingml/2006/main" r:id="rId16" tooltip="Le Forem : auxiliaire de mén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1271B" id="Ellipse 79" o:spid="_x0000_s1026" alt="Aid Hainaut centre" href="https://www.leforem.be/particuliers/formations-forem.html" title="Le Forem : auxiliaire de ménage" style="position:absolute;margin-left:983.7pt;margin-top:432.35pt;width:4.8pt;height:6.1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" o:button="t" fillcolor="#dc4856" strokecolor="#dc4856" strokeweight="1pt">
                <v:fill o:detectmouseclick="t"/>
                <v:stroke joinstyle="miter"/>
              </v:oval>
            </w:pict>
          </mc:Fallback>
        </mc:AlternateContent>
      </w:r>
      <w:r w:rsidR="00E94949" w:rsidRPr="00E9494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2B278DDC" wp14:editId="264D0C2E">
                <wp:simplePos x="0" y="0"/>
                <wp:positionH relativeFrom="column">
                  <wp:posOffset>13413371</wp:posOffset>
                </wp:positionH>
                <wp:positionV relativeFrom="paragraph">
                  <wp:posOffset>5291337</wp:posOffset>
                </wp:positionV>
                <wp:extent cx="61442" cy="77871"/>
                <wp:effectExtent l="0" t="0" r="15240" b="17780"/>
                <wp:wrapNone/>
                <wp:docPr id="78" name="Ellipse 78" descr="Aid Hainaut centre">
                  <a:hlinkClick xmlns:a="http://schemas.openxmlformats.org/drawingml/2006/main" r:id="rId17" tooltip="Symbiose : Pré-qualification aide-ménager à domicil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6CA3E" id="Ellipse 78" o:spid="_x0000_s1026" alt="Aid Hainaut centre" href="http://www.chapelle-lez-herlaimont.be/social/les-partenaires/symbiose-2" title="Symbiose : Pré-qualification aide-ménager à domicile" style="position:absolute;margin-left:1056.15pt;margin-top:416.65pt;width:4.85pt;height:6.1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73782499" wp14:editId="7BCA94B4">
                <wp:simplePos x="0" y="0"/>
                <wp:positionH relativeFrom="column">
                  <wp:posOffset>12090400</wp:posOffset>
                </wp:positionH>
                <wp:positionV relativeFrom="paragraph">
                  <wp:posOffset>5393690</wp:posOffset>
                </wp:positionV>
                <wp:extent cx="60960" cy="77470"/>
                <wp:effectExtent l="0" t="0" r="15240" b="17780"/>
                <wp:wrapNone/>
                <wp:docPr id="77" name="Ellipse 77" descr="Aid Hainaut centre">
                  <a:hlinkClick xmlns:a="http://schemas.openxmlformats.org/drawingml/2006/main" r:id="rId18" tooltip="Les Rocailles : Aide-ménager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259CA" id="Ellipse 77" o:spid="_x0000_s1026" alt="Aid Hainaut centre" href="https://lesrocailles.weebly.com/" title="Les Rocailles : Aide-ménager" style="position:absolute;margin-left:952pt;margin-top:424.7pt;width:4.8pt;height:6.1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06C14BA3" wp14:editId="689D76E3">
                <wp:simplePos x="0" y="0"/>
                <wp:positionH relativeFrom="column">
                  <wp:posOffset>9928860</wp:posOffset>
                </wp:positionH>
                <wp:positionV relativeFrom="paragraph">
                  <wp:posOffset>6189345</wp:posOffset>
                </wp:positionV>
                <wp:extent cx="60960" cy="77470"/>
                <wp:effectExtent l="0" t="0" r="15240" b="17780"/>
                <wp:wrapNone/>
                <wp:docPr id="73" name="Ellipse 73" descr="Aid Hainaut centre">
                  <a:hlinkClick xmlns:a="http://schemas.openxmlformats.org/drawingml/2006/main" r:id="rId16" tooltip="Le Forem : auxiliaire de mén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A82CD" id="Ellipse 73" o:spid="_x0000_s1026" alt="Aid Hainaut centre" href="https://www.leforem.be/particuliers/formations-forem.html" title="Le Forem : auxiliaire de ménage" style="position:absolute;margin-left:781.8pt;margin-top:487.35pt;width:4.8pt;height:6.1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" o:button="t" fillcolor="#dc4856" strokecolor="#dc4856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D02412F" wp14:editId="45528E57">
                <wp:simplePos x="0" y="0"/>
                <wp:positionH relativeFrom="column">
                  <wp:posOffset>9759950</wp:posOffset>
                </wp:positionH>
                <wp:positionV relativeFrom="paragraph">
                  <wp:posOffset>5989955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19" tooltip="EPSESCF quaregnon : Aide-ménage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6011BB" id="Ellipse 72" o:spid="_x0000_s1026" href="https://www.quaregnon.be/ma-commune/education/enseignement-specialise" title="EPSESCF quaregnon : Aide-ménager " style="position:absolute;margin-left:768.5pt;margin-top:471.65pt;width:4.8pt;height:6.1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094897E2" wp14:editId="599CFA48">
                <wp:simplePos x="0" y="0"/>
                <wp:positionH relativeFrom="column">
                  <wp:posOffset>10198100</wp:posOffset>
                </wp:positionH>
                <wp:positionV relativeFrom="paragraph">
                  <wp:posOffset>5732780</wp:posOffset>
                </wp:positionV>
                <wp:extent cx="60960" cy="77470"/>
                <wp:effectExtent l="0" t="0" r="15240" b="17780"/>
                <wp:wrapNone/>
                <wp:docPr id="71" name="Ellipse 71">
                  <a:hlinkClick xmlns:a="http://schemas.openxmlformats.org/drawingml/2006/main" r:id="rId20" tooltip="Validation des compétences :aide-ménag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770EDC" id="Ellipse 71" o:spid="_x0000_s1026" href="http://www.validationdescompetences.be/php/pdf.php?fuse=metiers&amp;idmetier=5" title="Validation des compétences :aide-ménager" style="position:absolute;margin-left:803pt;margin-top:451.4pt;width:4.8pt;height:6.1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" o:button="t" fillcolor="white [3201]" strokecolor="black [3200]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75980CC" wp14:editId="4214153A">
                <wp:simplePos x="0" y="0"/>
                <wp:positionH relativeFrom="margin">
                  <wp:posOffset>11742420</wp:posOffset>
                </wp:positionH>
                <wp:positionV relativeFrom="paragraph">
                  <wp:posOffset>5351145</wp:posOffset>
                </wp:positionV>
                <wp:extent cx="60960" cy="77470"/>
                <wp:effectExtent l="0" t="0" r="15240" b="17780"/>
                <wp:wrapNone/>
                <wp:docPr id="66" name="Ellipse 66" descr="Aid Hainaut centre">
                  <a:hlinkClick xmlns:a="http://schemas.openxmlformats.org/drawingml/2006/main" r:id="rId21" tooltip="Structure : agent de nettoy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C341F" id="Ellipse 66" o:spid="_x0000_s1026" alt="Aid Hainaut centre" href="http://www.bassinefe-hainautcentre.be/passeport/structure-asbl" title="Structure : agent de nettoyage" style="position:absolute;margin-left:924.6pt;margin-top:421.35pt;width:4.8pt;height:6.1pt;z-index:25165830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" o:button="t" fillcolor="#dd026f" strokecolor="#dd026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C2982D7" wp14:editId="5678B1BA">
                <wp:simplePos x="0" y="0"/>
                <wp:positionH relativeFrom="column">
                  <wp:posOffset>11901037</wp:posOffset>
                </wp:positionH>
                <wp:positionV relativeFrom="paragraph">
                  <wp:posOffset>5354512</wp:posOffset>
                </wp:positionV>
                <wp:extent cx="61442" cy="77871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22" tooltip="Le Quinquet : Service de proximité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A7AD1" id="Ellipse 65" o:spid="_x0000_s1026" alt="Aid Hainaut centre" href="https://www.lequinquet.be/" title="Le Quinquet : Service de proximité" style="position:absolute;margin-left:937.1pt;margin-top:421.6pt;width:4.85pt;height:6.15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BE2611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C753A8E" wp14:editId="3711832D">
                <wp:simplePos x="0" y="0"/>
                <wp:positionH relativeFrom="leftMargin">
                  <wp:posOffset>1444943</wp:posOffset>
                </wp:positionH>
                <wp:positionV relativeFrom="paragraph">
                  <wp:posOffset>6651943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973D1AA" w:rsidR="00A72224" w:rsidRPr="005B393F" w:rsidRDefault="00AB6F4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Aide-ménager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9" style="position:absolute;margin-left:113.8pt;margin-top:523.8pt;width:157.9pt;height:65.65pt;rotation:-90;z-index:2516582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ZvegIAAO8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" fillcolor="#63a7da" stroked="f" strokeweight="1pt">
                <v:textbox>
                  <w:txbxContent>
                    <w:p w14:paraId="06F157E7" w14:textId="0973D1AA" w:rsidR="00A72224" w:rsidRPr="005B393F" w:rsidRDefault="00AB6F4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Aide-ménager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1AA49BE" wp14:editId="35E21736">
                <wp:simplePos x="0" y="0"/>
                <wp:positionH relativeFrom="margin">
                  <wp:posOffset>3195734</wp:posOffset>
                </wp:positionH>
                <wp:positionV relativeFrom="paragraph">
                  <wp:posOffset>5866904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0" style="position:absolute;margin-left:251.65pt;margin-top:461.95pt;width:43.95pt;height:34pt;z-index:25165826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Ag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">
                <v:oval id="Ellipse 140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A455BD4" wp14:editId="64B509C6">
                <wp:simplePos x="0" y="0"/>
                <wp:positionH relativeFrom="column">
                  <wp:posOffset>4799606</wp:posOffset>
                </wp:positionH>
                <wp:positionV relativeFrom="paragraph">
                  <wp:posOffset>5658402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3" style="position:absolute;margin-left:377.9pt;margin-top:445.55pt;width:42.85pt;height:50.6pt;flip:x;z-index:25165826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">
                <v:oval id="Ellipse 143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5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B36D2C" wp14:editId="1DA166A8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135" w14:textId="255CEC1B" w:rsidR="0009615E" w:rsidRDefault="0009615E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7657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 et à la collectivité</w:t>
                            </w:r>
                          </w:p>
                          <w:p w14:paraId="44A3F54E" w14:textId="49499246" w:rsidR="00FC47E2" w:rsidRPr="00FC47E2" w:rsidRDefault="00FC47E2" w:rsidP="00FC4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K1304 Aide-ménager </w:t>
                            </w:r>
                          </w:p>
                          <w:p w14:paraId="5C3EA9EE" w14:textId="77777777" w:rsidR="009D662E" w:rsidRDefault="009D662E" w:rsidP="0009615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</w:p>
                          <w:p w14:paraId="7CAC3E5B" w14:textId="2CCCF8B4" w:rsidR="00A72224" w:rsidRPr="009D662E" w:rsidRDefault="009D662E" w:rsidP="0009615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Le métier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d’ai</w:t>
                            </w:r>
                            <w:r w:rsidR="00CA4C48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-ménager 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fait partie de la liste 2021 des fonctions</w:t>
                            </w:r>
                            <w:r w:rsidRPr="009D662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critiques</w:t>
                            </w:r>
                            <w:r w:rsidR="00473610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du Forem.</w:t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7" type="#_x0000_t202" style="position:absolute;margin-left:216.95pt;margin-top:54.3pt;width:694.35pt;height:109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" filled="f" stroked="f" strokeweight=".5pt">
                <v:textbox>
                  <w:txbxContent>
                    <w:p w14:paraId="76A2E135" w14:textId="255CEC1B" w:rsidR="0009615E" w:rsidRDefault="0009615E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7657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 et à la collectivité</w:t>
                      </w:r>
                    </w:p>
                    <w:p w14:paraId="44A3F54E" w14:textId="49499246" w:rsidR="00FC47E2" w:rsidRPr="00FC47E2" w:rsidRDefault="00FC47E2" w:rsidP="00FC4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K1304 Aide-ménager </w:t>
                      </w:r>
                    </w:p>
                    <w:p w14:paraId="5C3EA9EE" w14:textId="77777777" w:rsidR="009D662E" w:rsidRDefault="009D662E" w:rsidP="0009615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</w:p>
                    <w:p w14:paraId="7CAC3E5B" w14:textId="2CCCF8B4" w:rsidR="00A72224" w:rsidRPr="009D662E" w:rsidRDefault="009D662E" w:rsidP="0009615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Le métier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d’ai</w:t>
                      </w:r>
                      <w:r w:rsidR="00CA4C48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de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-ménager 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fait partie de la liste 2021 des fonctions</w:t>
                      </w:r>
                      <w:r w:rsidRPr="009D662E">
                        <w:rPr>
                          <w:rFonts w:ascii="Arial" w:hAnsi="Arial" w:cs="Arial"/>
                          <w:b/>
                          <w:b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critiques</w:t>
                      </w:r>
                      <w:r w:rsidR="00473610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du Forem.</w:t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D85B449" wp14:editId="3A7F651D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7" type="#_x0000_t202" style="position:absolute;margin-left:788.9pt;margin-top:705.15pt;width:311.5pt;height:29.2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45289A" wp14:editId="3DE0F6DA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028977F9" w:rsidR="00A72224" w:rsidRPr="0003598A" w:rsidRDefault="001822AE" w:rsidP="001822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le renforcement de l’offre de formation </w:t>
                            </w:r>
                            <w:r w:rsidR="00AB6F4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pour adultes </w:t>
                            </w: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sur le Bassin pour </w:t>
                            </w:r>
                            <w:r w:rsidR="00442CE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ce métier en demande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5289A" id="_x0000_t202" coordsize="21600,21600" o:spt="202" path="m,l,21600r21600,l21600,xe">
                <v:stroke joinstyle="miter"/>
                <v:path gradientshapeok="t" o:connecttype="rect"/>
              </v:shapetype>
              <v:shape id="Zone de texte 1532" o:spid="_x0000_s1039" type="#_x0000_t202" style="position:absolute;margin-left:176.45pt;margin-top:212pt;width:387.15pt;height:81.9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" filled="f" stroked="f" strokeweight=".5pt">
                <v:textbox>
                  <w:txbxContent>
                    <w:p w14:paraId="621463FE" w14:textId="028977F9" w:rsidR="00A72224" w:rsidRPr="0003598A" w:rsidRDefault="001822AE" w:rsidP="001822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le renforcement de l’offre de formation </w:t>
                      </w:r>
                      <w:r w:rsidR="00AB6F4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pour adultes </w:t>
                      </w: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sur le Bassin pour </w:t>
                      </w:r>
                      <w:r w:rsidR="00442CE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ce métier en demande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B60416C" wp14:editId="11E446F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88DE7" id="Connecteur droit 15" o:spid="_x0000_s1026" style="position:absolute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7D83F3B5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865EA" id="Rectangle 150" o:spid="_x0000_s1026" style="position:absolute;margin-left:642.5pt;margin-top:224.45pt;width:477.9pt;height:36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4" o:title="" recolor="t" rotate="t" type="frame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8AEA63" wp14:editId="4A294F81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683E955">
                                  <wp:extent cx="3263265" cy="2071194"/>
                                  <wp:effectExtent l="57150" t="0" r="51435" b="0"/>
                                  <wp:docPr id="52" name="Diagramme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" r:lo="rId26" r:qs="rId27" r:cs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cQiFWI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683E955">
                            <wp:extent cx="3263265" cy="2071194"/>
                            <wp:effectExtent l="57150" t="0" r="51435" b="0"/>
                            <wp:docPr id="52" name="Diagramme 5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0" r:lo="rId26" r:qs="rId27" r:cs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EF0B012" wp14:editId="2DDBDF4E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87E01" id="Connecteur droit 10" o:spid="_x0000_s1026" style="position:absolute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932ED54" wp14:editId="67128C33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5826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3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15156C8" wp14:editId="4D996AB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3" name="Graphique 5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3" name="Graphique 5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3F92E38" wp14:editId="119F3DA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5EBFF03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1610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58257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5EBFF03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1610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A4402D7" wp14:editId="250C12D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4" name="Graphique 54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4" name="Graphique 54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470B2FA0" wp14:editId="5B3BBBA3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5828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5917FCE" wp14:editId="1D9A4DE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58283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15BCBE5" wp14:editId="43AA9FA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CAAD3A9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E261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CAAD3A9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E261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395DC2B" wp14:editId="03BADD1A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06BD" id="Connecteur droit 5207" o:spid="_x0000_s1026" style="position:absolute;flip:y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2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DC0F9" id="Ellipse 21" o:spid="_x0000_s1026" alt="Aid Hainaut centre" href="https://www.fermedelsamme.be/filieres?lang=fr" title="Ferme Delsamme - T-Event : Technique du spectacle " style="position:absolute;margin-left:0;margin-top:-.05pt;width:4.8pt;height:6.1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D0B09E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E29D9E4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78F">
              <w:rPr>
                <w:b/>
                <w:color w:val="63A7DA"/>
                <w:kern w:val="0"/>
                <w:szCs w:val="24"/>
              </w:rPr>
              <w:t>2.833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45962FB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C306F">
              <w:rPr>
                <w:color w:val="63A7DA"/>
                <w:kern w:val="0"/>
                <w:szCs w:val="24"/>
              </w:rPr>
              <w:t>’</w:t>
            </w:r>
            <w:r w:rsidR="00D9794B">
              <w:rPr>
                <w:color w:val="63A7DA"/>
                <w:kern w:val="0"/>
                <w:szCs w:val="24"/>
              </w:rPr>
              <w:t>aide-ménage</w:t>
            </w:r>
            <w:r w:rsidR="008C2B5B">
              <w:rPr>
                <w:color w:val="63A7DA"/>
                <w:kern w:val="0"/>
                <w:szCs w:val="24"/>
              </w:rPr>
              <w:t>r</w:t>
            </w:r>
            <w:r w:rsidR="00D9794B">
              <w:rPr>
                <w:color w:val="63A7DA"/>
                <w:kern w:val="0"/>
                <w:szCs w:val="24"/>
              </w:rPr>
              <w:t xml:space="preserve">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0C64674E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6F681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794B">
              <w:rPr>
                <w:b/>
                <w:color w:val="63A7DA"/>
                <w:kern w:val="0"/>
                <w:szCs w:val="24"/>
              </w:rPr>
              <w:t>plus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536BEFE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AD55B5A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5543082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6ABEA3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A2D5C8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9DA4BA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3B6E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3A04FA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393B6E">
              <w:rPr>
                <w:noProof/>
                <w:color w:val="63A7DA"/>
                <w:kern w:val="0"/>
                <w:szCs w:val="24"/>
              </w:rPr>
              <w:t>50 ans et plus</w:t>
            </w:r>
          </w:p>
        </w:tc>
      </w:tr>
    </w:tbl>
    <w:p w14:paraId="7A5E464D" w14:textId="788BD28A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581135B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D7774" id="_x0000_t202" coordsize="21600,21600" o:spt="202" path="m,l,21600r21600,l21600,xe">
                <v:stroke joinstyle="miter"/>
                <v:path gradientshapeok="t" o:connecttype="rect"/>
              </v:shapetype>
              <v:shape id="Zone de texte 69" o:spid="_x0000_s1059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ELFaW1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581135B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58263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sE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CaYbBG0EAAAXDwAADgAAAAAAAAAA&#10;AAAAAAAuAgAAZHJzL2Uyb0RvYy54bWxQSwECLQAUAAYACAAAACEAta/gmeMAAAANAQAADwAAAAAA&#10;AAAAAAAAAADHBgAAZHJzL2Rvd25yZXYueG1sUEsFBgAAAAAEAAQA8wAAANcHAAAAAA=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65826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Rs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T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CkVlRsQgQA&#10;AKcOAAAOAAAAAAAAAAAAAAAAAC4CAABkcnMvZTJvRG9jLnhtbFBLAQItABQABgAIAAAAIQBW2onG&#10;4wAAAAwBAAAPAAAAAAAAAAAAAAAAAJwGAABkcnMvZG93bnJldi54bWxQSwUGAAAAAAQABADzAAAA&#10;rA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Ia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/N8ayoOGM9SrxJn5LJCEw/C+WdhIQv0Dan7JyxlTbiMjhZnW7K//uYP+WALUc5a&#10;yCzn7udOWMVZ/U2Dx5vheBx0GTfjydUIG3sZWV9G9K65Iyh5iEdlZDRDvq9PZmmpecWLWIRbERJa&#10;4u6c+5N553vx40VJtVjEJCjRCP+gV0aG0gHWAPFL9yqsOfIQtPBIJ0GK7B0dfW5PyGLnqawiVwHo&#10;HtUj/lBxpPD44sIzudzHrLf/wv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IJaYho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hD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e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NHlIQ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94696" id="Groupe 51" o:spid="_x0000_s1026" style="position:absolute;margin-left:13.55pt;margin-top:-23.7pt;width:118.95pt;height:756pt;z-index:2516582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B537" id="Forme libre 33" o:spid="_x0000_s1026" style="position:absolute;margin-left:-29.1pt;margin-top:19.8pt;width:147.55pt;height:75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45B5F" id="Groupe 102" o:spid="_x0000_s1026" style="position:absolute;margin-left:1062.05pt;margin-top:-16pt;width:120.8pt;height:749.3pt;z-index:2516582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VX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p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IcEVX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LJLCH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P6keU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D035" id="Rectangle 5268" o:spid="_x0000_s1026" style="position:absolute;margin-left:-854.85pt;margin-top:188.55pt;width:198.4pt;height:47.5pt;rotation:90;z-index:25165827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5BEA9" id="Rectangle 46" o:spid="_x0000_s1026" style="position:absolute;margin-left:-1017.75pt;margin-top:186.7pt;width:198.4pt;height:48.65pt;rotation:-90;z-index:2516582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133C7" id="Graphique 85" o:spid="_x0000_s1026" alt="Croissance commerciale" style="position:absolute;margin-left:647.7pt;margin-top:303.55pt;width:36.85pt;height:31.2pt;z-index:251658279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22467B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BE2611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CzAPB6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22467B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BE2611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7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D3CE6" id="Connecteur droit 5253" o:spid="_x0000_s1026" style="position:absolute;flip:x y;z-index:25165827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3FNg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8NLIBqoj9uegGxVv+bLGIlbMhxfmcDawJZz38IyHVIDJ4CRRsgP362/66I+UoZWS&#10;BmetpP7nnjlBifpmkMzP/dEoDme6jMbTAV7crWVzazF7/QA4zsgWVpfE6B/UWZQO9BuuxSJmRRMz&#10;HHOXNJzFh9BtAK4VF4tFcsJxtCyszNryGDpiGSF+bd+Ysyce4jg8wXkqWfGOjs63I2SxDyDrxFUE&#10;ukP1hD+OcmL7tHZxV27vyev6c5j/Bg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4EcdxT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B3BAA04" wp14:editId="12A0A55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374CDB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1" w:history="1"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FD80F0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BE261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7" type="#_x0000_t202" style="position:absolute;left:0;text-align:left;margin-left:1044pt;margin-top:621.7pt;width:172.45pt;height:118.9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MvOQ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/XY0wHJHoozAjTQT4rVfFPhI7bMumdmcDQQE467e8JD1oDN4GJRUoL59bd7n4+K&#10;YZSSFkctp/bnkRlBSf1NoZaLZDLxsxmcyfRzio65jexvI+rY3ANOc4KLpXkwfb6rB1MaaF5xK9a+&#10;K4aY4tg7p24w712/ALhVXKzXIQmnUTO3VTvNfWlPq6f4pXtlRl908OPwCMNQsuydHH1uL8j66EBW&#10;QStPdM/qhX+c5KD2Zev8qtz6Ievtv2H1G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X9Iy8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607EF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3" w:history="1">
                        <w:proofErr w:type="gramStart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FD80F0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E261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AC70" id="Forme libre 25" o:spid="_x0000_s1026" style="position:absolute;margin-left:86.05pt;margin-top:18pt;width:137.25pt;height:756pt;z-index:251658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1658265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nh1kL0DAAAECwAADgAAAAAAAAAAAAAAAAAu&#10;AgAAZHJzL2Uyb0RvYy54bWxQSwECLQAUAAYACAAAACEATKuws+IAAAAMAQAADwAAAAAAAAAAAAAA&#10;AAAXBgAAZHJzL2Rvd25yZXYueG1sUEsFBgAAAAAEAAQA8wAAACYHAAAAAA=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YI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WK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0UmC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aHFHY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0B4524A4" wp14:editId="5CC8E6AE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5506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069" cy="1879600"/>
                          <a:chOff x="208284" y="199195"/>
                          <a:chExt cx="3155894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93107" cy="1880574"/>
                            <a:chOff x="331075" y="154190"/>
                            <a:chExt cx="891399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1531" y="72117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6374" y="13381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64DB4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63527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.5pt;width:248.45pt;height:148pt;z-index:251658268;mso-width-relative:margin;mso-height-relative:margin" coordorigin="2082,1991" coordsize="31558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991;width:9931;height:18806" coordorigin="3310,1541" coordsize="8913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615;top:721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763;top:133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64DB4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635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60BDA7C2" w:rsidR="003C16BD" w:rsidRPr="003C16BD" w:rsidRDefault="00F17E0F" w:rsidP="003C16BD">
      <w:pPr>
        <w:rPr>
          <w:lang w:bidi="fr-FR"/>
        </w:rPr>
      </w:pP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7AB762FF" wp14:editId="72E5C1C1">
                <wp:simplePos x="0" y="0"/>
                <wp:positionH relativeFrom="column">
                  <wp:posOffset>11308242</wp:posOffset>
                </wp:positionH>
                <wp:positionV relativeFrom="paragraph">
                  <wp:posOffset>3598545</wp:posOffset>
                </wp:positionV>
                <wp:extent cx="6350" cy="247650"/>
                <wp:effectExtent l="0" t="0" r="31750" b="1905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ECB9" id="Connecteur droit 114" o:spid="_x0000_s1026" style="position:absolute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0.4pt,283.35pt" to="890.9pt,3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" strokecolor="#4472c4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39D1DCF" wp14:editId="2F4C7952">
                <wp:simplePos x="0" y="0"/>
                <wp:positionH relativeFrom="column">
                  <wp:posOffset>10639898</wp:posOffset>
                </wp:positionH>
                <wp:positionV relativeFrom="paragraph">
                  <wp:posOffset>4314190</wp:posOffset>
                </wp:positionV>
                <wp:extent cx="1431925" cy="353060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2DD8D" w14:textId="702D2CAB" w:rsidR="00F17E0F" w:rsidRPr="00371C97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Le Forem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1DCF" id="Zone de texte 94" o:spid="_x0000_s1090" type="#_x0000_t202" style="position:absolute;margin-left:837.8pt;margin-top:339.7pt;width:112.75pt;height:27.8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" filled="f" stroked="f" strokeweight=".5pt">
                <v:textbox>
                  <w:txbxContent>
                    <w:p w14:paraId="3362DD8D" w14:textId="702D2CAB" w:rsidR="00F17E0F" w:rsidRPr="00371C97" w:rsidRDefault="00F17E0F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Le Forem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75A48FE" wp14:editId="6F5F79D6">
                <wp:simplePos x="0" y="0"/>
                <wp:positionH relativeFrom="column">
                  <wp:posOffset>10742133</wp:posOffset>
                </wp:positionH>
                <wp:positionV relativeFrom="paragraph">
                  <wp:posOffset>3811270</wp:posOffset>
                </wp:positionV>
                <wp:extent cx="1195705" cy="516255"/>
                <wp:effectExtent l="0" t="0" r="23495" b="17145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1625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5C9BB" w14:textId="5EEA3469" w:rsidR="00F17E0F" w:rsidRPr="007872A5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A48FE" id="Ellipse 93" o:spid="_x0000_s1091" style="position:absolute;margin-left:845.85pt;margin-top:300.1pt;width:94.15pt;height:40.65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" fillcolor="#63a7da" strokecolor="#63a7da" strokeweight="1pt">
                <v:stroke joinstyle="miter"/>
                <v:textbox>
                  <w:txbxContent>
                    <w:p w14:paraId="1FC5C9BB" w14:textId="5EEA3469" w:rsidR="00F17E0F" w:rsidRPr="007872A5" w:rsidRDefault="00F17E0F" w:rsidP="00F17E0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82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71D02271" wp14:editId="675E03EB">
                <wp:simplePos x="0" y="0"/>
                <wp:positionH relativeFrom="column">
                  <wp:posOffset>12035554</wp:posOffset>
                </wp:positionH>
                <wp:positionV relativeFrom="paragraph">
                  <wp:posOffset>4330065</wp:posOffset>
                </wp:positionV>
                <wp:extent cx="1432178" cy="353077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DC81" w14:textId="14B1DB48" w:rsidR="00F17E0F" w:rsidRPr="00371C97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Validation des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compéttences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2271" id="Zone de texte 108" o:spid="_x0000_s1092" type="#_x0000_t202" style="position:absolute;margin-left:947.7pt;margin-top:340.95pt;width:112.75pt;height:27.8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" filled="f" stroked="f" strokeweight=".5pt">
                <v:textbox>
                  <w:txbxContent>
                    <w:p w14:paraId="3F03DC81" w14:textId="14B1DB48" w:rsidR="00F17E0F" w:rsidRPr="00371C97" w:rsidRDefault="00F17E0F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Validation des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compéttences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6C2EAD36" wp14:editId="25492310">
                <wp:simplePos x="0" y="0"/>
                <wp:positionH relativeFrom="column">
                  <wp:posOffset>12095318</wp:posOffset>
                </wp:positionH>
                <wp:positionV relativeFrom="paragraph">
                  <wp:posOffset>3777615</wp:posOffset>
                </wp:positionV>
                <wp:extent cx="1195705" cy="516255"/>
                <wp:effectExtent l="0" t="0" r="23495" b="17145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1625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DFE1C" w14:textId="268644D8" w:rsidR="00F17E0F" w:rsidRPr="007872A5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EAD36" id="Ellipse 95" o:spid="_x0000_s1093" style="position:absolute;margin-left:952.4pt;margin-top:297.45pt;width:94.15pt;height:40.6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" fillcolor="#63a7da" strokecolor="#63a7da" strokeweight="1pt">
                <v:stroke joinstyle="miter"/>
                <v:textbox>
                  <w:txbxContent>
                    <w:p w14:paraId="70DDFE1C" w14:textId="268644D8" w:rsidR="00F17E0F" w:rsidRPr="007872A5" w:rsidRDefault="00F17E0F" w:rsidP="00F17E0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0DD05C40" wp14:editId="66D9AA45">
                <wp:simplePos x="0" y="0"/>
                <wp:positionH relativeFrom="column">
                  <wp:posOffset>12717293</wp:posOffset>
                </wp:positionH>
                <wp:positionV relativeFrom="paragraph">
                  <wp:posOffset>3608705</wp:posOffset>
                </wp:positionV>
                <wp:extent cx="6350" cy="247650"/>
                <wp:effectExtent l="0" t="0" r="31750" b="190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59A75" id="Connecteur droit 113" o:spid="_x0000_s1026" style="position:absolute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1.35pt,284.15pt" to="1001.8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" strokecolor="#4472c4">
                <v:stroke dashstyle="dash"/>
              </v:line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292F672" wp14:editId="14BBC5F7">
                <wp:simplePos x="0" y="0"/>
                <wp:positionH relativeFrom="column">
                  <wp:posOffset>8216427</wp:posOffset>
                </wp:positionH>
                <wp:positionV relativeFrom="paragraph">
                  <wp:posOffset>3611880</wp:posOffset>
                </wp:positionV>
                <wp:extent cx="6350" cy="247650"/>
                <wp:effectExtent l="0" t="0" r="31750" b="1905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7B5A3" id="Connecteur droit 111" o:spid="_x0000_s1026" style="position:absolute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95pt,284.4pt" to="647.45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" strokecolor="#4472c4">
                <v:stroke dashstyle="dash"/>
              </v:line>
            </w:pict>
          </mc:Fallback>
        </mc:AlternateContent>
      </w:r>
      <w:r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23419179" wp14:editId="7AD9FD71">
                <wp:simplePos x="0" y="0"/>
                <wp:positionH relativeFrom="column">
                  <wp:posOffset>7453423</wp:posOffset>
                </wp:positionH>
                <wp:positionV relativeFrom="paragraph">
                  <wp:posOffset>3301099</wp:posOffset>
                </wp:positionV>
                <wp:extent cx="5513086" cy="1441635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086" cy="1441635"/>
                          <a:chOff x="-233456" y="-99978"/>
                          <a:chExt cx="4204360" cy="228111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-77918" y="692360"/>
                            <a:ext cx="911941" cy="81796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0ABBE2E7" w:rsidR="00371C97" w:rsidRPr="007872A5" w:rsidRDefault="00402D6E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33456" y="162233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08527635" w:rsidR="00371C97" w:rsidRPr="00371C97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CISP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592704" y="-99978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89B8E" w14:textId="044DAAE5" w:rsidR="00371C97" w:rsidRPr="002D374E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7872A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aide-ménager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4" style="position:absolute;margin-left:586.9pt;margin-top:259.95pt;width:434.1pt;height:113.5pt;z-index:251658299;mso-width-relative:margin;mso-height-relative:margin" coordorigin="-2334,-999" coordsize="42043,2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">
                <v:oval id="Ellipse 185" o:spid="_x0000_s1095" style="position:absolute;left:-779;top:6923;width:9119;height:8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0ABBE2E7" w:rsidR="00371C97" w:rsidRPr="007872A5" w:rsidRDefault="00402D6E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>51</w:t>
                        </w:r>
                      </w:p>
                    </w:txbxContent>
                  </v:textbox>
                </v:oval>
                <v:shape id="Zone de texte 187" o:spid="_x0000_s1096" type="#_x0000_t202" style="position:absolute;left:-2334;top:16223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08527635" w:rsidR="00371C97" w:rsidRPr="00371C97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CISP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7" type="#_x0000_t202" style="position:absolute;left:5927;top:-999;width:33782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34789B8E" w14:textId="044DAAE5" w:rsidR="00371C97" w:rsidRPr="002D374E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7872A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aide-ménager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19871BD" wp14:editId="77CC17D6">
                <wp:simplePos x="0" y="0"/>
                <wp:positionH relativeFrom="column">
                  <wp:posOffset>9828692</wp:posOffset>
                </wp:positionH>
                <wp:positionV relativeFrom="paragraph">
                  <wp:posOffset>3519805</wp:posOffset>
                </wp:positionV>
                <wp:extent cx="6350" cy="247650"/>
                <wp:effectExtent l="0" t="0" r="317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E9A53" id="Connecteur droit 55" o:spid="_x0000_s1026" style="position:absolute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3.9pt,277.15pt" to="774.4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" strokecolor="#4472c4 [3204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F51903B" wp14:editId="0A35DD6D">
                <wp:simplePos x="0" y="0"/>
                <wp:positionH relativeFrom="column">
                  <wp:posOffset>8222777</wp:posOffset>
                </wp:positionH>
                <wp:positionV relativeFrom="paragraph">
                  <wp:posOffset>3617595</wp:posOffset>
                </wp:positionV>
                <wp:extent cx="4486940" cy="0"/>
                <wp:effectExtent l="0" t="0" r="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6B960" id="Connecteur droit 109" o:spid="_x0000_s1026" style="position:absolute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7.45pt,284.85pt" to="1000.7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" strokecolor="#4472c4 [320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DB3D7A5" wp14:editId="69BD555E">
                <wp:simplePos x="0" y="0"/>
                <wp:positionH relativeFrom="column">
                  <wp:posOffset>9260426</wp:posOffset>
                </wp:positionH>
                <wp:positionV relativeFrom="paragraph">
                  <wp:posOffset>4316772</wp:posOffset>
                </wp:positionV>
                <wp:extent cx="1432178" cy="353077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52A9" w14:textId="2A0319A6" w:rsidR="00C56564" w:rsidRPr="00371C97" w:rsidRDefault="00C56564" w:rsidP="00C5656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spécialisé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D7A5" id="Zone de texte 92" o:spid="_x0000_s1098" type="#_x0000_t202" style="position:absolute;margin-left:729.15pt;margin-top:339.9pt;width:112.75pt;height:27.8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" filled="f" stroked="f" strokeweight=".5pt">
                <v:textbox>
                  <w:txbxContent>
                    <w:p w14:paraId="0A2C52A9" w14:textId="2A0319A6" w:rsidR="00C56564" w:rsidRPr="00371C97" w:rsidRDefault="00C56564" w:rsidP="00C5656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spécialisé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00E819A0" wp14:editId="52485E90">
                <wp:simplePos x="0" y="0"/>
                <wp:positionH relativeFrom="column">
                  <wp:posOffset>9275208</wp:posOffset>
                </wp:positionH>
                <wp:positionV relativeFrom="paragraph">
                  <wp:posOffset>3773997</wp:posOffset>
                </wp:positionV>
                <wp:extent cx="1195808" cy="516827"/>
                <wp:effectExtent l="0" t="0" r="0" b="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808" cy="516827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98403" w14:textId="3738B1F3" w:rsidR="00402D6E" w:rsidRPr="007872A5" w:rsidRDefault="00C56564" w:rsidP="00402D6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819A0" id="Ellipse 91" o:spid="_x0000_s1099" style="position:absolute;margin-left:730.35pt;margin-top:297.15pt;width:94.15pt;height:40.7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" fillcolor="#63a7da" strokecolor="#63a7da" strokeweight="1pt">
                <v:stroke joinstyle="miter"/>
                <v:textbox>
                  <w:txbxContent>
                    <w:p w14:paraId="01898403" w14:textId="3738B1F3" w:rsidR="00402D6E" w:rsidRPr="007872A5" w:rsidRDefault="00C56564" w:rsidP="00402D6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BE2611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137442D" wp14:editId="7A697012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000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8145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0" style="position:absolute;margin-left:1117pt;margin-top:232.55pt;width:31.5pt;height:31.3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" stroked="f" strokeweight="1pt">
                <v:fill r:id="rId9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E9AD6CE" wp14:editId="542CD135">
                <wp:simplePos x="0" y="0"/>
                <wp:positionH relativeFrom="column">
                  <wp:posOffset>2898140</wp:posOffset>
                </wp:positionH>
                <wp:positionV relativeFrom="paragraph">
                  <wp:posOffset>3775075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C9997B5" w:rsidR="004E533E" w:rsidRPr="00F13403" w:rsidRDefault="00BC197F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253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1" type="#_x0000_t202" style="position:absolute;margin-left:228.2pt;margin-top:297.25pt;width:55.7pt;height:25.9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" filled="f" stroked="f" strokeweight=".5pt">
                <v:textbox>
                  <w:txbxContent>
                    <w:p w14:paraId="7595A70E" w14:textId="4C9997B5" w:rsidR="004E533E" w:rsidRPr="00F13403" w:rsidRDefault="00BC197F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253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7CE2D94B" wp14:editId="15F4767A">
                <wp:simplePos x="0" y="0"/>
                <wp:positionH relativeFrom="column">
                  <wp:posOffset>2758633</wp:posOffset>
                </wp:positionH>
                <wp:positionV relativeFrom="paragraph">
                  <wp:posOffset>4052708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0225503" w:rsidR="000A65DE" w:rsidRPr="000A65DE" w:rsidRDefault="00690D71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ACT. ADM.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2" style="position:absolute;margin-left:217.2pt;margin-top:319.1pt;width:62.45pt;height:66.25pt;z-index:251658302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9NpeqeMAAAALAQAADwAAAGRycy9kb3ducmV2&#10;LnhtbEyPQW+CQBCF7036HzbTpLe6ICBKWYwxbU/GpNqk8TayIxDZXcKugP++21N7nLwv732TryfV&#10;soF62xgtIJwFwEiXRja6EvB1fH9ZArMOtcTWaBJwJwvr4vEhx0yaUX/ScHAV8yXaZiigdq7LOLdl&#10;TQrtzHSkfXYxvULnz77issfRl6uWz4NgwRU22i/U2NG2pvJ6uCkBHyOOmyh8G3bXy/Z+Oib7711I&#10;Qjw/TZtXYI4m9wfDr75Xh8I7nc1NS8taAXEUxx4VsIiWc2CeSJJVBOwsIE2DFHiR8/8/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57" o:spid="_x0000_s1103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7" o:title=""/>
                </v:shape>
                <v:shape id="Zone de texte 59" o:spid="_x0000_s1104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0225503" w:rsidR="000A65DE" w:rsidRPr="000A65DE" w:rsidRDefault="00690D71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ACT. ADM. ET DE SOUTIEN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AED965F" wp14:editId="511DB902">
                <wp:simplePos x="0" y="0"/>
                <wp:positionH relativeFrom="column">
                  <wp:posOffset>4646295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8188870" w:rsidR="00AA7AA4" w:rsidRPr="00F13403" w:rsidRDefault="00822BAA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80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05" type="#_x0000_t202" style="position:absolute;margin-left:365.85pt;margin-top:299.85pt;width:55.7pt;height:25.9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RS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" filled="f" stroked="f" strokeweight=".5pt">
                <v:textbox>
                  <w:txbxContent>
                    <w:p w14:paraId="467C9EB7" w14:textId="68188870" w:rsidR="00AA7AA4" w:rsidRPr="00F13403" w:rsidRDefault="00822BAA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80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74D5DED9" wp14:editId="1C46752C">
                <wp:simplePos x="0" y="0"/>
                <wp:positionH relativeFrom="leftMargin">
                  <wp:posOffset>5094688</wp:posOffset>
                </wp:positionH>
                <wp:positionV relativeFrom="paragraph">
                  <wp:posOffset>4116477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6" style="position:absolute;margin-left:401.15pt;margin-top:324.15pt;width:43.85pt;height:67.8pt;z-index:251658303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tEy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x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">
                <v:shape id="Graphique 62" o:spid="_x0000_s1107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100" o:title=""/>
                </v:shape>
                <v:shape id="Zone de texte 63" o:spid="_x0000_s1108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4EBBAAE4" wp14:editId="2C7D1ECA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9" type="#_x0000_t202" style="position:absolute;margin-left:598.05pt;margin-top:243.85pt;width:281.15pt;height:26.7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lPOwIAAGQEAAAOAAAAZHJzL2Uyb0RvYy54bWysVEtv2zAMvg/YfxB0X+w4cboY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291356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622E61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0" type="#_x0000_t202" style="position:absolute;margin-left:120.8pt;margin-top:263.7pt;width:357.85pt;height:23.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" fillcolor="#63a7da" strokecolor="#63a7da" strokeweight=".5pt">
                <v:textbox>
                  <w:txbxContent>
                    <w:p w14:paraId="1C4958BE" w14:textId="1291356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622E61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1" type="#_x0000_t202" style="position:absolute;margin-left:922.3pt;margin-top:385pt;width:197.95pt;height:19.2pt;flip:x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29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NL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BXTb0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9B4649">
                                  <wp:extent cx="3405351" cy="2490470"/>
                                  <wp:effectExtent l="0" t="0" r="5080" b="5080"/>
                                  <wp:docPr id="110" name="Diagramme 1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1" r:lo="rId102" r:qs="rId103" r:cs="rId10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2" type="#_x0000_t202" style="position:absolute;margin-left:194.1pt;margin-top:60.15pt;width:289.25pt;height:212.3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9B4649">
                            <wp:extent cx="3405351" cy="2490470"/>
                            <wp:effectExtent l="0" t="0" r="5080" b="5080"/>
                            <wp:docPr id="110" name="Diagramme 1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6" r:lo="rId102" r:qs="rId103" r:cs="rId10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5DF24" w14:textId="77777777" w:rsidR="00374CDB" w:rsidRDefault="00374CDB" w:rsidP="0063464B">
      <w:r>
        <w:separator/>
      </w:r>
    </w:p>
  </w:endnote>
  <w:endnote w:type="continuationSeparator" w:id="0">
    <w:p w14:paraId="6A8D4D24" w14:textId="77777777" w:rsidR="00374CDB" w:rsidRDefault="00374CDB" w:rsidP="0063464B">
      <w:r>
        <w:continuationSeparator/>
      </w:r>
    </w:p>
  </w:endnote>
  <w:endnote w:type="continuationNotice" w:id="1">
    <w:p w14:paraId="15531296" w14:textId="77777777" w:rsidR="00374CDB" w:rsidRDefault="00374C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73474" w14:textId="77777777" w:rsidR="00374CDB" w:rsidRDefault="00374CDB" w:rsidP="0063464B">
      <w:r>
        <w:separator/>
      </w:r>
    </w:p>
  </w:footnote>
  <w:footnote w:type="continuationSeparator" w:id="0">
    <w:p w14:paraId="244D8E91" w14:textId="77777777" w:rsidR="00374CDB" w:rsidRDefault="00374CDB" w:rsidP="0063464B">
      <w:r>
        <w:continuationSeparator/>
      </w:r>
    </w:p>
  </w:footnote>
  <w:footnote w:type="continuationNotice" w:id="1">
    <w:p w14:paraId="4C71667D" w14:textId="77777777" w:rsidR="00374CDB" w:rsidRDefault="00374C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9615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22AE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2FE1"/>
    <w:rsid w:val="002850F3"/>
    <w:rsid w:val="00286689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4CDB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3B6E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2D6E"/>
    <w:rsid w:val="00405BDD"/>
    <w:rsid w:val="00407040"/>
    <w:rsid w:val="00407244"/>
    <w:rsid w:val="00410A49"/>
    <w:rsid w:val="00416106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2CEA"/>
    <w:rsid w:val="00444E8E"/>
    <w:rsid w:val="0044550E"/>
    <w:rsid w:val="00445BFD"/>
    <w:rsid w:val="004504AE"/>
    <w:rsid w:val="00450824"/>
    <w:rsid w:val="00454F2D"/>
    <w:rsid w:val="004561DF"/>
    <w:rsid w:val="004607EF"/>
    <w:rsid w:val="004610DD"/>
    <w:rsid w:val="00461158"/>
    <w:rsid w:val="00462BA3"/>
    <w:rsid w:val="00465DB0"/>
    <w:rsid w:val="0047361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A539C"/>
    <w:rsid w:val="004B675A"/>
    <w:rsid w:val="004C16F7"/>
    <w:rsid w:val="004C3EDA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7657F"/>
    <w:rsid w:val="005800B3"/>
    <w:rsid w:val="00584A1C"/>
    <w:rsid w:val="00584D8F"/>
    <w:rsid w:val="00590B70"/>
    <w:rsid w:val="005915B5"/>
    <w:rsid w:val="005923AD"/>
    <w:rsid w:val="00596A1B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061"/>
    <w:rsid w:val="006052F0"/>
    <w:rsid w:val="00606D3B"/>
    <w:rsid w:val="0060786F"/>
    <w:rsid w:val="00615051"/>
    <w:rsid w:val="00615C7C"/>
    <w:rsid w:val="006215E5"/>
    <w:rsid w:val="0062230C"/>
    <w:rsid w:val="00622E61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0D71"/>
    <w:rsid w:val="0069702F"/>
    <w:rsid w:val="006977DF"/>
    <w:rsid w:val="00697C9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27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2A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03E2"/>
    <w:rsid w:val="0080422D"/>
    <w:rsid w:val="00806FA2"/>
    <w:rsid w:val="00811778"/>
    <w:rsid w:val="00816199"/>
    <w:rsid w:val="0081648E"/>
    <w:rsid w:val="0081659E"/>
    <w:rsid w:val="00820E9B"/>
    <w:rsid w:val="0082179F"/>
    <w:rsid w:val="00822BAA"/>
    <w:rsid w:val="00826F73"/>
    <w:rsid w:val="008322EC"/>
    <w:rsid w:val="00837020"/>
    <w:rsid w:val="00842677"/>
    <w:rsid w:val="008432C5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2E43"/>
    <w:rsid w:val="008936DE"/>
    <w:rsid w:val="008A1E15"/>
    <w:rsid w:val="008B478B"/>
    <w:rsid w:val="008B6019"/>
    <w:rsid w:val="008C0468"/>
    <w:rsid w:val="008C0E89"/>
    <w:rsid w:val="008C2B5B"/>
    <w:rsid w:val="008C306F"/>
    <w:rsid w:val="008C3482"/>
    <w:rsid w:val="008C38CE"/>
    <w:rsid w:val="008D0974"/>
    <w:rsid w:val="008D2FE4"/>
    <w:rsid w:val="008E0096"/>
    <w:rsid w:val="008E06A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4DBA"/>
    <w:rsid w:val="009769D5"/>
    <w:rsid w:val="009805E9"/>
    <w:rsid w:val="00980A4D"/>
    <w:rsid w:val="0098278F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62E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0075"/>
    <w:rsid w:val="00A922BB"/>
    <w:rsid w:val="00A92C2F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6F4D"/>
    <w:rsid w:val="00AB7B3A"/>
    <w:rsid w:val="00AC3AB1"/>
    <w:rsid w:val="00AC500A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492C"/>
    <w:rsid w:val="00B6723D"/>
    <w:rsid w:val="00B836AA"/>
    <w:rsid w:val="00B8385C"/>
    <w:rsid w:val="00B857CF"/>
    <w:rsid w:val="00B872B9"/>
    <w:rsid w:val="00B914E3"/>
    <w:rsid w:val="00B92A8A"/>
    <w:rsid w:val="00B944B3"/>
    <w:rsid w:val="00B977A2"/>
    <w:rsid w:val="00BA2EF7"/>
    <w:rsid w:val="00BA75E9"/>
    <w:rsid w:val="00BB0156"/>
    <w:rsid w:val="00BB1E06"/>
    <w:rsid w:val="00BB2E59"/>
    <w:rsid w:val="00BC044C"/>
    <w:rsid w:val="00BC197F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E2611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6564"/>
    <w:rsid w:val="00C57310"/>
    <w:rsid w:val="00C60CCA"/>
    <w:rsid w:val="00C615A7"/>
    <w:rsid w:val="00C61740"/>
    <w:rsid w:val="00C62C18"/>
    <w:rsid w:val="00C64C93"/>
    <w:rsid w:val="00C657C8"/>
    <w:rsid w:val="00C71C7C"/>
    <w:rsid w:val="00C71DBC"/>
    <w:rsid w:val="00C721DA"/>
    <w:rsid w:val="00C77522"/>
    <w:rsid w:val="00C80593"/>
    <w:rsid w:val="00C80FB1"/>
    <w:rsid w:val="00C86195"/>
    <w:rsid w:val="00C86E6C"/>
    <w:rsid w:val="00C87B26"/>
    <w:rsid w:val="00C90B7E"/>
    <w:rsid w:val="00C92002"/>
    <w:rsid w:val="00CA0140"/>
    <w:rsid w:val="00CA43FB"/>
    <w:rsid w:val="00CA4C48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59B1"/>
    <w:rsid w:val="00D26541"/>
    <w:rsid w:val="00D32938"/>
    <w:rsid w:val="00D33011"/>
    <w:rsid w:val="00D34992"/>
    <w:rsid w:val="00D35A4D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94B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27ED2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6DD"/>
    <w:rsid w:val="00E65643"/>
    <w:rsid w:val="00E65B12"/>
    <w:rsid w:val="00E65CBA"/>
    <w:rsid w:val="00E67A4C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4949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17E0F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16C9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5D7"/>
    <w:rsid w:val="00FB1848"/>
    <w:rsid w:val="00FB1F1B"/>
    <w:rsid w:val="00FB3149"/>
    <w:rsid w:val="00FB4C2B"/>
    <w:rsid w:val="00FB610E"/>
    <w:rsid w:val="00FC06D3"/>
    <w:rsid w:val="00FC1E13"/>
    <w:rsid w:val="00FC47E2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21" Type="http://schemas.openxmlformats.org/officeDocument/2006/relationships/hyperlink" Target="http://www.bassinefe-hainautcentre.be/passeport/structure-asbl" TargetMode="External"/><Relationship Id="rId42" Type="http://schemas.openxmlformats.org/officeDocument/2006/relationships/hyperlink" Target="https://www.fermedelsamme.be/filieres?lang=fr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7.png"/><Relationship Id="rId68" Type="http://schemas.openxmlformats.org/officeDocument/2006/relationships/image" Target="media/image280.svg"/><Relationship Id="rId84" Type="http://schemas.openxmlformats.org/officeDocument/2006/relationships/image" Target="media/image370.emf"/><Relationship Id="rId89" Type="http://schemas.openxmlformats.org/officeDocument/2006/relationships/image" Target="media/image42.svg"/><Relationship Id="rId16" Type="http://schemas.openxmlformats.org/officeDocument/2006/relationships/hyperlink" Target="https://www.leforem.be/particuliers/formations-forem.html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1.png"/><Relationship Id="rId32" Type="http://schemas.openxmlformats.org/officeDocument/2006/relationships/image" Target="media/image7.svg"/><Relationship Id="rId37" Type="http://schemas.openxmlformats.org/officeDocument/2006/relationships/image" Target="media/image100.svg"/><Relationship Id="rId53" Type="http://schemas.openxmlformats.org/officeDocument/2006/relationships/image" Target="media/image23.png"/><Relationship Id="rId58" Type="http://schemas.openxmlformats.org/officeDocument/2006/relationships/diagramColors" Target="diagrams/colors2.xml"/><Relationship Id="rId74" Type="http://schemas.openxmlformats.org/officeDocument/2006/relationships/image" Target="media/image32.svg"/><Relationship Id="rId79" Type="http://schemas.openxmlformats.org/officeDocument/2006/relationships/image" Target="media/image35.png"/><Relationship Id="rId102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image" Target="media/image410.png"/><Relationship Id="rId95" Type="http://schemas.openxmlformats.org/officeDocument/2006/relationships/image" Target="media/image46.png"/><Relationship Id="rId22" Type="http://schemas.openxmlformats.org/officeDocument/2006/relationships/hyperlink" Target="https://www.lequinquet.be/" TargetMode="External"/><Relationship Id="rId27" Type="http://schemas.openxmlformats.org/officeDocument/2006/relationships/diagramQuickStyle" Target="diagrams/quickStyle1.xml"/><Relationship Id="rId43" Type="http://schemas.openxmlformats.org/officeDocument/2006/relationships/image" Target="media/image13.png"/><Relationship Id="rId48" Type="http://schemas.openxmlformats.org/officeDocument/2006/relationships/image" Target="media/image18.svg"/><Relationship Id="rId64" Type="http://schemas.openxmlformats.org/officeDocument/2006/relationships/image" Target="media/image28.svg"/><Relationship Id="rId69" Type="http://schemas.openxmlformats.org/officeDocument/2006/relationships/image" Target="media/image29.png"/><Relationship Id="rId80" Type="http://schemas.openxmlformats.org/officeDocument/2006/relationships/image" Target="media/image36.svg"/><Relationship Id="rId85" Type="http://schemas.openxmlformats.org/officeDocument/2006/relationships/image" Target="media/image38.png"/><Relationship Id="rId12" Type="http://schemas.openxmlformats.org/officeDocument/2006/relationships/image" Target="media/image2.svg"/><Relationship Id="rId17" Type="http://schemas.openxmlformats.org/officeDocument/2006/relationships/hyperlink" Target="http://www.chapelle-lez-herlaimont.be/social/les-partenaires/symbiose-2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59" Type="http://schemas.microsoft.com/office/2007/relationships/diagramDrawing" Target="diagrams/drawing2.xml"/><Relationship Id="rId103" Type="http://schemas.openxmlformats.org/officeDocument/2006/relationships/diagramQuickStyle" Target="diagrams/quickStyle3.xml"/><Relationship Id="rId108" Type="http://schemas.openxmlformats.org/officeDocument/2006/relationships/theme" Target="theme/theme1.xml"/><Relationship Id="rId20" Type="http://schemas.openxmlformats.org/officeDocument/2006/relationships/hyperlink" Target="http://www.validationdescompetences.be/php/pdf.php?fuse=metiers&amp;idmetier=5" TargetMode="External"/><Relationship Id="rId41" Type="http://schemas.openxmlformats.org/officeDocument/2006/relationships/image" Target="media/image120.svg"/><Relationship Id="rId54" Type="http://schemas.openxmlformats.org/officeDocument/2006/relationships/image" Target="media/image24.svg"/><Relationship Id="rId62" Type="http://schemas.openxmlformats.org/officeDocument/2006/relationships/image" Target="media/image26.svg"/><Relationship Id="rId70" Type="http://schemas.openxmlformats.org/officeDocument/2006/relationships/image" Target="media/image30.svg"/><Relationship Id="rId75" Type="http://schemas.openxmlformats.org/officeDocument/2006/relationships/image" Target="media/image310.png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41.png"/><Relationship Id="rId91" Type="http://schemas.openxmlformats.org/officeDocument/2006/relationships/image" Target="media/image420.svg"/><Relationship Id="rId96" Type="http://schemas.openxmlformats.org/officeDocument/2006/relationships/image" Target="media/image47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hapelle-lez-herlaimont.be/mon-cpas/formation-par-le-travail/presentation" TargetMode="External"/><Relationship Id="rId23" Type="http://schemas.openxmlformats.org/officeDocument/2006/relationships/image" Target="media/image4.png"/><Relationship Id="rId28" Type="http://schemas.openxmlformats.org/officeDocument/2006/relationships/diagramColors" Target="diagrams/colors1.xml"/><Relationship Id="rId36" Type="http://schemas.openxmlformats.org/officeDocument/2006/relationships/image" Target="media/image90.png"/><Relationship Id="rId49" Type="http://schemas.openxmlformats.org/officeDocument/2006/relationships/image" Target="media/image19.png"/><Relationship Id="rId57" Type="http://schemas.openxmlformats.org/officeDocument/2006/relationships/diagramQuickStyle" Target="diagrams/quickStyle2.xml"/><Relationship Id="rId106" Type="http://schemas.openxmlformats.org/officeDocument/2006/relationships/diagramData" Target="diagrams/data6.xm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image" Target="media/image14.svg"/><Relationship Id="rId52" Type="http://schemas.openxmlformats.org/officeDocument/2006/relationships/image" Target="media/image22.svg"/><Relationship Id="rId60" Type="http://schemas.openxmlformats.org/officeDocument/2006/relationships/diagramData" Target="diagrams/data4.xml"/><Relationship Id="rId65" Type="http://schemas.openxmlformats.org/officeDocument/2006/relationships/image" Target="media/image250.png"/><Relationship Id="rId73" Type="http://schemas.openxmlformats.org/officeDocument/2006/relationships/image" Target="media/image31.png"/><Relationship Id="rId78" Type="http://schemas.openxmlformats.org/officeDocument/2006/relationships/image" Target="media/image34.png"/><Relationship Id="rId81" Type="http://schemas.openxmlformats.org/officeDocument/2006/relationships/hyperlink" Target="http://www.bassinefe-hainautcentre.be/le-rapport-analytique-et-prospectif" TargetMode="External"/><Relationship Id="rId86" Type="http://schemas.openxmlformats.org/officeDocument/2006/relationships/image" Target="media/image39.svg"/><Relationship Id="rId94" Type="http://schemas.openxmlformats.org/officeDocument/2006/relationships/image" Target="media/image45.png"/><Relationship Id="rId99" Type="http://schemas.openxmlformats.org/officeDocument/2006/relationships/image" Target="media/image50.svg"/><Relationship Id="rId101" Type="http://schemas.openxmlformats.org/officeDocument/2006/relationships/diagramData" Target="diagrams/data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lesrocailles.weebly.com/" TargetMode="External"/><Relationship Id="rId39" Type="http://schemas.openxmlformats.org/officeDocument/2006/relationships/image" Target="media/image12.svg"/><Relationship Id="rId34" Type="http://schemas.openxmlformats.org/officeDocument/2006/relationships/image" Target="media/image9.png"/><Relationship Id="rId50" Type="http://schemas.openxmlformats.org/officeDocument/2006/relationships/image" Target="media/image20.svg"/><Relationship Id="rId55" Type="http://schemas.openxmlformats.org/officeDocument/2006/relationships/diagramData" Target="diagrams/data3.xml"/><Relationship Id="rId76" Type="http://schemas.openxmlformats.org/officeDocument/2006/relationships/image" Target="media/image320.svg"/><Relationship Id="rId97" Type="http://schemas.openxmlformats.org/officeDocument/2006/relationships/image" Target="media/image48.png"/><Relationship Id="rId104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image" Target="media/image290.png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microsoft.com/office/2007/relationships/diagramDrawing" Target="diagrams/drawing1.xml"/><Relationship Id="rId24" Type="http://schemas.openxmlformats.org/officeDocument/2006/relationships/image" Target="media/image5.png"/><Relationship Id="rId40" Type="http://schemas.openxmlformats.org/officeDocument/2006/relationships/image" Target="media/image110.png"/><Relationship Id="rId45" Type="http://schemas.openxmlformats.org/officeDocument/2006/relationships/image" Target="media/image15.png"/><Relationship Id="rId66" Type="http://schemas.openxmlformats.org/officeDocument/2006/relationships/image" Target="media/image260.svg"/><Relationship Id="rId87" Type="http://schemas.openxmlformats.org/officeDocument/2006/relationships/image" Target="media/image40.png"/><Relationship Id="rId61" Type="http://schemas.openxmlformats.org/officeDocument/2006/relationships/image" Target="media/image25.png"/><Relationship Id="rId82" Type="http://schemas.openxmlformats.org/officeDocument/2006/relationships/image" Target="media/image37.emf"/><Relationship Id="rId19" Type="http://schemas.openxmlformats.org/officeDocument/2006/relationships/hyperlink" Target="https://www.quaregnon.be/ma-commune/education/enseignement-specialise" TargetMode="External"/><Relationship Id="rId14" Type="http://schemas.openxmlformats.org/officeDocument/2006/relationships/hyperlink" Target="http://www.eepsis.be/" TargetMode="External"/><Relationship Id="rId30" Type="http://schemas.openxmlformats.org/officeDocument/2006/relationships/diagramData" Target="diagrams/data2.xml"/><Relationship Id="rId35" Type="http://schemas.openxmlformats.org/officeDocument/2006/relationships/image" Target="media/image10.svg"/><Relationship Id="rId56" Type="http://schemas.openxmlformats.org/officeDocument/2006/relationships/diagramLayout" Target="diagrams/layout2.xml"/><Relationship Id="rId77" Type="http://schemas.openxmlformats.org/officeDocument/2006/relationships/image" Target="media/image33.png"/><Relationship Id="rId100" Type="http://schemas.openxmlformats.org/officeDocument/2006/relationships/image" Target="media/image51.png"/><Relationship Id="rId105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image" Target="media/image300.svg"/><Relationship Id="rId93" Type="http://schemas.openxmlformats.org/officeDocument/2006/relationships/image" Target="media/image44.svg"/><Relationship Id="rId98" Type="http://schemas.openxmlformats.org/officeDocument/2006/relationships/image" Target="media/image49.png"/><Relationship Id="rId3" Type="http://schemas.openxmlformats.org/officeDocument/2006/relationships/customXml" Target="../customXml/item3.xml"/><Relationship Id="rId25" Type="http://schemas.openxmlformats.org/officeDocument/2006/relationships/diagramData" Target="diagrams/data1.xml"/><Relationship Id="rId46" Type="http://schemas.openxmlformats.org/officeDocument/2006/relationships/image" Target="media/image16.svg"/><Relationship Id="rId67" Type="http://schemas.openxmlformats.org/officeDocument/2006/relationships/image" Target="media/image2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B4330938-B28A-4ED4-98E5-50429DB42B3C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84B0C-D10A-47B9-BFEC-4B34E26801FA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91906" y="-7175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91906" y="-7175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45</TotalTime>
  <Pages>2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24</cp:revision>
  <cp:lastPrinted>2021-12-24T10:51:00Z</cp:lastPrinted>
  <dcterms:created xsi:type="dcterms:W3CDTF">2022-03-14T09:19:00Z</dcterms:created>
  <dcterms:modified xsi:type="dcterms:W3CDTF">2022-03-14T14:28:00Z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