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2304B574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1B55C5" wp14:editId="74A7C1D6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D943875" id="Groupe 50" o:spid="_x0000_s1026" style="position:absolute;margin-left:12pt;margin-top:-29.3pt;width:118.95pt;height:756pt;z-index:25078118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E851C81" id="Rectangle 5" o:spid="_x0000_s1026" style="position:absolute;margin-left:175.2pt;margin-top:-20.3pt;width:78.5pt;height:94.45pt;z-index:250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31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9CFE702" id="Forme libre 33" o:spid="_x0000_s1026" style="position:absolute;margin-left:-32pt;margin-top:-21pt;width:147.55pt;height:756pt;z-index: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C7CF206" id="Groupe 49" o:spid="_x0000_s1026" style="position:absolute;margin-left:1059.05pt;margin-top:-14.25pt;width:107.8pt;height:756pt;z-index:25078016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7344127" id="Forme libre 25" o:spid="_x0000_s1026" style="position:absolute;margin-left:1064.75pt;margin-top:18pt;width:123.25pt;height:756pt;z-index: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CE401D8" w:rsidR="00902688" w:rsidRDefault="007913C8" w:rsidP="00F576BD">
      <w:pPr>
        <w:rPr>
          <w:noProof/>
          <w:lang w:bidi="fr-FR"/>
        </w:rPr>
      </w:pPr>
      <w:bookmarkStart w:id="0" w:name="_Hlk91166357"/>
      <w:bookmarkStart w:id="1" w:name="_Hlk97302309"/>
      <w:bookmarkEnd w:id="0"/>
      <w:bookmarkEnd w:id="1"/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0A455BD4" wp14:editId="18751980">
                <wp:simplePos x="0" y="0"/>
                <wp:positionH relativeFrom="column">
                  <wp:posOffset>4470400</wp:posOffset>
                </wp:positionH>
                <wp:positionV relativeFrom="paragraph">
                  <wp:posOffset>6254115</wp:posOffset>
                </wp:positionV>
                <wp:extent cx="533400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33400" cy="642620"/>
                          <a:chOff x="347052" y="-97261"/>
                          <a:chExt cx="9755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7052" y="-9726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27" style="position:absolute;margin-left:352pt;margin-top:492.45pt;width:42pt;height:50.6pt;flip:x;z-index:251658325;mso-width-relative:margin;mso-height-relative:margin" coordorigin="347052,-97261" coordsize="9755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">
                <v:oval id="Ellipse 143" o:spid="_x0000_s102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29" type="#_x0000_t202" style="position:absolute;left:347052;top:-9726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735E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E48505C" wp14:editId="07664FDB">
                <wp:simplePos x="0" y="0"/>
                <wp:positionH relativeFrom="page">
                  <wp:posOffset>10239152</wp:posOffset>
                </wp:positionH>
                <wp:positionV relativeFrom="paragraph">
                  <wp:posOffset>7424331</wp:posOffset>
                </wp:positionV>
                <wp:extent cx="3593805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80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0" type="#_x0000_t202" style="position:absolute;margin-left:806.25pt;margin-top:584.6pt;width:283pt;height:34.75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9HAIAADM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735E" w:rsidRPr="001831FD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A1DB6A8" wp14:editId="1FCE7DAF">
                <wp:simplePos x="0" y="0"/>
                <wp:positionH relativeFrom="column">
                  <wp:posOffset>9781879</wp:posOffset>
                </wp:positionH>
                <wp:positionV relativeFrom="paragraph">
                  <wp:posOffset>7817485</wp:posOffset>
                </wp:positionV>
                <wp:extent cx="4114800" cy="141413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41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4C685775" w:rsidR="008F25B7" w:rsidRPr="00305790" w:rsidRDefault="00AA5FEC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</w:t>
                            </w:r>
                            <w:r w:rsidR="00803367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Etablissements </w:t>
                            </w:r>
                            <w:r w:rsidR="000E1B1D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enseignement de plein exercice</w:t>
                            </w:r>
                          </w:p>
                          <w:p w14:paraId="4D78C28E" w14:textId="77777777" w:rsidR="00D36063" w:rsidRDefault="00D36063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1 établissement enseignement en alternance </w:t>
                            </w:r>
                          </w:p>
                          <w:p w14:paraId="3978DA16" w14:textId="56607516" w:rsidR="00D36063" w:rsidRDefault="00D36063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5 établissements enseignement de promotion sociale</w:t>
                            </w:r>
                          </w:p>
                          <w:p w14:paraId="1599C8A0" w14:textId="3B2AB684" w:rsidR="004A539C" w:rsidRPr="00305790" w:rsidRDefault="00CA735E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 établissement enseignement de plein exercice +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1" type="#_x0000_t202" style="position:absolute;margin-left:770.25pt;margin-top:615.55pt;width:324pt;height:111.3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" filled="f" stroked="f" strokeweight=".5pt">
                <v:textbox>
                  <w:txbxContent>
                    <w:p w14:paraId="05F2D5DB" w14:textId="4C685775" w:rsidR="008F25B7" w:rsidRPr="00305790" w:rsidRDefault="00AA5FEC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</w:t>
                      </w:r>
                      <w:r w:rsidR="00803367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Etablissements </w:t>
                      </w:r>
                      <w:r w:rsidR="000E1B1D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enseignement de plein exercice</w:t>
                      </w:r>
                    </w:p>
                    <w:p w14:paraId="4D78C28E" w14:textId="77777777" w:rsidR="00D36063" w:rsidRDefault="00D36063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1 établissement enseignement en alternance </w:t>
                      </w:r>
                    </w:p>
                    <w:p w14:paraId="3978DA16" w14:textId="56607516" w:rsidR="00D36063" w:rsidRDefault="00D36063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5 établissements enseignement de promotion sociale</w:t>
                      </w:r>
                    </w:p>
                    <w:p w14:paraId="1599C8A0" w14:textId="3B2AB684" w:rsidR="004A539C" w:rsidRPr="00305790" w:rsidRDefault="00CA735E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 établissement enseignement de plein exercice + alternance</w:t>
                      </w:r>
                    </w:p>
                  </w:txbxContent>
                </v:textbox>
              </v:shape>
            </w:pict>
          </mc:Fallback>
        </mc:AlternateContent>
      </w:r>
      <w:r w:rsidR="001B2874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26C3705" wp14:editId="17F6DF5E">
                <wp:simplePos x="0" y="0"/>
                <wp:positionH relativeFrom="column">
                  <wp:posOffset>9725187</wp:posOffset>
                </wp:positionH>
                <wp:positionV relativeFrom="paragraph">
                  <wp:posOffset>6223162</wp:posOffset>
                </wp:positionV>
                <wp:extent cx="60960" cy="77470"/>
                <wp:effectExtent l="0" t="0" r="15240" b="17780"/>
                <wp:wrapNone/>
                <wp:docPr id="72" name="Ellipse 72">
                  <a:hlinkClick xmlns:a="http://schemas.openxmlformats.org/drawingml/2006/main" r:id="rId32" tooltip="Lycée Provincial Hornu Colfontaine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61888" id="Ellipse 72" o:spid="_x0000_s1026" href="https://www.etudierenhainaut.be/lycee-provincial-hornu-colfontaine.html" title="Lycée Provincial Hornu Colfontaine : Aide-familial (PE)" style="position:absolute;margin-left:765.75pt;margin-top:490pt;width:4.8pt;height:6.1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B240DE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34894D41" wp14:editId="040B788D">
                <wp:simplePos x="0" y="0"/>
                <wp:positionH relativeFrom="column">
                  <wp:posOffset>9786472</wp:posOffset>
                </wp:positionH>
                <wp:positionV relativeFrom="paragraph">
                  <wp:posOffset>5567591</wp:posOffset>
                </wp:positionV>
                <wp:extent cx="60960" cy="77470"/>
                <wp:effectExtent l="0" t="0" r="15240" b="17780"/>
                <wp:wrapNone/>
                <wp:docPr id="76" name="Ellipse 76">
                  <a:hlinkClick xmlns:a="http://schemas.openxmlformats.org/drawingml/2006/main" r:id="rId33" tooltip="Institut Communal d'Enseignement Secondaire 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5ADC0" id="Ellipse 76" o:spid="_x0000_s1026" href="https://www.icesquaregnon.be/" title="Institut Communal d'Enseignement Secondaire  : Aide-familial (PE)" style="position:absolute;margin-left:770.6pt;margin-top:438.4pt;width:4.8pt;height:6.1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9B46B7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E75AD62" wp14:editId="581FA812">
                <wp:simplePos x="0" y="0"/>
                <wp:positionH relativeFrom="column">
                  <wp:posOffset>11968893</wp:posOffset>
                </wp:positionH>
                <wp:positionV relativeFrom="paragraph">
                  <wp:posOffset>4681176</wp:posOffset>
                </wp:positionV>
                <wp:extent cx="60960" cy="77470"/>
                <wp:effectExtent l="0" t="0" r="15240" b="17780"/>
                <wp:wrapNone/>
                <wp:docPr id="37" name="Ellipse 37">
                  <a:hlinkClick xmlns:a="http://schemas.openxmlformats.org/drawingml/2006/main" r:id="rId34" tooltip="Institut Technique Saint-Joseph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13216" id="Ellipse 37" o:spid="_x0000_s1026" href="http://www.isjleroeulx.be/" title="Institut Technique Saint-Joseph : Aide-familial (PE)" style="position:absolute;margin-left:942.45pt;margin-top:368.6pt;width:4.8pt;height:6.1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9B46B7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7CF092B" wp14:editId="4C689A3D">
                <wp:simplePos x="0" y="0"/>
                <wp:positionH relativeFrom="column">
                  <wp:posOffset>11322153</wp:posOffset>
                </wp:positionH>
                <wp:positionV relativeFrom="paragraph">
                  <wp:posOffset>4413560</wp:posOffset>
                </wp:positionV>
                <wp:extent cx="60960" cy="77470"/>
                <wp:effectExtent l="0" t="0" r="15240" b="17780"/>
                <wp:wrapNone/>
                <wp:docPr id="73" name="Ellipse 73">
                  <a:hlinkClick xmlns:a="http://schemas.openxmlformats.org/drawingml/2006/main" r:id="rId35" tooltip="Lycée Provincial des Sciences et des Technologies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E3E1E" id="Ellipse 73" o:spid="_x0000_s1026" href="https://www.etudierenhainaut.be/lycee-provincial-des-sciences-et-des-technologies.html" title="Lycée Provincial des Sciences et des Technologies : Aide-familial (PE)" style="position:absolute;margin-left:891.5pt;margin-top:347.5pt;width:4.8pt;height:6.1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9B46B7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DE14BE0" wp14:editId="2CCC9B34">
                <wp:simplePos x="0" y="0"/>
                <wp:positionH relativeFrom="column">
                  <wp:posOffset>13066779</wp:posOffset>
                </wp:positionH>
                <wp:positionV relativeFrom="paragraph">
                  <wp:posOffset>5714572</wp:posOffset>
                </wp:positionV>
                <wp:extent cx="60960" cy="77470"/>
                <wp:effectExtent l="0" t="0" r="15240" b="17780"/>
                <wp:wrapNone/>
                <wp:docPr id="79" name="Ellipse 79">
                  <a:hlinkClick xmlns:a="http://schemas.openxmlformats.org/drawingml/2006/main" r:id="rId36" tooltip="I.T.C.F. Morlanwelz : Aide-familial (CEFA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59911D" id="Ellipse 79" o:spid="_x0000_s1026" href="http://www.cefamorlanwelzcharleroi.be/" title="I.T.C.F. Morlanwelz : Aide-familial (CEFA)" style="position:absolute;margin-left:1028.9pt;margin-top:449.95pt;width:4.8pt;height:6.1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9C0725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E0D1C2E" wp14:editId="798FA156">
                <wp:simplePos x="0" y="0"/>
                <wp:positionH relativeFrom="column">
                  <wp:posOffset>12505055</wp:posOffset>
                </wp:positionH>
                <wp:positionV relativeFrom="paragraph">
                  <wp:posOffset>6224905</wp:posOffset>
                </wp:positionV>
                <wp:extent cx="60960" cy="77470"/>
                <wp:effectExtent l="0" t="0" r="15240" b="17780"/>
                <wp:wrapNone/>
                <wp:docPr id="77" name="Ellipse 77">
                  <a:hlinkClick xmlns:a="http://schemas.openxmlformats.org/drawingml/2006/main" r:id="rId37" tooltip="Collège Notre-Dame de Bon Secours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EB833" id="Ellipse 77" o:spid="_x0000_s1026" href="https://www.cndbs-binche.be/" title="Collège Notre-Dame de Bon Secours: Aide-familial (PE)" style="position:absolute;margin-left:984.65pt;margin-top:490.15pt;width:4.8pt;height:6.1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9C0725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4D3629D4" wp14:editId="2151B611">
                <wp:simplePos x="0" y="0"/>
                <wp:positionH relativeFrom="column">
                  <wp:posOffset>12658917</wp:posOffset>
                </wp:positionH>
                <wp:positionV relativeFrom="paragraph">
                  <wp:posOffset>6233795</wp:posOffset>
                </wp:positionV>
                <wp:extent cx="60960" cy="77470"/>
                <wp:effectExtent l="0" t="0" r="15240" b="17780"/>
                <wp:wrapNone/>
                <wp:docPr id="78" name="Ellipse 78">
                  <a:hlinkClick xmlns:a="http://schemas.openxmlformats.org/drawingml/2006/main" r:id="rId38" tooltip="Institut Provincial d’Enseignement Charles Deliège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9CECD" id="Ellipse 78" o:spid="_x0000_s1026" href="https://www.etudierenhainaut.be/institut-provincial-charles-deliege.html" title="Institut Provincial d’Enseignement Charles Deliège : Aide-familial (PE)" style="position:absolute;margin-left:996.75pt;margin-top:490.85pt;width:4.8pt;height:6.1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B43F08" w:rsidRPr="00B43F08">
        <w:rPr>
          <w:lang w:bidi="fr-FR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F937A6E" wp14:editId="3FD1F4A5">
                <wp:simplePos x="0" y="0"/>
                <wp:positionH relativeFrom="column">
                  <wp:posOffset>12301855</wp:posOffset>
                </wp:positionH>
                <wp:positionV relativeFrom="paragraph">
                  <wp:posOffset>5055235</wp:posOffset>
                </wp:positionV>
                <wp:extent cx="60960" cy="77470"/>
                <wp:effectExtent l="0" t="0" r="15240" b="17780"/>
                <wp:wrapNone/>
                <wp:docPr id="44" name="Ellipse 44">
                  <a:hlinkClick xmlns:a="http://schemas.openxmlformats.org/drawingml/2006/main" r:id="rId39" tooltip="Institut Provincial des Arts et Métiers du Centre : Aide-famil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7F9077" id="Ellipse 44" o:spid="_x0000_s1026" href="https://www.etudierenhainaut.be/ipam-centre/formations.html" title="Institut Provincial des Arts et Métiers du Centre : Aide-familial" style="position:absolute;margin-left:968.65pt;margin-top:398.05pt;width:4.8pt;height:6.1pt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B43F08" w:rsidRPr="00B43F08">
        <w:rPr>
          <w:lang w:bidi="fr-FR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2EB7DA4D" wp14:editId="74A32366">
                <wp:simplePos x="0" y="0"/>
                <wp:positionH relativeFrom="column">
                  <wp:posOffset>12919725</wp:posOffset>
                </wp:positionH>
                <wp:positionV relativeFrom="paragraph">
                  <wp:posOffset>4841461</wp:posOffset>
                </wp:positionV>
                <wp:extent cx="71882" cy="83893"/>
                <wp:effectExtent l="0" t="0" r="23495" b="11430"/>
                <wp:wrapNone/>
                <wp:docPr id="65" name="Ellipse 65">
                  <a:hlinkClick xmlns:a="http://schemas.openxmlformats.org/drawingml/2006/main" r:id="rId40" tooltip="Institut Provincial de Nursing du Centre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08B585" id="Ellipse 65" o:spid="_x0000_s1026" href="https://www.etudierenhainaut.be/institut-provincial-de-nursing-du-centre.html" title="Institut Provincial de Nursing du Centre : Aide-familial (PE)" style="position:absolute;margin-left:1017.3pt;margin-top:381.2pt;width:5.65pt;height:6.6pt;z-index:251658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9FC7538" wp14:editId="3191E882">
                <wp:simplePos x="0" y="0"/>
                <wp:positionH relativeFrom="column">
                  <wp:posOffset>10434955</wp:posOffset>
                </wp:positionH>
                <wp:positionV relativeFrom="paragraph">
                  <wp:posOffset>5740400</wp:posOffset>
                </wp:positionV>
                <wp:extent cx="71755" cy="83820"/>
                <wp:effectExtent l="0" t="0" r="23495" b="11430"/>
                <wp:wrapNone/>
                <wp:docPr id="42" name="Ellipse 42">
                  <a:hlinkClick xmlns:a="http://schemas.openxmlformats.org/drawingml/2006/main" r:id="rId41" tooltip="Institut Technique des Ursulines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4046F" id="Ellipse 42" o:spid="_x0000_s1026" href="http://www.ursulines-mons.be/secondaires/" title="Institut Technique des Ursulines : Aide-familial (PE)" style="position:absolute;margin-left:821.65pt;margin-top:452pt;width:5.65pt;height:6.6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4526762" wp14:editId="4388005A">
                <wp:simplePos x="0" y="0"/>
                <wp:positionH relativeFrom="column">
                  <wp:posOffset>10499090</wp:posOffset>
                </wp:positionH>
                <wp:positionV relativeFrom="paragraph">
                  <wp:posOffset>5515610</wp:posOffset>
                </wp:positionV>
                <wp:extent cx="71755" cy="83820"/>
                <wp:effectExtent l="0" t="0" r="23495" b="11430"/>
                <wp:wrapNone/>
                <wp:docPr id="47" name="Ellipse 47">
                  <a:hlinkClick xmlns:a="http://schemas.openxmlformats.org/drawingml/2006/main" r:id="rId42" tooltip="Institut d’enseignement sec. Paramédical Provincial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02708" id="Ellipse 47" o:spid="_x0000_s1026" href="https://www.etudierenhainaut.be/enseignement-secondaire-paramedical-mons.html" title="Institut d’enseignement sec. Paramédical Provincial : Aide-familial (PE)" style="position:absolute;margin-left:826.7pt;margin-top:434.3pt;width:5.65pt;height:6.6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" o:button="t" fillcolor="#95793e" strokecolor="#f6cd79" strokeweight="1pt">
                <v:fill color2="#ffd070" rotate="t" o:detectmouseclick="t" angle="45" colors="0 #95793e;.5 #d7af5d;1 #ffd070" focus="100%" type="gradien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68928DD5" wp14:editId="79BA1B18">
                <wp:simplePos x="0" y="0"/>
                <wp:positionH relativeFrom="column">
                  <wp:posOffset>10165080</wp:posOffset>
                </wp:positionH>
                <wp:positionV relativeFrom="paragraph">
                  <wp:posOffset>6153785</wp:posOffset>
                </wp:positionV>
                <wp:extent cx="60960" cy="77470"/>
                <wp:effectExtent l="0" t="0" r="15240" b="17780"/>
                <wp:wrapNone/>
                <wp:docPr id="41" name="Ellipse 41">
                  <a:hlinkClick xmlns:a="http://schemas.openxmlformats.org/drawingml/2006/main" r:id="rId43" tooltip="Institut Sacré Coeur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4E005" id="Ellipse 41" o:spid="_x0000_s1026" href="http://iscfp.be/" title="Institut Sacré Coeur : Aide-familial (PE)" style="position:absolute;margin-left:800.4pt;margin-top:484.55pt;width:4.8pt;height:6.1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1B1EDD5E" wp14:editId="36017AF1">
                <wp:simplePos x="0" y="0"/>
                <wp:positionH relativeFrom="column">
                  <wp:posOffset>10976610</wp:posOffset>
                </wp:positionH>
                <wp:positionV relativeFrom="paragraph">
                  <wp:posOffset>5651500</wp:posOffset>
                </wp:positionV>
                <wp:extent cx="60960" cy="77470"/>
                <wp:effectExtent l="0" t="0" r="15240" b="17780"/>
                <wp:wrapNone/>
                <wp:docPr id="40" name="Ellipse 40">
                  <a:hlinkClick xmlns:a="http://schemas.openxmlformats.org/drawingml/2006/main" r:id="rId44" tooltip="IRAM promotion sociale : Aide-famil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91F97" id="Ellipse 40" o:spid="_x0000_s1026" href="http://www.iramps.be/" title="IRAM promotion sociale : Aide-familial" style="position:absolute;margin-left:864.3pt;margin-top:445pt;width:4.8pt;height:6.1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7286B8D1" wp14:editId="21329194">
                <wp:simplePos x="0" y="0"/>
                <wp:positionH relativeFrom="column">
                  <wp:posOffset>9526905</wp:posOffset>
                </wp:positionH>
                <wp:positionV relativeFrom="paragraph">
                  <wp:posOffset>6393180</wp:posOffset>
                </wp:positionV>
                <wp:extent cx="60960" cy="77470"/>
                <wp:effectExtent l="0" t="0" r="15240" b="17780"/>
                <wp:wrapNone/>
                <wp:docPr id="74" name="Ellipse 74">
                  <a:hlinkClick xmlns:a="http://schemas.openxmlformats.org/drawingml/2006/main" r:id="rId45" tooltip="I.E.P.S.C.F. Dour : Aide-famil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463D8" id="Ellipse 74" o:spid="_x0000_s1026" href="http://iepscf-dour.be/" title="I.E.P.S.C.F. Dour : Aide-familial" style="position:absolute;margin-left:750.15pt;margin-top:503.4pt;width:4.8pt;height:6.1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0208CFC" wp14:editId="2469CFB1">
                <wp:simplePos x="0" y="0"/>
                <wp:positionH relativeFrom="column">
                  <wp:posOffset>10778490</wp:posOffset>
                </wp:positionH>
                <wp:positionV relativeFrom="paragraph">
                  <wp:posOffset>5559425</wp:posOffset>
                </wp:positionV>
                <wp:extent cx="60960" cy="77470"/>
                <wp:effectExtent l="0" t="0" r="15240" b="17780"/>
                <wp:wrapNone/>
                <wp:docPr id="71" name="Ellipse 71">
                  <a:hlinkClick xmlns:a="http://schemas.openxmlformats.org/drawingml/2006/main" r:id="rId46" tooltip="Ecole de Promotion Sociale Vie Féminine : Aide-famil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89E6F6" id="Ellipse 71" o:spid="_x0000_s1026" href="http://www.epsvfmons.be/" title="Ecole de Promotion Sociale Vie Féminine : Aide-familial" style="position:absolute;margin-left:848.7pt;margin-top:437.75pt;width:4.8pt;height:6.1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C1E6576" wp14:editId="749DBA77">
                <wp:simplePos x="0" y="0"/>
                <wp:positionH relativeFrom="column">
                  <wp:posOffset>10034905</wp:posOffset>
                </wp:positionH>
                <wp:positionV relativeFrom="paragraph">
                  <wp:posOffset>6435090</wp:posOffset>
                </wp:positionV>
                <wp:extent cx="60960" cy="77470"/>
                <wp:effectExtent l="0" t="0" r="15240" b="17780"/>
                <wp:wrapNone/>
                <wp:docPr id="67" name="Ellipse 67">
                  <a:hlinkClick xmlns:a="http://schemas.openxmlformats.org/drawingml/2006/main" r:id="rId47" tooltip="I.E.P.S.C.F. Frameries : Aide-famil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2A007" id="Ellipse 67" o:spid="_x0000_s1026" href="http://www.iepscf-frameries.be/" title="I.E.P.S.C.F. Frameries : Aide-familial" style="position:absolute;margin-left:790.15pt;margin-top:506.7pt;width:4.8pt;height:6.1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04DFFDC" wp14:editId="4F6CFAE6">
                <wp:simplePos x="0" y="0"/>
                <wp:positionH relativeFrom="column">
                  <wp:posOffset>9250045</wp:posOffset>
                </wp:positionH>
                <wp:positionV relativeFrom="paragraph">
                  <wp:posOffset>6201410</wp:posOffset>
                </wp:positionV>
                <wp:extent cx="60960" cy="77470"/>
                <wp:effectExtent l="0" t="0" r="15240" b="17780"/>
                <wp:wrapNone/>
                <wp:docPr id="66" name="Ellipse 66">
                  <a:hlinkClick xmlns:a="http://schemas.openxmlformats.org/drawingml/2006/main" r:id="rId48" tooltip="Institut de la Sainte-Union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BBBBDD" id="Ellipse 66" o:spid="_x0000_s1026" href="http://www.isu-dour.be/" title="Institut de la Sainte-Union : Aide-familial (PE)" style="position:absolute;margin-left:728.35pt;margin-top:488.3pt;width:4.8pt;height:6.1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4861BD" w:rsidRPr="004861BD">
        <w:rPr>
          <w:lang w:bidi="fr-FR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3A7EFE07" wp14:editId="25584B50">
                <wp:simplePos x="0" y="0"/>
                <wp:positionH relativeFrom="column">
                  <wp:posOffset>9383040</wp:posOffset>
                </wp:positionH>
                <wp:positionV relativeFrom="paragraph">
                  <wp:posOffset>5225028</wp:posOffset>
                </wp:positionV>
                <wp:extent cx="71882" cy="83893"/>
                <wp:effectExtent l="0" t="0" r="23495" b="11430"/>
                <wp:wrapNone/>
                <wp:docPr id="64" name="Ellipse 64">
                  <a:hlinkClick xmlns:a="http://schemas.openxmlformats.org/drawingml/2006/main" r:id="rId49" tooltip="Institut Saint-Joseph : Aide-famil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6E7A1E" id="Ellipse 64" o:spid="_x0000_s1026" href="https://www.saintjoseph-saintghislain.be/" title="Institut Saint-Joseph : Aide-familial (PE)" style="position:absolute;margin-left:738.8pt;margin-top:411.4pt;width:5.65pt;height:6.6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752ECB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C753A8E" wp14:editId="474DF755">
                <wp:simplePos x="0" y="0"/>
                <wp:positionH relativeFrom="leftMargin">
                  <wp:posOffset>1246867</wp:posOffset>
                </wp:positionH>
                <wp:positionV relativeFrom="paragraph">
                  <wp:posOffset>7563009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3FB9ACE" w:rsidR="00A72224" w:rsidRPr="005B393F" w:rsidRDefault="00AB6F4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Aide-</w:t>
                            </w:r>
                            <w:r w:rsidR="0074718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familial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2" style="position:absolute;margin-left:98.2pt;margin-top:595.5pt;width:157.9pt;height:65.65pt;rotation:-90;z-index:25165825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" fillcolor="#63a7da" stroked="f" strokeweight="1pt">
                <v:textbox>
                  <w:txbxContent>
                    <w:p w14:paraId="06F157E7" w14:textId="33FB9ACE" w:rsidR="00A72224" w:rsidRPr="005B393F" w:rsidRDefault="00AB6F4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Aide-</w:t>
                      </w:r>
                      <w:r w:rsidR="0074718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familial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2ECB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15BCBE5" wp14:editId="1516455C">
                <wp:simplePos x="0" y="0"/>
                <wp:positionH relativeFrom="page">
                  <wp:posOffset>4652687</wp:posOffset>
                </wp:positionH>
                <wp:positionV relativeFrom="paragraph">
                  <wp:posOffset>8338185</wp:posOffset>
                </wp:positionV>
                <wp:extent cx="3817089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089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CAAD3A9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E261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3" type="#_x0000_t202" style="position:absolute;margin-left:366.35pt;margin-top:656.55pt;width:300.55pt;height:87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" filled="f" stroked="f" strokeweight=".5pt">
                <v:textbox>
                  <w:txbxContent>
                    <w:p w14:paraId="5F502D03" w14:textId="6CAAD3A9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E261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2ECB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3" behindDoc="0" locked="0" layoutInCell="1" allowOverlap="1" wp14:anchorId="470B2FA0" wp14:editId="126F86DC">
                <wp:simplePos x="0" y="0"/>
                <wp:positionH relativeFrom="margin">
                  <wp:posOffset>3934932</wp:posOffset>
                </wp:positionH>
                <wp:positionV relativeFrom="paragraph">
                  <wp:posOffset>8342068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4" style="position:absolute;margin-left:309.85pt;margin-top:656.85pt;width:28.35pt;height:28.35pt;z-index:251658323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meP15eMAAAANAQAADwAAAAAAAAAAAAAAAACVBQAAZHJzL2Rvd25y&#10;ZXYueG1sUEsFBgAAAAAEAAQA8wAAAKUGAAAAAA==&#10;">
                <v:oval id="Ellipse 17" o:spid="_x0000_s103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2ECB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45917FCE" wp14:editId="0227A44C">
                <wp:simplePos x="0" y="0"/>
                <wp:positionH relativeFrom="column">
                  <wp:posOffset>3954780</wp:posOffset>
                </wp:positionH>
                <wp:positionV relativeFrom="paragraph">
                  <wp:posOffset>8774903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7" style="position:absolute;margin-left:311.4pt;margin-top:690.95pt;width:20.85pt;height:48.2pt;flip:x;z-index:25165832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">
                <v:oval id="Ellipse 29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ECB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6" behindDoc="0" locked="0" layoutInCell="1" allowOverlap="1" wp14:anchorId="71AA49BE" wp14:editId="5FC33E08">
                <wp:simplePos x="0" y="0"/>
                <wp:positionH relativeFrom="margin">
                  <wp:posOffset>2902689</wp:posOffset>
                </wp:positionH>
                <wp:positionV relativeFrom="paragraph">
                  <wp:posOffset>6632914</wp:posOffset>
                </wp:positionV>
                <wp:extent cx="551521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21" cy="431800"/>
                          <a:chOff x="114300" y="50532"/>
                          <a:chExt cx="188341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0705" y="50532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0" style="position:absolute;margin-left:228.55pt;margin-top:522.3pt;width:43.45pt;height:34pt;z-index:251658326;mso-position-horizontal-relative:margin;mso-width-relative:margin;mso-height-relative:margin" coordorigin="114300,50532" coordsize="188341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">
                <v:oval id="Ellipse 140" o:spid="_x0000_s104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2" type="#_x0000_t202" style="position:absolute;left:120705;top:50532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2ECB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F8AEA63" wp14:editId="602F9CC9">
                <wp:simplePos x="0" y="0"/>
                <wp:positionH relativeFrom="column">
                  <wp:posOffset>990216</wp:posOffset>
                </wp:positionH>
                <wp:positionV relativeFrom="paragraph">
                  <wp:posOffset>5486090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0A7851B8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2FAF99A4" w:rsidR="00A72224" w:rsidRPr="0080422D" w:rsidRDefault="00752ECB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7B07C69E" wp14:editId="10DB53F3">
                                  <wp:extent cx="3263265" cy="2071194"/>
                                  <wp:effectExtent l="0" t="38100" r="0" b="24765"/>
                                  <wp:docPr id="115" name="Diagramme 11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0" r:lo="rId51" r:qs="rId52" r:cs="rId5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3" type="#_x0000_t118" style="position:absolute;margin-left:77.95pt;margin-top:6in;width:467.15pt;height:275.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v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p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0A7851B8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2FAF99A4" w:rsidR="00A72224" w:rsidRPr="0080422D" w:rsidRDefault="00752ECB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7B07C69E" wp14:editId="10DB53F3">
                            <wp:extent cx="3263265" cy="2071194"/>
                            <wp:effectExtent l="0" t="38100" r="0" b="24765"/>
                            <wp:docPr id="115" name="Diagramme 11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0" r:lo="rId51" r:qs="rId52" r:cs="rId5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54F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32E026D" wp14:editId="1D9EA9BB">
                <wp:simplePos x="0" y="0"/>
                <wp:positionH relativeFrom="column">
                  <wp:posOffset>1020120</wp:posOffset>
                </wp:positionH>
                <wp:positionV relativeFrom="paragraph">
                  <wp:posOffset>3181409</wp:posOffset>
                </wp:positionV>
                <wp:extent cx="6185107" cy="311534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107" cy="3115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4B08E2" w14:textId="5007DC80" w:rsidR="0074718F" w:rsidRPr="002754FA" w:rsidRDefault="002754FA" w:rsidP="002754F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2754F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2754F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métier est en demande sur le marché de l'emploi et le besoin devrait se renforcer dans les prochaines années : vieillissement de la population, diversification des pathologies et des publics à soutenir, stratégies politiques qui tendent à maintenir les patients au domicile.</w:t>
                            </w:r>
                          </w:p>
                          <w:p w14:paraId="5876F65C" w14:textId="324348C9" w:rsidR="00D11375" w:rsidRDefault="002754FA" w:rsidP="0074718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Compte tenu de l’offre d’enseignement importante sur notre Bassin, il pourrait s’avérer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pertinent de renforcer l’offre de service au niveau de la formation professionnelle, au travers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des CISP notamment. Il s’agit d’amener un public plus mature vers ce métier et de s’appuyer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sur la capacité de ces structures à aborder de manière spécifique les compétences relevant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du savoir-être des candidats potentiels. Au niveau de l’enseignement qualifiant, la création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d’une 7ème année aide-familial s'avère pertinente. Les candidats pourraient gagner en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maturité, bénéficier d'une plus grande période de stage et se rendre compte encore plus des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réalités de terrain et aussi obtenir une certification (CESS). Un référentiel de formation est à</w:t>
                            </w:r>
                            <w:r w:rsid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718F" w:rsidRPr="0074718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l'étude dans le cadre des travaux du SFMQ (effectif en septembre 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44" style="position:absolute;margin-left:80.3pt;margin-top:250.5pt;width:487pt;height:245.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" filled="f" stroked="f" strokeweight="1pt">
                <v:textbox>
                  <w:txbxContent>
                    <w:p w14:paraId="0A4B08E2" w14:textId="5007DC80" w:rsidR="0074718F" w:rsidRPr="002754FA" w:rsidRDefault="002754FA" w:rsidP="002754F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2754F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2754F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métier est en demande sur le marché de l'emploi et le besoin devrait se renforcer dans les prochaines années : vieillissement de la population, diversification des pathologies et des publics à soutenir, stratégies politiques qui tendent à maintenir les patients au domicile.</w:t>
                      </w:r>
                    </w:p>
                    <w:p w14:paraId="5876F65C" w14:textId="324348C9" w:rsidR="00D11375" w:rsidRDefault="002754FA" w:rsidP="0074718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Compte tenu de l’offre d’enseignement importante sur notre Bassin, il pourrait s’avérer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pertinent de renforcer l’offre de service au niveau de la formation professionnelle, au travers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des CISP notamment. Il s’agit d’amener un public plus mature vers ce métier et de s’appuyer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sur la capacité de ces structures à aborder de manière spécifique les compétences relevant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du savoir-être des candidats potentiels. Au niveau de l’enseignement qualifiant, la création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d’une 7ème année aide-familial s'avère pertinente. Les candidats pourraient gagner en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maturité, bénéficier d'une plus grande période de stage et se rendre compte encore plus des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réalités de terrain et aussi obtenir une certification (CESS). Un référentiel de formation est à</w:t>
                      </w:r>
                      <w:r w:rsid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74718F" w:rsidRPr="0074718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l'étude dans le cadre des travaux du SFMQ (effectif en septembre 2022).</w:t>
                      </w:r>
                    </w:p>
                  </w:txbxContent>
                </v:textbox>
              </v:rect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609C4C79" wp14:editId="5D9DEAB2">
                <wp:simplePos x="0" y="0"/>
                <wp:positionH relativeFrom="column">
                  <wp:posOffset>9862023</wp:posOffset>
                </wp:positionH>
                <wp:positionV relativeFrom="paragraph">
                  <wp:posOffset>8437880</wp:posOffset>
                </wp:positionV>
                <wp:extent cx="165735" cy="158750"/>
                <wp:effectExtent l="0" t="0" r="24765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A5A1F" id="Rectangle 82" o:spid="_x0000_s1026" style="position:absolute;margin-left:776.55pt;margin-top:664.4pt;width:13.05pt;height:12.5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" fillcolor="#cdd84b" strokecolor="#cdd84b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B68B6B8" wp14:editId="66CDC765">
                <wp:simplePos x="0" y="0"/>
                <wp:positionH relativeFrom="column">
                  <wp:posOffset>9871075</wp:posOffset>
                </wp:positionH>
                <wp:positionV relativeFrom="paragraph">
                  <wp:posOffset>8728237</wp:posOffset>
                </wp:positionV>
                <wp:extent cx="165735" cy="158750"/>
                <wp:effectExtent l="0" t="0" r="24765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4C725" id="Rectangle 83" o:spid="_x0000_s1026" style="position:absolute;margin-left:777.25pt;margin-top:687.25pt;width:13.05pt;height:12.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" fillcolor="#95793e" strokecolor="#fae3b4" strokeweight="1pt">
                <v:fill color2="#ffd070" rotate="t" angle="45" colors="0 #95793e;.5 #d7af5d;1 #ffd070" focus="100%" type="gradient"/>
              </v:rect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FD2D161" wp14:editId="7479856D">
                <wp:simplePos x="0" y="0"/>
                <wp:positionH relativeFrom="column">
                  <wp:posOffset>9859645</wp:posOffset>
                </wp:positionH>
                <wp:positionV relativeFrom="paragraph">
                  <wp:posOffset>8155467</wp:posOffset>
                </wp:positionV>
                <wp:extent cx="165735" cy="158750"/>
                <wp:effectExtent l="0" t="0" r="24765" b="127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94C01" id="Rectangle 80" o:spid="_x0000_s1026" style="position:absolute;margin-left:776.35pt;margin-top:642.15pt;width:13.05pt;height:12.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" fillcolor="#fae3b4" strokecolor="#fae3b4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F052187" wp14:editId="64C2F7A3">
                <wp:simplePos x="0" y="0"/>
                <wp:positionH relativeFrom="column">
                  <wp:posOffset>9855200</wp:posOffset>
                </wp:positionH>
                <wp:positionV relativeFrom="paragraph">
                  <wp:posOffset>7888767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336A8" id="Rectangle 1513" o:spid="_x0000_s1026" style="position:absolute;margin-left:776pt;margin-top:621.15pt;width:13.05pt;height:12.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" fillcolor="#f6cd79" strokecolor="#f6cd79" strokeweight="1pt"/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8B36D2C" wp14:editId="41812AB3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E135" w14:textId="255CEC1B" w:rsidR="0009615E" w:rsidRDefault="0009615E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K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7657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Services à la personne et à la collectivité</w:t>
                            </w:r>
                          </w:p>
                          <w:p w14:paraId="44A3F54E" w14:textId="3BC86EA3" w:rsidR="00FC47E2" w:rsidRPr="00FC47E2" w:rsidRDefault="00FC47E2" w:rsidP="00FC4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K130</w:t>
                            </w:r>
                            <w:r w:rsidR="00A061F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2</w:t>
                            </w: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Aide-</w:t>
                            </w:r>
                            <w:r w:rsidR="00B150C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familial</w:t>
                            </w: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</w:p>
                          <w:p w14:paraId="77BB10CD" w14:textId="77777777" w:rsidR="00A16844" w:rsidRDefault="00A16844" w:rsidP="00A1684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</w:pPr>
                          </w:p>
                          <w:p w14:paraId="4E05F66E" w14:textId="61639D99" w:rsidR="00A16844" w:rsidRPr="009D662E" w:rsidRDefault="00A16844" w:rsidP="00A1684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Le métier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d’aide-familial </w:t>
                            </w: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fait partie de la liste 2021 des fonctions</w:t>
                            </w:r>
                            <w:r w:rsidRPr="009D662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critiques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 du Forem</w:t>
                            </w: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.</w:t>
                            </w:r>
                          </w:p>
                          <w:p w14:paraId="7CAC3E5B" w14:textId="5F546B44" w:rsidR="00A72224" w:rsidRDefault="00A72224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5" type="#_x0000_t202" style="position:absolute;margin-left:216.95pt;margin-top:54.3pt;width:694.35pt;height:109.0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" filled="f" stroked="f" strokeweight=".5pt">
                <v:textbox>
                  <w:txbxContent>
                    <w:p w14:paraId="76A2E135" w14:textId="255CEC1B" w:rsidR="0009615E" w:rsidRDefault="0009615E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K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7657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Services à la personne et à la collectivité</w:t>
                      </w:r>
                    </w:p>
                    <w:p w14:paraId="44A3F54E" w14:textId="3BC86EA3" w:rsidR="00FC47E2" w:rsidRPr="00FC47E2" w:rsidRDefault="00FC47E2" w:rsidP="00FC4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K130</w:t>
                      </w:r>
                      <w:r w:rsidR="00A061F9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2</w:t>
                      </w: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Aide-</w:t>
                      </w:r>
                      <w:r w:rsidR="00B150C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familial</w:t>
                      </w: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</w:p>
                    <w:p w14:paraId="77BB10CD" w14:textId="77777777" w:rsidR="00A16844" w:rsidRDefault="00A16844" w:rsidP="00A1684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</w:pPr>
                    </w:p>
                    <w:p w14:paraId="4E05F66E" w14:textId="61639D99" w:rsidR="00A16844" w:rsidRPr="009D662E" w:rsidRDefault="00A16844" w:rsidP="00A1684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</w:pP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Le métier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d’aide-familial </w:t>
                      </w: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fait partie de la liste 2021 des fonctions</w:t>
                      </w:r>
                      <w:r w:rsidRPr="009D662E">
                        <w:rPr>
                          <w:rFonts w:ascii="Arial" w:hAnsi="Arial" w:cs="Arial"/>
                          <w:b/>
                          <w:b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 </w:t>
                      </w: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critiques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 du Forem</w:t>
                      </w: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.</w:t>
                      </w:r>
                    </w:p>
                    <w:p w14:paraId="7CAC3E5B" w14:textId="5F546B44" w:rsidR="00A72224" w:rsidRDefault="00A72224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D85B449" wp14:editId="134FFF94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46" type="#_x0000_t202" style="position:absolute;margin-left:788.9pt;margin-top:705.15pt;width:311.5pt;height:29.2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DO1KdO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045289A" wp14:editId="7F0C8F7A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FE81BFD" w:rsidR="00A72224" w:rsidRPr="0003598A" w:rsidRDefault="001822AE" w:rsidP="001822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le renforcement de l’offre de formation sur le Bassin </w:t>
                            </w:r>
                            <w:r w:rsidR="0081449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ce métier en demande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7" type="#_x0000_t202" style="position:absolute;margin-left:176.45pt;margin-top:212pt;width:387.15pt;height:81.9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NnHAIAADUEAAAOAAAAZHJzL2Uyb0RvYy54bWysU8tu2zAQvBfoPxC815Jc2W4E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" filled="f" stroked="f" strokeweight=".5pt">
                <v:textbox>
                  <w:txbxContent>
                    <w:p w14:paraId="621463FE" w14:textId="1FE81BFD" w:rsidR="00A72224" w:rsidRPr="0003598A" w:rsidRDefault="001822AE" w:rsidP="001822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le renforcement de l’offre de formation sur le Bassin </w:t>
                      </w:r>
                      <w:r w:rsidR="0081449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ce métier en demande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B60416C" wp14:editId="76214AA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D4FD9" id="Connecteur droit 15" o:spid="_x0000_s1026" style="position:absolute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E9E380" wp14:editId="0214901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5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51A48" id="Rectangle 150" o:spid="_x0000_s1026" style="position:absolute;margin-left:642.5pt;margin-top:224.45pt;width:477.9pt;height:360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" stroked="f" strokeweight="1pt">
                <v:fill r:id="rId56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EF0B012" wp14:editId="6E8D3F39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13963" id="Connecteur droit 10" o:spid="_x0000_s1026" style="position:absolute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1932ED54" wp14:editId="3BBF68AA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57">
                              <a:extLst>
                                <a:ext uri="{96DAC541-7B7A-43D3-8B79-37D633B846F1}">
                                  <asvg:svgBlip xmlns:asvg="http://schemas.microsoft.com/office/drawing/2016/SVG/main" r:embed="rId5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58327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mF83P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" stroked="f" strokeweight="1pt">
                  <v:fill r:id="rId5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15156C8" wp14:editId="391F1E72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3" name="Graphique 5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3" name="Graphique 5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03F92E38" wp14:editId="79DFC95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5EBFF03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41610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5832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5EBFF03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41610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A4402D7" wp14:editId="193BE4DA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5AA0E0C9" w:rsidR="00700EAE" w:rsidRDefault="00700E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5AA0E0C9" w:rsidR="00700EAE" w:rsidRDefault="00700EAE"/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395DC2B" wp14:editId="29C7355F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79B8F" id="Connecteur droit 5207" o:spid="_x0000_s1026" style="position:absolute;flip:y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0CD1C82" wp14:editId="05905E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62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D3871" id="Ellipse 21" o:spid="_x0000_s1026" alt="Aid Hainaut centre" href="https://www.fermedelsamme.be/filieres?lang=fr" title="Ferme Delsamme - T-Event : Technique du spectacle " style="position:absolute;margin-left:0;margin-top:-.05pt;width:4.8pt;height:6.1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1F6994E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drawing>
                <wp:inline distT="0" distB="0" distL="0" distR="0" wp14:anchorId="3DBCC159" wp14:editId="1E29D9E4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4E18">
              <w:rPr>
                <w:b/>
                <w:color w:val="63A7DA"/>
                <w:kern w:val="0"/>
                <w:szCs w:val="24"/>
              </w:rPr>
              <w:t>411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B271DA9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094E18">
              <w:rPr>
                <w:color w:val="63A7DA"/>
                <w:kern w:val="0"/>
                <w:szCs w:val="24"/>
              </w:rPr>
              <w:t>d’intervenant à domicile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E90C421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6F681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794B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536BEFE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AD55B5A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E1B3A5C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942D2DD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CA72BA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75BACCD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E21FBD6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DC0BC3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8FF795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DC0BC3">
              <w:rPr>
                <w:noProof/>
                <w:color w:val="63A7DA"/>
                <w:kern w:val="0"/>
                <w:szCs w:val="24"/>
              </w:rPr>
              <w:t>entre 25 et 50 ans</w:t>
            </w:r>
          </w:p>
        </w:tc>
      </w:tr>
    </w:tbl>
    <w:p w14:paraId="7A5E464D" w14:textId="788BD28A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581135B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9" type="#_x0000_t202" style="position:absolute;left:0;text-align:left;margin-left:579.3pt;margin-top:105.95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581135B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58259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6M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jgZ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LhSfoxlBAAA8A4AAA4AAAAAAAAAAAAAAAAALgIA&#10;AGRycy9lMm9Eb2MueG1sUEsBAi0AFAAGAAgAAAAhALWv4JnjAAAADQEAAA8AAAAAAAAAAAAAAAAA&#10;vwYAAGRycy9kb3ducmV2LnhtbFBLBQYAAAAABAAEAPMAAADPBwAAAAA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658265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W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8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OiKWyOQQAAIIOAAAOAAAA&#10;AAAAAAAAAAAAAC4CAABkcnMvZTJvRG9jLnhtbFBLAQItABQABgAIAAAAIQBW2onG4wAAAAwBAAAP&#10;AAAAAAAAAAAAAAAAAJMGAABkcnMvZG93bnJldi54bWxQSwUGAAAAAAQABADzAAAAow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IQ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7HeY4ejq6bO2QlwZpdHlvnw3cBDYlGSR2yksBi+5UP&#10;WBBDTyGxloGl0joxow1pSzr9OsnTg7MHX2iDDy+tRit0m46oqqSjyWmODVQHHM9Bz7y3fKmwiRXz&#10;4YU5pBr7RvmGZ1ykBiwGR4uSGtyvv93HeGQAvZS0KJ2S+p875gQl+odBbu6G43HUWjqMJzc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LqQkhA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b5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Jf/Rvk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C667DE0" id="Groupe 51" o:spid="_x0000_s1026" style="position:absolute;margin-left:13.55pt;margin-top:-23.7pt;width:118.95pt;height:756pt;z-index:2507944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6329B47" id="Forme libre 33" o:spid="_x0000_s1026" style="position:absolute;margin-left:-29.1pt;margin-top:19.8pt;width:147.55pt;height:756pt;z-index: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9E0606B" id="Groupe 102" o:spid="_x0000_s1026" style="position:absolute;margin-left:1062.05pt;margin-top:-16pt;width:120.8pt;height:749.3pt;z-index:2507985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0I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JPz/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5zTdC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MgQX6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AAE9638" id="Rectangle 5268" o:spid="_x0000_s1026" style="position:absolute;margin-left:-854.85pt;margin-top:188.55pt;width:198.4pt;height:47.5pt;rotation:90;z-index:250954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23D618F" id="Rectangle 46" o:spid="_x0000_s1026" style="position:absolute;margin-left:-1017.75pt;margin-top:186.7pt;width:198.4pt;height:48.65pt;rotation:-90;z-index:250950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4467125" id="Graphique 85" o:spid="_x0000_s1026" alt="Croissance commerciale" style="position:absolute;margin-left:647.7pt;margin-top:303.55pt;width:36.85pt;height:31.2pt;z-index:25096243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22467B6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BE2611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22467B6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BE2611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658263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7A97D98" id="Connecteur droit 5253" o:spid="_x0000_s1026" style="position:absolute;flip:x y;z-index:25093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5pt;margin-top:424.35pt;width:304.75pt;height:21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Do1m1B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B3BAA04" wp14:editId="12A0A55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BA4F1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4" w:history="1"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FD80F0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BE2611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7" type="#_x0000_t202" style="position:absolute;left:0;text-align:left;margin-left:1044pt;margin-top:621.7pt;width:172.45pt;height:118.9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Ijk4oB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A4F1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6" w:history="1"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FD80F0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BE2611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BE581F6" id="Forme libre 25" o:spid="_x0000_s1026" style="position:absolute;margin-left:86.05pt;margin-top:18pt;width:137.25pt;height:756pt;z-index:250790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8" style="position:absolute;left:0;text-align:left;margin-left:130.6pt;margin-top:-10.9pt;width:963.35pt;height:88.85pt;z-index:251658261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dMqQ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">
                <v:rect id="Rectangle 193" o:spid="_x0000_s107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1" type="#_x0000_t202" style="position:absolute;left:0;text-align:left;margin-left:887pt;margin-top:666.15pt;width:22.7pt;height:22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" stroked="f" strokeweight=".5pt">
                <v:fill r:id="rId9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2" type="#_x0000_t202" style="position:absolute;left:0;text-align:left;margin-left:439pt;margin-top:6.05pt;width:22pt;height:30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AU25wk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0B4524A4" wp14:editId="5CC8E6AE">
                <wp:simplePos x="0" y="0"/>
                <wp:positionH relativeFrom="column">
                  <wp:posOffset>8223250</wp:posOffset>
                </wp:positionH>
                <wp:positionV relativeFrom="paragraph">
                  <wp:posOffset>6350</wp:posOffset>
                </wp:positionV>
                <wp:extent cx="315506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069" cy="1879600"/>
                          <a:chOff x="208284" y="199195"/>
                          <a:chExt cx="3155894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0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993107" cy="1880574"/>
                            <a:chOff x="331075" y="154190"/>
                            <a:chExt cx="891399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1531" y="72117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6374" y="133810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A64DB4D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63527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3" style="position:absolute;margin-left:647.5pt;margin-top:.5pt;width:248.45pt;height:148pt;z-index:251658264;mso-width-relative:margin;mso-height-relative:margin" coordorigin="2082,1991" coordsize="31558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">
                <v:shape id="Zone de texte 225" o:spid="_x0000_s1084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5" style="position:absolute;left:23710;top:1991;width:9931;height:18806" coordorigin="3310,1541" coordsize="8913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6" type="#_x0000_t202" style="position:absolute;left:3615;top:721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7" type="#_x0000_t202" style="position:absolute;left:6763;top:133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A64DB4D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9" type="#_x0000_t202" style="position:absolute;left:6635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06B24F11" w:rsidR="003C16BD" w:rsidRPr="003C16BD" w:rsidRDefault="00285F88" w:rsidP="003C16BD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DB3D7A5" wp14:editId="5075DB0B">
                <wp:simplePos x="0" y="0"/>
                <wp:positionH relativeFrom="column">
                  <wp:posOffset>9699138</wp:posOffset>
                </wp:positionH>
                <wp:positionV relativeFrom="paragraph">
                  <wp:posOffset>4484532</wp:posOffset>
                </wp:positionV>
                <wp:extent cx="1432178" cy="353077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52A9" w14:textId="41EC38A8" w:rsidR="00C56564" w:rsidRPr="00371C97" w:rsidRDefault="00C56564" w:rsidP="00C5656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  <w:r w:rsidR="006C5488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D7A5" id="Zone de texte 92" o:spid="_x0000_s1090" type="#_x0000_t202" style="position:absolute;margin-left:763.7pt;margin-top:353.1pt;width:112.75pt;height:27.8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5HGw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" filled="f" stroked="f" strokeweight=".5pt">
                <v:textbox>
                  <w:txbxContent>
                    <w:p w14:paraId="0A2C52A9" w14:textId="41EC38A8" w:rsidR="00C56564" w:rsidRPr="00371C97" w:rsidRDefault="00C56564" w:rsidP="00C5656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  <w:r w:rsidR="006C5488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 alternance</w:t>
                      </w:r>
                    </w:p>
                  </w:txbxContent>
                </v:textbox>
              </v:shape>
            </w:pict>
          </mc:Fallback>
        </mc:AlternateContent>
      </w:r>
      <w:r w:rsidR="00AB3AB5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19871BD" wp14:editId="69036AAA">
                <wp:simplePos x="0" y="0"/>
                <wp:positionH relativeFrom="column">
                  <wp:posOffset>10384510</wp:posOffset>
                </wp:positionH>
                <wp:positionV relativeFrom="paragraph">
                  <wp:posOffset>3506485</wp:posOffset>
                </wp:positionV>
                <wp:extent cx="6350" cy="247650"/>
                <wp:effectExtent l="0" t="0" r="3175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7869A" id="Connecteur droit 55" o:spid="_x0000_s1026" style="position:absolute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7.7pt,276.1pt" to="818.2pt,2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" strokecolor="#4472c4 [3204]">
                <v:stroke dashstyle="dash"/>
              </v:line>
            </w:pict>
          </mc:Fallback>
        </mc:AlternateContent>
      </w:r>
      <w:r w:rsidR="00AB3AB5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0E819A0" wp14:editId="234EC746">
                <wp:simplePos x="0" y="0"/>
                <wp:positionH relativeFrom="column">
                  <wp:posOffset>9825302</wp:posOffset>
                </wp:positionH>
                <wp:positionV relativeFrom="paragraph">
                  <wp:posOffset>3848957</wp:posOffset>
                </wp:positionV>
                <wp:extent cx="1195808" cy="516827"/>
                <wp:effectExtent l="0" t="0" r="0" b="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808" cy="516827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98403" w14:textId="143C2707" w:rsidR="00402D6E" w:rsidRPr="007872A5" w:rsidRDefault="006C5488" w:rsidP="00402D6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819A0" id="Ellipse 91" o:spid="_x0000_s1091" style="position:absolute;margin-left:773.65pt;margin-top:303.05pt;width:94.15pt;height:40.7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" fillcolor="#63a7da" strokecolor="#63a7da" strokeweight="1pt">
                <v:stroke joinstyle="miter"/>
                <v:textbox>
                  <w:txbxContent>
                    <w:p w14:paraId="01898403" w14:textId="143C2707" w:rsidR="00402D6E" w:rsidRPr="007872A5" w:rsidRDefault="006C5488" w:rsidP="00402D6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AB3AB5"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23419179" wp14:editId="4C6C9C8A">
                <wp:simplePos x="0" y="0"/>
                <wp:positionH relativeFrom="column">
                  <wp:posOffset>7452995</wp:posOffset>
                </wp:positionH>
                <wp:positionV relativeFrom="paragraph">
                  <wp:posOffset>3298190</wp:posOffset>
                </wp:positionV>
                <wp:extent cx="5513070" cy="144145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070" cy="1441450"/>
                          <a:chOff x="-233456" y="-99978"/>
                          <a:chExt cx="4204360" cy="228111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-53197" y="813527"/>
                            <a:ext cx="911941" cy="81796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4E2F0714" w:rsidR="00371C97" w:rsidRPr="007872A5" w:rsidRDefault="006C5488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>280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33456" y="162233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4BE0B660" w:rsidR="00371C97" w:rsidRPr="00371C97" w:rsidRDefault="000872C6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Enseignement</w:t>
                              </w:r>
                              <w:r w:rsidR="006C548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plein exercice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592704" y="-99978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89B8E" w14:textId="527DA123" w:rsidR="00371C97" w:rsidRPr="002D374E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la filière </w:t>
                              </w:r>
                              <w:r w:rsidR="00285F8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aide-familial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2" style="position:absolute;margin-left:586.85pt;margin-top:259.7pt;width:434.1pt;height:113.5pt;z-index:251658329;mso-width-relative:margin;mso-height-relative:margin" coordorigin="-2334,-999" coordsize="42043,2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">
                <v:oval id="Ellipse 185" o:spid="_x0000_s1093" style="position:absolute;left:-531;top:8135;width:9118;height:8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4E2F0714" w:rsidR="00371C97" w:rsidRPr="007872A5" w:rsidRDefault="006C5488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>280</w:t>
                        </w:r>
                      </w:p>
                    </w:txbxContent>
                  </v:textbox>
                </v:oval>
                <v:shape id="Zone de texte 187" o:spid="_x0000_s1094" type="#_x0000_t202" style="position:absolute;left:-2334;top:16223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4BE0B660" w:rsidR="00371C97" w:rsidRPr="00371C97" w:rsidRDefault="000872C6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Enseignement</w:t>
                        </w:r>
                        <w:r w:rsidR="006C548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plein exercice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5" type="#_x0000_t202" style="position:absolute;left:5927;top:-999;width:33782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34789B8E" w14:textId="527DA123" w:rsidR="00371C97" w:rsidRPr="002D374E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la filière </w:t>
                        </w:r>
                        <w:r w:rsidR="00285F8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aide-familial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3AB5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AB762FF" wp14:editId="64892BC5">
                <wp:simplePos x="0" y="0"/>
                <wp:positionH relativeFrom="column">
                  <wp:posOffset>12709998</wp:posOffset>
                </wp:positionH>
                <wp:positionV relativeFrom="paragraph">
                  <wp:posOffset>3626485</wp:posOffset>
                </wp:positionV>
                <wp:extent cx="6350" cy="247650"/>
                <wp:effectExtent l="0" t="0" r="31750" b="19050"/>
                <wp:wrapNone/>
                <wp:docPr id="114" name="Connecteur droi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CB64E" id="Connecteur droit 114" o:spid="_x0000_s1026" style="position:absolute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0.8pt,285.55pt" to="1001.3pt,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" strokecolor="#4472c4">
                <v:stroke dashstyle="dash"/>
              </v:line>
            </w:pict>
          </mc:Fallback>
        </mc:AlternateContent>
      </w:r>
      <w:r w:rsidR="00AB3AB5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39D1DCF" wp14:editId="717D8C6B">
                <wp:simplePos x="0" y="0"/>
                <wp:positionH relativeFrom="column">
                  <wp:posOffset>11904345</wp:posOffset>
                </wp:positionH>
                <wp:positionV relativeFrom="paragraph">
                  <wp:posOffset>4377055</wp:posOffset>
                </wp:positionV>
                <wp:extent cx="1431925" cy="353060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54754" w14:textId="77777777" w:rsidR="000F4BED" w:rsidRDefault="00767F6D" w:rsidP="00F17E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  <w:p w14:paraId="3362DD8D" w14:textId="102DDF8A" w:rsidR="00F17E0F" w:rsidRPr="00371C97" w:rsidRDefault="000F4BED" w:rsidP="00F17E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</w:t>
                            </w:r>
                            <w:r w:rsidR="00767F6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romotion sociale</w:t>
                            </w:r>
                            <w:r w:rsidR="00F17E0F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1DCF" id="Zone de texte 94" o:spid="_x0000_s1096" type="#_x0000_t202" style="position:absolute;margin-left:937.35pt;margin-top:344.65pt;width:112.75pt;height:27.8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+KGQIAADQEAAAOAAAAZHJzL2Uyb0RvYy54bWysU8uO2yAU3VfqPyD2jZ1nO1acUTqjVJWi&#10;mZEy1awJhhgJcymQ2OnX94Lz0rSrqht88X2fc5jfd40mB+G8AlPS4SCnRBgOlTK7kv54XX36Qo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" filled="f" stroked="f" strokeweight=".5pt">
                <v:textbox>
                  <w:txbxContent>
                    <w:p w14:paraId="0D954754" w14:textId="77777777" w:rsidR="000F4BED" w:rsidRDefault="00767F6D" w:rsidP="00F17E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  <w:p w14:paraId="3362DD8D" w14:textId="102DDF8A" w:rsidR="00F17E0F" w:rsidRPr="00371C97" w:rsidRDefault="000F4BED" w:rsidP="00F17E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</w:t>
                      </w:r>
                      <w:r w:rsidR="00767F6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romotion sociale</w:t>
                      </w:r>
                      <w:r w:rsidR="00F17E0F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3AB5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475A48FE" wp14:editId="10ED0FA3">
                <wp:simplePos x="0" y="0"/>
                <wp:positionH relativeFrom="column">
                  <wp:posOffset>12006934</wp:posOffset>
                </wp:positionH>
                <wp:positionV relativeFrom="paragraph">
                  <wp:posOffset>3874195</wp:posOffset>
                </wp:positionV>
                <wp:extent cx="1195705" cy="516255"/>
                <wp:effectExtent l="0" t="0" r="23495" b="17145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1625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C5C9BB" w14:textId="2F9A62ED" w:rsidR="00F17E0F" w:rsidRPr="007872A5" w:rsidRDefault="000F4BED" w:rsidP="00F17E0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A48FE" id="Ellipse 93" o:spid="_x0000_s1097" style="position:absolute;margin-left:945.45pt;margin-top:305.05pt;width:94.15pt;height:40.65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" fillcolor="#63a7da" strokecolor="#63a7da" strokeweight="1pt">
                <v:stroke joinstyle="miter"/>
                <v:textbox>
                  <w:txbxContent>
                    <w:p w14:paraId="1FC5C9BB" w14:textId="2F9A62ED" w:rsidR="00F17E0F" w:rsidRPr="007872A5" w:rsidRDefault="000F4BED" w:rsidP="00F17E0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66</w:t>
                      </w:r>
                    </w:p>
                  </w:txbxContent>
                </v:textbox>
              </v:oval>
            </w:pict>
          </mc:Fallback>
        </mc:AlternateContent>
      </w:r>
      <w:r w:rsidR="00656966">
        <w:rPr>
          <w:noProof/>
        </w:rPr>
        <mc:AlternateContent>
          <mc:Choice Requires="wpg">
            <w:drawing>
              <wp:anchor distT="0" distB="0" distL="114300" distR="114300" simplePos="0" relativeHeight="251658330" behindDoc="0" locked="0" layoutInCell="1" allowOverlap="1" wp14:anchorId="6F5FBE10" wp14:editId="3D2C1C2F">
                <wp:simplePos x="0" y="0"/>
                <wp:positionH relativeFrom="column">
                  <wp:posOffset>4253023</wp:posOffset>
                </wp:positionH>
                <wp:positionV relativeFrom="paragraph">
                  <wp:posOffset>4008430</wp:posOffset>
                </wp:positionV>
                <wp:extent cx="986155" cy="932815"/>
                <wp:effectExtent l="0" t="0" r="0" b="635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932815"/>
                          <a:chOff x="3480664" y="4411574"/>
                          <a:chExt cx="1058545" cy="1019283"/>
                        </a:xfrm>
                      </wpg:grpSpPr>
                      <pic:pic xmlns:pic="http://schemas.openxmlformats.org/drawingml/2006/picture">
                        <pic:nvPicPr>
                          <pic:cNvPr id="136" name="Graphique 136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74" y="4411574"/>
                            <a:ext cx="550611" cy="55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Zone de texte 137"/>
                        <wps:cNvSpPr txBox="1"/>
                        <wps:spPr>
                          <a:xfrm>
                            <a:off x="3480664" y="5001599"/>
                            <a:ext cx="1058545" cy="429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4B025" w14:textId="77777777" w:rsidR="00656966" w:rsidRPr="005C423A" w:rsidRDefault="00656966" w:rsidP="00656966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5"/>
                                  <w:szCs w:val="14"/>
                                  <w:lang w:val="fr-BE"/>
                                </w:rPr>
                              </w:pPr>
                              <w:r w:rsidRPr="005C42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5"/>
                                  <w:szCs w:val="14"/>
                                  <w:lang w:val="fr-BE"/>
                                </w:rPr>
                                <w:t>Adm. Publique, sécurité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FBE10" id="Groupe 135" o:spid="_x0000_s1098" style="position:absolute;margin-left:334.9pt;margin-top:315.6pt;width:77.65pt;height:73.45pt;z-index:251658330;mso-width-relative:margin;mso-height-relative:margin" coordorigin="34806,44115" coordsize="10585,101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36" o:spid="_x0000_s1099" type="#_x0000_t75" style="position:absolute;left:37147;top:44115;width:5506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">
                  <v:imagedata r:id="rId104" o:title=""/>
                </v:shape>
                <v:shape id="Zone de texte 137" o:spid="_x0000_s1100" type="#_x0000_t202" style="position:absolute;left:34806;top:50015;width:10586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14:paraId="05E4B025" w14:textId="77777777" w:rsidR="00656966" w:rsidRPr="005C423A" w:rsidRDefault="00656966" w:rsidP="00656966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5"/>
                            <w:szCs w:val="14"/>
                            <w:lang w:val="fr-BE"/>
                          </w:rPr>
                        </w:pPr>
                        <w:r w:rsidRPr="005C423A">
                          <w:rPr>
                            <w:rFonts w:ascii="HELVETICA NEUE CONDENSED" w:hAnsi="HELVETICA NEUE CONDENSED"/>
                            <w:color w:val="5B9BD5" w:themeColor="accent5"/>
                            <w:sz w:val="15"/>
                            <w:szCs w:val="14"/>
                            <w:lang w:val="fr-BE"/>
                          </w:rPr>
                          <w:t>Adm. Publique, sécurité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E8">
        <w:rPr>
          <w:noProof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74D5DED9" wp14:editId="60421EB3">
                <wp:simplePos x="0" y="0"/>
                <wp:positionH relativeFrom="leftMargin">
                  <wp:posOffset>2835910</wp:posOffset>
                </wp:positionH>
                <wp:positionV relativeFrom="paragraph">
                  <wp:posOffset>3966845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1" style="position:absolute;margin-left:223.3pt;margin-top:312.35pt;width:43.85pt;height:67.8pt;z-index:251658331;mso-position-horizontal-relative:left-margin-area;mso-width-relative:margin;mso-height-relative:margin" coordorigin="190" coordsize="5568,86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">
                <v:shape id="Graphique 62" o:spid="_x0000_s1102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">
                  <v:imagedata r:id="rId107" o:title=""/>
                </v:shape>
                <v:shape id="Zone de texte 63" o:spid="_x0000_s1103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E1AE8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AED965F" wp14:editId="63A09AE2">
                <wp:simplePos x="0" y="0"/>
                <wp:positionH relativeFrom="column">
                  <wp:posOffset>2387821</wp:posOffset>
                </wp:positionH>
                <wp:positionV relativeFrom="paragraph">
                  <wp:posOffset>3659210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2A9E9EDB" w:rsidR="00AA7AA4" w:rsidRPr="00F13403" w:rsidRDefault="00AE1AE8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247</w:t>
                            </w:r>
                            <w:r w:rsidR="008769DA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04" type="#_x0000_t202" style="position:absolute;margin-left:188pt;margin-top:288.15pt;width:55.7pt;height:25.9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k+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" filled="f" stroked="f" strokeweight=".5pt">
                <v:textbox>
                  <w:txbxContent>
                    <w:p w14:paraId="467C9EB7" w14:textId="2A9E9EDB" w:rsidR="00AA7AA4" w:rsidRPr="00F13403" w:rsidRDefault="00AE1AE8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247</w:t>
                      </w:r>
                      <w:r w:rsidR="008769DA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AE1AE8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5E9AD6CE" wp14:editId="5247A4BA">
                <wp:simplePos x="0" y="0"/>
                <wp:positionH relativeFrom="column">
                  <wp:posOffset>4428918</wp:posOffset>
                </wp:positionH>
                <wp:positionV relativeFrom="paragraph">
                  <wp:posOffset>3686781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720DBFB9" w:rsidR="004E533E" w:rsidRPr="00F13403" w:rsidRDefault="008769DA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27</w:t>
                            </w:r>
                            <w:r w:rsidR="00BC197F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5" type="#_x0000_t202" style="position:absolute;margin-left:348.75pt;margin-top:290.3pt;width:55.7pt;height:25.9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dP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" filled="f" stroked="f" strokeweight=".5pt">
                <v:textbox>
                  <w:txbxContent>
                    <w:p w14:paraId="7595A70E" w14:textId="720DBFB9" w:rsidR="004E533E" w:rsidRPr="00F13403" w:rsidRDefault="008769DA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27</w:t>
                      </w:r>
                      <w:r w:rsidR="00BC197F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F17E0F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3292F672" wp14:editId="0DCADF71">
                <wp:simplePos x="0" y="0"/>
                <wp:positionH relativeFrom="column">
                  <wp:posOffset>8216427</wp:posOffset>
                </wp:positionH>
                <wp:positionV relativeFrom="paragraph">
                  <wp:posOffset>3611880</wp:posOffset>
                </wp:positionV>
                <wp:extent cx="6350" cy="247650"/>
                <wp:effectExtent l="0" t="0" r="31750" b="1905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B7BE1" id="Connecteur droit 111" o:spid="_x0000_s1026" style="position:absolute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95pt,284.4pt" to="647.45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" strokecolor="#4472c4">
                <v:stroke dashstyle="dash"/>
              </v:line>
            </w:pict>
          </mc:Fallback>
        </mc:AlternateContent>
      </w:r>
      <w:r w:rsidR="00F17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F51903B" wp14:editId="649942A0">
                <wp:simplePos x="0" y="0"/>
                <wp:positionH relativeFrom="column">
                  <wp:posOffset>8222777</wp:posOffset>
                </wp:positionH>
                <wp:positionV relativeFrom="paragraph">
                  <wp:posOffset>3617595</wp:posOffset>
                </wp:positionV>
                <wp:extent cx="4486940" cy="0"/>
                <wp:effectExtent l="0" t="0" r="0" b="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94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72732" id="Connecteur droit 109" o:spid="_x0000_s1026" style="position:absolute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7.45pt,284.85pt" to="1000.7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" strokecolor="#4472c4 [3204]">
                <v:stroke dashstyle="dash"/>
              </v:line>
            </w:pict>
          </mc:Fallback>
        </mc:AlternateContent>
      </w:r>
      <w:r w:rsidR="00BE2611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37442D" wp14:editId="107FC196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000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8145"/>
                        </a:xfrm>
                        <a:prstGeom prst="rect">
                          <a:avLst/>
                        </a:prstGeom>
                        <a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6" style="position:absolute;margin-left:1117pt;margin-top:232.55pt;width:31.5pt;height:31.3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" stroked="f" strokeweight="1pt">
                <v:fill r:id="rId110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1C9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4EBBAAE4" wp14:editId="5BC0D4CB">
                <wp:simplePos x="0" y="0"/>
                <wp:positionH relativeFrom="column">
                  <wp:posOffset>7595235</wp:posOffset>
                </wp:positionH>
                <wp:positionV relativeFrom="paragraph">
                  <wp:posOffset>3096895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7777777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7" type="#_x0000_t202" style="position:absolute;margin-left:598.05pt;margin-top:243.85pt;width:281.15pt;height:26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" filled="f" stroked="f" strokeweight=".5pt">
                <v:textbox>
                  <w:txbxContent>
                    <w:p w14:paraId="6A6A0D2E" w14:textId="77777777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3519234" wp14:editId="0FB04B29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2F6A65C8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AE1AE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8" type="#_x0000_t202" style="position:absolute;margin-left:120.8pt;margin-top:263.7pt;width:357.85pt;height:23.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CwU80Y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2F6A65C8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AE1AE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9" type="#_x0000_t202" style="position:absolute;margin-left:922.3pt;margin-top:385pt;width:197.95pt;height:19.2pt;flip:x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02D4144">
                                  <wp:extent cx="3405351" cy="2490470"/>
                                  <wp:effectExtent l="0" t="0" r="5080" b="5080"/>
                                  <wp:docPr id="110" name="Diagramme 1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1" r:lo="rId112" r:qs="rId113" r:cs="rId1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0" type="#_x0000_t202" style="position:absolute;margin-left:194.1pt;margin-top:60.15pt;width:289.25pt;height:212.3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9P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9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02D4144">
                            <wp:extent cx="3405351" cy="2490470"/>
                            <wp:effectExtent l="0" t="0" r="5080" b="5080"/>
                            <wp:docPr id="110" name="Diagramme 1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11" r:lo="rId112" r:qs="rId113" r:cs="rId11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B6163" w14:textId="77777777" w:rsidR="00A90075" w:rsidRDefault="00A90075" w:rsidP="0063464B">
      <w:r>
        <w:separator/>
      </w:r>
    </w:p>
  </w:endnote>
  <w:endnote w:type="continuationSeparator" w:id="0">
    <w:p w14:paraId="17051449" w14:textId="77777777" w:rsidR="00A90075" w:rsidRDefault="00A90075" w:rsidP="0063464B">
      <w:r>
        <w:continuationSeparator/>
      </w:r>
    </w:p>
  </w:endnote>
  <w:endnote w:type="continuationNotice" w:id="1">
    <w:p w14:paraId="3739EB17" w14:textId="77777777" w:rsidR="00A90075" w:rsidRDefault="00A900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6457C" w14:textId="77777777" w:rsidR="00A90075" w:rsidRDefault="00A90075" w:rsidP="0063464B">
      <w:r>
        <w:separator/>
      </w:r>
    </w:p>
  </w:footnote>
  <w:footnote w:type="continuationSeparator" w:id="0">
    <w:p w14:paraId="57C8DE03" w14:textId="77777777" w:rsidR="00A90075" w:rsidRDefault="00A90075" w:rsidP="0063464B">
      <w:r>
        <w:continuationSeparator/>
      </w:r>
    </w:p>
  </w:footnote>
  <w:footnote w:type="continuationNotice" w:id="1">
    <w:p w14:paraId="45142D2C" w14:textId="77777777" w:rsidR="00A90075" w:rsidRDefault="00A900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72B8C"/>
    <w:multiLevelType w:val="hybridMultilevel"/>
    <w:tmpl w:val="CCC05BD6"/>
    <w:lvl w:ilvl="0" w:tplc="7DEAEA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47C2B"/>
    <w:rsid w:val="00050168"/>
    <w:rsid w:val="00052218"/>
    <w:rsid w:val="00057346"/>
    <w:rsid w:val="000628E3"/>
    <w:rsid w:val="00064365"/>
    <w:rsid w:val="00064ED3"/>
    <w:rsid w:val="00072DC7"/>
    <w:rsid w:val="00072E3C"/>
    <w:rsid w:val="00073C8E"/>
    <w:rsid w:val="00077073"/>
    <w:rsid w:val="00082E88"/>
    <w:rsid w:val="000872C6"/>
    <w:rsid w:val="000877DD"/>
    <w:rsid w:val="00091517"/>
    <w:rsid w:val="00092369"/>
    <w:rsid w:val="00094BDC"/>
    <w:rsid w:val="00094E18"/>
    <w:rsid w:val="0009587E"/>
    <w:rsid w:val="0009615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1B1D"/>
    <w:rsid w:val="000E2CBD"/>
    <w:rsid w:val="000E5796"/>
    <w:rsid w:val="000F02D4"/>
    <w:rsid w:val="000F1ABD"/>
    <w:rsid w:val="000F4BE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22AE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4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54FA"/>
    <w:rsid w:val="002762FF"/>
    <w:rsid w:val="00282FE1"/>
    <w:rsid w:val="002850F3"/>
    <w:rsid w:val="00285F88"/>
    <w:rsid w:val="00286689"/>
    <w:rsid w:val="0029247F"/>
    <w:rsid w:val="002A1148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3287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3B6E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5177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2D6E"/>
    <w:rsid w:val="00405BDD"/>
    <w:rsid w:val="00407040"/>
    <w:rsid w:val="00407244"/>
    <w:rsid w:val="00410A49"/>
    <w:rsid w:val="00416106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07E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861BD"/>
    <w:rsid w:val="00490B4D"/>
    <w:rsid w:val="00490C97"/>
    <w:rsid w:val="00493ADE"/>
    <w:rsid w:val="00497F24"/>
    <w:rsid w:val="004A0CB3"/>
    <w:rsid w:val="004A277E"/>
    <w:rsid w:val="004A3B7D"/>
    <w:rsid w:val="004A42EE"/>
    <w:rsid w:val="004A4E15"/>
    <w:rsid w:val="004A539C"/>
    <w:rsid w:val="004B0BD1"/>
    <w:rsid w:val="004B675A"/>
    <w:rsid w:val="004C16F7"/>
    <w:rsid w:val="004C3EDA"/>
    <w:rsid w:val="004D3544"/>
    <w:rsid w:val="004D5151"/>
    <w:rsid w:val="004E0329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52"/>
    <w:rsid w:val="005520C8"/>
    <w:rsid w:val="005546BC"/>
    <w:rsid w:val="00556BFC"/>
    <w:rsid w:val="00566D1C"/>
    <w:rsid w:val="00571496"/>
    <w:rsid w:val="0057185C"/>
    <w:rsid w:val="00574E67"/>
    <w:rsid w:val="0057657F"/>
    <w:rsid w:val="005800B3"/>
    <w:rsid w:val="00584A1C"/>
    <w:rsid w:val="00584D8F"/>
    <w:rsid w:val="00590B70"/>
    <w:rsid w:val="005915B5"/>
    <w:rsid w:val="005923AD"/>
    <w:rsid w:val="00596A1B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061"/>
    <w:rsid w:val="006052F0"/>
    <w:rsid w:val="00606D3B"/>
    <w:rsid w:val="0060786F"/>
    <w:rsid w:val="00615051"/>
    <w:rsid w:val="00615C7C"/>
    <w:rsid w:val="006215E5"/>
    <w:rsid w:val="0062230C"/>
    <w:rsid w:val="00622E61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966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85BA9"/>
    <w:rsid w:val="00690D71"/>
    <w:rsid w:val="0069702F"/>
    <w:rsid w:val="006977DF"/>
    <w:rsid w:val="00697C9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488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27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8F"/>
    <w:rsid w:val="007471B3"/>
    <w:rsid w:val="00752557"/>
    <w:rsid w:val="00752ECB"/>
    <w:rsid w:val="00756079"/>
    <w:rsid w:val="00756C68"/>
    <w:rsid w:val="00760806"/>
    <w:rsid w:val="0076217E"/>
    <w:rsid w:val="0076255B"/>
    <w:rsid w:val="007669DB"/>
    <w:rsid w:val="00767F6D"/>
    <w:rsid w:val="00771136"/>
    <w:rsid w:val="00775937"/>
    <w:rsid w:val="0078452E"/>
    <w:rsid w:val="00785D05"/>
    <w:rsid w:val="007872A5"/>
    <w:rsid w:val="00787CC6"/>
    <w:rsid w:val="007913C8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03E2"/>
    <w:rsid w:val="00803367"/>
    <w:rsid w:val="0080422D"/>
    <w:rsid w:val="00806FA2"/>
    <w:rsid w:val="00811778"/>
    <w:rsid w:val="00814493"/>
    <w:rsid w:val="00816199"/>
    <w:rsid w:val="0081648E"/>
    <w:rsid w:val="0081659E"/>
    <w:rsid w:val="00820E9B"/>
    <w:rsid w:val="0082179F"/>
    <w:rsid w:val="00822BAA"/>
    <w:rsid w:val="00826F73"/>
    <w:rsid w:val="008322EC"/>
    <w:rsid w:val="00837020"/>
    <w:rsid w:val="00842677"/>
    <w:rsid w:val="008432C5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69DA"/>
    <w:rsid w:val="00883003"/>
    <w:rsid w:val="008838EE"/>
    <w:rsid w:val="008876F7"/>
    <w:rsid w:val="00887B70"/>
    <w:rsid w:val="00892E43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06A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0B59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4DBA"/>
    <w:rsid w:val="009769D5"/>
    <w:rsid w:val="009805E9"/>
    <w:rsid w:val="00980A4D"/>
    <w:rsid w:val="0098278F"/>
    <w:rsid w:val="00983AC1"/>
    <w:rsid w:val="00990811"/>
    <w:rsid w:val="00993187"/>
    <w:rsid w:val="0099456F"/>
    <w:rsid w:val="009A7468"/>
    <w:rsid w:val="009B16AA"/>
    <w:rsid w:val="009B28A7"/>
    <w:rsid w:val="009B36D1"/>
    <w:rsid w:val="009B46B7"/>
    <w:rsid w:val="009B6F84"/>
    <w:rsid w:val="009C0725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1F9"/>
    <w:rsid w:val="00A06C36"/>
    <w:rsid w:val="00A076D3"/>
    <w:rsid w:val="00A10082"/>
    <w:rsid w:val="00A10B38"/>
    <w:rsid w:val="00A10F89"/>
    <w:rsid w:val="00A161F0"/>
    <w:rsid w:val="00A16844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0075"/>
    <w:rsid w:val="00A922BB"/>
    <w:rsid w:val="00A92C2F"/>
    <w:rsid w:val="00A93BA7"/>
    <w:rsid w:val="00A951FE"/>
    <w:rsid w:val="00A96E0F"/>
    <w:rsid w:val="00AA37BA"/>
    <w:rsid w:val="00AA51EB"/>
    <w:rsid w:val="00AA5FEC"/>
    <w:rsid w:val="00AA7381"/>
    <w:rsid w:val="00AA7AA4"/>
    <w:rsid w:val="00AB16B0"/>
    <w:rsid w:val="00AB3AB5"/>
    <w:rsid w:val="00AB6D47"/>
    <w:rsid w:val="00AB6F4D"/>
    <w:rsid w:val="00AB7B3A"/>
    <w:rsid w:val="00AC3AB1"/>
    <w:rsid w:val="00AC500A"/>
    <w:rsid w:val="00AD203C"/>
    <w:rsid w:val="00AD2B29"/>
    <w:rsid w:val="00AD3C32"/>
    <w:rsid w:val="00AD4395"/>
    <w:rsid w:val="00AE0598"/>
    <w:rsid w:val="00AE1AE8"/>
    <w:rsid w:val="00AE56B2"/>
    <w:rsid w:val="00AE5E81"/>
    <w:rsid w:val="00AF62CB"/>
    <w:rsid w:val="00B01B28"/>
    <w:rsid w:val="00B02445"/>
    <w:rsid w:val="00B024DE"/>
    <w:rsid w:val="00B0259C"/>
    <w:rsid w:val="00B03DB6"/>
    <w:rsid w:val="00B04489"/>
    <w:rsid w:val="00B06520"/>
    <w:rsid w:val="00B119F5"/>
    <w:rsid w:val="00B12E7A"/>
    <w:rsid w:val="00B150C4"/>
    <w:rsid w:val="00B16C0D"/>
    <w:rsid w:val="00B2027D"/>
    <w:rsid w:val="00B2036E"/>
    <w:rsid w:val="00B240D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3F08"/>
    <w:rsid w:val="00B44F85"/>
    <w:rsid w:val="00B452A4"/>
    <w:rsid w:val="00B5005C"/>
    <w:rsid w:val="00B56BE4"/>
    <w:rsid w:val="00B62942"/>
    <w:rsid w:val="00B6492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4F1E"/>
    <w:rsid w:val="00BA75E9"/>
    <w:rsid w:val="00BB0156"/>
    <w:rsid w:val="00BB1E06"/>
    <w:rsid w:val="00BB2E59"/>
    <w:rsid w:val="00BC044C"/>
    <w:rsid w:val="00BC197F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E2611"/>
    <w:rsid w:val="00BF1FFD"/>
    <w:rsid w:val="00BF5B2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6564"/>
    <w:rsid w:val="00C57310"/>
    <w:rsid w:val="00C60CCA"/>
    <w:rsid w:val="00C615A7"/>
    <w:rsid w:val="00C61740"/>
    <w:rsid w:val="00C62C18"/>
    <w:rsid w:val="00C64C93"/>
    <w:rsid w:val="00C657C8"/>
    <w:rsid w:val="00C71C7C"/>
    <w:rsid w:val="00C71DBC"/>
    <w:rsid w:val="00C721DA"/>
    <w:rsid w:val="00C80593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5E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59B1"/>
    <w:rsid w:val="00D26541"/>
    <w:rsid w:val="00D32938"/>
    <w:rsid w:val="00D33011"/>
    <w:rsid w:val="00D34992"/>
    <w:rsid w:val="00D35A4D"/>
    <w:rsid w:val="00D36063"/>
    <w:rsid w:val="00D549AB"/>
    <w:rsid w:val="00D5542A"/>
    <w:rsid w:val="00D568DE"/>
    <w:rsid w:val="00D56D2F"/>
    <w:rsid w:val="00D57B3A"/>
    <w:rsid w:val="00D62448"/>
    <w:rsid w:val="00D6301E"/>
    <w:rsid w:val="00D6612C"/>
    <w:rsid w:val="00D80D05"/>
    <w:rsid w:val="00D81040"/>
    <w:rsid w:val="00D81713"/>
    <w:rsid w:val="00D81B39"/>
    <w:rsid w:val="00D83F24"/>
    <w:rsid w:val="00D85403"/>
    <w:rsid w:val="00D90418"/>
    <w:rsid w:val="00D9794B"/>
    <w:rsid w:val="00DA1676"/>
    <w:rsid w:val="00DA2104"/>
    <w:rsid w:val="00DA2706"/>
    <w:rsid w:val="00DA5C39"/>
    <w:rsid w:val="00DB1FF7"/>
    <w:rsid w:val="00DB44E9"/>
    <w:rsid w:val="00DB4E1C"/>
    <w:rsid w:val="00DB6720"/>
    <w:rsid w:val="00DC0BC3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27ED2"/>
    <w:rsid w:val="00E3099E"/>
    <w:rsid w:val="00E36F96"/>
    <w:rsid w:val="00E41622"/>
    <w:rsid w:val="00E41C01"/>
    <w:rsid w:val="00E44414"/>
    <w:rsid w:val="00E50C4F"/>
    <w:rsid w:val="00E51D01"/>
    <w:rsid w:val="00E53334"/>
    <w:rsid w:val="00E53509"/>
    <w:rsid w:val="00E60DE5"/>
    <w:rsid w:val="00E62B78"/>
    <w:rsid w:val="00E63612"/>
    <w:rsid w:val="00E636DD"/>
    <w:rsid w:val="00E65643"/>
    <w:rsid w:val="00E65B12"/>
    <w:rsid w:val="00E65CBA"/>
    <w:rsid w:val="00E67A4C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2491"/>
    <w:rsid w:val="00E9460C"/>
    <w:rsid w:val="00E94949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17E0F"/>
    <w:rsid w:val="00F24403"/>
    <w:rsid w:val="00F264C4"/>
    <w:rsid w:val="00F26AA0"/>
    <w:rsid w:val="00F311F5"/>
    <w:rsid w:val="00F328B5"/>
    <w:rsid w:val="00F364F2"/>
    <w:rsid w:val="00F371DE"/>
    <w:rsid w:val="00F41B4B"/>
    <w:rsid w:val="00F429BA"/>
    <w:rsid w:val="00F42AF8"/>
    <w:rsid w:val="00F43E59"/>
    <w:rsid w:val="00F50EA2"/>
    <w:rsid w:val="00F516C9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2F97"/>
    <w:rsid w:val="00F76CD6"/>
    <w:rsid w:val="00F77420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5D7"/>
    <w:rsid w:val="00FB1848"/>
    <w:rsid w:val="00FB1F1B"/>
    <w:rsid w:val="00FB3149"/>
    <w:rsid w:val="00FB4C2B"/>
    <w:rsid w:val="00FB610E"/>
    <w:rsid w:val="00FC06D3"/>
    <w:rsid w:val="00FC1E13"/>
    <w:rsid w:val="00FC47E2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47D5DEF"/>
  <w15:chartTrackingRefBased/>
  <w15:docId w15:val="{8E1341DE-FA6C-423D-A2B8-D5034462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34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3464B"/>
    <w:rPr>
      <w:color w:val="212120"/>
      <w:kern w:val="28"/>
    </w:rPr>
  </w:style>
  <w:style w:type="paragraph" w:styleId="Footer">
    <w:name w:val="footer"/>
    <w:basedOn w:val="Normal"/>
    <w:link w:val="FooterChar"/>
    <w:rsid w:val="00634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464B"/>
    <w:rPr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Normal"/>
    <w:next w:val="ListTable7Colorful-Accent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Normal"/>
    <w:next w:val="GridTable7Colorful-Accent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Grid">
    <w:name w:val="Table Grid"/>
    <w:basedOn w:val="Table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3">
    <w:name w:val="Grid Table 3 Accent 3"/>
    <w:basedOn w:val="Table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PlainTable3">
    <w:name w:val="Plain Table 3"/>
    <w:basedOn w:val="Table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rful-Accent4">
    <w:name w:val="List Table 7 Colorful Accent 4"/>
    <w:basedOn w:val="Table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5">
    <w:name w:val="Grid Table 1 Light Accent 5"/>
    <w:basedOn w:val="Table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2">
    <w:name w:val="List Table 7 Colorful Accent 2"/>
    <w:basedOn w:val="Table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53509"/>
    <w:rPr>
      <w:color w:val="605E5C"/>
      <w:shd w:val="clear" w:color="auto" w:fill="E1DFDD"/>
    </w:rPr>
  </w:style>
  <w:style w:type="table" w:styleId="ListTable1Light-Accent1">
    <w:name w:val="List Table 1 Light Accent 1"/>
    <w:basedOn w:val="Table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rsid w:val="0020048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Normal"/>
    <w:next w:val="TableGrid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Normal"/>
    <w:next w:val="TableGrid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theme" Target="theme/theme1.xml"/><Relationship Id="rId42" Type="http://schemas.openxmlformats.org/officeDocument/2006/relationships/hyperlink" Target="https://www.etudierenhainaut.be/enseignement-secondaire-paramedical-mons.html" TargetMode="External"/><Relationship Id="rId47" Type="http://schemas.openxmlformats.org/officeDocument/2006/relationships/hyperlink" Target="http://www.iepscf-frameries.be/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5.svg"/><Relationship Id="rId84" Type="http://schemas.openxmlformats.org/officeDocument/2006/relationships/image" Target="media/image26.png"/><Relationship Id="rId89" Type="http://schemas.openxmlformats.org/officeDocument/2006/relationships/image" Target="media/image32.svg"/><Relationship Id="rId112" Type="http://schemas.openxmlformats.org/officeDocument/2006/relationships/diagramLayout" Target="diagrams/layout3.xml"/><Relationship Id="rId107" Type="http://schemas.openxmlformats.org/officeDocument/2006/relationships/image" Target="media/image48.png"/><Relationship Id="rId11" Type="http://schemas.openxmlformats.org/officeDocument/2006/relationships/image" Target="media/image1.png"/><Relationship Id="rId32" Type="http://schemas.openxmlformats.org/officeDocument/2006/relationships/hyperlink" Target="https://www.etudierenhainaut.be/lycee-provincial-hornu-colfontaine.html" TargetMode="External"/><Relationship Id="rId37" Type="http://schemas.openxmlformats.org/officeDocument/2006/relationships/hyperlink" Target="https://www.cndbs-binche.be/" TargetMode="External"/><Relationship Id="rId53" Type="http://schemas.openxmlformats.org/officeDocument/2006/relationships/diagramColors" Target="diagrams/colors1.xml"/><Relationship Id="rId58" Type="http://schemas.openxmlformats.org/officeDocument/2006/relationships/image" Target="media/image6.svg"/><Relationship Id="rId74" Type="http://schemas.openxmlformats.org/officeDocument/2006/relationships/image" Target="media/image21.svg"/><Relationship Id="rId79" Type="http://schemas.openxmlformats.org/officeDocument/2006/relationships/diagramQuickStyle" Target="diagrams/quickStyle2.xml"/><Relationship Id="rId102" Type="http://schemas.openxmlformats.org/officeDocument/2006/relationships/image" Target="media/image43.png"/><Relationship Id="rId5" Type="http://schemas.openxmlformats.org/officeDocument/2006/relationships/numbering" Target="numbering.xml"/><Relationship Id="rId90" Type="http://schemas.openxmlformats.org/officeDocument/2006/relationships/image" Target="media/image33.png"/><Relationship Id="rId95" Type="http://schemas.openxmlformats.org/officeDocument/2006/relationships/image" Target="media/image37.emf"/><Relationship Id="rId43" Type="http://schemas.openxmlformats.org/officeDocument/2006/relationships/hyperlink" Target="http://iscfp.be/" TargetMode="External"/><Relationship Id="rId48" Type="http://schemas.openxmlformats.org/officeDocument/2006/relationships/hyperlink" Target="http://www.isu-dour.be/" TargetMode="External"/><Relationship Id="rId64" Type="http://schemas.openxmlformats.org/officeDocument/2006/relationships/image" Target="media/image11.svg"/><Relationship Id="rId69" Type="http://schemas.openxmlformats.org/officeDocument/2006/relationships/image" Target="media/image16.png"/><Relationship Id="rId113" Type="http://schemas.openxmlformats.org/officeDocument/2006/relationships/diagramQuickStyle" Target="diagrams/quickStyle3.xml"/><Relationship Id="rId80" Type="http://schemas.openxmlformats.org/officeDocument/2006/relationships/diagramColors" Target="diagrams/colors2.xml"/><Relationship Id="rId85" Type="http://schemas.openxmlformats.org/officeDocument/2006/relationships/image" Target="media/image27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33" Type="http://schemas.openxmlformats.org/officeDocument/2006/relationships/hyperlink" Target="https://www.icesquaregnon.be/" TargetMode="External"/><Relationship Id="rId38" Type="http://schemas.openxmlformats.org/officeDocument/2006/relationships/hyperlink" Target="https://www.etudierenhainaut.be/institut-provincial-charles-deliege.html" TargetMode="External"/><Relationship Id="rId46" Type="http://schemas.openxmlformats.org/officeDocument/2006/relationships/hyperlink" Target="http://www.epsvfmons.be/" TargetMode="External"/><Relationship Id="rId59" Type="http://schemas.openxmlformats.org/officeDocument/2006/relationships/image" Target="media/image7.png"/><Relationship Id="rId67" Type="http://schemas.openxmlformats.org/officeDocument/2006/relationships/image" Target="media/image14.png"/><Relationship Id="rId103" Type="http://schemas.openxmlformats.org/officeDocument/2006/relationships/image" Target="media/image44.svg"/><Relationship Id="rId108" Type="http://schemas.openxmlformats.org/officeDocument/2006/relationships/image" Target="media/image49.png"/><Relationship Id="rId116" Type="http://schemas.openxmlformats.org/officeDocument/2006/relationships/fontTable" Target="fontTable.xml"/><Relationship Id="rId41" Type="http://schemas.openxmlformats.org/officeDocument/2006/relationships/hyperlink" Target="http://www.ursulines-mons.be/secondaires/" TargetMode="External"/><Relationship Id="rId54" Type="http://schemas.microsoft.com/office/2007/relationships/diagramDrawing" Target="diagrams/drawing1.xml"/><Relationship Id="rId62" Type="http://schemas.openxmlformats.org/officeDocument/2006/relationships/hyperlink" Target="https://www.fermedelsamme.be/filieres?lang=fr" TargetMode="External"/><Relationship Id="rId70" Type="http://schemas.openxmlformats.org/officeDocument/2006/relationships/image" Target="media/image17.svg"/><Relationship Id="rId75" Type="http://schemas.openxmlformats.org/officeDocument/2006/relationships/image" Target="media/image22.png"/><Relationship Id="rId83" Type="http://schemas.openxmlformats.org/officeDocument/2006/relationships/image" Target="media/image25.svg"/><Relationship Id="rId88" Type="http://schemas.openxmlformats.org/officeDocument/2006/relationships/image" Target="media/image31.png"/><Relationship Id="rId91" Type="http://schemas.openxmlformats.org/officeDocument/2006/relationships/image" Target="media/image34.png"/><Relationship Id="rId96" Type="http://schemas.openxmlformats.org/officeDocument/2006/relationships/hyperlink" Target="http://www.bassinefe-hainautcentre.be/le-rapport-analytique-et-prospectif" TargetMode="External"/><Relationship Id="rId111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36" Type="http://schemas.openxmlformats.org/officeDocument/2006/relationships/hyperlink" Target="http://www.cefamorlanwelzcharleroi.be/" TargetMode="External"/><Relationship Id="rId49" Type="http://schemas.openxmlformats.org/officeDocument/2006/relationships/hyperlink" Target="https://www.saintjoseph-saintghislain.be/" TargetMode="External"/><Relationship Id="rId57" Type="http://schemas.openxmlformats.org/officeDocument/2006/relationships/image" Target="media/image5.png"/><Relationship Id="rId106" Type="http://schemas.openxmlformats.org/officeDocument/2006/relationships/image" Target="media/image47.svg"/><Relationship Id="rId114" Type="http://schemas.openxmlformats.org/officeDocument/2006/relationships/diagramColors" Target="diagrams/colors3.xml"/><Relationship Id="rId10" Type="http://schemas.openxmlformats.org/officeDocument/2006/relationships/endnotes" Target="endnotes.xml"/><Relationship Id="rId31" Type="http://schemas.openxmlformats.org/officeDocument/2006/relationships/image" Target="media/image30.png"/><Relationship Id="rId44" Type="http://schemas.openxmlformats.org/officeDocument/2006/relationships/hyperlink" Target="http://www.iramps.be/" TargetMode="External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8.png"/><Relationship Id="rId65" Type="http://schemas.openxmlformats.org/officeDocument/2006/relationships/image" Target="media/image12.png"/><Relationship Id="rId73" Type="http://schemas.openxmlformats.org/officeDocument/2006/relationships/image" Target="media/image20.png"/><Relationship Id="rId78" Type="http://schemas.openxmlformats.org/officeDocument/2006/relationships/diagramLayout" Target="diagrams/layout2.xml"/><Relationship Id="rId81" Type="http://schemas.microsoft.com/office/2007/relationships/diagramDrawing" Target="diagrams/drawing2.xml"/><Relationship Id="rId86" Type="http://schemas.openxmlformats.org/officeDocument/2006/relationships/image" Target="media/image28.png"/><Relationship Id="rId94" Type="http://schemas.openxmlformats.org/officeDocument/2006/relationships/hyperlink" Target="http://www.bassinefe-hainautcentre.be/le-rapport-analytique-et-prospectif" TargetMode="External"/><Relationship Id="rId99" Type="http://schemas.openxmlformats.org/officeDocument/2006/relationships/image" Target="media/image40.png"/><Relationship Id="rId101" Type="http://schemas.openxmlformats.org/officeDocument/2006/relationships/image" Target="media/image42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9" Type="http://schemas.openxmlformats.org/officeDocument/2006/relationships/hyperlink" Target="https://www.etudierenhainaut.be/ipam-centre/formations.html" TargetMode="External"/><Relationship Id="rId109" Type="http://schemas.openxmlformats.org/officeDocument/2006/relationships/image" Target="media/image50.svg"/><Relationship Id="rId34" Type="http://schemas.openxmlformats.org/officeDocument/2006/relationships/hyperlink" Target="http://www.isjleroeulx.be/" TargetMode="External"/><Relationship Id="rId50" Type="http://schemas.openxmlformats.org/officeDocument/2006/relationships/diagramData" Target="diagrams/data1.xml"/><Relationship Id="rId55" Type="http://schemas.openxmlformats.org/officeDocument/2006/relationships/image" Target="media/image3.png"/><Relationship Id="rId76" Type="http://schemas.openxmlformats.org/officeDocument/2006/relationships/image" Target="media/image23.svg"/><Relationship Id="rId97" Type="http://schemas.openxmlformats.org/officeDocument/2006/relationships/image" Target="media/image38.png"/><Relationship Id="rId104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image" Target="media/image18.png"/><Relationship Id="rId92" Type="http://schemas.openxmlformats.org/officeDocument/2006/relationships/image" Target="media/image35.png"/><Relationship Id="rId2" Type="http://schemas.openxmlformats.org/officeDocument/2006/relationships/customXml" Target="../customXml/item2.xml"/><Relationship Id="rId40" Type="http://schemas.openxmlformats.org/officeDocument/2006/relationships/hyperlink" Target="https://www.etudierenhainaut.be/institut-provincial-de-nursing-du-centre.html" TargetMode="External"/><Relationship Id="rId45" Type="http://schemas.openxmlformats.org/officeDocument/2006/relationships/hyperlink" Target="http://iepscf-dour.be/" TargetMode="External"/><Relationship Id="rId66" Type="http://schemas.openxmlformats.org/officeDocument/2006/relationships/image" Target="media/image13.svg"/><Relationship Id="rId87" Type="http://schemas.openxmlformats.org/officeDocument/2006/relationships/image" Target="media/image29.svg"/><Relationship Id="rId110" Type="http://schemas.openxmlformats.org/officeDocument/2006/relationships/image" Target="media/image51.png"/><Relationship Id="rId115" Type="http://schemas.microsoft.com/office/2007/relationships/diagramDrawing" Target="diagrams/drawing3.xml"/><Relationship Id="rId61" Type="http://schemas.openxmlformats.org/officeDocument/2006/relationships/image" Target="media/image9.svg"/><Relationship Id="rId82" Type="http://schemas.openxmlformats.org/officeDocument/2006/relationships/image" Target="media/image24.png"/><Relationship Id="rId35" Type="http://schemas.openxmlformats.org/officeDocument/2006/relationships/hyperlink" Target="https://www.etudierenhainaut.be/lycee-provincial-des-sciences-et-des-technologies.html" TargetMode="External"/><Relationship Id="rId56" Type="http://schemas.openxmlformats.org/officeDocument/2006/relationships/image" Target="media/image4.png"/><Relationship Id="rId77" Type="http://schemas.openxmlformats.org/officeDocument/2006/relationships/diagramData" Target="diagrams/data2.xml"/><Relationship Id="rId100" Type="http://schemas.openxmlformats.org/officeDocument/2006/relationships/image" Target="media/image41.png"/><Relationship Id="rId105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diagramLayout" Target="diagrams/layout1.xml"/><Relationship Id="rId72" Type="http://schemas.openxmlformats.org/officeDocument/2006/relationships/image" Target="media/image19.svg"/><Relationship Id="rId93" Type="http://schemas.openxmlformats.org/officeDocument/2006/relationships/image" Target="media/image36.svg"/><Relationship Id="rId98" Type="http://schemas.openxmlformats.org/officeDocument/2006/relationships/image" Target="media/image3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BA29AC64-32B7-4FBC-AA08-7D3B5976B84A}">
      <dgm:prSet/>
      <dgm:spPr/>
      <dgm:t>
        <a:bodyPr/>
        <a:lstStyle/>
        <a:p>
          <a:r>
            <a:rPr lang="fr-BE"/>
            <a:t>Formation initiale (7ème)</a:t>
          </a:r>
        </a:p>
      </dgm:t>
    </dgm:pt>
    <dgm:pt modelId="{1211ED68-C63D-4169-B225-6FAE75273E7B}" type="parTrans" cxnId="{D880EF60-C7F9-473E-A464-B65F5C0C7513}">
      <dgm:prSet/>
      <dgm:spPr/>
      <dgm:t>
        <a:bodyPr/>
        <a:lstStyle/>
        <a:p>
          <a:endParaRPr lang="fr-BE"/>
        </a:p>
      </dgm:t>
    </dgm:pt>
    <dgm:pt modelId="{96A3B93D-4DD6-4AD6-8EEA-36FFFDF1D965}" type="sibTrans" cxnId="{D880EF60-C7F9-473E-A464-B65F5C0C7513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47B0C560-3FEB-40D7-B433-E0E468D232A9}" type="pres">
      <dgm:prSet presAssocID="{1211ED68-C63D-4169-B225-6FAE75273E7B}" presName="Name13" presStyleLbl="parChTrans1D2" presStyleIdx="0" presStyleCnt="2"/>
      <dgm:spPr/>
    </dgm:pt>
    <dgm:pt modelId="{940CF596-5C87-47CE-AC98-ED74FA93E035}" type="pres">
      <dgm:prSet presAssocID="{BA29AC64-32B7-4FBC-AA08-7D3B5976B84A}" presName="childText" presStyleLbl="bgAcc1" presStyleIdx="0" presStyleCnt="2">
        <dgm:presLayoutVars>
          <dgm:bulletEnabled val="1"/>
        </dgm:presLayoutVars>
      </dgm:prSet>
      <dgm:spPr/>
    </dgm:pt>
    <dgm:pt modelId="{B4330938-B28A-4ED4-98E5-50429DB42B3C}" type="pres">
      <dgm:prSet presAssocID="{F9BAAE35-ED13-45EB-8650-72E66B288767}" presName="Name13" presStyleLbl="parChTrans1D2" presStyleIdx="1" presStyleCnt="2"/>
      <dgm:spPr/>
    </dgm:pt>
    <dgm:pt modelId="{6F684B0C-D10A-47B9-BFEC-4B34E26801FA}" type="pres">
      <dgm:prSet presAssocID="{3C96DEEF-E108-4A05-BEC5-606CEB199559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4BFA213-1C5E-408A-8356-2C1D30AEA244}" type="presOf" srcId="{BA29AC64-32B7-4FBC-AA08-7D3B5976B84A}" destId="{940CF596-5C87-47CE-AC98-ED74FA93E035}" srcOrd="0" destOrd="0" presId="urn:microsoft.com/office/officeart/2005/8/layout/hierarchy3"/>
    <dgm:cxn modelId="{D880EF60-C7F9-473E-A464-B65F5C0C7513}" srcId="{E1E31A27-682F-4524-8836-4107CDEC5323}" destId="{BA29AC64-32B7-4FBC-AA08-7D3B5976B84A}" srcOrd="0" destOrd="0" parTransId="{1211ED68-C63D-4169-B225-6FAE75273E7B}" sibTransId="{96A3B93D-4DD6-4AD6-8EEA-36FFFDF1D965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1" destOrd="0" parTransId="{F9BAAE35-ED13-45EB-8650-72E66B288767}" sibTransId="{F260F8ED-DF8C-437A-B55D-F25264977D85}"/>
    <dgm:cxn modelId="{D8498A6A-51E9-4166-BDB0-AABC90363AC7}" type="presOf" srcId="{1211ED68-C63D-4169-B225-6FAE75273E7B}" destId="{47B0C560-3FEB-40D7-B433-E0E468D232A9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73B8E26-F17E-43AC-BBE4-B37F464E515A}" type="presParOf" srcId="{D9F353A7-6BA6-4618-9297-C380F5C53C3D}" destId="{47B0C560-3FEB-40D7-B433-E0E468D232A9}" srcOrd="0" destOrd="0" presId="urn:microsoft.com/office/officeart/2005/8/layout/hierarchy3"/>
    <dgm:cxn modelId="{F4DB8376-5481-4220-8683-B3B14DE27E2F}" type="presParOf" srcId="{D9F353A7-6BA6-4618-9297-C380F5C53C3D}" destId="{940CF596-5C87-47CE-AC98-ED74FA93E035}" srcOrd="1" destOrd="0" presId="urn:microsoft.com/office/officeart/2005/8/layout/hierarchy3"/>
    <dgm:cxn modelId="{DF73FB19-D482-4414-AAE0-66572A89C1E0}" type="presParOf" srcId="{D9F353A7-6BA6-4618-9297-C380F5C53C3D}" destId="{B4330938-B28A-4ED4-98E5-50429DB42B3C}" srcOrd="2" destOrd="0" presId="urn:microsoft.com/office/officeart/2005/8/layout/hierarchy3"/>
    <dgm:cxn modelId="{7E05E714-9993-4B11-94BE-009BE7BDEDB5}" type="presParOf" srcId="{D9F353A7-6BA6-4618-9297-C380F5C53C3D}" destId="{6F684B0C-D10A-47B9-BFEC-4B34E26801FA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247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duotone>
              <a:schemeClr val="accent6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6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duotone>
              <a:schemeClr val="accent6">
                <a:hueOff val="22308"/>
                <a:satOff val="-1189"/>
                <a:lumOff val="6118"/>
                <a:alphaOff val="0"/>
                <a:shade val="20000"/>
                <a:satMod val="200000"/>
              </a:schemeClr>
              <a:schemeClr val="accent6">
                <a:hueOff val="22308"/>
                <a:satOff val="-1189"/>
                <a:lumOff val="611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duotone>
              <a:schemeClr val="accent6">
                <a:hueOff val="44616"/>
                <a:satOff val="-2378"/>
                <a:lumOff val="12236"/>
                <a:alphaOff val="0"/>
                <a:shade val="20000"/>
                <a:satMod val="200000"/>
              </a:schemeClr>
              <a:schemeClr val="accent6">
                <a:hueOff val="44616"/>
                <a:satOff val="-2378"/>
                <a:lumOff val="12236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858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172"/>
        <a:ext cx="1147668" cy="556520"/>
      </dsp:txXfrm>
    </dsp:sp>
    <dsp:sp modelId="{47B0C560-3FEB-40D7-B433-E0E468D232A9}">
      <dsp:nvSpPr>
        <dsp:cNvPr id="0" name=""/>
        <dsp:cNvSpPr/>
      </dsp:nvSpPr>
      <dsp:spPr>
        <a:xfrm>
          <a:off x="419778" y="592006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0CF596-5C87-47CE-AC98-ED74FA93E035}">
      <dsp:nvSpPr>
        <dsp:cNvPr id="0" name=""/>
        <dsp:cNvSpPr/>
      </dsp:nvSpPr>
      <dsp:spPr>
        <a:xfrm>
          <a:off x="538008" y="739793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/>
            <a:t>Formation initiale (7ème)</a:t>
          </a:r>
        </a:p>
      </dsp:txBody>
      <dsp:txXfrm>
        <a:off x="555322" y="757107"/>
        <a:ext cx="911208" cy="556520"/>
      </dsp:txXfrm>
    </dsp:sp>
    <dsp:sp modelId="{B4330938-B28A-4ED4-98E5-50429DB42B3C}">
      <dsp:nvSpPr>
        <dsp:cNvPr id="0" name=""/>
        <dsp:cNvSpPr/>
      </dsp:nvSpPr>
      <dsp:spPr>
        <a:xfrm>
          <a:off x="419778" y="592006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84B0C-D10A-47B9-BFEC-4B34E26801FA}">
      <dsp:nvSpPr>
        <dsp:cNvPr id="0" name=""/>
        <dsp:cNvSpPr/>
      </dsp:nvSpPr>
      <dsp:spPr>
        <a:xfrm>
          <a:off x="538008" y="147872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/>
            <a:t>Formation pour adultes</a:t>
          </a:r>
        </a:p>
      </dsp:txBody>
      <dsp:txXfrm>
        <a:off x="555322" y="149604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858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172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05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05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05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875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882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882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7982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91850" y="-71756"/>
          <a:ext cx="1164735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91850" y="-71756"/>
        <a:ext cx="1164735" cy="764030"/>
      </dsp:txXfrm>
    </dsp:sp>
    <dsp:sp modelId="{9689A072-9A1C-4FDC-9C32-6738045E4EC3}">
      <dsp:nvSpPr>
        <dsp:cNvPr id="0" name=""/>
        <dsp:cNvSpPr/>
      </dsp:nvSpPr>
      <dsp:spPr>
        <a:xfrm>
          <a:off x="2857601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873" y="658506"/>
          <a:ext cx="1947378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873" y="658506"/>
        <a:ext cx="1947378" cy="701932"/>
      </dsp:txXfrm>
    </dsp:sp>
    <dsp:sp modelId="{9D7DC2C2-2B38-4D21-813F-FF7476FB333E}">
      <dsp:nvSpPr>
        <dsp:cNvPr id="0" name=""/>
        <dsp:cNvSpPr/>
      </dsp:nvSpPr>
      <dsp:spPr>
        <a:xfrm>
          <a:off x="3157982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21" y="1257985"/>
          <a:ext cx="1505106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21" y="1257985"/>
        <a:ext cx="1505106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duotone>
              <a:schemeClr val="accent6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6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403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403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duotone>
              <a:schemeClr val="accent6">
                <a:hueOff val="22308"/>
                <a:satOff val="-1189"/>
                <a:lumOff val="6118"/>
                <a:alphaOff val="0"/>
                <a:shade val="20000"/>
                <a:satMod val="200000"/>
              </a:schemeClr>
              <a:schemeClr val="accent6">
                <a:hueOff val="22308"/>
                <a:satOff val="-1189"/>
                <a:lumOff val="611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403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403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duotone>
              <a:schemeClr val="accent6">
                <a:hueOff val="44616"/>
                <a:satOff val="-2378"/>
                <a:lumOff val="12236"/>
                <a:alphaOff val="0"/>
                <a:shade val="20000"/>
                <a:satMod val="200000"/>
              </a:schemeClr>
              <a:schemeClr val="accent6">
                <a:hueOff val="44616"/>
                <a:satOff val="-2378"/>
                <a:lumOff val="12236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87" y="1879233"/>
          <a:ext cx="1324403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247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87" y="1879233"/>
        <a:ext cx="1324403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85d816c3-b208-464c-adcf-149322fbddc7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116</TotalTime>
  <Pages>1</Pages>
  <Words>46</Words>
  <Characters>264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48</cp:revision>
  <cp:lastPrinted>2021-12-24T19:51:00Z</cp:lastPrinted>
  <dcterms:created xsi:type="dcterms:W3CDTF">2022-03-14T18:03:00Z</dcterms:created>
  <dcterms:modified xsi:type="dcterms:W3CDTF">2022-03-14T21:56:00Z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