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97302309"/>
    <w:bookmarkEnd w:id="0"/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69" behindDoc="0" locked="0" layoutInCell="1" allowOverlap="1" wp14:anchorId="5E1B55C5" wp14:editId="1D511D7C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59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68" behindDoc="0" locked="0" layoutInCell="1" allowOverlap="1" wp14:anchorId="7E904A01" wp14:editId="4BE4D173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632F" id="Groupe 50" o:spid="_x0000_s1026" style="position:absolute;margin-left:12pt;margin-top:-29.3pt;width:118.95pt;height:756pt;z-index:2516459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059" behindDoc="0" locked="0" layoutInCell="1" allowOverlap="1" wp14:anchorId="01EEE829" wp14:editId="2443F37C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6A12B" id="Rectangle 5" o:spid="_x0000_s1026" style="position:absolute;margin-left:175.2pt;margin-top:-20.3pt;width:78.5pt;height:94.45pt;z-index:251646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525C153A" wp14:editId="5DE093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7277" id="Forme libre 33" o:spid="_x0000_s1026" style="position:absolute;margin-left:-32pt;margin-top:-21pt;width:147.55pt;height:756pt;z-index:2516346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66" behindDoc="0" locked="0" layoutInCell="1" allowOverlap="1" wp14:anchorId="7BE4522A" wp14:editId="0B7BB305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C117D" id="Groupe 49" o:spid="_x0000_s1026" style="position:absolute;margin-left:1059.05pt;margin-top:-14.25pt;width:107.8pt;height:756pt;z-index:25164596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65" behindDoc="0" locked="0" layoutInCell="1" allowOverlap="1" wp14:anchorId="73BCD8C1" wp14:editId="238F6FB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E122" id="Forme libre 25" o:spid="_x0000_s1026" style="position:absolute;margin-left:1064.75pt;margin-top:18pt;width:123.25pt;height:756pt;z-index:25164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1" w:name="_Hlk91166357"/>
    <w:bookmarkEnd w:id="1"/>
    <w:p w14:paraId="6D32F890" w14:textId="2620991D" w:rsidR="00902688" w:rsidRDefault="003D7E8F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E026D" wp14:editId="50BE1327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75BAF7" w14:textId="103E9377" w:rsidR="002F52C6" w:rsidRPr="002F52C6" w:rsidRDefault="002F52C6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Les employeurs font face à des difficultés de recrutement pour le profil de technicien de surface en milieu hospitalier. </w:t>
                            </w:r>
                          </w:p>
                          <w:p w14:paraId="6D0B1D10" w14:textId="77777777" w:rsidR="007E3379" w:rsidRDefault="00BC41C3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Il n’existe pas sur le Bassin Hainaut-Centre d’offre de formation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pour ce métier, si ce n’est ponctuellement au niveau des Missions Régionales pour l’Emploi,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alors que la fonction représente des volumes d’emplois importants et nécessite des</w:t>
                            </w:r>
                            <w:r w:rsidR="007E3379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compétences spécifiques liées notamment au contexte particulier (hygiène, techniques de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nettoyage spécifiques, relationnel patient, …). </w:t>
                            </w:r>
                          </w:p>
                          <w:p w14:paraId="4960EEA8" w14:textId="2B45DCB9" w:rsidR="00A72224" w:rsidRPr="002F52C6" w:rsidRDefault="007E3379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La crise sanitaire a encore accentué ce besoin.</w:t>
                            </w:r>
                          </w:p>
                          <w:p w14:paraId="26B088B6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5D797440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0.85pt;margin-top:290.4pt;width:461.9pt;height:14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" filled="f" stroked="f" strokeweight="1pt">
                <v:textbox>
                  <w:txbxContent>
                    <w:p w14:paraId="1B75BAF7" w14:textId="103E9377" w:rsidR="002F52C6" w:rsidRPr="002F52C6" w:rsidRDefault="002F52C6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Les employeurs font face à des difficultés de recrutement pour le profil de technicien de surface en milieu hospitalier. </w:t>
                      </w:r>
                    </w:p>
                    <w:p w14:paraId="6D0B1D10" w14:textId="77777777" w:rsidR="007E3379" w:rsidRDefault="00BC41C3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Il n’existe pas sur le Bassin Hainaut-Centre d’offre de formation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pour ce métier, si ce n’est ponctuellement au niveau des Missions Régionales pour l’Emploi,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alors que la fonction représente des volumes d’emplois importants et nécessite des</w:t>
                      </w:r>
                      <w:r w:rsidR="007E3379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compétences spécifiques liées notamment au contexte particulier (hygiène, techniques de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nettoyage spécifiques, relationnel patient, …). </w:t>
                      </w:r>
                    </w:p>
                    <w:p w14:paraId="4960EEA8" w14:textId="2B45DCB9" w:rsidR="00A72224" w:rsidRPr="002F52C6" w:rsidRDefault="007E3379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La crise sanitaire a encore accentué ce besoin.</w:t>
                      </w:r>
                    </w:p>
                    <w:p w14:paraId="26B088B6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5D797440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85B449" wp14:editId="26F19E2E">
                <wp:simplePos x="0" y="0"/>
                <wp:positionH relativeFrom="page">
                  <wp:posOffset>10019470</wp:posOffset>
                </wp:positionH>
                <wp:positionV relativeFrom="paragraph">
                  <wp:posOffset>8566446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28" type="#_x0000_t202" style="position:absolute;margin-left:788.95pt;margin-top:674.5pt;width:311.5pt;height:29.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9y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w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48505C" wp14:editId="1E4E0A7A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29" type="#_x0000_t202" style="position:absolute;margin-left:806.1pt;margin-top:595.15pt;width:264.4pt;height:34.7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1DB6A8" wp14:editId="32F4B3E7">
                <wp:simplePos x="0" y="0"/>
                <wp:positionH relativeFrom="column">
                  <wp:posOffset>9834817</wp:posOffset>
                </wp:positionH>
                <wp:positionV relativeFrom="paragraph">
                  <wp:posOffset>7932458</wp:posOffset>
                </wp:positionV>
                <wp:extent cx="3811270" cy="452120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2D33B" w14:textId="77777777" w:rsidR="001831FD" w:rsidRPr="007965C8" w:rsidRDefault="001831FD" w:rsidP="001831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0" type="#_x0000_t202" style="position:absolute;margin-left:774.4pt;margin-top:624.6pt;width:300.1pt;height:3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" filled="f" stroked="f" strokeweight=".5pt">
                <v:textbox>
                  <w:txbxContent>
                    <w:p w14:paraId="1DA2D33B" w14:textId="77777777" w:rsidR="001831FD" w:rsidRPr="007965C8" w:rsidRDefault="001831FD" w:rsidP="001831F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963C7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99A186" wp14:editId="70A666A1">
                <wp:simplePos x="0" y="0"/>
                <wp:positionH relativeFrom="column">
                  <wp:posOffset>9736958</wp:posOffset>
                </wp:positionH>
                <wp:positionV relativeFrom="paragraph">
                  <wp:posOffset>4729191</wp:posOffset>
                </wp:positionV>
                <wp:extent cx="2990850" cy="102870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5C65B4" w14:textId="6963CA9E" w:rsidR="00963C7F" w:rsidRPr="00963C7F" w:rsidRDefault="00963C7F" w:rsidP="00963C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963C7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A186" id="Rectangle 137" o:spid="_x0000_s1031" style="position:absolute;margin-left:766.7pt;margin-top:372.4pt;width:235.5pt;height:81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" filled="f" strokecolor="red" strokeweight="1pt">
                <v:textbox>
                  <w:txbxContent>
                    <w:p w14:paraId="175C65B4" w14:textId="6963CA9E" w:rsidR="00963C7F" w:rsidRPr="00963C7F" w:rsidRDefault="00963C7F" w:rsidP="00963C7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963C7F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4009B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45289A" wp14:editId="3ABC13CB">
                <wp:simplePos x="0" y="0"/>
                <wp:positionH relativeFrom="margin">
                  <wp:posOffset>2240733</wp:posOffset>
                </wp:positionH>
                <wp:positionV relativeFrom="paragraph">
                  <wp:posOffset>2692210</wp:posOffset>
                </wp:positionV>
                <wp:extent cx="5136515" cy="1041149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1041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7DA2B09C" w:rsidR="00A72224" w:rsidRPr="004009BB" w:rsidRDefault="004009BB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4009B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L’IBEFE est informée de réelles difficultés de recrutement pour le profil de technicien de surface en milieu hospitalier.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2" type="#_x0000_t202" style="position:absolute;margin-left:176.45pt;margin-top:212pt;width:404.45pt;height:8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" filled="f" stroked="f" strokeweight=".5pt">
                <v:textbox>
                  <w:txbxContent>
                    <w:p w14:paraId="621463FE" w14:textId="7DA2B09C" w:rsidR="00A72224" w:rsidRPr="004009BB" w:rsidRDefault="004009BB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4009B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L’IBEFE est informée de réelles difficultés de recrutement pour le profil de technicien de surface en milieu hospitalier.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</w:rPr>
        <w:drawing>
          <wp:anchor distT="0" distB="0" distL="114300" distR="114300" simplePos="0" relativeHeight="251811840" behindDoc="0" locked="0" layoutInCell="1" allowOverlap="1" wp14:anchorId="16B0C142" wp14:editId="5C501C66">
            <wp:simplePos x="0" y="0"/>
            <wp:positionH relativeFrom="column">
              <wp:posOffset>3766223</wp:posOffset>
            </wp:positionH>
            <wp:positionV relativeFrom="paragraph">
              <wp:posOffset>985671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36D2C" wp14:editId="085E641A">
                <wp:simplePos x="0" y="0"/>
                <wp:positionH relativeFrom="margin">
                  <wp:posOffset>2674545</wp:posOffset>
                </wp:positionH>
                <wp:positionV relativeFrom="paragraph">
                  <wp:posOffset>653906</wp:posOffset>
                </wp:positionV>
                <wp:extent cx="8818075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075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5C645829" w14:textId="7B29072B" w:rsidR="00A43594" w:rsidRPr="00A43594" w:rsidRDefault="00037DD5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J1301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Agent des </w:t>
                            </w:r>
                            <w:r w:rsidR="00A43594" w:rsidRPr="00512E7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ervices Hospitaliers –</w:t>
                            </w:r>
                          </w:p>
                          <w:p w14:paraId="7CAC3E5B" w14:textId="201277BA" w:rsidR="00A72224" w:rsidRDefault="00656CE6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T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echnicien de surface</w:t>
                            </w:r>
                            <w:r w:rsidR="00A43594" w:rsidRPr="00A435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cr/>
                            </w:r>
                          </w:p>
                          <w:p w14:paraId="065692E3" w14:textId="714A0D01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3" type="#_x0000_t202" style="position:absolute;margin-left:210.6pt;margin-top:51.5pt;width:694.3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5C645829" w14:textId="7B29072B" w:rsidR="00A43594" w:rsidRPr="00A43594" w:rsidRDefault="00037DD5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J1301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Agent des </w:t>
                      </w:r>
                      <w:r w:rsidR="00A43594" w:rsidRPr="00512E7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S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ervices Hospitaliers –</w:t>
                      </w:r>
                    </w:p>
                    <w:p w14:paraId="7CAC3E5B" w14:textId="201277BA" w:rsidR="00A72224" w:rsidRDefault="00656CE6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T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echnicien de surface</w:t>
                      </w:r>
                      <w:r w:rsidR="00A43594" w:rsidRPr="00A435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cr/>
                      </w:r>
                    </w:p>
                    <w:p w14:paraId="065692E3" w14:textId="714A0D01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60416C" wp14:editId="2832F444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FF036" id="Connecteur droit 1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77E9E380" wp14:editId="45D19EBB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3865E" id="Rectangle 150" o:spid="_x0000_s1026" style="position:absolute;margin-left:642.5pt;margin-top:224.45pt;width:477.9pt;height:360.5pt;z-index:2516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1AA49BE" wp14:editId="15C35775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4" style="position:absolute;margin-left:261.65pt;margin-top:453.55pt;width:43.95pt;height:34pt;z-index:251682816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6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455BD4" wp14:editId="01FEF016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68384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53A8E" wp14:editId="2C4D2188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CA65ACF" w:rsidR="00A72224" w:rsidRPr="005B393F" w:rsidRDefault="005B393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T</w:t>
                            </w:r>
                            <w:r w:rsidRPr="005B393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echnicien de surface en milieu hospitalier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0" style="position:absolute;margin-left:122.3pt;margin-top:521.3pt;width:157.9pt;height:65.6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2Few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" fillcolor="#63a7da" stroked="f" strokeweight="1pt">
                <v:textbox>
                  <w:txbxContent>
                    <w:p w14:paraId="06F157E7" w14:textId="5CA65ACF" w:rsidR="00A72224" w:rsidRPr="005B393F" w:rsidRDefault="005B393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T</w:t>
                      </w:r>
                      <w:r w:rsidRPr="005B393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echnicien de surface en milieu hospitalier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AEA63" wp14:editId="260C3853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57087B2">
                                  <wp:extent cx="3263265" cy="2071194"/>
                                  <wp:effectExtent l="57150" t="0" r="51435" b="0"/>
                                  <wp:docPr id="148" name="Diagramme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57087B2">
                            <wp:extent cx="3263265" cy="2071194"/>
                            <wp:effectExtent l="57150" t="0" r="51435" b="0"/>
                            <wp:docPr id="148" name="Diagramme 14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F0B012" wp14:editId="3DD9916F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640EA" id="Connecteur droit 1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932ED54" wp14:editId="5EAD1B8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896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5156C8" wp14:editId="3205D978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49" name="Graphique 149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49" name="Graphique 149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F92E38" wp14:editId="257498C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82F1194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656CE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360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82F1194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656CE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4402D7" wp14:editId="0514D485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0B2FA0" wp14:editId="0B29B2D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654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5917FCE" wp14:editId="59BE57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859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5BCBE5" wp14:editId="763F913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01D9180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7B21C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01D9180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7B21C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95DC2B" wp14:editId="7FB393D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DF15B" id="Connecteur droit 5207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CD1C82" wp14:editId="273BB8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F8290" id="Ellipse 21" o:spid="_x0000_s1026" alt="Aid Hainaut centre" href="https://www.fermedelsamme.be/filieres?lang=fr" title="Ferme Delsamme - T-Event : Technique du spectacle " style="position:absolute;margin-left:0;margin-top:-.05pt;width:4.8pt;height: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6A94F0C4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92CBF7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099E">
              <w:rPr>
                <w:b/>
                <w:color w:val="63A7DA"/>
                <w:kern w:val="0"/>
                <w:szCs w:val="24"/>
              </w:rPr>
              <w:t>2.523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DB0107C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0915E6">
              <w:rPr>
                <w:color w:val="63A7DA"/>
                <w:kern w:val="0"/>
                <w:szCs w:val="24"/>
              </w:rPr>
              <w:t>d</w:t>
            </w:r>
            <w:r w:rsidR="000F0DB2">
              <w:rPr>
                <w:color w:val="63A7DA"/>
                <w:kern w:val="0"/>
                <w:szCs w:val="24"/>
              </w:rPr>
              <w:t xml:space="preserve">’agent de service à la </w:t>
            </w:r>
            <w:proofErr w:type="spellStart"/>
            <w:r w:rsidR="000F0DB2">
              <w:rPr>
                <w:color w:val="63A7DA"/>
                <w:kern w:val="0"/>
                <w:szCs w:val="24"/>
              </w:rPr>
              <w:t>collectivté</w:t>
            </w:r>
            <w:proofErr w:type="spellEnd"/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F59660D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4BA779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06F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008AFEF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6480D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DB028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6A1649FE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42195EC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18318CE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D3A770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6F45833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6E87983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4F8A806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4FBFCB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82179F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59D1B6E" w:rsidR="004E11B5" w:rsidRPr="002D374E" w:rsidRDefault="007B21CE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="004E11B5"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="004E11B5"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6AF15FC5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3660" behindDoc="0" locked="0" layoutInCell="1" allowOverlap="1" wp14:anchorId="08AD7774" wp14:editId="0F6C4217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2" r:lo="rId53" r:qs="rId54" r:cs="rId5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D7774" id="_x0000_t202" coordsize="21600,21600" o:spt="202" path="m,l,21600r21600,l21600,xe">
                <v:stroke joinstyle="miter"/>
                <v:path gradientshapeok="t" o:connecttype="rect"/>
              </v:shapetype>
              <v:shape id="Zone de texte 69" o:spid="_x0000_s1060" type="#_x0000_t202" style="position:absolute;left:0;text-align:left;margin-left:579.3pt;margin-top:105.95pt;width:513.3pt;height:203.55pt;z-index:251633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D13Jrh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7" r:lo="rId53" r:qs="rId54" r:cs="rId5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1A3B35" wp14:editId="473023F4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612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05BDC8" wp14:editId="1CE018F1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6608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F3F0B3" wp14:editId="5C298C1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534709" wp14:editId="40F07DEA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73" behindDoc="0" locked="0" layoutInCell="1" allowOverlap="1" wp14:anchorId="70C2B691" wp14:editId="651B43E3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034C3" id="Groupe 51" o:spid="_x0000_s1026" style="position:absolute;margin-left:13.55pt;margin-top:-23.7pt;width:118.95pt;height:756pt;z-index:251645973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71" behindDoc="0" locked="0" layoutInCell="1" allowOverlap="1" wp14:anchorId="2A383BE6" wp14:editId="6208390C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45B8" id="Forme libre 33" o:spid="_x0000_s1026" style="position:absolute;margin-left:-29.1pt;margin-top:19.8pt;width:147.55pt;height:756pt;z-index:251645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74" behindDoc="0" locked="0" layoutInCell="1" allowOverlap="1" wp14:anchorId="0F85DA7E" wp14:editId="70817C8A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39A4C" id="Groupe 102" o:spid="_x0000_s1026" style="position:absolute;margin-left:1062.05pt;margin-top:-16pt;width:120.8pt;height:749.3pt;z-index:25164597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6E3250" wp14:editId="3293ABA6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23F58C" wp14:editId="662CE056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C7816" wp14:editId="62A725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0656D6" wp14:editId="415E116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13BA5" id="Rectangle 5268" o:spid="_x0000_s1026" style="position:absolute;margin-left:-854.85pt;margin-top:188.55pt;width:198.4pt;height:47.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D4DCF" wp14:editId="50CF74C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5B4E" id="Rectangle 46" o:spid="_x0000_s1026" style="position:absolute;margin-left:-1017.75pt;margin-top:186.7pt;width:198.4pt;height:48.6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C52EB52" wp14:editId="41C03C54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631AE" id="Graphique 85" o:spid="_x0000_s1026" alt="Croissance commerciale" style="position:absolute;margin-left:647.7pt;margin-top:303.55pt;width:36.85pt;height:31.2pt;z-index:25174732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C1A0DA" wp14:editId="06D73F48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5791B691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B21CE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+v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1PC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DMsr+v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5791B691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B21CE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7392" behindDoc="0" locked="0" layoutInCell="1" allowOverlap="1" wp14:anchorId="2184FFE9" wp14:editId="0AA35BB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0CC94D" wp14:editId="3801410F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53A19" id="Connecteur droit 5253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B79DE" wp14:editId="2329B94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3BAA04" wp14:editId="19349898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ED5354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8" w:history="1">
                              <w:r w:rsidR="00792F8E" w:rsidRPr="007B21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482E8A4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7B21C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12E74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0" w:history="1">
                        <w:proofErr w:type="gramStart"/>
                        <w:r w:rsidR="00792F8E" w:rsidRPr="007B21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7B21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482E8A4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7B21C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72" behindDoc="0" locked="0" layoutInCell="1" allowOverlap="1" wp14:anchorId="12BFACE2" wp14:editId="57522328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E30C" id="Forme libre 25" o:spid="_x0000_s1026" style="position:absolute;margin-left:86.05pt;margin-top:18pt;width:137.25pt;height:756pt;z-index:2516459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456645E" wp14:editId="051B8DE0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124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6031" behindDoc="0" locked="0" layoutInCell="1" allowOverlap="1" wp14:anchorId="24F489E7" wp14:editId="0D1E83C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8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078" behindDoc="0" locked="0" layoutInCell="1" allowOverlap="1" wp14:anchorId="6F486F7D" wp14:editId="66B1FBA6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B4524A4" wp14:editId="550FFC66">
                <wp:simplePos x="0" y="0"/>
                <wp:positionH relativeFrom="column">
                  <wp:posOffset>8225074</wp:posOffset>
                </wp:positionH>
                <wp:positionV relativeFrom="paragraph">
                  <wp:posOffset>9494</wp:posOffset>
                </wp:positionV>
                <wp:extent cx="318681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819" cy="1879600"/>
                          <a:chOff x="208284" y="199195"/>
                          <a:chExt cx="3187652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1024865" cy="1880574"/>
                            <a:chOff x="331075" y="154190"/>
                            <a:chExt cx="919905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2B899123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65pt;margin-top:.75pt;width:250.95pt;height:148pt;z-index:251710464;mso-width-relative:margin;mso-height-relative:margin" coordorigin="2082,1991" coordsize="31876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991;width:10249;height:18806" coordorigin="3310,1541" coordsize="9199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2B899123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6A722A32" w:rsidR="003C16BD" w:rsidRPr="003C16BD" w:rsidRDefault="003C16BD" w:rsidP="003C16BD">
      <w:pPr>
        <w:rPr>
          <w:lang w:bidi="fr-FR"/>
        </w:rPr>
      </w:pPr>
    </w:p>
    <w:p w14:paraId="4E22C543" w14:textId="0F0148E6" w:rsidR="003C16BD" w:rsidRPr="003C16BD" w:rsidRDefault="00AE0F28" w:rsidP="003C16BD">
      <w:pPr>
        <w:rPr>
          <w:lang w:bidi="fr-FR"/>
        </w:rPr>
      </w:pPr>
      <w:r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519234" wp14:editId="621C436F">
                <wp:simplePos x="0" y="0"/>
                <wp:positionH relativeFrom="column">
                  <wp:posOffset>1536700</wp:posOffset>
                </wp:positionH>
                <wp:positionV relativeFrom="paragraph">
                  <wp:posOffset>3347085</wp:posOffset>
                </wp:positionV>
                <wp:extent cx="4544695" cy="368300"/>
                <wp:effectExtent l="0" t="0" r="27305" b="127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3683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54F0ED3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AE0F2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091" type="#_x0000_t202" style="position:absolute;margin-left:121pt;margin-top:263.55pt;width:357.85pt;height:2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" fillcolor="#63a7da" strokecolor="#63a7da" strokeweight=".5pt">
                <v:textbox>
                  <w:txbxContent>
                    <w:p w14:paraId="1C4958BE" w14:textId="154F0ED3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AE0F2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7B21CE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37442D" wp14:editId="65D5C04D">
                <wp:simplePos x="0" y="0"/>
                <wp:positionH relativeFrom="margin">
                  <wp:posOffset>14187268</wp:posOffset>
                </wp:positionH>
                <wp:positionV relativeFrom="paragraph">
                  <wp:posOffset>2950063</wp:posOffset>
                </wp:positionV>
                <wp:extent cx="436098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8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2" style="position:absolute;margin-left:1117.1pt;margin-top:232.3pt;width:34.35pt;height:31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428F" w:rsidRPr="00064ED3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21D45A5" wp14:editId="0B307EC2">
                <wp:simplePos x="0" y="0"/>
                <wp:positionH relativeFrom="column">
                  <wp:posOffset>2268220</wp:posOffset>
                </wp:positionH>
                <wp:positionV relativeFrom="paragraph">
                  <wp:posOffset>4105275</wp:posOffset>
                </wp:positionV>
                <wp:extent cx="686435" cy="737235"/>
                <wp:effectExtent l="0" t="0" r="0" b="571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5" cy="737235"/>
                          <a:chOff x="-202018" y="-167747"/>
                          <a:chExt cx="503555" cy="890203"/>
                        </a:xfrm>
                      </wpg:grpSpPr>
                      <pic:pic xmlns:pic="http://schemas.openxmlformats.org/drawingml/2006/picture">
                        <pic:nvPicPr>
                          <pic:cNvPr id="165" name="Graphique 165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2543" y="-167747"/>
                            <a:ext cx="464080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Zone de texte 166"/>
                        <wps:cNvSpPr txBox="1"/>
                        <wps:spPr>
                          <a:xfrm>
                            <a:off x="-202018" y="433531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769A8" w14:textId="77777777" w:rsidR="00A076D3" w:rsidRPr="00C92002" w:rsidRDefault="00A076D3" w:rsidP="00A076D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C92002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8"/>
                                  <w:szCs w:val="18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D45A5" id="Groupe 164" o:spid="_x0000_s1093" style="position:absolute;margin-left:178.6pt;margin-top:323.25pt;width:54.05pt;height:58.05pt;z-index:251823104;mso-width-relative:margin;mso-height-relative:margin" coordorigin="-2020,-1677" coordsize="5035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65" o:spid="_x0000_s1094" type="#_x0000_t75" style="position:absolute;left:-1625;top:-1677;width:4640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">
                  <v:imagedata r:id="rId94" o:title=""/>
                </v:shape>
                <v:shape id="Zone de texte 166" o:spid="_x0000_s1095" type="#_x0000_t202" style="position:absolute;left:-2020;top:433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14:paraId="79B769A8" w14:textId="77777777" w:rsidR="00A076D3" w:rsidRPr="00C92002" w:rsidRDefault="00A076D3" w:rsidP="00A076D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8"/>
                            <w:szCs w:val="18"/>
                            <w:lang w:val="nl-NL"/>
                          </w:rPr>
                        </w:pPr>
                        <w:r w:rsidRPr="00C92002">
                          <w:rPr>
                            <w:rFonts w:ascii="HELVETICA NEUE CONDENSED" w:hAnsi="HELVETICA NEUE CONDENSED"/>
                            <w:color w:val="5B9BD5" w:themeColor="accent5"/>
                            <w:sz w:val="18"/>
                            <w:szCs w:val="18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428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5007F4" wp14:editId="098D2DC3">
                <wp:simplePos x="0" y="0"/>
                <wp:positionH relativeFrom="column">
                  <wp:posOffset>3181928</wp:posOffset>
                </wp:positionH>
                <wp:positionV relativeFrom="paragraph">
                  <wp:posOffset>4602952</wp:posOffset>
                </wp:positionV>
                <wp:extent cx="1441123" cy="623570"/>
                <wp:effectExtent l="0" t="0" r="0" b="508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23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BEE92" w14:textId="45D3F2B6" w:rsidR="00D03694" w:rsidRPr="004E533E" w:rsidRDefault="003C428F" w:rsidP="00D03694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6"/>
                                <w:szCs w:val="16"/>
                              </w:rPr>
                            </w:pPr>
                            <w:r w:rsidRPr="003C428F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6"/>
                                <w:szCs w:val="16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007F4" id="Zone de texte 197" o:spid="_x0000_s1096" type="#_x0000_t202" style="position:absolute;margin-left:250.55pt;margin-top:362.45pt;width:113.45pt;height:49.1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" filled="f" stroked="f" strokeweight=".5pt">
                <v:textbox>
                  <w:txbxContent>
                    <w:p w14:paraId="5BDBEE92" w14:textId="45D3F2B6" w:rsidR="00D03694" w:rsidRPr="004E533E" w:rsidRDefault="003C428F" w:rsidP="00D03694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6"/>
                          <w:szCs w:val="16"/>
                        </w:rPr>
                      </w:pPr>
                      <w:r w:rsidRPr="003C428F">
                        <w:rPr>
                          <w:rFonts w:ascii="HELVETICA NEUE CONDENSED" w:hAnsi="HELVETICA NEUE CONDENSED"/>
                          <w:color w:val="5B9BD5" w:themeColor="accent5"/>
                          <w:sz w:val="16"/>
                          <w:szCs w:val="16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D03694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50C4465" wp14:editId="0DB67D55">
                <wp:simplePos x="0" y="0"/>
                <wp:positionH relativeFrom="column">
                  <wp:posOffset>4838700</wp:posOffset>
                </wp:positionH>
                <wp:positionV relativeFrom="paragraph">
                  <wp:posOffset>3860800</wp:posOffset>
                </wp:positionV>
                <wp:extent cx="1173480" cy="1378585"/>
                <wp:effectExtent l="0" t="0" r="0" b="0"/>
                <wp:wrapNone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78585"/>
                          <a:chOff x="0" y="-36357"/>
                          <a:chExt cx="1173568" cy="1378766"/>
                        </a:xfrm>
                      </wpg:grpSpPr>
                      <wpg:grpSp>
                        <wpg:cNvPr id="171" name="Groupe 171"/>
                        <wpg:cNvGrpSpPr/>
                        <wpg:grpSpPr>
                          <a:xfrm>
                            <a:off x="0" y="208086"/>
                            <a:ext cx="1173568" cy="1134323"/>
                            <a:chOff x="-119405" y="527669"/>
                            <a:chExt cx="1058545" cy="1617927"/>
                          </a:xfrm>
                        </wpg:grpSpPr>
                        <pic:pic xmlns:pic="http://schemas.openxmlformats.org/drawingml/2006/picture">
                          <pic:nvPicPr>
                            <pic:cNvPr id="173" name="Graphique 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193" y="527669"/>
                              <a:ext cx="515666" cy="6693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" name="Zone de texte 174"/>
                          <wps:cNvSpPr txBox="1"/>
                          <wps:spPr>
                            <a:xfrm>
                              <a:off x="-119405" y="1255700"/>
                              <a:ext cx="1058545" cy="8898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8AD901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 xml:space="preserve">SERVICES À </w:t>
                                </w:r>
                              </w:p>
                              <w:p w14:paraId="2DB3C47F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 xml:space="preserve">LA PERSONNE ET </w:t>
                                </w:r>
                              </w:p>
                              <w:p w14:paraId="6485FA66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>À LA COLLECTIVITÉ</w:t>
                                </w:r>
                              </w:p>
                              <w:p w14:paraId="7D332575" w14:textId="44192AC6" w:rsidR="0099456F" w:rsidRPr="004E533E" w:rsidRDefault="0099456F" w:rsidP="0099456F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b/>
                                    <w:bCs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" name="Zone de texte 175"/>
                        <wps:cNvSpPr txBox="1"/>
                        <wps:spPr>
                          <a:xfrm>
                            <a:off x="305068" y="-36357"/>
                            <a:ext cx="707732" cy="329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10240" w14:textId="1F37C37E" w:rsidR="0099456F" w:rsidRPr="00F13403" w:rsidRDefault="0099456F" w:rsidP="0099456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7 </w:t>
                              </w: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C4465" id="Groupe 170" o:spid="_x0000_s1097" style="position:absolute;margin-left:381pt;margin-top:304pt;width:92.4pt;height:108.55pt;z-index:251834368;mso-height-relative:margin" coordorigin=",-363" coordsize="11735,1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">
                <v:group id="Groupe 171" o:spid="_x0000_s1098" style="position:absolute;top:2080;width:11735;height:11344" coordorigin="-1194,5276" coordsize="10585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Graphique 173" o:spid="_x0000_s1099" type="#_x0000_t75" style="position:absolute;left:1161;top:5276;width:5157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">
                    <v:imagedata r:id="rId97" o:title=""/>
                  </v:shape>
                  <v:shape id="Zone de texte 174" o:spid="_x0000_s1100" type="#_x0000_t202" style="position:absolute;left:-1194;top:12557;width:10585;height:8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<v:textbox>
                      <w:txbxContent>
                        <w:p w14:paraId="148AD901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 xml:space="preserve">SERVICES À </w:t>
                          </w:r>
                        </w:p>
                        <w:p w14:paraId="2DB3C47F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 xml:space="preserve">LA PERSONNE ET </w:t>
                          </w:r>
                        </w:p>
                        <w:p w14:paraId="6485FA66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>À LA COLLECTIVITÉ</w:t>
                          </w:r>
                        </w:p>
                        <w:p w14:paraId="7D332575" w14:textId="44192AC6" w:rsidR="0099456F" w:rsidRPr="004E533E" w:rsidRDefault="0099456F" w:rsidP="0099456F">
                          <w:pPr>
                            <w:jc w:val="center"/>
                            <w:rPr>
                              <w:rFonts w:ascii="HELVETICA NEUE CONDENSED" w:hAnsi="HELVETICA NEUE CONDENSED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Zone de texte 175" o:spid="_x0000_s1101" type="#_x0000_t202" style="position:absolute;left:3050;top:-363;width:707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<v:textbox>
                    <w:txbxContent>
                      <w:p w14:paraId="2E310240" w14:textId="1F37C37E" w:rsidR="0099456F" w:rsidRPr="00F13403" w:rsidRDefault="0099456F" w:rsidP="0099456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7 </w:t>
                        </w: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69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DBD8E2" wp14:editId="3A9D6148">
                <wp:simplePos x="0" y="0"/>
                <wp:positionH relativeFrom="column">
                  <wp:posOffset>3606945</wp:posOffset>
                </wp:positionH>
                <wp:positionV relativeFrom="paragraph">
                  <wp:posOffset>4031106</wp:posOffset>
                </wp:positionV>
                <wp:extent cx="597529" cy="561315"/>
                <wp:effectExtent l="0" t="0" r="12700" b="1079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561315"/>
                        </a:xfrm>
                        <a:prstGeom prst="ellipse">
                          <a:avLst/>
                        </a:prstGeom>
                        <a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9D30D" id="Ellipse 195" o:spid="_x0000_s1026" style="position:absolute;margin-left:284pt;margin-top:317.4pt;width:47.05pt;height:44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" strokecolor="#5b9bd5 [3208]" strokeweight="1pt">
                <v:fill r:id="rId100" o:title="" recolor="t" rotate="t" type="frame"/>
                <v:stroke joinstyle="miter"/>
              </v:oval>
            </w:pict>
          </mc:Fallback>
        </mc:AlternateContent>
      </w:r>
      <w:r w:rsidR="00AA7AA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1C46FD46">
                <wp:simplePos x="0" y="0"/>
                <wp:positionH relativeFrom="column">
                  <wp:posOffset>3684761</wp:posOffset>
                </wp:positionH>
                <wp:positionV relativeFrom="paragraph">
                  <wp:posOffset>3793402</wp:posOffset>
                </wp:positionV>
                <wp:extent cx="707732" cy="329777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D4266F7" w:rsidR="00AA7AA4" w:rsidRPr="00F13403" w:rsidRDefault="00AA7AA4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19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02" type="#_x0000_t202" style="position:absolute;margin-left:290.15pt;margin-top:298.7pt;width:55.75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" filled="f" stroked="f" strokeweight=".5pt">
                <v:textbox>
                  <w:txbxContent>
                    <w:p w14:paraId="467C9EB7" w14:textId="6D4266F7" w:rsidR="00AA7AA4" w:rsidRPr="00F13403" w:rsidRDefault="00AA7AA4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19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9AD6CE" wp14:editId="2B526F25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5083968" w:rsidR="004E533E" w:rsidRPr="00F13403" w:rsidRDefault="004E533E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3</w:t>
                            </w:r>
                            <w:r w:rsidR="00E13B7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3" type="#_x0000_t202" style="position:absolute;margin-left:190.7pt;margin-top:299.65pt;width:55.75pt;height:2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" filled="f" stroked="f" strokeweight=".5pt">
                <v:textbox>
                  <w:txbxContent>
                    <w:p w14:paraId="7595A70E" w14:textId="45083968" w:rsidR="004E533E" w:rsidRPr="00F13403" w:rsidRDefault="004E533E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3</w:t>
                      </w:r>
                      <w:r w:rsidR="00E13B7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BE6ECB" wp14:editId="53BFC103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4" type="#_x0000_t202" style="position:absolute;margin-left:922.3pt;margin-top:385pt;width:197.95pt;height:19.2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O/lAmg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7656C9" wp14:editId="7A628FC0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B942E23">
                                  <wp:extent cx="3405351" cy="2490470"/>
                                  <wp:effectExtent l="0" t="0" r="2413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1" r:lo="rId102" r:qs="rId103" r:cs="rId10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5" type="#_x0000_t202" style="position:absolute;margin-left:194.1pt;margin-top:60.15pt;width:289.25pt;height:212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ghOg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B942E23">
                            <wp:extent cx="3405351" cy="2490470"/>
                            <wp:effectExtent l="0" t="0" r="2413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6" r:lo="rId102" r:qs="rId103" r:cs="rId10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1B0E7" w14:textId="77777777" w:rsidR="00ED5354" w:rsidRDefault="00ED5354" w:rsidP="0063464B">
      <w:r>
        <w:separator/>
      </w:r>
    </w:p>
  </w:endnote>
  <w:endnote w:type="continuationSeparator" w:id="0">
    <w:p w14:paraId="662C9EFB" w14:textId="77777777" w:rsidR="00ED5354" w:rsidRDefault="00ED5354" w:rsidP="0063464B">
      <w:r>
        <w:continuationSeparator/>
      </w:r>
    </w:p>
  </w:endnote>
  <w:endnote w:type="continuationNotice" w:id="1">
    <w:p w14:paraId="08F3FBBD" w14:textId="77777777" w:rsidR="00ED5354" w:rsidRDefault="00ED53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F3610" w14:textId="77777777" w:rsidR="00ED5354" w:rsidRDefault="00ED5354" w:rsidP="0063464B">
      <w:r>
        <w:separator/>
      </w:r>
    </w:p>
  </w:footnote>
  <w:footnote w:type="continuationSeparator" w:id="0">
    <w:p w14:paraId="137D213B" w14:textId="77777777" w:rsidR="00ED5354" w:rsidRDefault="00ED5354" w:rsidP="0063464B">
      <w:r>
        <w:continuationSeparator/>
      </w:r>
    </w:p>
  </w:footnote>
  <w:footnote w:type="continuationNotice" w:id="1">
    <w:p w14:paraId="726B43B1" w14:textId="77777777" w:rsidR="00ED5354" w:rsidRDefault="00ED53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15E6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0DB2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2E74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CE6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2D4E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21CE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A1E15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7DAC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E0598"/>
    <w:rsid w:val="00AE0F2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87898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350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5354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320.svg"/><Relationship Id="rId68" Type="http://schemas.openxmlformats.org/officeDocument/2006/relationships/image" Target="media/image350.png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16" Type="http://schemas.openxmlformats.org/officeDocument/2006/relationships/image" Target="media/image6.png"/><Relationship Id="rId107" Type="http://schemas.openxmlformats.org/officeDocument/2006/relationships/fontTable" Target="fontTable.xml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6.svg"/><Relationship Id="rId53" Type="http://schemas.openxmlformats.org/officeDocument/2006/relationships/diagramLayout" Target="diagrams/layout2.xml"/><Relationship Id="rId58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image" Target="media/image43.emf"/><Relationship Id="rId102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image" Target="media/image50.svg"/><Relationship Id="rId95" Type="http://schemas.openxmlformats.org/officeDocument/2006/relationships/image" Target="media/image55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64" Type="http://schemas.openxmlformats.org/officeDocument/2006/relationships/image" Target="media/image330.png"/><Relationship Id="rId69" Type="http://schemas.openxmlformats.org/officeDocument/2006/relationships/image" Target="media/image360.sv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7.png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7.png"/><Relationship Id="rId59" Type="http://schemas.openxmlformats.org/officeDocument/2006/relationships/image" Target="media/image32.svg"/><Relationship Id="rId103" Type="http://schemas.openxmlformats.org/officeDocument/2006/relationships/diagramQuickStyle" Target="diagrams/quickStyle3.xml"/><Relationship Id="rId108" Type="http://schemas.openxmlformats.org/officeDocument/2006/relationships/theme" Target="theme/theme1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0.svg"/><Relationship Id="rId54" Type="http://schemas.openxmlformats.org/officeDocument/2006/relationships/diagramQuickStyle" Target="diagrams/quickStyle2.xml"/><Relationship Id="rId62" Type="http://schemas.openxmlformats.org/officeDocument/2006/relationships/image" Target="media/image310.png"/><Relationship Id="rId70" Type="http://schemas.openxmlformats.org/officeDocument/2006/relationships/image" Target="media/image37.png"/><Relationship Id="rId75" Type="http://schemas.openxmlformats.org/officeDocument/2006/relationships/image" Target="media/image40.png"/><Relationship Id="rId83" Type="http://schemas.openxmlformats.org/officeDocument/2006/relationships/image" Target="media/image45.svg"/><Relationship Id="rId88" Type="http://schemas.openxmlformats.org/officeDocument/2006/relationships/image" Target="media/image480.svg"/><Relationship Id="rId91" Type="http://schemas.openxmlformats.org/officeDocument/2006/relationships/image" Target="media/image51.png"/><Relationship Id="rId96" Type="http://schemas.openxmlformats.org/officeDocument/2006/relationships/image" Target="media/image5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Data" Target="diagrams/data2.xml"/><Relationship Id="rId28" Type="http://schemas.openxmlformats.org/officeDocument/2006/relationships/image" Target="media/image12.sv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diagramData" Target="diagrams/data4.xml"/><Relationship Id="rId106" Type="http://schemas.openxmlformats.org/officeDocument/2006/relationships/diagramData" Target="diagrams/data6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diagramData" Target="diagrams/data3.xml"/><Relationship Id="rId60" Type="http://schemas.openxmlformats.org/officeDocument/2006/relationships/image" Target="media/image33.png"/><Relationship Id="rId65" Type="http://schemas.openxmlformats.org/officeDocument/2006/relationships/image" Target="media/image340.svg"/><Relationship Id="rId73" Type="http://schemas.openxmlformats.org/officeDocument/2006/relationships/image" Target="media/image380.svg"/><Relationship Id="rId78" Type="http://schemas.openxmlformats.org/officeDocument/2006/relationships/hyperlink" Target="http://www.bassinefe-hainautcentre.be/le-rapport-analytique-et-prospectif" TargetMode="External"/><Relationship Id="rId81" Type="http://schemas.openxmlformats.org/officeDocument/2006/relationships/image" Target="media/image430.emf"/><Relationship Id="rId86" Type="http://schemas.openxmlformats.org/officeDocument/2006/relationships/image" Target="media/image48.svg"/><Relationship Id="rId94" Type="http://schemas.openxmlformats.org/officeDocument/2006/relationships/image" Target="media/image54.png"/><Relationship Id="rId99" Type="http://schemas.openxmlformats.org/officeDocument/2006/relationships/image" Target="media/image59.svg"/><Relationship Id="rId101" Type="http://schemas.openxmlformats.org/officeDocument/2006/relationships/diagramData" Target="diagrams/data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8.svg"/><Relationship Id="rId34" Type="http://schemas.openxmlformats.org/officeDocument/2006/relationships/image" Target="media/image140.svg"/><Relationship Id="rId50" Type="http://schemas.openxmlformats.org/officeDocument/2006/relationships/image" Target="media/image29.png"/><Relationship Id="rId55" Type="http://schemas.openxmlformats.org/officeDocument/2006/relationships/diagramColors" Target="diagrams/colors2.xml"/><Relationship Id="rId76" Type="http://schemas.openxmlformats.org/officeDocument/2006/relationships/image" Target="media/image41.png"/><Relationship Id="rId97" Type="http://schemas.openxmlformats.org/officeDocument/2006/relationships/image" Target="media/image57.png"/><Relationship Id="rId104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image" Target="media/image38.svg"/><Relationship Id="rId92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66" Type="http://schemas.openxmlformats.org/officeDocument/2006/relationships/image" Target="media/image35.png"/><Relationship Id="rId87" Type="http://schemas.openxmlformats.org/officeDocument/2006/relationships/image" Target="media/image470.png"/><Relationship Id="rId61" Type="http://schemas.openxmlformats.org/officeDocument/2006/relationships/image" Target="media/image34.svg"/><Relationship Id="rId82" Type="http://schemas.openxmlformats.org/officeDocument/2006/relationships/image" Target="media/image44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hyperlink" Target="https://www.fermedelsamme.be/filieres?lang=fr" TargetMode="External"/><Relationship Id="rId56" Type="http://schemas.microsoft.com/office/2007/relationships/diagramDrawing" Target="diagrams/drawing2.xml"/><Relationship Id="rId77" Type="http://schemas.openxmlformats.org/officeDocument/2006/relationships/image" Target="media/image42.svg"/><Relationship Id="rId100" Type="http://schemas.openxmlformats.org/officeDocument/2006/relationships/image" Target="media/image60.png"/><Relationship Id="rId105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72" Type="http://schemas.openxmlformats.org/officeDocument/2006/relationships/image" Target="media/image370.png"/><Relationship Id="rId93" Type="http://schemas.openxmlformats.org/officeDocument/2006/relationships/image" Target="media/image53.svg"/><Relationship Id="rId98" Type="http://schemas.openxmlformats.org/officeDocument/2006/relationships/image" Target="media/image58.png"/><Relationship Id="rId3" Type="http://schemas.openxmlformats.org/officeDocument/2006/relationships/customXml" Target="../customXml/item3.xml"/><Relationship Id="rId25" Type="http://schemas.openxmlformats.org/officeDocument/2006/relationships/image" Target="media/image9.svg"/><Relationship Id="rId46" Type="http://schemas.openxmlformats.org/officeDocument/2006/relationships/image" Target="media/image25.png"/><Relationship Id="rId67" Type="http://schemas.openxmlformats.org/officeDocument/2006/relationships/image" Target="media/image3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3.png"/><Relationship Id="rId2" Type="http://schemas.openxmlformats.org/officeDocument/2006/relationships/image" Target="../media/image62.svg"/><Relationship Id="rId1" Type="http://schemas.openxmlformats.org/officeDocument/2006/relationships/image" Target="../media/image61.png"/><Relationship Id="rId6" Type="http://schemas.openxmlformats.org/officeDocument/2006/relationships/image" Target="../media/image66.svg"/><Relationship Id="rId5" Type="http://schemas.openxmlformats.org/officeDocument/2006/relationships/image" Target="../media/image65.png"/><Relationship Id="rId4" Type="http://schemas.openxmlformats.org/officeDocument/2006/relationships/image" Target="../media/image64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63.png"/><Relationship Id="rId2" Type="http://schemas.openxmlformats.org/officeDocument/2006/relationships/image" Target="../media/image62.svg"/><Relationship Id="rId1" Type="http://schemas.openxmlformats.org/officeDocument/2006/relationships/image" Target="../media/image61.png"/><Relationship Id="rId6" Type="http://schemas.openxmlformats.org/officeDocument/2006/relationships/image" Target="../media/image66.svg"/><Relationship Id="rId5" Type="http://schemas.openxmlformats.org/officeDocument/2006/relationships/image" Target="../media/image65.png"/><Relationship Id="rId4" Type="http://schemas.openxmlformats.org/officeDocument/2006/relationships/image" Target="../media/image6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3.png"/><Relationship Id="rId2" Type="http://schemas.openxmlformats.org/officeDocument/2006/relationships/image" Target="../media/image62.svg"/><Relationship Id="rId1" Type="http://schemas.openxmlformats.org/officeDocument/2006/relationships/image" Target="../media/image61.png"/><Relationship Id="rId6" Type="http://schemas.openxmlformats.org/officeDocument/2006/relationships/image" Target="../media/image66.svg"/><Relationship Id="rId5" Type="http://schemas.openxmlformats.org/officeDocument/2006/relationships/image" Target="../media/image65.png"/><Relationship Id="rId4" Type="http://schemas.openxmlformats.org/officeDocument/2006/relationships/image" Target="../media/image6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8695793-F04E-4E5D-B9B6-4528FF3E0B67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DA6F4CB8-2950-4E41-89EF-1E3A01E15DC7}" type="parTrans" cxnId="{2D551FC0-60D0-4FD4-890E-A71401F94FD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B8FE63-7532-46A3-842B-64E1386689A3}" type="sibTrans" cxnId="{2D551FC0-60D0-4FD4-890E-A71401F94FD2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AF15F75-F274-47C9-B71B-8EEAF534E263}" type="pres">
      <dgm:prSet presAssocID="{DA6F4CB8-2950-4E41-89EF-1E3A01E15DC7}" presName="Name13" presStyleLbl="parChTrans1D2" presStyleIdx="0" presStyleCnt="1"/>
      <dgm:spPr/>
    </dgm:pt>
    <dgm:pt modelId="{CD7C51C8-A529-4954-928C-66844F96FED1}" type="pres">
      <dgm:prSet presAssocID="{78695793-F04E-4E5D-B9B6-4528FF3E0B67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98AE8542-D4E8-4B29-B65F-02CE4396DFB5}" type="presOf" srcId="{78695793-F04E-4E5D-B9B6-4528FF3E0B67}" destId="{CD7C51C8-A529-4954-928C-66844F96FE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D551FC0-60D0-4FD4-890E-A71401F94FD2}" srcId="{E1E31A27-682F-4524-8836-4107CDEC5323}" destId="{78695793-F04E-4E5D-B9B6-4528FF3E0B67}" srcOrd="0" destOrd="0" parTransId="{DA6F4CB8-2950-4E41-89EF-1E3A01E15DC7}" sibTransId="{A7B8FE63-7532-46A3-842B-64E1386689A3}"/>
    <dgm:cxn modelId="{8AEEF3C6-A7B3-49B5-B07F-7093FE8B069D}" type="presOf" srcId="{DA6F4CB8-2950-4E41-89EF-1E3A01E15DC7}" destId="{0AF15F75-F274-47C9-B71B-8EEAF534E26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E2592F9-8442-4EE8-A705-02B3F2663D27}" type="presParOf" srcId="{D9F353A7-6BA6-4618-9297-C380F5C53C3D}" destId="{0AF15F75-F274-47C9-B71B-8EEAF534E263}" srcOrd="0" destOrd="0" presId="urn:microsoft.com/office/officeart/2005/8/layout/hierarchy3"/>
    <dgm:cxn modelId="{7A480453-2655-443F-9756-BF98F305394A}" type="presParOf" srcId="{D9F353A7-6BA6-4618-9297-C380F5C53C3D}" destId="{CD7C51C8-A529-4954-928C-66844F96FED1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8695793-F04E-4E5D-B9B6-4528FF3E0B67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DA6F4CB8-2950-4E41-89EF-1E3A01E15DC7}" type="parTrans" cxnId="{2D551FC0-60D0-4FD4-890E-A71401F94FD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B8FE63-7532-46A3-842B-64E1386689A3}" type="sibTrans" cxnId="{2D551FC0-60D0-4FD4-890E-A71401F94FD2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AF15F75-F274-47C9-B71B-8EEAF534E263}" type="pres">
      <dgm:prSet presAssocID="{DA6F4CB8-2950-4E41-89EF-1E3A01E15DC7}" presName="Name13" presStyleLbl="parChTrans1D2" presStyleIdx="0" presStyleCnt="1"/>
      <dgm:spPr/>
    </dgm:pt>
    <dgm:pt modelId="{CD7C51C8-A529-4954-928C-66844F96FED1}" type="pres">
      <dgm:prSet presAssocID="{78695793-F04E-4E5D-B9B6-4528FF3E0B67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98AE8542-D4E8-4B29-B65F-02CE4396DFB5}" type="presOf" srcId="{78695793-F04E-4E5D-B9B6-4528FF3E0B67}" destId="{CD7C51C8-A529-4954-928C-66844F96FE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D551FC0-60D0-4FD4-890E-A71401F94FD2}" srcId="{E1E31A27-682F-4524-8836-4107CDEC5323}" destId="{78695793-F04E-4E5D-B9B6-4528FF3E0B67}" srcOrd="0" destOrd="0" parTransId="{DA6F4CB8-2950-4E41-89EF-1E3A01E15DC7}" sibTransId="{A7B8FE63-7532-46A3-842B-64E1386689A3}"/>
    <dgm:cxn modelId="{8AEEF3C6-A7B3-49B5-B07F-7093FE8B069D}" type="presOf" srcId="{DA6F4CB8-2950-4E41-89EF-1E3A01E15DC7}" destId="{0AF15F75-F274-47C9-B71B-8EEAF534E26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E2592F9-8442-4EE8-A705-02B3F2663D27}" type="presParOf" srcId="{D9F353A7-6BA6-4618-9297-C380F5C53C3D}" destId="{0AF15F75-F274-47C9-B71B-8EEAF534E263}" srcOrd="0" destOrd="0" presId="urn:microsoft.com/office/officeart/2005/8/layout/hierarchy3"/>
    <dgm:cxn modelId="{7A480453-2655-443F-9756-BF98F305394A}" type="presParOf" srcId="{D9F353A7-6BA6-4618-9297-C380F5C53C3D}" destId="{CD7C51C8-A529-4954-928C-66844F96FED1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-14,3%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-14,3%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0AF15F75-F274-47C9-B71B-8EEAF534E263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7C51C8-A529-4954-928C-66844F96FED1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-14,3%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5209</TotalTime>
  <Pages>2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54</cp:revision>
  <cp:lastPrinted>2021-12-24T10:51:00Z</cp:lastPrinted>
  <dcterms:created xsi:type="dcterms:W3CDTF">2022-02-25T10:21:00Z</dcterms:created>
  <dcterms:modified xsi:type="dcterms:W3CDTF">2022-03-23T10:27:00Z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