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6CF2F24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EE64A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6CF2F24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EE64A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EC9AA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637E6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5C0E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9E446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825A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B393C1D" w:rsidR="00902688" w:rsidRDefault="00B34AEC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48E422" wp14:editId="52ED79DA">
                <wp:simplePos x="0" y="0"/>
                <wp:positionH relativeFrom="column">
                  <wp:posOffset>3128645</wp:posOffset>
                </wp:positionH>
                <wp:positionV relativeFrom="paragraph">
                  <wp:posOffset>812800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F05FD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46.35pt;margin-top:64pt;width:49.8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31B8ED0" wp14:editId="5C2D40B1">
            <wp:simplePos x="0" y="0"/>
            <wp:positionH relativeFrom="column">
              <wp:posOffset>3166110</wp:posOffset>
            </wp:positionH>
            <wp:positionV relativeFrom="paragraph">
              <wp:posOffset>792480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B36D2C" wp14:editId="02249B21">
                <wp:simplePos x="0" y="0"/>
                <wp:positionH relativeFrom="margin">
                  <wp:posOffset>3670300</wp:posOffset>
                </wp:positionH>
                <wp:positionV relativeFrom="paragraph">
                  <wp:posOffset>673100</wp:posOffset>
                </wp:positionV>
                <wp:extent cx="7696200" cy="1041400"/>
                <wp:effectExtent l="0" t="0" r="0" b="63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1410BC6D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</w:t>
                            </w:r>
                            <w:r w:rsidR="001D4A5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1603</w:t>
                            </w:r>
                            <w:r w:rsidR="00640CA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="00B34AEC" w:rsidRPr="00B34AE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Technicien/Technicienne en ventilation mécanique contrôlée résidentielle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289pt;margin-top:53pt;width:606pt;height:82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1410BC6D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</w:t>
                      </w:r>
                      <w:r w:rsidR="001D4A5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1603</w:t>
                      </w:r>
                      <w:r w:rsidR="00640CA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- </w:t>
                      </w:r>
                      <w:r w:rsidR="00B34AEC" w:rsidRPr="00B34AE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Technicien/Technicienne en ventilation mécanique contrôlée résidentielle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D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753A8E" wp14:editId="5030D571">
                <wp:simplePos x="0" y="0"/>
                <wp:positionH relativeFrom="leftMargin">
                  <wp:posOffset>1365572</wp:posOffset>
                </wp:positionH>
                <wp:positionV relativeFrom="paragraph">
                  <wp:posOffset>6114733</wp:posOffset>
                </wp:positionV>
                <wp:extent cx="2323465" cy="1215390"/>
                <wp:effectExtent l="1588" t="0" r="2222" b="2223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21539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1EA4A54" w:rsidR="00A72224" w:rsidRPr="00D161BD" w:rsidRDefault="005A74D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Technicien</w:t>
                            </w:r>
                            <w:r w:rsidR="00B34AE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.ne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ventilation résidentielle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8" style="position:absolute;margin-left:107.55pt;margin-top:481.5pt;width:182.95pt;height:95.7pt;rotation:-90;z-index:25165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" fillcolor="#63a7da" stroked="f" strokeweight="1pt">
                <v:textbox>
                  <w:txbxContent>
                    <w:p w14:paraId="06F157E7" w14:textId="11EA4A54" w:rsidR="00A72224" w:rsidRPr="00D161BD" w:rsidRDefault="005A74D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Technicien</w:t>
                      </w:r>
                      <w:r w:rsidR="00B34AE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.ne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ventilation résidentielle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5AF8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0F4C394" wp14:editId="3E6747C0">
                <wp:simplePos x="0" y="0"/>
                <wp:positionH relativeFrom="column">
                  <wp:posOffset>9115425</wp:posOffset>
                </wp:positionH>
                <wp:positionV relativeFrom="paragraph">
                  <wp:posOffset>4511676</wp:posOffset>
                </wp:positionV>
                <wp:extent cx="3016250" cy="323850"/>
                <wp:effectExtent l="0" t="0" r="1270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17C96" w14:textId="6AADB73D" w:rsidR="00E95AF8" w:rsidRPr="00AD7159" w:rsidRDefault="00E95AF8" w:rsidP="009245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AD7159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Pas de filières sur le Bassin 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C394" id="Zone de texte 9" o:spid="_x0000_s1029" type="#_x0000_t202" style="position:absolute;margin-left:717.75pt;margin-top:355.25pt;width:237.5pt;height:25.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" fillcolor="#fcefe2 [664]" strokeweight=".5pt">
                <v:textbox>
                  <w:txbxContent>
                    <w:p w14:paraId="6B317C96" w14:textId="6AADB73D" w:rsidR="00E95AF8" w:rsidRPr="00AD7159" w:rsidRDefault="00E95AF8" w:rsidP="009245BE">
                      <w:pPr>
                        <w:jc w:val="center"/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AD7159">
                        <w:rPr>
                          <w:rFonts w:asciiTheme="minorHAnsi" w:hAnsiTheme="minorHAnsi" w:cstheme="minorHAnsi"/>
                          <w:lang w:val="fr-BE"/>
                        </w:rPr>
                        <w:t>Pas de filières sur le Bassin en 2022</w:t>
                      </w:r>
                    </w:p>
                  </w:txbxContent>
                </v:textbox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BA904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470F0" w14:textId="1AE7881C" w:rsidR="00640CA1" w:rsidRPr="00640CA1" w:rsidRDefault="00640CA1" w:rsidP="00640CA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Les acteurs de terrain consultés par l’IBEFE mettent en évidence les besoins par rapport aux métiers et compétences liées à la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performance énergétique des bâtiments. Dans ce contexte, l’IBEFE estime que le développement d’une offre d’enseignement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et de formation sur le Bassin, en lien avec le nouveau profil récemment validé par le SFMQ, pourrait s’avérer pertinent. En</w:t>
                            </w:r>
                          </w:p>
                          <w:p w14:paraId="03031E02" w14:textId="6AED9F98" w:rsidR="004D161A" w:rsidRPr="00B55B0E" w:rsidRDefault="00640CA1" w:rsidP="00640CA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outre</w:t>
                            </w:r>
                            <w:proofErr w:type="gramEnd"/>
                            <w:r w:rsidRPr="00640CA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, le métier de monteur/poseur de dispositif de ventilation fait partie de la liste des métiers en pénurie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0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qxt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638470F0" w14:textId="1AE7881C" w:rsidR="00640CA1" w:rsidRPr="00640CA1" w:rsidRDefault="00640CA1" w:rsidP="00640CA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Les acteurs de terrain consultés par l’IBEFE mettent en évidence les besoins par rapport aux métiers et compétences liées à la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performance énergétique des bâtiments. Dans ce contexte, l’IBEFE estime que le développement d’une offre d’enseignement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et de formation sur le Bassin, en lien avec le nouveau profil récemment validé par le SFMQ, pourrait s’avérer pertinent. En</w:t>
                      </w:r>
                    </w:p>
                    <w:p w14:paraId="03031E02" w14:textId="6AED9F98" w:rsidR="004D161A" w:rsidRPr="00B55B0E" w:rsidRDefault="00640CA1" w:rsidP="00640CA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outre</w:t>
                      </w:r>
                      <w:proofErr w:type="gramEnd"/>
                      <w:r w:rsidRPr="00640CA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, le métier de monteur/poseur de dispositif de ventilation fait partie de la liste des métiers en pénurie 2022.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1E436D" wp14:editId="6E6D7C79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1" type="#_x0000_t202" style="position:absolute;margin-left:691.85pt;margin-top:647.8pt;width:404.7pt;height:21.8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9E37EC" wp14:editId="56F98026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2" type="#_x0000_t202" style="position:absolute;margin-left:747.2pt;margin-top:521.8pt;width:264.4pt;height:34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LAO0ag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3" style="position:absolute;margin-left:374.15pt;margin-top:402.95pt;width:42.85pt;height:50.6pt;flip:x;z-index:25163212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Yw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6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6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s0A2MHwDAABECQAADgAAAAAAAAAAAAAAAAAuAgAAZHJzL2Uy&#10;b0RvYy54bWxQSwECLQAUAAYACAAAACEAyqP5L+EAAAALAQAADwAAAAAAAAAAAAAAAADWBQAAZHJz&#10;L2Rvd25yZXYueG1sUEsFBgAAAAAEAAQA8wAAAOQGAAAAAA==&#10;">
                <v:oval id="Ellipse 143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5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6" style="position:absolute;margin-left:255.5pt;margin-top:421.5pt;width:44.95pt;height:34pt;z-index:25163110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">
                <v:oval id="Ellipse 140" o:spid="_x0000_s103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8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9" type="#_x0000_t202" style="position:absolute;margin-left:175.35pt;margin-top:212.45pt;width:404.45pt;height:57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IXNg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0" style="position:absolute;margin-left:611.2pt;margin-top:158.45pt;width:467.7pt;height:80.3pt;z-index:2516526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nS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o7PY9T9O5lBJ2bz+46TyfMD2XuVs0Pjl/I0y6hL2NArzAChisZwCbI3IDgkb&#10;Lgv5FC44mLDjPIq+tWxeQoYeqmZ8d/dQKL0ObqFHbutgMdxwL0Wx7hjX9souGVTQ8L1A1U2vQBFn&#10;rFtiBpLvVy4JKS2ZLmp0uYQUsstH4wBwZ9+sn7npxyy+TW6CTyO2gLOfcfDby37bFOu7j03n/wI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PLJ0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1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2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3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4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5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6" type="#_x0000_t202" style="position:absolute;margin-left:92.85pt;margin-top:163.7pt;width:103.8pt;height:50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CoUJp4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7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N5hsI2+AwAA+woAAA4AAAAAAAAAAAAAAAAA&#10;LgIAAGRycy9lMm9Eb2MueG1sUEsBAi0AFAAGAAgAAAAhANXq7uHiAAAADAEAAA8AAAAAAAAAAAAA&#10;AAAAGAYAAGRycy9kb3ducmV2LnhtbFBLBQYAAAAABAAEAPMAAAAnBwAAAAA=&#10;">
                <v:rect id="Rectangle 1535" o:spid="_x0000_s1048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49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0" type="#_x0000_t202" style="position:absolute;margin-left:128.95pt;margin-top:656.5pt;width:51pt;height:5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As1nV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1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Q2UA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L/K0NlADAAD1CAAADgAAAAAAAAAA&#10;AAAAAAAuAgAAZHJzL2Uyb0RvYy54bWxQSwECLQAUAAYACAAAACEAtxBS8eMAAAANAQAADwAAAAAA&#10;AAAAAAAAAACqBQAAZHJzL2Rvd25yZXYueG1sUEsFBgAAAAAEAAQA8wAAALoGAAAAAA==&#10;">
                <v:oval id="Ellipse 17" o:spid="_x0000_s105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4" style="position:absolute;margin-left:185pt;margin-top:676.5pt;width:20.85pt;height:48.2pt;flip:x;z-index:25167923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s6VO7XYDAABACQAADgAAAAAAAAAAAAAAAAAuAgAAZHJzL2Uyb0RvYy54&#10;bWxQSwECLQAUAAYACAAAACEA4mgxNeEAAAANAQAADwAAAAAAAAAAAAAAAADQBQAAZHJzL2Rvd25y&#10;ZXYueG1sUEsFBgAAAAAEAAQA8wAAAN4GAAAAAA==&#10;">
                <v:oval id="Ellipse 29" o:spid="_x0000_s105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7E409207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3C1ACD34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7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3C1ACD34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2D8D0726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50DCA7B6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21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HdAnb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50DCA7B6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1657FFF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3ACA9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0F9BFE5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90290C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62D">
              <w:rPr>
                <w:b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977DD59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4F362D">
              <w:rPr>
                <w:color w:val="63A7DA"/>
                <w:kern w:val="0"/>
                <w:szCs w:val="24"/>
              </w:rPr>
              <w:t>monteur/poseur de dispositif de ventilation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128F185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66E9E8E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62D">
              <w:rPr>
                <w:b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5681810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642A76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53990C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4F362D">
              <w:rPr>
                <w:b/>
                <w:noProof/>
                <w:color w:val="63A7DA"/>
                <w:kern w:val="0"/>
                <w:szCs w:val="24"/>
              </w:rPr>
              <w:t>ND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38F73F88" w:rsidR="003A2DA2" w:rsidRPr="00B2027D" w:rsidRDefault="004F362D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435AC8" wp14:editId="4DDD3773">
                <wp:simplePos x="0" y="0"/>
                <wp:positionH relativeFrom="column">
                  <wp:posOffset>9029700</wp:posOffset>
                </wp:positionH>
                <wp:positionV relativeFrom="paragraph">
                  <wp:posOffset>8532027</wp:posOffset>
                </wp:positionV>
                <wp:extent cx="2676525" cy="454660"/>
                <wp:effectExtent l="0" t="0" r="28575" b="21590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45466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3D648E66" w:rsidR="00CD3B85" w:rsidRPr="004F362D" w:rsidRDefault="004F362D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Pas de filières sur le </w:t>
                            </w:r>
                            <w:r w:rsidR="00252321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assin</w:t>
                            </w:r>
                            <w:r w:rsidR="00252321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 xml:space="preserve"> 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435AC8" id="Ellipse 186" o:spid="_x0000_s1059" style="position:absolute;left:0;text-align:left;margin-left:711pt;margin-top:671.8pt;width:210.75pt;height:35.8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" fillcolor="#63a7da" strokecolor="#63a7da" strokeweight="1pt">
                <v:stroke joinstyle="miter"/>
                <v:textbox>
                  <w:txbxContent>
                    <w:p w14:paraId="06C5196C" w14:textId="3D648E66" w:rsidR="00CD3B85" w:rsidRPr="004F362D" w:rsidRDefault="004F362D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Pas de filières sur le </w:t>
                      </w:r>
                      <w:r w:rsidR="00252321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assin</w:t>
                      </w:r>
                      <w:r w:rsidR="00252321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 xml:space="preserve"> en 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2022</w:t>
                      </w:r>
                    </w:p>
                  </w:txbxContent>
                </v:textbox>
              </v:oval>
            </w:pict>
          </mc:Fallback>
        </mc:AlternateContent>
      </w:r>
      <w:r w:rsidR="009F11E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A45B8" wp14:editId="004DC242">
                <wp:simplePos x="0" y="0"/>
                <wp:positionH relativeFrom="column">
                  <wp:posOffset>10587706</wp:posOffset>
                </wp:positionH>
                <wp:positionV relativeFrom="paragraph">
                  <wp:posOffset>3099435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0" type="#_x0000_t202" style="position:absolute;left:0;text-align:left;margin-left:833.7pt;margin-top:244.05pt;width:47.9pt;height:25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F11E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B4524A4" wp14:editId="3806571F">
                <wp:simplePos x="0" y="0"/>
                <wp:positionH relativeFrom="column">
                  <wp:posOffset>8029575</wp:posOffset>
                </wp:positionH>
                <wp:positionV relativeFrom="paragraph">
                  <wp:posOffset>1590675</wp:posOffset>
                </wp:positionV>
                <wp:extent cx="3155315" cy="162687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1626870"/>
                          <a:chOff x="-351316" y="215293"/>
                          <a:chExt cx="3156846" cy="162878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75" name="Graphique 7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53821" y="215293"/>
                            <a:ext cx="951709" cy="1074142"/>
                            <a:chOff x="-133201" y="167377"/>
                            <a:chExt cx="854242" cy="88000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33201" y="767312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74941" y="167377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32.25pt;margin-top:125.25pt;width:248.45pt;height:128.1pt;z-index:251649536;mso-width-relative:margin;mso-height-relative:margin" coordorigin="-3513,2152" coordsize="31568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">
                <v:shape id="Zone de texte 225" o:spid="_x0000_s1062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75" name="Graphique 7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18538;top:2152;width:9517;height:10742" coordorigin="-1332,1673" coordsize="8542,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4" type="#_x0000_t202" style="position:absolute;left:-1332;top:7673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5" type="#_x0000_t202" style="position:absolute;left:1749;top:167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25A6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A27606" wp14:editId="5E7B7C3C">
                <wp:simplePos x="0" y="0"/>
                <wp:positionH relativeFrom="column">
                  <wp:posOffset>8086725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6" type="#_x0000_t202" style="position:absolute;left:0;text-align:left;margin-left:636.75pt;margin-top:650.25pt;width:348.8pt;height:21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MPOgIAAGQEAAAOAAAAZHJzL2Uyb0RvYy54bWysVEtv2zAMvg/YfxB0X+w4Tr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C30820" wp14:editId="49FFCAC7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7" type="#_x0000_t202" style="position:absolute;left:0;text-align:left;margin-left:611.1pt;margin-top:627.75pt;width:281.15pt;height:26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004D1FF9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8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3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76" name="Graphique 7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77" name="Graphique 7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8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76" name="Graphique 7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77" name="Graphique 7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78" name="Graphique 7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9" type="#_x0000_t202" style="position:absolute;left:0;text-align:left;margin-left:616.95pt;margin-top:338.2pt;width:79.35pt;height:59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78" name="Graphique 7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DF05E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72693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98005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70E6E32">
                                  <wp:extent cx="5972810" cy="2133600"/>
                                  <wp:effectExtent l="0" t="19050" r="0" b="38100"/>
                                  <wp:docPr id="79" name="Diagramme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0" type="#_x0000_t202" style="position:absolute;left:0;text-align:left;margin-left:581.5pt;margin-top:104.6pt;width:513.3pt;height:203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U3MgIAAF0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AscJTc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70E6E32">
                            <wp:extent cx="5972810" cy="2133600"/>
                            <wp:effectExtent l="0" t="19050" r="0" b="38100"/>
                            <wp:docPr id="79" name="Diagramme 7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1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80" name="Graphique 8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2" style="position:absolute;left:0;text-align:left;margin-left:257.8pt;margin-top:111.6pt;width:114.9pt;height:202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80" name="Graphique 8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8429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8B24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3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BAC9F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3" type="#_x0000_t202" style="position:absolute;left:0;text-align:left;margin-left:664.1pt;margin-top:291.7pt;width:340.15pt;height:55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EB4A746">
                                  <wp:extent cx="3405351" cy="2490470"/>
                                  <wp:effectExtent l="0" t="0" r="5080" b="5080"/>
                                  <wp:docPr id="82" name="Diagramme 8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4" r:lo="rId75" r:qs="rId76" r:cs="rId7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4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v4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d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b7/v4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EB4A746">
                            <wp:extent cx="3405351" cy="2490470"/>
                            <wp:effectExtent l="0" t="0" r="5080" b="5080"/>
                            <wp:docPr id="82" name="Diagramme 8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5" r:qs="rId76" r:cs="rId7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5B029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5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6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HeJoA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" stroked="f" strokeweight="1pt">
                <v:fill r:id="rId8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2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7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91EC4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4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65AA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8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1" type="#_x0000_t202" style="position:absolute;left:0;text-align:left;margin-left:887pt;margin-top:666.15pt;width:22.7pt;height:22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2" type="#_x0000_t202" style="position:absolute;left:0;text-align:left;margin-left:439pt;margin-top:6.05pt;width:22pt;height:30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85164" w14:textId="77777777" w:rsidR="00AB4943" w:rsidRDefault="00AB4943" w:rsidP="0063464B">
      <w:r>
        <w:separator/>
      </w:r>
    </w:p>
  </w:endnote>
  <w:endnote w:type="continuationSeparator" w:id="0">
    <w:p w14:paraId="4439CF1D" w14:textId="77777777" w:rsidR="00AB4943" w:rsidRDefault="00AB4943" w:rsidP="0063464B">
      <w:r>
        <w:continuationSeparator/>
      </w:r>
    </w:p>
  </w:endnote>
  <w:endnote w:type="continuationNotice" w:id="1">
    <w:p w14:paraId="2F9DB2CC" w14:textId="77777777" w:rsidR="00AB4943" w:rsidRDefault="00AB49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3F149" w14:textId="77777777" w:rsidR="00AB4943" w:rsidRDefault="00AB4943" w:rsidP="0063464B">
      <w:r>
        <w:separator/>
      </w:r>
    </w:p>
  </w:footnote>
  <w:footnote w:type="continuationSeparator" w:id="0">
    <w:p w14:paraId="54516AEA" w14:textId="77777777" w:rsidR="00AB4943" w:rsidRDefault="00AB4943" w:rsidP="0063464B">
      <w:r>
        <w:continuationSeparator/>
      </w:r>
    </w:p>
  </w:footnote>
  <w:footnote w:type="continuationNotice" w:id="1">
    <w:p w14:paraId="7F205FC0" w14:textId="77777777" w:rsidR="00AB4943" w:rsidRDefault="00AB49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894444">
    <w:abstractNumId w:val="1"/>
  </w:num>
  <w:num w:numId="2" w16cid:durableId="1251280199">
    <w:abstractNumId w:val="0"/>
  </w:num>
  <w:num w:numId="3" w16cid:durableId="1811048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3E8A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5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2321"/>
    <w:rsid w:val="00254CFB"/>
    <w:rsid w:val="002576B5"/>
    <w:rsid w:val="002601C0"/>
    <w:rsid w:val="002644B0"/>
    <w:rsid w:val="002664C0"/>
    <w:rsid w:val="002706EF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362D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A67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572C1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1EC4"/>
    <w:rsid w:val="005923AD"/>
    <w:rsid w:val="00596140"/>
    <w:rsid w:val="00597C1E"/>
    <w:rsid w:val="005A048A"/>
    <w:rsid w:val="005A74D4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0CA1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0C58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452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45B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84D"/>
    <w:rsid w:val="009E5386"/>
    <w:rsid w:val="009F11EB"/>
    <w:rsid w:val="009F3A5C"/>
    <w:rsid w:val="009F4263"/>
    <w:rsid w:val="009F439D"/>
    <w:rsid w:val="009F7ED1"/>
    <w:rsid w:val="00A01A66"/>
    <w:rsid w:val="00A021EF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4943"/>
    <w:rsid w:val="00AB53A7"/>
    <w:rsid w:val="00AB6D47"/>
    <w:rsid w:val="00AB7B3A"/>
    <w:rsid w:val="00AC3AB1"/>
    <w:rsid w:val="00AC6E7D"/>
    <w:rsid w:val="00AD203C"/>
    <w:rsid w:val="00AD2B29"/>
    <w:rsid w:val="00AD715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4AEC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128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1BD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53D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137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5AF8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64AF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BB5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11.png"/><Relationship Id="rId42" Type="http://schemas.openxmlformats.org/officeDocument/2006/relationships/image" Target="media/image23.png"/><Relationship Id="rId47" Type="http://schemas.openxmlformats.org/officeDocument/2006/relationships/image" Target="media/image28.svg"/><Relationship Id="rId63" Type="http://schemas.openxmlformats.org/officeDocument/2006/relationships/diagramData" Target="diagrams/data2.xml"/><Relationship Id="rId68" Type="http://schemas.openxmlformats.org/officeDocument/2006/relationships/image" Target="media/image35.png"/><Relationship Id="rId84" Type="http://schemas.openxmlformats.org/officeDocument/2006/relationships/hyperlink" Target="http://www.bassinefe-hainautcentre.be/le-rapport-analytique-et-prospectif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diagramColors" Target="diagrams/colors1.xml"/><Relationship Id="rId37" Type="http://schemas.openxmlformats.org/officeDocument/2006/relationships/image" Target="media/image18.svg"/><Relationship Id="rId53" Type="http://schemas.openxmlformats.org/officeDocument/2006/relationships/image" Target="media/image31.png"/><Relationship Id="rId58" Type="http://schemas.openxmlformats.org/officeDocument/2006/relationships/image" Target="media/image330.svg"/><Relationship Id="rId74" Type="http://schemas.openxmlformats.org/officeDocument/2006/relationships/diagramData" Target="diagrams/data3.xml"/><Relationship Id="rId79" Type="http://schemas.openxmlformats.org/officeDocument/2006/relationships/image" Target="media/image44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30.png"/><Relationship Id="rId30" Type="http://schemas.openxmlformats.org/officeDocument/2006/relationships/diagramLayout" Target="diagrams/layout1.xml"/><Relationship Id="rId35" Type="http://schemas.openxmlformats.org/officeDocument/2006/relationships/image" Target="media/image16.svg"/><Relationship Id="rId43" Type="http://schemas.openxmlformats.org/officeDocument/2006/relationships/image" Target="media/image24.svg"/><Relationship Id="rId56" Type="http://schemas.openxmlformats.org/officeDocument/2006/relationships/image" Target="media/image310.svg"/><Relationship Id="rId64" Type="http://schemas.openxmlformats.org/officeDocument/2006/relationships/diagramLayout" Target="diagrams/layout2.xml"/><Relationship Id="rId69" Type="http://schemas.openxmlformats.org/officeDocument/2006/relationships/image" Target="media/image36.svg"/><Relationship Id="rId77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37.png"/><Relationship Id="rId80" Type="http://schemas.openxmlformats.org/officeDocument/2006/relationships/image" Target="media/image45.svg"/><Relationship Id="rId85" Type="http://schemas.openxmlformats.org/officeDocument/2006/relationships/image" Target="media/image49.emf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3.png"/><Relationship Id="rId67" Type="http://schemas.microsoft.com/office/2007/relationships/diagramDrawing" Target="diagrams/drawing2.xml"/><Relationship Id="rId20" Type="http://schemas.openxmlformats.org/officeDocument/2006/relationships/image" Target="media/image10.png"/><Relationship Id="rId41" Type="http://schemas.openxmlformats.org/officeDocument/2006/relationships/image" Target="media/image22.svg"/><Relationship Id="rId54" Type="http://schemas.openxmlformats.org/officeDocument/2006/relationships/image" Target="media/image32.svg"/><Relationship Id="rId62" Type="http://schemas.openxmlformats.org/officeDocument/2006/relationships/image" Target="media/image350.svg"/><Relationship Id="rId70" Type="http://schemas.openxmlformats.org/officeDocument/2006/relationships/image" Target="media/image360.png"/><Relationship Id="rId75" Type="http://schemas.openxmlformats.org/officeDocument/2006/relationships/diagramLayout" Target="diagrams/layout3.xml"/><Relationship Id="rId83" Type="http://schemas.openxmlformats.org/officeDocument/2006/relationships/image" Target="media/image46.emf"/><Relationship Id="rId88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10.png"/><Relationship Id="rId28" Type="http://schemas.openxmlformats.org/officeDocument/2006/relationships/image" Target="media/image140.svg"/><Relationship Id="rId36" Type="http://schemas.openxmlformats.org/officeDocument/2006/relationships/image" Target="media/image17.png"/><Relationship Id="rId49" Type="http://schemas.openxmlformats.org/officeDocument/2006/relationships/image" Target="media/image280.png"/><Relationship Id="rId57" Type="http://schemas.openxmlformats.org/officeDocument/2006/relationships/image" Target="media/image320.pn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5.svg"/><Relationship Id="rId52" Type="http://schemas.openxmlformats.org/officeDocument/2006/relationships/image" Target="media/image30.svg"/><Relationship Id="rId60" Type="http://schemas.openxmlformats.org/officeDocument/2006/relationships/image" Target="media/image34.sv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39.png"/><Relationship Id="rId78" Type="http://schemas.microsoft.com/office/2007/relationships/diagramDrawing" Target="diagrams/drawing3.xml"/><Relationship Id="rId81" Type="http://schemas.openxmlformats.org/officeDocument/2006/relationships/image" Target="media/image48.png"/><Relationship Id="rId86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0.svg"/><Relationship Id="rId34" Type="http://schemas.openxmlformats.org/officeDocument/2006/relationships/image" Target="media/image15.png"/><Relationship Id="rId50" Type="http://schemas.openxmlformats.org/officeDocument/2006/relationships/image" Target="media/image290.svg"/><Relationship Id="rId55" Type="http://schemas.openxmlformats.org/officeDocument/2006/relationships/image" Target="media/image300.png"/><Relationship Id="rId76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71" Type="http://schemas.openxmlformats.org/officeDocument/2006/relationships/image" Target="media/image370.svg"/><Relationship Id="rId2" Type="http://schemas.openxmlformats.org/officeDocument/2006/relationships/customXml" Target="../customXml/item2.xml"/><Relationship Id="rId29" Type="http://schemas.openxmlformats.org/officeDocument/2006/relationships/diagramData" Target="diagrams/data1.xml"/><Relationship Id="rId24" Type="http://schemas.openxmlformats.org/officeDocument/2006/relationships/image" Target="media/image120.svg"/><Relationship Id="rId40" Type="http://schemas.openxmlformats.org/officeDocument/2006/relationships/image" Target="media/image21.png"/><Relationship Id="rId45" Type="http://schemas.openxmlformats.org/officeDocument/2006/relationships/image" Target="media/image26.svg"/><Relationship Id="rId66" Type="http://schemas.openxmlformats.org/officeDocument/2006/relationships/diagramColors" Target="diagrams/colors2.xml"/><Relationship Id="rId87" Type="http://schemas.openxmlformats.org/officeDocument/2006/relationships/image" Target="media/image48.svg"/><Relationship Id="rId61" Type="http://schemas.openxmlformats.org/officeDocument/2006/relationships/image" Target="media/image340.png"/><Relationship Id="rId82" Type="http://schemas.openxmlformats.org/officeDocument/2006/relationships/hyperlink" Target="http://www.bassinefe-hainautcentre.be/le-rapport-analytique-et-prospectif" TargetMode="External"/><Relationship Id="rId19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  <dgm:t>
        <a:bodyPr/>
        <a:lstStyle/>
        <a:p>
          <a:endParaRPr lang="fr-BE"/>
        </a:p>
      </dgm:t>
    </dgm:pt>
    <dgm:pt modelId="{3F10D680-6960-4D07-A5EC-F2F56A7B9261}" type="parTrans" cxnId="{74596AD3-6F88-401B-B47F-D62E79FC857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46B0DF-876D-4702-A645-30B45DCD8446}">
      <dgm:prSet phldrT="[Texte]" custT="1"/>
      <dgm:spPr>
        <a:xfrm>
          <a:off x="538008" y="740022"/>
          <a:ext cx="945836" cy="59114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gm:t>
    </dgm:pt>
    <dgm:pt modelId="{65358FD4-8ED7-42E5-B5C1-A7292582A636}" type="parTrans" cxnId="{56D778F5-C15D-421C-AA18-68231CD7FF8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591BA452-FE11-443E-B498-71DC49F42BED}" type="sibTrans" cxnId="{56D778F5-C15D-421C-AA18-68231CD7FF8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85CAEF5-9E32-4ED8-9800-62F5FD32DB0E}" type="pres">
      <dgm:prSet presAssocID="{65358FD4-8ED7-42E5-B5C1-A7292582A636}" presName="Name13" presStyleLbl="parChTrans1D2" presStyleIdx="0" presStyleCnt="2"/>
      <dgm:spPr/>
    </dgm:pt>
    <dgm:pt modelId="{4231EB9D-3559-4DAB-860C-8A5C3F5FAB4A}" type="pres">
      <dgm:prSet presAssocID="{CF46B0DF-876D-4702-A645-30B45DCD8446}" presName="childText" presStyleLbl="bgAcc1" presStyleIdx="0" presStyleCnt="2">
        <dgm:presLayoutVars>
          <dgm:bulletEnabled val="1"/>
        </dgm:presLayoutVars>
      </dgm:prSet>
      <dgm:spPr/>
    </dgm:pt>
    <dgm:pt modelId="{695CAC2E-0623-4BF9-97D2-27D4F5F4F7D1}" type="pres">
      <dgm:prSet presAssocID="{3F10D680-6960-4D07-A5EC-F2F56A7B9261}" presName="Name13" presStyleLbl="parChTrans1D2" presStyleIdx="1" presStyleCnt="2"/>
      <dgm:spPr/>
    </dgm:pt>
    <dgm:pt modelId="{B67A2E5C-0E37-4284-8E99-6CDF32945F37}" type="pres">
      <dgm:prSet presAssocID="{D446ECA6-A8E0-487B-8ABF-1D330964D290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50F35B1D-F88A-4949-9875-4D9FF2B117B6}" type="presOf" srcId="{CF46B0DF-876D-4702-A645-30B45DCD8446}" destId="{4231EB9D-3559-4DAB-860C-8A5C3F5FAB4A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7762604C-12F1-4DF6-9711-DEC60530D02E}" type="presOf" srcId="{65358FD4-8ED7-42E5-B5C1-A7292582A636}" destId="{C85CAEF5-9E32-4ED8-9800-62F5FD32DB0E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1" destOrd="0" parTransId="{3F10D680-6960-4D07-A5EC-F2F56A7B9261}" sibTransId="{4FDCD3A8-58AA-4E77-BA58-4396416A717B}"/>
    <dgm:cxn modelId="{56D778F5-C15D-421C-AA18-68231CD7FF8E}" srcId="{E1E31A27-682F-4524-8836-4107CDEC5323}" destId="{CF46B0DF-876D-4702-A645-30B45DCD8446}" srcOrd="0" destOrd="0" parTransId="{65358FD4-8ED7-42E5-B5C1-A7292582A636}" sibTransId="{591BA452-FE11-443E-B498-71DC49F42BED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2EAB7CB6-4DF4-4A23-8FDF-96AA05E6360D}" type="presParOf" srcId="{D9F353A7-6BA6-4618-9297-C380F5C53C3D}" destId="{C85CAEF5-9E32-4ED8-9800-62F5FD32DB0E}" srcOrd="0" destOrd="0" presId="urn:microsoft.com/office/officeart/2005/8/layout/hierarchy3"/>
    <dgm:cxn modelId="{94F91974-AA64-42D8-9FAA-E0AFE8CE3FA4}" type="presParOf" srcId="{D9F353A7-6BA6-4618-9297-C380F5C53C3D}" destId="{4231EB9D-3559-4DAB-860C-8A5C3F5FAB4A}" srcOrd="1" destOrd="0" presId="urn:microsoft.com/office/officeart/2005/8/layout/hierarchy3"/>
    <dgm:cxn modelId="{0894F847-51AD-410D-92D6-47E10C5D9C7B}" type="presParOf" srcId="{D9F353A7-6BA6-4618-9297-C380F5C53C3D}" destId="{695CAC2E-0623-4BF9-97D2-27D4F5F4F7D1}" srcOrd="2" destOrd="0" presId="urn:microsoft.com/office/officeart/2005/8/layout/hierarchy3"/>
    <dgm:cxn modelId="{C07BBD9B-2632-484A-8276-E5356DA04317}" type="presParOf" srcId="{D9F353A7-6BA6-4618-9297-C380F5C53C3D}" destId="{B67A2E5C-0E37-4284-8E99-6CDF32945F37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98799" custScaleY="87500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3192" custLinFactNeighborY="-15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120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C85CAEF5-9E32-4ED8-9800-62F5FD32DB0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1EB9D-3559-4DAB-860C-8A5C3F5FAB4A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intiale</a:t>
          </a:r>
        </a:p>
      </dsp:txBody>
      <dsp:txXfrm>
        <a:off x="555322" y="757336"/>
        <a:ext cx="911208" cy="556520"/>
      </dsp:txXfrm>
    </dsp:sp>
    <dsp:sp modelId="{695CAC2E-0623-4BF9-97D2-27D4F5F4F7D1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3560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66800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0040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5613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1605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1605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77584" y="40005"/>
          <a:ext cx="632392" cy="560070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718597" y="0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718597" y="0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6760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6760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6760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3520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3520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3520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120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E6DF5D-B2B7-4FBF-B724-1334849AA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B15087-7A04-44B2-A719-ECD075D21499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FA012A86-D147-465E-8359-05BCFD4525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</TotalTime>
  <Pages>2</Pages>
  <Words>33</Words>
  <Characters>186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18</cp:revision>
  <cp:lastPrinted>2021-12-24T10:51:00Z</cp:lastPrinted>
  <dcterms:created xsi:type="dcterms:W3CDTF">2022-10-19T08:16:00Z</dcterms:created>
  <dcterms:modified xsi:type="dcterms:W3CDTF">2023-11-28T13:32:00Z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