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E1B55C5" wp14:editId="662139B4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E904A01" wp14:editId="23AF9F76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69F02" id="Groupe 50" o:spid="_x0000_s1026" style="position:absolute;margin-left:12pt;margin-top:-29.3pt;width:118.95pt;height:756pt;z-index:25163264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1EEE829" wp14:editId="23852904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986C9" id="Rectangle 5" o:spid="_x0000_s1026" style="position:absolute;margin-left:175.2pt;margin-top:-20.3pt;width:78.5pt;height:94.4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25C153A" wp14:editId="46834C4E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3D770" id="Forme libre 33" o:spid="_x0000_s1026" style="position:absolute;margin-left:-32pt;margin-top:-21pt;width:147.55pt;height:75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7BE4522A" wp14:editId="36131B9C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3F177" id="Groupe 49" o:spid="_x0000_s1026" style="position:absolute;margin-left:1059.05pt;margin-top:-14.25pt;width:107.8pt;height:756pt;z-index:25163161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3BCD8C1" wp14:editId="16171042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73DC4" id="Forme libre 25" o:spid="_x0000_s1026" style="position:absolute;margin-left:1064.75pt;margin-top:18pt;width:123.25pt;height:75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05D9BF0E" w:rsidR="00902688" w:rsidRDefault="008308EE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C753A8E" wp14:editId="204E8D2F">
                <wp:simplePos x="0" y="0"/>
                <wp:positionH relativeFrom="leftMargin">
                  <wp:posOffset>1343184</wp:posOffset>
                </wp:positionH>
                <wp:positionV relativeFrom="paragraph">
                  <wp:posOffset>6232682</wp:posOffset>
                </wp:positionV>
                <wp:extent cx="2323465" cy="869633"/>
                <wp:effectExtent l="3175" t="0" r="3810" b="381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869633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35D0F308" w:rsidR="00A72224" w:rsidRPr="00EE4C1D" w:rsidRDefault="008308EE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 w:rsidRPr="008308EE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  <w:t>Ouvrier / Ouvrière de voirie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05.75pt;margin-top:490.75pt;width:182.95pt;height:68.5pt;rotation:-90;z-index:251646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" fillcolor="#63a7da" stroked="f" strokeweight="1pt">
                <v:textbox>
                  <w:txbxContent>
                    <w:p w14:paraId="06F157E7" w14:textId="35D0F308" w:rsidR="00A72224" w:rsidRPr="00EE4C1D" w:rsidRDefault="008308EE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 w:rsidRPr="008308EE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  <w:t>Ouvrier / Ouvrière de voirie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44678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EC62C7" wp14:editId="0DD76CA0">
                <wp:simplePos x="0" y="0"/>
                <wp:positionH relativeFrom="column">
                  <wp:posOffset>8991600</wp:posOffset>
                </wp:positionH>
                <wp:positionV relativeFrom="paragraph">
                  <wp:posOffset>7607300</wp:posOffset>
                </wp:positionV>
                <wp:extent cx="71755" cy="222885"/>
                <wp:effectExtent l="0" t="0" r="4445" b="5715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" cy="222885"/>
                          <a:chOff x="6350" y="323821"/>
                          <a:chExt cx="72000" cy="223016"/>
                        </a:xfrm>
                      </wpg:grpSpPr>
                      <wps:wsp>
                        <wps:cNvPr id="1513" name="Rectangle 3"/>
                        <wps:cNvSpPr/>
                        <wps:spPr>
                          <a:xfrm>
                            <a:off x="6350" y="323821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CDD84B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BB7A43" w14:textId="77777777" w:rsidR="00F975B1" w:rsidRPr="00EC352C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14" name="Rectangle 3"/>
                        <wps:cNvSpPr/>
                        <wps:spPr>
                          <a:xfrm>
                            <a:off x="6350" y="474837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4E40D3" w14:textId="77777777" w:rsidR="00F975B1" w:rsidRPr="00EC352C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C62C7" id="Groupe 1512" o:spid="_x0000_s1027" style="position:absolute;margin-left:708pt;margin-top:599pt;width:5.65pt;height:17.55pt;z-index:251659264;mso-width-relative:margin;mso-height-relative:margin" coordorigin="63,3238" coordsize="720,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">
                <v:rect id="Rectangle 3" o:spid="_x0000_s1028" style="position:absolute;left:63;top:323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" fillcolor="#cdd84b" stroked="f" strokeweight=".5pt">
                  <v:textbox>
                    <w:txbxContent>
                      <w:p w14:paraId="59BB7A43" w14:textId="77777777" w:rsidR="00F975B1" w:rsidRPr="00EC352C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Rectangle 3" o:spid="_x0000_s1029" style="position:absolute;left:63;top:474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" fillcolor="#63a7da" stroked="f" strokeweight=".5pt">
                  <v:textbox>
                    <w:txbxContent>
                      <w:p w14:paraId="084E40D3" w14:textId="77777777" w:rsidR="00F975B1" w:rsidRPr="00EC352C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BB4678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59E37EC" wp14:editId="1C6EF5E4">
                <wp:simplePos x="0" y="0"/>
                <wp:positionH relativeFrom="page">
                  <wp:posOffset>9212245</wp:posOffset>
                </wp:positionH>
                <wp:positionV relativeFrom="paragraph">
                  <wp:posOffset>6779260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0" type="#_x0000_t202" style="position:absolute;margin-left:725.35pt;margin-top:533.8pt;width:264.4pt;height:34.75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KeOA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38F4" w:rsidRPr="000A38F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4A85D0" wp14:editId="67DBF568">
                <wp:simplePos x="0" y="0"/>
                <wp:positionH relativeFrom="column">
                  <wp:posOffset>7953375</wp:posOffset>
                </wp:positionH>
                <wp:positionV relativeFrom="paragraph">
                  <wp:posOffset>3194050</wp:posOffset>
                </wp:positionV>
                <wp:extent cx="5111750" cy="34347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DC26EB" id="Rectangle 8" o:spid="_x0000_s1026" style="position:absolute;margin-left:626.25pt;margin-top:251.5pt;width:402.5pt;height:270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" stroked="f" strokeweight="1pt">
                <v:fill r:id="rId15" o:title="" recolor="t" rotate="t" type="frame"/>
              </v:rect>
            </w:pict>
          </mc:Fallback>
        </mc:AlternateContent>
      </w:r>
      <w:r w:rsidR="000A38F4" w:rsidRPr="000A38F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22BFF7" wp14:editId="7C627EDA">
                <wp:simplePos x="0" y="0"/>
                <wp:positionH relativeFrom="column">
                  <wp:posOffset>10175875</wp:posOffset>
                </wp:positionH>
                <wp:positionV relativeFrom="paragraph">
                  <wp:posOffset>5059045</wp:posOffset>
                </wp:positionV>
                <wp:extent cx="82550" cy="88900"/>
                <wp:effectExtent l="0" t="0" r="0" b="6350"/>
                <wp:wrapNone/>
                <wp:docPr id="15" name="Ellipse 15">
                  <a:hlinkClick xmlns:a="http://schemas.openxmlformats.org/drawingml/2006/main" r:id="rId16" tooltip="IFAPME : Constructeur – réparateur de voierie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3C3A76" id="Ellipse 15" o:spid="_x0000_s1026" href="https://www.ifapme.be/centre-de-formations/mons" title="IFAPME : Constructeur – réparateur de voierie           " style="position:absolute;margin-left:801.25pt;margin-top:398.35pt;width:6.5pt;height: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0A38F4" w:rsidRPr="000A38F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3CE20B" wp14:editId="69A97CDC">
                <wp:simplePos x="0" y="0"/>
                <wp:positionH relativeFrom="column">
                  <wp:posOffset>11680825</wp:posOffset>
                </wp:positionH>
                <wp:positionV relativeFrom="paragraph">
                  <wp:posOffset>5666740</wp:posOffset>
                </wp:positionV>
                <wp:extent cx="82550" cy="88900"/>
                <wp:effectExtent l="0" t="0" r="0" b="6350"/>
                <wp:wrapNone/>
                <wp:docPr id="20" name="Ellipse 20">
                  <a:hlinkClick xmlns:a="http://schemas.openxmlformats.org/drawingml/2006/main" r:id="rId17" tooltip="Promotion Sociale : Institut Plus Oultre : Paveur-Dalleur 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53A50" id="Ellipse 20" o:spid="_x0000_s1026" href="http://www.plusoultre.net/" title="Promotion Sociale : Institut Plus Oultre : Paveur-Dalleur            " style="position:absolute;margin-left:919.75pt;margin-top:446.2pt;width:6.5pt;height: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11634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8B36D2C" wp14:editId="2627F3F1">
                <wp:simplePos x="0" y="0"/>
                <wp:positionH relativeFrom="margin">
                  <wp:posOffset>3650191</wp:posOffset>
                </wp:positionH>
                <wp:positionV relativeFrom="paragraph">
                  <wp:posOffset>639233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1F8CD8A4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</w:t>
                            </w:r>
                            <w:r w:rsidR="004E044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702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8308EE" w:rsidRPr="008308EE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Ouvrier / Ouvrière de voirie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32" type="#_x0000_t202" style="position:absolute;margin-left:287.4pt;margin-top:50.35pt;width:606pt;height:1in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1F8CD8A4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</w:t>
                      </w:r>
                      <w:r w:rsidR="004E0447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702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8308EE" w:rsidRPr="008308EE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Ouvrier / Ouvrière de voirie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9C1">
        <w:rPr>
          <w:noProof/>
        </w:rPr>
        <w:drawing>
          <wp:anchor distT="0" distB="0" distL="114300" distR="114300" simplePos="0" relativeHeight="251699200" behindDoc="0" locked="0" layoutInCell="1" allowOverlap="1" wp14:anchorId="631B8ED0" wp14:editId="65C62D3B">
            <wp:simplePos x="0" y="0"/>
            <wp:positionH relativeFrom="column">
              <wp:posOffset>3801110</wp:posOffset>
            </wp:positionH>
            <wp:positionV relativeFrom="paragraph">
              <wp:posOffset>717127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48E422" wp14:editId="7EC2119D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13EEF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" fillcolor="white [3201]" strokecolor="#dd026f [3206]" strokeweight="2.25pt">
                <v:stroke joinstyle="miter"/>
              </v:shape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CB6C4B8" wp14:editId="762AA46D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3B840166" w:rsidR="004D161A" w:rsidRPr="00B55B0E" w:rsidRDefault="004E0447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4E0447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Les offres d’emploi diffusées par le FOREM restent nombreuses et le métier est à nouveau repris dans la liste des métiers en pénurie 2021. Le Bassin Hainaut-Centre compte plusieurs entreprises d’envergure dans ce secteur qui recherchent en permanence de la main-d’œuvre mais l’offre de formation est peu développée. En outre, ce secteur d’activités devrait encore se développer à court terme notamment dans le cadre du plan de relance. Dans ce contexte, le renforcement de l’offre de formation semble pertinent et les collaborations avec le Centre de compétence </w:t>
                            </w:r>
                            <w:proofErr w:type="spellStart"/>
                            <w:r w:rsidRPr="004E0447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Construform</w:t>
                            </w:r>
                            <w:proofErr w:type="spellEnd"/>
                            <w:r w:rsidRPr="004E0447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doivent être privilégiées.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2" type="#_x0000_t202" style="position:absolute;margin-left:109.5pt;margin-top:262.25pt;width:443.3pt;height:126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" fillcolor="white [3201]" stroked="f" strokeweight=".5pt">
                <v:textbox>
                  <w:txbxContent>
                    <w:p w14:paraId="03031E02" w14:textId="3B840166" w:rsidR="004D161A" w:rsidRPr="00B55B0E" w:rsidRDefault="004E0447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4E0447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Les offres d’emploi diffusées par le FOREM restent nombreuses et le métier est à nouveau repris dans la liste des métiers en pénurie 2021. Le Bassin Hainaut-Centre compte plusieurs entreprises d’envergure dans ce secteur qui recherchent en permanence de la main-d’œuvre mais l’offre de formation est peu développée. En outre, ce secteur d’activités devrait encore se développer à court terme notamment dans le cadre du plan de relance. Dans ce contexte, le renforcement de l’offre de formation semble pertinent et les collaborations avec le Centre de compétence </w:t>
                      </w:r>
                      <w:proofErr w:type="spellStart"/>
                      <w:r w:rsidRPr="004E0447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Construform</w:t>
                      </w:r>
                      <w:proofErr w:type="spellEnd"/>
                      <w:r w:rsidRPr="004E0447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doivent être privilégiées.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F1E436D" wp14:editId="5CF2D51E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3" type="#_x0000_t202" style="position:absolute;margin-left:691.85pt;margin-top:647.8pt;width:404.7pt;height:21.8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mpNQIAAGE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61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64AFE9" wp14:editId="6AE6D2E9">
                <wp:simplePos x="0" y="0"/>
                <wp:positionH relativeFrom="column">
                  <wp:posOffset>8166100</wp:posOffset>
                </wp:positionH>
                <wp:positionV relativeFrom="paragraph">
                  <wp:posOffset>7188200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B89191" w14:textId="77777777" w:rsidR="00BB4678" w:rsidRDefault="00BB4678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7F7723F1" w14:textId="77777777" w:rsidR="00BB4678" w:rsidRDefault="00BB4678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0C1AD2B9" w14:textId="09343826" w:rsidR="007F77C0" w:rsidRPr="0073618A" w:rsidRDefault="00BB4678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73618A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Etablissement d’enseignement de promotion</w:t>
                            </w:r>
                            <w:r w:rsidR="00EE4C1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sociale</w:t>
                            </w:r>
                          </w:p>
                          <w:p w14:paraId="7C12B7BA" w14:textId="37C94A6C" w:rsidR="007F77C0" w:rsidRPr="0073618A" w:rsidRDefault="00A27385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Centre IFAPME </w:t>
                            </w: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4AFE9" id="_x0000_t202" coordsize="21600,21600" o:spt="202" path="m,l,21600r21600,l21600,xe">
                <v:stroke joinstyle="miter"/>
                <v:path gradientshapeok="t" o:connecttype="rect"/>
              </v:shapetype>
              <v:shape id="Zone de texte 1523" o:spid="_x0000_s1034" type="#_x0000_t202" style="position:absolute;margin-left:643pt;margin-top:566pt;width:312.5pt;height:7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" fillcolor="white [3201]" stroked="f" strokeweight=".5pt">
                <v:textbox>
                  <w:txbxContent>
                    <w:p w14:paraId="3DB89191" w14:textId="77777777" w:rsidR="00BB4678" w:rsidRDefault="00BB4678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7F7723F1" w14:textId="77777777" w:rsidR="00BB4678" w:rsidRDefault="00BB4678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0C1AD2B9" w14:textId="09343826" w:rsidR="007F77C0" w:rsidRPr="0073618A" w:rsidRDefault="00BB4678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73618A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Etablissement d’enseignement de promotion</w:t>
                      </w:r>
                      <w:r w:rsidR="00EE4C1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sociale</w:t>
                      </w:r>
                    </w:p>
                    <w:p w14:paraId="7C12B7BA" w14:textId="37C94A6C" w:rsidR="007F77C0" w:rsidRPr="0073618A" w:rsidRDefault="00A27385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Centre IFAPME </w:t>
                      </w: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0A455BD4" wp14:editId="34362DE1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5" style="position:absolute;margin-left:374.15pt;margin-top:402.95pt;width:42.85pt;height:50.6pt;flip:x;z-index:25162956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">
                <v:oval id="Ellipse 143" o:spid="_x0000_s103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7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1AA49BE" wp14:editId="1D8AE6AF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8" style="position:absolute;margin-left:255.5pt;margin-top:421.5pt;width:44.95pt;height:34pt;z-index:251626496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">
                <v:oval id="Ellipse 140" o:spid="_x0000_s103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0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A47926" wp14:editId="74C08829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1" type="#_x0000_t202" style="position:absolute;margin-left:175.35pt;margin-top:212.45pt;width:404.45pt;height:57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OzNw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932ED54" wp14:editId="19347CC4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5004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Lk4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dX/cTKHSsrm9R8nlecDtvcqZ4PGL+dvlFGXsKdRmAM6HJZTgK0R2SFhw2Uh&#10;n8IFBxN2nEfRt5bNS8jQQ9WM7+4eCqXXwS30yG0dLIYb7qUo1h3j2l7ZJYMKGr4XqLrpFSjijHVL&#10;zEDy/colIaUl00WNLpeQQnb5aBwA7uyb9TM3/ZjFt8lN8GnEFnD2Mw5+e9lvm2J997H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0wuTj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2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5156C8" wp14:editId="0DA32606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JQBW9k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03F92E38" wp14:editId="46F67E35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7DF513D9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993345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40832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M7tw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7DF513D9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993345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4402D7" wp14:editId="7954A2C6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DsBtT9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70B2FA0" wp14:editId="3EF578DF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672576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YSTg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DljlhJOAwAA9QgAAA4AAAAAAAAAAAAA&#10;AAAALgIAAGRycy9lMm9Eb2MueG1sUEsBAi0AFAAGAAgAAAAhALcQUvHjAAAADQEAAA8AAAAAAAAA&#10;AAAAAAAAqAUAAGRycy9kb3ducmV2LnhtbFBLBQYAAAAABAAEAPMAAAC4BgAAAAA=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5917FCE" wp14:editId="6A2ACF10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67564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PKNQx13AwAAQAkAAA4AAAAAAAAAAAAAAAAALgIAAGRycy9lMm9Eb2Mu&#10;eG1sUEsBAi0AFAAGAAgAAAAhAOJoMTXhAAAADQEAAA8AAAAAAAAAAAAAAAAA0QUAAGRycy9kb3du&#10;cmV2LnhtbFBLBQYAAAAABAAEAPMAAADf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5BCBE5" wp14:editId="4D1A688B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13C71F50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EE4C1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0" type="#_x0000_t202" style="position:absolute;margin-left:244pt;margin-top:656.5pt;width:325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CsQYAW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13C71F50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EE4C1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8AEA63" wp14:editId="4662368D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D977F89">
                                  <wp:extent cx="3263265" cy="2071194"/>
                                  <wp:effectExtent l="57150" t="0" r="51435" b="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1" r:lo="rId32" r:qs="rId33" r:cs="rId3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1" type="#_x0000_t118" style="position:absolute;margin-left:98.85pt;margin-top:278.3pt;width:467.15pt;height:374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JqDfHV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D977F89">
                            <wp:extent cx="3263265" cy="2071194"/>
                            <wp:effectExtent l="57150" t="0" r="51435" b="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1" r:lo="rId32" r:qs="rId33" r:cs="rId3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95DC2B" wp14:editId="40D386C8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B0414" id="Connecteur droit 520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3F3971F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0DE66C0B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14AF">
              <w:rPr>
                <w:b/>
                <w:color w:val="63A7DA"/>
                <w:kern w:val="0"/>
                <w:szCs w:val="24"/>
              </w:rPr>
              <w:t>4</w:t>
            </w:r>
            <w:r w:rsidR="00856D59">
              <w:rPr>
                <w:b/>
                <w:color w:val="63A7DA"/>
                <w:kern w:val="0"/>
                <w:szCs w:val="24"/>
              </w:rPr>
              <w:t>43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110B09B9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</w:t>
            </w:r>
            <w:r w:rsidR="00486599">
              <w:rPr>
                <w:color w:val="63A7DA"/>
                <w:kern w:val="0"/>
                <w:szCs w:val="24"/>
              </w:rPr>
              <w:t>ouvrier de voiries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7FBE77D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5BCB9D1D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076A">
              <w:rPr>
                <w:b/>
                <w:color w:val="63A7DA"/>
                <w:kern w:val="0"/>
                <w:szCs w:val="24"/>
              </w:rPr>
              <w:t>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2D574770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085C6EB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5D10A3A5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6262D51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0496DA7C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2A4880D1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3A82AD7D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42466CE7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22CCA140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1F52EB18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1A65AC5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856D59">
              <w:rPr>
                <w:b/>
                <w:noProof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3BE6A8FA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856D59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856D59">
              <w:rPr>
                <w:noProof/>
                <w:color w:val="63A7DA"/>
                <w:kern w:val="0"/>
                <w:szCs w:val="24"/>
              </w:rPr>
              <w:t xml:space="preserve"> et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4B3D9B01" w:rsidR="003A2DA2" w:rsidRDefault="00EA5A05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B4524A4" wp14:editId="4B11BF33">
                <wp:simplePos x="0" y="0"/>
                <wp:positionH relativeFrom="column">
                  <wp:posOffset>8026400</wp:posOffset>
                </wp:positionH>
                <wp:positionV relativeFrom="paragraph">
                  <wp:posOffset>1600200</wp:posOffset>
                </wp:positionV>
                <wp:extent cx="3582670" cy="1814195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2670" cy="1814195"/>
                          <a:chOff x="-351316" y="224832"/>
                          <a:chExt cx="3584073" cy="181497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23814FA5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7390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08" name="Graphique 108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8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06173" y="224832"/>
                            <a:ext cx="1426584" cy="1814976"/>
                            <a:chOff x="-175969" y="175192"/>
                            <a:chExt cx="1280484" cy="1486943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75969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C643731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17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558415" y="1395435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15F1B48B" w:rsidR="00094BDC" w:rsidRPr="003E2D6C" w:rsidRDefault="006C4A4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16,8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15065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268C144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2" style="position:absolute;left:0;text-align:left;margin-left:632pt;margin-top:126pt;width:282.1pt;height:142.85pt;z-index:251653120;mso-width-relative:margin;mso-height-relative:margin" coordorigin="-3513,2248" coordsize="35840,18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">
                <v:shape id="Zone de texte 225" o:spid="_x0000_s1063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23814FA5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7390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08" name="Graphique 108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4" style="position:absolute;left:18061;top:2248;width:14266;height:18150" coordorigin="-1759,1751" coordsize="12804,1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65" type="#_x0000_t202" style="position:absolute;left:-1759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C643731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17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,3%</w:t>
                          </w:r>
                        </w:p>
                      </w:txbxContent>
                    </v:textbox>
                  </v:shape>
                  <v:shape id="Zone de texte 234" o:spid="_x0000_s1066" type="#_x0000_t202" style="position:absolute;left:5584;top:1395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15F1B48B" w:rsidR="00094BDC" w:rsidRPr="003E2D6C" w:rsidRDefault="006C4A4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16,8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7" type="#_x0000_t202" style="position:absolute;left:1150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268C144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2A45B8" wp14:editId="02E0EC4F">
                <wp:simplePos x="0" y="0"/>
                <wp:positionH relativeFrom="column">
                  <wp:posOffset>10509038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4ED3DFC4" w:rsidR="007344EA" w:rsidRPr="003E2D6C" w:rsidRDefault="00B64C1C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59</w:t>
                            </w:r>
                            <w:r w:rsidR="006C4A4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,2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68" type="#_x0000_t202" style="position:absolute;left:0;text-align:left;margin-left:827.5pt;margin-top:245.55pt;width:47.9pt;height:25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" filled="f" stroked="f" strokeweight=".5pt">
                <v:textbox>
                  <w:txbxContent>
                    <w:p w14:paraId="31070F26" w14:textId="4ED3DFC4" w:rsidR="007344EA" w:rsidRPr="003E2D6C" w:rsidRDefault="00B64C1C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59</w:t>
                      </w:r>
                      <w:r w:rsidR="006C4A4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,2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6D86921" wp14:editId="09D651F1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77777777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69" type="#_x0000_t202" style="position:absolute;left:0;text-align:left;margin-left:125.25pt;margin-top:615.2pt;width:382.8pt;height:29.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" fillcolor="#63a7da" strokecolor="#63a7da" strokeweight=".5pt">
                <v:textbox>
                  <w:txbxContent>
                    <w:p w14:paraId="6844C92E" w14:textId="77777777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41A3B35" wp14:editId="32F7659D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0" style="position:absolute;left:0;text-align:left;margin-left:606.95pt;margin-top:349.1pt;width:467.7pt;height:75.8pt;z-index:25165158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A7JYLEbwQAABcPAAAOAAAAAAAA&#10;AAAAAAAAAC4CAABkcnMvZTJvRG9jLnhtbFBLAQItABQABgAIAAAAIQC1r+CZ4wAAAA0BAAAPAAAA&#10;AAAAAAAAAAAAAMkGAABkcnMvZG93bnJldi54bWxQSwUGAAAAAAQABADzAAAA2QcAAAAA&#10;">
                <v:group id="Groupe 179" o:spid="_x0000_s107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C05BDC8" wp14:editId="33EDC47C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7" style="position:absolute;left:0;text-align:left;margin-left:127.25pt;margin-top:345.75pt;width:464.1pt;height:81.35pt;z-index:251658752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5bMoEQgQA&#10;AKcOAAAOAAAAAAAAAAAAAAAAAC4CAABkcnMvZTJvRG9jLnhtbFBLAQItABQABgAIAAAAIQBW2onG&#10;4wAAAAwBAAAPAAAAAAAAAAAAAAAAAJwGAABkcnMvZG93bnJldi54bWxQSwUGAAAAAAQABADzAAAA&#10;rAcAAAAA&#10;">
                <v:group id="Groupe 87" o:spid="_x0000_s1078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9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0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1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EF3F0B3" wp14:editId="4397A762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09" name="Graphique 109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10" name="Graphique 110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2" type="#_x0000_t202" style="position:absolute;left:0;text-align:left;margin-left:189.6pt;margin-top:347.35pt;width:68.05pt;height:62.3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IP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uPcV8PTHGvKDxjPUqcSZ+SiRBNL4fyzsJAF+obU/ROWoiJcRkeLsy3ZX3/zh3ywhShn&#10;DWSWcfdzJ6zirPquweNtfzgMuoyb4eh6gI29jKwvI3pX3xOU3MejMjKaId9XJ7OwVL/hRczDrQgJ&#10;LXF3xv3JvPed+PGipJrPYxKUaIRf6pWRoXSANUD80r4Ja448BC080kmQYvKBji63I2S+81SUkasA&#10;dIfqEX+oOFJ4fHHhmVzuY9b7f2H2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OLLQg8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09" name="Graphique 109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10" name="Graphique 110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4534709" wp14:editId="2BFD2861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11" name="Graphique 111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3" type="#_x0000_t202" style="position:absolute;left:0;text-align:left;margin-left:616.95pt;margin-top:338.2pt;width:79.35pt;height:59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64qGJz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11" name="Graphique 111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70C2B691" wp14:editId="2A02D98C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A423A" id="Groupe 51" o:spid="_x0000_s1026" style="position:absolute;margin-left:13.55pt;margin-top:-23.7pt;width:118.95pt;height:756pt;z-index:25163827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A383BE6" wp14:editId="4A608E33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E707B" id="Forme libre 33" o:spid="_x0000_s1026" style="position:absolute;margin-left:-29.1pt;margin-top:19.8pt;width:147.55pt;height:75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F85DA7E" wp14:editId="753C1929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EF388" id="Groupe 102" o:spid="_x0000_s1026" style="position:absolute;margin-left:1062.05pt;margin-top:-16pt;width:120.8pt;height:749.3pt;z-index:251639296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8AD7774" wp14:editId="1D9E238C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3317D09B">
                                  <wp:extent cx="5972810" cy="2133600"/>
                                  <wp:effectExtent l="0" t="38100" r="0" b="57150"/>
                                  <wp:docPr id="113" name="Diagramme 11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5" r:lo="rId66" r:qs="rId67" r:cs="rId6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82" type="#_x0000_t202" style="position:absolute;left:0;text-align:left;margin-left:581.5pt;margin-top:104.6pt;width:513.3pt;height:203.5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LUJWHA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3317D09B">
                            <wp:extent cx="5972810" cy="2133600"/>
                            <wp:effectExtent l="0" t="38100" r="0" b="57150"/>
                            <wp:docPr id="113" name="Diagramme 11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5" r:lo="rId66" r:qs="rId67" r:cs="rId6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A6E3250" wp14:editId="56C669D4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5" type="#_x0000_t118" style="position:absolute;left:0;text-align:left;margin-left:289.4pt;margin-top:23.15pt;width:820.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3g4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T9KTdLW2zSPOwtuBpMGxS4l5ryDEW/DI&#10;SqwbNy3e4JFwqKkdJUpa67//7T75I1nQSkmHLMfiv23Bc0oQO6RRxhzXIiuz+ckUc/hDy/rQYrb6&#10;3CIAE9xpx7KY/KN6FoW3+gEXcpWyogkMw9wDpKNyHoftw5VmfLXKbrgKDuKVuXMsBU/QJcTv+wfw&#10;bpx8RNJc2+eNgOrVwAffYeSrbbRCZjbsccWxJAXXKA9oXPm0p4d69tp/mJa/AQ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y894OI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DC7816" wp14:editId="14D6DE28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114" name="Graphique 114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1D48E335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1217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6" style="position:absolute;left:0;text-align:left;margin-left:257.8pt;margin-top:111.6pt;width:114.9pt;height:202.1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Jo3snZ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114" name="Graphique 114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1D48E335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1217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80656D6" wp14:editId="12156CD7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7F1AB" id="Rectangle 5268" o:spid="_x0000_s1026" style="position:absolute;margin-left:-854.85pt;margin-top:188.55pt;width:198.4pt;height:47.5pt;rotation: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6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50D4DCF" wp14:editId="5AFD3272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10CB1" id="Rectangle 46" o:spid="_x0000_s1026" style="position:absolute;margin-left:-1017.75pt;margin-top:186.7pt;width:198.4pt;height:48.65pt;rotation:-90;z-index:2516720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6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C52EB52" wp14:editId="3E851E0D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D5F50F" id="Graphique 85" o:spid="_x0000_s1026" alt="Croissance commerciale" style="position:absolute;margin-left:647.7pt;margin-top:303.55pt;width:36.85pt;height:31.2pt;z-index:25167513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EC1A0DA" wp14:editId="13DE9C0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AA5BFF8" w:rsidR="003F1FDB" w:rsidRPr="00D02F28" w:rsidRDefault="00E21164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-1,2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BFCCC1A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5,5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5" type="#_x0000_t202" style="position:absolute;left:0;text-align:left;margin-left:664.1pt;margin-top:291.7pt;width:340.15pt;height:55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AdzYtI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AA5BFF8" w:rsidR="003F1FDB" w:rsidRPr="00D02F28" w:rsidRDefault="00E21164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-1,2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BFCCC1A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5,5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27656C9" wp14:editId="5E13D6E9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7AA9E0B9">
                                  <wp:extent cx="3405351" cy="2490470"/>
                                  <wp:effectExtent l="0" t="0" r="0" b="5080"/>
                                  <wp:docPr id="117" name="Diagramme 11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7" r:lo="rId78" r:qs="rId79" r:cs="rId8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6" type="#_x0000_t202" style="position:absolute;left:0;text-align:left;margin-left:164.8pt;margin-top:402.65pt;width:289.25pt;height:212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6j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c50f95kC+URF7TQc+8MX9U4&#10;xJo5/8osko07oYD9Cx5SATaDk0VJBfbX3+5DPnKAUUpaFE9B3c89s4IS9V0jO7PhZBLUFp3J9G6E&#10;jr2NbG8jet88AupziE/F8GiGfK/OprTQvKPOl6Erhpjm2Lug/mw++l7S+E64WC5jEurLML/WG8ND&#10;6QBrgPite2fWnHjwSOEznGXG8g909Lk9Icu9B1lHrgLQPaon/FGbke3TOwriv/Vj1vW1L34D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CYdk6j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7AA9E0B9">
                            <wp:extent cx="3405351" cy="2490470"/>
                            <wp:effectExtent l="0" t="0" r="0" b="5080"/>
                            <wp:docPr id="117" name="Diagramme 11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7" r:lo="rId78" r:qs="rId79" r:cs="rId80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0CC94D" wp14:editId="3A288ED9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B3A49" id="Connecteur droit 5253" o:spid="_x0000_s1026" style="position:absolute;flip:x y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A01BEE" wp14:editId="40FCEB61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89" type="#_x0000_t202" style="position:absolute;left:0;text-align:left;margin-left:609.75pt;margin-top:605.25pt;width:281.15pt;height:26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FTOgIAAGQEAAAOAAAAZHJzL2Uyb0RvYy54bWysVEtv2zAMvg/YfxB0X+w4cbIa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66B79DE" wp14:editId="41DECC31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0" type="#_x0000_t202" style="position:absolute;left:0;text-align:left;margin-left:602.65pt;margin-top:424.35pt;width:304.7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C+dCJN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B3BAA04" wp14:editId="46943601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2" w:history="1">
                              <w:proofErr w:type="gramStart"/>
                              <w:r w:rsidR="00792F8E" w:rsidRPr="00396ECE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396ECE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3CEFB34D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396ECE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18" name="Imag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9" type="#_x0000_t202" style="position:absolute;left:0;text-align:left;margin-left:1044pt;margin-top:621.7pt;width:172.45pt;height:118.9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396EC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5" w:history="1">
                        <w:proofErr w:type="gramStart"/>
                        <w:r w:rsidR="00792F8E" w:rsidRPr="00396ECE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396ECE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3CEFB34D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396ECE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18" name="Imag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2BFACE2" wp14:editId="4AE0F15D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27498" id="Forme libre 25" o:spid="_x0000_s1026" style="position:absolute;margin-left:86.05pt;margin-top:18pt;width:137.25pt;height:756pt;z-index:251637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456645E" wp14:editId="32985FD7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93" style="position:absolute;left:0;text-align:left;margin-left:130.6pt;margin-top:-10.9pt;width:963.35pt;height:88.85pt;z-index:251653632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IusteL0DAAAECwAADgAAAAAAAAAAAAAAAAAu&#10;AgAAZHJzL2Uyb0RvYy54bWxQSwECLQAUAAYACAAAACEATKuws+IAAAAMAQAADwAAAAAAAAAAAAAA&#10;AAAXBgAAZHJzL2Rvd25yZXYueG1sUEsFBgAAAAAEAAQA8wAAACYHAAAAAA==&#10;">
                <v:rect id="Rectangle 193" o:spid="_x0000_s1094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5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F489E7" wp14:editId="1AA199E4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6" type="#_x0000_t202" style="position:absolute;left:0;text-align:left;margin-left:887pt;margin-top:666.15pt;width:22.7pt;height:22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sRWVX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88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F486F7D" wp14:editId="4499910D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7" type="#_x0000_t202" style="position:absolute;left:0;text-align:left;margin-left:439pt;margin-top:6.05pt;width:22pt;height:30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B7nSGF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71E2019A" w14:textId="2FE18E23" w:rsidR="00501514" w:rsidRPr="00501514" w:rsidRDefault="00501514" w:rsidP="00501514">
      <w:pPr>
        <w:rPr>
          <w:lang w:bidi="fr-FR"/>
        </w:rPr>
      </w:pPr>
    </w:p>
    <w:p w14:paraId="7B16A51C" w14:textId="2EC91F8E" w:rsidR="00501514" w:rsidRPr="00501514" w:rsidRDefault="00501514" w:rsidP="00501514">
      <w:pPr>
        <w:rPr>
          <w:lang w:bidi="fr-FR"/>
        </w:rPr>
      </w:pPr>
    </w:p>
    <w:p w14:paraId="74CC5224" w14:textId="5D781AD3" w:rsidR="00501514" w:rsidRPr="00501514" w:rsidRDefault="00501514" w:rsidP="00501514">
      <w:pPr>
        <w:rPr>
          <w:lang w:bidi="fr-FR"/>
        </w:rPr>
      </w:pPr>
    </w:p>
    <w:p w14:paraId="63A9F248" w14:textId="09C0A800" w:rsidR="00501514" w:rsidRPr="00501514" w:rsidRDefault="00501514" w:rsidP="00501514">
      <w:pPr>
        <w:rPr>
          <w:lang w:bidi="fr-FR"/>
        </w:rPr>
      </w:pPr>
    </w:p>
    <w:p w14:paraId="3EF9B46F" w14:textId="0C8BD527" w:rsidR="00501514" w:rsidRPr="00501514" w:rsidRDefault="00501514" w:rsidP="00501514">
      <w:pPr>
        <w:rPr>
          <w:lang w:bidi="fr-FR"/>
        </w:rPr>
      </w:pPr>
    </w:p>
    <w:p w14:paraId="6B7CEFF0" w14:textId="330DC1ED" w:rsidR="00501514" w:rsidRPr="00501514" w:rsidRDefault="00501514" w:rsidP="00501514">
      <w:pPr>
        <w:rPr>
          <w:lang w:bidi="fr-FR"/>
        </w:rPr>
      </w:pPr>
    </w:p>
    <w:p w14:paraId="31D55EC4" w14:textId="61A14B7C" w:rsidR="00501514" w:rsidRPr="00501514" w:rsidRDefault="00501514" w:rsidP="00501514">
      <w:pPr>
        <w:rPr>
          <w:lang w:bidi="fr-FR"/>
        </w:rPr>
      </w:pPr>
    </w:p>
    <w:p w14:paraId="03D9BC6D" w14:textId="531E560C" w:rsidR="00501514" w:rsidRPr="00501514" w:rsidRDefault="00501514" w:rsidP="00501514">
      <w:pPr>
        <w:rPr>
          <w:lang w:bidi="fr-FR"/>
        </w:rPr>
      </w:pPr>
    </w:p>
    <w:p w14:paraId="4DD7E9E4" w14:textId="6F34C05E" w:rsidR="00501514" w:rsidRPr="00501514" w:rsidRDefault="00501514" w:rsidP="00501514">
      <w:pPr>
        <w:rPr>
          <w:lang w:bidi="fr-FR"/>
        </w:rPr>
      </w:pPr>
    </w:p>
    <w:p w14:paraId="55C4CF9B" w14:textId="7A5D5814" w:rsidR="00501514" w:rsidRPr="00501514" w:rsidRDefault="00501514" w:rsidP="00501514">
      <w:pPr>
        <w:rPr>
          <w:lang w:bidi="fr-FR"/>
        </w:rPr>
      </w:pPr>
    </w:p>
    <w:p w14:paraId="6A08F13F" w14:textId="741BF2FF" w:rsidR="00501514" w:rsidRPr="00501514" w:rsidRDefault="00501514" w:rsidP="00501514">
      <w:pPr>
        <w:rPr>
          <w:lang w:bidi="fr-FR"/>
        </w:rPr>
      </w:pPr>
    </w:p>
    <w:p w14:paraId="6F461D2A" w14:textId="6FD9D043" w:rsidR="00501514" w:rsidRPr="00501514" w:rsidRDefault="00501514" w:rsidP="00501514">
      <w:pPr>
        <w:rPr>
          <w:lang w:bidi="fr-FR"/>
        </w:rPr>
      </w:pPr>
    </w:p>
    <w:p w14:paraId="12178BDC" w14:textId="2C5D3198" w:rsidR="00501514" w:rsidRPr="00501514" w:rsidRDefault="00501514" w:rsidP="00501514">
      <w:pPr>
        <w:rPr>
          <w:lang w:bidi="fr-FR"/>
        </w:rPr>
      </w:pPr>
    </w:p>
    <w:p w14:paraId="0E445051" w14:textId="6DC9DA76" w:rsidR="00501514" w:rsidRPr="00501514" w:rsidRDefault="00501514" w:rsidP="00501514">
      <w:pPr>
        <w:rPr>
          <w:lang w:bidi="fr-FR"/>
        </w:rPr>
      </w:pPr>
    </w:p>
    <w:p w14:paraId="73CED30E" w14:textId="6083B965" w:rsidR="00501514" w:rsidRPr="00501514" w:rsidRDefault="00501514" w:rsidP="00501514">
      <w:pPr>
        <w:rPr>
          <w:lang w:bidi="fr-FR"/>
        </w:rPr>
      </w:pPr>
    </w:p>
    <w:p w14:paraId="386C3487" w14:textId="2A27FAE8" w:rsidR="00501514" w:rsidRPr="00501514" w:rsidRDefault="00501514" w:rsidP="00501514">
      <w:pPr>
        <w:rPr>
          <w:lang w:bidi="fr-FR"/>
        </w:rPr>
      </w:pPr>
    </w:p>
    <w:p w14:paraId="5AD16448" w14:textId="2E00FB5E" w:rsidR="00501514" w:rsidRPr="00501514" w:rsidRDefault="00501514" w:rsidP="00501514">
      <w:pPr>
        <w:rPr>
          <w:lang w:bidi="fr-FR"/>
        </w:rPr>
      </w:pPr>
    </w:p>
    <w:p w14:paraId="76B81D7C" w14:textId="1050242C" w:rsidR="00501514" w:rsidRPr="00501514" w:rsidRDefault="00501514" w:rsidP="00501514">
      <w:pPr>
        <w:rPr>
          <w:lang w:bidi="fr-FR"/>
        </w:rPr>
      </w:pPr>
    </w:p>
    <w:p w14:paraId="6D8864DA" w14:textId="2491FA3B" w:rsidR="00501514" w:rsidRPr="00501514" w:rsidRDefault="00501514" w:rsidP="00501514">
      <w:pPr>
        <w:rPr>
          <w:lang w:bidi="fr-FR"/>
        </w:rPr>
      </w:pPr>
    </w:p>
    <w:p w14:paraId="0F3966CE" w14:textId="2829973F" w:rsidR="00501514" w:rsidRPr="00501514" w:rsidRDefault="00501514" w:rsidP="00501514">
      <w:pPr>
        <w:rPr>
          <w:lang w:bidi="fr-FR"/>
        </w:rPr>
      </w:pPr>
    </w:p>
    <w:p w14:paraId="5E9C1E62" w14:textId="26466EEB" w:rsidR="00501514" w:rsidRPr="00501514" w:rsidRDefault="00501514" w:rsidP="00501514">
      <w:pPr>
        <w:rPr>
          <w:lang w:bidi="fr-FR"/>
        </w:rPr>
      </w:pPr>
    </w:p>
    <w:p w14:paraId="7719F4A0" w14:textId="39CA945D" w:rsidR="00501514" w:rsidRPr="00501514" w:rsidRDefault="00501514" w:rsidP="00501514">
      <w:pPr>
        <w:rPr>
          <w:lang w:bidi="fr-FR"/>
        </w:rPr>
      </w:pPr>
    </w:p>
    <w:p w14:paraId="2BAA7F8A" w14:textId="46EB9D1C" w:rsidR="00501514" w:rsidRPr="00501514" w:rsidRDefault="00501514" w:rsidP="00501514">
      <w:pPr>
        <w:rPr>
          <w:lang w:bidi="fr-FR"/>
        </w:rPr>
      </w:pPr>
    </w:p>
    <w:p w14:paraId="57F71C0E" w14:textId="3DFC199B" w:rsidR="00501514" w:rsidRPr="00501514" w:rsidRDefault="00501514" w:rsidP="00501514">
      <w:pPr>
        <w:rPr>
          <w:lang w:bidi="fr-FR"/>
        </w:rPr>
      </w:pPr>
    </w:p>
    <w:p w14:paraId="0B6F24F5" w14:textId="41E96FB8" w:rsidR="00501514" w:rsidRPr="00501514" w:rsidRDefault="00501514" w:rsidP="00501514">
      <w:pPr>
        <w:rPr>
          <w:lang w:bidi="fr-FR"/>
        </w:rPr>
      </w:pPr>
    </w:p>
    <w:p w14:paraId="336FBFD5" w14:textId="611F2DFC" w:rsidR="00501514" w:rsidRPr="00501514" w:rsidRDefault="00501514" w:rsidP="00501514">
      <w:pPr>
        <w:rPr>
          <w:lang w:bidi="fr-FR"/>
        </w:rPr>
      </w:pPr>
    </w:p>
    <w:p w14:paraId="04341410" w14:textId="5CF2526C" w:rsidR="00501514" w:rsidRPr="00501514" w:rsidRDefault="00501514" w:rsidP="00501514">
      <w:pPr>
        <w:rPr>
          <w:lang w:bidi="fr-FR"/>
        </w:rPr>
      </w:pPr>
    </w:p>
    <w:p w14:paraId="5750E44E" w14:textId="555373D4" w:rsidR="00501514" w:rsidRPr="00501514" w:rsidRDefault="00501514" w:rsidP="00501514">
      <w:pPr>
        <w:rPr>
          <w:lang w:bidi="fr-FR"/>
        </w:rPr>
      </w:pPr>
    </w:p>
    <w:p w14:paraId="7D8F70A4" w14:textId="02E1419D" w:rsidR="00501514" w:rsidRPr="00501514" w:rsidRDefault="00501514" w:rsidP="00501514">
      <w:pPr>
        <w:rPr>
          <w:lang w:bidi="fr-FR"/>
        </w:rPr>
      </w:pPr>
    </w:p>
    <w:p w14:paraId="169EC53B" w14:textId="64012DD1" w:rsidR="00501514" w:rsidRPr="00501514" w:rsidRDefault="00501514" w:rsidP="00501514">
      <w:pPr>
        <w:rPr>
          <w:lang w:bidi="fr-FR"/>
        </w:rPr>
      </w:pPr>
    </w:p>
    <w:p w14:paraId="1C47A36A" w14:textId="0354CFFC" w:rsidR="00501514" w:rsidRPr="00501514" w:rsidRDefault="00501514" w:rsidP="00501514">
      <w:pPr>
        <w:rPr>
          <w:lang w:bidi="fr-FR"/>
        </w:rPr>
      </w:pPr>
    </w:p>
    <w:p w14:paraId="67BBAC0B" w14:textId="25C4165D" w:rsidR="00501514" w:rsidRPr="00501514" w:rsidRDefault="00501514" w:rsidP="00501514">
      <w:pPr>
        <w:rPr>
          <w:lang w:bidi="fr-FR"/>
        </w:rPr>
      </w:pPr>
    </w:p>
    <w:p w14:paraId="6E9ABBA2" w14:textId="411D2B7D" w:rsidR="00501514" w:rsidRPr="00501514" w:rsidRDefault="00501514" w:rsidP="00501514">
      <w:pPr>
        <w:rPr>
          <w:lang w:bidi="fr-FR"/>
        </w:rPr>
      </w:pPr>
    </w:p>
    <w:p w14:paraId="171A3B25" w14:textId="645BC106" w:rsidR="00501514" w:rsidRPr="00501514" w:rsidRDefault="00501514" w:rsidP="00501514">
      <w:pPr>
        <w:rPr>
          <w:lang w:bidi="fr-FR"/>
        </w:rPr>
      </w:pPr>
    </w:p>
    <w:p w14:paraId="2F08E111" w14:textId="02AF1382" w:rsidR="00501514" w:rsidRPr="00501514" w:rsidRDefault="00501514" w:rsidP="00501514">
      <w:pPr>
        <w:rPr>
          <w:lang w:bidi="fr-FR"/>
        </w:rPr>
      </w:pPr>
    </w:p>
    <w:p w14:paraId="118C1CE6" w14:textId="473D5FA6" w:rsidR="00501514" w:rsidRPr="00501514" w:rsidRDefault="00501514" w:rsidP="00501514">
      <w:pPr>
        <w:rPr>
          <w:lang w:bidi="fr-FR"/>
        </w:rPr>
      </w:pPr>
    </w:p>
    <w:p w14:paraId="188B47B6" w14:textId="324AD3E1" w:rsidR="00501514" w:rsidRPr="00501514" w:rsidRDefault="00501514" w:rsidP="00501514">
      <w:pPr>
        <w:rPr>
          <w:lang w:bidi="fr-FR"/>
        </w:rPr>
      </w:pPr>
    </w:p>
    <w:p w14:paraId="7BAF3281" w14:textId="0B3181EB" w:rsidR="00501514" w:rsidRPr="00501514" w:rsidRDefault="00501514" w:rsidP="00501514">
      <w:pPr>
        <w:rPr>
          <w:lang w:bidi="fr-FR"/>
        </w:rPr>
      </w:pPr>
    </w:p>
    <w:p w14:paraId="0551BC03" w14:textId="2BA675F0" w:rsidR="00501514" w:rsidRPr="00501514" w:rsidRDefault="00501514" w:rsidP="00501514">
      <w:pPr>
        <w:rPr>
          <w:lang w:bidi="fr-FR"/>
        </w:rPr>
      </w:pPr>
    </w:p>
    <w:p w14:paraId="2C075088" w14:textId="2FA92ACD" w:rsidR="00501514" w:rsidRPr="00501514" w:rsidRDefault="00501514" w:rsidP="00501514">
      <w:pPr>
        <w:rPr>
          <w:lang w:bidi="fr-FR"/>
        </w:rPr>
      </w:pPr>
    </w:p>
    <w:p w14:paraId="07DBD98F" w14:textId="183609AF" w:rsidR="00501514" w:rsidRPr="00501514" w:rsidRDefault="00501514" w:rsidP="00501514">
      <w:pPr>
        <w:rPr>
          <w:lang w:bidi="fr-FR"/>
        </w:rPr>
      </w:pPr>
    </w:p>
    <w:p w14:paraId="6C1E4408" w14:textId="6024CF5B" w:rsidR="00501514" w:rsidRPr="00501514" w:rsidRDefault="00501514" w:rsidP="00501514">
      <w:pPr>
        <w:rPr>
          <w:lang w:bidi="fr-FR"/>
        </w:rPr>
      </w:pPr>
    </w:p>
    <w:p w14:paraId="7F33B7FD" w14:textId="7E264E42" w:rsidR="00501514" w:rsidRPr="00501514" w:rsidRDefault="00501514" w:rsidP="00501514">
      <w:pPr>
        <w:rPr>
          <w:lang w:bidi="fr-FR"/>
        </w:rPr>
      </w:pPr>
    </w:p>
    <w:p w14:paraId="1E9522CE" w14:textId="5A64F0CE" w:rsidR="00501514" w:rsidRPr="00501514" w:rsidRDefault="00501514" w:rsidP="00501514">
      <w:pPr>
        <w:rPr>
          <w:lang w:bidi="fr-FR"/>
        </w:rPr>
      </w:pPr>
    </w:p>
    <w:p w14:paraId="6D7702F9" w14:textId="09B9F921" w:rsidR="00501514" w:rsidRPr="00501514" w:rsidRDefault="00501514" w:rsidP="00501514">
      <w:pPr>
        <w:rPr>
          <w:lang w:bidi="fr-FR"/>
        </w:rPr>
      </w:pPr>
    </w:p>
    <w:p w14:paraId="3E972567" w14:textId="4782C605" w:rsidR="00501514" w:rsidRPr="00501514" w:rsidRDefault="00501514" w:rsidP="00501514">
      <w:pPr>
        <w:rPr>
          <w:lang w:bidi="fr-FR"/>
        </w:rPr>
      </w:pPr>
    </w:p>
    <w:p w14:paraId="7EF39357" w14:textId="61687587" w:rsidR="00501514" w:rsidRPr="00501514" w:rsidRDefault="00501514" w:rsidP="00501514">
      <w:pPr>
        <w:rPr>
          <w:lang w:bidi="fr-FR"/>
        </w:rPr>
      </w:pPr>
    </w:p>
    <w:p w14:paraId="7F719EDF" w14:textId="44E8C141" w:rsidR="00501514" w:rsidRPr="00501514" w:rsidRDefault="00501514" w:rsidP="00501514">
      <w:pPr>
        <w:rPr>
          <w:lang w:bidi="fr-FR"/>
        </w:rPr>
      </w:pPr>
    </w:p>
    <w:p w14:paraId="304AB85A" w14:textId="3D8F1117" w:rsidR="00501514" w:rsidRPr="00501514" w:rsidRDefault="00501514" w:rsidP="00501514">
      <w:pPr>
        <w:rPr>
          <w:lang w:bidi="fr-FR"/>
        </w:rPr>
      </w:pPr>
    </w:p>
    <w:p w14:paraId="348F6244" w14:textId="7BB9AC68" w:rsidR="00501514" w:rsidRPr="00501514" w:rsidRDefault="00501514" w:rsidP="00501514">
      <w:pPr>
        <w:rPr>
          <w:lang w:bidi="fr-FR"/>
        </w:rPr>
      </w:pPr>
    </w:p>
    <w:p w14:paraId="1D180C97" w14:textId="157055A6" w:rsidR="00501514" w:rsidRPr="00501514" w:rsidRDefault="00396ECE" w:rsidP="00501514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137442D" wp14:editId="042F7DA4">
                <wp:simplePos x="0" y="0"/>
                <wp:positionH relativeFrom="margin">
                  <wp:posOffset>14183771</wp:posOffset>
                </wp:positionH>
                <wp:positionV relativeFrom="paragraph">
                  <wp:posOffset>33780</wp:posOffset>
                </wp:positionV>
                <wp:extent cx="417558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58" cy="398145"/>
                        </a:xfrm>
                        <a:prstGeom prst="rect">
                          <a:avLst/>
                        </a:prstGeom>
                        <a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5" style="position:absolute;margin-left:1116.85pt;margin-top:2.65pt;width:32.9pt;height:31.3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" stroked="f" strokeweight="1pt">
                <v:fill r:id="rId9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ACF7A" w14:textId="593650D0" w:rsidR="00501514" w:rsidRPr="00501514" w:rsidRDefault="00501514" w:rsidP="00501514">
      <w:pPr>
        <w:rPr>
          <w:lang w:bidi="fr-FR"/>
        </w:rPr>
      </w:pPr>
    </w:p>
    <w:p w14:paraId="13C71F12" w14:textId="58FFB168" w:rsidR="00501514" w:rsidRPr="00501514" w:rsidRDefault="00501514" w:rsidP="00501514">
      <w:pPr>
        <w:rPr>
          <w:lang w:bidi="fr-FR"/>
        </w:rPr>
      </w:pPr>
    </w:p>
    <w:p w14:paraId="6445C1A3" w14:textId="632288C4" w:rsidR="00501514" w:rsidRPr="00501514" w:rsidRDefault="00501514" w:rsidP="00501514">
      <w:pPr>
        <w:rPr>
          <w:lang w:bidi="fr-FR"/>
        </w:rPr>
      </w:pPr>
    </w:p>
    <w:p w14:paraId="3EE5BF63" w14:textId="095D0FFB" w:rsidR="00501514" w:rsidRPr="00501514" w:rsidRDefault="00396ECE" w:rsidP="00501514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50595FB6" wp14:editId="79745B17">
                <wp:simplePos x="0" y="0"/>
                <wp:positionH relativeFrom="column">
                  <wp:posOffset>7560978</wp:posOffset>
                </wp:positionH>
                <wp:positionV relativeFrom="paragraph">
                  <wp:posOffset>83846</wp:posOffset>
                </wp:positionV>
                <wp:extent cx="5467985" cy="1470117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985" cy="1470117"/>
                          <a:chOff x="0" y="0"/>
                          <a:chExt cx="3378200" cy="2325779"/>
                        </a:xfrm>
                      </wpg:grpSpPr>
                      <wps:wsp>
                        <wps:cNvPr id="187" name="Zone de texte 187"/>
                        <wps:cNvSpPr txBox="1"/>
                        <wps:spPr>
                          <a:xfrm>
                            <a:off x="642827" y="1766980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7A9CB96C" w:rsidR="00EC4912" w:rsidRPr="00A24434" w:rsidRDefault="00A24434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IFAPME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836198"/>
                            <a:chOff x="0" y="0"/>
                            <a:chExt cx="3378200" cy="836198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634149" y="302248"/>
                              <a:ext cx="111013" cy="956887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96" style="position:absolute;margin-left:595.35pt;margin-top:6.6pt;width:430.55pt;height:115.75pt;z-index:251622912;mso-width-relative:margin;mso-height-relative:margin" coordsize="33782,2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">
                <v:shape id="Zone de texte 187" o:spid="_x0000_s1097" type="#_x0000_t202" style="position:absolute;left:6428;top:17669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7A9CB96C" w:rsidR="00EC4912" w:rsidRPr="00A24434" w:rsidRDefault="00A24434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IFAPME</w:t>
                        </w:r>
                      </w:p>
                    </w:txbxContent>
                  </v:textbox>
                </v:shape>
                <v:group id="Groupe 1539" o:spid="_x0000_s1098" style="position:absolute;width:33782;height:8361" coordsize="33782,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099" type="#_x0000_t85" style="position:absolute;left:16341;top:3022;width:1110;height:956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" adj="209" strokecolor="#63a7da">
                    <v:stroke dashstyle="dash"/>
                  </v:shape>
                  <v:shape id="Zone de texte 1544" o:spid="_x0000_s1100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39FA33B" w14:textId="05784711" w:rsidR="00501514" w:rsidRPr="00501514" w:rsidRDefault="00501514" w:rsidP="00501514">
      <w:pPr>
        <w:rPr>
          <w:lang w:bidi="fr-FR"/>
        </w:rPr>
      </w:pPr>
    </w:p>
    <w:p w14:paraId="08ECEE20" w14:textId="523ABF9D" w:rsidR="00501514" w:rsidRDefault="00396ECE" w:rsidP="00501514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AADB7E" wp14:editId="6AAECFC8">
                <wp:simplePos x="0" y="0"/>
                <wp:positionH relativeFrom="column">
                  <wp:posOffset>10267179</wp:posOffset>
                </wp:positionH>
                <wp:positionV relativeFrom="paragraph">
                  <wp:posOffset>3168</wp:posOffset>
                </wp:positionV>
                <wp:extent cx="0" cy="246965"/>
                <wp:effectExtent l="0" t="0" r="38100" b="2032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9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8D8BD3" id="Connecteur droit 1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8.45pt,.25pt" to="808.4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" strokecolor="#63a7da">
                <v:stroke dashstyle="dash"/>
              </v:line>
            </w:pict>
          </mc:Fallback>
        </mc:AlternateContent>
      </w:r>
      <w:r w:rsidR="00CE7C20"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2A4B622" wp14:editId="0CD4E1B6">
                <wp:simplePos x="0" y="0"/>
                <wp:positionH relativeFrom="column">
                  <wp:posOffset>3295650</wp:posOffset>
                </wp:positionH>
                <wp:positionV relativeFrom="paragraph">
                  <wp:posOffset>76835</wp:posOffset>
                </wp:positionV>
                <wp:extent cx="1175245" cy="1087120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245" cy="1087120"/>
                          <a:chOff x="122034" y="-17560"/>
                          <a:chExt cx="1175416" cy="1088478"/>
                        </a:xfrm>
                      </wpg:grpSpPr>
                      <wps:wsp>
                        <wps:cNvPr id="74" name="Zone de texte 74"/>
                        <wps:cNvSpPr txBox="1"/>
                        <wps:spPr>
                          <a:xfrm>
                            <a:off x="122034" y="685981"/>
                            <a:ext cx="1175416" cy="3849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E6D0D0" w14:textId="61D68CF8" w:rsidR="00432A63" w:rsidRPr="00F13403" w:rsidRDefault="00432A63" w:rsidP="00432A6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 w:rsidRPr="00F13403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  <w:t>CO</w:t>
                              </w:r>
                              <w:r w:rsidR="00501514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  <w:t>NSTRUCTION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Zone de texte 82"/>
                        <wps:cNvSpPr txBox="1"/>
                        <wps:spPr>
                          <a:xfrm>
                            <a:off x="406483" y="-17560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FA965" w14:textId="3E7A08CC" w:rsidR="00432A63" w:rsidRPr="00F13403" w:rsidRDefault="00DB7629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26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104" style="position:absolute;margin-left:259.5pt;margin-top:6.05pt;width:92.55pt;height:85.6pt;z-index:251690496;mso-width-relative:margin;mso-height-relative:margin" coordorigin="1220,-175" coordsize="11754,10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">
                <v:shape id="Zone de texte 74" o:spid="_x0000_s1105" type="#_x0000_t202" style="position:absolute;left:1220;top:6859;width:11754;height:3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31E6D0D0" w14:textId="61D68CF8" w:rsidR="00432A63" w:rsidRPr="00F13403" w:rsidRDefault="00432A63" w:rsidP="00432A6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nl-NL"/>
                          </w:rPr>
                        </w:pPr>
                        <w:r w:rsidRPr="00F13403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  <w:t>CO</w:t>
                        </w:r>
                        <w:r w:rsidR="00501514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  <w:t>NSTRUCTION</w:t>
                        </w:r>
                      </w:p>
                    </w:txbxContent>
                  </v:textbox>
                </v:shape>
                <v:shape id="Zone de texte 82" o:spid="_x0000_s1106" type="#_x0000_t202" style="position:absolute;left:4064;top:-175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96FA965" w14:textId="3E7A08CC" w:rsidR="00432A63" w:rsidRPr="00F13403" w:rsidRDefault="00DB7629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26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A3B0E1" w14:textId="013CC9A4" w:rsidR="00501514" w:rsidRPr="00501514" w:rsidRDefault="00CE7C20" w:rsidP="00501514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950C2BD" wp14:editId="181379A1">
                <wp:simplePos x="0" y="0"/>
                <wp:positionH relativeFrom="column">
                  <wp:posOffset>3667125</wp:posOffset>
                </wp:positionH>
                <wp:positionV relativeFrom="paragraph">
                  <wp:posOffset>149860</wp:posOffset>
                </wp:positionV>
                <wp:extent cx="428625" cy="438150"/>
                <wp:effectExtent l="0" t="0" r="28575" b="19050"/>
                <wp:wrapNone/>
                <wp:docPr id="133" name="Groupe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38150"/>
                          <a:chOff x="0" y="0"/>
                          <a:chExt cx="428625" cy="438150"/>
                        </a:xfrm>
                      </wpg:grpSpPr>
                      <wps:wsp>
                        <wps:cNvPr id="120" name="Organigramme : Connecteur 120"/>
                        <wps:cNvSpPr/>
                        <wps:spPr>
                          <a:xfrm>
                            <a:off x="0" y="0"/>
                            <a:ext cx="428625" cy="438150"/>
                          </a:xfrm>
                          <a:prstGeom prst="flowChartConnector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Graphique 119" descr="Pelleteuse avec un remplissage uni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1905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F942E" id="Groupe 133" o:spid="_x0000_s1026" style="position:absolute;margin-left:288.75pt;margin-top:11.8pt;width:33.75pt;height:34.5pt;z-index:251707392" coordsize="428625,438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">
                <v:shape id="Organigramme : Connecteur 120" o:spid="_x0000_s1027" type="#_x0000_t120" style="position:absolute;width:428625;height:438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" fillcolor="white [3201]" strokecolor="#63a7da [3209]" strokeweight="1.5pt">
                  <v:stroke joinstyle="miter"/>
                </v:shape>
                <v:shape id="Graphique 119" o:spid="_x0000_s1028" type="#_x0000_t75" alt="Pelleteuse avec un remplissage uni" style="position:absolute;left:66675;top:19050;width:333375;height:33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">
                  <v:imagedata r:id="rId94" o:title="Pelleteuse avec un remplissage uni"/>
                </v:shape>
              </v:group>
            </w:pict>
          </mc:Fallback>
        </mc:AlternateContent>
      </w:r>
    </w:p>
    <w:p w14:paraId="1920E077" w14:textId="0E449673" w:rsidR="00501514" w:rsidRDefault="00396ECE" w:rsidP="00501514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44DEEB1" wp14:editId="40275C2A">
                <wp:simplePos x="0" y="0"/>
                <wp:positionH relativeFrom="column">
                  <wp:posOffset>10619064</wp:posOffset>
                </wp:positionH>
                <wp:positionV relativeFrom="paragraph">
                  <wp:posOffset>104811</wp:posOffset>
                </wp:positionV>
                <wp:extent cx="856615" cy="504825"/>
                <wp:effectExtent l="0" t="0" r="19685" b="28575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0482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607B4C" w14:textId="2CAB36E9" w:rsidR="00DD3AC6" w:rsidRPr="00E8742B" w:rsidRDefault="009F4D27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9</w:t>
                            </w:r>
                            <w:r w:rsidR="00BA5C7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4DEEB1" id="Ellipse 212" o:spid="_x0000_s1104" style="position:absolute;margin-left:836.15pt;margin-top:8.25pt;width:67.45pt;height:39.75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" fillcolor="#63a7da" strokecolor="#63a7da" strokeweight="1pt">
                <v:stroke joinstyle="miter"/>
                <v:textbox>
                  <w:txbxContent>
                    <w:p w14:paraId="10607B4C" w14:textId="2CAB36E9" w:rsidR="00DD3AC6" w:rsidRPr="00E8742B" w:rsidRDefault="009F4D27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9</w:t>
                      </w:r>
                      <w:r w:rsidR="00BA5C7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9498E79" wp14:editId="44D442DF">
                <wp:simplePos x="0" y="0"/>
                <wp:positionH relativeFrom="column">
                  <wp:posOffset>9090649</wp:posOffset>
                </wp:positionH>
                <wp:positionV relativeFrom="paragraph">
                  <wp:posOffset>102290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62BDEA16" w:rsidR="00DD3AC6" w:rsidRPr="00E8742B" w:rsidRDefault="009F4D27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11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105" style="position:absolute;margin-left:715.8pt;margin-top:8.05pt;width:67.45pt;height:40.5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" fillcolor="#63a7da" strokecolor="#63a7da" strokeweight="1pt">
                <v:stroke joinstyle="miter"/>
                <v:textbox>
                  <w:txbxContent>
                    <w:p w14:paraId="1FB229A2" w14:textId="62BDEA16" w:rsidR="00DD3AC6" w:rsidRPr="00E8742B" w:rsidRDefault="009F4D27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11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</w:p>
    <w:p w14:paraId="207398D6" w14:textId="1F6D68DD" w:rsidR="00501514" w:rsidRPr="00501514" w:rsidRDefault="00A44678" w:rsidP="00501514">
      <w:pPr>
        <w:tabs>
          <w:tab w:val="left" w:pos="3525"/>
        </w:tabs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874CE3" wp14:editId="5B3C02F4">
                <wp:simplePos x="0" y="0"/>
                <wp:positionH relativeFrom="column">
                  <wp:posOffset>10212162</wp:posOffset>
                </wp:positionH>
                <wp:positionV relativeFrom="paragraph">
                  <wp:posOffset>498119</wp:posOffset>
                </wp:positionV>
                <wp:extent cx="1768190" cy="353244"/>
                <wp:effectExtent l="0" t="0" r="0" b="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90" cy="353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208E5" w14:textId="4503131F" w:rsidR="00A24434" w:rsidRPr="00A24434" w:rsidRDefault="00A24434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Promotion sociale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74CE3" id="Zone de texte 230" o:spid="_x0000_s1106" type="#_x0000_t202" style="position:absolute;margin-left:804.1pt;margin-top:39.2pt;width:139.25pt;height:27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" filled="f" stroked="f" strokeweight=".5pt">
                <v:textbox>
                  <w:txbxContent>
                    <w:p w14:paraId="092208E5" w14:textId="4503131F" w:rsidR="00A24434" w:rsidRPr="00A24434" w:rsidRDefault="00A24434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Promotion sociale</w:t>
                      </w:r>
                    </w:p>
                  </w:txbxContent>
                </v:textbox>
              </v:shape>
            </w:pict>
          </mc:Fallback>
        </mc:AlternateContent>
      </w:r>
      <w:r w:rsidR="00501514">
        <w:rPr>
          <w:lang w:bidi="fr-FR"/>
        </w:rPr>
        <w:tab/>
      </w:r>
    </w:p>
    <w:sectPr w:rsidR="00501514" w:rsidRPr="00501514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D45ED" w14:textId="77777777" w:rsidR="00CA34B6" w:rsidRDefault="00CA34B6" w:rsidP="0063464B">
      <w:r>
        <w:separator/>
      </w:r>
    </w:p>
  </w:endnote>
  <w:endnote w:type="continuationSeparator" w:id="0">
    <w:p w14:paraId="23B263A5" w14:textId="77777777" w:rsidR="00CA34B6" w:rsidRDefault="00CA34B6" w:rsidP="0063464B">
      <w:r>
        <w:continuationSeparator/>
      </w:r>
    </w:p>
  </w:endnote>
  <w:endnote w:type="continuationNotice" w:id="1">
    <w:p w14:paraId="22962EA8" w14:textId="77777777" w:rsidR="00CA34B6" w:rsidRDefault="00CA34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2C53D" w14:textId="77777777" w:rsidR="00CA34B6" w:rsidRDefault="00CA34B6" w:rsidP="0063464B">
      <w:r>
        <w:separator/>
      </w:r>
    </w:p>
  </w:footnote>
  <w:footnote w:type="continuationSeparator" w:id="0">
    <w:p w14:paraId="0B49A193" w14:textId="77777777" w:rsidR="00CA34B6" w:rsidRDefault="00CA34B6" w:rsidP="0063464B">
      <w:r>
        <w:continuationSeparator/>
      </w:r>
    </w:p>
  </w:footnote>
  <w:footnote w:type="continuationNotice" w:id="1">
    <w:p w14:paraId="75CCA7A4" w14:textId="77777777" w:rsidR="00CA34B6" w:rsidRDefault="00CA34B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alt="Homme" style="width:5.7pt;height:9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812167977">
    <w:abstractNumId w:val="1"/>
  </w:num>
  <w:num w:numId="2" w16cid:durableId="93673220">
    <w:abstractNumId w:val="0"/>
  </w:num>
  <w:num w:numId="3" w16cid:durableId="383606003">
    <w:abstractNumId w:val="2"/>
  </w:num>
  <w:num w:numId="4" w16cid:durableId="13980466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247A1"/>
    <w:rsid w:val="00026609"/>
    <w:rsid w:val="000304DA"/>
    <w:rsid w:val="000319C3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91517"/>
    <w:rsid w:val="00092369"/>
    <w:rsid w:val="000949EC"/>
    <w:rsid w:val="00094BDC"/>
    <w:rsid w:val="0009587E"/>
    <w:rsid w:val="000A008C"/>
    <w:rsid w:val="000A0257"/>
    <w:rsid w:val="000A38F4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3640"/>
    <w:rsid w:val="000F588A"/>
    <w:rsid w:val="000F737F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4C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3F97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96ECE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86599"/>
    <w:rsid w:val="00490B4D"/>
    <w:rsid w:val="00493ADE"/>
    <w:rsid w:val="00497F24"/>
    <w:rsid w:val="004A0CB3"/>
    <w:rsid w:val="004A3B7D"/>
    <w:rsid w:val="004A42EE"/>
    <w:rsid w:val="004A4E15"/>
    <w:rsid w:val="004B675A"/>
    <w:rsid w:val="004D161A"/>
    <w:rsid w:val="004D5151"/>
    <w:rsid w:val="004E0447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1514"/>
    <w:rsid w:val="0050223A"/>
    <w:rsid w:val="00503E9D"/>
    <w:rsid w:val="00506CE3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DF3"/>
    <w:rsid w:val="007E1318"/>
    <w:rsid w:val="007E7A96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20B8"/>
    <w:rsid w:val="00814DD2"/>
    <w:rsid w:val="00816199"/>
    <w:rsid w:val="0081659E"/>
    <w:rsid w:val="00820E9B"/>
    <w:rsid w:val="00826F73"/>
    <w:rsid w:val="008308EE"/>
    <w:rsid w:val="008322EC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9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8B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805E9"/>
    <w:rsid w:val="00980A4D"/>
    <w:rsid w:val="00983AC1"/>
    <w:rsid w:val="00990811"/>
    <w:rsid w:val="00993345"/>
    <w:rsid w:val="009A7468"/>
    <w:rsid w:val="009B16AA"/>
    <w:rsid w:val="009B28A7"/>
    <w:rsid w:val="009B6F84"/>
    <w:rsid w:val="009B7F4D"/>
    <w:rsid w:val="009C4E80"/>
    <w:rsid w:val="009D3E65"/>
    <w:rsid w:val="009D684D"/>
    <w:rsid w:val="009E076A"/>
    <w:rsid w:val="009E5386"/>
    <w:rsid w:val="009F3A5C"/>
    <w:rsid w:val="009F439D"/>
    <w:rsid w:val="009F4D27"/>
    <w:rsid w:val="009F7ED1"/>
    <w:rsid w:val="00A01A66"/>
    <w:rsid w:val="00A055D4"/>
    <w:rsid w:val="00A06C36"/>
    <w:rsid w:val="00A10082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1D69"/>
    <w:rsid w:val="00A31DFE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4678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85EE2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62942"/>
    <w:rsid w:val="00B64576"/>
    <w:rsid w:val="00B64C1C"/>
    <w:rsid w:val="00B6723D"/>
    <w:rsid w:val="00B836AA"/>
    <w:rsid w:val="00B8385C"/>
    <w:rsid w:val="00B857CF"/>
    <w:rsid w:val="00B872B9"/>
    <w:rsid w:val="00B914E3"/>
    <w:rsid w:val="00B944B3"/>
    <w:rsid w:val="00B977A2"/>
    <w:rsid w:val="00BA049F"/>
    <w:rsid w:val="00BA2EF7"/>
    <w:rsid w:val="00BA3FD1"/>
    <w:rsid w:val="00BA5C77"/>
    <w:rsid w:val="00BA75E9"/>
    <w:rsid w:val="00BB1E06"/>
    <w:rsid w:val="00BB4678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C0555A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5546"/>
    <w:rsid w:val="00CA0140"/>
    <w:rsid w:val="00CA34B6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D67E5"/>
    <w:rsid w:val="00CE05AF"/>
    <w:rsid w:val="00CE1245"/>
    <w:rsid w:val="00CE4909"/>
    <w:rsid w:val="00CE5EF5"/>
    <w:rsid w:val="00CE7C20"/>
    <w:rsid w:val="00CF17D9"/>
    <w:rsid w:val="00CF37D4"/>
    <w:rsid w:val="00D000D6"/>
    <w:rsid w:val="00D02F28"/>
    <w:rsid w:val="00D0310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37197"/>
    <w:rsid w:val="00D4489D"/>
    <w:rsid w:val="00D512A6"/>
    <w:rsid w:val="00D549AB"/>
    <w:rsid w:val="00D5542A"/>
    <w:rsid w:val="00D5557D"/>
    <w:rsid w:val="00D568DE"/>
    <w:rsid w:val="00D56D2F"/>
    <w:rsid w:val="00D57B3A"/>
    <w:rsid w:val="00D60708"/>
    <w:rsid w:val="00D62383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964A8"/>
    <w:rsid w:val="00DA1676"/>
    <w:rsid w:val="00DA2104"/>
    <w:rsid w:val="00DA2706"/>
    <w:rsid w:val="00DA3462"/>
    <w:rsid w:val="00DA5C39"/>
    <w:rsid w:val="00DB1FF7"/>
    <w:rsid w:val="00DB4E1C"/>
    <w:rsid w:val="00DB6720"/>
    <w:rsid w:val="00DB7629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57D4"/>
    <w:rsid w:val="00ED61AF"/>
    <w:rsid w:val="00EE1949"/>
    <w:rsid w:val="00EE4563"/>
    <w:rsid w:val="00EE4C1D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9DA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0.svg"/><Relationship Id="rId21" Type="http://schemas.openxmlformats.org/officeDocument/2006/relationships/image" Target="media/image10.sv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340.png"/><Relationship Id="rId68" Type="http://schemas.openxmlformats.org/officeDocument/2006/relationships/diagramColors" Target="diagrams/colors2.xml"/><Relationship Id="rId84" Type="http://schemas.openxmlformats.org/officeDocument/2006/relationships/image" Target="media/image46.emf"/><Relationship Id="rId89" Type="http://schemas.openxmlformats.org/officeDocument/2006/relationships/image" Target="media/image47.png"/><Relationship Id="rId16" Type="http://schemas.openxmlformats.org/officeDocument/2006/relationships/hyperlink" Target="https://www.ifapme.be/centre-de-formations/mons" TargetMode="External"/><Relationship Id="rId11" Type="http://schemas.openxmlformats.org/officeDocument/2006/relationships/image" Target="media/image2.png"/><Relationship Id="rId32" Type="http://schemas.openxmlformats.org/officeDocument/2006/relationships/diagramLayout" Target="diagrams/layout1.xml"/><Relationship Id="rId37" Type="http://schemas.openxmlformats.org/officeDocument/2006/relationships/image" Target="media/image17.svg"/><Relationship Id="rId53" Type="http://schemas.openxmlformats.org/officeDocument/2006/relationships/image" Target="media/image29.png"/><Relationship Id="rId58" Type="http://schemas.openxmlformats.org/officeDocument/2006/relationships/image" Target="media/image310.svg"/><Relationship Id="rId74" Type="http://schemas.openxmlformats.org/officeDocument/2006/relationships/image" Target="media/image370.svg"/><Relationship Id="rId79" Type="http://schemas.openxmlformats.org/officeDocument/2006/relationships/diagramQuickStyle" Target="diagrams/quickStyle3.xml"/><Relationship Id="rId5" Type="http://schemas.openxmlformats.org/officeDocument/2006/relationships/numbering" Target="numbering.xml"/><Relationship Id="rId90" Type="http://schemas.openxmlformats.org/officeDocument/2006/relationships/image" Target="media/image48.svg"/><Relationship Id="rId95" Type="http://schemas.openxmlformats.org/officeDocument/2006/relationships/fontTable" Target="fontTable.xm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43" Type="http://schemas.openxmlformats.org/officeDocument/2006/relationships/image" Target="media/image23.svg"/><Relationship Id="rId48" Type="http://schemas.openxmlformats.org/officeDocument/2006/relationships/image" Target="media/image28.svg"/><Relationship Id="rId64" Type="http://schemas.openxmlformats.org/officeDocument/2006/relationships/image" Target="media/image350.svg"/><Relationship Id="rId69" Type="http://schemas.microsoft.com/office/2007/relationships/diagramDrawing" Target="diagrams/drawing2.xml"/><Relationship Id="rId8" Type="http://schemas.openxmlformats.org/officeDocument/2006/relationships/webSettings" Target="webSettings.xml"/><Relationship Id="rId51" Type="http://schemas.openxmlformats.org/officeDocument/2006/relationships/image" Target="media/image280.png"/><Relationship Id="rId80" Type="http://schemas.openxmlformats.org/officeDocument/2006/relationships/diagramColors" Target="diagrams/colors3.xml"/><Relationship Id="rId85" Type="http://schemas.openxmlformats.org/officeDocument/2006/relationships/hyperlink" Target="http://www.bassinefe-hainautcentre.be/le-rapport-analytique-et-prospectif" TargetMode="External"/><Relationship Id="rId93" Type="http://schemas.openxmlformats.org/officeDocument/2006/relationships/image" Target="media/image50.svg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hyperlink" Target="http://www.plusoultre.net/" TargetMode="External"/><Relationship Id="rId25" Type="http://schemas.openxmlformats.org/officeDocument/2006/relationships/image" Target="media/image120.png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18.png"/><Relationship Id="rId46" Type="http://schemas.openxmlformats.org/officeDocument/2006/relationships/image" Target="media/image26.svg"/><Relationship Id="rId59" Type="http://schemas.openxmlformats.org/officeDocument/2006/relationships/image" Target="media/image320.png"/><Relationship Id="rId67" Type="http://schemas.openxmlformats.org/officeDocument/2006/relationships/diagramQuickStyle" Target="diagrams/quickStyle2.xml"/><Relationship Id="rId20" Type="http://schemas.openxmlformats.org/officeDocument/2006/relationships/image" Target="media/image9.png"/><Relationship Id="rId41" Type="http://schemas.openxmlformats.org/officeDocument/2006/relationships/image" Target="media/image21.svg"/><Relationship Id="rId54" Type="http://schemas.openxmlformats.org/officeDocument/2006/relationships/image" Target="media/image30.svg"/><Relationship Id="rId62" Type="http://schemas.openxmlformats.org/officeDocument/2006/relationships/image" Target="media/image34.svg"/><Relationship Id="rId70" Type="http://schemas.openxmlformats.org/officeDocument/2006/relationships/image" Target="media/image35.png"/><Relationship Id="rId75" Type="http://schemas.openxmlformats.org/officeDocument/2006/relationships/image" Target="media/image37.png"/><Relationship Id="rId83" Type="http://schemas.openxmlformats.org/officeDocument/2006/relationships/image" Target="media/image44.emf"/><Relationship Id="rId88" Type="http://schemas.openxmlformats.org/officeDocument/2006/relationships/image" Target="media/image52.png"/><Relationship Id="rId91" Type="http://schemas.openxmlformats.org/officeDocument/2006/relationships/image" Target="media/image51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svg"/><Relationship Id="rId36" Type="http://schemas.openxmlformats.org/officeDocument/2006/relationships/image" Target="media/image16.png"/><Relationship Id="rId57" Type="http://schemas.openxmlformats.org/officeDocument/2006/relationships/image" Target="media/image300.png"/><Relationship Id="rId10" Type="http://schemas.openxmlformats.org/officeDocument/2006/relationships/endnotes" Target="endnotes.xml"/><Relationship Id="rId31" Type="http://schemas.openxmlformats.org/officeDocument/2006/relationships/diagramData" Target="diagrams/data1.xml"/><Relationship Id="rId44" Type="http://schemas.openxmlformats.org/officeDocument/2006/relationships/image" Target="media/image24.png"/><Relationship Id="rId52" Type="http://schemas.openxmlformats.org/officeDocument/2006/relationships/image" Target="media/image290.svg"/><Relationship Id="rId60" Type="http://schemas.openxmlformats.org/officeDocument/2006/relationships/image" Target="media/image330.svg"/><Relationship Id="rId65" Type="http://schemas.openxmlformats.org/officeDocument/2006/relationships/diagramData" Target="diagrams/data2.xml"/><Relationship Id="rId73" Type="http://schemas.openxmlformats.org/officeDocument/2006/relationships/image" Target="media/image360.png"/><Relationship Id="rId78" Type="http://schemas.openxmlformats.org/officeDocument/2006/relationships/diagramLayout" Target="diagrams/layout3.xml"/><Relationship Id="rId81" Type="http://schemas.microsoft.com/office/2007/relationships/diagramDrawing" Target="diagrams/drawing3.xml"/><Relationship Id="rId86" Type="http://schemas.openxmlformats.org/officeDocument/2006/relationships/image" Target="media/image45.png"/><Relationship Id="rId94" Type="http://schemas.openxmlformats.org/officeDocument/2006/relationships/image" Target="media/image5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19.svg"/><Relationship Id="rId34" Type="http://schemas.openxmlformats.org/officeDocument/2006/relationships/diagramColors" Target="diagrams/colors1.xml"/><Relationship Id="rId55" Type="http://schemas.openxmlformats.org/officeDocument/2006/relationships/image" Target="media/image31.png"/><Relationship Id="rId76" Type="http://schemas.openxmlformats.org/officeDocument/2006/relationships/image" Target="media/image39.png"/><Relationship Id="rId7" Type="http://schemas.openxmlformats.org/officeDocument/2006/relationships/settings" Target="settings.xml"/><Relationship Id="rId71" Type="http://schemas.openxmlformats.org/officeDocument/2006/relationships/image" Target="media/image36.svg"/><Relationship Id="rId92" Type="http://schemas.openxmlformats.org/officeDocument/2006/relationships/image" Target="media/image49.png"/><Relationship Id="rId2" Type="http://schemas.openxmlformats.org/officeDocument/2006/relationships/customXml" Target="../customXml/item2.xml"/><Relationship Id="rId29" Type="http://schemas.openxmlformats.org/officeDocument/2006/relationships/image" Target="media/image140.png"/><Relationship Id="rId24" Type="http://schemas.openxmlformats.org/officeDocument/2006/relationships/image" Target="media/image13.svg"/><Relationship Id="rId40" Type="http://schemas.openxmlformats.org/officeDocument/2006/relationships/image" Target="media/image20.png"/><Relationship Id="rId45" Type="http://schemas.openxmlformats.org/officeDocument/2006/relationships/image" Target="media/image25.svg"/><Relationship Id="rId66" Type="http://schemas.openxmlformats.org/officeDocument/2006/relationships/diagramLayout" Target="diagrams/layout2.xml"/><Relationship Id="rId87" Type="http://schemas.openxmlformats.org/officeDocument/2006/relationships/image" Target="media/image46.svg"/><Relationship Id="rId61" Type="http://schemas.openxmlformats.org/officeDocument/2006/relationships/image" Target="media/image33.png"/><Relationship Id="rId82" Type="http://schemas.openxmlformats.org/officeDocument/2006/relationships/hyperlink" Target="http://www.bassinefe-hainautcentre.be/le-rapport-analytique-et-prospectif" TargetMode="External"/><Relationship Id="rId19" Type="http://schemas.openxmlformats.org/officeDocument/2006/relationships/image" Target="media/image8.svg"/><Relationship Id="rId14" Type="http://schemas.openxmlformats.org/officeDocument/2006/relationships/image" Target="media/image5.png"/><Relationship Id="rId30" Type="http://schemas.openxmlformats.org/officeDocument/2006/relationships/image" Target="media/image150.svg"/><Relationship Id="rId35" Type="http://schemas.microsoft.com/office/2007/relationships/diagramDrawing" Target="diagrams/drawing1.xml"/><Relationship Id="rId56" Type="http://schemas.openxmlformats.org/officeDocument/2006/relationships/image" Target="media/image32.svg"/><Relationship Id="rId77" Type="http://schemas.openxmlformats.org/officeDocument/2006/relationships/diagramData" Target="diagrams/data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svg"/><Relationship Id="rId1" Type="http://schemas.openxmlformats.org/officeDocument/2006/relationships/image" Target="../media/image38.png"/><Relationship Id="rId6" Type="http://schemas.openxmlformats.org/officeDocument/2006/relationships/image" Target="../media/image43.svg"/><Relationship Id="rId5" Type="http://schemas.openxmlformats.org/officeDocument/2006/relationships/image" Target="../media/image42.png"/><Relationship Id="rId4" Type="http://schemas.openxmlformats.org/officeDocument/2006/relationships/image" Target="../media/image41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svg"/><Relationship Id="rId1" Type="http://schemas.openxmlformats.org/officeDocument/2006/relationships/image" Target="../media/image38.png"/><Relationship Id="rId6" Type="http://schemas.openxmlformats.org/officeDocument/2006/relationships/image" Target="../media/image43.svg"/><Relationship Id="rId5" Type="http://schemas.openxmlformats.org/officeDocument/2006/relationships/image" Target="../media/image42.png"/><Relationship Id="rId4" Type="http://schemas.openxmlformats.org/officeDocument/2006/relationships/image" Target="../media/image41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ln>
          <a:solidFill>
            <a:srgbClr val="63A7DA"/>
          </a:solidFill>
        </a:ln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79054FE-4D53-4BB1-B245-9CED50F2B03E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99B61386-607C-4D4B-8642-D06D61E6C6FA}" type="parTrans" cxnId="{6BB12D2A-1245-41AE-877C-97D29F7CF9B7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F8B078F-A28D-4852-AA5B-3DDB921EC1A1}" type="sibTrans" cxnId="{6BB12D2A-1245-41AE-877C-97D29F7CF9B7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06AC0A36-0DBB-4EFC-B169-CB6E16B46153}" type="pres">
      <dgm:prSet presAssocID="{99B61386-607C-4D4B-8642-D06D61E6C6FA}" presName="Name13" presStyleLbl="parChTrans1D2" presStyleIdx="1" presStyleCnt="2"/>
      <dgm:spPr/>
    </dgm:pt>
    <dgm:pt modelId="{3206A08F-FD4C-4AA9-A4C3-9F2B1BB29138}" type="pres">
      <dgm:prSet presAssocID="{679054FE-4D53-4BB1-B245-9CED50F2B03E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6BB12D2A-1245-41AE-877C-97D29F7CF9B7}" srcId="{A43A57F3-AF3F-455F-BBE4-707E4AA03B66}" destId="{679054FE-4D53-4BB1-B245-9CED50F2B03E}" srcOrd="0" destOrd="0" parTransId="{99B61386-607C-4D4B-8642-D06D61E6C6FA}" sibTransId="{CF8B078F-A28D-4852-AA5B-3DDB921EC1A1}"/>
    <dgm:cxn modelId="{477B862A-7236-4CD3-9A40-AABA7773553D}" type="presOf" srcId="{679054FE-4D53-4BB1-B245-9CED50F2B03E}" destId="{3206A08F-FD4C-4AA9-A4C3-9F2B1BB29138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D0EF93B4-4639-42BC-AA0C-F52A8DECAEEC}" type="presOf" srcId="{99B61386-607C-4D4B-8642-D06D61E6C6FA}" destId="{06AC0A36-0DBB-4EFC-B169-CB6E16B46153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0B35B97D-669E-4E93-9BC6-9CCDCCEE3E9C}" type="presParOf" srcId="{90316499-4407-4FF2-8AA4-9D745D6B3076}" destId="{06AC0A36-0DBB-4EFC-B169-CB6E16B46153}" srcOrd="0" destOrd="0" presId="urn:microsoft.com/office/officeart/2005/8/layout/hierarchy3"/>
    <dgm:cxn modelId="{F2DF6175-D7F4-488A-841C-EEC3BCE4AE55}" type="presParOf" srcId="{90316499-4407-4FF2-8AA4-9D745D6B3076}" destId="{3206A08F-FD4C-4AA9-A4C3-9F2B1BB29138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12048" custLinFactNeighborY="2095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324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3819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-35%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2FBD9DDF-03FA-4A61-A44C-5C0C06D3C1CE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06AC0A36-0DBB-4EFC-B169-CB6E16B46153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06A08F-FD4C-4AA9-A4C3-9F2B1BB29138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709511" y="16633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709511" y="16633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324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-35%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3819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6F974F-51C5-4B4F-B868-3EA875C086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22AB9C-E02D-4963-9777-5287756B32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477838-929E-4866-8F04-C3A24AA883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36</TotalTime>
  <Pages>2</Pages>
  <Words>50</Words>
  <Characters>280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27</cp:revision>
  <cp:lastPrinted>2021-12-24T10:51:00Z</cp:lastPrinted>
  <dcterms:created xsi:type="dcterms:W3CDTF">2022-03-01T12:40:00Z</dcterms:created>
  <dcterms:modified xsi:type="dcterms:W3CDTF">2023-11-28T13:41:00Z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