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E1B55C5" wp14:editId="7B428EF7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4D970BF3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8D3C4B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2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0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4D970BF3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8D3C4B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2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7E904A01" wp14:editId="43738F4B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4FA89" id="Groupe 50" o:spid="_x0000_s1026" style="position:absolute;margin-left:12pt;margin-top:-29.3pt;width:118.95pt;height:756pt;z-index:251629568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1EEE829" wp14:editId="434D09EF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3AC99" id="Rectangle 5" o:spid="_x0000_s1026" style="position:absolute;margin-left:175.2pt;margin-top:-20.3pt;width:78.5pt;height:94.4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25C153A" wp14:editId="7D82FFE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E96F2" id="Forme libre 33" o:spid="_x0000_s1026" style="position:absolute;margin-left:-32pt;margin-top:-21pt;width:147.55pt;height:756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7BE4522A" wp14:editId="25A0E25E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54BE6" id="Groupe 49" o:spid="_x0000_s1026" style="position:absolute;margin-left:1059.05pt;margin-top:-14.25pt;width:107.8pt;height:756pt;z-index:251628544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3BCD8C1" wp14:editId="2818FDB3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1180F" id="Forme libre 25" o:spid="_x0000_s1026" style="position:absolute;margin-left:1064.75pt;margin-top:18pt;width:123.25pt;height:756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4BA9E35E" w:rsidR="00902688" w:rsidRDefault="00112C4E" w:rsidP="00F576BD">
      <w:pPr>
        <w:rPr>
          <w:noProof/>
          <w:lang w:bidi="fr-FR"/>
        </w:rPr>
      </w:pPr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C753A8E" wp14:editId="54342BB8">
                <wp:simplePos x="0" y="0"/>
                <wp:positionH relativeFrom="leftMargin">
                  <wp:posOffset>1162685</wp:posOffset>
                </wp:positionH>
                <wp:positionV relativeFrom="paragraph">
                  <wp:posOffset>6064884</wp:posOffset>
                </wp:positionV>
                <wp:extent cx="2323465" cy="1219835"/>
                <wp:effectExtent l="0" t="635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121983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467E5A7A" w:rsidR="00A72224" w:rsidRDefault="00F40B04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 xml:space="preserve">Opérateur </w:t>
                            </w:r>
                            <w:r w:rsidR="00112C4E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 xml:space="preserve">/ Opératrice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industrie chimique</w:t>
                            </w:r>
                          </w:p>
                          <w:p w14:paraId="76091235" w14:textId="77777777" w:rsidR="00F40B04" w:rsidRPr="00F40B04" w:rsidRDefault="00F40B04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91.55pt;margin-top:477.55pt;width:182.95pt;height:96.05pt;rotation:-90;z-index:2516439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" fillcolor="#63a7da" stroked="f" strokeweight="1pt">
                <v:textbox>
                  <w:txbxContent>
                    <w:p w14:paraId="06F157E7" w14:textId="467E5A7A" w:rsidR="00A72224" w:rsidRDefault="00F40B04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 xml:space="preserve">Opérateur </w:t>
                      </w:r>
                      <w:r w:rsidR="00112C4E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 xml:space="preserve">/ Opératrice </w:t>
                      </w: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industrie chimique</w:t>
                      </w:r>
                    </w:p>
                    <w:p w14:paraId="76091235" w14:textId="77777777" w:rsidR="00F40B04" w:rsidRPr="00F40B04" w:rsidRDefault="00F40B04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93FE3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8527" behindDoc="0" locked="0" layoutInCell="1" allowOverlap="1" wp14:anchorId="0F8AEA63" wp14:editId="1E257782">
                <wp:simplePos x="0" y="0"/>
                <wp:positionH relativeFrom="column">
                  <wp:posOffset>1351915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0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2F31A0F9">
                                  <wp:extent cx="3263265" cy="2071194"/>
                                  <wp:effectExtent l="57150" t="0" r="51435" b="0"/>
                                  <wp:docPr id="73" name="Diagramme 7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4" r:lo="rId15" r:qs="rId16" r:cs="rId1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28" type="#_x0000_t118" style="position:absolute;margin-left:106.45pt;margin-top:278.3pt;width:467.15pt;height:374.85pt;z-index:25163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2F31A0F9">
                            <wp:extent cx="3263265" cy="2071194"/>
                            <wp:effectExtent l="57150" t="0" r="51435" b="0"/>
                            <wp:docPr id="73" name="Diagramme 7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4" r:lo="rId15" r:qs="rId16" r:cs="rId1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4D6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932820" wp14:editId="695FDE9E">
                <wp:simplePos x="0" y="0"/>
                <wp:positionH relativeFrom="column">
                  <wp:posOffset>8988405</wp:posOffset>
                </wp:positionH>
                <wp:positionV relativeFrom="paragraph">
                  <wp:posOffset>7454838</wp:posOffset>
                </wp:positionV>
                <wp:extent cx="71775" cy="71986"/>
                <wp:effectExtent l="0" t="0" r="23495" b="23495"/>
                <wp:wrapNone/>
                <wp:docPr id="151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5" cy="71986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198205" w14:textId="77777777" w:rsidR="00F975B1" w:rsidRPr="00876313" w:rsidRDefault="00F975B1" w:rsidP="00F975B1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932820" id="Rectangle 9" o:spid="_x0000_s1029" style="position:absolute;margin-left:707.75pt;margin-top:587pt;width:5.65pt;height:5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" fillcolor="#b4222f [3207]" strokecolor="#6f6f6e" strokeweight=".5pt">
                <v:textbox>
                  <w:txbxContent>
                    <w:p w14:paraId="3D198205" w14:textId="77777777" w:rsidR="00F975B1" w:rsidRPr="00876313" w:rsidRDefault="00F975B1" w:rsidP="00F975B1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7455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58AF30" wp14:editId="0D845774">
                <wp:simplePos x="0" y="0"/>
                <wp:positionH relativeFrom="column">
                  <wp:posOffset>8413750</wp:posOffset>
                </wp:positionH>
                <wp:positionV relativeFrom="paragraph">
                  <wp:posOffset>3142615</wp:posOffset>
                </wp:positionV>
                <wp:extent cx="5111750" cy="343471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D14AE1" id="Rectangle 8" o:spid="_x0000_s1026" style="position:absolute;margin-left:662.5pt;margin-top:247.45pt;width:402.5pt;height:270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" stroked="f" strokeweight="1pt">
                <v:fill r:id="rId20" o:title="" recolor="t" rotate="t" type="frame"/>
              </v:rect>
            </w:pict>
          </mc:Fallback>
        </mc:AlternateContent>
      </w:r>
      <w:r w:rsidR="0087455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CD4A3E" wp14:editId="59EB7ECB">
                <wp:simplePos x="0" y="0"/>
                <wp:positionH relativeFrom="column">
                  <wp:posOffset>12001500</wp:posOffset>
                </wp:positionH>
                <wp:positionV relativeFrom="paragraph">
                  <wp:posOffset>4742815</wp:posOffset>
                </wp:positionV>
                <wp:extent cx="82550" cy="88900"/>
                <wp:effectExtent l="0" t="0" r="0" b="6350"/>
                <wp:wrapNone/>
                <wp:docPr id="10" name="Ellipse 10">
                  <a:hlinkClick xmlns:a="http://schemas.openxmlformats.org/drawingml/2006/main" r:id="rId21" tooltip="Aptask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57535D" id="Ellipse 10" o:spid="_x0000_s1026" href="https://www.aptaskil.be/fr/" title="Aptaskil" style="position:absolute;margin-left:945pt;margin-top:373.45pt;width:6.5pt;height: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" o:button="t" fillcolor="#b4222f" stroked="f" strokeweight=".5pt">
                <v:fill o:detectmouseclick="t"/>
                <v:stroke joinstyle="miter"/>
              </v:oval>
            </w:pict>
          </mc:Fallback>
        </mc:AlternateContent>
      </w:r>
      <w:r w:rsidR="00945DB5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9CD2165" wp14:editId="26E048BC">
                <wp:simplePos x="0" y="0"/>
                <wp:positionH relativeFrom="column">
                  <wp:posOffset>3708325</wp:posOffset>
                </wp:positionH>
                <wp:positionV relativeFrom="paragraph">
                  <wp:posOffset>834390</wp:posOffset>
                </wp:positionV>
                <wp:extent cx="705088" cy="663482"/>
                <wp:effectExtent l="0" t="0" r="0" b="3810"/>
                <wp:wrapNone/>
                <wp:docPr id="58" name="Graphique 1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088" cy="663482"/>
                          <a:chOff x="0" y="0"/>
                          <a:chExt cx="705088" cy="663482"/>
                        </a:xfrm>
                        <a:solidFill>
                          <a:srgbClr val="DD076F"/>
                        </a:solidFill>
                      </wpg:grpSpPr>
                      <wps:wsp>
                        <wps:cNvPr id="59" name="Forme libre : forme 59"/>
                        <wps:cNvSpPr/>
                        <wps:spPr>
                          <a:xfrm>
                            <a:off x="491708" y="463972"/>
                            <a:ext cx="15118" cy="14144"/>
                          </a:xfrm>
                          <a:custGeom>
                            <a:avLst/>
                            <a:gdLst>
                              <a:gd name="connsiteX0" fmla="*/ 8238 w 15118"/>
                              <a:gd name="connsiteY0" fmla="*/ 82 h 14144"/>
                              <a:gd name="connsiteX1" fmla="*/ 87 w 15118"/>
                              <a:gd name="connsiteY1" fmla="*/ 6474 h 14144"/>
                              <a:gd name="connsiteX2" fmla="*/ 6880 w 15118"/>
                              <a:gd name="connsiteY2" fmla="*/ 14144 h 14144"/>
                              <a:gd name="connsiteX3" fmla="*/ 8238 w 15118"/>
                              <a:gd name="connsiteY3" fmla="*/ 14144 h 14144"/>
                              <a:gd name="connsiteX4" fmla="*/ 15031 w 15118"/>
                              <a:gd name="connsiteY4" fmla="*/ 6474 h 14144"/>
                              <a:gd name="connsiteX5" fmla="*/ 8238 w 15118"/>
                              <a:gd name="connsiteY5" fmla="*/ 82 h 141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118" h="14144">
                                <a:moveTo>
                                  <a:pt x="8238" y="82"/>
                                </a:moveTo>
                                <a:cubicBezTo>
                                  <a:pt x="4163" y="-557"/>
                                  <a:pt x="87" y="2639"/>
                                  <a:pt x="87" y="6474"/>
                                </a:cubicBezTo>
                                <a:cubicBezTo>
                                  <a:pt x="-592" y="10309"/>
                                  <a:pt x="2804" y="14144"/>
                                  <a:pt x="6880" y="14144"/>
                                </a:cubicBezTo>
                                <a:cubicBezTo>
                                  <a:pt x="7559" y="14144"/>
                                  <a:pt x="7559" y="14144"/>
                                  <a:pt x="8238" y="14144"/>
                                </a:cubicBezTo>
                                <a:cubicBezTo>
                                  <a:pt x="12314" y="13505"/>
                                  <a:pt x="15710" y="10309"/>
                                  <a:pt x="15031" y="6474"/>
                                </a:cubicBezTo>
                                <a:cubicBezTo>
                                  <a:pt x="15031" y="2639"/>
                                  <a:pt x="11635" y="82"/>
                                  <a:pt x="8238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orme libre : forme 62"/>
                        <wps:cNvSpPr/>
                        <wps:spPr>
                          <a:xfrm>
                            <a:off x="444925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orme libre : forme 63"/>
                        <wps:cNvSpPr/>
                        <wps:spPr>
                          <a:xfrm>
                            <a:off x="400093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Forme libre : forme 64"/>
                        <wps:cNvSpPr/>
                        <wps:spPr>
                          <a:xfrm>
                            <a:off x="350506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Forme libre : forme 65"/>
                        <wps:cNvSpPr/>
                        <wps:spPr>
                          <a:xfrm>
                            <a:off x="304994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orme libre : forme 66"/>
                        <wps:cNvSpPr/>
                        <wps:spPr>
                          <a:xfrm>
                            <a:off x="260162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orme libre : forme 67"/>
                        <wps:cNvSpPr/>
                        <wps:spPr>
                          <a:xfrm>
                            <a:off x="215330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orme libre : forme 71"/>
                        <wps:cNvSpPr/>
                        <wps:spPr>
                          <a:xfrm>
                            <a:off x="168460" y="143961"/>
                            <a:ext cx="387208" cy="362299"/>
                          </a:xfrm>
                          <a:custGeom>
                            <a:avLst/>
                            <a:gdLst>
                              <a:gd name="connsiteX0" fmla="*/ 349148 w 387208"/>
                              <a:gd name="connsiteY0" fmla="*/ 291329 h 362299"/>
                              <a:gd name="connsiteX1" fmla="*/ 339638 w 387208"/>
                              <a:gd name="connsiteY1" fmla="*/ 291329 h 362299"/>
                              <a:gd name="connsiteX2" fmla="*/ 339638 w 387208"/>
                              <a:gd name="connsiteY2" fmla="*/ 219100 h 362299"/>
                              <a:gd name="connsiteX3" fmla="*/ 332166 w 387208"/>
                              <a:gd name="connsiteY3" fmla="*/ 212069 h 362299"/>
                              <a:gd name="connsiteX4" fmla="*/ 269673 w 387208"/>
                              <a:gd name="connsiteY4" fmla="*/ 212069 h 362299"/>
                              <a:gd name="connsiteX5" fmla="*/ 262201 w 387208"/>
                              <a:gd name="connsiteY5" fmla="*/ 219100 h 362299"/>
                              <a:gd name="connsiteX6" fmla="*/ 262201 w 387208"/>
                              <a:gd name="connsiteY6" fmla="*/ 219100 h 362299"/>
                              <a:gd name="connsiteX7" fmla="*/ 262201 w 387208"/>
                              <a:gd name="connsiteY7" fmla="*/ 291329 h 362299"/>
                              <a:gd name="connsiteX8" fmla="*/ 197669 w 387208"/>
                              <a:gd name="connsiteY8" fmla="*/ 291329 h 362299"/>
                              <a:gd name="connsiteX9" fmla="*/ 197669 w 387208"/>
                              <a:gd name="connsiteY9" fmla="*/ 198007 h 362299"/>
                              <a:gd name="connsiteX10" fmla="*/ 185442 w 387208"/>
                              <a:gd name="connsiteY10" fmla="*/ 164129 h 362299"/>
                              <a:gd name="connsiteX11" fmla="*/ 156233 w 387208"/>
                              <a:gd name="connsiteY11" fmla="*/ 144314 h 362299"/>
                              <a:gd name="connsiteX12" fmla="*/ 106646 w 387208"/>
                              <a:gd name="connsiteY12" fmla="*/ 100210 h 362299"/>
                              <a:gd name="connsiteX13" fmla="*/ 260163 w 387208"/>
                              <a:gd name="connsiteY13" fmla="*/ 82313 h 362299"/>
                              <a:gd name="connsiteX14" fmla="*/ 268993 w 387208"/>
                              <a:gd name="connsiteY14" fmla="*/ 89983 h 362299"/>
                              <a:gd name="connsiteX15" fmla="*/ 268993 w 387208"/>
                              <a:gd name="connsiteY15" fmla="*/ 112994 h 362299"/>
                              <a:gd name="connsiteX16" fmla="*/ 261521 w 387208"/>
                              <a:gd name="connsiteY16" fmla="*/ 112994 h 362299"/>
                              <a:gd name="connsiteX17" fmla="*/ 254728 w 387208"/>
                              <a:gd name="connsiteY17" fmla="*/ 116829 h 362299"/>
                              <a:gd name="connsiteX18" fmla="*/ 239784 w 387208"/>
                              <a:gd name="connsiteY18" fmla="*/ 144954 h 362299"/>
                              <a:gd name="connsiteX19" fmla="*/ 241143 w 387208"/>
                              <a:gd name="connsiteY19" fmla="*/ 153263 h 362299"/>
                              <a:gd name="connsiteX20" fmla="*/ 271031 w 387208"/>
                              <a:gd name="connsiteY20" fmla="*/ 181388 h 362299"/>
                              <a:gd name="connsiteX21" fmla="*/ 281900 w 387208"/>
                              <a:gd name="connsiteY21" fmla="*/ 181388 h 362299"/>
                              <a:gd name="connsiteX22" fmla="*/ 281900 w 387208"/>
                              <a:gd name="connsiteY22" fmla="*/ 171161 h 362299"/>
                              <a:gd name="connsiteX23" fmla="*/ 281900 w 387208"/>
                              <a:gd name="connsiteY23" fmla="*/ 171161 h 362299"/>
                              <a:gd name="connsiteX24" fmla="*/ 255408 w 387208"/>
                              <a:gd name="connsiteY24" fmla="*/ 146232 h 362299"/>
                              <a:gd name="connsiteX25" fmla="*/ 266276 w 387208"/>
                              <a:gd name="connsiteY25" fmla="*/ 126417 h 362299"/>
                              <a:gd name="connsiteX26" fmla="*/ 332166 w 387208"/>
                              <a:gd name="connsiteY26" fmla="*/ 126417 h 362299"/>
                              <a:gd name="connsiteX27" fmla="*/ 343034 w 387208"/>
                              <a:gd name="connsiteY27" fmla="*/ 146232 h 362299"/>
                              <a:gd name="connsiteX28" fmla="*/ 316543 w 387208"/>
                              <a:gd name="connsiteY28" fmla="*/ 171161 h 362299"/>
                              <a:gd name="connsiteX29" fmla="*/ 316543 w 387208"/>
                              <a:gd name="connsiteY29" fmla="*/ 181388 h 362299"/>
                              <a:gd name="connsiteX30" fmla="*/ 327411 w 387208"/>
                              <a:gd name="connsiteY30" fmla="*/ 181388 h 362299"/>
                              <a:gd name="connsiteX31" fmla="*/ 327411 w 387208"/>
                              <a:gd name="connsiteY31" fmla="*/ 181388 h 362299"/>
                              <a:gd name="connsiteX32" fmla="*/ 357299 w 387208"/>
                              <a:gd name="connsiteY32" fmla="*/ 153263 h 362299"/>
                              <a:gd name="connsiteX33" fmla="*/ 358658 w 387208"/>
                              <a:gd name="connsiteY33" fmla="*/ 144954 h 362299"/>
                              <a:gd name="connsiteX34" fmla="*/ 343714 w 387208"/>
                              <a:gd name="connsiteY34" fmla="*/ 116829 h 362299"/>
                              <a:gd name="connsiteX35" fmla="*/ 336921 w 387208"/>
                              <a:gd name="connsiteY35" fmla="*/ 112994 h 362299"/>
                              <a:gd name="connsiteX36" fmla="*/ 328770 w 387208"/>
                              <a:gd name="connsiteY36" fmla="*/ 112994 h 362299"/>
                              <a:gd name="connsiteX37" fmla="*/ 328770 w 387208"/>
                              <a:gd name="connsiteY37" fmla="*/ 89983 h 362299"/>
                              <a:gd name="connsiteX38" fmla="*/ 341676 w 387208"/>
                              <a:gd name="connsiteY38" fmla="*/ 20950 h 362299"/>
                              <a:gd name="connsiteX39" fmla="*/ 268314 w 387208"/>
                              <a:gd name="connsiteY39" fmla="*/ 8806 h 362299"/>
                              <a:gd name="connsiteX40" fmla="*/ 252011 w 387208"/>
                              <a:gd name="connsiteY40" fmla="*/ 26064 h 362299"/>
                              <a:gd name="connsiteX41" fmla="*/ 68607 w 387208"/>
                              <a:gd name="connsiteY41" fmla="*/ 29899 h 362299"/>
                              <a:gd name="connsiteX42" fmla="*/ 66569 w 387208"/>
                              <a:gd name="connsiteY42" fmla="*/ 29899 h 362299"/>
                              <a:gd name="connsiteX43" fmla="*/ 52984 w 387208"/>
                              <a:gd name="connsiteY43" fmla="*/ 27981 h 362299"/>
                              <a:gd name="connsiteX44" fmla="*/ 0 w 387208"/>
                              <a:gd name="connsiteY44" fmla="*/ 77199 h 362299"/>
                              <a:gd name="connsiteX45" fmla="*/ 50266 w 387208"/>
                              <a:gd name="connsiteY45" fmla="*/ 127056 h 362299"/>
                              <a:gd name="connsiteX46" fmla="*/ 84230 w 387208"/>
                              <a:gd name="connsiteY46" fmla="*/ 168604 h 362299"/>
                              <a:gd name="connsiteX47" fmla="*/ 75400 w 387208"/>
                              <a:gd name="connsiteY47" fmla="*/ 198007 h 362299"/>
                              <a:gd name="connsiteX48" fmla="*/ 75400 w 387208"/>
                              <a:gd name="connsiteY48" fmla="*/ 291329 h 362299"/>
                              <a:gd name="connsiteX49" fmla="*/ 38039 w 387208"/>
                              <a:gd name="connsiteY49" fmla="*/ 291329 h 362299"/>
                              <a:gd name="connsiteX50" fmla="*/ 2038 w 387208"/>
                              <a:gd name="connsiteY50" fmla="*/ 328402 h 362299"/>
                              <a:gd name="connsiteX51" fmla="*/ 38039 w 387208"/>
                              <a:gd name="connsiteY51" fmla="*/ 362279 h 362299"/>
                              <a:gd name="connsiteX52" fmla="*/ 347789 w 387208"/>
                              <a:gd name="connsiteY52" fmla="*/ 362279 h 362299"/>
                              <a:gd name="connsiteX53" fmla="*/ 387187 w 387208"/>
                              <a:gd name="connsiteY53" fmla="*/ 328402 h 362299"/>
                              <a:gd name="connsiteX54" fmla="*/ 351186 w 387208"/>
                              <a:gd name="connsiteY54" fmla="*/ 291329 h 362299"/>
                              <a:gd name="connsiteX55" fmla="*/ 349148 w 387208"/>
                              <a:gd name="connsiteY55" fmla="*/ 291329 h 362299"/>
                              <a:gd name="connsiteX56" fmla="*/ 349148 w 387208"/>
                              <a:gd name="connsiteY56" fmla="*/ 291329 h 362299"/>
                              <a:gd name="connsiteX57" fmla="*/ 314505 w 387208"/>
                              <a:gd name="connsiteY57" fmla="*/ 112994 h 362299"/>
                              <a:gd name="connsiteX58" fmla="*/ 284617 w 387208"/>
                              <a:gd name="connsiteY58" fmla="*/ 112994 h 362299"/>
                              <a:gd name="connsiteX59" fmla="*/ 284617 w 387208"/>
                              <a:gd name="connsiteY59" fmla="*/ 97014 h 362299"/>
                              <a:gd name="connsiteX60" fmla="*/ 314505 w 387208"/>
                              <a:gd name="connsiteY60" fmla="*/ 97014 h 362299"/>
                              <a:gd name="connsiteX61" fmla="*/ 314505 w 387208"/>
                              <a:gd name="connsiteY61" fmla="*/ 112994 h 362299"/>
                              <a:gd name="connsiteX62" fmla="*/ 264238 w 387208"/>
                              <a:gd name="connsiteY62" fmla="*/ 35652 h 362299"/>
                              <a:gd name="connsiteX63" fmla="*/ 264238 w 387208"/>
                              <a:gd name="connsiteY63" fmla="*/ 35652 h 362299"/>
                              <a:gd name="connsiteX64" fmla="*/ 313826 w 387208"/>
                              <a:gd name="connsiteY64" fmla="*/ 17115 h 362299"/>
                              <a:gd name="connsiteX65" fmla="*/ 333525 w 387208"/>
                              <a:gd name="connsiteY65" fmla="*/ 63776 h 362299"/>
                              <a:gd name="connsiteX66" fmla="*/ 283937 w 387208"/>
                              <a:gd name="connsiteY66" fmla="*/ 82313 h 362299"/>
                              <a:gd name="connsiteX67" fmla="*/ 279862 w 387208"/>
                              <a:gd name="connsiteY67" fmla="*/ 80395 h 362299"/>
                              <a:gd name="connsiteX68" fmla="*/ 260842 w 387208"/>
                              <a:gd name="connsiteY68" fmla="*/ 49714 h 362299"/>
                              <a:gd name="connsiteX69" fmla="*/ 264238 w 387208"/>
                              <a:gd name="connsiteY69" fmla="*/ 35652 h 362299"/>
                              <a:gd name="connsiteX70" fmla="*/ 276465 w 387208"/>
                              <a:gd name="connsiteY70" fmla="*/ 226770 h 362299"/>
                              <a:gd name="connsiteX71" fmla="*/ 324015 w 387208"/>
                              <a:gd name="connsiteY71" fmla="*/ 226770 h 362299"/>
                              <a:gd name="connsiteX72" fmla="*/ 324015 w 387208"/>
                              <a:gd name="connsiteY72" fmla="*/ 291329 h 362299"/>
                              <a:gd name="connsiteX73" fmla="*/ 276465 w 387208"/>
                              <a:gd name="connsiteY73" fmla="*/ 291329 h 362299"/>
                              <a:gd name="connsiteX74" fmla="*/ 276465 w 387208"/>
                              <a:gd name="connsiteY74" fmla="*/ 226770 h 362299"/>
                              <a:gd name="connsiteX75" fmla="*/ 149441 w 387208"/>
                              <a:gd name="connsiteY75" fmla="*/ 157738 h 362299"/>
                              <a:gd name="connsiteX76" fmla="*/ 149441 w 387208"/>
                              <a:gd name="connsiteY76" fmla="*/ 157738 h 362299"/>
                              <a:gd name="connsiteX77" fmla="*/ 180008 w 387208"/>
                              <a:gd name="connsiteY77" fmla="*/ 210791 h 362299"/>
                              <a:gd name="connsiteX78" fmla="*/ 123628 w 387208"/>
                              <a:gd name="connsiteY78" fmla="*/ 239554 h 362299"/>
                              <a:gd name="connsiteX79" fmla="*/ 91702 w 387208"/>
                              <a:gd name="connsiteY79" fmla="*/ 198646 h 362299"/>
                              <a:gd name="connsiteX80" fmla="*/ 136534 w 387208"/>
                              <a:gd name="connsiteY80" fmla="*/ 156459 h 362299"/>
                              <a:gd name="connsiteX81" fmla="*/ 136534 w 387208"/>
                              <a:gd name="connsiteY81" fmla="*/ 156459 h 362299"/>
                              <a:gd name="connsiteX82" fmla="*/ 149441 w 387208"/>
                              <a:gd name="connsiteY82" fmla="*/ 157738 h 362299"/>
                              <a:gd name="connsiteX83" fmla="*/ 149441 w 387208"/>
                              <a:gd name="connsiteY83" fmla="*/ 157738 h 362299"/>
                              <a:gd name="connsiteX84" fmla="*/ 182046 w 387208"/>
                              <a:gd name="connsiteY84" fmla="*/ 235719 h 362299"/>
                              <a:gd name="connsiteX85" fmla="*/ 182046 w 387208"/>
                              <a:gd name="connsiteY85" fmla="*/ 291968 h 362299"/>
                              <a:gd name="connsiteX86" fmla="*/ 91702 w 387208"/>
                              <a:gd name="connsiteY86" fmla="*/ 291968 h 362299"/>
                              <a:gd name="connsiteX87" fmla="*/ 91702 w 387208"/>
                              <a:gd name="connsiteY87" fmla="*/ 235719 h 362299"/>
                              <a:gd name="connsiteX88" fmla="*/ 176612 w 387208"/>
                              <a:gd name="connsiteY88" fmla="*/ 240833 h 362299"/>
                              <a:gd name="connsiteX89" fmla="*/ 182046 w 387208"/>
                              <a:gd name="connsiteY89" fmla="*/ 235719 h 362299"/>
                              <a:gd name="connsiteX90" fmla="*/ 182046 w 387208"/>
                              <a:gd name="connsiteY90" fmla="*/ 235719 h 362299"/>
                              <a:gd name="connsiteX91" fmla="*/ 247256 w 387208"/>
                              <a:gd name="connsiteY91" fmla="*/ 40765 h 362299"/>
                              <a:gd name="connsiteX92" fmla="*/ 246577 w 387208"/>
                              <a:gd name="connsiteY92" fmla="*/ 49714 h 362299"/>
                              <a:gd name="connsiteX93" fmla="*/ 251332 w 387208"/>
                              <a:gd name="connsiteY93" fmla="*/ 69529 h 362299"/>
                              <a:gd name="connsiteX94" fmla="*/ 105967 w 387208"/>
                              <a:gd name="connsiteY94" fmla="*/ 86148 h 362299"/>
                              <a:gd name="connsiteX95" fmla="*/ 106646 w 387208"/>
                              <a:gd name="connsiteY95" fmla="*/ 77838 h 362299"/>
                              <a:gd name="connsiteX96" fmla="*/ 91702 w 387208"/>
                              <a:gd name="connsiteY96" fmla="*/ 43322 h 362299"/>
                              <a:gd name="connsiteX97" fmla="*/ 247256 w 387208"/>
                              <a:gd name="connsiteY97" fmla="*/ 40765 h 362299"/>
                              <a:gd name="connsiteX98" fmla="*/ 52304 w 387208"/>
                              <a:gd name="connsiteY98" fmla="*/ 113633 h 362299"/>
                              <a:gd name="connsiteX99" fmla="*/ 15623 w 387208"/>
                              <a:gd name="connsiteY99" fmla="*/ 77838 h 362299"/>
                              <a:gd name="connsiteX100" fmla="*/ 53663 w 387208"/>
                              <a:gd name="connsiteY100" fmla="*/ 43322 h 362299"/>
                              <a:gd name="connsiteX101" fmla="*/ 65890 w 387208"/>
                              <a:gd name="connsiteY101" fmla="*/ 45240 h 362299"/>
                              <a:gd name="connsiteX102" fmla="*/ 91702 w 387208"/>
                              <a:gd name="connsiteY102" fmla="*/ 78478 h 362299"/>
                              <a:gd name="connsiteX103" fmla="*/ 88985 w 387208"/>
                              <a:gd name="connsiteY103" fmla="*/ 92540 h 362299"/>
                              <a:gd name="connsiteX104" fmla="*/ 86947 w 387208"/>
                              <a:gd name="connsiteY104" fmla="*/ 95736 h 362299"/>
                              <a:gd name="connsiteX105" fmla="*/ 56380 w 387208"/>
                              <a:gd name="connsiteY105" fmla="*/ 113633 h 362299"/>
                              <a:gd name="connsiteX106" fmla="*/ 52304 w 387208"/>
                              <a:gd name="connsiteY106" fmla="*/ 113633 h 362299"/>
                              <a:gd name="connsiteX107" fmla="*/ 52304 w 387208"/>
                              <a:gd name="connsiteY107" fmla="*/ 113633 h 362299"/>
                              <a:gd name="connsiteX108" fmla="*/ 68607 w 387208"/>
                              <a:gd name="connsiteY108" fmla="*/ 125778 h 362299"/>
                              <a:gd name="connsiteX109" fmla="*/ 94419 w 387208"/>
                              <a:gd name="connsiteY109" fmla="*/ 109798 h 362299"/>
                              <a:gd name="connsiteX110" fmla="*/ 130421 w 387208"/>
                              <a:gd name="connsiteY110" fmla="*/ 142397 h 362299"/>
                              <a:gd name="connsiteX111" fmla="*/ 94419 w 387208"/>
                              <a:gd name="connsiteY111" fmla="*/ 157738 h 362299"/>
                              <a:gd name="connsiteX112" fmla="*/ 68607 w 387208"/>
                              <a:gd name="connsiteY112" fmla="*/ 125778 h 362299"/>
                              <a:gd name="connsiteX113" fmla="*/ 364771 w 387208"/>
                              <a:gd name="connsiteY113" fmla="*/ 341825 h 362299"/>
                              <a:gd name="connsiteX114" fmla="*/ 349148 w 387208"/>
                              <a:gd name="connsiteY114" fmla="*/ 348217 h 362299"/>
                              <a:gd name="connsiteX115" fmla="*/ 38719 w 387208"/>
                              <a:gd name="connsiteY115" fmla="*/ 348217 h 362299"/>
                              <a:gd name="connsiteX116" fmla="*/ 16303 w 387208"/>
                              <a:gd name="connsiteY116" fmla="*/ 327124 h 362299"/>
                              <a:gd name="connsiteX117" fmla="*/ 23095 w 387208"/>
                              <a:gd name="connsiteY117" fmla="*/ 312422 h 362299"/>
                              <a:gd name="connsiteX118" fmla="*/ 38719 w 387208"/>
                              <a:gd name="connsiteY118" fmla="*/ 306030 h 362299"/>
                              <a:gd name="connsiteX119" fmla="*/ 348469 w 387208"/>
                              <a:gd name="connsiteY119" fmla="*/ 306030 h 362299"/>
                              <a:gd name="connsiteX120" fmla="*/ 370885 w 387208"/>
                              <a:gd name="connsiteY120" fmla="*/ 327124 h 362299"/>
                              <a:gd name="connsiteX121" fmla="*/ 364771 w 387208"/>
                              <a:gd name="connsiteY121" fmla="*/ 341825 h 362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</a:cxnLst>
                            <a:rect l="l" t="t" r="r" b="b"/>
                            <a:pathLst>
                              <a:path w="387208" h="362299">
                                <a:moveTo>
                                  <a:pt x="349148" y="291329"/>
                                </a:moveTo>
                                <a:lnTo>
                                  <a:pt x="339638" y="291329"/>
                                </a:lnTo>
                                <a:lnTo>
                                  <a:pt x="339638" y="219100"/>
                                </a:lnTo>
                                <a:cubicBezTo>
                                  <a:pt x="339638" y="215265"/>
                                  <a:pt x="336242" y="212069"/>
                                  <a:pt x="332166" y="212069"/>
                                </a:cubicBezTo>
                                <a:lnTo>
                                  <a:pt x="269673" y="212069"/>
                                </a:lnTo>
                                <a:cubicBezTo>
                                  <a:pt x="265597" y="212069"/>
                                  <a:pt x="262201" y="215265"/>
                                  <a:pt x="262201" y="219100"/>
                                </a:cubicBezTo>
                                <a:lnTo>
                                  <a:pt x="262201" y="219100"/>
                                </a:lnTo>
                                <a:lnTo>
                                  <a:pt x="262201" y="291329"/>
                                </a:lnTo>
                                <a:lnTo>
                                  <a:pt x="197669" y="291329"/>
                                </a:lnTo>
                                <a:lnTo>
                                  <a:pt x="197669" y="198007"/>
                                </a:lnTo>
                                <a:cubicBezTo>
                                  <a:pt x="197669" y="185862"/>
                                  <a:pt x="193594" y="173717"/>
                                  <a:pt x="185442" y="164129"/>
                                </a:cubicBezTo>
                                <a:cubicBezTo>
                                  <a:pt x="177970" y="155181"/>
                                  <a:pt x="167781" y="148150"/>
                                  <a:pt x="156233" y="144314"/>
                                </a:cubicBezTo>
                                <a:lnTo>
                                  <a:pt x="106646" y="100210"/>
                                </a:lnTo>
                                <a:lnTo>
                                  <a:pt x="260163" y="82313"/>
                                </a:lnTo>
                                <a:cubicBezTo>
                                  <a:pt x="262880" y="84870"/>
                                  <a:pt x="265597" y="87426"/>
                                  <a:pt x="268993" y="89983"/>
                                </a:cubicBezTo>
                                <a:lnTo>
                                  <a:pt x="268993" y="112994"/>
                                </a:lnTo>
                                <a:lnTo>
                                  <a:pt x="261521" y="112994"/>
                                </a:lnTo>
                                <a:cubicBezTo>
                                  <a:pt x="258804" y="112994"/>
                                  <a:pt x="256087" y="114272"/>
                                  <a:pt x="254728" y="116829"/>
                                </a:cubicBezTo>
                                <a:lnTo>
                                  <a:pt x="239784" y="144954"/>
                                </a:lnTo>
                                <a:cubicBezTo>
                                  <a:pt x="238426" y="147510"/>
                                  <a:pt x="239105" y="150706"/>
                                  <a:pt x="241143" y="153263"/>
                                </a:cubicBezTo>
                                <a:lnTo>
                                  <a:pt x="271031" y="181388"/>
                                </a:lnTo>
                                <a:cubicBezTo>
                                  <a:pt x="273748" y="183944"/>
                                  <a:pt x="278503" y="183944"/>
                                  <a:pt x="281900" y="181388"/>
                                </a:cubicBezTo>
                                <a:cubicBezTo>
                                  <a:pt x="284617" y="178831"/>
                                  <a:pt x="284617" y="174357"/>
                                  <a:pt x="281900" y="171161"/>
                                </a:cubicBezTo>
                                <a:cubicBezTo>
                                  <a:pt x="281900" y="171161"/>
                                  <a:pt x="281900" y="171161"/>
                                  <a:pt x="281900" y="171161"/>
                                </a:cubicBezTo>
                                <a:lnTo>
                                  <a:pt x="255408" y="146232"/>
                                </a:lnTo>
                                <a:lnTo>
                                  <a:pt x="266276" y="126417"/>
                                </a:lnTo>
                                <a:lnTo>
                                  <a:pt x="332166" y="126417"/>
                                </a:lnTo>
                                <a:lnTo>
                                  <a:pt x="343034" y="146232"/>
                                </a:lnTo>
                                <a:lnTo>
                                  <a:pt x="316543" y="171161"/>
                                </a:lnTo>
                                <a:cubicBezTo>
                                  <a:pt x="313826" y="173717"/>
                                  <a:pt x="313826" y="178831"/>
                                  <a:pt x="316543" y="181388"/>
                                </a:cubicBezTo>
                                <a:cubicBezTo>
                                  <a:pt x="319260" y="183944"/>
                                  <a:pt x="324694" y="183944"/>
                                  <a:pt x="327411" y="181388"/>
                                </a:cubicBezTo>
                                <a:lnTo>
                                  <a:pt x="327411" y="181388"/>
                                </a:lnTo>
                                <a:lnTo>
                                  <a:pt x="357299" y="153263"/>
                                </a:lnTo>
                                <a:cubicBezTo>
                                  <a:pt x="359337" y="151346"/>
                                  <a:pt x="360016" y="148150"/>
                                  <a:pt x="358658" y="144954"/>
                                </a:cubicBezTo>
                                <a:lnTo>
                                  <a:pt x="343714" y="116829"/>
                                </a:lnTo>
                                <a:cubicBezTo>
                                  <a:pt x="342355" y="114272"/>
                                  <a:pt x="339638" y="112994"/>
                                  <a:pt x="336921" y="112994"/>
                                </a:cubicBezTo>
                                <a:lnTo>
                                  <a:pt x="328770" y="112994"/>
                                </a:lnTo>
                                <a:lnTo>
                                  <a:pt x="328770" y="89983"/>
                                </a:lnTo>
                                <a:cubicBezTo>
                                  <a:pt x="352544" y="74003"/>
                                  <a:pt x="357978" y="43322"/>
                                  <a:pt x="341676" y="20950"/>
                                </a:cubicBezTo>
                                <a:cubicBezTo>
                                  <a:pt x="325373" y="-1422"/>
                                  <a:pt x="292089" y="-6535"/>
                                  <a:pt x="268314" y="8806"/>
                                </a:cubicBezTo>
                                <a:cubicBezTo>
                                  <a:pt x="261521" y="13280"/>
                                  <a:pt x="256087" y="19033"/>
                                  <a:pt x="252011" y="26064"/>
                                </a:cubicBezTo>
                                <a:lnTo>
                                  <a:pt x="68607" y="29899"/>
                                </a:lnTo>
                                <a:cubicBezTo>
                                  <a:pt x="67928" y="29899"/>
                                  <a:pt x="67248" y="29899"/>
                                  <a:pt x="66569" y="29899"/>
                                </a:cubicBezTo>
                                <a:cubicBezTo>
                                  <a:pt x="61814" y="28621"/>
                                  <a:pt x="57738" y="27981"/>
                                  <a:pt x="52984" y="27981"/>
                                </a:cubicBezTo>
                                <a:cubicBezTo>
                                  <a:pt x="23775" y="27981"/>
                                  <a:pt x="0" y="49714"/>
                                  <a:pt x="0" y="77199"/>
                                </a:cubicBezTo>
                                <a:cubicBezTo>
                                  <a:pt x="0" y="103406"/>
                                  <a:pt x="21737" y="125778"/>
                                  <a:pt x="50266" y="127056"/>
                                </a:cubicBezTo>
                                <a:lnTo>
                                  <a:pt x="84230" y="168604"/>
                                </a:lnTo>
                                <a:cubicBezTo>
                                  <a:pt x="78796" y="177553"/>
                                  <a:pt x="75400" y="187780"/>
                                  <a:pt x="75400" y="198007"/>
                                </a:cubicBezTo>
                                <a:lnTo>
                                  <a:pt x="75400" y="291329"/>
                                </a:lnTo>
                                <a:lnTo>
                                  <a:pt x="38039" y="291329"/>
                                </a:lnTo>
                                <a:cubicBezTo>
                                  <a:pt x="16982" y="291968"/>
                                  <a:pt x="1359" y="308587"/>
                                  <a:pt x="2038" y="328402"/>
                                </a:cubicBezTo>
                                <a:cubicBezTo>
                                  <a:pt x="2717" y="346939"/>
                                  <a:pt x="18340" y="361640"/>
                                  <a:pt x="38039" y="362279"/>
                                </a:cubicBezTo>
                                <a:lnTo>
                                  <a:pt x="347789" y="362279"/>
                                </a:lnTo>
                                <a:cubicBezTo>
                                  <a:pt x="368847" y="362919"/>
                                  <a:pt x="386508" y="348217"/>
                                  <a:pt x="387187" y="328402"/>
                                </a:cubicBezTo>
                                <a:cubicBezTo>
                                  <a:pt x="387867" y="308587"/>
                                  <a:pt x="372243" y="291968"/>
                                  <a:pt x="351186" y="291329"/>
                                </a:cubicBezTo>
                                <a:cubicBezTo>
                                  <a:pt x="351186" y="291329"/>
                                  <a:pt x="349827" y="291329"/>
                                  <a:pt x="349148" y="291329"/>
                                </a:cubicBezTo>
                                <a:lnTo>
                                  <a:pt x="349148" y="291329"/>
                                </a:lnTo>
                                <a:close/>
                                <a:moveTo>
                                  <a:pt x="314505" y="112994"/>
                                </a:moveTo>
                                <a:lnTo>
                                  <a:pt x="284617" y="112994"/>
                                </a:lnTo>
                                <a:lnTo>
                                  <a:pt x="284617" y="97014"/>
                                </a:lnTo>
                                <a:cubicBezTo>
                                  <a:pt x="294127" y="99571"/>
                                  <a:pt x="304995" y="99571"/>
                                  <a:pt x="314505" y="97014"/>
                                </a:cubicBezTo>
                                <a:lnTo>
                                  <a:pt x="314505" y="112994"/>
                                </a:lnTo>
                                <a:close/>
                                <a:moveTo>
                                  <a:pt x="264238" y="35652"/>
                                </a:moveTo>
                                <a:lnTo>
                                  <a:pt x="264238" y="35652"/>
                                </a:lnTo>
                                <a:cubicBezTo>
                                  <a:pt x="272390" y="17754"/>
                                  <a:pt x="294806" y="9445"/>
                                  <a:pt x="313826" y="17115"/>
                                </a:cubicBezTo>
                                <a:cubicBezTo>
                                  <a:pt x="332845" y="24785"/>
                                  <a:pt x="341676" y="45879"/>
                                  <a:pt x="333525" y="63776"/>
                                </a:cubicBezTo>
                                <a:cubicBezTo>
                                  <a:pt x="325373" y="81674"/>
                                  <a:pt x="302957" y="89983"/>
                                  <a:pt x="283937" y="82313"/>
                                </a:cubicBezTo>
                                <a:cubicBezTo>
                                  <a:pt x="282579" y="81674"/>
                                  <a:pt x="281220" y="81034"/>
                                  <a:pt x="279862" y="80395"/>
                                </a:cubicBezTo>
                                <a:cubicBezTo>
                                  <a:pt x="268314" y="74003"/>
                                  <a:pt x="260842" y="62498"/>
                                  <a:pt x="260842" y="49714"/>
                                </a:cubicBezTo>
                                <a:cubicBezTo>
                                  <a:pt x="261521" y="45240"/>
                                  <a:pt x="262880" y="40126"/>
                                  <a:pt x="264238" y="35652"/>
                                </a:cubicBezTo>
                                <a:close/>
                                <a:moveTo>
                                  <a:pt x="276465" y="226770"/>
                                </a:moveTo>
                                <a:lnTo>
                                  <a:pt x="324015" y="226770"/>
                                </a:lnTo>
                                <a:lnTo>
                                  <a:pt x="324015" y="291329"/>
                                </a:lnTo>
                                <a:lnTo>
                                  <a:pt x="276465" y="291329"/>
                                </a:lnTo>
                                <a:lnTo>
                                  <a:pt x="276465" y="226770"/>
                                </a:lnTo>
                                <a:close/>
                                <a:moveTo>
                                  <a:pt x="149441" y="157738"/>
                                </a:moveTo>
                                <a:lnTo>
                                  <a:pt x="149441" y="157738"/>
                                </a:lnTo>
                                <a:cubicBezTo>
                                  <a:pt x="173215" y="164129"/>
                                  <a:pt x="186801" y="187780"/>
                                  <a:pt x="180008" y="210791"/>
                                </a:cubicBezTo>
                                <a:cubicBezTo>
                                  <a:pt x="173215" y="233162"/>
                                  <a:pt x="148082" y="245946"/>
                                  <a:pt x="123628" y="239554"/>
                                </a:cubicBezTo>
                                <a:cubicBezTo>
                                  <a:pt x="104609" y="234441"/>
                                  <a:pt x="91702" y="217822"/>
                                  <a:pt x="91702" y="198646"/>
                                </a:cubicBezTo>
                                <a:cubicBezTo>
                                  <a:pt x="91702" y="174996"/>
                                  <a:pt x="112081" y="156459"/>
                                  <a:pt x="136534" y="156459"/>
                                </a:cubicBezTo>
                                <a:cubicBezTo>
                                  <a:pt x="136534" y="156459"/>
                                  <a:pt x="136534" y="156459"/>
                                  <a:pt x="136534" y="156459"/>
                                </a:cubicBezTo>
                                <a:cubicBezTo>
                                  <a:pt x="141289" y="155820"/>
                                  <a:pt x="145365" y="156459"/>
                                  <a:pt x="149441" y="157738"/>
                                </a:cubicBezTo>
                                <a:lnTo>
                                  <a:pt x="149441" y="157738"/>
                                </a:lnTo>
                                <a:close/>
                                <a:moveTo>
                                  <a:pt x="182046" y="235719"/>
                                </a:moveTo>
                                <a:lnTo>
                                  <a:pt x="182046" y="291968"/>
                                </a:lnTo>
                                <a:lnTo>
                                  <a:pt x="91702" y="291968"/>
                                </a:lnTo>
                                <a:lnTo>
                                  <a:pt x="91702" y="235719"/>
                                </a:lnTo>
                                <a:cubicBezTo>
                                  <a:pt x="113439" y="259369"/>
                                  <a:pt x="151479" y="261287"/>
                                  <a:pt x="176612" y="240833"/>
                                </a:cubicBezTo>
                                <a:cubicBezTo>
                                  <a:pt x="178650" y="238915"/>
                                  <a:pt x="180008" y="237637"/>
                                  <a:pt x="182046" y="235719"/>
                                </a:cubicBezTo>
                                <a:lnTo>
                                  <a:pt x="182046" y="235719"/>
                                </a:lnTo>
                                <a:close/>
                                <a:moveTo>
                                  <a:pt x="247256" y="40765"/>
                                </a:moveTo>
                                <a:cubicBezTo>
                                  <a:pt x="246577" y="43961"/>
                                  <a:pt x="246577" y="47157"/>
                                  <a:pt x="246577" y="49714"/>
                                </a:cubicBezTo>
                                <a:cubicBezTo>
                                  <a:pt x="246577" y="56745"/>
                                  <a:pt x="247936" y="63137"/>
                                  <a:pt x="251332" y="69529"/>
                                </a:cubicBezTo>
                                <a:lnTo>
                                  <a:pt x="105967" y="86148"/>
                                </a:lnTo>
                                <a:cubicBezTo>
                                  <a:pt x="106646" y="83591"/>
                                  <a:pt x="106646" y="80395"/>
                                  <a:pt x="106646" y="77838"/>
                                </a:cubicBezTo>
                                <a:cubicBezTo>
                                  <a:pt x="106646" y="65055"/>
                                  <a:pt x="101212" y="52910"/>
                                  <a:pt x="91702" y="43322"/>
                                </a:cubicBezTo>
                                <a:lnTo>
                                  <a:pt x="247256" y="40765"/>
                                </a:lnTo>
                                <a:close/>
                                <a:moveTo>
                                  <a:pt x="52304" y="113633"/>
                                </a:moveTo>
                                <a:cubicBezTo>
                                  <a:pt x="31247" y="112994"/>
                                  <a:pt x="14944" y="97014"/>
                                  <a:pt x="15623" y="77838"/>
                                </a:cubicBezTo>
                                <a:cubicBezTo>
                                  <a:pt x="16303" y="58663"/>
                                  <a:pt x="33285" y="42683"/>
                                  <a:pt x="53663" y="43322"/>
                                </a:cubicBezTo>
                                <a:cubicBezTo>
                                  <a:pt x="57738" y="43322"/>
                                  <a:pt x="61814" y="43961"/>
                                  <a:pt x="65890" y="45240"/>
                                </a:cubicBezTo>
                                <a:cubicBezTo>
                                  <a:pt x="80834" y="50353"/>
                                  <a:pt x="91702" y="63776"/>
                                  <a:pt x="91702" y="78478"/>
                                </a:cubicBezTo>
                                <a:cubicBezTo>
                                  <a:pt x="91702" y="82952"/>
                                  <a:pt x="91023" y="88065"/>
                                  <a:pt x="88985" y="92540"/>
                                </a:cubicBezTo>
                                <a:cubicBezTo>
                                  <a:pt x="88306" y="93818"/>
                                  <a:pt x="87627" y="95097"/>
                                  <a:pt x="86947" y="95736"/>
                                </a:cubicBezTo>
                                <a:cubicBezTo>
                                  <a:pt x="80834" y="105963"/>
                                  <a:pt x="69286" y="112994"/>
                                  <a:pt x="56380" y="113633"/>
                                </a:cubicBezTo>
                                <a:cubicBezTo>
                                  <a:pt x="55021" y="112994"/>
                                  <a:pt x="53663" y="112994"/>
                                  <a:pt x="52304" y="113633"/>
                                </a:cubicBezTo>
                                <a:lnTo>
                                  <a:pt x="52304" y="113633"/>
                                </a:lnTo>
                                <a:close/>
                                <a:moveTo>
                                  <a:pt x="68607" y="125778"/>
                                </a:moveTo>
                                <a:cubicBezTo>
                                  <a:pt x="78796" y="123221"/>
                                  <a:pt x="87627" y="117468"/>
                                  <a:pt x="94419" y="109798"/>
                                </a:cubicBezTo>
                                <a:lnTo>
                                  <a:pt x="130421" y="142397"/>
                                </a:lnTo>
                                <a:cubicBezTo>
                                  <a:pt x="116835" y="143675"/>
                                  <a:pt x="103929" y="149428"/>
                                  <a:pt x="94419" y="157738"/>
                                </a:cubicBezTo>
                                <a:lnTo>
                                  <a:pt x="68607" y="125778"/>
                                </a:lnTo>
                                <a:close/>
                                <a:moveTo>
                                  <a:pt x="364771" y="341825"/>
                                </a:moveTo>
                                <a:cubicBezTo>
                                  <a:pt x="360696" y="345660"/>
                                  <a:pt x="354582" y="348217"/>
                                  <a:pt x="349148" y="348217"/>
                                </a:cubicBezTo>
                                <a:lnTo>
                                  <a:pt x="38719" y="348217"/>
                                </a:lnTo>
                                <a:cubicBezTo>
                                  <a:pt x="26492" y="348217"/>
                                  <a:pt x="16303" y="338629"/>
                                  <a:pt x="16303" y="327124"/>
                                </a:cubicBezTo>
                                <a:cubicBezTo>
                                  <a:pt x="16303" y="321371"/>
                                  <a:pt x="18340" y="316257"/>
                                  <a:pt x="23095" y="312422"/>
                                </a:cubicBezTo>
                                <a:cubicBezTo>
                                  <a:pt x="27171" y="308587"/>
                                  <a:pt x="33285" y="306030"/>
                                  <a:pt x="38719" y="306030"/>
                                </a:cubicBezTo>
                                <a:lnTo>
                                  <a:pt x="348469" y="306030"/>
                                </a:lnTo>
                                <a:cubicBezTo>
                                  <a:pt x="360696" y="306030"/>
                                  <a:pt x="370885" y="315618"/>
                                  <a:pt x="370885" y="327124"/>
                                </a:cubicBezTo>
                                <a:cubicBezTo>
                                  <a:pt x="371564" y="332237"/>
                                  <a:pt x="368847" y="337990"/>
                                  <a:pt x="364771" y="341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orme libre : forme 85"/>
                        <wps:cNvSpPr/>
                        <wps:spPr>
                          <a:xfrm>
                            <a:off x="444925" y="172582"/>
                            <a:ext cx="44832" cy="42186"/>
                          </a:xfrm>
                          <a:custGeom>
                            <a:avLst/>
                            <a:gdLst>
                              <a:gd name="connsiteX0" fmla="*/ 22416 w 44832"/>
                              <a:gd name="connsiteY0" fmla="*/ 42187 h 42186"/>
                              <a:gd name="connsiteX1" fmla="*/ 44832 w 44832"/>
                              <a:gd name="connsiteY1" fmla="*/ 21093 h 42186"/>
                              <a:gd name="connsiteX2" fmla="*/ 22416 w 44832"/>
                              <a:gd name="connsiteY2" fmla="*/ 0 h 42186"/>
                              <a:gd name="connsiteX3" fmla="*/ 0 w 44832"/>
                              <a:gd name="connsiteY3" fmla="*/ 21093 h 42186"/>
                              <a:gd name="connsiteX4" fmla="*/ 0 w 44832"/>
                              <a:gd name="connsiteY4" fmla="*/ 21093 h 42186"/>
                              <a:gd name="connsiteX5" fmla="*/ 22416 w 44832"/>
                              <a:gd name="connsiteY5" fmla="*/ 42187 h 42186"/>
                              <a:gd name="connsiteX6" fmla="*/ 22416 w 44832"/>
                              <a:gd name="connsiteY6" fmla="*/ 14062 h 42186"/>
                              <a:gd name="connsiteX7" fmla="*/ 29209 w 44832"/>
                              <a:gd name="connsiteY7" fmla="*/ 21733 h 42186"/>
                              <a:gd name="connsiteX8" fmla="*/ 22416 w 44832"/>
                              <a:gd name="connsiteY8" fmla="*/ 28125 h 42186"/>
                              <a:gd name="connsiteX9" fmla="*/ 14265 w 44832"/>
                              <a:gd name="connsiteY9" fmla="*/ 21733 h 42186"/>
                              <a:gd name="connsiteX10" fmla="*/ 21058 w 44832"/>
                              <a:gd name="connsiteY10" fmla="*/ 14062 h 42186"/>
                              <a:gd name="connsiteX11" fmla="*/ 22416 w 44832"/>
                              <a:gd name="connsiteY11" fmla="*/ 14062 h 42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4832" h="42186">
                                <a:moveTo>
                                  <a:pt x="22416" y="42187"/>
                                </a:moveTo>
                                <a:cubicBezTo>
                                  <a:pt x="34643" y="42187"/>
                                  <a:pt x="44832" y="32599"/>
                                  <a:pt x="44832" y="21093"/>
                                </a:cubicBezTo>
                                <a:cubicBezTo>
                                  <a:pt x="44832" y="9588"/>
                                  <a:pt x="34643" y="0"/>
                                  <a:pt x="22416" y="0"/>
                                </a:cubicBezTo>
                                <a:cubicBezTo>
                                  <a:pt x="10189" y="0"/>
                                  <a:pt x="0" y="9588"/>
                                  <a:pt x="0" y="21093"/>
                                </a:cubicBezTo>
                                <a:lnTo>
                                  <a:pt x="0" y="21093"/>
                                </a:lnTo>
                                <a:cubicBezTo>
                                  <a:pt x="0" y="32599"/>
                                  <a:pt x="10189" y="42187"/>
                                  <a:pt x="22416" y="42187"/>
                                </a:cubicBezTo>
                                <a:close/>
                                <a:moveTo>
                                  <a:pt x="22416" y="14062"/>
                                </a:moveTo>
                                <a:cubicBezTo>
                                  <a:pt x="26492" y="14701"/>
                                  <a:pt x="29888" y="17897"/>
                                  <a:pt x="29209" y="21733"/>
                                </a:cubicBezTo>
                                <a:cubicBezTo>
                                  <a:pt x="28530" y="24929"/>
                                  <a:pt x="25813" y="27485"/>
                                  <a:pt x="22416" y="28125"/>
                                </a:cubicBezTo>
                                <a:cubicBezTo>
                                  <a:pt x="18340" y="28764"/>
                                  <a:pt x="14265" y="25568"/>
                                  <a:pt x="14265" y="21733"/>
                                </a:cubicBezTo>
                                <a:cubicBezTo>
                                  <a:pt x="13586" y="17897"/>
                                  <a:pt x="16982" y="14062"/>
                                  <a:pt x="21058" y="14062"/>
                                </a:cubicBezTo>
                                <a:cubicBezTo>
                                  <a:pt x="21737" y="14062"/>
                                  <a:pt x="22416" y="14062"/>
                                  <a:pt x="22416" y="140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Forme libre : forme 91"/>
                        <wps:cNvSpPr/>
                        <wps:spPr>
                          <a:xfrm>
                            <a:off x="200386" y="200706"/>
                            <a:ext cx="44832" cy="42186"/>
                          </a:xfrm>
                          <a:custGeom>
                            <a:avLst/>
                            <a:gdLst>
                              <a:gd name="connsiteX0" fmla="*/ 22416 w 44832"/>
                              <a:gd name="connsiteY0" fmla="*/ 0 h 42186"/>
                              <a:gd name="connsiteX1" fmla="*/ 0 w 44832"/>
                              <a:gd name="connsiteY1" fmla="*/ 21093 h 42186"/>
                              <a:gd name="connsiteX2" fmla="*/ 22416 w 44832"/>
                              <a:gd name="connsiteY2" fmla="*/ 42187 h 42186"/>
                              <a:gd name="connsiteX3" fmla="*/ 44832 w 44832"/>
                              <a:gd name="connsiteY3" fmla="*/ 21093 h 42186"/>
                              <a:gd name="connsiteX4" fmla="*/ 22416 w 44832"/>
                              <a:gd name="connsiteY4" fmla="*/ 0 h 42186"/>
                              <a:gd name="connsiteX5" fmla="*/ 22416 w 44832"/>
                              <a:gd name="connsiteY5" fmla="*/ 0 h 42186"/>
                              <a:gd name="connsiteX6" fmla="*/ 22416 w 44832"/>
                              <a:gd name="connsiteY6" fmla="*/ 28125 h 42186"/>
                              <a:gd name="connsiteX7" fmla="*/ 14944 w 44832"/>
                              <a:gd name="connsiteY7" fmla="*/ 21093 h 42186"/>
                              <a:gd name="connsiteX8" fmla="*/ 22416 w 44832"/>
                              <a:gd name="connsiteY8" fmla="*/ 14062 h 42186"/>
                              <a:gd name="connsiteX9" fmla="*/ 29888 w 44832"/>
                              <a:gd name="connsiteY9" fmla="*/ 21093 h 42186"/>
                              <a:gd name="connsiteX10" fmla="*/ 22416 w 44832"/>
                              <a:gd name="connsiteY10" fmla="*/ 28125 h 42186"/>
                              <a:gd name="connsiteX11" fmla="*/ 22416 w 44832"/>
                              <a:gd name="connsiteY11" fmla="*/ 28125 h 42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4832" h="42186">
                                <a:moveTo>
                                  <a:pt x="22416" y="0"/>
                                </a:moveTo>
                                <a:cubicBezTo>
                                  <a:pt x="10189" y="0"/>
                                  <a:pt x="0" y="9588"/>
                                  <a:pt x="0" y="21093"/>
                                </a:cubicBezTo>
                                <a:cubicBezTo>
                                  <a:pt x="0" y="32599"/>
                                  <a:pt x="10189" y="42187"/>
                                  <a:pt x="22416" y="42187"/>
                                </a:cubicBezTo>
                                <a:cubicBezTo>
                                  <a:pt x="34643" y="42187"/>
                                  <a:pt x="44832" y="32599"/>
                                  <a:pt x="44832" y="21093"/>
                                </a:cubicBezTo>
                                <a:cubicBezTo>
                                  <a:pt x="44832" y="9588"/>
                                  <a:pt x="34643" y="0"/>
                                  <a:pt x="22416" y="0"/>
                                </a:cubicBezTo>
                                <a:lnTo>
                                  <a:pt x="22416" y="0"/>
                                </a:lnTo>
                                <a:close/>
                                <a:moveTo>
                                  <a:pt x="22416" y="28125"/>
                                </a:moveTo>
                                <a:cubicBezTo>
                                  <a:pt x="18340" y="28125"/>
                                  <a:pt x="14944" y="24929"/>
                                  <a:pt x="14944" y="21093"/>
                                </a:cubicBezTo>
                                <a:cubicBezTo>
                                  <a:pt x="14944" y="17258"/>
                                  <a:pt x="18340" y="14062"/>
                                  <a:pt x="22416" y="14062"/>
                                </a:cubicBezTo>
                                <a:cubicBezTo>
                                  <a:pt x="26492" y="14062"/>
                                  <a:pt x="29888" y="17258"/>
                                  <a:pt x="29888" y="21093"/>
                                </a:cubicBezTo>
                                <a:cubicBezTo>
                                  <a:pt x="29888" y="24929"/>
                                  <a:pt x="26492" y="28125"/>
                                  <a:pt x="22416" y="28125"/>
                                </a:cubicBezTo>
                                <a:cubicBezTo>
                                  <a:pt x="22416" y="28125"/>
                                  <a:pt x="22416" y="28125"/>
                                  <a:pt x="22416" y="281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Forme libre : forme 92"/>
                        <wps:cNvSpPr/>
                        <wps:spPr>
                          <a:xfrm>
                            <a:off x="275106" y="314483"/>
                            <a:ext cx="59776" cy="56249"/>
                          </a:xfrm>
                          <a:custGeom>
                            <a:avLst/>
                            <a:gdLst>
                              <a:gd name="connsiteX0" fmla="*/ 29888 w 59776"/>
                              <a:gd name="connsiteY0" fmla="*/ 56249 h 56249"/>
                              <a:gd name="connsiteX1" fmla="*/ 59776 w 59776"/>
                              <a:gd name="connsiteY1" fmla="*/ 28124 h 56249"/>
                              <a:gd name="connsiteX2" fmla="*/ 29888 w 59776"/>
                              <a:gd name="connsiteY2" fmla="*/ 0 h 56249"/>
                              <a:gd name="connsiteX3" fmla="*/ 0 w 59776"/>
                              <a:gd name="connsiteY3" fmla="*/ 28124 h 56249"/>
                              <a:gd name="connsiteX4" fmla="*/ 29888 w 59776"/>
                              <a:gd name="connsiteY4" fmla="*/ 56249 h 56249"/>
                              <a:gd name="connsiteX5" fmla="*/ 29888 w 59776"/>
                              <a:gd name="connsiteY5" fmla="*/ 56249 h 56249"/>
                              <a:gd name="connsiteX6" fmla="*/ 29888 w 59776"/>
                              <a:gd name="connsiteY6" fmla="*/ 14062 h 56249"/>
                              <a:gd name="connsiteX7" fmla="*/ 44832 w 59776"/>
                              <a:gd name="connsiteY7" fmla="*/ 28124 h 56249"/>
                              <a:gd name="connsiteX8" fmla="*/ 29888 w 59776"/>
                              <a:gd name="connsiteY8" fmla="*/ 42187 h 56249"/>
                              <a:gd name="connsiteX9" fmla="*/ 14944 w 59776"/>
                              <a:gd name="connsiteY9" fmla="*/ 28124 h 56249"/>
                              <a:gd name="connsiteX10" fmla="*/ 29888 w 59776"/>
                              <a:gd name="connsiteY10" fmla="*/ 14062 h 56249"/>
                              <a:gd name="connsiteX11" fmla="*/ 29888 w 59776"/>
                              <a:gd name="connsiteY11" fmla="*/ 14062 h 56249"/>
                              <a:gd name="connsiteX12" fmla="*/ 29888 w 59776"/>
                              <a:gd name="connsiteY12" fmla="*/ 14062 h 562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59776" h="56249">
                                <a:moveTo>
                                  <a:pt x="29888" y="56249"/>
                                </a:moveTo>
                                <a:cubicBezTo>
                                  <a:pt x="46191" y="56249"/>
                                  <a:pt x="59776" y="43465"/>
                                  <a:pt x="59776" y="28124"/>
                                </a:cubicBezTo>
                                <a:cubicBezTo>
                                  <a:pt x="59776" y="12784"/>
                                  <a:pt x="46191" y="0"/>
                                  <a:pt x="29888" y="0"/>
                                </a:cubicBezTo>
                                <a:cubicBezTo>
                                  <a:pt x="13586" y="0"/>
                                  <a:pt x="0" y="12784"/>
                                  <a:pt x="0" y="28124"/>
                                </a:cubicBezTo>
                                <a:cubicBezTo>
                                  <a:pt x="0" y="43465"/>
                                  <a:pt x="13586" y="56249"/>
                                  <a:pt x="29888" y="56249"/>
                                </a:cubicBezTo>
                                <a:lnTo>
                                  <a:pt x="29888" y="56249"/>
                                </a:lnTo>
                                <a:close/>
                                <a:moveTo>
                                  <a:pt x="29888" y="14062"/>
                                </a:moveTo>
                                <a:cubicBezTo>
                                  <a:pt x="38039" y="14062"/>
                                  <a:pt x="44832" y="20454"/>
                                  <a:pt x="44832" y="28124"/>
                                </a:cubicBezTo>
                                <a:cubicBezTo>
                                  <a:pt x="44832" y="35795"/>
                                  <a:pt x="38039" y="42187"/>
                                  <a:pt x="29888" y="42187"/>
                                </a:cubicBezTo>
                                <a:cubicBezTo>
                                  <a:pt x="21737" y="42187"/>
                                  <a:pt x="14944" y="35795"/>
                                  <a:pt x="14944" y="28124"/>
                                </a:cubicBezTo>
                                <a:cubicBezTo>
                                  <a:pt x="14944" y="19815"/>
                                  <a:pt x="21737" y="13423"/>
                                  <a:pt x="29888" y="14062"/>
                                </a:cubicBezTo>
                                <a:cubicBezTo>
                                  <a:pt x="29888" y="13423"/>
                                  <a:pt x="29888" y="13423"/>
                                  <a:pt x="29888" y="14062"/>
                                </a:cubicBezTo>
                                <a:lnTo>
                                  <a:pt x="29888" y="14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Forme libre : forme 93"/>
                        <wps:cNvSpPr/>
                        <wps:spPr>
                          <a:xfrm>
                            <a:off x="0" y="0"/>
                            <a:ext cx="705088" cy="663482"/>
                          </a:xfrm>
                          <a:custGeom>
                            <a:avLst/>
                            <a:gdLst>
                              <a:gd name="connsiteX0" fmla="*/ 352544 w 705088"/>
                              <a:gd name="connsiteY0" fmla="*/ 663483 h 663482"/>
                              <a:gd name="connsiteX1" fmla="*/ 0 w 705088"/>
                              <a:gd name="connsiteY1" fmla="*/ 331741 h 663482"/>
                              <a:gd name="connsiteX2" fmla="*/ 352544 w 705088"/>
                              <a:gd name="connsiteY2" fmla="*/ 0 h 663482"/>
                              <a:gd name="connsiteX3" fmla="*/ 705089 w 705088"/>
                              <a:gd name="connsiteY3" fmla="*/ 331741 h 663482"/>
                              <a:gd name="connsiteX4" fmla="*/ 705089 w 705088"/>
                              <a:gd name="connsiteY4" fmla="*/ 331741 h 663482"/>
                              <a:gd name="connsiteX5" fmla="*/ 352544 w 705088"/>
                              <a:gd name="connsiteY5" fmla="*/ 663483 h 663482"/>
                              <a:gd name="connsiteX6" fmla="*/ 352544 w 705088"/>
                              <a:gd name="connsiteY6" fmla="*/ 24289 h 663482"/>
                              <a:gd name="connsiteX7" fmla="*/ 25812 w 705088"/>
                              <a:gd name="connsiteY7" fmla="*/ 331741 h 663482"/>
                              <a:gd name="connsiteX8" fmla="*/ 352544 w 705088"/>
                              <a:gd name="connsiteY8" fmla="*/ 639193 h 663482"/>
                              <a:gd name="connsiteX9" fmla="*/ 679276 w 705088"/>
                              <a:gd name="connsiteY9" fmla="*/ 332381 h 663482"/>
                              <a:gd name="connsiteX10" fmla="*/ 679276 w 705088"/>
                              <a:gd name="connsiteY10" fmla="*/ 332381 h 663482"/>
                              <a:gd name="connsiteX11" fmla="*/ 352544 w 705088"/>
                              <a:gd name="connsiteY11" fmla="*/ 24289 h 663482"/>
                              <a:gd name="connsiteX12" fmla="*/ 352544 w 705088"/>
                              <a:gd name="connsiteY12" fmla="*/ 24289 h 6634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705088" h="663482">
                                <a:moveTo>
                                  <a:pt x="352544" y="663483"/>
                                </a:moveTo>
                                <a:cubicBezTo>
                                  <a:pt x="157592" y="663483"/>
                                  <a:pt x="0" y="515190"/>
                                  <a:pt x="0" y="331741"/>
                                </a:cubicBezTo>
                                <a:cubicBezTo>
                                  <a:pt x="0" y="148293"/>
                                  <a:pt x="157592" y="0"/>
                                  <a:pt x="352544" y="0"/>
                                </a:cubicBezTo>
                                <a:cubicBezTo>
                                  <a:pt x="547496" y="0"/>
                                  <a:pt x="705089" y="148293"/>
                                  <a:pt x="705089" y="331741"/>
                                </a:cubicBezTo>
                                <a:lnTo>
                                  <a:pt x="705089" y="331741"/>
                                </a:lnTo>
                                <a:cubicBezTo>
                                  <a:pt x="705089" y="515190"/>
                                  <a:pt x="547496" y="663483"/>
                                  <a:pt x="352544" y="663483"/>
                                </a:cubicBezTo>
                                <a:close/>
                                <a:moveTo>
                                  <a:pt x="352544" y="24289"/>
                                </a:moveTo>
                                <a:cubicBezTo>
                                  <a:pt x="172536" y="24289"/>
                                  <a:pt x="25812" y="162355"/>
                                  <a:pt x="25812" y="331741"/>
                                </a:cubicBezTo>
                                <a:cubicBezTo>
                                  <a:pt x="25812" y="501767"/>
                                  <a:pt x="171857" y="639193"/>
                                  <a:pt x="352544" y="639193"/>
                                </a:cubicBezTo>
                                <a:cubicBezTo>
                                  <a:pt x="533232" y="639193"/>
                                  <a:pt x="679276" y="501767"/>
                                  <a:pt x="679276" y="332381"/>
                                </a:cubicBezTo>
                                <a:cubicBezTo>
                                  <a:pt x="679276" y="332381"/>
                                  <a:pt x="679276" y="332381"/>
                                  <a:pt x="679276" y="332381"/>
                                </a:cubicBezTo>
                                <a:cubicBezTo>
                                  <a:pt x="679276" y="162355"/>
                                  <a:pt x="533232" y="24929"/>
                                  <a:pt x="352544" y="24289"/>
                                </a:cubicBezTo>
                                <a:lnTo>
                                  <a:pt x="352544" y="24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8D636F" id="Graphique 1092" o:spid="_x0000_s1026" style="position:absolute;margin-left:292pt;margin-top:65.7pt;width:55.5pt;height:52.25pt;z-index:251701248" coordsize="7050,6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">
                <v:shape id="Forme libre : forme 59" o:spid="_x0000_s1027" style="position:absolute;left:4917;top:4639;width:151;height:142;visibility:visible;mso-wrap-style:square;v-text-anchor:middle" coordsize="15118,1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" path="m8238,82c4163,-557,87,2639,87,6474v-679,3835,2717,7670,6793,7670c7559,14144,7559,14144,8238,14144v4076,-639,7472,-3835,6793,-7670c15031,2639,11635,82,8238,82xe" fillcolor="#dd076f" stroked="f" strokeweight=".18825mm">
                  <v:stroke joinstyle="miter"/>
                  <v:path arrowok="t" o:connecttype="custom" o:connectlocs="8238,82;87,6474;6880,14144;8238,14144;15031,6474;8238,82" o:connectangles="0,0,0,0,0,0"/>
                </v:shape>
                <v:shape id="Forme libre : forme 62" o:spid="_x0000_s1028" style="position:absolute;left:4449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3" o:spid="_x0000_s1029" style="position:absolute;left:4000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vKFwwAAANsAAAAPAAAAZHJzL2Rvd25yZXYueG1sRI9Ba8JA&#10;FITvQv/D8gq96aYWgq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ZyLyh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4" o:spid="_x0000_s1030" style="position:absolute;left:3505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2rxwwAAANsAAAAPAAAAZHJzL2Rvd25yZXYueG1sRI9Ba8JA&#10;FITvQv/D8gq96aZSgq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6Mtq8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5" o:spid="_x0000_s1031" style="position:absolute;left:3049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9qwwAAANsAAAAPAAAAZHJzL2Rvd25yZXYueG1sRI9Ba8JA&#10;FITvQv/D8gq96aZCg6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h4fPa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6" o:spid="_x0000_s1032" style="position:absolute;left:2601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7" o:spid="_x0000_s1033" style="position:absolute;left:2153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71" o:spid="_x0000_s1034" style="position:absolute;left:1684;top:1439;width:3872;height:3623;visibility:visible;mso-wrap-style:square;v-text-anchor:middle" coordsize="387208,36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" path="m349148,291329r-9510,l339638,219100v,-3835,-3396,-7031,-7472,-7031l269673,212069v-4076,,-7472,3196,-7472,7031l262201,219100r,72229l197669,291329r,-93322c197669,185862,193594,173717,185442,164129v-7472,-8948,-17661,-15979,-29209,-19815l106646,100210,260163,82313v2717,2557,5434,5113,8830,7670l268993,112994r-7472,c258804,112994,256087,114272,254728,116829r-14944,28125c238426,147510,239105,150706,241143,153263r29888,28125c273748,183944,278503,183944,281900,181388v2717,-2557,2717,-7031,,-10227c281900,171161,281900,171161,281900,171161l255408,146232r10868,-19815l332166,126417r10868,19815l316543,171161v-2717,2556,-2717,7670,,10227c319260,183944,324694,183944,327411,181388r,l357299,153263v2038,-1917,2717,-5113,1359,-8309l343714,116829v-1359,-2557,-4076,-3835,-6793,-3835l328770,112994r,-23011c352544,74003,357978,43322,341676,20950,325373,-1422,292089,-6535,268314,8806v-6793,4474,-12227,10227,-16303,17258l68607,29899v-679,,-1359,,-2038,c61814,28621,57738,27981,52984,27981,23775,27981,,49714,,77199v,26207,21737,48579,50266,49857l84230,168604v-5434,8949,-8830,19176,-8830,29403l75400,291329r-37361,c16982,291968,1359,308587,2038,328402v679,18537,16302,33238,36001,33877l347789,362279v21058,640,38719,-14062,39398,-33877c387867,308587,372243,291968,351186,291329v,,-1359,,-2038,l349148,291329xm314505,112994r-29888,l284617,97014v9510,2557,20378,2557,29888,l314505,112994xm264238,35652r,c272390,17754,294806,9445,313826,17115v19019,7670,27850,28764,19699,46661c325373,81674,302957,89983,283937,82313v-1358,-639,-2717,-1279,-4075,-1918c268314,74003,260842,62498,260842,49714v679,-4474,2038,-9588,3396,-14062xm276465,226770r47550,l324015,291329r-47550,l276465,226770xm149441,157738r,c173215,164129,186801,187780,180008,210791v-6793,22371,-31926,35155,-56380,28763c104609,234441,91702,217822,91702,198646v,-23650,20379,-42187,44832,-42187c136534,156459,136534,156459,136534,156459v4755,-639,8831,,12907,1279l149441,157738xm182046,235719r,56249l91702,291968r,-56249c113439,259369,151479,261287,176612,240833v2038,-1918,3396,-3196,5434,-5114l182046,235719xm247256,40765v-679,3196,-679,6392,-679,8949c246577,56745,247936,63137,251332,69529l105967,86148v679,-2557,679,-5753,679,-8310c106646,65055,101212,52910,91702,43322l247256,40765xm52304,113633c31247,112994,14944,97014,15623,77838,16303,58663,33285,42683,53663,43322v4075,,8151,639,12227,1918c80834,50353,91702,63776,91702,78478v,4474,-679,9587,-2717,14062c88306,93818,87627,95097,86947,95736v-6113,10227,-17661,17258,-30567,17897c55021,112994,53663,112994,52304,113633r,xm68607,125778v10189,-2557,19020,-8310,25812,-15980l130421,142397v-13586,1278,-26492,7031,-36002,15341l68607,125778xm364771,341825v-4075,3835,-10189,6392,-15623,6392l38719,348217v-12227,,-22416,-9588,-22416,-21093c16303,321371,18340,316257,23095,312422v4076,-3835,10190,-6392,15624,-6392l348469,306030v12227,,22416,9588,22416,21094c371564,332237,368847,337990,364771,341825xe" fillcolor="#dd076f" stroked="f" strokeweight=".18825mm">
                  <v:stroke joinstyle="miter"/>
                  <v:path arrowok="t" o:connecttype="custom" o:connectlocs="349148,291329;339638,291329;339638,219100;332166,212069;269673,212069;262201,219100;262201,219100;262201,291329;197669,291329;197669,198007;185442,164129;156233,144314;106646,100210;260163,82313;268993,89983;268993,112994;261521,112994;254728,116829;239784,144954;241143,153263;271031,181388;281900,181388;281900,171161;281900,171161;255408,146232;266276,126417;332166,126417;343034,146232;316543,171161;316543,181388;327411,181388;327411,181388;357299,153263;358658,144954;343714,116829;336921,112994;328770,112994;328770,89983;341676,20950;268314,8806;252011,26064;68607,29899;66569,29899;52984,27981;0,77199;50266,127056;84230,168604;75400,198007;75400,291329;38039,291329;2038,328402;38039,362279;347789,362279;387187,328402;351186,291329;349148,291329;349148,291329;314505,112994;284617,112994;284617,97014;314505,97014;314505,112994;264238,35652;264238,35652;313826,17115;333525,63776;283937,82313;279862,80395;260842,49714;264238,35652;276465,226770;324015,226770;324015,291329;276465,291329;276465,226770;149441,157738;149441,157738;180008,210791;123628,239554;91702,198646;136534,156459;136534,156459;149441,157738;149441,157738;182046,235719;182046,291968;91702,291968;91702,235719;176612,240833;182046,235719;182046,235719;247256,40765;246577,49714;251332,69529;105967,86148;106646,77838;91702,43322;247256,40765;52304,113633;15623,77838;53663,43322;65890,45240;91702,78478;88985,92540;86947,95736;56380,113633;52304,113633;52304,113633;68607,125778;94419,109798;130421,142397;94419,157738;68607,125778;364771,341825;349148,348217;38719,348217;16303,327124;23095,312422;38719,306030;348469,306030;370885,327124;364771,341825" o:connectangles="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 85" o:spid="_x0000_s1035" style="position:absolute;left:4449;top:1725;width:448;height:422;visibility:visible;mso-wrap-style:square;v-text-anchor:middle" coordsize="44832,4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" path="m22416,42187v12227,,22416,-9588,22416,-21094c44832,9588,34643,,22416,,10189,,,9588,,21093r,c,32599,10189,42187,22416,42187xm22416,14062v4076,639,7472,3835,6793,7671c28530,24929,25813,27485,22416,28125v-4076,639,-8151,-2557,-8151,-6392c13586,17897,16982,14062,21058,14062v679,,1358,,1358,xe" fillcolor="#dd076f" stroked="f" strokeweight=".18825mm">
                  <v:stroke joinstyle="miter"/>
                  <v:path arrowok="t" o:connecttype="custom" o:connectlocs="22416,42187;44832,21093;22416,0;0,21093;0,21093;22416,42187;22416,14062;29209,21733;22416,28125;14265,21733;21058,14062;22416,14062" o:connectangles="0,0,0,0,0,0,0,0,0,0,0,0"/>
                </v:shape>
                <v:shape id="Forme libre : forme 91" o:spid="_x0000_s1036" style="position:absolute;left:2003;top:2007;width:449;height:421;visibility:visible;mso-wrap-style:square;v-text-anchor:middle" coordsize="44832,4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" path="m22416,c10189,,,9588,,21093,,32599,10189,42187,22416,42187v12227,,22416,-9588,22416,-21094c44832,9588,34643,,22416,r,xm22416,28125v-4076,,-7472,-3196,-7472,-7032c14944,17258,18340,14062,22416,14062v4076,,7472,3196,7472,7031c29888,24929,26492,28125,22416,28125v,,,,,xe" fillcolor="#dd076f" stroked="f" strokeweight=".18825mm">
                  <v:stroke joinstyle="miter"/>
                  <v:path arrowok="t" o:connecttype="custom" o:connectlocs="22416,0;0,21093;22416,42187;44832,21093;22416,0;22416,0;22416,28125;14944,21093;22416,14062;29888,21093;22416,28125;22416,28125" o:connectangles="0,0,0,0,0,0,0,0,0,0,0,0"/>
                </v:shape>
                <v:shape id="Forme libre : forme 92" o:spid="_x0000_s1037" style="position:absolute;left:2751;top:3144;width:597;height:563;visibility:visible;mso-wrap-style:square;v-text-anchor:middle" coordsize="59776,5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" path="m29888,56249v16303,,29888,-12784,29888,-28125c59776,12784,46191,,29888,,13586,,,12784,,28124,,43465,13586,56249,29888,56249r,xm29888,14062v8151,,14944,6392,14944,14062c44832,35795,38039,42187,29888,42187v-8151,,-14944,-6392,-14944,-14063c14944,19815,21737,13423,29888,14062v,-639,,-639,,l29888,14062xe" fillcolor="#dd076f" stroked="f" strokeweight=".18825mm">
                  <v:stroke joinstyle="miter"/>
                  <v:path arrowok="t" o:connecttype="custom" o:connectlocs="29888,56249;59776,28124;29888,0;0,28124;29888,56249;29888,56249;29888,14062;44832,28124;29888,42187;14944,28124;29888,14062;29888,14062;29888,14062" o:connectangles="0,0,0,0,0,0,0,0,0,0,0,0,0"/>
                </v:shape>
                <v:shape id="Forme libre : forme 93" o:spid="_x0000_s1038" style="position:absolute;width:7050;height:6634;visibility:visible;mso-wrap-style:square;v-text-anchor:middle" coordsize="705088,66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" path="m352544,663483c157592,663483,,515190,,331741,,148293,157592,,352544,,547496,,705089,148293,705089,331741r,c705089,515190,547496,663483,352544,663483xm352544,24289c172536,24289,25812,162355,25812,331741v,170026,146045,307452,326732,307452c533232,639193,679276,501767,679276,332381v,,,,,c679276,162355,533232,24929,352544,24289r,xe" fillcolor="#dd076f" stroked="f" strokeweight=".18825mm">
                  <v:stroke joinstyle="miter"/>
                  <v:path arrowok="t" o:connecttype="custom" o:connectlocs="352544,663483;0,331741;352544,0;705089,331741;705089,331741;352544,663483;352544,24289;25812,331741;352544,639193;679276,332381;679276,332381;352544,24289;352544,24289" o:connectangles="0,0,0,0,0,0,0,0,0,0,0,0,0"/>
                </v:shape>
              </v:group>
            </w:pict>
          </mc:Fallback>
        </mc:AlternateContent>
      </w:r>
      <w:r w:rsidR="00945DB5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8B36D2C" wp14:editId="5138E08A">
                <wp:simplePos x="0" y="0"/>
                <wp:positionH relativeFrom="margin">
                  <wp:posOffset>4047490</wp:posOffset>
                </wp:positionH>
                <wp:positionV relativeFrom="paragraph">
                  <wp:posOffset>673100</wp:posOffset>
                </wp:positionV>
                <wp:extent cx="6734175" cy="1095375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3936" w14:textId="77777777" w:rsidR="00846231" w:rsidRDefault="00846231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r w:rsidRPr="00846231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H – Industrie</w:t>
                            </w:r>
                          </w:p>
                          <w:p w14:paraId="7CAC3E5B" w14:textId="0406B24B" w:rsidR="00A72224" w:rsidRPr="00036493" w:rsidRDefault="00846231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H</w:t>
                            </w:r>
                            <w:r w:rsidR="005875F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2</w:t>
                            </w:r>
                            <w:r w:rsidR="00742529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301</w:t>
                            </w:r>
                            <w:r w:rsidR="00A30A8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112C4E" w:rsidRPr="00112C4E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Opérateur / Opératrice de production en industrie chimique et biopharmaceutique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30" type="#_x0000_t202" style="position:absolute;margin-left:318.7pt;margin-top:53pt;width:530.25pt;height:86.25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" filled="f" stroked="f" strokeweight=".5pt">
                <v:textbox>
                  <w:txbxContent>
                    <w:p w14:paraId="5A093936" w14:textId="77777777" w:rsidR="00846231" w:rsidRDefault="00846231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r w:rsidRPr="00846231"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H – Industrie</w:t>
                      </w:r>
                    </w:p>
                    <w:p w14:paraId="7CAC3E5B" w14:textId="0406B24B" w:rsidR="00A72224" w:rsidRPr="00036493" w:rsidRDefault="00846231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H</w:t>
                      </w:r>
                      <w:r w:rsidR="005875F7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2</w:t>
                      </w:r>
                      <w:r w:rsidR="00742529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301</w:t>
                      </w:r>
                      <w:r w:rsidR="00A30A8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112C4E" w:rsidRPr="00112C4E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Opérateur / Opératrice de production en industrie chimique et biopharmaceutique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CB6C4B8" wp14:editId="0E0AE4E7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91D5B6" w14:textId="71042F54" w:rsidR="00495B4F" w:rsidRPr="00495B4F" w:rsidRDefault="00495B4F" w:rsidP="00495B4F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L’industrie chimique et pharmaceutique est particulièrement porteuse en Wallonie ; le métier connaît des difficultés de</w:t>
                            </w:r>
                            <w:r w:rsidR="00534400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recrutement structurelles, encore accentuées par l’augmentation de la production de vaccins </w:t>
                            </w:r>
                            <w:proofErr w:type="gramStart"/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suite à</w:t>
                            </w:r>
                            <w:proofErr w:type="gramEnd"/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la pandémie. Il est à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5623F">
                              <w:rPr>
                                <w:rFonts w:asciiTheme="minorHAnsi" w:hAnsiTheme="minorHAnsi" w:cstheme="minorHAnsi"/>
                                <w:color w:val="63A7DA"/>
                                <w:sz w:val="22"/>
                                <w:szCs w:val="22"/>
                              </w:rPr>
                              <w:t>nouveau repris</w:t>
                            </w:r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dans la liste des métiers critiques 2022 du FOREM. Au niveau de la formation pour adultes, l’IBEFE souligne la</w:t>
                            </w:r>
                          </w:p>
                          <w:p w14:paraId="433EFF99" w14:textId="47DE48B1" w:rsidR="00495B4F" w:rsidRPr="00495B4F" w:rsidRDefault="00495B4F" w:rsidP="00495B4F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pertinence</w:t>
                            </w:r>
                            <w:proofErr w:type="gramEnd"/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de l’offre de formation du Centre de Compétence APTASKIL. L’IBEFE soutient </w:t>
                            </w:r>
                            <w:proofErr w:type="gramStart"/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par contre</w:t>
                            </w:r>
                            <w:proofErr w:type="gramEnd"/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la création d’une filière de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formation complémentaire d’opérateur de production orientée chimie dans l’enseignement, en s’appuyant sur les profils</w:t>
                            </w:r>
                            <w:r w:rsidR="00C011FB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métiers récemment validés par le SFMQ : « Opérateur de production en industrie biopharmaceutique » et « opérateur de</w:t>
                            </w:r>
                          </w:p>
                          <w:p w14:paraId="03031E02" w14:textId="62E05776" w:rsidR="004D161A" w:rsidRPr="00B55B0E" w:rsidRDefault="00495B4F" w:rsidP="00495B4F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production</w:t>
                            </w:r>
                            <w:proofErr w:type="gramEnd"/>
                            <w:r w:rsidRPr="00495B4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en industrie chimique 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6C4B8" id="_x0000_t202" coordsize="21600,21600" o:spt="202" path="m,l,21600r21600,l21600,xe">
                <v:stroke joinstyle="miter"/>
                <v:path gradientshapeok="t" o:connecttype="rect"/>
              </v:shapetype>
              <v:shape id="Zone de texte 115" o:spid="_x0000_s1031" type="#_x0000_t202" style="position:absolute;margin-left:109.5pt;margin-top:262.25pt;width:443.3pt;height:126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VOMQIAAFwEAAAOAAAAZHJzL2Uyb0RvYy54bWysVE1v2zAMvQ/YfxB0X2xnSdo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" fillcolor="white [3201]" stroked="f" strokeweight=".5pt">
                <v:textbox>
                  <w:txbxContent>
                    <w:p w14:paraId="5F91D5B6" w14:textId="71042F54" w:rsidR="00495B4F" w:rsidRPr="00495B4F" w:rsidRDefault="00495B4F" w:rsidP="00495B4F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L’industrie chimique et pharmaceutique est particulièrement porteuse en Wallonie ; le métier connaît des difficultés de</w:t>
                      </w:r>
                      <w:r w:rsidR="00534400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recrutement structurelles, encore accentuées par l’augmentation de la production de vaccins </w:t>
                      </w:r>
                      <w:proofErr w:type="gramStart"/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suite à</w:t>
                      </w:r>
                      <w:proofErr w:type="gramEnd"/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la pandémie. Il est à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65623F">
                        <w:rPr>
                          <w:rFonts w:asciiTheme="minorHAnsi" w:hAnsiTheme="minorHAnsi" w:cstheme="minorHAnsi"/>
                          <w:color w:val="63A7DA"/>
                          <w:sz w:val="22"/>
                          <w:szCs w:val="22"/>
                        </w:rPr>
                        <w:t>nouveau repris</w:t>
                      </w:r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dans la liste des métiers critiques 2022 du FOREM. Au niveau de la formation pour adultes, l’IBEFE souligne la</w:t>
                      </w:r>
                    </w:p>
                    <w:p w14:paraId="433EFF99" w14:textId="47DE48B1" w:rsidR="00495B4F" w:rsidRPr="00495B4F" w:rsidRDefault="00495B4F" w:rsidP="00495B4F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proofErr w:type="gramStart"/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pertinence</w:t>
                      </w:r>
                      <w:proofErr w:type="gramEnd"/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de l’offre de formation du Centre de Compétence APTASKIL. L’IBEFE soutient </w:t>
                      </w:r>
                      <w:proofErr w:type="gramStart"/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par contre</w:t>
                      </w:r>
                      <w:proofErr w:type="gramEnd"/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la création d’une filière de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formation complémentaire d’opérateur de production orientée chimie dans l’enseignement, en s’appuyant sur les profils</w:t>
                      </w:r>
                      <w:r w:rsidR="00C011FB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métiers récemment validés par le SFMQ : « Opérateur de production en industrie biopharmaceutique » et « opérateur de</w:t>
                      </w:r>
                    </w:p>
                    <w:p w14:paraId="03031E02" w14:textId="62E05776" w:rsidR="004D161A" w:rsidRPr="00B55B0E" w:rsidRDefault="00495B4F" w:rsidP="00495B4F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proofErr w:type="gramStart"/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production</w:t>
                      </w:r>
                      <w:proofErr w:type="gramEnd"/>
                      <w:r w:rsidRPr="00495B4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en industrie chimique ».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F1E436D" wp14:editId="52FC326E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2" type="#_x0000_t202" style="position:absolute;margin-left:691.85pt;margin-top:647.8pt;width:404.7pt;height:21.85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618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E64AFE9" wp14:editId="30278EDD">
                <wp:simplePos x="0" y="0"/>
                <wp:positionH relativeFrom="column">
                  <wp:posOffset>8166100</wp:posOffset>
                </wp:positionH>
                <wp:positionV relativeFrom="paragraph">
                  <wp:posOffset>7188200</wp:posOffset>
                </wp:positionV>
                <wp:extent cx="3968750" cy="93345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EFCBB" w14:textId="3A7D770C" w:rsidR="007F77C0" w:rsidRPr="0073618A" w:rsidRDefault="007F77C0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0C1AD2B9" w14:textId="116120D0" w:rsidR="007F77C0" w:rsidRPr="0073618A" w:rsidRDefault="002338B7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 centre de compétence</w:t>
                            </w:r>
                          </w:p>
                          <w:p w14:paraId="18A2102A" w14:textId="77777777" w:rsidR="007F77C0" w:rsidRDefault="007F7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AFE9" id="Zone de texte 1523" o:spid="_x0000_s1033" type="#_x0000_t202" style="position:absolute;margin-left:643pt;margin-top:566pt;width:312.5pt;height:73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" fillcolor="white [3201]" stroked="f" strokeweight=".5pt">
                <v:textbox>
                  <w:txbxContent>
                    <w:p w14:paraId="784EFCBB" w14:textId="3A7D770C" w:rsidR="007F77C0" w:rsidRPr="0073618A" w:rsidRDefault="007F77C0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0C1AD2B9" w14:textId="116120D0" w:rsidR="007F77C0" w:rsidRPr="0073618A" w:rsidRDefault="002338B7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 centre de compétence</w:t>
                      </w:r>
                    </w:p>
                    <w:p w14:paraId="18A2102A" w14:textId="77777777" w:rsidR="007F77C0" w:rsidRDefault="007F77C0"/>
                  </w:txbxContent>
                </v:textbox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59E37EC" wp14:editId="78A07326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4" type="#_x0000_t202" style="position:absolute;margin-left:747.2pt;margin-top:521.8pt;width:264.4pt;height:34.75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A455BD4" wp14:editId="3E6E61DB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5" style="position:absolute;margin-left:374.15pt;margin-top:402.95pt;width:42.85pt;height:50.6pt;flip:x;z-index:251626496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">
                <v:oval id="Ellipse 143" o:spid="_x0000_s103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7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71AA49BE" wp14:editId="2BACDB83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8" style="position:absolute;margin-left:255.5pt;margin-top:421.5pt;width:44.95pt;height:34pt;z-index:251623424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">
                <v:oval id="Ellipse 140" o:spid="_x0000_s1039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0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A47926" wp14:editId="216DF8F9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1" type="#_x0000_t202" style="position:absolute;margin-left:175.35pt;margin-top:212.45pt;width:404.45pt;height:57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1932ED54" wp14:editId="12F52DC5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2">
                              <a:extLs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646976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4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5156C8" wp14:editId="62E992B7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61" name="Graphique 61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NnD9rg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61" name="Graphique 61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03F92E38" wp14:editId="35AE6081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637760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4402D7" wp14:editId="7DB90F86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72" name="Graphique 72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EzMCqA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72" name="Graphique 72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70B2FA0" wp14:editId="3F957FA4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67155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mUPAMAANAIAAAOAAAAZHJzL2Uyb0RvYy54bWzcVltv2jAUfp+0/2D5fQ2BkELUUDFYq0lV&#10;W6mdKu3NOM5FcmzPNoTu1+/YDhTarg+dNE3jwfhyOJfP33fM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5917FCE" wp14:editId="654E8912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674624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5BCBE5" wp14:editId="4EF2004D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56347931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9" type="#_x0000_t202" style="position:absolute;margin-left:244pt;margin-top:656.5pt;width:325pt;height:8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CsQYAW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56347931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95DC2B" wp14:editId="7A83F1D1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B93D92" id="Connecteur droit 520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0FF7386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32E0D0E5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2F17">
              <w:rPr>
                <w:b/>
                <w:color w:val="63A7DA"/>
                <w:kern w:val="0"/>
                <w:szCs w:val="24"/>
              </w:rPr>
              <w:t>152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541F89AF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</w:t>
            </w:r>
            <w:r w:rsidR="00E22F17">
              <w:rPr>
                <w:color w:val="63A7DA"/>
                <w:kern w:val="0"/>
                <w:szCs w:val="24"/>
              </w:rPr>
              <w:t>’opérateur sur appareils de transformation</w:t>
            </w:r>
            <w:r w:rsidR="00B826B1">
              <w:rPr>
                <w:color w:val="63A7DA"/>
                <w:kern w:val="0"/>
                <w:szCs w:val="24"/>
              </w:rPr>
              <w:t xml:space="preserve"> physique ou chimique</w:t>
            </w:r>
            <w:r w:rsidR="00F36F13">
              <w:t xml:space="preserve"> 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57FC1FB5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75BAAAD8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52E4E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15390F84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4914F5EC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442B36B3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48DE544F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14552807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21ED5967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298B9B7D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6BD8C06E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755B3ABD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47E94B63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262C0219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652E4E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31E4B6E4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EC678A">
              <w:rPr>
                <w:noProof/>
                <w:color w:val="63A7DA"/>
                <w:kern w:val="0"/>
                <w:szCs w:val="24"/>
              </w:rPr>
              <w:t>entre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25</w:t>
            </w:r>
            <w:r w:rsidR="00EC678A">
              <w:rPr>
                <w:noProof/>
                <w:color w:val="63A7DA"/>
                <w:kern w:val="0"/>
                <w:szCs w:val="24"/>
              </w:rPr>
              <w:t xml:space="preserve"> et 50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</w:p>
        </w:tc>
      </w:tr>
    </w:tbl>
    <w:p w14:paraId="7A5E464D" w14:textId="2ECF95A2" w:rsidR="003A2DA2" w:rsidRPr="00B2027D" w:rsidRDefault="00534400" w:rsidP="00092369">
      <w:pPr>
        <w:ind w:left="720" w:hanging="720"/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1BFB8C3A" wp14:editId="2513AF7D">
                <wp:simplePos x="0" y="0"/>
                <wp:positionH relativeFrom="column">
                  <wp:posOffset>7565390</wp:posOffset>
                </wp:positionH>
                <wp:positionV relativeFrom="paragraph">
                  <wp:posOffset>8114030</wp:posOffset>
                </wp:positionV>
                <wp:extent cx="5468620" cy="609600"/>
                <wp:effectExtent l="0" t="0" r="0" b="19050"/>
                <wp:wrapNone/>
                <wp:docPr id="1539" name="Groupe 1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609600"/>
                          <a:chOff x="0" y="0"/>
                          <a:chExt cx="3378200" cy="964511"/>
                        </a:xfrm>
                      </wpg:grpSpPr>
                      <wps:wsp>
                        <wps:cNvPr id="1543" name="Connecteur droit 1543"/>
                        <wps:cNvCnPr>
                          <a:stCxn id="1544" idx="2"/>
                        </wps:cNvCnPr>
                        <wps:spPr>
                          <a:xfrm>
                            <a:off x="1689100" y="431641"/>
                            <a:ext cx="0" cy="53287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0" y="0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265645" w14:textId="378C8931" w:rsidR="00EC4912" w:rsidRPr="002D374E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Inscrits dans la filièr</w:t>
                              </w:r>
                              <w:r w:rsidR="00001B75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FB8C3A" id="Groupe 1539" o:spid="_x0000_s1060" style="position:absolute;left:0;text-align:left;margin-left:595.7pt;margin-top:638.9pt;width:430.6pt;height:48pt;z-index:251619840;mso-height-relative:margin" coordsize="33782,9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">
                <v:line id="Connecteur droit 1543" o:spid="_x0000_s1061" style="position:absolute;visibility:visible;mso-wrap-style:square" from="16891,4316" to="16891,9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" strokecolor="#4472c4">
                  <v:stroke dashstyle="dash"/>
                </v:line>
                <v:shape id="Zone de texte 1544" o:spid="_x0000_s1062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5C265645" w14:textId="378C8931" w:rsidR="00EC4912" w:rsidRPr="002D374E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Inscrits dans la filièr</w:t>
                        </w:r>
                        <w:r w:rsidR="00001B75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B4524A4" wp14:editId="18E8768D">
                <wp:simplePos x="0" y="0"/>
                <wp:positionH relativeFrom="column">
                  <wp:posOffset>8026400</wp:posOffset>
                </wp:positionH>
                <wp:positionV relativeFrom="paragraph">
                  <wp:posOffset>1593850</wp:posOffset>
                </wp:positionV>
                <wp:extent cx="3119120" cy="1848485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9120" cy="1848485"/>
                          <a:chOff x="-351316" y="218518"/>
                          <a:chExt cx="3121261" cy="1851023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06150C9E" w:rsidR="00094BDC" w:rsidRPr="00311F79" w:rsidRDefault="00E800C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13.</w:t>
                              </w:r>
                              <w:r w:rsidR="005C06B2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223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3AFD61FB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D21C77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40" name="Graphique 40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98691" y="218518"/>
                            <a:ext cx="671254" cy="1851023"/>
                            <a:chOff x="86591" y="170019"/>
                            <a:chExt cx="602509" cy="1516474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86591" y="1406423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154DAA26" w:rsidR="00094BDC" w:rsidRPr="003E2D6C" w:rsidRDefault="00F732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11,</w:t>
                                </w:r>
                                <w:r w:rsidR="000A2190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08015" y="170019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677515C8" w:rsidR="00094BDC" w:rsidRPr="003E2D6C" w:rsidRDefault="000857DB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C2462E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9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3" style="position:absolute;left:0;text-align:left;margin-left:632pt;margin-top:125.5pt;width:245.6pt;height:145.55pt;z-index:251650048;mso-width-relative:margin;mso-height-relative:margin" coordorigin="-3513,2185" coordsize="31212,1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">
                <v:shape id="Zone de texte 225" o:spid="_x0000_s1064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06150C9E" w:rsidR="00094BDC" w:rsidRPr="00311F79" w:rsidRDefault="00E800C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13.</w:t>
                        </w:r>
                        <w:r w:rsidR="005C06B2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223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3AFD61FB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D21C77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40" name="Graphique 40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4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5" style="position:absolute;left:20986;top:2185;width:6713;height:18510" coordorigin="865,1700" coordsize="6025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66" type="#_x0000_t202" style="position:absolute;left:865;top:14064;width:6026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154DAA26" w:rsidR="00094BDC" w:rsidRPr="003E2D6C" w:rsidRDefault="00F732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11,</w:t>
                          </w:r>
                          <w:r w:rsidR="000A2190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7" type="#_x0000_t202" style="position:absolute;left:1080;top:1700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677515C8" w:rsidR="00094BDC" w:rsidRPr="003E2D6C" w:rsidRDefault="000857DB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</w:t>
                          </w:r>
                          <w:r w:rsidR="00C2462E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9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2A45B8" wp14:editId="1A7972EC">
                <wp:simplePos x="0" y="0"/>
                <wp:positionH relativeFrom="column">
                  <wp:posOffset>10150420</wp:posOffset>
                </wp:positionH>
                <wp:positionV relativeFrom="paragraph">
                  <wp:posOffset>2361206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39041322" w:rsidR="007344EA" w:rsidRPr="003E2D6C" w:rsidRDefault="00C94146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14,</w:t>
                            </w:r>
                            <w:r w:rsidR="002F2F0B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4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68" type="#_x0000_t202" style="position:absolute;left:0;text-align:left;margin-left:799.25pt;margin-top:185.9pt;width:47.9pt;height:25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" filled="f" stroked="f" strokeweight=".5pt">
                <v:textbox>
                  <w:txbxContent>
                    <w:p w14:paraId="31070F26" w14:textId="39041322" w:rsidR="007344EA" w:rsidRPr="003E2D6C" w:rsidRDefault="00C94146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14,</w:t>
                      </w:r>
                      <w:r w:rsidR="002F2F0B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4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F6507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44DEEB1" wp14:editId="6CAC3254">
                <wp:simplePos x="0" y="0"/>
                <wp:positionH relativeFrom="column">
                  <wp:posOffset>9636174</wp:posOffset>
                </wp:positionH>
                <wp:positionV relativeFrom="paragraph">
                  <wp:posOffset>8770620</wp:posOffset>
                </wp:positionV>
                <wp:extent cx="1433391" cy="504825"/>
                <wp:effectExtent l="0" t="0" r="14605" b="28575"/>
                <wp:wrapNone/>
                <wp:docPr id="212" name="El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391" cy="50482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607B4C" w14:textId="39B3C957" w:rsidR="00DD3AC6" w:rsidRPr="00E8742B" w:rsidRDefault="00E358B0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  <w:r w:rsidR="009E6FF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12</w:t>
                            </w:r>
                            <w:r w:rsidR="00BA5C77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F6507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contrats</w:t>
                            </w:r>
                            <w:proofErr w:type="gramEnd"/>
                            <w:r w:rsidR="006F6507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de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4DEEB1" id="Ellipse 212" o:spid="_x0000_s1069" style="position:absolute;left:0;text-align:left;margin-left:758.75pt;margin-top:690.6pt;width:112.85pt;height:39.7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" fillcolor="#63a7da" strokecolor="#63a7da" strokeweight="1pt">
                <v:stroke joinstyle="miter"/>
                <v:textbox>
                  <w:txbxContent>
                    <w:p w14:paraId="10607B4C" w14:textId="39B3C957" w:rsidR="00DD3AC6" w:rsidRPr="00E8742B" w:rsidRDefault="00E358B0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</w:t>
                      </w:r>
                      <w:r w:rsidR="009E6FF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12</w:t>
                      </w:r>
                      <w:r w:rsidR="00BA5C77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6F6507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contrats</w:t>
                      </w:r>
                      <w:proofErr w:type="gramEnd"/>
                      <w:r w:rsidR="006F6507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de formation</w:t>
                      </w:r>
                    </w:p>
                  </w:txbxContent>
                </v:textbox>
              </v:oval>
            </w:pict>
          </mc:Fallback>
        </mc:AlternateContent>
      </w:r>
      <w:r w:rsidR="00793FE3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EF9B2C0" wp14:editId="7B2FD1E9">
                <wp:simplePos x="0" y="0"/>
                <wp:positionH relativeFrom="column">
                  <wp:posOffset>9696450</wp:posOffset>
                </wp:positionH>
                <wp:positionV relativeFrom="paragraph">
                  <wp:posOffset>9239250</wp:posOffset>
                </wp:positionV>
                <wp:extent cx="1234440" cy="353060"/>
                <wp:effectExtent l="0" t="0" r="0" b="0"/>
                <wp:wrapNone/>
                <wp:docPr id="229" name="Zone de text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51A26" w14:textId="7F400255" w:rsidR="00A24434" w:rsidRPr="00A24434" w:rsidRDefault="00652E4E" w:rsidP="00A2443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Centre de compétence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F9B2C0" id="Zone de texte 229" o:spid="_x0000_s1070" type="#_x0000_t202" style="position:absolute;left:0;text-align:left;margin-left:763.5pt;margin-top:727.5pt;width:97.2pt;height:27.8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" filled="f" stroked="f" strokeweight=".5pt">
                <v:textbox>
                  <w:txbxContent>
                    <w:p w14:paraId="22E51A26" w14:textId="7F400255" w:rsidR="00A24434" w:rsidRPr="00A24434" w:rsidRDefault="00652E4E" w:rsidP="00A2443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Centre de compétence</w:t>
                      </w:r>
                    </w:p>
                  </w:txbxContent>
                </v:textbox>
              </v:shape>
            </w:pict>
          </mc:Fallback>
        </mc:AlternateContent>
      </w:r>
      <w:r w:rsidR="00F4334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AA01BEE" wp14:editId="190BB521">
                <wp:simplePos x="0" y="0"/>
                <wp:positionH relativeFrom="column">
                  <wp:posOffset>7724775</wp:posOffset>
                </wp:positionH>
                <wp:positionV relativeFrom="paragraph">
                  <wp:posOffset>7858125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66" type="#_x0000_t202" style="position:absolute;left:0;text-align:left;margin-left:608.25pt;margin-top:618.75pt;width:281.15pt;height:26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O7tHA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CE115F" w:rsidRPr="00432A6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52A4B622" wp14:editId="5D5323F3">
                <wp:simplePos x="0" y="0"/>
                <wp:positionH relativeFrom="column">
                  <wp:posOffset>3495675</wp:posOffset>
                </wp:positionH>
                <wp:positionV relativeFrom="paragraph">
                  <wp:posOffset>8334375</wp:posOffset>
                </wp:positionV>
                <wp:extent cx="885696" cy="941619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696" cy="941619"/>
                          <a:chOff x="1768584" y="-47767"/>
                          <a:chExt cx="885825" cy="942382"/>
                        </a:xfrm>
                      </wpg:grpSpPr>
                      <wpg:grpSp>
                        <wpg:cNvPr id="75" name="Groupe 75"/>
                        <wpg:cNvGrpSpPr/>
                        <wpg:grpSpPr>
                          <a:xfrm>
                            <a:off x="1768584" y="220245"/>
                            <a:ext cx="885825" cy="674370"/>
                            <a:chOff x="485805" y="779332"/>
                            <a:chExt cx="956310" cy="784802"/>
                          </a:xfrm>
                        </wpg:grpSpPr>
                        <pic:pic xmlns:pic="http://schemas.openxmlformats.org/drawingml/2006/picture">
                          <pic:nvPicPr>
                            <pic:cNvPr id="76" name="Graphiqu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2463" y="779332"/>
                              <a:ext cx="521726" cy="5217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" name="Zone de texte 77"/>
                          <wps:cNvSpPr txBox="1"/>
                          <wps:spPr>
                            <a:xfrm>
                              <a:off x="485805" y="1275208"/>
                              <a:ext cx="956310" cy="2889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E59300" w14:textId="77777777" w:rsidR="00432A63" w:rsidRPr="00F13403" w:rsidRDefault="00432A63" w:rsidP="00432A63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INDUSTRIE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" name="Zone de texte 83"/>
                        <wps:cNvSpPr txBox="1"/>
                        <wps:spPr>
                          <a:xfrm>
                            <a:off x="1926238" y="-47767"/>
                            <a:ext cx="61087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C257DE" w14:textId="44A6102C" w:rsidR="00432A63" w:rsidRPr="00F13403" w:rsidRDefault="00CE115F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2</w:t>
                              </w:r>
                              <w:r w:rsidR="006D51D6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4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4B622" id="Groupe 84" o:spid="_x0000_s1072" style="position:absolute;left:0;text-align:left;margin-left:275.25pt;margin-top:656.25pt;width:69.75pt;height:74.15pt;z-index:251689472;mso-width-relative:margin;mso-height-relative:margin" coordorigin="17685,-477" coordsize="8858,94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">
                <v:group id="Groupe 75" o:spid="_x0000_s1073" style="position:absolute;left:17685;top:2202;width:8859;height:6744" coordorigin="4858,7793" coordsize="9563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Graphique 76" o:spid="_x0000_s1074" type="#_x0000_t75" style="position:absolute;left:6924;top:7793;width:5217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">
                    <v:imagedata r:id="rId50" o:title=""/>
                  </v:shape>
                  <v:shape id="Zone de texte 77" o:spid="_x0000_s1075" type="#_x0000_t202" style="position:absolute;left:4858;top:12752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7EE59300" w14:textId="77777777" w:rsidR="00432A63" w:rsidRPr="00F13403" w:rsidRDefault="00432A63" w:rsidP="00432A63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INDUSTRIE</w:t>
                          </w:r>
                        </w:p>
                      </w:txbxContent>
                    </v:textbox>
                  </v:shape>
                </v:group>
                <v:shape id="Zone de texte 83" o:spid="_x0000_s1076" type="#_x0000_t202" style="position:absolute;left:19262;top:-477;width:6109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3BC257DE" w14:textId="44A6102C" w:rsidR="00432A63" w:rsidRPr="00F13403" w:rsidRDefault="00CE115F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2</w:t>
                        </w:r>
                        <w:r w:rsidR="006D51D6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4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32A63"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6D86921" wp14:editId="0CF6ED04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77777777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78" type="#_x0000_t202" style="position:absolute;left:0;text-align:left;margin-left:125.25pt;margin-top:615.2pt;width:382.8pt;height:29.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" fillcolor="#63a7da" strokecolor="#63a7da" strokeweight=".5pt">
                <v:textbox>
                  <w:txbxContent>
                    <w:p w14:paraId="6844C92E" w14:textId="77777777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Hainaut-Centre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741A3B35" wp14:editId="2EA63998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9" style="position:absolute;left:0;text-align:left;margin-left:606.95pt;margin-top:349.1pt;width:467.7pt;height:75.8pt;z-index:25164851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DkZw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">
                <v:group id="Groupe 179" o:spid="_x0000_s1080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81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82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83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C05BDC8" wp14:editId="39FC39E3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84" style="position:absolute;left:0;text-align:left;margin-left:127.25pt;margin-top:345.75pt;width:464.1pt;height:81.35pt;z-index:251655680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zxyOQ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">
                <v:group id="Groupe 87" o:spid="_x0000_s1085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86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87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88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F3F0B3" wp14:editId="1C457FC0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47" name="Graphique 47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52" name="Graphique 52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9" type="#_x0000_t202" style="position:absolute;left:0;text-align:left;margin-left:189.6pt;margin-top:347.35pt;width:68.05pt;height:62.3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GVjXHQ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47" name="Graphique 47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52" name="Graphique 52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4534709" wp14:editId="3142AAC3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53" name="Graphique 53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90" type="#_x0000_t202" style="position:absolute;left:0;text-align:left;margin-left:616.95pt;margin-top:338.2pt;width:79.35pt;height:59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PduZuw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53" name="Graphique 53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70C2B691" wp14:editId="659DD5A7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5DAB8" id="Groupe 51" o:spid="_x0000_s1026" style="position:absolute;margin-left:13.55pt;margin-top:-23.7pt;width:118.95pt;height:756pt;z-index:25163520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A383BE6" wp14:editId="731A4733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B5F6F" id="Forme libre 33" o:spid="_x0000_s1026" style="position:absolute;margin-left:-29.1pt;margin-top:19.8pt;width:147.55pt;height:75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0F85DA7E" wp14:editId="522A6012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BD45AE" id="Groupe 102" o:spid="_x0000_s1026" style="position:absolute;margin-left:1062.05pt;margin-top:-16pt;width:120.8pt;height:749.3pt;z-index:251636224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8AD7774" wp14:editId="3EB465C9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094C6826">
                                  <wp:extent cx="5972810" cy="2133600"/>
                                  <wp:effectExtent l="1905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3" r:lo="rId64" r:qs="rId65" r:cs="rId6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90" type="#_x0000_t202" style="position:absolute;left:0;text-align:left;margin-left:581.5pt;margin-top:104.6pt;width:513.3pt;height:203.5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HZATI8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094C6826">
                            <wp:extent cx="5972810" cy="2133600"/>
                            <wp:effectExtent l="1905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3" r:lo="rId64" r:qs="rId65" r:cs="rId6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A6E3250" wp14:editId="29B1A24B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92" type="#_x0000_t118" style="position:absolute;left:0;text-align:left;margin-left:289.4pt;margin-top:23.15pt;width:820.5pt;height:1in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DC7816" wp14:editId="1EABDBA8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20A72D4F" w:rsidR="00094BDC" w:rsidRPr="005546BC" w:rsidRDefault="00EA107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B</w:t>
                            </w:r>
                            <w:r w:rsidR="00EC793E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&amp;C – Industrie extractive et manufacturière</w:t>
                            </w:r>
                          </w:p>
                          <w:p w14:paraId="1AF7F388" w14:textId="77777777" w:rsidR="005077B9" w:rsidRDefault="005077B9" w:rsidP="00094BD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C842C62" w14:textId="57FE9B85" w:rsidR="005077B9" w:rsidRDefault="009272B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FFFFF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A13520" wp14:editId="6A525FE2">
                                  <wp:extent cx="742950" cy="742950"/>
                                  <wp:effectExtent l="0" t="0" r="0" b="0"/>
                                  <wp:docPr id="95" name="Graphique 95" descr="Main de robot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Graphique 95" descr="Main de robot contour"/>
                                          <pic:cNvPicPr/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84" cy="743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078E1B" w14:textId="78D66954" w:rsidR="005077B9" w:rsidRDefault="005077B9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406C5BF7" w14:textId="43C7E3CC" w:rsidR="005077B9" w:rsidRDefault="00E800C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</w:t>
                            </w:r>
                            <w:r w:rsidR="005C06B2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59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D9B6E4" w14:textId="67ABAF2E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93" style="position:absolute;left:0;text-align:left;margin-left:257.8pt;margin-top:111.6pt;width:114.9pt;height:202.1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" fillcolor="#63a7da" strokecolor="#63a7da" strokeweight=".5pt">
                <v:textbox>
                  <w:txbxContent>
                    <w:p w14:paraId="7C8B5F73" w14:textId="20A72D4F" w:rsidR="00094BDC" w:rsidRPr="005546BC" w:rsidRDefault="00EA107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B</w:t>
                      </w:r>
                      <w:r w:rsidR="00EC793E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&amp;C – Industrie extractive et manufacturière</w:t>
                      </w:r>
                    </w:p>
                    <w:p w14:paraId="1AF7F388" w14:textId="77777777" w:rsidR="005077B9" w:rsidRDefault="005077B9" w:rsidP="00094BD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C842C62" w14:textId="57FE9B85" w:rsidR="005077B9" w:rsidRDefault="009272B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FFFFFF"/>
                          <w:sz w:val="28"/>
                          <w:szCs w:val="28"/>
                        </w:rPr>
                        <w:drawing>
                          <wp:inline distT="0" distB="0" distL="0" distR="0" wp14:anchorId="5DA13520" wp14:editId="6A525FE2">
                            <wp:extent cx="742950" cy="742950"/>
                            <wp:effectExtent l="0" t="0" r="0" b="0"/>
                            <wp:docPr id="95" name="Graphique 95" descr="Main de robot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Graphique 95" descr="Main de robot contour"/>
                                    <pic:cNvPicPr/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184" cy="743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078E1B" w14:textId="78D66954" w:rsidR="005077B9" w:rsidRDefault="005077B9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406C5BF7" w14:textId="43C7E3CC" w:rsidR="005077B9" w:rsidRDefault="00E800C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</w:t>
                      </w:r>
                      <w:r w:rsidR="005C06B2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59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D9B6E4" w14:textId="67ABAF2E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80656D6" wp14:editId="42168FA7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A62E2" id="Rectangle 5268" o:spid="_x0000_s1026" style="position:absolute;margin-left:-854.85pt;margin-top:188.55pt;width:198.4pt;height:47.5pt;rotation:90;z-index:2516720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73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50D4DCF" wp14:editId="7691C86A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B0E9D" id="Rectangle 46" o:spid="_x0000_s1026" style="position:absolute;margin-left:-1017.75pt;margin-top:186.7pt;width:198.4pt;height:48.65pt;rotation:-90;z-index:2516710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73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7C52EB52" wp14:editId="51C2870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8FAFBC" id="Graphique 85" o:spid="_x0000_s1026" alt="Croissance commerciale" style="position:absolute;margin-left:647.7pt;margin-top:303.55pt;width:36.85pt;height:31.2pt;z-index:251674112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EC1A0DA" wp14:editId="2EC36047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6FB94504" w:rsidR="003F1FDB" w:rsidRPr="00D02F28" w:rsidRDefault="00860658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-1.3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6EAAC6FC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</w:t>
                                  </w:r>
                                  <w:r w:rsidR="0086065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41A8C1F9" w:rsidR="003F1FDB" w:rsidRPr="00D02F28" w:rsidRDefault="001E41A5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9,</w:t>
                                  </w:r>
                                  <w:r w:rsidR="00F84ED7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8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5823A730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B44EEE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8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93" type="#_x0000_t202" style="position:absolute;left:0;text-align:left;margin-left:664.1pt;margin-top:291.7pt;width:340.15pt;height:55.8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6FB94504" w:rsidR="003F1FDB" w:rsidRPr="00D02F28" w:rsidRDefault="00860658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-1.3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6EAAC6FC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</w:t>
                            </w:r>
                            <w:r w:rsidR="0086065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41A8C1F9" w:rsidR="003F1FDB" w:rsidRPr="00D02F28" w:rsidRDefault="001E41A5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9,</w:t>
                            </w:r>
                            <w:r w:rsidR="00F84ED7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8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5823A730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B44EEE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8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27656C9" wp14:editId="18514EE0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5CE71604">
                                  <wp:extent cx="3405351" cy="2490470"/>
                                  <wp:effectExtent l="0" t="0" r="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4" r:lo="rId75" r:qs="rId76" r:cs="rId7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94" type="#_x0000_t202" style="position:absolute;left:0;text-align:left;margin-left:164.8pt;margin-top:402.65pt;width:289.25pt;height:212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/bi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Eno/MmWyiPuKCFnntn+KrG&#10;IdbM+VdmkWzcCQXsX/CQCrAZnCxKKrC//nYf8pEDjFLSongK6n7umRWUqO8a2ZkNJ5OgtuhMpncj&#10;dOxtZHsb0fvmEVCfQ3wqhkcz5Ht1NqWF5h11vgxdMcQ0x94F9Wfz0feSxnfCxXIZk1Bfhvm13hge&#10;SgdYA8Rv3Tuz5sSDRwqf4Swzln+go8/tCVnuPcg6chWA7lE94Y/ajGyf3lEQ/60fs66vffEb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AEe/bi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5CE71604">
                            <wp:extent cx="3405351" cy="2490470"/>
                            <wp:effectExtent l="0" t="0" r="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4" r:lo="rId75" r:qs="rId76" r:cs="rId77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B0CC94D" wp14:editId="51066DE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D986BA" id="Connecteur droit 5253" o:spid="_x0000_s1026" style="position:absolute;flip:x y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6B79DE" wp14:editId="1BB6E7D3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96" type="#_x0000_t202" style="position:absolute;left:0;text-align:left;margin-left:602.65pt;margin-top:424.35pt;width:304.75pt;height:21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137442D" wp14:editId="52E84944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79">
                            <a:extLs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7" style="position:absolute;left:0;text-align:left;margin-left:1117pt;margin-top:589pt;width:27pt;height:31.3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" stroked="f" strokeweight="1pt">
                <v:fill r:id="rId81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B3BAA04" wp14:editId="344F97B6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2" w:history="1">
                              <w:proofErr w:type="gramStart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cliquez</w:t>
                              </w:r>
                              <w:proofErr w:type="gramEnd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ici!</w:t>
                              </w:r>
                            </w:hyperlink>
                          </w:p>
                          <w:p w14:paraId="6F18017F" w14:textId="5850585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scanner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211" name="Imag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98" type="#_x0000_t202" style="position:absolute;left:0;text-align:left;margin-left:1044pt;margin-top:621.7pt;width:172.45pt;height:118.9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6F6507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4" w:history="1">
                        <w:proofErr w:type="gramStart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cliquez</w:t>
                        </w:r>
                        <w:proofErr w:type="gramEnd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ici!</w:t>
                        </w:r>
                      </w:hyperlink>
                    </w:p>
                    <w:p w14:paraId="6F18017F" w14:textId="5850585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scanner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211" name="Imag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2BFACE2" wp14:editId="6C7BEB12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03DA4" id="Forme libre 25" o:spid="_x0000_s1026" style="position:absolute;margin-left:86.05pt;margin-top:18pt;width:137.25pt;height:756pt;z-index:2516341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456645E" wp14:editId="68F5F617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99" style="position:absolute;left:0;text-align:left;margin-left:130.6pt;margin-top:-10.9pt;width:963.35pt;height:88.85pt;z-index:251650560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DJvoPFqgMAANsKAAAOAAAAAAAAAAAAAAAAAC4CAABkcnMvZTJvRG9jLnhtbFBL&#10;AQItABQABgAIAAAAIQBMq7Cz4gAAAAwBAAAPAAAAAAAAAAAAAAAAAAQGAABkcnMvZG93bnJldi54&#10;bWxQSwUGAAAAAAQABADzAAAAEwcAAAAA&#10;">
                <v:rect id="Rectangle 193" o:spid="_x0000_s110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0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4F489E7" wp14:editId="3EEEC791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6">
                            <a:extLs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02" type="#_x0000_t202" style="position:absolute;left:0;text-align:left;margin-left:887pt;margin-top:666.15pt;width:22.7pt;height:22.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" stroked="f" strokeweight=".5pt">
                <v:fill r:id="rId88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F486F7D" wp14:editId="696ADF23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03" type="#_x0000_t202" style="position:absolute;left:0;text-align:left;margin-left:439pt;margin-top:6.05pt;width:22pt;height:30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EA42C" w14:textId="77777777" w:rsidR="00654CE8" w:rsidRDefault="00654CE8" w:rsidP="0063464B">
      <w:r>
        <w:separator/>
      </w:r>
    </w:p>
  </w:endnote>
  <w:endnote w:type="continuationSeparator" w:id="0">
    <w:p w14:paraId="16E45F46" w14:textId="77777777" w:rsidR="00654CE8" w:rsidRDefault="00654CE8" w:rsidP="0063464B">
      <w:r>
        <w:continuationSeparator/>
      </w:r>
    </w:p>
  </w:endnote>
  <w:endnote w:type="continuationNotice" w:id="1">
    <w:p w14:paraId="5ABA1F98" w14:textId="77777777" w:rsidR="00654CE8" w:rsidRDefault="00654C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17545" w14:textId="77777777" w:rsidR="00654CE8" w:rsidRDefault="00654CE8" w:rsidP="0063464B">
      <w:r>
        <w:separator/>
      </w:r>
    </w:p>
  </w:footnote>
  <w:footnote w:type="continuationSeparator" w:id="0">
    <w:p w14:paraId="3ABBBD8A" w14:textId="77777777" w:rsidR="00654CE8" w:rsidRDefault="00654CE8" w:rsidP="0063464B">
      <w:r>
        <w:continuationSeparator/>
      </w:r>
    </w:p>
  </w:footnote>
  <w:footnote w:type="continuationNotice" w:id="1">
    <w:p w14:paraId="29580948" w14:textId="77777777" w:rsidR="00654CE8" w:rsidRDefault="00654CE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1EEE8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2" type="#_x0000_t75" alt="Homme" style="width:5pt;height:8.5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039164220">
    <w:abstractNumId w:val="1"/>
  </w:num>
  <w:num w:numId="2" w16cid:durableId="1783256245">
    <w:abstractNumId w:val="0"/>
  </w:num>
  <w:num w:numId="3" w16cid:durableId="551969020">
    <w:abstractNumId w:val="2"/>
  </w:num>
  <w:num w:numId="4" w16cid:durableId="16547974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1D47"/>
    <w:rsid w:val="00002943"/>
    <w:rsid w:val="0000295E"/>
    <w:rsid w:val="00012244"/>
    <w:rsid w:val="000167B3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0F7A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857DB"/>
    <w:rsid w:val="00091517"/>
    <w:rsid w:val="00092369"/>
    <w:rsid w:val="000949EC"/>
    <w:rsid w:val="00094BDC"/>
    <w:rsid w:val="0009587E"/>
    <w:rsid w:val="000A008C"/>
    <w:rsid w:val="000A0257"/>
    <w:rsid w:val="000A2190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1E9B"/>
    <w:rsid w:val="000F3640"/>
    <w:rsid w:val="000F588A"/>
    <w:rsid w:val="00102671"/>
    <w:rsid w:val="0010286F"/>
    <w:rsid w:val="001036F6"/>
    <w:rsid w:val="001070B6"/>
    <w:rsid w:val="001101FB"/>
    <w:rsid w:val="00111B20"/>
    <w:rsid w:val="001126A9"/>
    <w:rsid w:val="00112C4E"/>
    <w:rsid w:val="00113366"/>
    <w:rsid w:val="00115138"/>
    <w:rsid w:val="00115154"/>
    <w:rsid w:val="00116347"/>
    <w:rsid w:val="001165B6"/>
    <w:rsid w:val="00117EA0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5B27"/>
    <w:rsid w:val="00171086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0218"/>
    <w:rsid w:val="001C18E5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1A5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38B7"/>
    <w:rsid w:val="0023490E"/>
    <w:rsid w:val="00235A20"/>
    <w:rsid w:val="00235ECC"/>
    <w:rsid w:val="00241356"/>
    <w:rsid w:val="0024196E"/>
    <w:rsid w:val="0024339E"/>
    <w:rsid w:val="00243CEE"/>
    <w:rsid w:val="00245829"/>
    <w:rsid w:val="002461C7"/>
    <w:rsid w:val="00246C9E"/>
    <w:rsid w:val="0024786E"/>
    <w:rsid w:val="002576B5"/>
    <w:rsid w:val="002601C0"/>
    <w:rsid w:val="002644B0"/>
    <w:rsid w:val="002664C0"/>
    <w:rsid w:val="0027425A"/>
    <w:rsid w:val="00274EA0"/>
    <w:rsid w:val="00284076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13E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2F0B"/>
    <w:rsid w:val="002F3F00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258FD"/>
    <w:rsid w:val="003320AE"/>
    <w:rsid w:val="003322A1"/>
    <w:rsid w:val="00332705"/>
    <w:rsid w:val="00332983"/>
    <w:rsid w:val="00334266"/>
    <w:rsid w:val="003342F2"/>
    <w:rsid w:val="00334FBC"/>
    <w:rsid w:val="00342500"/>
    <w:rsid w:val="00347E27"/>
    <w:rsid w:val="00350C48"/>
    <w:rsid w:val="0035228A"/>
    <w:rsid w:val="00352BD4"/>
    <w:rsid w:val="00354092"/>
    <w:rsid w:val="003578BD"/>
    <w:rsid w:val="003608ED"/>
    <w:rsid w:val="003636D5"/>
    <w:rsid w:val="003653D6"/>
    <w:rsid w:val="00365F54"/>
    <w:rsid w:val="003679A8"/>
    <w:rsid w:val="00370731"/>
    <w:rsid w:val="003724F6"/>
    <w:rsid w:val="00373F97"/>
    <w:rsid w:val="00374B16"/>
    <w:rsid w:val="00377D51"/>
    <w:rsid w:val="003810E7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DBE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27C3"/>
    <w:rsid w:val="00444E8E"/>
    <w:rsid w:val="00445BFD"/>
    <w:rsid w:val="00447495"/>
    <w:rsid w:val="004504AE"/>
    <w:rsid w:val="00450824"/>
    <w:rsid w:val="00452638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3C0A"/>
    <w:rsid w:val="004746A5"/>
    <w:rsid w:val="004804D2"/>
    <w:rsid w:val="00481D59"/>
    <w:rsid w:val="004854C3"/>
    <w:rsid w:val="00490B4D"/>
    <w:rsid w:val="00493ADE"/>
    <w:rsid w:val="00495B4F"/>
    <w:rsid w:val="00497F24"/>
    <w:rsid w:val="004A0CB3"/>
    <w:rsid w:val="004A3B7D"/>
    <w:rsid w:val="004A42EE"/>
    <w:rsid w:val="004A4E15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0BAA"/>
    <w:rsid w:val="0050223A"/>
    <w:rsid w:val="00503E9D"/>
    <w:rsid w:val="00506892"/>
    <w:rsid w:val="00506CE3"/>
    <w:rsid w:val="005077B9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4400"/>
    <w:rsid w:val="00535403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875F7"/>
    <w:rsid w:val="00590B70"/>
    <w:rsid w:val="005915B5"/>
    <w:rsid w:val="005915C8"/>
    <w:rsid w:val="005923AD"/>
    <w:rsid w:val="005947D6"/>
    <w:rsid w:val="00594FEB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6B2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3059"/>
    <w:rsid w:val="005E4DFD"/>
    <w:rsid w:val="005E7396"/>
    <w:rsid w:val="005F39EA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6D5D"/>
    <w:rsid w:val="00647FDE"/>
    <w:rsid w:val="00652E4E"/>
    <w:rsid w:val="006531F4"/>
    <w:rsid w:val="00654AFE"/>
    <w:rsid w:val="00654CE8"/>
    <w:rsid w:val="0065623F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228"/>
    <w:rsid w:val="00696005"/>
    <w:rsid w:val="0069702F"/>
    <w:rsid w:val="006977DF"/>
    <w:rsid w:val="00697EFD"/>
    <w:rsid w:val="006A0F41"/>
    <w:rsid w:val="006A2910"/>
    <w:rsid w:val="006A2B65"/>
    <w:rsid w:val="006A3589"/>
    <w:rsid w:val="006A54EE"/>
    <w:rsid w:val="006B3678"/>
    <w:rsid w:val="006B5C36"/>
    <w:rsid w:val="006B7134"/>
    <w:rsid w:val="006C2166"/>
    <w:rsid w:val="006C4A4C"/>
    <w:rsid w:val="006C5166"/>
    <w:rsid w:val="006C7DC8"/>
    <w:rsid w:val="006D51D6"/>
    <w:rsid w:val="006D6F61"/>
    <w:rsid w:val="006D7AC6"/>
    <w:rsid w:val="006E425C"/>
    <w:rsid w:val="006E6AB5"/>
    <w:rsid w:val="006F1741"/>
    <w:rsid w:val="006F4478"/>
    <w:rsid w:val="006F5D00"/>
    <w:rsid w:val="006F6507"/>
    <w:rsid w:val="006F6B41"/>
    <w:rsid w:val="006F6EE0"/>
    <w:rsid w:val="006F6F9C"/>
    <w:rsid w:val="00700EAE"/>
    <w:rsid w:val="00703DA5"/>
    <w:rsid w:val="00706C1B"/>
    <w:rsid w:val="00710BF9"/>
    <w:rsid w:val="00711F80"/>
    <w:rsid w:val="00716056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529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1613"/>
    <w:rsid w:val="00792F8E"/>
    <w:rsid w:val="00792FB7"/>
    <w:rsid w:val="00793343"/>
    <w:rsid w:val="00793FE3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2077"/>
    <w:rsid w:val="007D6BC7"/>
    <w:rsid w:val="007E03B8"/>
    <w:rsid w:val="007E0DF3"/>
    <w:rsid w:val="007E1318"/>
    <w:rsid w:val="007E7A96"/>
    <w:rsid w:val="007F2445"/>
    <w:rsid w:val="007F423C"/>
    <w:rsid w:val="007F56F4"/>
    <w:rsid w:val="007F5817"/>
    <w:rsid w:val="007F61F1"/>
    <w:rsid w:val="007F77C0"/>
    <w:rsid w:val="007F7ABE"/>
    <w:rsid w:val="0080422D"/>
    <w:rsid w:val="00806FA2"/>
    <w:rsid w:val="008079E7"/>
    <w:rsid w:val="00811778"/>
    <w:rsid w:val="00814DD2"/>
    <w:rsid w:val="00816199"/>
    <w:rsid w:val="0081659E"/>
    <w:rsid w:val="00816D22"/>
    <w:rsid w:val="00820E9B"/>
    <w:rsid w:val="00826F73"/>
    <w:rsid w:val="008322EC"/>
    <w:rsid w:val="00837020"/>
    <w:rsid w:val="00842677"/>
    <w:rsid w:val="008461F3"/>
    <w:rsid w:val="00846231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658"/>
    <w:rsid w:val="00860E9C"/>
    <w:rsid w:val="008631B9"/>
    <w:rsid w:val="00866030"/>
    <w:rsid w:val="00870596"/>
    <w:rsid w:val="00871286"/>
    <w:rsid w:val="00871501"/>
    <w:rsid w:val="0087224E"/>
    <w:rsid w:val="00872983"/>
    <w:rsid w:val="00874557"/>
    <w:rsid w:val="008756AA"/>
    <w:rsid w:val="00876329"/>
    <w:rsid w:val="00883003"/>
    <w:rsid w:val="008876F7"/>
    <w:rsid w:val="00887B70"/>
    <w:rsid w:val="008931FB"/>
    <w:rsid w:val="008A1E15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D3C4B"/>
    <w:rsid w:val="008E5623"/>
    <w:rsid w:val="008E64BD"/>
    <w:rsid w:val="008F1019"/>
    <w:rsid w:val="008F1F4A"/>
    <w:rsid w:val="0090235F"/>
    <w:rsid w:val="009023A1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7175"/>
    <w:rsid w:val="009272B8"/>
    <w:rsid w:val="009278BB"/>
    <w:rsid w:val="00940155"/>
    <w:rsid w:val="00940BA8"/>
    <w:rsid w:val="00943CC3"/>
    <w:rsid w:val="00945DB5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7649C"/>
    <w:rsid w:val="009805E9"/>
    <w:rsid w:val="00980A4D"/>
    <w:rsid w:val="00983AC1"/>
    <w:rsid w:val="00990811"/>
    <w:rsid w:val="009A7468"/>
    <w:rsid w:val="009B16AA"/>
    <w:rsid w:val="009B28A7"/>
    <w:rsid w:val="009B6F84"/>
    <w:rsid w:val="009B7F4D"/>
    <w:rsid w:val="009C4E80"/>
    <w:rsid w:val="009D3E65"/>
    <w:rsid w:val="009D684D"/>
    <w:rsid w:val="009E5386"/>
    <w:rsid w:val="009E6FFB"/>
    <w:rsid w:val="009F3A5C"/>
    <w:rsid w:val="009F439D"/>
    <w:rsid w:val="009F7ED1"/>
    <w:rsid w:val="00A01A66"/>
    <w:rsid w:val="00A055D4"/>
    <w:rsid w:val="00A06C36"/>
    <w:rsid w:val="00A10082"/>
    <w:rsid w:val="00A161F0"/>
    <w:rsid w:val="00A16CC8"/>
    <w:rsid w:val="00A17589"/>
    <w:rsid w:val="00A24434"/>
    <w:rsid w:val="00A25BA2"/>
    <w:rsid w:val="00A25CE7"/>
    <w:rsid w:val="00A260A2"/>
    <w:rsid w:val="00A27385"/>
    <w:rsid w:val="00A27915"/>
    <w:rsid w:val="00A30A86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043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4D68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EEE"/>
    <w:rsid w:val="00B44F85"/>
    <w:rsid w:val="00B452A4"/>
    <w:rsid w:val="00B55B0E"/>
    <w:rsid w:val="00B5672C"/>
    <w:rsid w:val="00B62942"/>
    <w:rsid w:val="00B64576"/>
    <w:rsid w:val="00B64C1C"/>
    <w:rsid w:val="00B6723D"/>
    <w:rsid w:val="00B74CCC"/>
    <w:rsid w:val="00B826B1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DF1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C011FB"/>
    <w:rsid w:val="00C0555A"/>
    <w:rsid w:val="00C1193B"/>
    <w:rsid w:val="00C12EAC"/>
    <w:rsid w:val="00C14AF6"/>
    <w:rsid w:val="00C17F7C"/>
    <w:rsid w:val="00C2116F"/>
    <w:rsid w:val="00C23867"/>
    <w:rsid w:val="00C2462E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B3"/>
    <w:rsid w:val="00C87B26"/>
    <w:rsid w:val="00C90B7E"/>
    <w:rsid w:val="00C94146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D67E5"/>
    <w:rsid w:val="00CE05AF"/>
    <w:rsid w:val="00CE115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D02"/>
    <w:rsid w:val="00D17B10"/>
    <w:rsid w:val="00D203A5"/>
    <w:rsid w:val="00D21C77"/>
    <w:rsid w:val="00D23D5E"/>
    <w:rsid w:val="00D252CE"/>
    <w:rsid w:val="00D26541"/>
    <w:rsid w:val="00D32938"/>
    <w:rsid w:val="00D33011"/>
    <w:rsid w:val="00D34992"/>
    <w:rsid w:val="00D35EAC"/>
    <w:rsid w:val="00D4489D"/>
    <w:rsid w:val="00D512A6"/>
    <w:rsid w:val="00D5259C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6D63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7B1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2F17"/>
    <w:rsid w:val="00E24DAD"/>
    <w:rsid w:val="00E25604"/>
    <w:rsid w:val="00E256B7"/>
    <w:rsid w:val="00E358B0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00C8"/>
    <w:rsid w:val="00E83209"/>
    <w:rsid w:val="00E83FF6"/>
    <w:rsid w:val="00E8470E"/>
    <w:rsid w:val="00E8742B"/>
    <w:rsid w:val="00E90774"/>
    <w:rsid w:val="00E90A77"/>
    <w:rsid w:val="00E9460C"/>
    <w:rsid w:val="00EA107C"/>
    <w:rsid w:val="00EA2E4A"/>
    <w:rsid w:val="00EA30ED"/>
    <w:rsid w:val="00EA5A05"/>
    <w:rsid w:val="00EA64C7"/>
    <w:rsid w:val="00EA7F36"/>
    <w:rsid w:val="00EB34E5"/>
    <w:rsid w:val="00EB3790"/>
    <w:rsid w:val="00EB3E62"/>
    <w:rsid w:val="00EB5CD4"/>
    <w:rsid w:val="00EC00F6"/>
    <w:rsid w:val="00EC0249"/>
    <w:rsid w:val="00EC2B13"/>
    <w:rsid w:val="00EC3FE2"/>
    <w:rsid w:val="00EC4912"/>
    <w:rsid w:val="00EC542E"/>
    <w:rsid w:val="00EC678A"/>
    <w:rsid w:val="00EC793E"/>
    <w:rsid w:val="00ED0D56"/>
    <w:rsid w:val="00ED1178"/>
    <w:rsid w:val="00ED2D03"/>
    <w:rsid w:val="00ED416E"/>
    <w:rsid w:val="00ED61AF"/>
    <w:rsid w:val="00EE1949"/>
    <w:rsid w:val="00EE4563"/>
    <w:rsid w:val="00EE7954"/>
    <w:rsid w:val="00EF26F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0B04"/>
    <w:rsid w:val="00F41B4B"/>
    <w:rsid w:val="00F429BA"/>
    <w:rsid w:val="00F42AF8"/>
    <w:rsid w:val="00F43341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71C32"/>
    <w:rsid w:val="00F72355"/>
    <w:rsid w:val="00F732AA"/>
    <w:rsid w:val="00F76CD6"/>
    <w:rsid w:val="00F77FBA"/>
    <w:rsid w:val="00F812AA"/>
    <w:rsid w:val="00F84ED7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D24EC"/>
    <w:rsid w:val="00FE2D17"/>
    <w:rsid w:val="00FE4C4C"/>
    <w:rsid w:val="00FE53E6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svg"/><Relationship Id="rId21" Type="http://schemas.openxmlformats.org/officeDocument/2006/relationships/hyperlink" Target="https://www.aptaskil.be/fr/" TargetMode="External"/><Relationship Id="rId42" Type="http://schemas.openxmlformats.org/officeDocument/2006/relationships/image" Target="media/image23.svg"/><Relationship Id="rId47" Type="http://schemas.openxmlformats.org/officeDocument/2006/relationships/image" Target="media/image27.svg"/><Relationship Id="rId63" Type="http://schemas.openxmlformats.org/officeDocument/2006/relationships/diagramData" Target="diagrams/data2.xml"/><Relationship Id="rId68" Type="http://schemas.openxmlformats.org/officeDocument/2006/relationships/image" Target="media/image35.png"/><Relationship Id="rId84" Type="http://schemas.openxmlformats.org/officeDocument/2006/relationships/hyperlink" Target="http://www.bassinefe-hainautcentre.be/le-rapport-analytique-et-prospectif" TargetMode="External"/><Relationship Id="rId89" Type="http://schemas.openxmlformats.org/officeDocument/2006/relationships/fontTable" Target="fontTable.xml"/><Relationship Id="rId16" Type="http://schemas.openxmlformats.org/officeDocument/2006/relationships/diagramQuickStyle" Target="diagrams/quickStyle1.xml"/><Relationship Id="rId11" Type="http://schemas.openxmlformats.org/officeDocument/2006/relationships/image" Target="media/image2.png"/><Relationship Id="rId32" Type="http://schemas.openxmlformats.org/officeDocument/2006/relationships/image" Target="media/image130.svg"/><Relationship Id="rId37" Type="http://schemas.openxmlformats.org/officeDocument/2006/relationships/image" Target="media/image18.png"/><Relationship Id="rId53" Type="http://schemas.openxmlformats.org/officeDocument/2006/relationships/image" Target="media/image31.png"/><Relationship Id="rId58" Type="http://schemas.openxmlformats.org/officeDocument/2006/relationships/image" Target="media/image340.svg"/><Relationship Id="rId74" Type="http://schemas.openxmlformats.org/officeDocument/2006/relationships/diagramData" Target="diagrams/data3.xml"/><Relationship Id="rId79" Type="http://schemas.openxmlformats.org/officeDocument/2006/relationships/image" Target="media/image45.png"/><Relationship Id="rId5" Type="http://schemas.openxmlformats.org/officeDocument/2006/relationships/numbering" Target="numbering.xml"/><Relationship Id="rId90" Type="http://schemas.openxmlformats.org/officeDocument/2006/relationships/theme" Target="theme/theme1.xml"/><Relationship Id="rId14" Type="http://schemas.openxmlformats.org/officeDocument/2006/relationships/diagramData" Target="diagrams/data1.xml"/><Relationship Id="rId22" Type="http://schemas.openxmlformats.org/officeDocument/2006/relationships/image" Target="media/image7.png"/><Relationship Id="rId27" Type="http://schemas.openxmlformats.org/officeDocument/2006/relationships/image" Target="media/image100.png"/><Relationship Id="rId30" Type="http://schemas.openxmlformats.org/officeDocument/2006/relationships/image" Target="media/image13.svg"/><Relationship Id="rId35" Type="http://schemas.openxmlformats.org/officeDocument/2006/relationships/image" Target="media/image16.png"/><Relationship Id="rId43" Type="http://schemas.openxmlformats.org/officeDocument/2006/relationships/image" Target="media/image24.svg"/><Relationship Id="rId48" Type="http://schemas.openxmlformats.org/officeDocument/2006/relationships/image" Target="media/image27.png"/><Relationship Id="rId56" Type="http://schemas.openxmlformats.org/officeDocument/2006/relationships/image" Target="media/image320.svg"/><Relationship Id="rId64" Type="http://schemas.openxmlformats.org/officeDocument/2006/relationships/diagramLayout" Target="diagrams/layout2.xml"/><Relationship Id="rId69" Type="http://schemas.openxmlformats.org/officeDocument/2006/relationships/image" Target="media/image36.svg"/><Relationship Id="rId77" Type="http://schemas.openxmlformats.org/officeDocument/2006/relationships/diagramColors" Target="diagrams/colors3.xml"/><Relationship Id="rId8" Type="http://schemas.openxmlformats.org/officeDocument/2006/relationships/webSettings" Target="webSettings.xml"/><Relationship Id="rId51" Type="http://schemas.openxmlformats.org/officeDocument/2006/relationships/image" Target="media/image29.png"/><Relationship Id="rId72" Type="http://schemas.openxmlformats.org/officeDocument/2006/relationships/image" Target="media/image37.png"/><Relationship Id="rId80" Type="http://schemas.openxmlformats.org/officeDocument/2006/relationships/image" Target="media/image46.svg"/><Relationship Id="rId85" Type="http://schemas.openxmlformats.org/officeDocument/2006/relationships/image" Target="media/image50.emf"/><Relationship Id="rId3" Type="http://schemas.openxmlformats.org/officeDocument/2006/relationships/customXml" Target="../customXml/item3.xml"/><Relationship Id="rId12" Type="http://schemas.openxmlformats.org/officeDocument/2006/relationships/image" Target="media/image3.svg"/><Relationship Id="rId17" Type="http://schemas.openxmlformats.org/officeDocument/2006/relationships/diagramColors" Target="diagrams/colors1.xml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9.svg"/><Relationship Id="rId46" Type="http://schemas.openxmlformats.org/officeDocument/2006/relationships/image" Target="media/image26.png"/><Relationship Id="rId59" Type="http://schemas.openxmlformats.org/officeDocument/2006/relationships/image" Target="media/image33.png"/><Relationship Id="rId67" Type="http://schemas.microsoft.com/office/2007/relationships/diagramDrawing" Target="diagrams/drawing2.xml"/><Relationship Id="rId20" Type="http://schemas.openxmlformats.org/officeDocument/2006/relationships/image" Target="media/image6.png"/><Relationship Id="rId41" Type="http://schemas.openxmlformats.org/officeDocument/2006/relationships/image" Target="media/image22.png"/><Relationship Id="rId54" Type="http://schemas.openxmlformats.org/officeDocument/2006/relationships/image" Target="media/image32.svg"/><Relationship Id="rId62" Type="http://schemas.openxmlformats.org/officeDocument/2006/relationships/image" Target="media/image360.svg"/><Relationship Id="rId70" Type="http://schemas.openxmlformats.org/officeDocument/2006/relationships/image" Target="media/image370.png"/><Relationship Id="rId75" Type="http://schemas.openxmlformats.org/officeDocument/2006/relationships/diagramLayout" Target="diagrams/layout3.xml"/><Relationship Id="rId83" Type="http://schemas.openxmlformats.org/officeDocument/2006/relationships/image" Target="media/image47.emf"/><Relationship Id="rId88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Layout" Target="diagrams/layout1.xml"/><Relationship Id="rId23" Type="http://schemas.openxmlformats.org/officeDocument/2006/relationships/image" Target="media/image8.svg"/><Relationship Id="rId28" Type="http://schemas.openxmlformats.org/officeDocument/2006/relationships/image" Target="media/image110.svg"/><Relationship Id="rId36" Type="http://schemas.openxmlformats.org/officeDocument/2006/relationships/image" Target="media/image17.svg"/><Relationship Id="rId49" Type="http://schemas.openxmlformats.org/officeDocument/2006/relationships/image" Target="media/image28.svg"/><Relationship Id="rId57" Type="http://schemas.openxmlformats.org/officeDocument/2006/relationships/image" Target="media/image330.png"/><Relationship Id="rId10" Type="http://schemas.openxmlformats.org/officeDocument/2006/relationships/endnotes" Target="endnotes.xml"/><Relationship Id="rId31" Type="http://schemas.openxmlformats.org/officeDocument/2006/relationships/image" Target="media/image120.png"/><Relationship Id="rId44" Type="http://schemas.openxmlformats.org/officeDocument/2006/relationships/image" Target="media/image25.png"/><Relationship Id="rId52" Type="http://schemas.openxmlformats.org/officeDocument/2006/relationships/image" Target="media/image30.svg"/><Relationship Id="rId60" Type="http://schemas.openxmlformats.org/officeDocument/2006/relationships/image" Target="media/image34.svg"/><Relationship Id="rId65" Type="http://schemas.openxmlformats.org/officeDocument/2006/relationships/diagramQuickStyle" Target="diagrams/quickStyle2.xml"/><Relationship Id="rId73" Type="http://schemas.openxmlformats.org/officeDocument/2006/relationships/image" Target="media/image40.png"/><Relationship Id="rId78" Type="http://schemas.microsoft.com/office/2007/relationships/diagramDrawing" Target="diagrams/drawing3.xml"/><Relationship Id="rId81" Type="http://schemas.openxmlformats.org/officeDocument/2006/relationships/image" Target="media/image49.png"/><Relationship Id="rId86" Type="http://schemas.openxmlformats.org/officeDocument/2006/relationships/image" Target="media/image4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microsoft.com/office/2007/relationships/diagramDrawing" Target="diagrams/drawing1.xml"/><Relationship Id="rId39" Type="http://schemas.openxmlformats.org/officeDocument/2006/relationships/image" Target="media/image20.png"/><Relationship Id="rId34" Type="http://schemas.openxmlformats.org/officeDocument/2006/relationships/image" Target="media/image15.svg"/><Relationship Id="rId50" Type="http://schemas.openxmlformats.org/officeDocument/2006/relationships/image" Target="media/image30.png"/><Relationship Id="rId55" Type="http://schemas.openxmlformats.org/officeDocument/2006/relationships/image" Target="media/image310.png"/><Relationship Id="rId76" Type="http://schemas.openxmlformats.org/officeDocument/2006/relationships/diagramQuickStyle" Target="diagrams/quickStyle3.xml"/><Relationship Id="rId7" Type="http://schemas.openxmlformats.org/officeDocument/2006/relationships/settings" Target="settings.xml"/><Relationship Id="rId71" Type="http://schemas.openxmlformats.org/officeDocument/2006/relationships/image" Target="media/image380.svg"/><Relationship Id="rId2" Type="http://schemas.openxmlformats.org/officeDocument/2006/relationships/customXml" Target="../customXml/item2.xml"/><Relationship Id="rId29" Type="http://schemas.openxmlformats.org/officeDocument/2006/relationships/image" Target="media/image12.png"/><Relationship Id="rId24" Type="http://schemas.openxmlformats.org/officeDocument/2006/relationships/image" Target="media/image9.png"/><Relationship Id="rId40" Type="http://schemas.openxmlformats.org/officeDocument/2006/relationships/image" Target="media/image21.svg"/><Relationship Id="rId45" Type="http://schemas.openxmlformats.org/officeDocument/2006/relationships/image" Target="media/image26.svg"/><Relationship Id="rId66" Type="http://schemas.openxmlformats.org/officeDocument/2006/relationships/diagramColors" Target="diagrams/colors2.xml"/><Relationship Id="rId87" Type="http://schemas.openxmlformats.org/officeDocument/2006/relationships/image" Target="media/image49.svg"/><Relationship Id="rId61" Type="http://schemas.openxmlformats.org/officeDocument/2006/relationships/image" Target="media/image350.png"/><Relationship Id="rId82" Type="http://schemas.openxmlformats.org/officeDocument/2006/relationships/hyperlink" Target="http://www.bassinefe-hainautcentre.be/le-rapport-analytique-et-prospectif" TargetMode="External"/><Relationship Id="rId1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1.png"/><Relationship Id="rId2" Type="http://schemas.openxmlformats.org/officeDocument/2006/relationships/image" Target="../media/image39.svg"/><Relationship Id="rId1" Type="http://schemas.openxmlformats.org/officeDocument/2006/relationships/image" Target="../media/image38.png"/><Relationship Id="rId6" Type="http://schemas.openxmlformats.org/officeDocument/2006/relationships/image" Target="../media/image44.svg"/><Relationship Id="rId5" Type="http://schemas.openxmlformats.org/officeDocument/2006/relationships/image" Target="../media/image43.png"/><Relationship Id="rId4" Type="http://schemas.openxmlformats.org/officeDocument/2006/relationships/image" Target="../media/image42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1.png"/><Relationship Id="rId2" Type="http://schemas.openxmlformats.org/officeDocument/2006/relationships/image" Target="../media/image39.svg"/><Relationship Id="rId1" Type="http://schemas.openxmlformats.org/officeDocument/2006/relationships/image" Target="../media/image38.png"/><Relationship Id="rId6" Type="http://schemas.openxmlformats.org/officeDocument/2006/relationships/image" Target="../media/image44.svg"/><Relationship Id="rId5" Type="http://schemas.openxmlformats.org/officeDocument/2006/relationships/image" Target="../media/image43.png"/><Relationship Id="rId4" Type="http://schemas.openxmlformats.org/officeDocument/2006/relationships/image" Target="../media/image42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79054FE-4D53-4BB1-B245-9CED50F2B03E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99B61386-607C-4D4B-8642-D06D61E6C6FA}" type="parTrans" cxnId="{6BB12D2A-1245-41AE-877C-97D29F7CF9B7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CF8B078F-A28D-4852-AA5B-3DDB921EC1A1}" type="sibTrans" cxnId="{6BB12D2A-1245-41AE-877C-97D29F7CF9B7}">
      <dgm:prSet/>
      <dgm:spPr/>
      <dgm:t>
        <a:bodyPr/>
        <a:lstStyle/>
        <a:p>
          <a:endParaRPr lang="fr-BE"/>
        </a:p>
      </dgm:t>
    </dgm:pt>
    <dgm:pt modelId="{9ACB5F3E-CA71-4105-A9F6-98075826AD50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  <a:endParaRPr lang="fr-BE" sz="1200">
            <a:latin typeface="Calibri" panose="020F0502020204030204"/>
            <a:ea typeface="+mn-ea"/>
            <a:cs typeface="+mn-cs"/>
          </a:endParaRPr>
        </a:p>
      </dgm:t>
    </dgm:pt>
    <dgm:pt modelId="{11A54E36-4868-4AF4-8583-592DE81EE3BA}" type="parTrans" cxnId="{30DE3AB5-0300-4759-A6F1-80C5FE895E25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892274E9-A348-4514-8422-26E594B18B92}" type="sibTrans" cxnId="{30DE3AB5-0300-4759-A6F1-80C5FE895E25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161F54B9-BD81-4925-B879-92811B3FF702}" type="pres">
      <dgm:prSet presAssocID="{11A54E36-4868-4AF4-8583-592DE81EE3BA}" presName="Name13" presStyleLbl="parChTrans1D2" presStyleIdx="0" presStyleCnt="2"/>
      <dgm:spPr/>
    </dgm:pt>
    <dgm:pt modelId="{2B000D00-385B-489C-A179-DBC4CF0B6504}" type="pres">
      <dgm:prSet presAssocID="{9ACB5F3E-CA71-4105-A9F6-98075826AD50}" presName="childText" presStyleLbl="bgAcc1" presStyleIdx="0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06AC0A36-0DBB-4EFC-B169-CB6E16B46153}" type="pres">
      <dgm:prSet presAssocID="{99B61386-607C-4D4B-8642-D06D61E6C6FA}" presName="Name13" presStyleLbl="parChTrans1D2" presStyleIdx="1" presStyleCnt="2"/>
      <dgm:spPr/>
    </dgm:pt>
    <dgm:pt modelId="{3206A08F-FD4C-4AA9-A4C3-9F2B1BB29138}" type="pres">
      <dgm:prSet presAssocID="{679054FE-4D53-4BB1-B245-9CED50F2B03E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15A3E429-BFF8-44BC-B35B-714DA48E85B1}" type="presOf" srcId="{9ACB5F3E-CA71-4105-A9F6-98075826AD50}" destId="{2B000D00-385B-489C-A179-DBC4CF0B6504}" srcOrd="0" destOrd="0" presId="urn:microsoft.com/office/officeart/2005/8/layout/hierarchy3"/>
    <dgm:cxn modelId="{6BB12D2A-1245-41AE-877C-97D29F7CF9B7}" srcId="{A43A57F3-AF3F-455F-BBE4-707E4AA03B66}" destId="{679054FE-4D53-4BB1-B245-9CED50F2B03E}" srcOrd="0" destOrd="0" parTransId="{99B61386-607C-4D4B-8642-D06D61E6C6FA}" sibTransId="{CF8B078F-A28D-4852-AA5B-3DDB921EC1A1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D1087442-D0E2-4238-9AC5-7C80D9CE00CB}" type="presOf" srcId="{679054FE-4D53-4BB1-B245-9CED50F2B03E}" destId="{3206A08F-FD4C-4AA9-A4C3-9F2B1BB29138}" srcOrd="0" destOrd="0" presId="urn:microsoft.com/office/officeart/2005/8/layout/hierarchy3"/>
    <dgm:cxn modelId="{4B67F66C-74A6-43E8-8EBF-FA001537DB41}" type="presOf" srcId="{99B61386-607C-4D4B-8642-D06D61E6C6FA}" destId="{06AC0A36-0DBB-4EFC-B169-CB6E16B46153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90AD99B1-01E6-4DA4-B302-E2186FC1B22A}" type="presOf" srcId="{11A54E36-4868-4AF4-8583-592DE81EE3BA}" destId="{161F54B9-BD81-4925-B879-92811B3FF702}" srcOrd="0" destOrd="0" presId="urn:microsoft.com/office/officeart/2005/8/layout/hierarchy3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30DE3AB5-0300-4759-A6F1-80C5FE895E25}" srcId="{E1E31A27-682F-4524-8836-4107CDEC5323}" destId="{9ACB5F3E-CA71-4105-A9F6-98075826AD50}" srcOrd="0" destOrd="0" parTransId="{11A54E36-4868-4AF4-8583-592DE81EE3BA}" sibTransId="{892274E9-A348-4514-8422-26E594B18B92}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2F70094D-CF36-490F-92BE-942600D0A2FD}" type="presParOf" srcId="{D9F353A7-6BA6-4618-9297-C380F5C53C3D}" destId="{161F54B9-BD81-4925-B879-92811B3FF702}" srcOrd="0" destOrd="0" presId="urn:microsoft.com/office/officeart/2005/8/layout/hierarchy3"/>
    <dgm:cxn modelId="{2DC406D4-E82C-4D3C-8752-6CFAA5FE04A8}" type="presParOf" srcId="{D9F353A7-6BA6-4618-9297-C380F5C53C3D}" destId="{2B000D00-385B-489C-A179-DBC4CF0B6504}" srcOrd="1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  <dgm:cxn modelId="{D08FC6A1-D313-4D91-81AE-E7EF6AF77A61}" type="presParOf" srcId="{90316499-4407-4FF2-8AA4-9D745D6B3076}" destId="{06AC0A36-0DBB-4EFC-B169-CB6E16B46153}" srcOrd="0" destOrd="0" presId="urn:microsoft.com/office/officeart/2005/8/layout/hierarchy3"/>
    <dgm:cxn modelId="{CA29BB06-0649-45FC-8A00-B213490F3E04}" type="presParOf" srcId="{90316499-4407-4FF2-8AA4-9D745D6B3076}" destId="{3206A08F-FD4C-4AA9-A4C3-9F2B1BB29138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>
        <a:ln>
          <a:solidFill>
            <a:srgbClr val="63A7DA"/>
          </a:solidFill>
        </a:ln>
      </dgm:spPr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36</a:t>
          </a: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441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+38.5 %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161F54B9-BD81-4925-B879-92811B3FF702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000D00-385B-489C-A179-DBC4CF0B6504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  <a:endParaRPr lang="fr-BE" sz="1200" kern="1200">
            <a:latin typeface="Calibri" panose="020F0502020204030204"/>
            <a:ea typeface="+mn-ea"/>
            <a:cs typeface="+mn-cs"/>
          </a:endParaRP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  <dsp:sp modelId="{06AC0A36-0DBB-4EFC-B169-CB6E16B46153}">
      <dsp:nvSpPr>
        <dsp:cNvPr id="0" name=""/>
        <dsp:cNvSpPr/>
      </dsp:nvSpPr>
      <dsp:spPr>
        <a:xfrm>
          <a:off x="1957879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06A08F-FD4C-4AA9-A4C3-9F2B1BB29138}">
      <dsp:nvSpPr>
        <dsp:cNvPr id="0" name=""/>
        <dsp:cNvSpPr/>
      </dsp:nvSpPr>
      <dsp:spPr>
        <a:xfrm>
          <a:off x="2102877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2124111" y="1147455"/>
        <a:ext cx="1117520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9D722-8C98-4C62-9F9A-A905FC045953}">
      <dsp:nvSpPr>
        <dsp:cNvPr id="0" name=""/>
        <dsp:cNvSpPr/>
      </dsp:nvSpPr>
      <dsp:spPr>
        <a:xfrm>
          <a:off x="1080137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080137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080137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2276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7073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7073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870170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542312" y="3223"/>
          <a:ext cx="120806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sp:txBody>
      <dsp:txXfrm>
        <a:off x="3542312" y="3223"/>
        <a:ext cx="1208062" cy="640080"/>
      </dsp:txXfrm>
    </dsp:sp>
    <dsp:sp modelId="{1F3692AB-DF21-47EA-8182-268C80153FE0}">
      <dsp:nvSpPr>
        <dsp:cNvPr id="0" name=""/>
        <dsp:cNvSpPr/>
      </dsp:nvSpPr>
      <dsp:spPr>
        <a:xfrm>
          <a:off x="2594993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235073" y="749983"/>
          <a:ext cx="275001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sp:txBody>
      <dsp:txXfrm>
        <a:off x="3235073" y="749983"/>
        <a:ext cx="2750012" cy="640080"/>
      </dsp:txXfrm>
    </dsp:sp>
    <dsp:sp modelId="{E4EAA529-F991-4FFD-AA62-F1A3CD81D957}">
      <dsp:nvSpPr>
        <dsp:cNvPr id="0" name=""/>
        <dsp:cNvSpPr/>
      </dsp:nvSpPr>
      <dsp:spPr>
        <a:xfrm>
          <a:off x="2902232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D7C7BB-4916-466C-9E89-CFC7836E7138}">
      <dsp:nvSpPr>
        <dsp:cNvPr id="0" name=""/>
        <dsp:cNvSpPr/>
      </dsp:nvSpPr>
      <dsp:spPr>
        <a:xfrm>
          <a:off x="3542312" y="1496743"/>
          <a:ext cx="725513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sp:txBody>
      <dsp:txXfrm>
        <a:off x="3542312" y="1496743"/>
        <a:ext cx="725513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36</a:t>
          </a: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+38.5 %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441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4" ma:contentTypeDescription="Crée un document." ma:contentTypeScope="" ma:versionID="82e3b51ae5a75d4754b49e575725fb2e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51ecebae351db285580b0ace5b446ff8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44ECDE-21F9-4665-8BB8-3A5DCE5E37AA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2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E0747E-1847-4271-8C48-788F19E439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87C840-25F8-4337-B72E-12E2E6FF42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263</TotalTime>
  <Pages>2</Pages>
  <Words>47</Words>
  <Characters>263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33</cp:revision>
  <cp:lastPrinted>2021-12-24T10:51:00Z</cp:lastPrinted>
  <dcterms:created xsi:type="dcterms:W3CDTF">2022-10-20T12:44:00Z</dcterms:created>
  <dcterms:modified xsi:type="dcterms:W3CDTF">2023-11-28T14:20:00Z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