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48B39FD0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3921" behindDoc="0" locked="0" layoutInCell="1" allowOverlap="1" wp14:anchorId="5E1B55C5" wp14:editId="58C9A577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392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3920" behindDoc="0" locked="0" layoutInCell="1" allowOverlap="1" wp14:anchorId="7E904A01" wp14:editId="4ADD9F65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50524" id="Groupe 50" o:spid="_x0000_s1026" style="position:absolute;margin-left:12pt;margin-top:-29.3pt;width:118.95pt;height:756pt;z-index:25164392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4011" behindDoc="0" locked="0" layoutInCell="1" allowOverlap="1" wp14:anchorId="01EEE829" wp14:editId="3338C560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793D4" id="Rectangle 5" o:spid="_x0000_s1026" style="position:absolute;margin-left:175.2pt;margin-top:-20.3pt;width:78.5pt;height:94.45pt;z-index:2516440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2637" behindDoc="0" locked="0" layoutInCell="1" allowOverlap="1" wp14:anchorId="525C153A" wp14:editId="23F8CBFE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C6F23" id="Forme libre 33" o:spid="_x0000_s1026" style="position:absolute;margin-left:-32pt;margin-top:-21pt;width:147.55pt;height:756pt;z-index:2516326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3918" behindDoc="0" locked="0" layoutInCell="1" allowOverlap="1" wp14:anchorId="7BE4522A" wp14:editId="1AB69A21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71841A" id="Groupe 49" o:spid="_x0000_s1026" style="position:absolute;margin-left:1059.05pt;margin-top:-14.25pt;width:107.8pt;height:756pt;z-index:251643918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3917" behindDoc="0" locked="0" layoutInCell="1" allowOverlap="1" wp14:anchorId="73BCD8C1" wp14:editId="6A43A912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59BD5" id="Forme libre 25" o:spid="_x0000_s1026" style="position:absolute;margin-left:1064.75pt;margin-top:18pt;width:123.25pt;height:756pt;z-index:2516439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491DF484" w:rsidR="00902688" w:rsidRDefault="00BD1C64" w:rsidP="00F576BD">
      <w:pPr>
        <w:rPr>
          <w:noProof/>
          <w:lang w:bidi="fr-FR"/>
        </w:rPr>
      </w:pPr>
      <w:bookmarkStart w:id="0" w:name="_Hlk91166357"/>
      <w:bookmarkEnd w:id="0"/>
      <w:r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47648" behindDoc="0" locked="0" layoutInCell="1" allowOverlap="1" wp14:anchorId="71AA49BE" wp14:editId="1D3A51B5">
                <wp:simplePos x="0" y="0"/>
                <wp:positionH relativeFrom="margin">
                  <wp:posOffset>3322955</wp:posOffset>
                </wp:positionH>
                <wp:positionV relativeFrom="paragraph">
                  <wp:posOffset>5885229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27" style="position:absolute;margin-left:261.65pt;margin-top:463.4pt;width:43.95pt;height:34pt;z-index:251547648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AgVQMAAPk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">
                <v:oval id="Ellipse 140" o:spid="_x0000_s1028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41" o:spid="_x0000_s1029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0A455BD4" wp14:editId="2E49EDB7">
                <wp:simplePos x="0" y="0"/>
                <wp:positionH relativeFrom="column">
                  <wp:posOffset>4823460</wp:posOffset>
                </wp:positionH>
                <wp:positionV relativeFrom="paragraph">
                  <wp:posOffset>5649009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0" style="position:absolute;margin-left:379.8pt;margin-top:444.8pt;width:42.85pt;height:50.6pt;flip:x;z-index:251555840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">
                <v:oval id="Ellipse 143" o:spid="_x0000_s1031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2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0F8AEA63" wp14:editId="47D07CC3">
                <wp:simplePos x="0" y="0"/>
                <wp:positionH relativeFrom="column">
                  <wp:posOffset>1239862</wp:posOffset>
                </wp:positionH>
                <wp:positionV relativeFrom="paragraph">
                  <wp:posOffset>4847248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083D3BC5">
                                  <wp:extent cx="3263265" cy="2071194"/>
                                  <wp:effectExtent l="0" t="38100" r="0" b="24765"/>
                                  <wp:docPr id="40" name="Diagramme 4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4" r:lo="rId15" r:qs="rId16" r:cs="rId1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33" type="#_x0000_t118" style="position:absolute;margin-left:97.65pt;margin-top:381.65pt;width:467.15pt;height:275.7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083D3BC5">
                            <wp:extent cx="3263265" cy="2071194"/>
                            <wp:effectExtent l="0" t="38100" r="0" b="24765"/>
                            <wp:docPr id="40" name="Diagramme 4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9" r:lo="rId15" r:qs="rId16" r:cs="rId1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24A5">
        <w:rPr>
          <w:noProof/>
        </w:rPr>
        <w:drawing>
          <wp:anchor distT="0" distB="0" distL="114300" distR="114300" simplePos="0" relativeHeight="251812864" behindDoc="0" locked="0" layoutInCell="1" allowOverlap="1" wp14:anchorId="7C04F545" wp14:editId="7B798B90">
            <wp:simplePos x="0" y="0"/>
            <wp:positionH relativeFrom="column">
              <wp:posOffset>3747675</wp:posOffset>
            </wp:positionH>
            <wp:positionV relativeFrom="paragraph">
              <wp:posOffset>759586</wp:posOffset>
            </wp:positionV>
            <wp:extent cx="691416" cy="648000"/>
            <wp:effectExtent l="0" t="0" r="0" b="0"/>
            <wp:wrapNone/>
            <wp:docPr id="53" name="Graphiqu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phique 5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16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4A5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38B36D2C" wp14:editId="00EBFD31">
                <wp:simplePos x="0" y="0"/>
                <wp:positionH relativeFrom="margin">
                  <wp:align>center</wp:align>
                </wp:positionH>
                <wp:positionV relativeFrom="paragraph">
                  <wp:posOffset>690880</wp:posOffset>
                </wp:positionV>
                <wp:extent cx="9343176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3176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2BE06" w14:textId="6F5237E2" w:rsidR="00523A2C" w:rsidRDefault="00523A2C" w:rsidP="00903273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523A2C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E - Communication, Média et Multimédi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a</w:t>
                            </w:r>
                          </w:p>
                          <w:p w14:paraId="7CAC3E5B" w14:textId="24BD1378" w:rsidR="00A72224" w:rsidRPr="00036493" w:rsidRDefault="00D616E7" w:rsidP="008524A5">
                            <w:pPr>
                              <w:ind w:left="2880" w:firstLine="72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E 1</w:t>
                            </w:r>
                            <w:r w:rsidR="0006295D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205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B54294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Métiers du gaming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4" type="#_x0000_t202" style="position:absolute;margin-left:0;margin-top:54.4pt;width:735.7pt;height:80.65pt;z-index:251474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" filled="f" stroked="f" strokeweight=".5pt">
                <v:textbox>
                  <w:txbxContent>
                    <w:p w14:paraId="3BF2BE06" w14:textId="6F5237E2" w:rsidR="00523A2C" w:rsidRDefault="00523A2C" w:rsidP="00903273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523A2C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E - Communication, Média et Multimédi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a</w:t>
                      </w:r>
                    </w:p>
                    <w:p w14:paraId="7CAC3E5B" w14:textId="24BD1378" w:rsidR="00A72224" w:rsidRPr="00036493" w:rsidRDefault="00D616E7" w:rsidP="008524A5">
                      <w:pPr>
                        <w:ind w:left="2880" w:firstLine="720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E 1</w:t>
                      </w:r>
                      <w:r w:rsidR="0006295D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205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B54294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Métiers du gaming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58FB"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832F8A" wp14:editId="785CE73C">
                <wp:simplePos x="0" y="0"/>
                <wp:positionH relativeFrom="margin">
                  <wp:posOffset>10506075</wp:posOffset>
                </wp:positionH>
                <wp:positionV relativeFrom="paragraph">
                  <wp:posOffset>7848437</wp:posOffset>
                </wp:positionV>
                <wp:extent cx="107950" cy="107950"/>
                <wp:effectExtent l="0" t="0" r="6350" b="635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6CA14D" w14:textId="77777777" w:rsidR="00C80FB1" w:rsidRPr="00E31947" w:rsidRDefault="00C80FB1" w:rsidP="00C80FB1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32F8A" id="Rectangle 3" o:spid="_x0000_s1035" style="position:absolute;margin-left:827.25pt;margin-top:618pt;width:8.5pt;height:8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" fillcolor="#b4222f" stroked="f" strokeweight=".5pt">
                <v:textbox>
                  <w:txbxContent>
                    <w:p w14:paraId="1D6CA14D" w14:textId="77777777" w:rsidR="00C80FB1" w:rsidRPr="00E31947" w:rsidRDefault="00C80FB1" w:rsidP="00C80FB1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958FB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6564E5D" wp14:editId="1F1FEFF9">
                <wp:simplePos x="0" y="0"/>
                <wp:positionH relativeFrom="column">
                  <wp:posOffset>10141585</wp:posOffset>
                </wp:positionH>
                <wp:positionV relativeFrom="paragraph">
                  <wp:posOffset>7739582</wp:posOffset>
                </wp:positionV>
                <wp:extent cx="3811270" cy="874644"/>
                <wp:effectExtent l="0" t="0" r="0" b="190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874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5D3E6" w14:textId="5241B272" w:rsidR="007965C8" w:rsidRDefault="00C80FB1" w:rsidP="00C80FB1">
                            <w:pPr>
                              <w:pStyle w:val="Paragraphedeliste"/>
                              <w:ind w:left="0" w:firstLine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fr-BE"/>
                              </w:rPr>
                              <w:t>1 Centre de compétence</w:t>
                            </w:r>
                          </w:p>
                          <w:p w14:paraId="1EF6FD82" w14:textId="028DFA83" w:rsidR="00D103D7" w:rsidRPr="007965C8" w:rsidRDefault="00D103D7" w:rsidP="00C80FB1">
                            <w:pPr>
                              <w:pStyle w:val="Paragraphedeliste"/>
                              <w:ind w:left="0" w:firstLine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64E5D" id="Zone de texte 58" o:spid="_x0000_s1036" type="#_x0000_t202" style="position:absolute;margin-left:798.55pt;margin-top:609.4pt;width:300.1pt;height:68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" filled="f" stroked="f" strokeweight=".5pt">
                <v:textbox>
                  <w:txbxContent>
                    <w:p w14:paraId="1FD5D3E6" w14:textId="5241B272" w:rsidR="007965C8" w:rsidRDefault="00C80FB1" w:rsidP="00C80FB1">
                      <w:pPr>
                        <w:pStyle w:val="Paragraphedeliste"/>
                        <w:ind w:left="0" w:firstLine="72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fr-BE"/>
                        </w:rPr>
                        <w:t>1 Centre de compétence</w:t>
                      </w:r>
                    </w:p>
                    <w:p w14:paraId="1EF6FD82" w14:textId="028DFA83" w:rsidR="00D103D7" w:rsidRPr="007965C8" w:rsidRDefault="00D103D7" w:rsidP="00C80FB1">
                      <w:pPr>
                        <w:pStyle w:val="Paragraphedeliste"/>
                        <w:ind w:left="0" w:firstLine="72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58FB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3F1E436D" wp14:editId="2745D62F">
                <wp:simplePos x="0" y="0"/>
                <wp:positionH relativeFrom="page">
                  <wp:posOffset>9891772</wp:posOffset>
                </wp:positionH>
                <wp:positionV relativeFrom="paragraph">
                  <wp:posOffset>8124888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7" type="#_x0000_t202" style="position:absolute;margin-left:778.9pt;margin-top:639.75pt;width:311.5pt;height:29.2pt;z-index: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0C4C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632E026D" wp14:editId="3D36A1CA">
                <wp:simplePos x="0" y="0"/>
                <wp:positionH relativeFrom="column">
                  <wp:posOffset>1308226</wp:posOffset>
                </wp:positionH>
                <wp:positionV relativeFrom="paragraph">
                  <wp:posOffset>2746531</wp:posOffset>
                </wp:positionV>
                <wp:extent cx="5866130" cy="3005751"/>
                <wp:effectExtent l="0" t="0" r="0" b="44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300575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4F2A47AD" w14:textId="77777777" w:rsidR="00670D33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122C73E1" w14:textId="77777777" w:rsidR="00670D33" w:rsidRPr="009449FD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2D27DEC4" w14:textId="2FE62727" w:rsidR="004B09EF" w:rsidRPr="009A63FD" w:rsidRDefault="00670D33" w:rsidP="004B09E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  <w:r w:rsidRPr="009A63FD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4B09EF" w:rsidRPr="009A63FD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Le secteur du jeu vidéo et du gaming est en plein essor et les entreprises font de plus en plus appel à des consultants extérieurs.</w:t>
                            </w:r>
                          </w:p>
                          <w:p w14:paraId="4A5AB7EA" w14:textId="77777777" w:rsidR="009A63FD" w:rsidRPr="009A63FD" w:rsidRDefault="00C07B3D" w:rsidP="00BD1C6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  <w:r w:rsidRPr="009A63FD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1F7CB1" w:rsidRPr="009A63FD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P</w:t>
                            </w:r>
                            <w:r w:rsidRPr="009A63FD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eu de formation</w:t>
                            </w:r>
                            <w:r w:rsidR="001F7CB1" w:rsidRPr="009A63FD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s</w:t>
                            </w:r>
                            <w:r w:rsidRPr="009A63FD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 dans le domaine du gaming sont dispensées au sein de notre Bassin et plus largement en Wallonie. Même si, en général, pour</w:t>
                            </w:r>
                            <w:r w:rsidR="00BD1C64" w:rsidRPr="009A63FD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A63FD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travailler dans le domaine du Gaming, un diplôme de l'enseignement supérieur est la norme</w:t>
                            </w:r>
                            <w:r w:rsidR="009A63FD" w:rsidRPr="009A63FD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9A63FD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au niveau des compétences techniques, un CESS associé à de la passion, à de la </w:t>
                            </w:r>
                            <w:proofErr w:type="spellStart"/>
                            <w:r w:rsidRPr="009A63FD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motivation</w:t>
                            </w:r>
                            <w:r w:rsidR="00BD1C64" w:rsidRPr="009A63FD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t</w:t>
                            </w:r>
                            <w:proofErr w:type="spellEnd"/>
                            <w:r w:rsidR="00BD1C64" w:rsidRPr="009A63FD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 à de l'expérience peut également permettre un accès à ces métiers. </w:t>
                            </w:r>
                          </w:p>
                          <w:p w14:paraId="4124F0BD" w14:textId="669056B1" w:rsidR="00BD1C64" w:rsidRPr="009A63FD" w:rsidRDefault="00BD1C64" w:rsidP="00BD1C6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</w:pPr>
                            <w:r w:rsidRPr="009A63FD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-</w:t>
                            </w:r>
                            <w:r w:rsidR="001F7CB1" w:rsidRPr="009A63FD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A63FD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La création d'une 7</w:t>
                            </w:r>
                            <w:r w:rsidRPr="009A63FD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  <w:vertAlign w:val="superscript"/>
                              </w:rPr>
                              <w:t>ème</w:t>
                            </w:r>
                            <w:r w:rsidRPr="009A63FD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 année dans l'enseignement secondaire pourrait constituer un tremplin vers ces métiers. Les compétences liées aux métiers du Gaming peuvent également être valorisées dans d’autres</w:t>
                            </w:r>
                            <w:r w:rsidR="00FF581A" w:rsidRPr="009A63FD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 xml:space="preserve"> secteurs.</w:t>
                            </w:r>
                          </w:p>
                          <w:p w14:paraId="1E229F38" w14:textId="3E327A29" w:rsidR="00B02445" w:rsidRPr="009449FD" w:rsidRDefault="00B02445" w:rsidP="006544D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4960EEA8" w14:textId="7BE79B8C" w:rsidR="00A72224" w:rsidRPr="009449FD" w:rsidRDefault="00A72224" w:rsidP="00C54AE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26B088B6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2"/>
                                <w:szCs w:val="28"/>
                              </w:rPr>
                            </w:pPr>
                          </w:p>
                          <w:p w14:paraId="5D797440" w14:textId="77777777" w:rsidR="00A72224" w:rsidRPr="009449F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38" style="position:absolute;margin-left:103pt;margin-top:216.25pt;width:461.9pt;height:236.65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" filled="f" stroked="f" strokeweight="1pt">
                <v:textbox>
                  <w:txbxContent>
                    <w:p w14:paraId="0F13DBCA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8"/>
                          <w:szCs w:val="36"/>
                        </w:rPr>
                      </w:pPr>
                    </w:p>
                    <w:p w14:paraId="4F2A47AD" w14:textId="77777777" w:rsidR="00670D33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122C73E1" w14:textId="77777777" w:rsidR="00670D33" w:rsidRPr="009449FD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2D27DEC4" w14:textId="2FE62727" w:rsidR="004B09EF" w:rsidRPr="009A63FD" w:rsidRDefault="00670D33" w:rsidP="004B09EF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  <w:r w:rsidRPr="009A63FD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- </w:t>
                      </w:r>
                      <w:r w:rsidR="004B09EF" w:rsidRPr="009A63FD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>Le secteur du jeu vidéo et du gaming est en plein essor et les entreprises font de plus en plus appel à des consultants extérieurs.</w:t>
                      </w:r>
                    </w:p>
                    <w:p w14:paraId="4A5AB7EA" w14:textId="77777777" w:rsidR="009A63FD" w:rsidRPr="009A63FD" w:rsidRDefault="00C07B3D" w:rsidP="00BD1C64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  <w:r w:rsidRPr="009A63FD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- </w:t>
                      </w:r>
                      <w:r w:rsidR="001F7CB1" w:rsidRPr="009A63FD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>P</w:t>
                      </w:r>
                      <w:r w:rsidRPr="009A63FD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>eu de formation</w:t>
                      </w:r>
                      <w:r w:rsidR="001F7CB1" w:rsidRPr="009A63FD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>s</w:t>
                      </w:r>
                      <w:r w:rsidRPr="009A63FD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 dans le domaine du gaming sont dispensées au sein de notre Bassin et plus largement en Wallonie. Même si, en général, pour</w:t>
                      </w:r>
                      <w:r w:rsidR="00BD1C64" w:rsidRPr="009A63FD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 </w:t>
                      </w:r>
                      <w:r w:rsidRPr="009A63FD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>travailler dans le domaine du Gaming, un diplôme de l'enseignement supérieur est la norme</w:t>
                      </w:r>
                      <w:r w:rsidR="009A63FD" w:rsidRPr="009A63FD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, </w:t>
                      </w:r>
                      <w:r w:rsidRPr="009A63FD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>au niveau des compétences techniques, un CESS associé à de la passion, à de la motivation</w:t>
                      </w:r>
                      <w:r w:rsidR="00BD1C64" w:rsidRPr="009A63FD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t à de l'expérience peut également permettre un accès à ces métiers. </w:t>
                      </w:r>
                    </w:p>
                    <w:p w14:paraId="4124F0BD" w14:textId="669056B1" w:rsidR="00BD1C64" w:rsidRPr="009A63FD" w:rsidRDefault="00BD1C64" w:rsidP="00BD1C64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</w:pPr>
                      <w:r w:rsidRPr="009A63FD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>-</w:t>
                      </w:r>
                      <w:r w:rsidR="001F7CB1" w:rsidRPr="009A63FD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 </w:t>
                      </w:r>
                      <w:r w:rsidRPr="009A63FD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>La création d'une 7</w:t>
                      </w:r>
                      <w:r w:rsidRPr="009A63FD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  <w:vertAlign w:val="superscript"/>
                        </w:rPr>
                        <w:t>ème</w:t>
                      </w:r>
                      <w:r w:rsidRPr="009A63FD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 année dans l'enseignement secondaire pourrait constituer un tremplin vers ces métiers. Les compétences liées aux métiers du Gaming peuvent également être valorisées dans d’autres</w:t>
                      </w:r>
                      <w:r w:rsidR="00FF581A" w:rsidRPr="009A63FD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 xml:space="preserve"> secteurs.</w:t>
                      </w:r>
                    </w:p>
                    <w:p w14:paraId="1E229F38" w14:textId="3E327A29" w:rsidR="00B02445" w:rsidRPr="009449FD" w:rsidRDefault="00B02445" w:rsidP="006544D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4960EEA8" w14:textId="7BE79B8C" w:rsidR="00A72224" w:rsidRPr="009449FD" w:rsidRDefault="00A72224" w:rsidP="00C54AE8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8"/>
                          <w:szCs w:val="36"/>
                        </w:rPr>
                      </w:pPr>
                    </w:p>
                    <w:p w14:paraId="26B088B6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2"/>
                          <w:szCs w:val="28"/>
                        </w:rPr>
                      </w:pPr>
                    </w:p>
                    <w:p w14:paraId="5D797440" w14:textId="77777777" w:rsidR="00A72224" w:rsidRPr="009449F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72BE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79F287" wp14:editId="73E99E9E">
                <wp:simplePos x="0" y="0"/>
                <wp:positionH relativeFrom="column">
                  <wp:posOffset>9251950</wp:posOffset>
                </wp:positionH>
                <wp:positionV relativeFrom="paragraph">
                  <wp:posOffset>5663896</wp:posOffset>
                </wp:positionV>
                <wp:extent cx="60960" cy="77470"/>
                <wp:effectExtent l="0" t="0" r="15240" b="17780"/>
                <wp:wrapNone/>
                <wp:docPr id="71" name="Ellipse 71" descr="Aid Hainaut centre">
                  <a:hlinkClick xmlns:a="http://schemas.openxmlformats.org/drawingml/2006/main" r:id="rId22" tooltip="Technocité- game designer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8516E6" id="Ellipse 71" o:spid="_x0000_s1026" alt="Aid Hainaut centre" href="https://www.technocite.be/formations" title="Technocité- game designer" style="position:absolute;margin-left:728.5pt;margin-top:446pt;width:4.8pt;height:6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" o:button="t" fillcolor="#c00000" strokecolor="#c00000" strokeweight="1pt">
                <v:fill o:detectmouseclick="t"/>
                <v:stroke joinstyle="miter"/>
              </v:oval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77E9E380" wp14:editId="6477043D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23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37CCBA" id="Rectangle 150" o:spid="_x0000_s1026" style="position:absolute;margin-left:642.5pt;margin-top:224.45pt;width:477.9pt;height:360.5pt;z-index:2514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24" o:title="" recolor="t" rotate="t" type="frame"/>
              </v:rect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5C753A8E" wp14:editId="44EA8747">
                <wp:simplePos x="0" y="0"/>
                <wp:positionH relativeFrom="leftMargin">
                  <wp:posOffset>1553355</wp:posOffset>
                </wp:positionH>
                <wp:positionV relativeFrom="paragraph">
                  <wp:posOffset>6620668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6E7CA6F1" w:rsidR="00A72224" w:rsidRPr="0017238A" w:rsidRDefault="00BD1C64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Métiers du gaming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39" style="position:absolute;margin-left:122.3pt;margin-top:521.3pt;width:157.9pt;height:65.65pt;rotation:-90;z-index:251539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" fillcolor="#63a7da" stroked="f" strokeweight="1pt">
                <v:textbox>
                  <w:txbxContent>
                    <w:p w14:paraId="06F157E7" w14:textId="6E7CA6F1" w:rsidR="00A72224" w:rsidRPr="0017238A" w:rsidRDefault="00BD1C64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Métiers du gaming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42DF7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2045289A" wp14:editId="745496F1">
                <wp:simplePos x="0" y="0"/>
                <wp:positionH relativeFrom="margin">
                  <wp:posOffset>2238292</wp:posOffset>
                </wp:positionH>
                <wp:positionV relativeFrom="paragraph">
                  <wp:posOffset>2696541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7B483D41" w:rsidR="00A72224" w:rsidRPr="00310C4C" w:rsidRDefault="003D5925" w:rsidP="00CE065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</w:t>
                            </w:r>
                            <w:r w:rsidR="00310C4C"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le renforcement de l'offre de </w:t>
                            </w:r>
                            <w:r w:rsidR="00985040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de </w:t>
                            </w:r>
                            <w:r w:rsidR="00310C4C"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40" type="#_x0000_t202" style="position:absolute;margin-left:176.25pt;margin-top:212.35pt;width:404.45pt;height:57.6pt;z-index:25149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" filled="f" stroked="f" strokeweight=".5pt">
                <v:textbox>
                  <w:txbxContent>
                    <w:p w14:paraId="621463FE" w14:textId="7B483D41" w:rsidR="00A72224" w:rsidRPr="00310C4C" w:rsidRDefault="003D5925" w:rsidP="00CE0652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</w:t>
                      </w:r>
                      <w:r w:rsidR="00310C4C"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le renforcement de l'offre de </w:t>
                      </w:r>
                      <w:r w:rsidR="00985040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de </w:t>
                      </w:r>
                      <w:r w:rsidR="00310C4C"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71C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759E37EC" wp14:editId="6C2F87D2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Offre d’enseignement et de formation sur le Bassin EFE </w:t>
                            </w:r>
                            <w:proofErr w:type="spellStart"/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Hainaut-Centre</w:t>
                            </w:r>
                            <w:proofErr w:type="spellEnd"/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41" type="#_x0000_t202" style="position:absolute;margin-left:830.5pt;margin-top:573.9pt;width:264.4pt;height:34.75pt;z-index: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2/OAIAAGQ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B60416C" wp14:editId="767A6F42">
                <wp:simplePos x="0" y="0"/>
                <wp:positionH relativeFrom="column">
                  <wp:posOffset>3621386</wp:posOffset>
                </wp:positionH>
                <wp:positionV relativeFrom="paragraph">
                  <wp:posOffset>1538454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B015C3" id="Connecteur droit 15" o:spid="_x0000_s1026" style="position:absolute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1.15pt" to="879.7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4/WU4u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EF0B012" wp14:editId="520B2D70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A055F" id="Connecteur droit 10" o:spid="_x0000_s1026" style="position:absolute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1932ED54" wp14:editId="11DB0246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5">
                              <a:extLst>
                                <a:ext uri="{96DAC541-7B7A-43D3-8B79-37D633B846F1}">
                                  <asvg:svgBlip xmlns:asvg="http://schemas.microsoft.com/office/drawing/2016/SVG/main" r:embed="rId2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557888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njC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Uwli1/84mUMlZfP6j5PK8wHbe5WzQeOX8zfKqEvY0yjMA6CIxXIKsDUiOyRs&#10;uCzkU7jgYMKO8yj61rJ5CRl6qJrx3d1DofQ6uIUeua2DxXDDvRTFumNc2yu7ZFBBw/cCVTe9AkWc&#10;sW6JGUi+X7kkpLRkuqjR5RJSyC4fjQPAnX2zfuamH7P4NrkJPo3YAs5+xsFvL/ttU6zvPjad/ws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XZ4wv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7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15156C8" wp14:editId="19F2F014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37" name="Graphique 137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67MUDD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37" name="Graphique 137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00544" behindDoc="0" locked="0" layoutInCell="1" allowOverlap="1" wp14:anchorId="03F92E38" wp14:editId="17F0EF08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25B38472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Recommandations de l'IBEFE </w:t>
                              </w:r>
                              <w:proofErr w:type="spellStart"/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Hainaut</w:t>
                              </w:r>
                              <w:r w:rsidR="001F7CB1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50054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c6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bE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D3IRzq4AwAA+woAAA4AAAAAAAAAAAAAAAAALgIAAGRy&#10;cy9lMm9Eb2MueG1sUEsBAi0AFAAGAAgAAAAhANXq7uHiAAAADAEAAA8AAAAAAAAAAAAAAAAAEgYA&#10;AGRycy9kb3ducmV2LnhtbFBLBQYAAAAABAAEAPMAAAAh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25B38472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1F7CB1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A4402D7" wp14:editId="110ECF7D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38" name="Graphique 138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JO0myg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38" name="Graphique 138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470B2FA0" wp14:editId="003AB020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614208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utTw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eVYutTwMAAPUIAAAOAAAAAAAAAAAA&#10;AAAAAC4CAABkcnMvZTJvRG9jLnhtbFBLAQItABQABgAIAAAAIQC3EFLx4wAAAA0BAAAPAAAAAAAA&#10;AAAAAAAAAKkFAABkcnMvZG93bnJldi54bWxQSwUGAAAAAAQABADzAAAAuQYAAAAA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45917FCE" wp14:editId="66837A90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616256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PHdAMAAEAJAAAOAAAAZHJzL2Uyb0RvYy54bWzcVk1v3DYQvRfIfyB4j3ellSWv4HXg2LFb&#10;wEkMOEWA3rgU9QFQIktyrXV/fR9Jab1x3B5SoCh6kcghNZx5M+9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15BCBE5" wp14:editId="5D01D655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6ECB47AF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151D0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qe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w5Pm6ypOGBBS71OnJGLCkMshfPPwkIYGBxi9084yprQjI4WZ1uyv/7mD/ngC1HO&#10;Wggt5+7nTljFWf1Ng8nbbDQKyoyX0fh6iIu9jKwvI3rX3BO0DLIwXTRDvq9PZmmpecWbmIeuCAkt&#10;0Tvn/mTe+17+eFNSzecxCVo0wi/1yshQOsAaIH7pXoU1Rx6CGh7pJEkxeUdHn9sTMt95KqvIVQC6&#10;R/WIP3Qc2T6+ufBQLu8x6+2fYfY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2W4qn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6ECB47AF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151D06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6395DC2B" wp14:editId="2A8851F2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6554F2" id="Connecteur droit 5207" o:spid="_x0000_s1026" style="position:absolute;flip:y;z-index: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0CD1C82" wp14:editId="4ABC8D4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36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4CF588" id="Ellipse 21" o:spid="_x0000_s1026" alt="Aid Hainaut centre" href="https://www.fermedelsamme.be/filieres?lang=fr" title="Ferme Delsamme - T-Event : Technique du spectacle " style="position:absolute;margin-left:0;margin-top:-.05pt;width:4.8pt;height:6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56C425FA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3E859B63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0D4E">
              <w:rPr>
                <w:b/>
                <w:color w:val="63A7DA"/>
                <w:kern w:val="0"/>
                <w:szCs w:val="24"/>
              </w:rPr>
              <w:t>673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6741F953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74387D">
              <w:rPr>
                <w:color w:val="63A7DA"/>
                <w:kern w:val="0"/>
                <w:szCs w:val="24"/>
              </w:rPr>
              <w:t xml:space="preserve">de </w:t>
            </w:r>
            <w:r w:rsidR="00740D4E" w:rsidRPr="00740D4E">
              <w:rPr>
                <w:color w:val="63A7DA"/>
                <w:kern w:val="0"/>
                <w:szCs w:val="24"/>
              </w:rPr>
              <w:t>Créateur de support de communication visuelle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567EF7B1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26A70BB2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F72EE">
              <w:rPr>
                <w:b/>
                <w:color w:val="63A7DA"/>
                <w:kern w:val="0"/>
                <w:szCs w:val="24"/>
              </w:rPr>
              <w:t>4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04D58AFE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</w:t>
            </w:r>
            <w:r w:rsidR="00A0294C">
              <w:rPr>
                <w:color w:val="63A7DA"/>
                <w:kern w:val="0"/>
                <w:szCs w:val="24"/>
              </w:rPr>
              <w:t>femmes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F32A9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71786043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3211D7D0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71910892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6402CA37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5A147F83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5F6CB521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686DAC72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527D7C1C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330F3130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68DED14E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21F7522E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91194">
              <w:rPr>
                <w:b/>
                <w:noProof/>
                <w:color w:val="63A7DA"/>
                <w:kern w:val="0"/>
                <w:szCs w:val="24"/>
              </w:rPr>
              <w:t>7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3176999D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</w:t>
            </w:r>
            <w:r w:rsidR="006C5A55" w:rsidRPr="002D374E"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>25 à &lt; 50 ans</w:t>
            </w:r>
          </w:p>
        </w:tc>
      </w:tr>
    </w:tbl>
    <w:p w14:paraId="7A5E464D" w14:textId="4EB8DA91" w:rsidR="003A2DA2" w:rsidRDefault="0053548C" w:rsidP="00092369">
      <w:pPr>
        <w:ind w:left="720" w:hanging="720"/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B4524A4" wp14:editId="4710997E">
                <wp:simplePos x="0" y="0"/>
                <wp:positionH relativeFrom="column">
                  <wp:posOffset>8016844</wp:posOffset>
                </wp:positionH>
                <wp:positionV relativeFrom="paragraph">
                  <wp:posOffset>1507402</wp:posOffset>
                </wp:positionV>
                <wp:extent cx="2978785" cy="198882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785" cy="1988820"/>
                          <a:chOff x="0" y="90530"/>
                          <a:chExt cx="2979480" cy="1989239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4F9CFA81" w:rsidR="00094BDC" w:rsidRPr="00311F79" w:rsidRDefault="00456C7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1.575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90530"/>
                            <a:ext cx="942131" cy="1989239"/>
                            <a:chOff x="31531" y="65165"/>
                            <a:chExt cx="845644" cy="1629711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757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45EAAF29" w:rsidR="00094BDC" w:rsidRPr="003E2D6C" w:rsidRDefault="00F61A82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30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69002867" w:rsidR="00094BDC" w:rsidRPr="003E2D6C" w:rsidRDefault="00F61A82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0F561195" w:rsidR="00094BDC" w:rsidRPr="003E2D6C" w:rsidRDefault="00F61A82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282351" y="65165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050E16D9" w:rsidR="00094BDC" w:rsidRPr="003E2D6C" w:rsidRDefault="00433786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 xml:space="preserve">  </w:t>
                                </w:r>
                                <w:r w:rsidR="00C16BDE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2D31B4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0" style="position:absolute;left:0;text-align:left;margin-left:631.25pt;margin-top:118.7pt;width:234.55pt;height:156.6pt;z-index:251708416;mso-width-relative:margin;mso-height-relative:margin" coordorigin=",905" coordsize="29794,19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">
                <v:shape id="Zone de texte 225" o:spid="_x0000_s1061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4F9CFA81" w:rsidR="00094BDC" w:rsidRPr="00311F79" w:rsidRDefault="00456C7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1.575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2" style="position:absolute;left:20373;top:905;width:9421;height:19892" coordorigin="315,651" coordsize="8456,1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63" type="#_x0000_t202" style="position:absolute;left:487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45EAAF29" w:rsidR="00094BDC" w:rsidRPr="003E2D6C" w:rsidRDefault="00F61A82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30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64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69002867" w:rsidR="00094BDC" w:rsidRPr="003E2D6C" w:rsidRDefault="00F61A82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65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0F561195" w:rsidR="00094BDC" w:rsidRPr="003E2D6C" w:rsidRDefault="00F61A82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66" type="#_x0000_t202" style="position:absolute;left:2823;top:6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050E16D9" w:rsidR="00094BDC" w:rsidRPr="003E2D6C" w:rsidRDefault="00433786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 xml:space="preserve">  </w:t>
                          </w:r>
                          <w:r w:rsidR="00C16BDE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2D31B4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41A3B35" wp14:editId="62DD4FC9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7" style="position:absolute;left:0;text-align:left;margin-left:606.95pt;margin-top:349.1pt;width:467.7pt;height:75.8pt;z-index:251694080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FKD0T20EAAAXDwAADgAAAAAAAAAA&#10;AAAAAAAuAgAAZHJzL2Uyb0RvYy54bWxQSwECLQAUAAYACAAAACEAta/gmeMAAAANAQAADwAAAAAA&#10;AAAAAAAAAADHBgAAZHJzL2Rvd25yZXYueG1sUEsFBgAAAAAEAAQA8wAAANcHAAAAAA==&#10;">
                <v:group id="Groupe 179" o:spid="_x0000_s1068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9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0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1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d'oeuvre</w:t>
                        </w:r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EF3F0B3" wp14:editId="5F4ACA21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65D577AD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2" type="#_x0000_t202" style="position:absolute;left:0;text-align:left;margin-left:189.6pt;margin-top:347.35pt;width:68.05pt;height:62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EETduU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65D577AD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4534709" wp14:editId="53393458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3" type="#_x0000_t202" style="position:absolute;left:0;text-align:left;margin-left:616.95pt;margin-top:338.2pt;width:79.35pt;height:59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458560" behindDoc="0" locked="0" layoutInCell="1" allowOverlap="1" wp14:anchorId="70C2B691" wp14:editId="549A046F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D209B" id="Groupe 51" o:spid="_x0000_s1026" style="position:absolute;margin-left:13.55pt;margin-top:-23.7pt;width:118.95pt;height:756pt;z-index:25145856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2A383BE6" wp14:editId="33A908D1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8F60B" id="Forme libre 33" o:spid="_x0000_s1026" style="position:absolute;margin-left:-29.1pt;margin-top:19.8pt;width:147.55pt;height:756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460608" behindDoc="0" locked="0" layoutInCell="1" allowOverlap="1" wp14:anchorId="0F85DA7E" wp14:editId="76C40261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2F798E" id="Groupe 102" o:spid="_x0000_s1026" style="position:absolute;margin-left:1062.05pt;margin-top:-16pt;width:120.8pt;height:749.3pt;z-index:251460608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2A6E3250" wp14:editId="589C35E1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4" type="#_x0000_t118" style="position:absolute;left:0;text-align:left;margin-left:289.4pt;margin-top:23.15pt;width:820.5pt;height:1in;z-index: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Sui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J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vY0roo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623F58C" wp14:editId="7BCBCF47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5" type="#_x0000_t202" style="position:absolute;left:0;text-align:left;margin-left:400.9pt;margin-top:188.65pt;width:62.05pt;height:38.6pt;rotation:180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K+GQdY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4BDC7816" wp14:editId="54DBCF2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58C21E6D" w:rsidR="00094BDC" w:rsidRPr="005546BC" w:rsidRDefault="0028251D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28251D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E - Communication, Média et Multimédia</w:t>
                            </w:r>
                            <w:r w:rsidRPr="0028251D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cr/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7E0E814C" w:rsidR="00094BDC" w:rsidRPr="005546BC" w:rsidRDefault="00371F7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12</w:t>
                            </w:r>
                            <w:r w:rsidR="00723F6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8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6" style="position:absolute;left:0;text-align:left;margin-left:257.8pt;margin-top:111.6pt;width:114.9pt;height:202.15pt;z-index: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JeV/o5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7C8B5F73" w14:textId="58C21E6D" w:rsidR="00094BDC" w:rsidRPr="005546BC" w:rsidRDefault="0028251D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28251D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E - Communication, Média et Multimédia</w:t>
                      </w:r>
                      <w:r w:rsidRPr="0028251D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cr/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7E0E814C" w:rsidR="00094BDC" w:rsidRPr="005546BC" w:rsidRDefault="00371F7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12</w:t>
                      </w:r>
                      <w:r w:rsidR="00723F6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8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80656D6" wp14:editId="0FA5F40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1EAAA" id="Rectangle 5268" o:spid="_x0000_s1026" style="position:absolute;margin-left:-854.85pt;margin-top:188.55pt;width:198.4pt;height:47.5pt;rotation:90;z-index:2516029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69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50D4DCF" wp14:editId="6C8FEF4F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07D5B" id="Rectangle 46" o:spid="_x0000_s1026" style="position:absolute;margin-left:-1017.75pt;margin-top:186.7pt;width:198.4pt;height:48.65pt;rotation:-90;z-index:2516008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69" o:title="" recolor="t" rotate="t" type="frame"/>
                <w10:wrap anchorx="margin"/>
              </v:rect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EC1A0DA" wp14:editId="68DC9512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165B9073" w:rsidR="003F1FDB" w:rsidRPr="00D02F28" w:rsidRDefault="000A3186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-3,5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0DE3E193" w:rsidR="003F1FDB" w:rsidRPr="00D02F28" w:rsidRDefault="0044038D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</w:t>
                                  </w:r>
                                  <w:r w:rsidR="000A3186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2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5EF8B386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2E55C6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0EB69F00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0F6073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77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7" type="#_x0000_t202" style="position:absolute;left:0;text-align:left;margin-left:664.1pt;margin-top:291.7pt;width:340.15pt;height:55.8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165B9073" w:rsidR="003F1FDB" w:rsidRPr="00D02F28" w:rsidRDefault="000A3186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-3,5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0DE3E193" w:rsidR="003F1FDB" w:rsidRPr="00D02F28" w:rsidRDefault="0044038D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</w:t>
                            </w:r>
                            <w:r w:rsidR="000A3186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2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5EF8B386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2E55C6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0EB69F00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0F6073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77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568128" behindDoc="0" locked="0" layoutInCell="1" allowOverlap="1" wp14:anchorId="2184FFE9" wp14:editId="714FB89D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B0CC94D" wp14:editId="1A6A6084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618ECC" id="Connecteur droit 5253" o:spid="_x0000_s1026" style="position:absolute;flip:x y;z-index:251592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66B79DE" wp14:editId="7E0556A1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8" type="#_x0000_t202" style="position:absolute;left:0;text-align:left;margin-left:602.65pt;margin-top:424.35pt;width:304.75pt;height:21.7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137442D" wp14:editId="2DD964E9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79" style="position:absolute;left:0;text-align:left;margin-left:1117pt;margin-top:589pt;width:27pt;height:31.35pt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" stroked="f" strokeweight="1pt">
                <v:fill r:id="rId74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B3BAA04" wp14:editId="08011364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380607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75" w:history="1">
                              <w:proofErr w:type="gramStart"/>
                              <w:r w:rsidR="00792F8E" w:rsidRPr="00936B90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936B90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48D51BB6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936B90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z 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49" name="Image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0" type="#_x0000_t202" style="position:absolute;left:0;text-align:left;margin-left:1044pt;margin-top:621.7pt;width:172.45pt;height:118.9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2E55C6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77" w:history="1">
                        <w:r w:rsidR="00792F8E" w:rsidRPr="00936B90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48D51BB6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 scanne</w:t>
                      </w:r>
                      <w:r w:rsidR="00936B90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z 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49" name="Image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12BFACE2" wp14:editId="2C51A784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E39D7" id="Forme libre 25" o:spid="_x0000_s1026" style="position:absolute;margin-left:86.05pt;margin-top:18pt;width:137.25pt;height:756pt;z-index:2514565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1456645E" wp14:editId="539431AB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 xml:space="preserve">clés du Bassin EFE </w:t>
                              </w:r>
                              <w:proofErr w:type="spellStart"/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1" style="position:absolute;left:0;text-align:left;margin-left:130.6pt;margin-top:-10.9pt;width:963.35pt;height:88.85pt;z-index:251563008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Dcermb0DAAAECwAADgAAAAAAAAAAAAAAAAAu&#10;AgAAZHJzL2Uyb0RvYy54bWxQSwECLQAUAAYACAAAACEATKuws+IAAAAMAQAADwAAAAAAAAAAAAAA&#10;AAAXBgAAZHJzL2Rvd25yZXYueG1sUEsFBgAAAAAEAAQA8wAAACYHAAAAAA==&#10;">
                <v:rect id="Rectangle 193" o:spid="_x0000_s1082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3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24F489E7" wp14:editId="7742483B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79">
                            <a:extLs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4" type="#_x0000_t202" style="position:absolute;left:0;text-align:left;margin-left:887pt;margin-top:666.15pt;width:22.7pt;height:22.7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" stroked="f" strokeweight=".5pt">
                <v:fill r:id="rId81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6F486F7D" wp14:editId="44D9FAD7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5" type="#_x0000_t202" style="position:absolute;left:0;text-align:left;margin-left:439pt;margin-top:6.05pt;width:22pt;height:30pt;z-index:2514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24A5CA6A" w:rsidR="003C16BD" w:rsidRPr="003C16BD" w:rsidRDefault="0028251D" w:rsidP="003C16BD">
      <w:pPr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1612" behindDoc="0" locked="0" layoutInCell="1" allowOverlap="1" wp14:anchorId="08AD7774" wp14:editId="6369C562">
                <wp:simplePos x="0" y="0"/>
                <wp:positionH relativeFrom="column">
                  <wp:posOffset>7359650</wp:posOffset>
                </wp:positionH>
                <wp:positionV relativeFrom="paragraph">
                  <wp:posOffset>25400</wp:posOffset>
                </wp:positionV>
                <wp:extent cx="6048627" cy="2271932"/>
                <wp:effectExtent l="0" t="0" r="9525" b="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627" cy="2271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2ACEBD1F">
                                  <wp:extent cx="5802328" cy="2085975"/>
                                  <wp:effectExtent l="0" t="19050" r="0" b="476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2" r:lo="rId83" r:qs="rId84" r:cs="rId8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D7774" id="Zone de texte 69" o:spid="_x0000_s1086" type="#_x0000_t202" style="position:absolute;margin-left:579.5pt;margin-top:2pt;width:476.25pt;height:178.9pt;z-index:2516316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2ACEBD1F">
                            <wp:extent cx="5802328" cy="2085975"/>
                            <wp:effectExtent l="0" t="19050" r="0" b="476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7" r:lo="rId83" r:qs="rId84" r:cs="rId8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553B4B" w14:textId="15D089AF" w:rsidR="003C16BD" w:rsidRPr="003C16BD" w:rsidRDefault="003C16BD" w:rsidP="003C16BD">
      <w:pPr>
        <w:rPr>
          <w:lang w:bidi="fr-FR"/>
        </w:rPr>
      </w:pPr>
    </w:p>
    <w:p w14:paraId="7C3EC574" w14:textId="0F29ECE7" w:rsidR="003C16BD" w:rsidRPr="003C16BD" w:rsidRDefault="003C16BD" w:rsidP="003C16BD">
      <w:pPr>
        <w:rPr>
          <w:lang w:bidi="fr-FR"/>
        </w:rPr>
      </w:pP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1AFC9105" w:rsidR="003C16BD" w:rsidRPr="003C16BD" w:rsidRDefault="000F6073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D6D0F5F" wp14:editId="2EBF01B9">
                <wp:simplePos x="0" y="0"/>
                <wp:positionH relativeFrom="column">
                  <wp:posOffset>8115935</wp:posOffset>
                </wp:positionH>
                <wp:positionV relativeFrom="paragraph">
                  <wp:posOffset>85888</wp:posOffset>
                </wp:positionV>
                <wp:extent cx="576000" cy="576000"/>
                <wp:effectExtent l="0" t="0" r="0" b="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576000"/>
                        </a:xfrm>
                        <a:prstGeom prst="rect">
                          <a:avLst/>
                        </a:prstGeom>
                        <a:blipFill>
                          <a:blip r:embed="rId88">
                            <a:extLs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DB4CC" id="Rectangle 152" o:spid="_x0000_s1026" style="position:absolute;margin-left:639.05pt;margin-top:6.75pt;width:45.35pt;height:45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" stroked="f" strokeweight="1pt">
                <v:fill r:id="rId90" o:title="" recolor="t" rotate="t" type="frame"/>
              </v:rect>
            </w:pict>
          </mc:Fallback>
        </mc:AlternateContent>
      </w:r>
    </w:p>
    <w:p w14:paraId="6855CF7B" w14:textId="1F690549" w:rsidR="003C16BD" w:rsidRPr="003C16BD" w:rsidRDefault="003C16BD" w:rsidP="003C16BD">
      <w:pPr>
        <w:rPr>
          <w:lang w:bidi="fr-FR"/>
        </w:rPr>
      </w:pPr>
    </w:p>
    <w:p w14:paraId="534ED399" w14:textId="72BA5CA8" w:rsidR="003C16BD" w:rsidRPr="003C16BD" w:rsidRDefault="003C16BD" w:rsidP="003C16BD">
      <w:pPr>
        <w:rPr>
          <w:lang w:bidi="fr-FR"/>
        </w:rPr>
      </w:pPr>
    </w:p>
    <w:p w14:paraId="4E091A24" w14:textId="55AD3981" w:rsidR="003C16BD" w:rsidRPr="003C16BD" w:rsidRDefault="003C16BD" w:rsidP="003C16BD">
      <w:pPr>
        <w:rPr>
          <w:lang w:bidi="fr-FR"/>
        </w:rPr>
      </w:pPr>
    </w:p>
    <w:p w14:paraId="077BEEA5" w14:textId="24E0A2AD" w:rsidR="003C16BD" w:rsidRPr="003C16BD" w:rsidRDefault="003C16BD" w:rsidP="003C16BD">
      <w:pPr>
        <w:rPr>
          <w:lang w:bidi="fr-FR"/>
        </w:rPr>
      </w:pPr>
    </w:p>
    <w:p w14:paraId="767CF653" w14:textId="4D6CE68C" w:rsidR="003C16BD" w:rsidRPr="003C16BD" w:rsidRDefault="001C63B6" w:rsidP="003C16BD">
      <w:pPr>
        <w:rPr>
          <w:lang w:bidi="fr-FR"/>
        </w:rPr>
      </w:pPr>
      <w:r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3C05BDC8" wp14:editId="70B1EED8">
                <wp:simplePos x="0" y="0"/>
                <wp:positionH relativeFrom="page">
                  <wp:posOffset>1620520</wp:posOffset>
                </wp:positionH>
                <wp:positionV relativeFrom="paragraph">
                  <wp:posOffset>13970</wp:posOffset>
                </wp:positionV>
                <wp:extent cx="5940000" cy="995882"/>
                <wp:effectExtent l="0" t="0" r="381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995882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87" style="position:absolute;margin-left:127.6pt;margin-top:1.1pt;width:467.7pt;height:78.4pt;z-index:251570176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">
                <v:group id="Groupe 87" o:spid="_x0000_s1088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89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90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91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E22C543" w14:textId="57A46D3E" w:rsidR="003C16BD" w:rsidRPr="003C16BD" w:rsidRDefault="00E14FDC" w:rsidP="003C16BD">
      <w:pPr>
        <w:rPr>
          <w:lang w:bidi="fr-FR"/>
        </w:rPr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5F22731A" wp14:editId="512E1384">
            <wp:simplePos x="0" y="0"/>
            <wp:positionH relativeFrom="column">
              <wp:posOffset>5998943</wp:posOffset>
            </wp:positionH>
            <wp:positionV relativeFrom="paragraph">
              <wp:posOffset>3860165</wp:posOffset>
            </wp:positionV>
            <wp:extent cx="405422" cy="432000"/>
            <wp:effectExtent l="0" t="0" r="0" b="6350"/>
            <wp:wrapNone/>
            <wp:docPr id="410" name="Graphiqu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Graphique 410"/>
                    <pic:cNvPicPr>
                      <a:picLocks noChangeAspect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22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6F33B2EA" wp14:editId="68DC01AA">
                <wp:simplePos x="0" y="0"/>
                <wp:positionH relativeFrom="column">
                  <wp:posOffset>5626735</wp:posOffset>
                </wp:positionH>
                <wp:positionV relativeFrom="paragraph">
                  <wp:posOffset>3603625</wp:posOffset>
                </wp:positionV>
                <wp:extent cx="1216660" cy="1036955"/>
                <wp:effectExtent l="0" t="0" r="0" b="0"/>
                <wp:wrapNone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6660" cy="1036955"/>
                          <a:chOff x="0" y="0"/>
                          <a:chExt cx="1216855" cy="1037417"/>
                        </a:xfrm>
                      </wpg:grpSpPr>
                      <wps:wsp>
                        <wps:cNvPr id="41" name="Zone de texte 41"/>
                        <wps:cNvSpPr txBox="1"/>
                        <wps:spPr>
                          <a:xfrm>
                            <a:off x="0" y="731520"/>
                            <a:ext cx="1216855" cy="3058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0D104C" w14:textId="0DBDDD72" w:rsidR="00F0765E" w:rsidRPr="00046227" w:rsidRDefault="00F0765E" w:rsidP="00F0765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63A7DA"/>
                                  <w:lang w:val="fr-BE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Zone de texte 42"/>
                        <wps:cNvSpPr txBox="1"/>
                        <wps:spPr>
                          <a:xfrm>
                            <a:off x="344658" y="0"/>
                            <a:ext cx="794657" cy="3298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E6EAA8" w14:textId="0AF32DB0" w:rsidR="00F0765E" w:rsidRPr="00F13403" w:rsidRDefault="00F0765E" w:rsidP="00F0765E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27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3B2EA" id="Groupe 37" o:spid="_x0000_s1092" style="position:absolute;margin-left:443.05pt;margin-top:283.75pt;width:95.8pt;height:81.65pt;z-index:251874304" coordsize="12168,10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">
                <v:shape id="Zone de texte 41" o:spid="_x0000_s1093" type="#_x0000_t202" style="position:absolute;top:7315;width:12168;height:3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3B0D104C" w14:textId="0DBDDD72" w:rsidR="00F0765E" w:rsidRPr="00046227" w:rsidRDefault="00F0765E" w:rsidP="00F0765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color w:val="63A7DA"/>
                            <w:lang w:val="fr-BE"/>
                          </w:rPr>
                          <w:t>COMMERCE</w:t>
                        </w:r>
                      </w:p>
                    </w:txbxContent>
                  </v:textbox>
                </v:shape>
                <v:shape id="Zone de texte 42" o:spid="_x0000_s1094" type="#_x0000_t202" style="position:absolute;left:3446;width:7947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7AE6EAA8" w14:textId="0AF32DB0" w:rsidR="00F0765E" w:rsidRPr="00F13403" w:rsidRDefault="00F0765E" w:rsidP="00F0765E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27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765E"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7A734B2C" wp14:editId="412FF90B">
                <wp:simplePos x="0" y="0"/>
                <wp:positionH relativeFrom="column">
                  <wp:posOffset>2517775</wp:posOffset>
                </wp:positionH>
                <wp:positionV relativeFrom="paragraph">
                  <wp:posOffset>3582719</wp:posOffset>
                </wp:positionV>
                <wp:extent cx="1216660" cy="1036955"/>
                <wp:effectExtent l="0" t="0" r="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6660" cy="1036955"/>
                          <a:chOff x="0" y="0"/>
                          <a:chExt cx="1216855" cy="1037417"/>
                        </a:xfrm>
                      </wpg:grpSpPr>
                      <pic:pic xmlns:pic="http://schemas.openxmlformats.org/drawingml/2006/picture">
                        <pic:nvPicPr>
                          <pic:cNvPr id="1121" name="Graphique 1121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591" y="225083"/>
                            <a:ext cx="485140" cy="467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Zone de texte 156"/>
                        <wps:cNvSpPr txBox="1"/>
                        <wps:spPr>
                          <a:xfrm>
                            <a:off x="0" y="731520"/>
                            <a:ext cx="1216855" cy="3058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30103A" w14:textId="21DFB4FD" w:rsidR="003270F8" w:rsidRPr="00046227" w:rsidRDefault="00CB652E" w:rsidP="003270F8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63A7DA"/>
                                  <w:lang w:val="fr-BE"/>
                                </w:rPr>
                                <w:t>INDUSTRIE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Zone de texte 157"/>
                        <wps:cNvSpPr txBox="1"/>
                        <wps:spPr>
                          <a:xfrm>
                            <a:off x="344658" y="0"/>
                            <a:ext cx="794657" cy="3298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1572D2" w14:textId="02D55E26" w:rsidR="003270F8" w:rsidRPr="00F13403" w:rsidRDefault="00CB652E" w:rsidP="003270F8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46 </w:t>
                              </w:r>
                              <w:r w:rsidR="003270F8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34B2C" id="Groupe 20" o:spid="_x0000_s1095" style="position:absolute;margin-left:198.25pt;margin-top:282.1pt;width:95.8pt;height:81.65pt;z-index:251868160" coordsize="12168,10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1121" o:spid="_x0000_s1096" type="#_x0000_t75" style="position:absolute;left:3305;top:2250;width:485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">
                  <v:imagedata r:id="rId95" o:title=""/>
                </v:shape>
                <v:shape id="Zone de texte 156" o:spid="_x0000_s1097" type="#_x0000_t202" style="position:absolute;top:7315;width:12168;height:3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" filled="f" stroked="f" strokeweight=".5pt">
                  <v:textbox>
                    <w:txbxContent>
                      <w:p w14:paraId="7230103A" w14:textId="21DFB4FD" w:rsidR="003270F8" w:rsidRPr="00046227" w:rsidRDefault="00CB652E" w:rsidP="003270F8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color w:val="63A7DA"/>
                            <w:lang w:val="fr-BE"/>
                          </w:rPr>
                          <w:t>INDUSTRIE</w:t>
                        </w:r>
                      </w:p>
                    </w:txbxContent>
                  </v:textbox>
                </v:shape>
                <v:shape id="Zone de texte 157" o:spid="_x0000_s1098" type="#_x0000_t202" style="position:absolute;left:3446;width:7947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1q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PkSbs+EC+T6DwAA//8DAFBLAQItABQABgAIAAAAIQDb4fbL7gAAAIUBAAATAAAAAAAAAAAA&#10;AAAAAAAAAABbQ29udGVudF9UeXBlc10ueG1sUEsBAi0AFAAGAAgAAAAhAFr0LFu/AAAAFQEAAAsA&#10;AAAAAAAAAAAAAAAAHwEAAF9yZWxzLy5yZWxzUEsBAi0AFAAGAAgAAAAhAPXOvWrEAAAA3AAAAA8A&#10;AAAAAAAAAAAAAAAABwIAAGRycy9kb3ducmV2LnhtbFBLBQYAAAAAAwADALcAAAD4AgAAAAA=&#10;" filled="f" stroked="f" strokeweight=".5pt">
                  <v:textbox>
                    <w:txbxContent>
                      <w:p w14:paraId="5F1572D2" w14:textId="02D55E26" w:rsidR="003270F8" w:rsidRPr="00F13403" w:rsidRDefault="00CB652E" w:rsidP="003270F8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46 </w:t>
                        </w:r>
                        <w:r w:rsidR="003270F8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765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451DAA56" wp14:editId="3846AFC8">
                <wp:simplePos x="0" y="0"/>
                <wp:positionH relativeFrom="column">
                  <wp:posOffset>4325815</wp:posOffset>
                </wp:positionH>
                <wp:positionV relativeFrom="paragraph">
                  <wp:posOffset>3822260</wp:posOffset>
                </wp:positionV>
                <wp:extent cx="540000" cy="468000"/>
                <wp:effectExtent l="0" t="0" r="12700" b="27305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" cy="468000"/>
                          <a:chOff x="0" y="0"/>
                          <a:chExt cx="540000" cy="468000"/>
                        </a:xfrm>
                      </wpg:grpSpPr>
                      <wps:wsp>
                        <wps:cNvPr id="204" name="Rectangle 204"/>
                        <wps:cNvSpPr/>
                        <wps:spPr>
                          <a:xfrm>
                            <a:off x="63305" y="14068"/>
                            <a:ext cx="432000" cy="431886"/>
                          </a:xfrm>
                          <a:prstGeom prst="rect">
                            <a:avLst/>
                          </a:prstGeom>
                          <a:blipFill>
                            <a:blip r:embed="rId96">
                              <a:extLst>
                                <a:ext uri="{96DAC541-7B7A-43D3-8B79-37D633B846F1}">
                                  <asvg:svgBlip xmlns:asvg="http://schemas.microsoft.com/office/drawing/2016/SVG/main" r:embed="rId9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Ellipse 14"/>
                        <wps:cNvSpPr/>
                        <wps:spPr>
                          <a:xfrm>
                            <a:off x="0" y="0"/>
                            <a:ext cx="540000" cy="468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63A7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EE4B0" id="Groupe 47" o:spid="_x0000_s1026" style="position:absolute;margin-left:340.6pt;margin-top:300.95pt;width:42.5pt;height:36.85pt;z-index:251872256" coordsize="5400,4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">
                <v:rect id="Rectangle 204" o:spid="_x0000_s1027" style="position:absolute;left:633;top:140;width:4320;height:4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" stroked="f" strokeweight="1pt">
                  <v:fill r:id="rId98" o:title="" recolor="t" rotate="t" type="frame"/>
                </v:rect>
                <v:oval id="Ellipse 14" o:spid="_x0000_s1028" style="position:absolute;width:540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" filled="f" strokecolor="#63a7da" strokeweight="1.5pt">
                  <v:stroke joinstyle="miter"/>
                </v:oval>
              </v:group>
            </w:pict>
          </mc:Fallback>
        </mc:AlternateContent>
      </w:r>
      <w:r w:rsidR="00F0765E" w:rsidRPr="0052578F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47E49C4" wp14:editId="1AA53205">
                <wp:simplePos x="0" y="0"/>
                <wp:positionH relativeFrom="column">
                  <wp:posOffset>3419475</wp:posOffset>
                </wp:positionH>
                <wp:positionV relativeFrom="paragraph">
                  <wp:posOffset>3578860</wp:posOffset>
                </wp:positionV>
                <wp:extent cx="2435225" cy="1412240"/>
                <wp:effectExtent l="0" t="0" r="0" b="0"/>
                <wp:wrapNone/>
                <wp:docPr id="108" name="Groupe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5225" cy="1412240"/>
                          <a:chOff x="585004" y="-18119"/>
                          <a:chExt cx="2045201" cy="1413638"/>
                        </a:xfrm>
                      </wpg:grpSpPr>
                      <wps:wsp>
                        <wps:cNvPr id="109" name="Zone de texte 109"/>
                        <wps:cNvSpPr txBox="1"/>
                        <wps:spPr>
                          <a:xfrm>
                            <a:off x="585004" y="672221"/>
                            <a:ext cx="2045201" cy="7232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08BCB3" w14:textId="77777777" w:rsidR="00F0765E" w:rsidRDefault="005E2AD5" w:rsidP="0052578F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63A7DA"/>
                                  <w:lang w:val="fr-BE"/>
                                </w:rPr>
                              </w:pPr>
                              <w:r w:rsidRPr="005E2AD5">
                                <w:rPr>
                                  <w:rFonts w:ascii="Calibri" w:hAnsi="Calibri" w:cs="Calibri"/>
                                  <w:color w:val="63A7DA"/>
                                  <w:lang w:val="fr-BE"/>
                                </w:rPr>
                                <w:t xml:space="preserve">ACTIVITÉS SPÉCIALISÉES, </w:t>
                              </w:r>
                            </w:p>
                            <w:p w14:paraId="6CF0808E" w14:textId="47E5194F" w:rsidR="0052578F" w:rsidRPr="00046227" w:rsidRDefault="005E2AD5" w:rsidP="0052578F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lang w:val="fr-BE"/>
                                </w:rPr>
                              </w:pPr>
                              <w:r w:rsidRPr="005E2AD5">
                                <w:rPr>
                                  <w:rFonts w:ascii="Calibri" w:hAnsi="Calibri" w:cs="Calibri"/>
                                  <w:color w:val="63A7DA"/>
                                  <w:lang w:val="fr-BE"/>
                                </w:rPr>
                                <w:t>SCIENTIFIQUES ET TECHNIQUES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Zone de texte 115"/>
                        <wps:cNvSpPr txBox="1"/>
                        <wps:spPr>
                          <a:xfrm>
                            <a:off x="1382003" y="-18119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7C2D6E" w14:textId="57FCB5A6" w:rsidR="0052578F" w:rsidRPr="00F13403" w:rsidRDefault="00784152" w:rsidP="0052578F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35 </w:t>
                              </w:r>
                              <w:r w:rsidR="003270F8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E49C4" id="Groupe 108" o:spid="_x0000_s1099" style="position:absolute;margin-left:269.25pt;margin-top:281.8pt;width:191.75pt;height:111.2pt;z-index:251751424;mso-width-relative:margin;mso-height-relative:margin" coordorigin="5850,-181" coordsize="20452,14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">
                <v:shape id="Zone de texte 109" o:spid="_x0000_s1100" type="#_x0000_t202" style="position:absolute;left:5850;top:6722;width:20452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<v:textbox>
                    <w:txbxContent>
                      <w:p w14:paraId="3B08BCB3" w14:textId="77777777" w:rsidR="00F0765E" w:rsidRDefault="005E2AD5" w:rsidP="0052578F">
                        <w:pPr>
                          <w:jc w:val="center"/>
                          <w:rPr>
                            <w:rFonts w:ascii="Calibri" w:hAnsi="Calibri" w:cs="Calibri"/>
                            <w:color w:val="63A7DA"/>
                            <w:lang w:val="fr-BE"/>
                          </w:rPr>
                        </w:pPr>
                        <w:r w:rsidRPr="005E2AD5">
                          <w:rPr>
                            <w:rFonts w:ascii="Calibri" w:hAnsi="Calibri" w:cs="Calibri"/>
                            <w:color w:val="63A7DA"/>
                            <w:lang w:val="fr-BE"/>
                          </w:rPr>
                          <w:t xml:space="preserve">ACTIVITÉS SPÉCIALISÉES, </w:t>
                        </w:r>
                      </w:p>
                      <w:p w14:paraId="6CF0808E" w14:textId="47E5194F" w:rsidR="0052578F" w:rsidRPr="00046227" w:rsidRDefault="005E2AD5" w:rsidP="0052578F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lang w:val="fr-BE"/>
                          </w:rPr>
                        </w:pPr>
                        <w:r w:rsidRPr="005E2AD5">
                          <w:rPr>
                            <w:rFonts w:ascii="Calibri" w:hAnsi="Calibri" w:cs="Calibri"/>
                            <w:color w:val="63A7DA"/>
                            <w:lang w:val="fr-BE"/>
                          </w:rPr>
                          <w:t>SCIENTIFIQUES ET TECHNIQUES</w:t>
                        </w:r>
                      </w:p>
                    </w:txbxContent>
                  </v:textbox>
                </v:shape>
                <v:shape id="Zone de texte 115" o:spid="_x0000_s1101" type="#_x0000_t202" style="position:absolute;left:13820;top:-181;width:6673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j9G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msDzmXCBTP4BAAD//wMAUEsBAi0AFAAGAAgAAAAhANvh9svuAAAAhQEAABMAAAAAAAAAAAAA&#10;AAAAAAAAAFtDb250ZW50X1R5cGVzXS54bWxQSwECLQAUAAYACAAAACEAWvQsW78AAAAVAQAACwAA&#10;AAAAAAAAAAAAAAAfAQAAX3JlbHMvLnJlbHNQSwECLQAUAAYACAAAACEA/Do/RsMAAADcAAAADwAA&#10;AAAAAAAAAAAAAAAHAgAAZHJzL2Rvd25yZXYueG1sUEsFBgAAAAADAAMAtwAAAPcCAAAAAA==&#10;" filled="f" stroked="f" strokeweight=".5pt">
                  <v:textbox>
                    <w:txbxContent>
                      <w:p w14:paraId="777C2D6E" w14:textId="57FCB5A6" w:rsidR="0052578F" w:rsidRPr="00F13403" w:rsidRDefault="00784152" w:rsidP="0052578F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35 </w:t>
                        </w:r>
                        <w:r w:rsidR="003270F8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3F57" w:rsidRPr="0052578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E924A6" wp14:editId="0102DBE9">
                <wp:simplePos x="0" y="0"/>
                <wp:positionH relativeFrom="column">
                  <wp:posOffset>2293034</wp:posOffset>
                </wp:positionH>
                <wp:positionV relativeFrom="paragraph">
                  <wp:posOffset>3301756</wp:posOffset>
                </wp:positionV>
                <wp:extent cx="4466492" cy="304800"/>
                <wp:effectExtent l="0" t="0" r="10795" b="1905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6492" cy="30480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31214420" w14:textId="741809CA" w:rsidR="0052578F" w:rsidRPr="00F13403" w:rsidRDefault="0052578F" w:rsidP="0052578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 w:rsidR="006A3F57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924A6" id="Zone de texte 81" o:spid="_x0000_s1102" type="#_x0000_t202" style="position:absolute;margin-left:180.55pt;margin-top:260pt;width:351.7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" fillcolor="#63a7da" strokecolor="#63a7da" strokeweight=".5pt">
                <v:textbox>
                  <w:txbxContent>
                    <w:p w14:paraId="31214420" w14:textId="741809CA" w:rsidR="0052578F" w:rsidRPr="00F13403" w:rsidRDefault="0052578F" w:rsidP="0052578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 w:rsidR="006A3F57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 </w:t>
                      </w:r>
                    </w:p>
                  </w:txbxContent>
                </v:textbox>
              </v:shape>
            </w:pict>
          </mc:Fallback>
        </mc:AlternateContent>
      </w:r>
      <w:r w:rsidR="0074387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E6ECB" wp14:editId="65BB35E3">
                <wp:simplePos x="0" y="0"/>
                <wp:positionH relativeFrom="column">
                  <wp:posOffset>10786796</wp:posOffset>
                </wp:positionH>
                <wp:positionV relativeFrom="paragraph">
                  <wp:posOffset>4684785</wp:posOffset>
                </wp:positionV>
                <wp:extent cx="2513965" cy="814812"/>
                <wp:effectExtent l="0" t="0" r="0" b="444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814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6D8020D2" w:rsidR="005D70F6" w:rsidRPr="0090602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90602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90602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03" type="#_x0000_t202" style="position:absolute;margin-left:849.35pt;margin-top:368.9pt;width:197.95pt;height:64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" filled="f" stroked="f" strokeweight=".5pt">
                <v:textbox>
                  <w:txbxContent>
                    <w:p w14:paraId="467809DB" w14:textId="6D8020D2" w:rsidR="005D70F6" w:rsidRPr="0090602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90602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90602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7D6FFB"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755137AC" wp14:editId="5A0F20CD">
                <wp:simplePos x="0" y="0"/>
                <wp:positionH relativeFrom="column">
                  <wp:posOffset>8161655</wp:posOffset>
                </wp:positionH>
                <wp:positionV relativeFrom="paragraph">
                  <wp:posOffset>3552825</wp:posOffset>
                </wp:positionV>
                <wp:extent cx="4428490" cy="1214755"/>
                <wp:effectExtent l="0" t="0" r="0" b="4445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8490" cy="1214755"/>
                          <a:chOff x="536224" y="315046"/>
                          <a:chExt cx="3378200" cy="1921961"/>
                        </a:xfrm>
                      </wpg:grpSpPr>
                      <wps:wsp>
                        <wps:cNvPr id="189" name="Ellipse 189"/>
                        <wps:cNvSpPr/>
                        <wps:spPr>
                          <a:xfrm>
                            <a:off x="1726906" y="958710"/>
                            <a:ext cx="863600" cy="719455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41853EC" w14:textId="03F22835" w:rsidR="005A339A" w:rsidRPr="00E8742B" w:rsidRDefault="00B56BE4" w:rsidP="005A339A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ND</w:t>
                              </w:r>
                              <w:r w:rsidR="005A339A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Zone de texte 190"/>
                        <wps:cNvSpPr txBox="1"/>
                        <wps:spPr>
                          <a:xfrm>
                            <a:off x="1643800" y="1678207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1DB987" w14:textId="42B4663F" w:rsidR="005A339A" w:rsidRPr="00B56BE4" w:rsidRDefault="00B56BE4" w:rsidP="005A339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Centre de compétence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536224" y="315046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3550D3" w14:textId="4C4A98BF" w:rsidR="005A339A" w:rsidRPr="002D374E" w:rsidRDefault="005A339A" w:rsidP="005A339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Inscrits dans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les filières liées au métier </w:t>
                              </w:r>
                              <w:r w:rsidR="007D6FFB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de </w:t>
                              </w:r>
                              <w:proofErr w:type="spellStart"/>
                              <w:r w:rsidR="008E415C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game</w:t>
                              </w:r>
                              <w:proofErr w:type="spellEnd"/>
                              <w:r w:rsidR="008E415C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 designer</w:t>
                              </w: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5137AC" id="Groupe 184" o:spid="_x0000_s1105" style="position:absolute;margin-left:642.65pt;margin-top:279.75pt;width:348.7pt;height:95.65pt;z-index:251785216;mso-width-relative:margin;mso-height-relative:margin" coordorigin="5362,3150" coordsize="33782,19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">
                <v:oval id="Ellipse 189" o:spid="_x0000_s1106" style="position:absolute;left:17269;top:9587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" fillcolor="#63a7da" strokecolor="#63a7da" strokeweight="1pt">
                  <v:stroke joinstyle="miter"/>
                  <v:textbox>
                    <w:txbxContent>
                      <w:p w14:paraId="241853EC" w14:textId="03F22835" w:rsidR="005A339A" w:rsidRPr="00E8742B" w:rsidRDefault="00B56BE4" w:rsidP="005A339A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ND</w:t>
                        </w:r>
                        <w:r w:rsidR="005A339A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oval>
                <v:shape id="Zone de texte 190" o:spid="_x0000_s1107" type="#_x0000_t202" style="position:absolute;left:16438;top:16782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581DB987" w14:textId="42B4663F" w:rsidR="005A339A" w:rsidRPr="00B56BE4" w:rsidRDefault="00B56BE4" w:rsidP="005A339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Centre de compétence</w:t>
                        </w:r>
                      </w:p>
                    </w:txbxContent>
                  </v:textbox>
                </v:shape>
                <v:shape id="Zone de texte 1544" o:spid="_x0000_s1108" type="#_x0000_t202" style="position:absolute;left:5362;top:3150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0A3550D3" w14:textId="4C4A98BF" w:rsidR="005A339A" w:rsidRPr="002D374E" w:rsidRDefault="005A339A" w:rsidP="005A339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Inscrits dans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les filières liées au métier </w:t>
                        </w:r>
                        <w:r w:rsidR="007D6FFB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de </w:t>
                        </w:r>
                        <w:proofErr w:type="spellStart"/>
                        <w:r w:rsidR="008E415C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game</w:t>
                        </w:r>
                        <w:proofErr w:type="spellEnd"/>
                        <w:r w:rsidR="008E415C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 designer</w:t>
                        </w: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6FFB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3D13351" wp14:editId="116A4DE3">
                <wp:simplePos x="0" y="0"/>
                <wp:positionH relativeFrom="column">
                  <wp:posOffset>10285730</wp:posOffset>
                </wp:positionH>
                <wp:positionV relativeFrom="paragraph">
                  <wp:posOffset>3789988</wp:posOffset>
                </wp:positionV>
                <wp:extent cx="0" cy="215900"/>
                <wp:effectExtent l="0" t="0" r="38100" b="31750"/>
                <wp:wrapNone/>
                <wp:docPr id="1511" name="Connecteur droit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63A7DA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75BA64" id="Connecteur droit 1511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9.9pt,298.4pt" to="809.9pt,3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" strokecolor="#63a7da" strokeweight=".5pt">
                <v:stroke dashstyle="dash" joinstyle="miter"/>
              </v:line>
            </w:pict>
          </mc:Fallback>
        </mc:AlternateContent>
      </w:r>
      <w:r w:rsidR="00046227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DA7611A" wp14:editId="363AC925">
                <wp:simplePos x="0" y="0"/>
                <wp:positionH relativeFrom="column">
                  <wp:posOffset>538461</wp:posOffset>
                </wp:positionH>
                <wp:positionV relativeFrom="paragraph">
                  <wp:posOffset>4747971</wp:posOffset>
                </wp:positionV>
                <wp:extent cx="3892990" cy="452673"/>
                <wp:effectExtent l="0" t="0" r="0" b="5080"/>
                <wp:wrapNone/>
                <wp:docPr id="153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990" cy="452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A3657" w14:textId="47BEF556" w:rsidR="007F3B3F" w:rsidRPr="00046227" w:rsidRDefault="00B54DB8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*</w:t>
                            </w:r>
                            <w:r w:rsidR="001675EF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12</w:t>
                            </w:r>
                            <w:r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7F3B3F"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opportunités d’emploi</w:t>
                            </w:r>
                            <w:r w:rsidRPr="00046227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F266DC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pour le métier </w:t>
                            </w:r>
                            <w:proofErr w:type="spellStart"/>
                            <w:r w:rsidR="00F266DC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rome</w:t>
                            </w:r>
                            <w:proofErr w:type="spellEnd"/>
                            <w:r w:rsidR="00F266DC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5 : </w:t>
                            </w:r>
                            <w:r w:rsidR="007134A6" w:rsidRPr="007134A6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Créateur/créatrice de support de communication </w:t>
                            </w:r>
                            <w:proofErr w:type="spellStart"/>
                            <w:r w:rsidR="007134A6" w:rsidRPr="007134A6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visuelle</w:t>
                            </w:r>
                            <w:r w:rsidR="00F266DC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qu</w:t>
                            </w:r>
                            <w:r w:rsidR="00433786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i</w:t>
                            </w:r>
                            <w:proofErr w:type="spellEnd"/>
                            <w:r w:rsidR="00F266DC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regroupe les métiers </w:t>
                            </w:r>
                            <w:r w:rsidR="00A33CAC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de graphiste-</w:t>
                            </w:r>
                            <w:r w:rsidR="0001328D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infographiste, motion designer, web designer, illustrateur, </w:t>
                            </w:r>
                            <w:r w:rsidR="00D746C9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directeur de création</w:t>
                            </w:r>
                            <w:r w:rsidR="0001328D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="00371166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animateur </w:t>
                            </w:r>
                            <w:proofErr w:type="spellStart"/>
                            <w:r w:rsidR="00371166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ilm</w:t>
                            </w:r>
                            <w:proofErr w:type="spellEnd"/>
                            <w:r w:rsidR="00371166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animation</w:t>
                            </w:r>
                            <w:r w:rsidR="00433786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7611A" id="Zone de texte 153" o:spid="_x0000_s1109" type="#_x0000_t202" style="position:absolute;margin-left:42.4pt;margin-top:373.85pt;width:306.55pt;height:35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" filled="f" stroked="f" strokeweight=".5pt">
                <v:textbox>
                  <w:txbxContent>
                    <w:p w14:paraId="35DA3657" w14:textId="47BEF556" w:rsidR="007F3B3F" w:rsidRPr="00046227" w:rsidRDefault="00B54DB8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*</w:t>
                      </w:r>
                      <w:r w:rsidR="001675EF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12</w:t>
                      </w:r>
                      <w:r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</w:t>
                      </w:r>
                      <w:r w:rsidR="007F3B3F"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opportunités d’emploi</w:t>
                      </w:r>
                      <w:r w:rsidRPr="00046227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</w:t>
                      </w:r>
                      <w:r w:rsidR="00F266DC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pour le métier </w:t>
                      </w:r>
                      <w:proofErr w:type="spellStart"/>
                      <w:r w:rsidR="00F266DC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rome</w:t>
                      </w:r>
                      <w:proofErr w:type="spellEnd"/>
                      <w:r w:rsidR="00F266DC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5 : </w:t>
                      </w:r>
                      <w:r w:rsidR="007134A6" w:rsidRPr="007134A6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Créateur/créatrice de support de communication </w:t>
                      </w:r>
                      <w:proofErr w:type="spellStart"/>
                      <w:r w:rsidR="007134A6" w:rsidRPr="007134A6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visuelle</w:t>
                      </w:r>
                      <w:r w:rsidR="00F266DC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qu</w:t>
                      </w:r>
                      <w:r w:rsidR="00433786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i</w:t>
                      </w:r>
                      <w:proofErr w:type="spellEnd"/>
                      <w:r w:rsidR="00F266DC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regroupe les métiers </w:t>
                      </w:r>
                      <w:r w:rsidR="00A33CAC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de graphiste-</w:t>
                      </w:r>
                      <w:r w:rsidR="0001328D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infographiste, motion designer, web designer, illustrateur, </w:t>
                      </w:r>
                      <w:r w:rsidR="00D746C9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directeur de création</w:t>
                      </w:r>
                      <w:r w:rsidR="0001328D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, </w:t>
                      </w:r>
                      <w:r w:rsidR="00371166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animateur </w:t>
                      </w:r>
                      <w:proofErr w:type="spellStart"/>
                      <w:r w:rsidR="00371166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ilm</w:t>
                      </w:r>
                      <w:proofErr w:type="spellEnd"/>
                      <w:r w:rsidR="00371166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animation</w:t>
                      </w:r>
                      <w:r w:rsidR="00433786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C63B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27656C9" wp14:editId="08435574">
                <wp:simplePos x="0" y="0"/>
                <wp:positionH relativeFrom="column">
                  <wp:posOffset>2491904</wp:posOffset>
                </wp:positionH>
                <wp:positionV relativeFrom="paragraph">
                  <wp:posOffset>585143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0789F74B">
                                  <wp:extent cx="3405351" cy="2490470"/>
                                  <wp:effectExtent l="0" t="0" r="5080" b="5080"/>
                                  <wp:docPr id="44" name="Diagramme 4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9" r:lo="rId100" r:qs="rId101" r:cs="rId10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9" type="#_x0000_t202" style="position:absolute;margin-left:196.2pt;margin-top:46.05pt;width:289.25pt;height:212.3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0789F74B">
                            <wp:extent cx="3405351" cy="2490470"/>
                            <wp:effectExtent l="0" t="0" r="5080" b="5080"/>
                            <wp:docPr id="44" name="Diagramme 4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4" r:lo="rId100" r:qs="rId101" r:cs="rId102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339A" w:rsidRPr="005A339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C46775A" wp14:editId="1A3201C9">
                <wp:simplePos x="0" y="0"/>
                <wp:positionH relativeFrom="column">
                  <wp:posOffset>7668895</wp:posOffset>
                </wp:positionH>
                <wp:positionV relativeFrom="paragraph">
                  <wp:posOffset>3120227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B5563" w14:textId="77777777" w:rsidR="005A339A" w:rsidRPr="002D374E" w:rsidRDefault="005A339A" w:rsidP="005A339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6775A" id="Zone de texte 5252" o:spid="_x0000_s1110" type="#_x0000_t202" style="position:absolute;margin-left:603.85pt;margin-top:245.7pt;width:281.1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" filled="f" stroked="f" strokeweight=".5pt">
                <v:textbox>
                  <w:txbxContent>
                    <w:p w14:paraId="1EFB5563" w14:textId="77777777" w:rsidR="005A339A" w:rsidRPr="002D374E" w:rsidRDefault="005A339A" w:rsidP="005A339A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6FEE85" w14:textId="77777777" w:rsidR="002F454C" w:rsidRDefault="002F454C" w:rsidP="0063464B">
      <w:r>
        <w:separator/>
      </w:r>
    </w:p>
  </w:endnote>
  <w:endnote w:type="continuationSeparator" w:id="0">
    <w:p w14:paraId="6A1645B6" w14:textId="77777777" w:rsidR="002F454C" w:rsidRDefault="002F454C" w:rsidP="0063464B">
      <w:r>
        <w:continuationSeparator/>
      </w:r>
    </w:p>
  </w:endnote>
  <w:endnote w:type="continuationNotice" w:id="1">
    <w:p w14:paraId="2AE7B253" w14:textId="77777777" w:rsidR="002F454C" w:rsidRDefault="002F45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A3D979" w14:textId="77777777" w:rsidR="002F454C" w:rsidRDefault="002F454C" w:rsidP="0063464B">
      <w:r>
        <w:separator/>
      </w:r>
    </w:p>
  </w:footnote>
  <w:footnote w:type="continuationSeparator" w:id="0">
    <w:p w14:paraId="65605E92" w14:textId="77777777" w:rsidR="002F454C" w:rsidRDefault="002F454C" w:rsidP="0063464B">
      <w:r>
        <w:continuationSeparator/>
      </w:r>
    </w:p>
  </w:footnote>
  <w:footnote w:type="continuationNotice" w:id="1">
    <w:p w14:paraId="009A10D8" w14:textId="77777777" w:rsidR="002F454C" w:rsidRDefault="002F45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328D"/>
    <w:rsid w:val="000167B3"/>
    <w:rsid w:val="00021F54"/>
    <w:rsid w:val="000247A1"/>
    <w:rsid w:val="00026609"/>
    <w:rsid w:val="000304DA"/>
    <w:rsid w:val="00032CFB"/>
    <w:rsid w:val="00033ECD"/>
    <w:rsid w:val="00036493"/>
    <w:rsid w:val="00044C2E"/>
    <w:rsid w:val="00046227"/>
    <w:rsid w:val="00047A65"/>
    <w:rsid w:val="00050168"/>
    <w:rsid w:val="00052218"/>
    <w:rsid w:val="00057346"/>
    <w:rsid w:val="000628E3"/>
    <w:rsid w:val="0006295D"/>
    <w:rsid w:val="00064ED3"/>
    <w:rsid w:val="00072DC7"/>
    <w:rsid w:val="00072E3C"/>
    <w:rsid w:val="00082E88"/>
    <w:rsid w:val="000877DD"/>
    <w:rsid w:val="00091517"/>
    <w:rsid w:val="00092369"/>
    <w:rsid w:val="00094BDC"/>
    <w:rsid w:val="0009587E"/>
    <w:rsid w:val="000A0257"/>
    <w:rsid w:val="000A3186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0F6073"/>
    <w:rsid w:val="000F7019"/>
    <w:rsid w:val="00102671"/>
    <w:rsid w:val="0010286F"/>
    <w:rsid w:val="001036F6"/>
    <w:rsid w:val="001047A5"/>
    <w:rsid w:val="001070B6"/>
    <w:rsid w:val="001101FB"/>
    <w:rsid w:val="00111B20"/>
    <w:rsid w:val="001126A9"/>
    <w:rsid w:val="00113366"/>
    <w:rsid w:val="001204E2"/>
    <w:rsid w:val="00120B73"/>
    <w:rsid w:val="00121489"/>
    <w:rsid w:val="00122551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1D06"/>
    <w:rsid w:val="00154BC8"/>
    <w:rsid w:val="001554D7"/>
    <w:rsid w:val="00165B27"/>
    <w:rsid w:val="001675EF"/>
    <w:rsid w:val="00171086"/>
    <w:rsid w:val="0017238A"/>
    <w:rsid w:val="00174FEC"/>
    <w:rsid w:val="00177086"/>
    <w:rsid w:val="00183C48"/>
    <w:rsid w:val="00192B91"/>
    <w:rsid w:val="0019347B"/>
    <w:rsid w:val="00194B1B"/>
    <w:rsid w:val="00194D82"/>
    <w:rsid w:val="001958FB"/>
    <w:rsid w:val="00195ED9"/>
    <w:rsid w:val="00196301"/>
    <w:rsid w:val="001A072E"/>
    <w:rsid w:val="001A10F7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3B6"/>
    <w:rsid w:val="001C6B2B"/>
    <w:rsid w:val="001C7AD8"/>
    <w:rsid w:val="001D1D3C"/>
    <w:rsid w:val="001D31A2"/>
    <w:rsid w:val="001D3C87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1F72EE"/>
    <w:rsid w:val="001F7CB1"/>
    <w:rsid w:val="0020048F"/>
    <w:rsid w:val="00200E58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312D"/>
    <w:rsid w:val="002644B0"/>
    <w:rsid w:val="00265D9A"/>
    <w:rsid w:val="002664C0"/>
    <w:rsid w:val="0027425A"/>
    <w:rsid w:val="00274EA0"/>
    <w:rsid w:val="002762FF"/>
    <w:rsid w:val="0028251D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1B4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55C6"/>
    <w:rsid w:val="002E6AA8"/>
    <w:rsid w:val="002F3F00"/>
    <w:rsid w:val="002F454C"/>
    <w:rsid w:val="002F70BD"/>
    <w:rsid w:val="00301490"/>
    <w:rsid w:val="00305515"/>
    <w:rsid w:val="003076FC"/>
    <w:rsid w:val="0031045B"/>
    <w:rsid w:val="00310C4C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270F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1166"/>
    <w:rsid w:val="00371F7C"/>
    <w:rsid w:val="003724F6"/>
    <w:rsid w:val="00377D51"/>
    <w:rsid w:val="00380607"/>
    <w:rsid w:val="003810E7"/>
    <w:rsid w:val="00384651"/>
    <w:rsid w:val="00384B54"/>
    <w:rsid w:val="00384E46"/>
    <w:rsid w:val="003851A3"/>
    <w:rsid w:val="00386DB3"/>
    <w:rsid w:val="00387DA2"/>
    <w:rsid w:val="0039076E"/>
    <w:rsid w:val="00391194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1375"/>
    <w:rsid w:val="003B7DE5"/>
    <w:rsid w:val="003C16BD"/>
    <w:rsid w:val="003D348A"/>
    <w:rsid w:val="003D3C2D"/>
    <w:rsid w:val="003D5925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3F24ED"/>
    <w:rsid w:val="00405BDD"/>
    <w:rsid w:val="00407040"/>
    <w:rsid w:val="00407244"/>
    <w:rsid w:val="00410A49"/>
    <w:rsid w:val="004174C3"/>
    <w:rsid w:val="004177EF"/>
    <w:rsid w:val="00417A8B"/>
    <w:rsid w:val="00423BD3"/>
    <w:rsid w:val="00433786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1C3"/>
    <w:rsid w:val="00454F2D"/>
    <w:rsid w:val="004561DF"/>
    <w:rsid w:val="00456C7C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3B7D"/>
    <w:rsid w:val="004A42EE"/>
    <w:rsid w:val="004A4E15"/>
    <w:rsid w:val="004B09EF"/>
    <w:rsid w:val="004B675A"/>
    <w:rsid w:val="004D3544"/>
    <w:rsid w:val="004D5151"/>
    <w:rsid w:val="004E11B5"/>
    <w:rsid w:val="004E1CF9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3A2C"/>
    <w:rsid w:val="005256F5"/>
    <w:rsid w:val="0052578F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99F"/>
    <w:rsid w:val="00590B70"/>
    <w:rsid w:val="005915B5"/>
    <w:rsid w:val="005923AD"/>
    <w:rsid w:val="005A048A"/>
    <w:rsid w:val="005A339A"/>
    <w:rsid w:val="005A777D"/>
    <w:rsid w:val="005B57C1"/>
    <w:rsid w:val="005B621E"/>
    <w:rsid w:val="005C0B05"/>
    <w:rsid w:val="005C62FB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AD5"/>
    <w:rsid w:val="005E2F3B"/>
    <w:rsid w:val="005E7396"/>
    <w:rsid w:val="005F050F"/>
    <w:rsid w:val="005F192B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04FF"/>
    <w:rsid w:val="00641B75"/>
    <w:rsid w:val="00647FDE"/>
    <w:rsid w:val="006531F4"/>
    <w:rsid w:val="006544D9"/>
    <w:rsid w:val="00654AFE"/>
    <w:rsid w:val="0065665C"/>
    <w:rsid w:val="00656DC8"/>
    <w:rsid w:val="00662971"/>
    <w:rsid w:val="00663018"/>
    <w:rsid w:val="00663434"/>
    <w:rsid w:val="00667054"/>
    <w:rsid w:val="00670BED"/>
    <w:rsid w:val="00670D33"/>
    <w:rsid w:val="00671F7E"/>
    <w:rsid w:val="00674192"/>
    <w:rsid w:val="006742A5"/>
    <w:rsid w:val="00684228"/>
    <w:rsid w:val="0069702F"/>
    <w:rsid w:val="006977DF"/>
    <w:rsid w:val="00697EFD"/>
    <w:rsid w:val="006A0F41"/>
    <w:rsid w:val="006A2B65"/>
    <w:rsid w:val="006A3F57"/>
    <w:rsid w:val="006A4F5D"/>
    <w:rsid w:val="006A54EE"/>
    <w:rsid w:val="006B3262"/>
    <w:rsid w:val="006B3678"/>
    <w:rsid w:val="006B5C36"/>
    <w:rsid w:val="006B7134"/>
    <w:rsid w:val="006C16A7"/>
    <w:rsid w:val="006C5166"/>
    <w:rsid w:val="006C5A55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34A6"/>
    <w:rsid w:val="0071601F"/>
    <w:rsid w:val="007174AE"/>
    <w:rsid w:val="007230B0"/>
    <w:rsid w:val="00723806"/>
    <w:rsid w:val="00723F64"/>
    <w:rsid w:val="0072546A"/>
    <w:rsid w:val="00726092"/>
    <w:rsid w:val="007309A4"/>
    <w:rsid w:val="00731327"/>
    <w:rsid w:val="007321CE"/>
    <w:rsid w:val="00734A54"/>
    <w:rsid w:val="007357CE"/>
    <w:rsid w:val="00740D4E"/>
    <w:rsid w:val="00741837"/>
    <w:rsid w:val="007426D9"/>
    <w:rsid w:val="0074387D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4152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D6FFB"/>
    <w:rsid w:val="007E03B8"/>
    <w:rsid w:val="007E0DF3"/>
    <w:rsid w:val="007E1318"/>
    <w:rsid w:val="007F2445"/>
    <w:rsid w:val="007F3B3F"/>
    <w:rsid w:val="007F423C"/>
    <w:rsid w:val="007F56F4"/>
    <w:rsid w:val="007F5817"/>
    <w:rsid w:val="007F7ABE"/>
    <w:rsid w:val="00802992"/>
    <w:rsid w:val="0080422D"/>
    <w:rsid w:val="00806FA2"/>
    <w:rsid w:val="00811778"/>
    <w:rsid w:val="00816199"/>
    <w:rsid w:val="0081648E"/>
    <w:rsid w:val="0081659E"/>
    <w:rsid w:val="00820E9B"/>
    <w:rsid w:val="00820EAA"/>
    <w:rsid w:val="00826F73"/>
    <w:rsid w:val="008322EC"/>
    <w:rsid w:val="00837020"/>
    <w:rsid w:val="00842677"/>
    <w:rsid w:val="008461F3"/>
    <w:rsid w:val="0084695B"/>
    <w:rsid w:val="008506DF"/>
    <w:rsid w:val="008524A5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A1E15"/>
    <w:rsid w:val="008B6019"/>
    <w:rsid w:val="008C0468"/>
    <w:rsid w:val="008C0E89"/>
    <w:rsid w:val="008C3482"/>
    <w:rsid w:val="008C38CE"/>
    <w:rsid w:val="008D0974"/>
    <w:rsid w:val="008D2FE4"/>
    <w:rsid w:val="008E0096"/>
    <w:rsid w:val="008E415C"/>
    <w:rsid w:val="008E5623"/>
    <w:rsid w:val="008E64BD"/>
    <w:rsid w:val="008F1F4A"/>
    <w:rsid w:val="008F724F"/>
    <w:rsid w:val="00902688"/>
    <w:rsid w:val="00903273"/>
    <w:rsid w:val="00904EDB"/>
    <w:rsid w:val="00904F19"/>
    <w:rsid w:val="00906020"/>
    <w:rsid w:val="009064A6"/>
    <w:rsid w:val="00906763"/>
    <w:rsid w:val="00907B7D"/>
    <w:rsid w:val="00912375"/>
    <w:rsid w:val="0092046E"/>
    <w:rsid w:val="0092521E"/>
    <w:rsid w:val="009254FC"/>
    <w:rsid w:val="00925847"/>
    <w:rsid w:val="009259F8"/>
    <w:rsid w:val="00927175"/>
    <w:rsid w:val="009278BB"/>
    <w:rsid w:val="00936B90"/>
    <w:rsid w:val="00940BA8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85040"/>
    <w:rsid w:val="00990811"/>
    <w:rsid w:val="009A63FD"/>
    <w:rsid w:val="009A7468"/>
    <w:rsid w:val="009B16AA"/>
    <w:rsid w:val="009B28A7"/>
    <w:rsid w:val="009B6F84"/>
    <w:rsid w:val="009C4704"/>
    <w:rsid w:val="009C4E80"/>
    <w:rsid w:val="009C558D"/>
    <w:rsid w:val="009D610E"/>
    <w:rsid w:val="009D684D"/>
    <w:rsid w:val="009E519E"/>
    <w:rsid w:val="009E5386"/>
    <w:rsid w:val="009F3A5C"/>
    <w:rsid w:val="009F439D"/>
    <w:rsid w:val="009F7ED1"/>
    <w:rsid w:val="009F7F4E"/>
    <w:rsid w:val="00A01A66"/>
    <w:rsid w:val="00A0294C"/>
    <w:rsid w:val="00A055D4"/>
    <w:rsid w:val="00A06C36"/>
    <w:rsid w:val="00A10082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3CAC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447D"/>
    <w:rsid w:val="00A951FE"/>
    <w:rsid w:val="00A96E0F"/>
    <w:rsid w:val="00AA37BA"/>
    <w:rsid w:val="00AA51EB"/>
    <w:rsid w:val="00AB16B0"/>
    <w:rsid w:val="00AB6D47"/>
    <w:rsid w:val="00AB7B3A"/>
    <w:rsid w:val="00AC3AB1"/>
    <w:rsid w:val="00AD203C"/>
    <w:rsid w:val="00AD2B29"/>
    <w:rsid w:val="00AD3C32"/>
    <w:rsid w:val="00AE0598"/>
    <w:rsid w:val="00AE56B2"/>
    <w:rsid w:val="00AE5E81"/>
    <w:rsid w:val="00AF62CB"/>
    <w:rsid w:val="00B01B28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4D07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54294"/>
    <w:rsid w:val="00B54DB8"/>
    <w:rsid w:val="00B56BE4"/>
    <w:rsid w:val="00B62942"/>
    <w:rsid w:val="00B6723D"/>
    <w:rsid w:val="00B836AA"/>
    <w:rsid w:val="00B8385C"/>
    <w:rsid w:val="00B857CF"/>
    <w:rsid w:val="00B872B9"/>
    <w:rsid w:val="00B87971"/>
    <w:rsid w:val="00B914E3"/>
    <w:rsid w:val="00B944B3"/>
    <w:rsid w:val="00B977A2"/>
    <w:rsid w:val="00BA2EF7"/>
    <w:rsid w:val="00BA75E9"/>
    <w:rsid w:val="00BB0156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1C64"/>
    <w:rsid w:val="00BD4C47"/>
    <w:rsid w:val="00BD4CDD"/>
    <w:rsid w:val="00BD6D14"/>
    <w:rsid w:val="00BF1FFD"/>
    <w:rsid w:val="00C0555A"/>
    <w:rsid w:val="00C0639C"/>
    <w:rsid w:val="00C07B3D"/>
    <w:rsid w:val="00C12EAC"/>
    <w:rsid w:val="00C16BDE"/>
    <w:rsid w:val="00C17F7C"/>
    <w:rsid w:val="00C2116F"/>
    <w:rsid w:val="00C23867"/>
    <w:rsid w:val="00C26D21"/>
    <w:rsid w:val="00C33C1E"/>
    <w:rsid w:val="00C46879"/>
    <w:rsid w:val="00C50EFD"/>
    <w:rsid w:val="00C54908"/>
    <w:rsid w:val="00C54AE8"/>
    <w:rsid w:val="00C57310"/>
    <w:rsid w:val="00C615A7"/>
    <w:rsid w:val="00C62C18"/>
    <w:rsid w:val="00C64C93"/>
    <w:rsid w:val="00C657C8"/>
    <w:rsid w:val="00C71C7C"/>
    <w:rsid w:val="00C71DBC"/>
    <w:rsid w:val="00C721DA"/>
    <w:rsid w:val="00C80FB1"/>
    <w:rsid w:val="00C86195"/>
    <w:rsid w:val="00C86E6C"/>
    <w:rsid w:val="00C87B26"/>
    <w:rsid w:val="00C90B7E"/>
    <w:rsid w:val="00CA0140"/>
    <w:rsid w:val="00CA43FB"/>
    <w:rsid w:val="00CA5C9C"/>
    <w:rsid w:val="00CA73ED"/>
    <w:rsid w:val="00CB4B94"/>
    <w:rsid w:val="00CB652E"/>
    <w:rsid w:val="00CC0317"/>
    <w:rsid w:val="00CC6787"/>
    <w:rsid w:val="00CD67E5"/>
    <w:rsid w:val="00CD6C5B"/>
    <w:rsid w:val="00CE05AF"/>
    <w:rsid w:val="00CE0652"/>
    <w:rsid w:val="00CE1245"/>
    <w:rsid w:val="00CE4909"/>
    <w:rsid w:val="00CF37D4"/>
    <w:rsid w:val="00D000D6"/>
    <w:rsid w:val="00D01370"/>
    <w:rsid w:val="00D02F28"/>
    <w:rsid w:val="00D033BE"/>
    <w:rsid w:val="00D06803"/>
    <w:rsid w:val="00D103D7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16E7"/>
    <w:rsid w:val="00D62448"/>
    <w:rsid w:val="00D6301E"/>
    <w:rsid w:val="00D746C9"/>
    <w:rsid w:val="00D80D05"/>
    <w:rsid w:val="00D81040"/>
    <w:rsid w:val="00D81713"/>
    <w:rsid w:val="00D81B39"/>
    <w:rsid w:val="00D85403"/>
    <w:rsid w:val="00D90418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452B"/>
    <w:rsid w:val="00E14FDC"/>
    <w:rsid w:val="00E1656D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661D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5BB1"/>
    <w:rsid w:val="00EE7954"/>
    <w:rsid w:val="00EF0C92"/>
    <w:rsid w:val="00EF2B57"/>
    <w:rsid w:val="00EF50CD"/>
    <w:rsid w:val="00EF566B"/>
    <w:rsid w:val="00EF63F4"/>
    <w:rsid w:val="00F0208A"/>
    <w:rsid w:val="00F020CD"/>
    <w:rsid w:val="00F060C5"/>
    <w:rsid w:val="00F06C96"/>
    <w:rsid w:val="00F0765E"/>
    <w:rsid w:val="00F10BB1"/>
    <w:rsid w:val="00F13403"/>
    <w:rsid w:val="00F15461"/>
    <w:rsid w:val="00F156E5"/>
    <w:rsid w:val="00F162A4"/>
    <w:rsid w:val="00F17BCA"/>
    <w:rsid w:val="00F24403"/>
    <w:rsid w:val="00F264C4"/>
    <w:rsid w:val="00F266DC"/>
    <w:rsid w:val="00F26AA0"/>
    <w:rsid w:val="00F311F5"/>
    <w:rsid w:val="00F371DE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1A82"/>
    <w:rsid w:val="00F62ECA"/>
    <w:rsid w:val="00F6396E"/>
    <w:rsid w:val="00F72BE0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D7"/>
    <w:rsid w:val="00FF581A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svg"/><Relationship Id="rId21" Type="http://schemas.openxmlformats.org/officeDocument/2006/relationships/image" Target="media/image5.svg"/><Relationship Id="rId42" Type="http://schemas.openxmlformats.org/officeDocument/2006/relationships/image" Target="media/image20.svg"/><Relationship Id="rId47" Type="http://schemas.openxmlformats.org/officeDocument/2006/relationships/image" Target="media/image25.svg"/><Relationship Id="rId63" Type="http://schemas.openxmlformats.org/officeDocument/2006/relationships/image" Target="media/image350.svg"/><Relationship Id="rId68" Type="http://schemas.openxmlformats.org/officeDocument/2006/relationships/image" Target="media/image38.png"/><Relationship Id="rId84" Type="http://schemas.openxmlformats.org/officeDocument/2006/relationships/diagramQuickStyle" Target="diagrams/quickStyle2.xml"/><Relationship Id="rId89" Type="http://schemas.openxmlformats.org/officeDocument/2006/relationships/image" Target="media/image48.svg"/><Relationship Id="rId16" Type="http://schemas.openxmlformats.org/officeDocument/2006/relationships/diagramQuickStyle" Target="diagrams/quickStyle1.xml"/><Relationship Id="rId11" Type="http://schemas.openxmlformats.org/officeDocument/2006/relationships/image" Target="media/image1.png"/><Relationship Id="rId32" Type="http://schemas.openxmlformats.org/officeDocument/2006/relationships/image" Target="media/image13.png"/><Relationship Id="rId37" Type="http://schemas.openxmlformats.org/officeDocument/2006/relationships/image" Target="media/image15.png"/><Relationship Id="rId53" Type="http://schemas.openxmlformats.org/officeDocument/2006/relationships/image" Target="media/image31.svg"/><Relationship Id="rId58" Type="http://schemas.openxmlformats.org/officeDocument/2006/relationships/image" Target="media/image320.png"/><Relationship Id="rId74" Type="http://schemas.openxmlformats.org/officeDocument/2006/relationships/image" Target="media/image44.png"/><Relationship Id="rId79" Type="http://schemas.openxmlformats.org/officeDocument/2006/relationships/image" Target="media/image45.png"/><Relationship Id="rId102" Type="http://schemas.openxmlformats.org/officeDocument/2006/relationships/diagramColors" Target="diagrams/colors3.xml"/><Relationship Id="rId5" Type="http://schemas.openxmlformats.org/officeDocument/2006/relationships/numbering" Target="numbering.xml"/><Relationship Id="rId90" Type="http://schemas.openxmlformats.org/officeDocument/2006/relationships/image" Target="media/image51.png"/><Relationship Id="rId95" Type="http://schemas.openxmlformats.org/officeDocument/2006/relationships/image" Target="media/image56.png"/><Relationship Id="rId22" Type="http://schemas.openxmlformats.org/officeDocument/2006/relationships/hyperlink" Target="https://www.technocite.be/formations" TargetMode="External"/><Relationship Id="rId27" Type="http://schemas.openxmlformats.org/officeDocument/2006/relationships/image" Target="media/image10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36.png"/><Relationship Id="rId69" Type="http://schemas.openxmlformats.org/officeDocument/2006/relationships/image" Target="media/image39.png"/><Relationship Id="rId80" Type="http://schemas.openxmlformats.org/officeDocument/2006/relationships/image" Target="media/image46.svg"/><Relationship Id="rId85" Type="http://schemas.openxmlformats.org/officeDocument/2006/relationships/diagramColors" Target="diagrams/colors2.xml"/><Relationship Id="rId12" Type="http://schemas.openxmlformats.org/officeDocument/2006/relationships/image" Target="media/image2.svg"/><Relationship Id="rId17" Type="http://schemas.openxmlformats.org/officeDocument/2006/relationships/diagramColors" Target="diagrams/colors1.xml"/><Relationship Id="rId33" Type="http://schemas.openxmlformats.org/officeDocument/2006/relationships/image" Target="media/image14.svg"/><Relationship Id="rId38" Type="http://schemas.openxmlformats.org/officeDocument/2006/relationships/image" Target="media/image16.svg"/><Relationship Id="rId59" Type="http://schemas.openxmlformats.org/officeDocument/2006/relationships/image" Target="media/image330.svg"/><Relationship Id="rId103" Type="http://schemas.microsoft.com/office/2007/relationships/diagramDrawing" Target="diagrams/drawing3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00.png"/><Relationship Id="rId62" Type="http://schemas.openxmlformats.org/officeDocument/2006/relationships/image" Target="media/image340.png"/><Relationship Id="rId70" Type="http://schemas.openxmlformats.org/officeDocument/2006/relationships/image" Target="media/image40.png"/><Relationship Id="rId75" Type="http://schemas.openxmlformats.org/officeDocument/2006/relationships/hyperlink" Target="http://www.bassinefe-hainautcentre.be/le-rapport-analytique-et-prospectif" TargetMode="External"/><Relationship Id="rId83" Type="http://schemas.openxmlformats.org/officeDocument/2006/relationships/diagramLayout" Target="diagrams/layout2.xml"/><Relationship Id="rId88" Type="http://schemas.openxmlformats.org/officeDocument/2006/relationships/image" Target="media/image47.png"/><Relationship Id="rId91" Type="http://schemas.openxmlformats.org/officeDocument/2006/relationships/image" Target="media/image49.png"/><Relationship Id="rId96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Layout" Target="diagrams/layout1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hyperlink" Target="https://www.fermedelsamme.be/filieres?lang=fr" TargetMode="External"/><Relationship Id="rId49" Type="http://schemas.openxmlformats.org/officeDocument/2006/relationships/image" Target="media/image27.svg"/><Relationship Id="rId57" Type="http://schemas.openxmlformats.org/officeDocument/2006/relationships/image" Target="media/image33.svg"/><Relationship Id="rId106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20.svg"/><Relationship Id="rId44" Type="http://schemas.openxmlformats.org/officeDocument/2006/relationships/image" Target="media/image22.svg"/><Relationship Id="rId52" Type="http://schemas.openxmlformats.org/officeDocument/2006/relationships/image" Target="media/image30.png"/><Relationship Id="rId60" Type="http://schemas.openxmlformats.org/officeDocument/2006/relationships/image" Target="media/image34.png"/><Relationship Id="rId65" Type="http://schemas.openxmlformats.org/officeDocument/2006/relationships/image" Target="media/image37.svg"/><Relationship Id="rId73" Type="http://schemas.openxmlformats.org/officeDocument/2006/relationships/image" Target="media/image43.svg"/><Relationship Id="rId78" Type="http://schemas.openxmlformats.org/officeDocument/2006/relationships/image" Target="media/image45.emf"/><Relationship Id="rId81" Type="http://schemas.openxmlformats.org/officeDocument/2006/relationships/image" Target="media/image48.png"/><Relationship Id="rId86" Type="http://schemas.microsoft.com/office/2007/relationships/diagramDrawing" Target="diagrams/drawing2.xml"/><Relationship Id="rId94" Type="http://schemas.openxmlformats.org/officeDocument/2006/relationships/image" Target="media/image53.svg"/><Relationship Id="rId99" Type="http://schemas.openxmlformats.org/officeDocument/2006/relationships/diagramData" Target="diagrams/data5.xml"/><Relationship Id="rId101" Type="http://schemas.openxmlformats.org/officeDocument/2006/relationships/diagramQuickStyle" Target="diagrams/quickStyle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microsoft.com/office/2007/relationships/diagramDrawing" Target="diagrams/drawing1.xml"/><Relationship Id="rId39" Type="http://schemas.openxmlformats.org/officeDocument/2006/relationships/image" Target="media/image17.png"/><Relationship Id="rId34" Type="http://schemas.openxmlformats.org/officeDocument/2006/relationships/image" Target="media/image130.png"/><Relationship Id="rId50" Type="http://schemas.openxmlformats.org/officeDocument/2006/relationships/image" Target="media/image28.png"/><Relationship Id="rId55" Type="http://schemas.openxmlformats.org/officeDocument/2006/relationships/image" Target="media/image310.svg"/><Relationship Id="rId76" Type="http://schemas.openxmlformats.org/officeDocument/2006/relationships/image" Target="media/image44.emf"/><Relationship Id="rId97" Type="http://schemas.openxmlformats.org/officeDocument/2006/relationships/image" Target="media/image55.svg"/><Relationship Id="rId104" Type="http://schemas.openxmlformats.org/officeDocument/2006/relationships/diagramData" Target="diagrams/data6.xml"/><Relationship Id="rId7" Type="http://schemas.openxmlformats.org/officeDocument/2006/relationships/settings" Target="settings.xml"/><Relationship Id="rId71" Type="http://schemas.openxmlformats.org/officeDocument/2006/relationships/image" Target="media/image41.svg"/><Relationship Id="rId92" Type="http://schemas.openxmlformats.org/officeDocument/2006/relationships/image" Target="media/image50.svg"/><Relationship Id="rId2" Type="http://schemas.openxmlformats.org/officeDocument/2006/relationships/customXml" Target="../customXml/item2.xml"/><Relationship Id="rId29" Type="http://schemas.openxmlformats.org/officeDocument/2006/relationships/image" Target="media/image12.svg"/><Relationship Id="rId24" Type="http://schemas.openxmlformats.org/officeDocument/2006/relationships/image" Target="media/image7.png"/><Relationship Id="rId40" Type="http://schemas.openxmlformats.org/officeDocument/2006/relationships/image" Target="media/image18.svg"/><Relationship Id="rId45" Type="http://schemas.openxmlformats.org/officeDocument/2006/relationships/image" Target="media/image23.svg"/><Relationship Id="rId66" Type="http://schemas.openxmlformats.org/officeDocument/2006/relationships/image" Target="media/image360.png"/><Relationship Id="rId87" Type="http://schemas.openxmlformats.org/officeDocument/2006/relationships/diagramData" Target="diagrams/data4.xml"/><Relationship Id="rId61" Type="http://schemas.openxmlformats.org/officeDocument/2006/relationships/image" Target="media/image35.svg"/><Relationship Id="rId82" Type="http://schemas.openxmlformats.org/officeDocument/2006/relationships/diagramData" Target="diagrams/data3.xml"/><Relationship Id="rId19" Type="http://schemas.openxmlformats.org/officeDocument/2006/relationships/diagramData" Target="diagrams/data2.xml"/><Relationship Id="rId14" Type="http://schemas.openxmlformats.org/officeDocument/2006/relationships/diagramData" Target="diagrams/data1.xml"/><Relationship Id="rId30" Type="http://schemas.openxmlformats.org/officeDocument/2006/relationships/image" Target="media/image110.png"/><Relationship Id="rId35" Type="http://schemas.openxmlformats.org/officeDocument/2006/relationships/image" Target="media/image140.svg"/><Relationship Id="rId56" Type="http://schemas.openxmlformats.org/officeDocument/2006/relationships/image" Target="media/image32.png"/><Relationship Id="rId77" Type="http://schemas.openxmlformats.org/officeDocument/2006/relationships/hyperlink" Target="http://www.bassinefe-hainautcentre.be/le-rapport-analytique-et-prospectif" TargetMode="External"/><Relationship Id="rId100" Type="http://schemas.openxmlformats.org/officeDocument/2006/relationships/diagramLayout" Target="diagrams/layout3.xml"/><Relationship Id="rId105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29.svg"/><Relationship Id="rId72" Type="http://schemas.openxmlformats.org/officeDocument/2006/relationships/image" Target="media/image42.png"/><Relationship Id="rId93" Type="http://schemas.openxmlformats.org/officeDocument/2006/relationships/image" Target="media/image52.png"/><Relationship Id="rId98" Type="http://schemas.openxmlformats.org/officeDocument/2006/relationships/image" Target="media/image59.png"/><Relationship Id="rId3" Type="http://schemas.openxmlformats.org/officeDocument/2006/relationships/customXml" Target="../customXml/item3.xml"/><Relationship Id="rId25" Type="http://schemas.openxmlformats.org/officeDocument/2006/relationships/image" Target="media/image8.png"/><Relationship Id="rId46" Type="http://schemas.openxmlformats.org/officeDocument/2006/relationships/image" Target="media/image24.png"/><Relationship Id="rId67" Type="http://schemas.openxmlformats.org/officeDocument/2006/relationships/image" Target="media/image370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47.png"/><Relationship Id="rId2" Type="http://schemas.openxmlformats.org/officeDocument/2006/relationships/image" Target="../media/image58.svg"/><Relationship Id="rId1" Type="http://schemas.openxmlformats.org/officeDocument/2006/relationships/image" Target="../media/image57.png"/><Relationship Id="rId6" Type="http://schemas.openxmlformats.org/officeDocument/2006/relationships/image" Target="../media/image61.svg"/><Relationship Id="rId5" Type="http://schemas.openxmlformats.org/officeDocument/2006/relationships/image" Target="../media/image60.png"/><Relationship Id="rId4" Type="http://schemas.openxmlformats.org/officeDocument/2006/relationships/image" Target="../media/image59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7.png"/><Relationship Id="rId2" Type="http://schemas.openxmlformats.org/officeDocument/2006/relationships/image" Target="../media/image58.svg"/><Relationship Id="rId1" Type="http://schemas.openxmlformats.org/officeDocument/2006/relationships/image" Target="../media/image57.png"/><Relationship Id="rId6" Type="http://schemas.openxmlformats.org/officeDocument/2006/relationships/image" Target="../media/image61.svg"/><Relationship Id="rId5" Type="http://schemas.openxmlformats.org/officeDocument/2006/relationships/image" Target="../media/image60.png"/><Relationship Id="rId4" Type="http://schemas.openxmlformats.org/officeDocument/2006/relationships/image" Target="../media/image59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7.png"/><Relationship Id="rId2" Type="http://schemas.openxmlformats.org/officeDocument/2006/relationships/image" Target="../media/image58.svg"/><Relationship Id="rId1" Type="http://schemas.openxmlformats.org/officeDocument/2006/relationships/image" Target="../media/image57.png"/><Relationship Id="rId6" Type="http://schemas.openxmlformats.org/officeDocument/2006/relationships/image" Target="../media/image61.svg"/><Relationship Id="rId5" Type="http://schemas.openxmlformats.org/officeDocument/2006/relationships/image" Target="../media/image60.png"/><Relationship Id="rId4" Type="http://schemas.openxmlformats.org/officeDocument/2006/relationships/image" Target="../media/image59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150861E9-E042-4113-A13C-31C0C5807F52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DF9E3100-6166-46D2-987B-BE9C8EE18192}" type="parTrans" cxnId="{B1399605-7BAF-4B1B-BB08-187E2EFB25A2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>
            <a:solidFill>
              <a:srgbClr val="63A7DA"/>
            </a:solidFill>
          </a:endParaRPr>
        </a:p>
      </dgm:t>
    </dgm:pt>
    <dgm:pt modelId="{E72173B0-9E10-41A1-B17A-96D3447F9030}" type="sibTrans" cxnId="{B1399605-7BAF-4B1B-BB08-187E2EFB25A2}">
      <dgm:prSet/>
      <dgm:spPr/>
      <dgm:t>
        <a:bodyPr/>
        <a:lstStyle/>
        <a:p>
          <a:endParaRPr lang="fr-BE"/>
        </a:p>
      </dgm:t>
    </dgm:pt>
    <dgm:pt modelId="{2EC8F76F-268D-476F-8B86-23FECD08B7C2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9EFC993C-08BD-4A4D-8E3C-8476B44BB9C5}" type="parTrans" cxnId="{76B7AC46-FDCA-45E3-9D6D-BDF61D6C38FA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AD53FCD4-F6B3-461E-9C6F-B43D3E902D85}" type="sibTrans" cxnId="{76B7AC46-FDCA-45E3-9D6D-BDF61D6C38FA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E4C08FAD-55A7-4305-8CBA-EB38C1BDDE5A}" type="pres">
      <dgm:prSet presAssocID="{DF9E3100-6166-46D2-987B-BE9C8EE18192}" presName="Name13" presStyleLbl="parChTrans1D2" presStyleIdx="0" presStyleCnt="2"/>
      <dgm:spPr/>
    </dgm:pt>
    <dgm:pt modelId="{D6593EAB-A684-479A-B80B-5A758BF13C98}" type="pres">
      <dgm:prSet presAssocID="{150861E9-E042-4113-A13C-31C0C5807F52}" presName="childText" presStyleLbl="bgAcc1" presStyleIdx="0" presStyleCnt="2">
        <dgm:presLayoutVars>
          <dgm:bulletEnabled val="1"/>
        </dgm:presLayoutVars>
      </dgm:prSet>
      <dgm:spPr/>
    </dgm:pt>
    <dgm:pt modelId="{FFCFE3D0-2049-494D-AD01-4F8CBA6387ED}" type="pres">
      <dgm:prSet presAssocID="{9EFC993C-08BD-4A4D-8E3C-8476B44BB9C5}" presName="Name13" presStyleLbl="parChTrans1D2" presStyleIdx="1" presStyleCnt="2"/>
      <dgm:spPr/>
    </dgm:pt>
    <dgm:pt modelId="{5A3CADAB-4AFE-4003-A8FC-F55893F40FC8}" type="pres">
      <dgm:prSet presAssocID="{2EC8F76F-268D-476F-8B86-23FECD08B7C2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E5C61204-54BC-48CC-BC0C-43699586351B}" type="presOf" srcId="{150861E9-E042-4113-A13C-31C0C5807F52}" destId="{D6593EAB-A684-479A-B80B-5A758BF13C98}" srcOrd="0" destOrd="0" presId="urn:microsoft.com/office/officeart/2005/8/layout/hierarchy3"/>
    <dgm:cxn modelId="{B1399605-7BAF-4B1B-BB08-187E2EFB25A2}" srcId="{E1E31A27-682F-4524-8836-4107CDEC5323}" destId="{150861E9-E042-4113-A13C-31C0C5807F52}" srcOrd="0" destOrd="0" parTransId="{DF9E3100-6166-46D2-987B-BE9C8EE18192}" sibTransId="{E72173B0-9E10-41A1-B17A-96D3447F9030}"/>
    <dgm:cxn modelId="{1B4A2D16-C823-4AEC-ABC1-5394A6EC7B62}" type="presOf" srcId="{9EFC993C-08BD-4A4D-8E3C-8476B44BB9C5}" destId="{FFCFE3D0-2049-494D-AD01-4F8CBA6387ED}" srcOrd="0" destOrd="0" presId="urn:microsoft.com/office/officeart/2005/8/layout/hierarchy3"/>
    <dgm:cxn modelId="{DCBA451E-ED77-4B98-AC5A-56CD9A7C78EA}" type="presOf" srcId="{DF9E3100-6166-46D2-987B-BE9C8EE18192}" destId="{E4C08FAD-55A7-4305-8CBA-EB38C1BDDE5A}" srcOrd="0" destOrd="0" presId="urn:microsoft.com/office/officeart/2005/8/layout/hierarchy3"/>
    <dgm:cxn modelId="{9CDC9D21-45DA-4D86-8B54-3FC0043B325F}" type="presOf" srcId="{2EC8F76F-268D-476F-8B86-23FECD08B7C2}" destId="{5A3CADAB-4AFE-4003-A8FC-F55893F40FC8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76B7AC46-FDCA-45E3-9D6D-BDF61D6C38FA}" srcId="{E1E31A27-682F-4524-8836-4107CDEC5323}" destId="{2EC8F76F-268D-476F-8B86-23FECD08B7C2}" srcOrd="1" destOrd="0" parTransId="{9EFC993C-08BD-4A4D-8E3C-8476B44BB9C5}" sibTransId="{AD53FCD4-F6B3-461E-9C6F-B43D3E902D85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37C303F1-5DF2-4543-8D42-BDA7FCA038BD}" type="presParOf" srcId="{D9F353A7-6BA6-4618-9297-C380F5C53C3D}" destId="{E4C08FAD-55A7-4305-8CBA-EB38C1BDDE5A}" srcOrd="0" destOrd="0" presId="urn:microsoft.com/office/officeart/2005/8/layout/hierarchy3"/>
    <dgm:cxn modelId="{CDC65236-AADD-46A6-8FEC-827F3BB0B8BC}" type="presParOf" srcId="{D9F353A7-6BA6-4618-9297-C380F5C53C3D}" destId="{D6593EAB-A684-479A-B80B-5A758BF13C98}" srcOrd="1" destOrd="0" presId="urn:microsoft.com/office/officeart/2005/8/layout/hierarchy3"/>
    <dgm:cxn modelId="{A15C4B42-D18F-4C72-B298-A149F993CEE1}" type="presParOf" srcId="{D9F353A7-6BA6-4618-9297-C380F5C53C3D}" destId="{FFCFE3D0-2049-494D-AD01-4F8CBA6387ED}" srcOrd="2" destOrd="0" presId="urn:microsoft.com/office/officeart/2005/8/layout/hierarchy3"/>
    <dgm:cxn modelId="{B48F3B64-13D5-4066-A146-30E47BD74260}" type="presParOf" srcId="{D9F353A7-6BA6-4618-9297-C380F5C53C3D}" destId="{5A3CADAB-4AFE-4003-A8FC-F55893F40FC8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150861E9-E042-4113-A13C-31C0C5807F52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DF9E3100-6166-46D2-987B-BE9C8EE18192}" type="parTrans" cxnId="{B1399605-7BAF-4B1B-BB08-187E2EFB25A2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>
            <a:solidFill>
              <a:srgbClr val="63A7DA"/>
            </a:solidFill>
          </a:endParaRPr>
        </a:p>
      </dgm:t>
    </dgm:pt>
    <dgm:pt modelId="{E72173B0-9E10-41A1-B17A-96D3447F9030}" type="sibTrans" cxnId="{B1399605-7BAF-4B1B-BB08-187E2EFB25A2}">
      <dgm:prSet/>
      <dgm:spPr/>
      <dgm:t>
        <a:bodyPr/>
        <a:lstStyle/>
        <a:p>
          <a:endParaRPr lang="fr-BE"/>
        </a:p>
      </dgm:t>
    </dgm:pt>
    <dgm:pt modelId="{2EC8F76F-268D-476F-8B86-23FECD08B7C2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9EFC993C-08BD-4A4D-8E3C-8476B44BB9C5}" type="parTrans" cxnId="{76B7AC46-FDCA-45E3-9D6D-BDF61D6C38FA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AD53FCD4-F6B3-461E-9C6F-B43D3E902D85}" type="sibTrans" cxnId="{76B7AC46-FDCA-45E3-9D6D-BDF61D6C38FA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E4C08FAD-55A7-4305-8CBA-EB38C1BDDE5A}" type="pres">
      <dgm:prSet presAssocID="{DF9E3100-6166-46D2-987B-BE9C8EE18192}" presName="Name13" presStyleLbl="parChTrans1D2" presStyleIdx="0" presStyleCnt="2"/>
      <dgm:spPr/>
    </dgm:pt>
    <dgm:pt modelId="{D6593EAB-A684-479A-B80B-5A758BF13C98}" type="pres">
      <dgm:prSet presAssocID="{150861E9-E042-4113-A13C-31C0C5807F52}" presName="childText" presStyleLbl="bgAcc1" presStyleIdx="0" presStyleCnt="2">
        <dgm:presLayoutVars>
          <dgm:bulletEnabled val="1"/>
        </dgm:presLayoutVars>
      </dgm:prSet>
      <dgm:spPr/>
    </dgm:pt>
    <dgm:pt modelId="{FFCFE3D0-2049-494D-AD01-4F8CBA6387ED}" type="pres">
      <dgm:prSet presAssocID="{9EFC993C-08BD-4A4D-8E3C-8476B44BB9C5}" presName="Name13" presStyleLbl="parChTrans1D2" presStyleIdx="1" presStyleCnt="2"/>
      <dgm:spPr/>
    </dgm:pt>
    <dgm:pt modelId="{5A3CADAB-4AFE-4003-A8FC-F55893F40FC8}" type="pres">
      <dgm:prSet presAssocID="{2EC8F76F-268D-476F-8B86-23FECD08B7C2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E5C61204-54BC-48CC-BC0C-43699586351B}" type="presOf" srcId="{150861E9-E042-4113-A13C-31C0C5807F52}" destId="{D6593EAB-A684-479A-B80B-5A758BF13C98}" srcOrd="0" destOrd="0" presId="urn:microsoft.com/office/officeart/2005/8/layout/hierarchy3"/>
    <dgm:cxn modelId="{B1399605-7BAF-4B1B-BB08-187E2EFB25A2}" srcId="{E1E31A27-682F-4524-8836-4107CDEC5323}" destId="{150861E9-E042-4113-A13C-31C0C5807F52}" srcOrd="0" destOrd="0" parTransId="{DF9E3100-6166-46D2-987B-BE9C8EE18192}" sibTransId="{E72173B0-9E10-41A1-B17A-96D3447F9030}"/>
    <dgm:cxn modelId="{1B4A2D16-C823-4AEC-ABC1-5394A6EC7B62}" type="presOf" srcId="{9EFC993C-08BD-4A4D-8E3C-8476B44BB9C5}" destId="{FFCFE3D0-2049-494D-AD01-4F8CBA6387ED}" srcOrd="0" destOrd="0" presId="urn:microsoft.com/office/officeart/2005/8/layout/hierarchy3"/>
    <dgm:cxn modelId="{DCBA451E-ED77-4B98-AC5A-56CD9A7C78EA}" type="presOf" srcId="{DF9E3100-6166-46D2-987B-BE9C8EE18192}" destId="{E4C08FAD-55A7-4305-8CBA-EB38C1BDDE5A}" srcOrd="0" destOrd="0" presId="urn:microsoft.com/office/officeart/2005/8/layout/hierarchy3"/>
    <dgm:cxn modelId="{9CDC9D21-45DA-4D86-8B54-3FC0043B325F}" type="presOf" srcId="{2EC8F76F-268D-476F-8B86-23FECD08B7C2}" destId="{5A3CADAB-4AFE-4003-A8FC-F55893F40FC8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76B7AC46-FDCA-45E3-9D6D-BDF61D6C38FA}" srcId="{E1E31A27-682F-4524-8836-4107CDEC5323}" destId="{2EC8F76F-268D-476F-8B86-23FECD08B7C2}" srcOrd="1" destOrd="0" parTransId="{9EFC993C-08BD-4A4D-8E3C-8476B44BB9C5}" sibTransId="{AD53FCD4-F6B3-461E-9C6F-B43D3E902D85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37C303F1-5DF2-4543-8D42-BDA7FCA038BD}" type="presParOf" srcId="{D9F353A7-6BA6-4618-9297-C380F5C53C3D}" destId="{E4C08FAD-55A7-4305-8CBA-EB38C1BDDE5A}" srcOrd="0" destOrd="0" presId="urn:microsoft.com/office/officeart/2005/8/layout/hierarchy3"/>
    <dgm:cxn modelId="{CDC65236-AADD-46A6-8FEC-827F3BB0B8BC}" type="presParOf" srcId="{D9F353A7-6BA6-4618-9297-C380F5C53C3D}" destId="{D6593EAB-A684-479A-B80B-5A758BF13C98}" srcOrd="1" destOrd="0" presId="urn:microsoft.com/office/officeart/2005/8/layout/hierarchy3"/>
    <dgm:cxn modelId="{A15C4B42-D18F-4C72-B298-A149F993CEE1}" type="presParOf" srcId="{D9F353A7-6BA6-4618-9297-C380F5C53C3D}" destId="{FFCFE3D0-2049-494D-AD01-4F8CBA6387ED}" srcOrd="2" destOrd="0" presId="urn:microsoft.com/office/officeart/2005/8/layout/hierarchy3"/>
    <dgm:cxn modelId="{B48F3B64-13D5-4066-A146-30E47BD74260}" type="presParOf" srcId="{D9F353A7-6BA6-4618-9297-C380F5C53C3D}" destId="{5A3CADAB-4AFE-4003-A8FC-F55893F40FC8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Programmation, conseil et autres activités informatiques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Télécommunications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Edition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Services d'information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4878" custLinFactNeighborY="8652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8580" custLinFactNeighborY="-8124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Programmation, conseil et autres activités informatiques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Télécommunications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Edition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Services d'information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4878" custLinFactNeighborY="8652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8580" custLinFactNeighborY="-8124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1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12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209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32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1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12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209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32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E4C08FAD-55A7-4305-8CBA-EB38C1BDDE5A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593EAB-A684-479A-B80B-5A758BF13C98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initiale</a:t>
          </a:r>
        </a:p>
      </dsp:txBody>
      <dsp:txXfrm>
        <a:off x="555322" y="757336"/>
        <a:ext cx="911208" cy="556520"/>
      </dsp:txXfrm>
    </dsp:sp>
    <dsp:sp modelId="{FFCFE3D0-2049-494D-AD01-4F8CBA6387ED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3CADAB-4AFE-4003-A8FC-F55893F40FC8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107055" y="1857634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107055" y="1350742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107055" y="737465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107055" y="230573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9025" y="-23925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73032" y="569739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73032" y="569739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2909296" y="-21870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430223" y="36907"/>
          <a:ext cx="2372104" cy="5602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Télécommunications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430223" y="36907"/>
        <a:ext cx="2372104" cy="560288"/>
      </dsp:txXfrm>
    </dsp:sp>
    <dsp:sp modelId="{9689A072-9A1C-4FDC-9C32-6738045E4EC3}">
      <dsp:nvSpPr>
        <dsp:cNvPr id="0" name=""/>
        <dsp:cNvSpPr/>
      </dsp:nvSpPr>
      <dsp:spPr>
        <a:xfrm>
          <a:off x="2565110" y="485021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111049" y="519795"/>
          <a:ext cx="1695764" cy="5147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Programmation, conseil et autres activités informatiques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11049" y="519795"/>
        <a:ext cx="1695764" cy="514750"/>
      </dsp:txXfrm>
    </dsp:sp>
    <dsp:sp modelId="{9D7DC2C2-2B38-4D21-813F-FF7476FB333E}">
      <dsp:nvSpPr>
        <dsp:cNvPr id="0" name=""/>
        <dsp:cNvSpPr/>
      </dsp:nvSpPr>
      <dsp:spPr>
        <a:xfrm>
          <a:off x="2565110" y="1098297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118827" y="968255"/>
          <a:ext cx="1516936" cy="6904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Services d'information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18827" y="968255"/>
        <a:ext cx="1516936" cy="690409"/>
      </dsp:txXfrm>
    </dsp:sp>
    <dsp:sp modelId="{F5EBB740-D712-452D-8D1C-87246816E77B}">
      <dsp:nvSpPr>
        <dsp:cNvPr id="0" name=""/>
        <dsp:cNvSpPr/>
      </dsp:nvSpPr>
      <dsp:spPr>
        <a:xfrm>
          <a:off x="2909296" y="1605189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452264" y="1579722"/>
          <a:ext cx="617529" cy="5558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Edition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452264" y="1579722"/>
        <a:ext cx="617529" cy="55582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13970" rIns="2794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12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32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209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D8691-81EA-494F-99CD-D3BBB3F5523C}">
  <ds:schemaRefs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85d816c3-b208-464c-adcf-149322fbddc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format).dotx</Template>
  <TotalTime>51</TotalTime>
  <Pages>2</Pages>
  <Words>31</Words>
  <Characters>280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KACIMI Farida</cp:lastModifiedBy>
  <cp:revision>43</cp:revision>
  <cp:lastPrinted>2021-12-24T10:51:00Z</cp:lastPrinted>
  <dcterms:created xsi:type="dcterms:W3CDTF">2022-01-24T10:47:00Z</dcterms:created>
  <dcterms:modified xsi:type="dcterms:W3CDTF">2022-03-23T09:48:00Z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