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E1B55C5" wp14:editId="1D52D203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982CB39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383B4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982CB39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383B43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E904A01" wp14:editId="0D4F766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BB643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1EEE829" wp14:editId="3C7E724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4F97F" id="Rectangle 5" o:spid="_x0000_s1026" style="position:absolute;margin-left:175.2pt;margin-top:-20.3pt;width:78.5pt;height:9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25C153A" wp14:editId="59F23F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71DF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BE4522A" wp14:editId="3D6F264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D5675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3BCD8C1" wp14:editId="6C1B2AD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8E00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5FA8198" w:rsidR="00902688" w:rsidRDefault="00BD5B1B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753A8E" wp14:editId="34D837FB">
                <wp:simplePos x="0" y="0"/>
                <wp:positionH relativeFrom="leftMargin">
                  <wp:posOffset>990283</wp:posOffset>
                </wp:positionH>
                <wp:positionV relativeFrom="paragraph">
                  <wp:posOffset>6318566</wp:posOffset>
                </wp:positionV>
                <wp:extent cx="2628900" cy="1091565"/>
                <wp:effectExtent l="6667" t="0" r="6668" b="6667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28900" cy="109156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2590325" w:rsidR="00A72224" w:rsidRPr="000D2245" w:rsidRDefault="00BD5B1B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BD5B1B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Conducteur / Conductrice d’engins de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78pt;margin-top:497.5pt;width:207pt;height:85.95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" fillcolor="#63a7da" stroked="f" strokeweight="1pt">
                <v:textbox>
                  <w:txbxContent>
                    <w:p w14:paraId="06F157E7" w14:textId="52590325" w:rsidR="00A72224" w:rsidRPr="000D2245" w:rsidRDefault="00BD5B1B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BD5B1B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Conducteur / Conductrice d’engins de chantier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48E422" wp14:editId="0558D921">
                <wp:simplePos x="0" y="0"/>
                <wp:positionH relativeFrom="column">
                  <wp:posOffset>3395345</wp:posOffset>
                </wp:positionH>
                <wp:positionV relativeFrom="paragraph">
                  <wp:posOffset>812800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859D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67.35pt;margin-top:64pt;width:49.8pt;height:48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wW7Tst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631B8ED0" wp14:editId="570AB99C">
            <wp:simplePos x="0" y="0"/>
            <wp:positionH relativeFrom="column">
              <wp:posOffset>3432810</wp:posOffset>
            </wp:positionH>
            <wp:positionV relativeFrom="paragraph">
              <wp:posOffset>792480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39" w:rsidRPr="00072D3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150DF84" wp14:editId="25A74FFC">
                <wp:simplePos x="0" y="0"/>
                <wp:positionH relativeFrom="column">
                  <wp:posOffset>9278620</wp:posOffset>
                </wp:positionH>
                <wp:positionV relativeFrom="paragraph">
                  <wp:posOffset>7359015</wp:posOffset>
                </wp:positionV>
                <wp:extent cx="71775" cy="71986"/>
                <wp:effectExtent l="0" t="0" r="23495" b="23495"/>
                <wp:wrapNone/>
                <wp:docPr id="1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6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ACDF5" w14:textId="77777777" w:rsidR="00072D39" w:rsidRPr="00876313" w:rsidRDefault="00072D39" w:rsidP="00072D39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0DF84" id="Rectangle 9" o:spid="_x0000_s1028" style="position:absolute;margin-left:730.6pt;margin-top:579.45pt;width:5.65pt;height:5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" fillcolor="#b4222f" strokecolor="#b4222f" strokeweight=".5pt">
                <v:textbox>
                  <w:txbxContent>
                    <w:p w14:paraId="7C1ACDF5" w14:textId="77777777" w:rsidR="00072D39" w:rsidRPr="00876313" w:rsidRDefault="00072D39" w:rsidP="00072D39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2D39" w:rsidRPr="00072D3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BDF7492" wp14:editId="7B11F352">
                <wp:simplePos x="0" y="0"/>
                <wp:positionH relativeFrom="column">
                  <wp:posOffset>9274810</wp:posOffset>
                </wp:positionH>
                <wp:positionV relativeFrom="paragraph">
                  <wp:posOffset>7186295</wp:posOffset>
                </wp:positionV>
                <wp:extent cx="71775" cy="71986"/>
                <wp:effectExtent l="0" t="0" r="23495" b="234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6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5140A" w14:textId="77777777" w:rsidR="00072D39" w:rsidRPr="00876313" w:rsidRDefault="00072D39" w:rsidP="00072D39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F7492" id="_x0000_s1029" style="position:absolute;margin-left:730.3pt;margin-top:565.85pt;width:5.65pt;height:5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" fillcolor="#fae3b4" strokecolor="#fae3b4" strokeweight=".5pt">
                <v:textbox>
                  <w:txbxContent>
                    <w:p w14:paraId="3AD5140A" w14:textId="77777777" w:rsidR="00072D39" w:rsidRPr="00876313" w:rsidRDefault="00072D39" w:rsidP="00072D39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2D39" w:rsidRPr="00072D3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70B1E8" wp14:editId="21149BA3">
                <wp:simplePos x="0" y="0"/>
                <wp:positionH relativeFrom="column">
                  <wp:posOffset>8477250</wp:posOffset>
                </wp:positionH>
                <wp:positionV relativeFrom="paragraph">
                  <wp:posOffset>7070090</wp:posOffset>
                </wp:positionV>
                <wp:extent cx="3968750" cy="93345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90171" w14:textId="22D152CD" w:rsidR="00072D39" w:rsidRDefault="00072D39" w:rsidP="00072D39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1A49358D" w14:textId="77777777" w:rsidR="00072D39" w:rsidRPr="0073618A" w:rsidRDefault="00072D39" w:rsidP="00072D39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de compétence</w:t>
                            </w:r>
                          </w:p>
                          <w:p w14:paraId="0598327A" w14:textId="77777777" w:rsidR="00072D39" w:rsidRDefault="00072D39" w:rsidP="00072D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B1E8" id="Zone de texte 109" o:spid="_x0000_s1030" type="#_x0000_t202" style="position:absolute;margin-left:667.5pt;margin-top:556.7pt;width:312.5pt;height:73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" fillcolor="window" stroked="f" strokeweight=".5pt">
                <v:textbox>
                  <w:txbxContent>
                    <w:p w14:paraId="60C90171" w14:textId="22D152CD" w:rsidR="00072D39" w:rsidRDefault="00072D39" w:rsidP="00072D39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1A49358D" w14:textId="77777777" w:rsidR="00072D39" w:rsidRPr="0073618A" w:rsidRDefault="00072D39" w:rsidP="00072D39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de compétence</w:t>
                      </w:r>
                    </w:p>
                    <w:p w14:paraId="0598327A" w14:textId="77777777" w:rsidR="00072D39" w:rsidRDefault="00072D39" w:rsidP="00072D39"/>
                  </w:txbxContent>
                </v:textbox>
              </v:shape>
            </w:pict>
          </mc:Fallback>
        </mc:AlternateContent>
      </w:r>
      <w:r w:rsidR="00DD3E9D" w:rsidRPr="006B5A4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A71D8B" wp14:editId="6ADF008F">
                <wp:simplePos x="0" y="0"/>
                <wp:positionH relativeFrom="column">
                  <wp:posOffset>9248775</wp:posOffset>
                </wp:positionH>
                <wp:positionV relativeFrom="paragraph">
                  <wp:posOffset>5513705</wp:posOffset>
                </wp:positionV>
                <wp:extent cx="82550" cy="88900"/>
                <wp:effectExtent l="0" t="0" r="12700" b="25400"/>
                <wp:wrapNone/>
                <wp:docPr id="93" name="Ellipse 93">
                  <a:hlinkClick xmlns:a="http://schemas.openxmlformats.org/drawingml/2006/main" r:id="rId16" tooltip="Lycée provincial Hornu Colfontaine : conducteur d'engins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6D28D" id="Ellipse 93" o:spid="_x0000_s1026" href="https://www.etudierenhainaut.be/lycee-provincial-hornu-colfontaine.html" title="Lycée provincial Hornu Colfontaine : conducteur d'engins de chantier" style="position:absolute;margin-left:728.25pt;margin-top:434.15pt;width:6.5pt;height: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C0YmYh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35B4" w:rsidRPr="006B5A4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32AA2DC" wp14:editId="24A89D18">
                <wp:simplePos x="0" y="0"/>
                <wp:positionH relativeFrom="column">
                  <wp:posOffset>10658475</wp:posOffset>
                </wp:positionH>
                <wp:positionV relativeFrom="paragraph">
                  <wp:posOffset>4921250</wp:posOffset>
                </wp:positionV>
                <wp:extent cx="82550" cy="88900"/>
                <wp:effectExtent l="0" t="0" r="12700" b="25400"/>
                <wp:wrapNone/>
                <wp:docPr id="84" name="Ellipse 84">
                  <a:hlinkClick xmlns:a="http://schemas.openxmlformats.org/drawingml/2006/main" r:id="rId17" tooltip="Institut technique Saint Luc : conducteur d'engins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6AFC5" id="Ellipse 84" o:spid="_x0000_s1026" href="http://www.saint-luc-mons.be/stluc/accueil.html" title="Institut technique Saint Luc : conducteur d'engins de chantier" style="position:absolute;margin-left:839.25pt;margin-top:387.5pt;width:6.5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+IDFz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884D36" w:rsidRPr="006B5A4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CA19EC" wp14:editId="39716257">
                <wp:simplePos x="0" y="0"/>
                <wp:positionH relativeFrom="column">
                  <wp:posOffset>10325100</wp:posOffset>
                </wp:positionH>
                <wp:positionV relativeFrom="paragraph">
                  <wp:posOffset>5372742</wp:posOffset>
                </wp:positionV>
                <wp:extent cx="82550" cy="88900"/>
                <wp:effectExtent l="0" t="0" r="12700" b="25400"/>
                <wp:wrapNone/>
                <wp:docPr id="40" name="Ellipse 40">
                  <a:hlinkClick xmlns:a="http://schemas.openxmlformats.org/drawingml/2006/main" r:id="rId18" tooltip="Construform : Conducteur d'engins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E5C76" id="Ellipse 40" o:spid="_x0000_s1026" href="https://hainaut.formation-construform.be/formations/?keys=&amp;domaines=1658" title="Construform : Conducteur d'engins de chantier" style="position:absolute;margin-left:813pt;margin-top:423.05pt;width:6.5pt;height: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" o:button="t" fillcolor="#b4222f" strokecolor="#b4222f" strokeweight=".5pt">
                <v:fill o:detectmouseclick="t"/>
                <v:stroke joinstyle="miter"/>
              </v:oval>
            </w:pict>
          </mc:Fallback>
        </mc:AlternateContent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8B36D2C" wp14:editId="71B1EBD8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715E5708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37621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302 – </w:t>
                            </w:r>
                            <w:r w:rsidR="00BD5B1B" w:rsidRPr="00BD5B1B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Conducteur / Conductrice d’engins de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1" type="#_x0000_t202" style="position:absolute;margin-left:288.75pt;margin-top:53pt;width:606pt;height:1in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715E5708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37621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302 – </w:t>
                      </w:r>
                      <w:r w:rsidR="00BD5B1B" w:rsidRPr="00BD5B1B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Conducteur / Conductrice d’engins de chantier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FFDBEF" wp14:editId="51B1B08F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5C42A" id="Rectangle 41" o:spid="_x0000_s1026" style="position:absolute;margin-left:636pt;margin-top:243.25pt;width:402.5pt;height:270.4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CB6C4B8" wp14:editId="7D322FA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72AD1" w14:textId="1E60D3DE" w:rsidR="0096736F" w:rsidRPr="0096736F" w:rsidRDefault="0096736F" w:rsidP="0096736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a été largement pointé par les acteurs de terrain consultés par l’IBEFE ; il est identifié en 2022 comme un métier en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pénurie par le FOREM. L’offre de formation pour adultes pourrait être renforcée pour répondre aux besoins, même si la filière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est coûteuse à mettre en </w:t>
                            </w:r>
                            <w:proofErr w:type="spellStart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oeuvre</w:t>
                            </w:r>
                            <w:proofErr w:type="spellEnd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. La mutualisation des moyens entre les acteurs, dont le Centre de compétence </w:t>
                            </w:r>
                            <w:proofErr w:type="spellStart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Construform</w:t>
                            </w:r>
                            <w:proofErr w:type="spellEnd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03031E02" w14:textId="6D1713E1" w:rsidR="004D161A" w:rsidRPr="00B55B0E" w:rsidRDefault="0096736F" w:rsidP="0096736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les</w:t>
                            </w:r>
                            <w:proofErr w:type="gramEnd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partenariats avec les entreprises, notamment pour ce </w:t>
                            </w:r>
                            <w:r w:rsidRPr="00D12750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qui concerne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la formation sur les engins lourds, sont vivement</w:t>
                            </w:r>
                            <w:r w:rsidR="0016360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encouragés. Pour ce qui concerne l’enseignement de plein exercice, compte tenu de l’ouverture d’une nouvelle section en</w:t>
                            </w:r>
                            <w:r w:rsidR="0034267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septembre 2022, la priorité de l’IBEFE va au maintien de l’offre existante.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2" type="#_x0000_t202" style="position:absolute;margin-left:109.5pt;margin-top:262.25pt;width:443.3pt;height:126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TqMQIAAFwEAAAOAAAAZHJzL2Uyb0RvYy54bWysVE1v2zAMvQ/YfxB0X2xnSdo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CXixOo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3BD72AD1" w14:textId="1E60D3DE" w:rsidR="0096736F" w:rsidRPr="0096736F" w:rsidRDefault="0096736F" w:rsidP="0096736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a été largement pointé par les acteurs de terrain consultés par l’IBEFE ; il est identifié en 2022 comme un métier en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pénurie par le FOREM. L’offre de formation pour adultes pourrait être renforcée pour répondre aux besoins, même si la filière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est coûteuse à mettre en </w:t>
                      </w:r>
                      <w:proofErr w:type="spellStart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oeuvre</w:t>
                      </w:r>
                      <w:proofErr w:type="spellEnd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. La mutualisation des moyens entre les acteurs, dont le Centre de compétence </w:t>
                      </w:r>
                      <w:proofErr w:type="spellStart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Construform</w:t>
                      </w:r>
                      <w:proofErr w:type="spellEnd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,</w:t>
                      </w:r>
                    </w:p>
                    <w:p w14:paraId="03031E02" w14:textId="6D1713E1" w:rsidR="004D161A" w:rsidRPr="00B55B0E" w:rsidRDefault="0096736F" w:rsidP="0096736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les</w:t>
                      </w:r>
                      <w:proofErr w:type="gramEnd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partenariats avec les entreprises, notamment pour ce </w:t>
                      </w:r>
                      <w:r w:rsidRPr="00D12750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qui concerne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la formation sur les engins lourds, sont vivement</w:t>
                      </w:r>
                      <w:r w:rsidR="00163606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encouragés. Pour ce qui concerne l’enseignement de plein exercice, compte tenu de l’ouverture d’une nouvelle section en</w:t>
                      </w:r>
                      <w:r w:rsidR="0034267E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septembre 2022, la priorité de l’IBEFE va au maintien de l’offre existante.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F1E436D" wp14:editId="0D8D7C0A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691.85pt;margin-top:647.8pt;width:404.7pt;height:21.8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dhGw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59E37EC" wp14:editId="1F33209D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A455BD4" wp14:editId="0776F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700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yqP5L+EAAAALAQAADwAAAAAAAAAAAAAAAADKBQAAZHJzL2Rvd25yZXYueG1s&#10;UEsFBgAAAAAEAAQA8wAAANg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71AA49BE" wp14:editId="79587AD7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598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9h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UN0vYUADAADUCAAADgAAAAAAAAAAAAAAAAAuAgAAZHJzL2Uyb0Rv&#10;Yy54bWxQSwECLQAUAAYACAAAACEA2fMAXOEAAAALAQAADwAAAAAAAAAAAAAAAACaBQAAZHJzL2Rv&#10;d25yZXYueG1sUEsFBgAAAAAEAAQA8wAAAKg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7A47926" wp14:editId="526D80D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+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dxMi1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932ED54" wp14:editId="4DF59AB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0560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5156C8" wp14:editId="623E398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4" name="Graphique 1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4" name="Graphique 1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3F92E38" wp14:editId="083297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413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A4402D7" wp14:editId="17EA51E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" name="Graphique 1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" name="Graphique 1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70B2FA0" wp14:editId="1354ED4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411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5917FCE" wp14:editId="3C20696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820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5BCBE5" wp14:editId="5C130316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71AE038C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la </w:t>
                            </w:r>
                            <w:r w:rsidR="009F7ED1" w:rsidRPr="0069059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continuité des parc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71AE038C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la </w:t>
                      </w:r>
                      <w:r w:rsidR="009F7ED1" w:rsidRPr="00690597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continuité des parc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F8AEA63" wp14:editId="469132F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709E6A3">
                                  <wp:extent cx="3263265" cy="2071194"/>
                                  <wp:effectExtent l="57150" t="0" r="51435" b="0"/>
                                  <wp:docPr id="21" name="Diagramm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0" type="#_x0000_t118" style="position:absolute;margin-left:98.85pt;margin-top:278.3pt;width:467.15pt;height:374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x1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f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qDfH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709E6A3">
                            <wp:extent cx="3263265" cy="2071194"/>
                            <wp:effectExtent l="57150" t="0" r="51435" b="0"/>
                            <wp:docPr id="21" name="Diagramme 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0D380CDF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4DDA8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861"/>
      </w:tblGrid>
      <w:tr w:rsidR="002D374E" w:rsidRPr="002D374E" w14:paraId="24262A15" w14:textId="77777777" w:rsidTr="00CD3B85">
        <w:trPr>
          <w:trHeight w:val="1308"/>
        </w:trPr>
        <w:tc>
          <w:tcPr>
            <w:tcW w:w="4861" w:type="dxa"/>
            <w:vAlign w:val="center"/>
          </w:tcPr>
          <w:p w14:paraId="43988EF9" w14:textId="28A9745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71547DD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</w:t>
            </w:r>
            <w:r w:rsidR="00D12814">
              <w:rPr>
                <w:b/>
                <w:color w:val="63A7DA"/>
                <w:kern w:val="0"/>
                <w:szCs w:val="24"/>
              </w:rPr>
              <w:t>46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156AA5B" w:rsidR="004E11B5" w:rsidRPr="002D374E" w:rsidRDefault="004E11B5" w:rsidP="00047F40">
            <w:pPr>
              <w:spacing w:after="160" w:line="259" w:lineRule="auto"/>
              <w:ind w:firstLine="602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</w:t>
            </w:r>
            <w:r w:rsidR="00D12814">
              <w:rPr>
                <w:color w:val="63A7DA"/>
                <w:kern w:val="0"/>
                <w:szCs w:val="24"/>
              </w:rPr>
              <w:t>Conducteur d’engins de chantier</w:t>
            </w:r>
            <w:r w:rsidR="004A3C16">
              <w:rPr>
                <w:color w:val="63A7DA"/>
                <w:kern w:val="0"/>
                <w:szCs w:val="24"/>
              </w:rPr>
              <w:t xml:space="preserve"> </w:t>
            </w:r>
          </w:p>
        </w:tc>
      </w:tr>
      <w:tr w:rsidR="002D374E" w:rsidRPr="002D374E" w14:paraId="10653164" w14:textId="77777777" w:rsidTr="00CD3B85">
        <w:trPr>
          <w:trHeight w:val="953"/>
        </w:trPr>
        <w:tc>
          <w:tcPr>
            <w:tcW w:w="4861" w:type="dxa"/>
            <w:vAlign w:val="center"/>
          </w:tcPr>
          <w:p w14:paraId="67292E82" w14:textId="2071FD2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4238300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22AA5BF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CD3B85">
        <w:trPr>
          <w:trHeight w:val="1088"/>
        </w:trPr>
        <w:tc>
          <w:tcPr>
            <w:tcW w:w="4861" w:type="dxa"/>
            <w:vAlign w:val="center"/>
          </w:tcPr>
          <w:p w14:paraId="152471A4" w14:textId="303FF9D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0C3AEC9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44AD6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07F509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26F57D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48A44A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7796BB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1825B47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989333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F7E93BC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5F6432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24446AEC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A13B6">
              <w:rPr>
                <w:b/>
                <w:noProof/>
                <w:color w:val="63A7DA"/>
                <w:kern w:val="0"/>
                <w:szCs w:val="24"/>
              </w:rPr>
              <w:t xml:space="preserve">Moins de </w:t>
            </w:r>
            <w:r w:rsidR="00473360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61DBB315" w:rsidR="003A2DA2" w:rsidRPr="00B2027D" w:rsidRDefault="00BE0D8A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A27606" wp14:editId="53245651">
                <wp:simplePos x="0" y="0"/>
                <wp:positionH relativeFrom="column">
                  <wp:posOffset>7847574</wp:posOffset>
                </wp:positionH>
                <wp:positionV relativeFrom="paragraph">
                  <wp:posOffset>8258175</wp:posOffset>
                </wp:positionV>
                <wp:extent cx="4429760" cy="273034"/>
                <wp:effectExtent l="0" t="0" r="0" b="0"/>
                <wp:wrapNone/>
                <wp:docPr id="1544" name="Zone de texte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7141" w14:textId="77777777" w:rsidR="00125A67" w:rsidRPr="002D374E" w:rsidRDefault="00125A67" w:rsidP="00125A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Inscrits dans la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7606" id="Zone de texte 1544" o:spid="_x0000_s1061" type="#_x0000_t202" style="position:absolute;left:0;text-align:left;margin-left:617.9pt;margin-top:650.25pt;width:348.8pt;height:2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" filled="f" stroked="f" strokeweight=".5pt">
                <v:textbox>
                  <w:txbxContent>
                    <w:p w14:paraId="56E57141" w14:textId="77777777" w:rsidR="00125A67" w:rsidRPr="002D374E" w:rsidRDefault="00125A67" w:rsidP="00125A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Inscrits dans la filière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FDF49E" wp14:editId="10C78785">
                <wp:simplePos x="0" y="0"/>
                <wp:positionH relativeFrom="column">
                  <wp:posOffset>10207478</wp:posOffset>
                </wp:positionH>
                <wp:positionV relativeFrom="paragraph">
                  <wp:posOffset>9091033</wp:posOffset>
                </wp:positionV>
                <wp:extent cx="1767840" cy="35306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ACE4E" w14:textId="77777777" w:rsidR="00B94BB5" w:rsidRPr="00FE5F4C" w:rsidRDefault="00B94BB5" w:rsidP="00B94BB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F49E" id="Zone de texte 52" o:spid="_x0000_s1062" type="#_x0000_t202" style="position:absolute;left:0;text-align:left;margin-left:803.75pt;margin-top:715.85pt;width:139.2pt;height:27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" filled="f" stroked="f" strokeweight=".5pt">
                <v:textbox>
                  <w:txbxContent>
                    <w:p w14:paraId="1F2ACE4E" w14:textId="77777777" w:rsidR="00B94BB5" w:rsidRPr="00FE5F4C" w:rsidRDefault="00B94BB5" w:rsidP="00B94BB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de compétence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103C08" wp14:editId="153B90EB">
                <wp:simplePos x="0" y="0"/>
                <wp:positionH relativeFrom="column">
                  <wp:posOffset>8520186</wp:posOffset>
                </wp:positionH>
                <wp:positionV relativeFrom="paragraph">
                  <wp:posOffset>9058275</wp:posOffset>
                </wp:positionV>
                <wp:extent cx="1768050" cy="353178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94D28" w14:textId="77777777" w:rsidR="00760D92" w:rsidRDefault="00760D92" w:rsidP="00760D9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Enseignement </w:t>
                            </w:r>
                          </w:p>
                          <w:p w14:paraId="3401B0C7" w14:textId="77777777" w:rsidR="00760D92" w:rsidRPr="002D374E" w:rsidRDefault="00760D92" w:rsidP="00760D9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plein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 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03C08" id="Zone de texte 190" o:spid="_x0000_s1063" type="#_x0000_t202" style="position:absolute;left:0;text-align:left;margin-left:670.9pt;margin-top:713.25pt;width:139.2pt;height:27.8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" filled="f" stroked="f" strokeweight=".5pt">
                <v:textbox>
                  <w:txbxContent>
                    <w:p w14:paraId="02A94D28" w14:textId="77777777" w:rsidR="00760D92" w:rsidRDefault="00760D92" w:rsidP="00760D9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Enseignement </w:t>
                      </w:r>
                    </w:p>
                    <w:p w14:paraId="3401B0C7" w14:textId="77777777" w:rsidR="00760D92" w:rsidRPr="002D374E" w:rsidRDefault="00760D92" w:rsidP="00760D9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plein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 exercice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435AC8" wp14:editId="612147F0">
                <wp:simplePos x="0" y="0"/>
                <wp:positionH relativeFrom="column">
                  <wp:posOffset>10377121</wp:posOffset>
                </wp:positionH>
                <wp:positionV relativeFrom="paragraph">
                  <wp:posOffset>8504652</wp:posOffset>
                </wp:positionV>
                <wp:extent cx="1266825" cy="537845"/>
                <wp:effectExtent l="0" t="0" r="28575" b="14605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3784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C5196C" w14:textId="0158936D" w:rsidR="00CD3B85" w:rsidRPr="00451865" w:rsidRDefault="00451865" w:rsidP="00CD3B8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Non disponible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35AC8" id="Ellipse 186" o:spid="_x0000_s1064" style="position:absolute;left:0;text-align:left;margin-left:817.1pt;margin-top:669.65pt;width:99.75pt;height:42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" fillcolor="#63a7da" strokecolor="#63a7da" strokeweight="1pt">
                <v:stroke joinstyle="miter"/>
                <v:textbox>
                  <w:txbxContent>
                    <w:p w14:paraId="06C5196C" w14:textId="0158936D" w:rsidR="00CD3B85" w:rsidRPr="00451865" w:rsidRDefault="00451865" w:rsidP="00CD3B8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Non disponible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42F531D" wp14:editId="03E64468">
                <wp:simplePos x="0" y="0"/>
                <wp:positionH relativeFrom="column">
                  <wp:posOffset>8855759</wp:posOffset>
                </wp:positionH>
                <wp:positionV relativeFrom="paragraph">
                  <wp:posOffset>8532299</wp:posOffset>
                </wp:positionV>
                <wp:extent cx="1132420" cy="454924"/>
                <wp:effectExtent l="0" t="0" r="0" b="0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420" cy="454924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CA56D" w14:textId="456E2F48" w:rsidR="00B94BB5" w:rsidRPr="00E8742B" w:rsidRDefault="00451865" w:rsidP="00B94BB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45</w:t>
                            </w:r>
                            <w:r w:rsidR="00B94BB5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F531D" id="Ellipse 111" o:spid="_x0000_s1065" style="position:absolute;left:0;text-align:left;margin-left:697.3pt;margin-top:671.85pt;width:89.15pt;height:35.8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" fillcolor="#63a7da" strokecolor="#63a7da" strokeweight="1pt">
                <v:stroke joinstyle="miter"/>
                <v:textbox>
                  <w:txbxContent>
                    <w:p w14:paraId="1D9CA56D" w14:textId="456E2F48" w:rsidR="00B94BB5" w:rsidRPr="00E8742B" w:rsidRDefault="00451865" w:rsidP="00B94BB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45</w:t>
                      </w:r>
                      <w:r w:rsidR="00B94BB5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A173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C30820" wp14:editId="2CBD48D3">
                <wp:simplePos x="0" y="0"/>
                <wp:positionH relativeFrom="column">
                  <wp:posOffset>7760970</wp:posOffset>
                </wp:positionH>
                <wp:positionV relativeFrom="paragraph">
                  <wp:posOffset>7972425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63D2B" w14:textId="77777777" w:rsidR="00A17384" w:rsidRPr="002D374E" w:rsidRDefault="00A17384" w:rsidP="00A173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0820" id="Zone de texte 5252" o:spid="_x0000_s1066" type="#_x0000_t202" style="position:absolute;left:0;text-align:left;margin-left:611.1pt;margin-top:627.75pt;width:281.15pt;height:2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u2HAIAADQ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" filled="f" stroked="f" strokeweight=".5pt">
                <v:textbox>
                  <w:txbxContent>
                    <w:p w14:paraId="0F463D2B" w14:textId="77777777" w:rsidR="00A17384" w:rsidRPr="002D374E" w:rsidRDefault="00A17384" w:rsidP="00A1738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B61160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B4524A4" wp14:editId="2A706FBB">
                <wp:simplePos x="0" y="0"/>
                <wp:positionH relativeFrom="column">
                  <wp:posOffset>8029575</wp:posOffset>
                </wp:positionH>
                <wp:positionV relativeFrom="paragraph">
                  <wp:posOffset>1600200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D7BE7ED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0714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CEAAD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0714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3" name="Graphique 113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0C5EA3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84817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39F73A0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7" style="position:absolute;left:0;text-align:left;margin-left:632.25pt;margin-top:126pt;width:243.2pt;height:127.4pt;z-index:251642368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">
                <v:shape id="Zone de texte 225" o:spid="_x0000_s106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D7BE7ED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0714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CEAAD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0714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3" name="Graphique 113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9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70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0C5EA3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84817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1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39F73A0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6FA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C543E54" wp14:editId="4CB1DE66">
                <wp:simplePos x="0" y="0"/>
                <wp:positionH relativeFrom="column">
                  <wp:posOffset>1744133</wp:posOffset>
                </wp:positionH>
                <wp:positionV relativeFrom="paragraph">
                  <wp:posOffset>8644467</wp:posOffset>
                </wp:positionV>
                <wp:extent cx="2635492" cy="926465"/>
                <wp:effectExtent l="0" t="0" r="0" b="698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492" cy="926465"/>
                          <a:chOff x="-50800" y="0"/>
                          <a:chExt cx="2635736" cy="926610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-50800" y="0"/>
                            <a:ext cx="1370619" cy="926610"/>
                            <a:chOff x="241222" y="-104874"/>
                            <a:chExt cx="1444599" cy="1777982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 descr="Pelleteuse avec un remplissage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4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10365" y="-104874"/>
                              <a:ext cx="429425" cy="8529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41222" y="935236"/>
                              <a:ext cx="1444599" cy="737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489C3A" w14:textId="77777777" w:rsidR="00E0050B" w:rsidRPr="002F4950" w:rsidRDefault="00E0050B" w:rsidP="00E0050B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2F4950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aphique 76"/>
                        <wpg:cNvGrpSpPr/>
                        <wpg:grpSpPr>
                          <a:xfrm>
                            <a:off x="2015066" y="25400"/>
                            <a:ext cx="569870" cy="446997"/>
                            <a:chOff x="0" y="0"/>
                            <a:chExt cx="569870" cy="446997"/>
                          </a:xfrm>
                          <a:solidFill>
                            <a:srgbClr val="63A7DA"/>
                          </a:solidFill>
                        </wpg:grpSpPr>
                        <wps:wsp>
                          <wps:cNvPr id="59" name="Forme libre : forme 59"/>
                          <wps:cNvSpPr/>
                          <wps:spPr>
                            <a:xfrm>
                              <a:off x="397411" y="312584"/>
                              <a:ext cx="12218" cy="9529"/>
                            </a:xfrm>
                            <a:custGeom>
                              <a:avLst/>
                              <a:gdLst>
                                <a:gd name="connsiteX0" fmla="*/ 6658 w 12218"/>
                                <a:gd name="connsiteY0" fmla="*/ 55 h 9529"/>
                                <a:gd name="connsiteX1" fmla="*/ 70 w 12218"/>
                                <a:gd name="connsiteY1" fmla="*/ 4361 h 9529"/>
                                <a:gd name="connsiteX2" fmla="*/ 5560 w 12218"/>
                                <a:gd name="connsiteY2" fmla="*/ 9529 h 9529"/>
                                <a:gd name="connsiteX3" fmla="*/ 6658 w 12218"/>
                                <a:gd name="connsiteY3" fmla="*/ 9529 h 9529"/>
                                <a:gd name="connsiteX4" fmla="*/ 12148 w 12218"/>
                                <a:gd name="connsiteY4" fmla="*/ 4361 h 9529"/>
                                <a:gd name="connsiteX5" fmla="*/ 6658 w 12218"/>
                                <a:gd name="connsiteY5" fmla="*/ 55 h 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218" h="9529">
                                  <a:moveTo>
                                    <a:pt x="6658" y="55"/>
                                  </a:moveTo>
                                  <a:cubicBezTo>
                                    <a:pt x="3364" y="-375"/>
                                    <a:pt x="70" y="1778"/>
                                    <a:pt x="70" y="4361"/>
                                  </a:cubicBezTo>
                                  <a:cubicBezTo>
                                    <a:pt x="-479" y="6945"/>
                                    <a:pt x="2266" y="9529"/>
                                    <a:pt x="5560" y="9529"/>
                                  </a:cubicBezTo>
                                  <a:cubicBezTo>
                                    <a:pt x="6109" y="9529"/>
                                    <a:pt x="6109" y="9529"/>
                                    <a:pt x="6658" y="9529"/>
                                  </a:cubicBezTo>
                                  <a:cubicBezTo>
                                    <a:pt x="9952" y="9098"/>
                                    <a:pt x="12697" y="6945"/>
                                    <a:pt x="12148" y="4361"/>
                                  </a:cubicBezTo>
                                  <a:cubicBezTo>
                                    <a:pt x="12148" y="1778"/>
                                    <a:pt x="9403" y="55"/>
                                    <a:pt x="6658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orme libre : forme 61"/>
                          <wps:cNvSpPr/>
                          <wps:spPr>
                            <a:xfrm>
                              <a:off x="359600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orme libre : forme 62"/>
                          <wps:cNvSpPr/>
                          <wps:spPr>
                            <a:xfrm>
                              <a:off x="32336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orme libre : forme 63"/>
                          <wps:cNvSpPr/>
                          <wps:spPr>
                            <a:xfrm>
                              <a:off x="283287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orme libre : forme 64"/>
                          <wps:cNvSpPr/>
                          <wps:spPr>
                            <a:xfrm>
                              <a:off x="246504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orme libre : forme 65"/>
                          <wps:cNvSpPr/>
                          <wps:spPr>
                            <a:xfrm>
                              <a:off x="210269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Forme libre : forme 66"/>
                          <wps:cNvSpPr/>
                          <wps:spPr>
                            <a:xfrm>
                              <a:off x="17403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orme libre : forme 67"/>
                          <wps:cNvSpPr/>
                          <wps:spPr>
                            <a:xfrm>
                              <a:off x="136153" y="96989"/>
                              <a:ext cx="312951" cy="244086"/>
                            </a:xfrm>
                            <a:custGeom>
                              <a:avLst/>
                              <a:gdLst>
                                <a:gd name="connsiteX0" fmla="*/ 282190 w 312951"/>
                                <a:gd name="connsiteY0" fmla="*/ 196272 h 244086"/>
                                <a:gd name="connsiteX1" fmla="*/ 274504 w 312951"/>
                                <a:gd name="connsiteY1" fmla="*/ 196272 h 244086"/>
                                <a:gd name="connsiteX2" fmla="*/ 274504 w 312951"/>
                                <a:gd name="connsiteY2" fmla="*/ 147611 h 244086"/>
                                <a:gd name="connsiteX3" fmla="*/ 268465 w 312951"/>
                                <a:gd name="connsiteY3" fmla="*/ 142874 h 244086"/>
                                <a:gd name="connsiteX4" fmla="*/ 217956 w 312951"/>
                                <a:gd name="connsiteY4" fmla="*/ 142874 h 244086"/>
                                <a:gd name="connsiteX5" fmla="*/ 211917 w 312951"/>
                                <a:gd name="connsiteY5" fmla="*/ 147611 h 244086"/>
                                <a:gd name="connsiteX6" fmla="*/ 211917 w 312951"/>
                                <a:gd name="connsiteY6" fmla="*/ 147611 h 244086"/>
                                <a:gd name="connsiteX7" fmla="*/ 211917 w 312951"/>
                                <a:gd name="connsiteY7" fmla="*/ 196272 h 244086"/>
                                <a:gd name="connsiteX8" fmla="*/ 159761 w 312951"/>
                                <a:gd name="connsiteY8" fmla="*/ 196272 h 244086"/>
                                <a:gd name="connsiteX9" fmla="*/ 159761 w 312951"/>
                                <a:gd name="connsiteY9" fmla="*/ 133400 h 244086"/>
                                <a:gd name="connsiteX10" fmla="*/ 149879 w 312951"/>
                                <a:gd name="connsiteY10" fmla="*/ 110576 h 244086"/>
                                <a:gd name="connsiteX11" fmla="*/ 126272 w 312951"/>
                                <a:gd name="connsiteY11" fmla="*/ 97227 h 244086"/>
                                <a:gd name="connsiteX12" fmla="*/ 86194 w 312951"/>
                                <a:gd name="connsiteY12" fmla="*/ 67513 h 244086"/>
                                <a:gd name="connsiteX13" fmla="*/ 210270 w 312951"/>
                                <a:gd name="connsiteY13" fmla="*/ 55455 h 244086"/>
                                <a:gd name="connsiteX14" fmla="*/ 217407 w 312951"/>
                                <a:gd name="connsiteY14" fmla="*/ 60623 h 244086"/>
                                <a:gd name="connsiteX15" fmla="*/ 217407 w 312951"/>
                                <a:gd name="connsiteY15" fmla="*/ 76126 h 244086"/>
                                <a:gd name="connsiteX16" fmla="*/ 211368 w 312951"/>
                                <a:gd name="connsiteY16" fmla="*/ 76126 h 244086"/>
                                <a:gd name="connsiteX17" fmla="*/ 205878 w 312951"/>
                                <a:gd name="connsiteY17" fmla="*/ 78709 h 244086"/>
                                <a:gd name="connsiteX18" fmla="*/ 193800 w 312951"/>
                                <a:gd name="connsiteY18" fmla="*/ 97657 h 244086"/>
                                <a:gd name="connsiteX19" fmla="*/ 194898 w 312951"/>
                                <a:gd name="connsiteY19" fmla="*/ 103256 h 244086"/>
                                <a:gd name="connsiteX20" fmla="*/ 219054 w 312951"/>
                                <a:gd name="connsiteY20" fmla="*/ 122204 h 244086"/>
                                <a:gd name="connsiteX21" fmla="*/ 227838 w 312951"/>
                                <a:gd name="connsiteY21" fmla="*/ 122204 h 244086"/>
                                <a:gd name="connsiteX22" fmla="*/ 227838 w 312951"/>
                                <a:gd name="connsiteY22" fmla="*/ 115313 h 244086"/>
                                <a:gd name="connsiteX23" fmla="*/ 227838 w 312951"/>
                                <a:gd name="connsiteY23" fmla="*/ 115313 h 244086"/>
                                <a:gd name="connsiteX24" fmla="*/ 206427 w 312951"/>
                                <a:gd name="connsiteY24" fmla="*/ 98519 h 244086"/>
                                <a:gd name="connsiteX25" fmla="*/ 215211 w 312951"/>
                                <a:gd name="connsiteY25" fmla="*/ 85169 h 244086"/>
                                <a:gd name="connsiteX26" fmla="*/ 268465 w 312951"/>
                                <a:gd name="connsiteY26" fmla="*/ 85169 h 244086"/>
                                <a:gd name="connsiteX27" fmla="*/ 277249 w 312951"/>
                                <a:gd name="connsiteY27" fmla="*/ 98519 h 244086"/>
                                <a:gd name="connsiteX28" fmla="*/ 255838 w 312951"/>
                                <a:gd name="connsiteY28" fmla="*/ 115313 h 244086"/>
                                <a:gd name="connsiteX29" fmla="*/ 255838 w 312951"/>
                                <a:gd name="connsiteY29" fmla="*/ 122204 h 244086"/>
                                <a:gd name="connsiteX30" fmla="*/ 264622 w 312951"/>
                                <a:gd name="connsiteY30" fmla="*/ 122204 h 244086"/>
                                <a:gd name="connsiteX31" fmla="*/ 264622 w 312951"/>
                                <a:gd name="connsiteY31" fmla="*/ 122204 h 244086"/>
                                <a:gd name="connsiteX32" fmla="*/ 288778 w 312951"/>
                                <a:gd name="connsiteY32" fmla="*/ 103256 h 244086"/>
                                <a:gd name="connsiteX33" fmla="*/ 289876 w 312951"/>
                                <a:gd name="connsiteY33" fmla="*/ 97657 h 244086"/>
                                <a:gd name="connsiteX34" fmla="*/ 277798 w 312951"/>
                                <a:gd name="connsiteY34" fmla="*/ 78709 h 244086"/>
                                <a:gd name="connsiteX35" fmla="*/ 272308 w 312951"/>
                                <a:gd name="connsiteY35" fmla="*/ 76126 h 244086"/>
                                <a:gd name="connsiteX36" fmla="*/ 265720 w 312951"/>
                                <a:gd name="connsiteY36" fmla="*/ 76126 h 244086"/>
                                <a:gd name="connsiteX37" fmla="*/ 265720 w 312951"/>
                                <a:gd name="connsiteY37" fmla="*/ 60623 h 244086"/>
                                <a:gd name="connsiteX38" fmla="*/ 276151 w 312951"/>
                                <a:gd name="connsiteY38" fmla="*/ 14114 h 244086"/>
                                <a:gd name="connsiteX39" fmla="*/ 216858 w 312951"/>
                                <a:gd name="connsiteY39" fmla="*/ 5932 h 244086"/>
                                <a:gd name="connsiteX40" fmla="*/ 203682 w 312951"/>
                                <a:gd name="connsiteY40" fmla="*/ 17560 h 244086"/>
                                <a:gd name="connsiteX41" fmla="*/ 55450 w 312951"/>
                                <a:gd name="connsiteY41" fmla="*/ 20143 h 244086"/>
                                <a:gd name="connsiteX42" fmla="*/ 53803 w 312951"/>
                                <a:gd name="connsiteY42" fmla="*/ 20143 h 244086"/>
                                <a:gd name="connsiteX43" fmla="*/ 42823 w 312951"/>
                                <a:gd name="connsiteY43" fmla="*/ 18851 h 244086"/>
                                <a:gd name="connsiteX44" fmla="*/ 0 w 312951"/>
                                <a:gd name="connsiteY44" fmla="*/ 52010 h 244086"/>
                                <a:gd name="connsiteX45" fmla="*/ 40627 w 312951"/>
                                <a:gd name="connsiteY45" fmla="*/ 85600 h 244086"/>
                                <a:gd name="connsiteX46" fmla="*/ 68077 w 312951"/>
                                <a:gd name="connsiteY46" fmla="*/ 113591 h 244086"/>
                                <a:gd name="connsiteX47" fmla="*/ 60940 w 312951"/>
                                <a:gd name="connsiteY47" fmla="*/ 133400 h 244086"/>
                                <a:gd name="connsiteX48" fmla="*/ 60940 w 312951"/>
                                <a:gd name="connsiteY48" fmla="*/ 196272 h 244086"/>
                                <a:gd name="connsiteX49" fmla="*/ 30744 w 312951"/>
                                <a:gd name="connsiteY49" fmla="*/ 196272 h 244086"/>
                                <a:gd name="connsiteX50" fmla="*/ 1647 w 312951"/>
                                <a:gd name="connsiteY50" fmla="*/ 221249 h 244086"/>
                                <a:gd name="connsiteX51" fmla="*/ 30744 w 312951"/>
                                <a:gd name="connsiteY51" fmla="*/ 244073 h 244086"/>
                                <a:gd name="connsiteX52" fmla="*/ 281092 w 312951"/>
                                <a:gd name="connsiteY52" fmla="*/ 244073 h 244086"/>
                                <a:gd name="connsiteX53" fmla="*/ 312934 w 312951"/>
                                <a:gd name="connsiteY53" fmla="*/ 221249 h 244086"/>
                                <a:gd name="connsiteX54" fmla="*/ 283837 w 312951"/>
                                <a:gd name="connsiteY54" fmla="*/ 196272 h 244086"/>
                                <a:gd name="connsiteX55" fmla="*/ 282190 w 312951"/>
                                <a:gd name="connsiteY55" fmla="*/ 196272 h 244086"/>
                                <a:gd name="connsiteX56" fmla="*/ 282190 w 312951"/>
                                <a:gd name="connsiteY56" fmla="*/ 196272 h 244086"/>
                                <a:gd name="connsiteX57" fmla="*/ 254191 w 312951"/>
                                <a:gd name="connsiteY57" fmla="*/ 76126 h 244086"/>
                                <a:gd name="connsiteX58" fmla="*/ 230034 w 312951"/>
                                <a:gd name="connsiteY58" fmla="*/ 76126 h 244086"/>
                                <a:gd name="connsiteX59" fmla="*/ 230034 w 312951"/>
                                <a:gd name="connsiteY59" fmla="*/ 65360 h 244086"/>
                                <a:gd name="connsiteX60" fmla="*/ 254191 w 312951"/>
                                <a:gd name="connsiteY60" fmla="*/ 65360 h 244086"/>
                                <a:gd name="connsiteX61" fmla="*/ 254191 w 312951"/>
                                <a:gd name="connsiteY61" fmla="*/ 76126 h 244086"/>
                                <a:gd name="connsiteX62" fmla="*/ 213564 w 312951"/>
                                <a:gd name="connsiteY62" fmla="*/ 24019 h 244086"/>
                                <a:gd name="connsiteX63" fmla="*/ 213564 w 312951"/>
                                <a:gd name="connsiteY63" fmla="*/ 24019 h 244086"/>
                                <a:gd name="connsiteX64" fmla="*/ 253642 w 312951"/>
                                <a:gd name="connsiteY64" fmla="*/ 11531 h 244086"/>
                                <a:gd name="connsiteX65" fmla="*/ 269563 w 312951"/>
                                <a:gd name="connsiteY65" fmla="*/ 42967 h 244086"/>
                                <a:gd name="connsiteX66" fmla="*/ 229485 w 312951"/>
                                <a:gd name="connsiteY66" fmla="*/ 55455 h 244086"/>
                                <a:gd name="connsiteX67" fmla="*/ 226191 w 312951"/>
                                <a:gd name="connsiteY67" fmla="*/ 54163 h 244086"/>
                                <a:gd name="connsiteX68" fmla="*/ 210819 w 312951"/>
                                <a:gd name="connsiteY68" fmla="*/ 33493 h 244086"/>
                                <a:gd name="connsiteX69" fmla="*/ 213564 w 312951"/>
                                <a:gd name="connsiteY69" fmla="*/ 24019 h 244086"/>
                                <a:gd name="connsiteX70" fmla="*/ 223446 w 312951"/>
                                <a:gd name="connsiteY70" fmla="*/ 152778 h 244086"/>
                                <a:gd name="connsiteX71" fmla="*/ 261877 w 312951"/>
                                <a:gd name="connsiteY71" fmla="*/ 152778 h 244086"/>
                                <a:gd name="connsiteX72" fmla="*/ 261877 w 312951"/>
                                <a:gd name="connsiteY72" fmla="*/ 196272 h 244086"/>
                                <a:gd name="connsiteX73" fmla="*/ 223446 w 312951"/>
                                <a:gd name="connsiteY73" fmla="*/ 196272 h 244086"/>
                                <a:gd name="connsiteX74" fmla="*/ 223446 w 312951"/>
                                <a:gd name="connsiteY74" fmla="*/ 152778 h 244086"/>
                                <a:gd name="connsiteX75" fmla="*/ 120782 w 312951"/>
                                <a:gd name="connsiteY75" fmla="*/ 106270 h 244086"/>
                                <a:gd name="connsiteX76" fmla="*/ 120782 w 312951"/>
                                <a:gd name="connsiteY76" fmla="*/ 106270 h 244086"/>
                                <a:gd name="connsiteX77" fmla="*/ 145487 w 312951"/>
                                <a:gd name="connsiteY77" fmla="*/ 142013 h 244086"/>
                                <a:gd name="connsiteX78" fmla="*/ 99919 w 312951"/>
                                <a:gd name="connsiteY78" fmla="*/ 161391 h 244086"/>
                                <a:gd name="connsiteX79" fmla="*/ 74116 w 312951"/>
                                <a:gd name="connsiteY79" fmla="*/ 133831 h 244086"/>
                                <a:gd name="connsiteX80" fmla="*/ 110351 w 312951"/>
                                <a:gd name="connsiteY80" fmla="*/ 105409 h 244086"/>
                                <a:gd name="connsiteX81" fmla="*/ 110351 w 312951"/>
                                <a:gd name="connsiteY81" fmla="*/ 105409 h 244086"/>
                                <a:gd name="connsiteX82" fmla="*/ 120782 w 312951"/>
                                <a:gd name="connsiteY82" fmla="*/ 106270 h 244086"/>
                                <a:gd name="connsiteX83" fmla="*/ 120782 w 312951"/>
                                <a:gd name="connsiteY83" fmla="*/ 106270 h 244086"/>
                                <a:gd name="connsiteX84" fmla="*/ 147134 w 312951"/>
                                <a:gd name="connsiteY84" fmla="*/ 158807 h 244086"/>
                                <a:gd name="connsiteX85" fmla="*/ 147134 w 312951"/>
                                <a:gd name="connsiteY85" fmla="*/ 196703 h 244086"/>
                                <a:gd name="connsiteX86" fmla="*/ 74116 w 312951"/>
                                <a:gd name="connsiteY86" fmla="*/ 196703 h 244086"/>
                                <a:gd name="connsiteX87" fmla="*/ 74116 w 312951"/>
                                <a:gd name="connsiteY87" fmla="*/ 158807 h 244086"/>
                                <a:gd name="connsiteX88" fmla="*/ 142742 w 312951"/>
                                <a:gd name="connsiteY88" fmla="*/ 162252 h 244086"/>
                                <a:gd name="connsiteX89" fmla="*/ 147134 w 312951"/>
                                <a:gd name="connsiteY89" fmla="*/ 158807 h 244086"/>
                                <a:gd name="connsiteX90" fmla="*/ 147134 w 312951"/>
                                <a:gd name="connsiteY90" fmla="*/ 158807 h 244086"/>
                                <a:gd name="connsiteX91" fmla="*/ 199839 w 312951"/>
                                <a:gd name="connsiteY91" fmla="*/ 27464 h 244086"/>
                                <a:gd name="connsiteX92" fmla="*/ 199290 w 312951"/>
                                <a:gd name="connsiteY92" fmla="*/ 33493 h 244086"/>
                                <a:gd name="connsiteX93" fmla="*/ 203133 w 312951"/>
                                <a:gd name="connsiteY93" fmla="*/ 46843 h 244086"/>
                                <a:gd name="connsiteX94" fmla="*/ 85645 w 312951"/>
                                <a:gd name="connsiteY94" fmla="*/ 58039 h 244086"/>
                                <a:gd name="connsiteX95" fmla="*/ 86194 w 312951"/>
                                <a:gd name="connsiteY95" fmla="*/ 52441 h 244086"/>
                                <a:gd name="connsiteX96" fmla="*/ 74116 w 312951"/>
                                <a:gd name="connsiteY96" fmla="*/ 29187 h 244086"/>
                                <a:gd name="connsiteX97" fmla="*/ 199839 w 312951"/>
                                <a:gd name="connsiteY97" fmla="*/ 27464 h 244086"/>
                                <a:gd name="connsiteX98" fmla="*/ 42274 w 312951"/>
                                <a:gd name="connsiteY98" fmla="*/ 76556 h 244086"/>
                                <a:gd name="connsiteX99" fmla="*/ 12627 w 312951"/>
                                <a:gd name="connsiteY99" fmla="*/ 52441 h 244086"/>
                                <a:gd name="connsiteX100" fmla="*/ 43372 w 312951"/>
                                <a:gd name="connsiteY100" fmla="*/ 29187 h 244086"/>
                                <a:gd name="connsiteX101" fmla="*/ 53254 w 312951"/>
                                <a:gd name="connsiteY101" fmla="*/ 30479 h 244086"/>
                                <a:gd name="connsiteX102" fmla="*/ 74116 w 312951"/>
                                <a:gd name="connsiteY102" fmla="*/ 52871 h 244086"/>
                                <a:gd name="connsiteX103" fmla="*/ 71920 w 312951"/>
                                <a:gd name="connsiteY103" fmla="*/ 62345 h 244086"/>
                                <a:gd name="connsiteX104" fmla="*/ 70273 w 312951"/>
                                <a:gd name="connsiteY104" fmla="*/ 64499 h 244086"/>
                                <a:gd name="connsiteX105" fmla="*/ 45568 w 312951"/>
                                <a:gd name="connsiteY105" fmla="*/ 76556 h 244086"/>
                                <a:gd name="connsiteX106" fmla="*/ 42274 w 312951"/>
                                <a:gd name="connsiteY106" fmla="*/ 76556 h 244086"/>
                                <a:gd name="connsiteX107" fmla="*/ 42274 w 312951"/>
                                <a:gd name="connsiteY107" fmla="*/ 76556 h 244086"/>
                                <a:gd name="connsiteX108" fmla="*/ 55450 w 312951"/>
                                <a:gd name="connsiteY108" fmla="*/ 84738 h 244086"/>
                                <a:gd name="connsiteX109" fmla="*/ 76312 w 312951"/>
                                <a:gd name="connsiteY109" fmla="*/ 73973 h 244086"/>
                                <a:gd name="connsiteX110" fmla="*/ 105409 w 312951"/>
                                <a:gd name="connsiteY110" fmla="*/ 95935 h 244086"/>
                                <a:gd name="connsiteX111" fmla="*/ 76312 w 312951"/>
                                <a:gd name="connsiteY111" fmla="*/ 106270 h 244086"/>
                                <a:gd name="connsiteX112" fmla="*/ 55450 w 312951"/>
                                <a:gd name="connsiteY112" fmla="*/ 84738 h 244086"/>
                                <a:gd name="connsiteX113" fmla="*/ 294817 w 312951"/>
                                <a:gd name="connsiteY113" fmla="*/ 230293 h 244086"/>
                                <a:gd name="connsiteX114" fmla="*/ 282190 w 312951"/>
                                <a:gd name="connsiteY114" fmla="*/ 234599 h 244086"/>
                                <a:gd name="connsiteX115" fmla="*/ 31293 w 312951"/>
                                <a:gd name="connsiteY115" fmla="*/ 234599 h 244086"/>
                                <a:gd name="connsiteX116" fmla="*/ 13176 w 312951"/>
                                <a:gd name="connsiteY116" fmla="*/ 220388 h 244086"/>
                                <a:gd name="connsiteX117" fmla="*/ 18666 w 312951"/>
                                <a:gd name="connsiteY117" fmla="*/ 210483 h 244086"/>
                                <a:gd name="connsiteX118" fmla="*/ 31293 w 312951"/>
                                <a:gd name="connsiteY118" fmla="*/ 206177 h 244086"/>
                                <a:gd name="connsiteX119" fmla="*/ 281641 w 312951"/>
                                <a:gd name="connsiteY119" fmla="*/ 206177 h 244086"/>
                                <a:gd name="connsiteX120" fmla="*/ 299758 w 312951"/>
                                <a:gd name="connsiteY120" fmla="*/ 220388 h 244086"/>
                                <a:gd name="connsiteX121" fmla="*/ 294817 w 312951"/>
                                <a:gd name="connsiteY121" fmla="*/ 230293 h 244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</a:cxnLst>
                              <a:rect l="l" t="t" r="r" b="b"/>
                              <a:pathLst>
                                <a:path w="312951" h="244086">
                                  <a:moveTo>
                                    <a:pt x="282190" y="196272"/>
                                  </a:moveTo>
                                  <a:lnTo>
                                    <a:pt x="274504" y="196272"/>
                                  </a:lnTo>
                                  <a:lnTo>
                                    <a:pt x="274504" y="147611"/>
                                  </a:lnTo>
                                  <a:cubicBezTo>
                                    <a:pt x="274504" y="145027"/>
                                    <a:pt x="271759" y="142874"/>
                                    <a:pt x="268465" y="142874"/>
                                  </a:cubicBezTo>
                                  <a:lnTo>
                                    <a:pt x="217956" y="142874"/>
                                  </a:lnTo>
                                  <a:cubicBezTo>
                                    <a:pt x="214662" y="142874"/>
                                    <a:pt x="211917" y="145027"/>
                                    <a:pt x="211917" y="147611"/>
                                  </a:cubicBezTo>
                                  <a:lnTo>
                                    <a:pt x="211917" y="147611"/>
                                  </a:lnTo>
                                  <a:lnTo>
                                    <a:pt x="211917" y="196272"/>
                                  </a:lnTo>
                                  <a:lnTo>
                                    <a:pt x="159761" y="196272"/>
                                  </a:lnTo>
                                  <a:lnTo>
                                    <a:pt x="159761" y="133400"/>
                                  </a:lnTo>
                                  <a:cubicBezTo>
                                    <a:pt x="159761" y="125218"/>
                                    <a:pt x="156467" y="117036"/>
                                    <a:pt x="149879" y="110576"/>
                                  </a:cubicBezTo>
                                  <a:cubicBezTo>
                                    <a:pt x="143840" y="104548"/>
                                    <a:pt x="135605" y="99811"/>
                                    <a:pt x="126272" y="97227"/>
                                  </a:cubicBezTo>
                                  <a:lnTo>
                                    <a:pt x="86194" y="67513"/>
                                  </a:lnTo>
                                  <a:lnTo>
                                    <a:pt x="210270" y="55455"/>
                                  </a:lnTo>
                                  <a:cubicBezTo>
                                    <a:pt x="212466" y="57178"/>
                                    <a:pt x="214662" y="58900"/>
                                    <a:pt x="217407" y="60623"/>
                                  </a:cubicBezTo>
                                  <a:lnTo>
                                    <a:pt x="217407" y="76126"/>
                                  </a:lnTo>
                                  <a:lnTo>
                                    <a:pt x="211368" y="76126"/>
                                  </a:lnTo>
                                  <a:cubicBezTo>
                                    <a:pt x="209172" y="76126"/>
                                    <a:pt x="206976" y="76987"/>
                                    <a:pt x="205878" y="78709"/>
                                  </a:cubicBezTo>
                                  <a:lnTo>
                                    <a:pt x="193800" y="97657"/>
                                  </a:lnTo>
                                  <a:cubicBezTo>
                                    <a:pt x="192702" y="99380"/>
                                    <a:pt x="193251" y="101533"/>
                                    <a:pt x="194898" y="103256"/>
                                  </a:cubicBezTo>
                                  <a:lnTo>
                                    <a:pt x="219054" y="122204"/>
                                  </a:lnTo>
                                  <a:cubicBezTo>
                                    <a:pt x="221250" y="123926"/>
                                    <a:pt x="225093" y="123926"/>
                                    <a:pt x="227838" y="122204"/>
                                  </a:cubicBezTo>
                                  <a:cubicBezTo>
                                    <a:pt x="230034" y="120481"/>
                                    <a:pt x="230034" y="117467"/>
                                    <a:pt x="227838" y="115313"/>
                                  </a:cubicBezTo>
                                  <a:cubicBezTo>
                                    <a:pt x="227838" y="115313"/>
                                    <a:pt x="227838" y="115313"/>
                                    <a:pt x="227838" y="115313"/>
                                  </a:cubicBezTo>
                                  <a:lnTo>
                                    <a:pt x="206427" y="98519"/>
                                  </a:lnTo>
                                  <a:lnTo>
                                    <a:pt x="215211" y="85169"/>
                                  </a:lnTo>
                                  <a:lnTo>
                                    <a:pt x="268465" y="85169"/>
                                  </a:lnTo>
                                  <a:lnTo>
                                    <a:pt x="277249" y="98519"/>
                                  </a:lnTo>
                                  <a:lnTo>
                                    <a:pt x="255838" y="115313"/>
                                  </a:lnTo>
                                  <a:cubicBezTo>
                                    <a:pt x="253642" y="117036"/>
                                    <a:pt x="253642" y="120481"/>
                                    <a:pt x="255838" y="122204"/>
                                  </a:cubicBezTo>
                                  <a:cubicBezTo>
                                    <a:pt x="258034" y="123926"/>
                                    <a:pt x="262426" y="123926"/>
                                    <a:pt x="264622" y="122204"/>
                                  </a:cubicBezTo>
                                  <a:lnTo>
                                    <a:pt x="264622" y="122204"/>
                                  </a:lnTo>
                                  <a:lnTo>
                                    <a:pt x="288778" y="103256"/>
                                  </a:lnTo>
                                  <a:cubicBezTo>
                                    <a:pt x="290425" y="101964"/>
                                    <a:pt x="290974" y="99811"/>
                                    <a:pt x="289876" y="97657"/>
                                  </a:cubicBezTo>
                                  <a:lnTo>
                                    <a:pt x="277798" y="78709"/>
                                  </a:lnTo>
                                  <a:cubicBezTo>
                                    <a:pt x="276700" y="76987"/>
                                    <a:pt x="274504" y="76126"/>
                                    <a:pt x="272308" y="76126"/>
                                  </a:cubicBezTo>
                                  <a:lnTo>
                                    <a:pt x="265720" y="76126"/>
                                  </a:lnTo>
                                  <a:lnTo>
                                    <a:pt x="265720" y="60623"/>
                                  </a:lnTo>
                                  <a:cubicBezTo>
                                    <a:pt x="284935" y="49857"/>
                                    <a:pt x="289327" y="29187"/>
                                    <a:pt x="276151" y="14114"/>
                                  </a:cubicBezTo>
                                  <a:cubicBezTo>
                                    <a:pt x="262975" y="-958"/>
                                    <a:pt x="236073" y="-4403"/>
                                    <a:pt x="216858" y="5932"/>
                                  </a:cubicBezTo>
                                  <a:cubicBezTo>
                                    <a:pt x="211368" y="8947"/>
                                    <a:pt x="206976" y="12823"/>
                                    <a:pt x="203682" y="17560"/>
                                  </a:cubicBezTo>
                                  <a:lnTo>
                                    <a:pt x="55450" y="20143"/>
                                  </a:lnTo>
                                  <a:cubicBezTo>
                                    <a:pt x="54901" y="20143"/>
                                    <a:pt x="54352" y="20143"/>
                                    <a:pt x="53803" y="20143"/>
                                  </a:cubicBezTo>
                                  <a:cubicBezTo>
                                    <a:pt x="49960" y="19282"/>
                                    <a:pt x="46666" y="18851"/>
                                    <a:pt x="42823" y="18851"/>
                                  </a:cubicBezTo>
                                  <a:cubicBezTo>
                                    <a:pt x="19215" y="18851"/>
                                    <a:pt x="0" y="33493"/>
                                    <a:pt x="0" y="52010"/>
                                  </a:cubicBezTo>
                                  <a:cubicBezTo>
                                    <a:pt x="0" y="69666"/>
                                    <a:pt x="17568" y="84738"/>
                                    <a:pt x="40627" y="85600"/>
                                  </a:cubicBezTo>
                                  <a:lnTo>
                                    <a:pt x="68077" y="113591"/>
                                  </a:lnTo>
                                  <a:cubicBezTo>
                                    <a:pt x="63685" y="119620"/>
                                    <a:pt x="60940" y="126510"/>
                                    <a:pt x="60940" y="133400"/>
                                  </a:cubicBezTo>
                                  <a:lnTo>
                                    <a:pt x="60940" y="196272"/>
                                  </a:lnTo>
                                  <a:lnTo>
                                    <a:pt x="30744" y="196272"/>
                                  </a:lnTo>
                                  <a:cubicBezTo>
                                    <a:pt x="13725" y="196703"/>
                                    <a:pt x="1098" y="207900"/>
                                    <a:pt x="1647" y="221249"/>
                                  </a:cubicBezTo>
                                  <a:cubicBezTo>
                                    <a:pt x="2196" y="233738"/>
                                    <a:pt x="14823" y="243642"/>
                                    <a:pt x="30744" y="244073"/>
                                  </a:cubicBezTo>
                                  <a:lnTo>
                                    <a:pt x="281092" y="244073"/>
                                  </a:lnTo>
                                  <a:cubicBezTo>
                                    <a:pt x="298111" y="244503"/>
                                    <a:pt x="312385" y="234599"/>
                                    <a:pt x="312934" y="221249"/>
                                  </a:cubicBezTo>
                                  <a:cubicBezTo>
                                    <a:pt x="313483" y="207900"/>
                                    <a:pt x="300856" y="196703"/>
                                    <a:pt x="283837" y="196272"/>
                                  </a:cubicBezTo>
                                  <a:cubicBezTo>
                                    <a:pt x="283837" y="196272"/>
                                    <a:pt x="282739" y="196272"/>
                                    <a:pt x="282190" y="196272"/>
                                  </a:cubicBezTo>
                                  <a:lnTo>
                                    <a:pt x="282190" y="196272"/>
                                  </a:lnTo>
                                  <a:close/>
                                  <a:moveTo>
                                    <a:pt x="254191" y="76126"/>
                                  </a:moveTo>
                                  <a:lnTo>
                                    <a:pt x="230034" y="76126"/>
                                  </a:lnTo>
                                  <a:lnTo>
                                    <a:pt x="230034" y="65360"/>
                                  </a:lnTo>
                                  <a:cubicBezTo>
                                    <a:pt x="237720" y="67082"/>
                                    <a:pt x="246504" y="67082"/>
                                    <a:pt x="254191" y="65360"/>
                                  </a:cubicBezTo>
                                  <a:lnTo>
                                    <a:pt x="254191" y="76126"/>
                                  </a:lnTo>
                                  <a:close/>
                                  <a:moveTo>
                                    <a:pt x="213564" y="24019"/>
                                  </a:moveTo>
                                  <a:lnTo>
                                    <a:pt x="213564" y="24019"/>
                                  </a:lnTo>
                                  <a:cubicBezTo>
                                    <a:pt x="220152" y="11961"/>
                                    <a:pt x="238269" y="6363"/>
                                    <a:pt x="253642" y="11531"/>
                                  </a:cubicBezTo>
                                  <a:cubicBezTo>
                                    <a:pt x="269014" y="16698"/>
                                    <a:pt x="276151" y="30909"/>
                                    <a:pt x="269563" y="42967"/>
                                  </a:cubicBezTo>
                                  <a:cubicBezTo>
                                    <a:pt x="262975" y="55025"/>
                                    <a:pt x="244857" y="60623"/>
                                    <a:pt x="229485" y="55455"/>
                                  </a:cubicBezTo>
                                  <a:cubicBezTo>
                                    <a:pt x="228387" y="55025"/>
                                    <a:pt x="227289" y="54594"/>
                                    <a:pt x="226191" y="54163"/>
                                  </a:cubicBezTo>
                                  <a:cubicBezTo>
                                    <a:pt x="216858" y="49857"/>
                                    <a:pt x="210819" y="42106"/>
                                    <a:pt x="210819" y="33493"/>
                                  </a:cubicBezTo>
                                  <a:cubicBezTo>
                                    <a:pt x="211368" y="30479"/>
                                    <a:pt x="212466" y="27033"/>
                                    <a:pt x="213564" y="24019"/>
                                  </a:cubicBezTo>
                                  <a:close/>
                                  <a:moveTo>
                                    <a:pt x="223446" y="152778"/>
                                  </a:moveTo>
                                  <a:lnTo>
                                    <a:pt x="261877" y="152778"/>
                                  </a:lnTo>
                                  <a:lnTo>
                                    <a:pt x="261877" y="196272"/>
                                  </a:lnTo>
                                  <a:lnTo>
                                    <a:pt x="223446" y="196272"/>
                                  </a:lnTo>
                                  <a:lnTo>
                                    <a:pt x="223446" y="152778"/>
                                  </a:lnTo>
                                  <a:close/>
                                  <a:moveTo>
                                    <a:pt x="120782" y="106270"/>
                                  </a:moveTo>
                                  <a:lnTo>
                                    <a:pt x="120782" y="106270"/>
                                  </a:lnTo>
                                  <a:cubicBezTo>
                                    <a:pt x="139997" y="110576"/>
                                    <a:pt x="150977" y="126510"/>
                                    <a:pt x="145487" y="142013"/>
                                  </a:cubicBezTo>
                                  <a:cubicBezTo>
                                    <a:pt x="139997" y="157085"/>
                                    <a:pt x="119684" y="165697"/>
                                    <a:pt x="99919" y="161391"/>
                                  </a:cubicBezTo>
                                  <a:cubicBezTo>
                                    <a:pt x="84547" y="157946"/>
                                    <a:pt x="74116" y="146750"/>
                                    <a:pt x="74116" y="133831"/>
                                  </a:cubicBezTo>
                                  <a:cubicBezTo>
                                    <a:pt x="74116" y="117897"/>
                                    <a:pt x="90586" y="105409"/>
                                    <a:pt x="110351" y="105409"/>
                                  </a:cubicBezTo>
                                  <a:cubicBezTo>
                                    <a:pt x="110351" y="105409"/>
                                    <a:pt x="110351" y="105409"/>
                                    <a:pt x="110351" y="105409"/>
                                  </a:cubicBezTo>
                                  <a:cubicBezTo>
                                    <a:pt x="114194" y="104978"/>
                                    <a:pt x="117488" y="105409"/>
                                    <a:pt x="120782" y="106270"/>
                                  </a:cubicBezTo>
                                  <a:lnTo>
                                    <a:pt x="120782" y="106270"/>
                                  </a:lnTo>
                                  <a:close/>
                                  <a:moveTo>
                                    <a:pt x="147134" y="158807"/>
                                  </a:moveTo>
                                  <a:lnTo>
                                    <a:pt x="147134" y="196703"/>
                                  </a:lnTo>
                                  <a:lnTo>
                                    <a:pt x="74116" y="196703"/>
                                  </a:lnTo>
                                  <a:lnTo>
                                    <a:pt x="74116" y="158807"/>
                                  </a:lnTo>
                                  <a:cubicBezTo>
                                    <a:pt x="91684" y="174741"/>
                                    <a:pt x="122429" y="176033"/>
                                    <a:pt x="142742" y="162252"/>
                                  </a:cubicBezTo>
                                  <a:cubicBezTo>
                                    <a:pt x="144389" y="160961"/>
                                    <a:pt x="145487" y="160099"/>
                                    <a:pt x="147134" y="158807"/>
                                  </a:cubicBezTo>
                                  <a:lnTo>
                                    <a:pt x="147134" y="158807"/>
                                  </a:lnTo>
                                  <a:close/>
                                  <a:moveTo>
                                    <a:pt x="199839" y="27464"/>
                                  </a:moveTo>
                                  <a:cubicBezTo>
                                    <a:pt x="199290" y="29617"/>
                                    <a:pt x="199290" y="31770"/>
                                    <a:pt x="199290" y="33493"/>
                                  </a:cubicBezTo>
                                  <a:cubicBezTo>
                                    <a:pt x="199290" y="38230"/>
                                    <a:pt x="200388" y="42536"/>
                                    <a:pt x="203133" y="46843"/>
                                  </a:cubicBezTo>
                                  <a:lnTo>
                                    <a:pt x="85645" y="58039"/>
                                  </a:lnTo>
                                  <a:cubicBezTo>
                                    <a:pt x="86194" y="56317"/>
                                    <a:pt x="86194" y="54163"/>
                                    <a:pt x="86194" y="52441"/>
                                  </a:cubicBezTo>
                                  <a:cubicBezTo>
                                    <a:pt x="86194" y="43828"/>
                                    <a:pt x="81802" y="35646"/>
                                    <a:pt x="74116" y="29187"/>
                                  </a:cubicBezTo>
                                  <a:lnTo>
                                    <a:pt x="199839" y="27464"/>
                                  </a:lnTo>
                                  <a:close/>
                                  <a:moveTo>
                                    <a:pt x="42274" y="76556"/>
                                  </a:moveTo>
                                  <a:cubicBezTo>
                                    <a:pt x="25254" y="76126"/>
                                    <a:pt x="12078" y="65360"/>
                                    <a:pt x="12627" y="52441"/>
                                  </a:cubicBezTo>
                                  <a:cubicBezTo>
                                    <a:pt x="13176" y="39522"/>
                                    <a:pt x="26901" y="28756"/>
                                    <a:pt x="43372" y="29187"/>
                                  </a:cubicBezTo>
                                  <a:cubicBezTo>
                                    <a:pt x="46666" y="29187"/>
                                    <a:pt x="49960" y="29617"/>
                                    <a:pt x="53254" y="30479"/>
                                  </a:cubicBezTo>
                                  <a:cubicBezTo>
                                    <a:pt x="65332" y="33924"/>
                                    <a:pt x="74116" y="42967"/>
                                    <a:pt x="74116" y="52871"/>
                                  </a:cubicBezTo>
                                  <a:cubicBezTo>
                                    <a:pt x="74116" y="55886"/>
                                    <a:pt x="73567" y="59331"/>
                                    <a:pt x="71920" y="62345"/>
                                  </a:cubicBezTo>
                                  <a:cubicBezTo>
                                    <a:pt x="71371" y="63207"/>
                                    <a:pt x="70822" y="64068"/>
                                    <a:pt x="70273" y="64499"/>
                                  </a:cubicBezTo>
                                  <a:cubicBezTo>
                                    <a:pt x="65332" y="71389"/>
                                    <a:pt x="55999" y="76126"/>
                                    <a:pt x="45568" y="76556"/>
                                  </a:cubicBezTo>
                                  <a:cubicBezTo>
                                    <a:pt x="44470" y="76126"/>
                                    <a:pt x="43372" y="76126"/>
                                    <a:pt x="42274" y="76556"/>
                                  </a:cubicBezTo>
                                  <a:lnTo>
                                    <a:pt x="42274" y="76556"/>
                                  </a:lnTo>
                                  <a:close/>
                                  <a:moveTo>
                                    <a:pt x="55450" y="84738"/>
                                  </a:moveTo>
                                  <a:cubicBezTo>
                                    <a:pt x="63685" y="83016"/>
                                    <a:pt x="70822" y="79140"/>
                                    <a:pt x="76312" y="73973"/>
                                  </a:cubicBezTo>
                                  <a:lnTo>
                                    <a:pt x="105409" y="95935"/>
                                  </a:lnTo>
                                  <a:cubicBezTo>
                                    <a:pt x="94429" y="96796"/>
                                    <a:pt x="83998" y="100672"/>
                                    <a:pt x="76312" y="106270"/>
                                  </a:cubicBezTo>
                                  <a:lnTo>
                                    <a:pt x="55450" y="84738"/>
                                  </a:lnTo>
                                  <a:close/>
                                  <a:moveTo>
                                    <a:pt x="294817" y="230293"/>
                                  </a:moveTo>
                                  <a:cubicBezTo>
                                    <a:pt x="291523" y="232876"/>
                                    <a:pt x="286582" y="234599"/>
                                    <a:pt x="282190" y="234599"/>
                                  </a:cubicBezTo>
                                  <a:lnTo>
                                    <a:pt x="31293" y="234599"/>
                                  </a:lnTo>
                                  <a:cubicBezTo>
                                    <a:pt x="21411" y="234599"/>
                                    <a:pt x="13176" y="228139"/>
                                    <a:pt x="13176" y="220388"/>
                                  </a:cubicBezTo>
                                  <a:cubicBezTo>
                                    <a:pt x="13176" y="216512"/>
                                    <a:pt x="14823" y="213067"/>
                                    <a:pt x="18666" y="210483"/>
                                  </a:cubicBezTo>
                                  <a:cubicBezTo>
                                    <a:pt x="21960" y="207900"/>
                                    <a:pt x="26901" y="206177"/>
                                    <a:pt x="31293" y="206177"/>
                                  </a:cubicBezTo>
                                  <a:lnTo>
                                    <a:pt x="281641" y="206177"/>
                                  </a:lnTo>
                                  <a:cubicBezTo>
                                    <a:pt x="291523" y="206177"/>
                                    <a:pt x="299758" y="212637"/>
                                    <a:pt x="299758" y="220388"/>
                                  </a:cubicBezTo>
                                  <a:cubicBezTo>
                                    <a:pt x="300307" y="223833"/>
                                    <a:pt x="298111" y="227709"/>
                                    <a:pt x="294817" y="2302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orme libre : forme 71"/>
                          <wps:cNvSpPr/>
                          <wps:spPr>
                            <a:xfrm>
                              <a:off x="359600" y="116271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28422 h 28421"/>
                                <a:gd name="connsiteX1" fmla="*/ 36235 w 36234"/>
                                <a:gd name="connsiteY1" fmla="*/ 14211 h 28421"/>
                                <a:gd name="connsiteX2" fmla="*/ 18117 w 36234"/>
                                <a:gd name="connsiteY2" fmla="*/ 0 h 28421"/>
                                <a:gd name="connsiteX3" fmla="*/ 0 w 36234"/>
                                <a:gd name="connsiteY3" fmla="*/ 14211 h 28421"/>
                                <a:gd name="connsiteX4" fmla="*/ 0 w 36234"/>
                                <a:gd name="connsiteY4" fmla="*/ 14211 h 28421"/>
                                <a:gd name="connsiteX5" fmla="*/ 18117 w 36234"/>
                                <a:gd name="connsiteY5" fmla="*/ 28422 h 28421"/>
                                <a:gd name="connsiteX6" fmla="*/ 18117 w 36234"/>
                                <a:gd name="connsiteY6" fmla="*/ 9474 h 28421"/>
                                <a:gd name="connsiteX7" fmla="*/ 23607 w 36234"/>
                                <a:gd name="connsiteY7" fmla="*/ 14642 h 28421"/>
                                <a:gd name="connsiteX8" fmla="*/ 18117 w 36234"/>
                                <a:gd name="connsiteY8" fmla="*/ 18948 h 28421"/>
                                <a:gd name="connsiteX9" fmla="*/ 11529 w 36234"/>
                                <a:gd name="connsiteY9" fmla="*/ 14642 h 28421"/>
                                <a:gd name="connsiteX10" fmla="*/ 17019 w 36234"/>
                                <a:gd name="connsiteY10" fmla="*/ 9474 h 28421"/>
                                <a:gd name="connsiteX11" fmla="*/ 18117 w 36234"/>
                                <a:gd name="connsiteY11" fmla="*/ 9474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28422"/>
                                  </a:move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lnTo>
                                    <a:pt x="0" y="14211"/>
                                  </a:ln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lose/>
                                  <a:moveTo>
                                    <a:pt x="18117" y="9474"/>
                                  </a:moveTo>
                                  <a:cubicBezTo>
                                    <a:pt x="21411" y="9905"/>
                                    <a:pt x="24156" y="12058"/>
                                    <a:pt x="23607" y="14642"/>
                                  </a:cubicBezTo>
                                  <a:cubicBezTo>
                                    <a:pt x="23058" y="16795"/>
                                    <a:pt x="20862" y="18517"/>
                                    <a:pt x="18117" y="18948"/>
                                  </a:cubicBezTo>
                                  <a:cubicBezTo>
                                    <a:pt x="14823" y="19379"/>
                                    <a:pt x="11529" y="17225"/>
                                    <a:pt x="11529" y="14642"/>
                                  </a:cubicBezTo>
                                  <a:cubicBezTo>
                                    <a:pt x="10980" y="12058"/>
                                    <a:pt x="13725" y="9474"/>
                                    <a:pt x="17019" y="9474"/>
                                  </a:cubicBezTo>
                                  <a:cubicBezTo>
                                    <a:pt x="17568" y="9474"/>
                                    <a:pt x="18117" y="9474"/>
                                    <a:pt x="18117" y="94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orme libre : forme 85"/>
                          <wps:cNvSpPr/>
                          <wps:spPr>
                            <a:xfrm>
                              <a:off x="161957" y="135218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0 h 28421"/>
                                <a:gd name="connsiteX1" fmla="*/ 0 w 36234"/>
                                <a:gd name="connsiteY1" fmla="*/ 14211 h 28421"/>
                                <a:gd name="connsiteX2" fmla="*/ 18117 w 36234"/>
                                <a:gd name="connsiteY2" fmla="*/ 28422 h 28421"/>
                                <a:gd name="connsiteX3" fmla="*/ 36235 w 36234"/>
                                <a:gd name="connsiteY3" fmla="*/ 14211 h 28421"/>
                                <a:gd name="connsiteX4" fmla="*/ 18117 w 36234"/>
                                <a:gd name="connsiteY4" fmla="*/ 0 h 28421"/>
                                <a:gd name="connsiteX5" fmla="*/ 18117 w 36234"/>
                                <a:gd name="connsiteY5" fmla="*/ 0 h 28421"/>
                                <a:gd name="connsiteX6" fmla="*/ 18117 w 36234"/>
                                <a:gd name="connsiteY6" fmla="*/ 18948 h 28421"/>
                                <a:gd name="connsiteX7" fmla="*/ 12078 w 36234"/>
                                <a:gd name="connsiteY7" fmla="*/ 14211 h 28421"/>
                                <a:gd name="connsiteX8" fmla="*/ 18117 w 36234"/>
                                <a:gd name="connsiteY8" fmla="*/ 9474 h 28421"/>
                                <a:gd name="connsiteX9" fmla="*/ 24156 w 36234"/>
                                <a:gd name="connsiteY9" fmla="*/ 14211 h 28421"/>
                                <a:gd name="connsiteX10" fmla="*/ 18117 w 36234"/>
                                <a:gd name="connsiteY10" fmla="*/ 18948 h 28421"/>
                                <a:gd name="connsiteX11" fmla="*/ 18117 w 36234"/>
                                <a:gd name="connsiteY11" fmla="*/ 18948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0"/>
                                  </a:move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lnTo>
                                    <a:pt x="18117" y="0"/>
                                  </a:lnTo>
                                  <a:close/>
                                  <a:moveTo>
                                    <a:pt x="18117" y="18948"/>
                                  </a:moveTo>
                                  <a:cubicBezTo>
                                    <a:pt x="14823" y="18948"/>
                                    <a:pt x="12078" y="16795"/>
                                    <a:pt x="12078" y="14211"/>
                                  </a:cubicBezTo>
                                  <a:cubicBezTo>
                                    <a:pt x="12078" y="11627"/>
                                    <a:pt x="14823" y="9474"/>
                                    <a:pt x="18117" y="9474"/>
                                  </a:cubicBezTo>
                                  <a:cubicBezTo>
                                    <a:pt x="21411" y="9474"/>
                                    <a:pt x="24156" y="11627"/>
                                    <a:pt x="24156" y="14211"/>
                                  </a:cubicBezTo>
                                  <a:cubicBezTo>
                                    <a:pt x="24156" y="16795"/>
                                    <a:pt x="21411" y="18948"/>
                                    <a:pt x="18117" y="18948"/>
                                  </a:cubicBezTo>
                                  <a:cubicBezTo>
                                    <a:pt x="18117" y="18948"/>
                                    <a:pt x="18117" y="18948"/>
                                    <a:pt x="18117" y="189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orme libre : forme 91"/>
                          <wps:cNvSpPr/>
                          <wps:spPr>
                            <a:xfrm>
                              <a:off x="222348" y="211871"/>
                              <a:ext cx="48312" cy="37895"/>
                            </a:xfrm>
                            <a:custGeom>
                              <a:avLst/>
                              <a:gdLst>
                                <a:gd name="connsiteX0" fmla="*/ 24156 w 48312"/>
                                <a:gd name="connsiteY0" fmla="*/ 37896 h 37895"/>
                                <a:gd name="connsiteX1" fmla="*/ 48313 w 48312"/>
                                <a:gd name="connsiteY1" fmla="*/ 18948 h 37895"/>
                                <a:gd name="connsiteX2" fmla="*/ 24156 w 48312"/>
                                <a:gd name="connsiteY2" fmla="*/ 0 h 37895"/>
                                <a:gd name="connsiteX3" fmla="*/ 0 w 48312"/>
                                <a:gd name="connsiteY3" fmla="*/ 18948 h 37895"/>
                                <a:gd name="connsiteX4" fmla="*/ 24156 w 48312"/>
                                <a:gd name="connsiteY4" fmla="*/ 37896 h 37895"/>
                                <a:gd name="connsiteX5" fmla="*/ 24156 w 48312"/>
                                <a:gd name="connsiteY5" fmla="*/ 37896 h 37895"/>
                                <a:gd name="connsiteX6" fmla="*/ 24156 w 48312"/>
                                <a:gd name="connsiteY6" fmla="*/ 9474 h 37895"/>
                                <a:gd name="connsiteX7" fmla="*/ 36235 w 48312"/>
                                <a:gd name="connsiteY7" fmla="*/ 18948 h 37895"/>
                                <a:gd name="connsiteX8" fmla="*/ 24156 w 48312"/>
                                <a:gd name="connsiteY8" fmla="*/ 28422 h 37895"/>
                                <a:gd name="connsiteX9" fmla="*/ 12078 w 48312"/>
                                <a:gd name="connsiteY9" fmla="*/ 18948 h 37895"/>
                                <a:gd name="connsiteX10" fmla="*/ 24156 w 48312"/>
                                <a:gd name="connsiteY10" fmla="*/ 9474 h 37895"/>
                                <a:gd name="connsiteX11" fmla="*/ 24156 w 48312"/>
                                <a:gd name="connsiteY11" fmla="*/ 9474 h 37895"/>
                                <a:gd name="connsiteX12" fmla="*/ 24156 w 48312"/>
                                <a:gd name="connsiteY12" fmla="*/ 9474 h 37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8312" h="37895">
                                  <a:moveTo>
                                    <a:pt x="24156" y="37896"/>
                                  </a:moveTo>
                                  <a:cubicBezTo>
                                    <a:pt x="37333" y="37896"/>
                                    <a:pt x="48313" y="29283"/>
                                    <a:pt x="48313" y="18948"/>
                                  </a:cubicBezTo>
                                  <a:cubicBezTo>
                                    <a:pt x="48313" y="8613"/>
                                    <a:pt x="37333" y="0"/>
                                    <a:pt x="24156" y="0"/>
                                  </a:cubicBezTo>
                                  <a:cubicBezTo>
                                    <a:pt x="10980" y="0"/>
                                    <a:pt x="0" y="8613"/>
                                    <a:pt x="0" y="18948"/>
                                  </a:cubicBezTo>
                                  <a:cubicBezTo>
                                    <a:pt x="0" y="29283"/>
                                    <a:pt x="10980" y="37896"/>
                                    <a:pt x="24156" y="37896"/>
                                  </a:cubicBezTo>
                                  <a:lnTo>
                                    <a:pt x="24156" y="37896"/>
                                  </a:lnTo>
                                  <a:close/>
                                  <a:moveTo>
                                    <a:pt x="24156" y="9474"/>
                                  </a:moveTo>
                                  <a:cubicBezTo>
                                    <a:pt x="30744" y="9474"/>
                                    <a:pt x="36235" y="13780"/>
                                    <a:pt x="36235" y="18948"/>
                                  </a:cubicBezTo>
                                  <a:cubicBezTo>
                                    <a:pt x="36235" y="24115"/>
                                    <a:pt x="30744" y="28422"/>
                                    <a:pt x="24156" y="28422"/>
                                  </a:cubicBezTo>
                                  <a:cubicBezTo>
                                    <a:pt x="17568" y="28422"/>
                                    <a:pt x="12078" y="24115"/>
                                    <a:pt x="12078" y="18948"/>
                                  </a:cubicBezTo>
                                  <a:cubicBezTo>
                                    <a:pt x="12078" y="13350"/>
                                    <a:pt x="17568" y="9043"/>
                                    <a:pt x="24156" y="9474"/>
                                  </a:cubicBezTo>
                                  <a:cubicBezTo>
                                    <a:pt x="24156" y="9043"/>
                                    <a:pt x="24156" y="9043"/>
                                    <a:pt x="24156" y="9474"/>
                                  </a:cubicBezTo>
                                  <a:lnTo>
                                    <a:pt x="24156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orme libre : forme 92"/>
                          <wps:cNvSpPr/>
                          <wps:spPr>
                            <a:xfrm>
                              <a:off x="0" y="0"/>
                              <a:ext cx="569870" cy="446997"/>
                            </a:xfrm>
                            <a:custGeom>
                              <a:avLst/>
                              <a:gdLst>
                                <a:gd name="connsiteX0" fmla="*/ 284935 w 569870"/>
                                <a:gd name="connsiteY0" fmla="*/ 446998 h 446997"/>
                                <a:gd name="connsiteX1" fmla="*/ 0 w 569870"/>
                                <a:gd name="connsiteY1" fmla="*/ 223499 h 446997"/>
                                <a:gd name="connsiteX2" fmla="*/ 284935 w 569870"/>
                                <a:gd name="connsiteY2" fmla="*/ 0 h 446997"/>
                                <a:gd name="connsiteX3" fmla="*/ 569870 w 569870"/>
                                <a:gd name="connsiteY3" fmla="*/ 223499 h 446997"/>
                                <a:gd name="connsiteX4" fmla="*/ 569870 w 569870"/>
                                <a:gd name="connsiteY4" fmla="*/ 223499 h 446997"/>
                                <a:gd name="connsiteX5" fmla="*/ 284935 w 569870"/>
                                <a:gd name="connsiteY5" fmla="*/ 446998 h 446997"/>
                                <a:gd name="connsiteX6" fmla="*/ 284935 w 569870"/>
                                <a:gd name="connsiteY6" fmla="*/ 16364 h 446997"/>
                                <a:gd name="connsiteX7" fmla="*/ 20862 w 569870"/>
                                <a:gd name="connsiteY7" fmla="*/ 223499 h 446997"/>
                                <a:gd name="connsiteX8" fmla="*/ 284935 w 569870"/>
                                <a:gd name="connsiteY8" fmla="*/ 430634 h 446997"/>
                                <a:gd name="connsiteX9" fmla="*/ 549008 w 569870"/>
                                <a:gd name="connsiteY9" fmla="*/ 223930 h 446997"/>
                                <a:gd name="connsiteX10" fmla="*/ 549008 w 569870"/>
                                <a:gd name="connsiteY10" fmla="*/ 223930 h 446997"/>
                                <a:gd name="connsiteX11" fmla="*/ 284935 w 569870"/>
                                <a:gd name="connsiteY11" fmla="*/ 16364 h 446997"/>
                                <a:gd name="connsiteX12" fmla="*/ 284935 w 569870"/>
                                <a:gd name="connsiteY12" fmla="*/ 16364 h 4469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569870" h="446997">
                                  <a:moveTo>
                                    <a:pt x="284935" y="446998"/>
                                  </a:moveTo>
                                  <a:cubicBezTo>
                                    <a:pt x="127370" y="446998"/>
                                    <a:pt x="0" y="347091"/>
                                    <a:pt x="0" y="223499"/>
                                  </a:cubicBezTo>
                                  <a:cubicBezTo>
                                    <a:pt x="0" y="99907"/>
                                    <a:pt x="127370" y="0"/>
                                    <a:pt x="284935" y="0"/>
                                  </a:cubicBezTo>
                                  <a:cubicBezTo>
                                    <a:pt x="442500" y="0"/>
                                    <a:pt x="569870" y="99907"/>
                                    <a:pt x="569870" y="223499"/>
                                  </a:cubicBezTo>
                                  <a:lnTo>
                                    <a:pt x="569870" y="223499"/>
                                  </a:lnTo>
                                  <a:cubicBezTo>
                                    <a:pt x="569870" y="347091"/>
                                    <a:pt x="442500" y="446998"/>
                                    <a:pt x="284935" y="446998"/>
                                  </a:cubicBezTo>
                                  <a:close/>
                                  <a:moveTo>
                                    <a:pt x="284935" y="16364"/>
                                  </a:moveTo>
                                  <a:cubicBezTo>
                                    <a:pt x="139448" y="16364"/>
                                    <a:pt x="20862" y="109381"/>
                                    <a:pt x="20862" y="223499"/>
                                  </a:cubicBezTo>
                                  <a:cubicBezTo>
                                    <a:pt x="20862" y="338047"/>
                                    <a:pt x="138899" y="430634"/>
                                    <a:pt x="284935" y="430634"/>
                                  </a:cubicBezTo>
                                  <a:cubicBezTo>
                                    <a:pt x="430971" y="430634"/>
                                    <a:pt x="549008" y="338047"/>
                                    <a:pt x="549008" y="223930"/>
                                  </a:cubicBezTo>
                                  <a:cubicBezTo>
                                    <a:pt x="549008" y="223930"/>
                                    <a:pt x="549008" y="223930"/>
                                    <a:pt x="549008" y="223930"/>
                                  </a:cubicBezTo>
                                  <a:cubicBezTo>
                                    <a:pt x="549008" y="109381"/>
                                    <a:pt x="430971" y="16795"/>
                                    <a:pt x="284935" y="16364"/>
                                  </a:cubicBezTo>
                                  <a:lnTo>
                                    <a:pt x="284935" y="16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43E54" id="Groupe 20" o:spid="_x0000_s1072" style="position:absolute;left:0;text-align:left;margin-left:137.35pt;margin-top:680.65pt;width:207.5pt;height:72.95pt;z-index:251646464;mso-width-relative:margin;mso-height-relative:margin" coordorigin="-508" coordsize="26357,92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">
                <v:group id="Groupe 72" o:spid="_x0000_s1073" style="position:absolute;left:-508;width:13706;height:9266" coordorigin="2412,-1048" coordsize="14445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4" type="#_x0000_t75" alt="Pelleteuse avec un remplissage uni" style="position:absolute;left:7103;top:-1048;width:429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">
                    <v:imagedata r:id="rId55" o:title="Pelleteuse avec un remplissage uni"/>
                  </v:shape>
                  <v:shape id="Zone de texte 74" o:spid="_x0000_s1075" type="#_x0000_t202" style="position:absolute;left:2412;top:9352;width:14446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0489C3A" w14:textId="77777777" w:rsidR="00E0050B" w:rsidRPr="002F4950" w:rsidRDefault="00E0050B" w:rsidP="00E0050B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2F4950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CONSTRUCTION</w:t>
                          </w:r>
                        </w:p>
                      </w:txbxContent>
                    </v:textbox>
                  </v:shape>
                </v:group>
                <v:group id="Graphique 76" o:spid="_x0000_s1076" style="position:absolute;left:20150;top:254;width:5699;height:4469" coordsize="5698,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orme libre : forme 59" o:spid="_x0000_s1077" style="position:absolute;left:3974;top:3125;width:122;height:96;visibility:visible;mso-wrap-style:square;v-text-anchor:middle" coordsize="12218,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" path="m6658,55c3364,-375,70,1778,70,4361,-479,6945,2266,9529,5560,9529v549,,549,,1098,c9952,9098,12697,6945,12148,4361,12148,1778,9403,55,6658,55xe" fillcolor="#63a7da" stroked="f" strokeweight=".15011mm">
                    <v:stroke joinstyle="miter"/>
                    <v:path arrowok="t" o:connecttype="custom" o:connectlocs="6658,55;70,4361;5560,9529;6658,9529;12148,4361;6658,55" o:connectangles="0,0,0,0,0,0"/>
                  </v:shape>
                  <v:shape id="Forme libre : forme 61" o:spid="_x0000_s1078" style="position:absolute;left:3596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2" o:spid="_x0000_s1079" style="position:absolute;left:3233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3" o:spid="_x0000_s1080" style="position:absolute;left:283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4" o:spid="_x0000_s1081" style="position:absolute;left:2465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5" o:spid="_x0000_s1082" style="position:absolute;left:210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6" o:spid="_x0000_s1083" style="position:absolute;left:1740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7" o:spid="_x0000_s1084" style="position:absolute;left:1361;top:969;width:3130;height:2441;visibility:visible;mso-wrap-style:square;v-text-anchor:middle" coordsize="312951,2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" path="m282190,196272r-7686,l274504,147611v,-2584,-2745,-4737,-6039,-4737l217956,142874v-3294,,-6039,2153,-6039,4737l211917,147611r,48661l159761,196272r,-62872c159761,125218,156467,117036,149879,110576,143840,104548,135605,99811,126272,97227l86194,67513,210270,55455v2196,1723,4392,3445,7137,5168l217407,76126r-6039,c209172,76126,206976,76987,205878,78709l193800,97657v-1098,1723,-549,3876,1098,5599l219054,122204v2196,1722,6039,1722,8784,c230034,120481,230034,117467,227838,115313v,,,,,l206427,98519r8784,-13350l268465,85169r8784,13350l255838,115313v-2196,1723,-2196,5168,,6891c258034,123926,262426,123926,264622,122204r,l288778,103256v1647,-1292,2196,-3445,1098,-5599l277798,78709v-1098,-1722,-3294,-2583,-5490,-2583l265720,76126r,-15503c284935,49857,289327,29187,276151,14114,262975,-958,236073,-4403,216858,5932v-5490,3015,-9882,6891,-13176,11628l55450,20143v-549,,-1098,,-1647,c49960,19282,46666,18851,42823,18851,19215,18851,,33493,,52010,,69666,17568,84738,40627,85600r27450,27991c63685,119620,60940,126510,60940,133400r,62872l30744,196272c13725,196703,1098,207900,1647,221249v549,12489,13176,22393,29097,22824l281092,244073v17019,430,31293,-9474,31842,-22824c313483,207900,300856,196703,283837,196272v,,-1098,,-1647,l282190,196272xm254191,76126r-24157,l230034,65360v7686,1722,16470,1722,24157,l254191,76126xm213564,24019r,c220152,11961,238269,6363,253642,11531v15372,5167,22509,19378,15921,31436c262975,55025,244857,60623,229485,55455v-1098,-430,-2196,-861,-3294,-1292c216858,49857,210819,42106,210819,33493v549,-3014,1647,-6460,2745,-9474xm223446,152778r38431,l261877,196272r-38431,l223446,152778xm120782,106270r,c139997,110576,150977,126510,145487,142013v-5490,15072,-25803,23684,-45568,19378c84547,157946,74116,146750,74116,133831v,-15934,16470,-28422,36235,-28422c110351,105409,110351,105409,110351,105409v3843,-431,7137,,10431,861l120782,106270xm147134,158807r,37896l74116,196703r,-37896c91684,174741,122429,176033,142742,162252v1647,-1291,2745,-2153,4392,-3445l147134,158807xm199839,27464v-549,2153,-549,4306,-549,6029c199290,38230,200388,42536,203133,46843l85645,58039v549,-1722,549,-3876,549,-5598c86194,43828,81802,35646,74116,29187l199839,27464xm42274,76556c25254,76126,12078,65360,12627,52441,13176,39522,26901,28756,43372,29187v3294,,6588,430,9882,1292c65332,33924,74116,42967,74116,52871v,3015,-549,6460,-2196,9474c71371,63207,70822,64068,70273,64499,65332,71389,55999,76126,45568,76556v-1098,-430,-2196,-430,-3294,l42274,76556xm55450,84738c63685,83016,70822,79140,76312,73973r29097,21962c94429,96796,83998,100672,76312,106270l55450,84738xm294817,230293v-3294,2583,-8235,4306,-12627,4306l31293,234599v-9882,,-18117,-6460,-18117,-14211c13176,216512,14823,213067,18666,210483v3294,-2583,8235,-4306,12627,-4306l281641,206177v9882,,18117,6460,18117,14211c300307,223833,298111,227709,294817,230293xe" fillcolor="#63a7da" stroked="f" strokeweight=".15011mm">
                    <v:stroke joinstyle="miter"/>
                    <v:path arrowok="t" o:connecttype="custom" o:connectlocs="282190,196272;274504,196272;274504,147611;268465,142874;217956,142874;211917,147611;211917,147611;211917,196272;159761,196272;159761,133400;149879,110576;126272,97227;86194,67513;210270,55455;217407,60623;217407,76126;211368,76126;205878,78709;193800,97657;194898,103256;219054,122204;227838,122204;227838,115313;227838,115313;206427,98519;215211,85169;268465,85169;277249,98519;255838,115313;255838,122204;264622,122204;264622,122204;288778,103256;289876,97657;277798,78709;272308,76126;265720,76126;265720,60623;276151,14114;216858,5932;203682,17560;55450,20143;53803,20143;42823,18851;0,52010;40627,85600;68077,113591;60940,133400;60940,196272;30744,196272;1647,221249;30744,244073;281092,244073;312934,221249;283837,196272;282190,196272;282190,196272;254191,76126;230034,76126;230034,65360;254191,65360;254191,76126;213564,24019;213564,24019;253642,11531;269563,42967;229485,55455;226191,54163;210819,33493;213564,24019;223446,152778;261877,152778;261877,196272;223446,196272;223446,152778;120782,106270;120782,106270;145487,142013;99919,161391;74116,133831;110351,105409;110351,105409;120782,106270;120782,106270;147134,158807;147134,196703;74116,196703;74116,158807;142742,162252;147134,158807;147134,158807;199839,27464;199290,33493;203133,46843;85645,58039;86194,52441;74116,29187;199839,27464;42274,76556;12627,52441;43372,29187;53254,30479;74116,52871;71920,62345;70273,64499;45568,76556;42274,76556;42274,76556;55450,84738;76312,73973;105409,95935;76312,106270;55450,84738;294817,230293;282190,234599;31293,234599;13176,220388;18666,210483;31293,206177;281641,206177;299758,220388;294817,230293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e libre : forme 71" o:spid="_x0000_s1085" style="position:absolute;left:3596;top:116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" path="m18117,28422v9882,,18118,-6460,18118,-14211c36235,6460,27999,,18117,,8235,,,6460,,14211r,c,21962,8235,28422,18117,28422xm18117,9474v3294,431,6039,2584,5490,5168c23058,16795,20862,18517,18117,18948v-3294,431,-6588,-1723,-6588,-4306c10980,12058,13725,9474,17019,9474v549,,1098,,1098,xe" fillcolor="#63a7da" stroked="f" strokeweight=".15011mm">
                    <v:stroke joinstyle="miter"/>
                    <v:path arrowok="t" o:connecttype="custom" o:connectlocs="18117,28422;36235,14211;18117,0;0,14211;0,14211;18117,28422;18117,9474;23607,14642;18117,18948;11529,14642;17019,9474;18117,9474" o:connectangles="0,0,0,0,0,0,0,0,0,0,0,0"/>
                  </v:shape>
                  <v:shape id="Forme libre : forme 85" o:spid="_x0000_s1086" style="position:absolute;left:1619;top:135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" path="m18117,c8235,,,6460,,14211v,7751,8235,14211,18117,14211c27999,28422,36235,21962,36235,14211,36235,6460,27999,,18117,r,xm18117,18948v-3294,,-6039,-2153,-6039,-4737c12078,11627,14823,9474,18117,9474v3294,,6039,2153,6039,4737c24156,16795,21411,18948,18117,18948v,,,,,xe" fillcolor="#63a7da" stroked="f" strokeweight=".15011mm">
                    <v:stroke joinstyle="miter"/>
                    <v:path arrowok="t" o:connecttype="custom" o:connectlocs="18117,0;0,14211;18117,28422;36235,14211;18117,0;18117,0;18117,18948;12078,14211;18117,9474;24156,14211;18117,18948;18117,18948" o:connectangles="0,0,0,0,0,0,0,0,0,0,0,0"/>
                  </v:shape>
                  <v:shape id="Forme libre : forme 91" o:spid="_x0000_s1087" style="position:absolute;left:2223;top:2118;width:483;height:379;visibility:visible;mso-wrap-style:square;v-text-anchor:middle" coordsize="48312,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" path="m24156,37896v13177,,24157,-8613,24157,-18948c48313,8613,37333,,24156,,10980,,,8613,,18948,,29283,10980,37896,24156,37896r,xm24156,9474v6588,,12079,4306,12079,9474c36235,24115,30744,28422,24156,28422v-6588,,-12078,-4307,-12078,-9474c12078,13350,17568,9043,24156,9474v,-431,,-431,,l24156,9474xe" fillcolor="#63a7da" stroked="f" strokeweight=".15011mm">
                    <v:stroke joinstyle="miter"/>
                    <v:path arrowok="t" o:connecttype="custom" o:connectlocs="24156,37896;48313,18948;24156,0;0,18948;24156,37896;24156,37896;24156,9474;36235,18948;24156,28422;12078,18948;24156,9474;24156,9474;24156,9474" o:connectangles="0,0,0,0,0,0,0,0,0,0,0,0,0"/>
                  </v:shape>
                  <v:shape id="Forme libre : forme 92" o:spid="_x0000_s1088" style="position:absolute;width:5698;height:4469;visibility:visible;mso-wrap-style:square;v-text-anchor:middle" coordsize="569870,44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" path="m284935,446998c127370,446998,,347091,,223499,,99907,127370,,284935,,442500,,569870,99907,569870,223499r,c569870,347091,442500,446998,284935,446998xm284935,16364v-145487,,-264073,93017,-264073,207135c20862,338047,138899,430634,284935,430634v146036,,264073,-92587,264073,-206704c549008,223930,549008,223930,549008,223930,549008,109381,430971,16795,284935,16364r,xe" fillcolor="#63a7da" stroked="f" strokeweight=".15011mm">
                    <v:stroke joinstyle="miter"/>
                    <v:path arrowok="t" o:connecttype="custom" o:connectlocs="284935,446998;0,223499;284935,0;569870,223499;569870,223499;284935,446998;284935,16364;20862,223499;284935,430634;549008,223930;549008,223930;284935,16364;284935,16364" o:connectangles="0,0,0,0,0,0,0,0,0,0,0,0,0"/>
                  </v:shape>
                </v:group>
              </v:group>
            </w:pict>
          </mc:Fallback>
        </mc:AlternateContent>
      </w:r>
      <w:r w:rsidR="009C1AA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5FBBF6" wp14:editId="232FBA05">
                <wp:simplePos x="0" y="0"/>
                <wp:positionH relativeFrom="column">
                  <wp:posOffset>3750522</wp:posOffset>
                </wp:positionH>
                <wp:positionV relativeFrom="paragraph">
                  <wp:posOffset>9219777</wp:posOffset>
                </wp:positionV>
                <wp:extent cx="1540933" cy="237067"/>
                <wp:effectExtent l="0" t="0" r="254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93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EE349" w14:textId="08076D3E" w:rsidR="00E72820" w:rsidRPr="00E72820" w:rsidRDefault="00E7282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</w:pPr>
                            <w:r w:rsidRPr="00E72820"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FBBF6" id="Zone de texte 133" o:spid="_x0000_s1089" type="#_x0000_t202" style="position:absolute;left:0;text-align:left;margin-left:295.3pt;margin-top:725.95pt;width:121.35pt;height:18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IRMQIAAFw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" fillcolor="white [3201]" stroked="f" strokeweight=".5pt">
                <v:textbox>
                  <w:txbxContent>
                    <w:p w14:paraId="79EEE349" w14:textId="08076D3E" w:rsidR="00E72820" w:rsidRPr="00E72820" w:rsidRDefault="00E7282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</w:pPr>
                      <w:r w:rsidRPr="00E72820"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85EAF0" wp14:editId="3BD1BE1D">
                <wp:simplePos x="0" y="0"/>
                <wp:positionH relativeFrom="column">
                  <wp:posOffset>2184188</wp:posOffset>
                </wp:positionH>
                <wp:positionV relativeFrom="paragraph">
                  <wp:posOffset>8362802</wp:posOffset>
                </wp:positionV>
                <wp:extent cx="754731" cy="340016"/>
                <wp:effectExtent l="0" t="0" r="0" b="317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4C56" w14:textId="2CA2AD15" w:rsidR="00E72820" w:rsidRPr="00F13403" w:rsidRDefault="003B0EB6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63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EAF0" id="Zone de texte 134" o:spid="_x0000_s1090" type="#_x0000_t202" style="position:absolute;left:0;text-align:left;margin-left:172pt;margin-top:658.5pt;width:59.45pt;height:26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" filled="f" stroked="f" strokeweight=".5pt">
                <v:textbox>
                  <w:txbxContent>
                    <w:p w14:paraId="62C94C56" w14:textId="2CA2AD15" w:rsidR="00E72820" w:rsidRPr="00F13403" w:rsidRDefault="003B0EB6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63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A95EF8" wp14:editId="43F4FB84">
                <wp:simplePos x="0" y="0"/>
                <wp:positionH relativeFrom="column">
                  <wp:posOffset>3866727</wp:posOffset>
                </wp:positionH>
                <wp:positionV relativeFrom="paragraph">
                  <wp:posOffset>8364634</wp:posOffset>
                </wp:positionV>
                <wp:extent cx="754731" cy="340016"/>
                <wp:effectExtent l="0" t="0" r="0" b="317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015BA" w14:textId="5CA5F271" w:rsidR="00E72820" w:rsidRPr="00F13403" w:rsidRDefault="003B0EB6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16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5EF8" id="Zone de texte 132" o:spid="_x0000_s1091" type="#_x0000_t202" style="position:absolute;left:0;text-align:left;margin-left:304.45pt;margin-top:658.65pt;width:59.45pt;height:26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" filled="f" stroked="f" strokeweight=".5pt">
                <v:textbox>
                  <w:txbxContent>
                    <w:p w14:paraId="52E015BA" w14:textId="5CA5F271" w:rsidR="00E72820" w:rsidRPr="00F13403" w:rsidRDefault="003B0EB6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16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67DE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3C3897" wp14:editId="661B6FCD">
                <wp:simplePos x="0" y="0"/>
                <wp:positionH relativeFrom="column">
                  <wp:posOffset>2116667</wp:posOffset>
                </wp:positionH>
                <wp:positionV relativeFrom="paragraph">
                  <wp:posOffset>8636000</wp:posOffset>
                </wp:positionV>
                <wp:extent cx="575733" cy="480778"/>
                <wp:effectExtent l="0" t="0" r="15240" b="14605"/>
                <wp:wrapNone/>
                <wp:docPr id="129" name="Organigramme : Connecteu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480778"/>
                        </a:xfrm>
                        <a:prstGeom prst="flowChartConnector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5E6B6" id="Organigramme : Connecteur 129" o:spid="_x0000_s1026" type="#_x0000_t120" style="position:absolute;margin-left:166.65pt;margin-top:680pt;width:45.35pt;height:37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" fillcolor="white [3201]" strokecolor="#63a7da [3209]" strokeweight="1.5pt">
                <v:stroke joinstyle="miter"/>
              </v:shape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2A45B8" wp14:editId="24F87196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8C958D6" w:rsidR="007344EA" w:rsidRPr="003E2D6C" w:rsidRDefault="00084817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2" type="#_x0000_t202" style="position:absolute;left:0;text-align:left;margin-left:827.5pt;margin-top:245.55pt;width:47.9pt;height:25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" filled="f" stroked="f" strokeweight=".5pt">
                <v:textbox>
                  <w:txbxContent>
                    <w:p w14:paraId="31070F26" w14:textId="58C958D6" w:rsidR="007344EA" w:rsidRPr="003E2D6C" w:rsidRDefault="00084817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D86921" wp14:editId="336F8578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93" type="#_x0000_t202" style="position:absolute;left:0;text-align:left;margin-left:125.25pt;margin-top:615.2pt;width:382.8pt;height:2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5BD3B5A1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4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gH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qS/ff6n6zguUb6k/xOquGM5Pqt8KfCfgPa7&#10;bdx257X/UD3/Ew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l9cIB2QEAADwDgAADgAAAAAAAAAAAAAAAAAuAgAA&#10;ZHJzL2Uyb0RvYy54bWxQSwECLQAUAAYACAAAACEAta/gmeMAAAANAQAADwAAAAAAAAAAAAAAAAC+&#10;BgAAZHJzL2Rvd25yZXYueG1sUEsFBgAAAAAEAAQA8wAAAM4HAAAAAA==&#10;">
                <v:group id="Groupe 179" o:spid="_x0000_s109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C05BDC8" wp14:editId="111F79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9" style="position:absolute;left:0;text-align:left;margin-left:127.25pt;margin-top:345.75pt;width:464.1pt;height:81.35pt;z-index:251662848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6N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tKlNDB0n9xDUdfFMr5&#10;P6GCe5DjQydUgvBR5r6kDuc+XvtPx9M/AQ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Ox1OjToEAACCDgAADgAA&#10;AAAAAAAAAAAAAAAuAgAAZHJzL2Uyb0RvYy54bWxQSwECLQAUAAYACAAAACEAVtqJxuMAAAAMAQAA&#10;DwAAAAAAAAAAAAAAAACUBgAAZHJzL2Rvd25yZXYueG1sUEsFBgAAAAAEAAQA8wAAAKQHAAAAAA==&#10;">
                <v:group id="Groupe 87" o:spid="_x0000_s110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10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F3F0B3" wp14:editId="7F8A198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4" name="Graphique 114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7" name="Graphique 11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4" type="#_x0000_t202" style="position:absolute;left:0;text-align:left;margin-left:189.6pt;margin-top:347.35pt;width:68.05pt;height:62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4" name="Graphique 114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7" name="Graphique 11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534709" wp14:editId="7001926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8" name="Graphique 11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5" type="#_x0000_t202" style="position:absolute;left:0;text-align:left;margin-left:616.95pt;margin-top:338.2pt;width:79.35pt;height:5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v2Gw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Gj6a/Y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8" name="Graphique 11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0C2B691" wp14:editId="07595A5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1A065" id="Groupe 51" o:spid="_x0000_s1026" style="position:absolute;margin-left:13.55pt;margin-top:-23.7pt;width:118.95pt;height:756pt;z-index:2516423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383BE6" wp14:editId="09EBCA59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D23E" id="Forme libre 33" o:spid="_x0000_s1026" style="position:absolute;margin-left:-29.1pt;margin-top:19.8pt;width:147.55pt;height:75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F85DA7E" wp14:editId="35BE6CC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A82BC" id="Groupe 102" o:spid="_x0000_s1026" style="position:absolute;margin-left:1062.05pt;margin-top:-16pt;width:120.8pt;height:749.3pt;z-index:2516433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8AD7774" wp14:editId="6560143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D2EA92E">
                                  <wp:extent cx="5972810" cy="2133600"/>
                                  <wp:effectExtent l="0" t="38100" r="0" b="57150"/>
                                  <wp:docPr id="119" name="Diagramme 11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8" r:lo="rId69" r:qs="rId70" r:cs="rId7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6" type="#_x0000_t202" style="position:absolute;left:0;text-align:left;margin-left:581.5pt;margin-top:104.6pt;width:513.3pt;height:203.5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7sb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LJzanjDVQHJMLCoBFn+KrBYh+Z8y/MoiiwQRS6f8ZFKsDL4GhRUoP9+bf9kI+zwiglHYqspO7H&#10;jllBifqmcYp32WQSVBmdSf55jI69jmyuI3rXLgEZyPBJGR7NkO/VyZQW2jd8D4twK4aY5nh3Sf3J&#10;XPpB+vieuFgsYhLq0DD/qNeGB+jAeBjFa//GrDnOy+Oon+AkR1a8G9uQG05qWOw8yCb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JX/uxs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D2EA92E">
                            <wp:extent cx="5972810" cy="2133600"/>
                            <wp:effectExtent l="0" t="38100" r="0" b="57150"/>
                            <wp:docPr id="119" name="Diagramme 11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8" r:lo="rId69" r:qs="rId70" r:cs="rId7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31F365F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7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j8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g2y0+yau3bl1Vk0Y8MS0Hc&#10;asp7BwlXEIlSVDetCT7QkXFouN9LnHU+/vqbPvvTpMnKWU8UpeJ/biFKzgg74kDBnDhdLrPTs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XEgj8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DC7816" wp14:editId="619C214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120" name="Graphique 120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140D296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B0714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8" style="position:absolute;left:0;text-align:left;margin-left:257.8pt;margin-top:111.6pt;width:114.9pt;height:202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AuFXTw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120" name="Graphique 120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140D296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B0714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0656D6" wp14:editId="3DB58B7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DBC5" id="Rectangle 5268" o:spid="_x0000_s1026" style="position:absolute;margin-left:-854.85pt;margin-top:188.55pt;width:198.4pt;height:47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8B52D6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217F0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C52EB52" wp14:editId="599C8178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363AB" id="Graphique 85" o:spid="_x0000_s1026" alt="Croissance commerciale" style="position:absolute;margin-left:647.7pt;margin-top:303.55pt;width:36.85pt;height:31.2pt;z-index:25167820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C1A0DA" wp14:editId="641FAE8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B79F3A1" w:rsidR="003F1FDB" w:rsidRPr="00D02F28" w:rsidRDefault="000F3DB5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19F0D94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0F3DB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834314B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495630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9" type="#_x0000_t202" style="position:absolute;left:0;text-align:left;margin-left:664.1pt;margin-top:291.7pt;width:340.15pt;height:55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PycWrE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B79F3A1" w:rsidR="003F1FDB" w:rsidRPr="00D02F28" w:rsidRDefault="000F3DB5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19F0D94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0F3DB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834314B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495630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2E77A4B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7837DF0">
                                  <wp:extent cx="3405351" cy="2490470"/>
                                  <wp:effectExtent l="0" t="0" r="5080" b="5080"/>
                                  <wp:docPr id="121" name="Diagramme 1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9" r:lo="rId80" r:qs="rId81" r:cs="rId8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0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XU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d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7837DF0">
                            <wp:extent cx="3405351" cy="2490470"/>
                            <wp:effectExtent l="0" t="0" r="5080" b="5080"/>
                            <wp:docPr id="121" name="Diagramme 1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9" r:lo="rId80" r:qs="rId81" r:cs="rId8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27884F3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19C12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3B3E52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1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FJQfzE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176A12A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12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" stroked="f" strokeweight="1pt">
                <v:fill r:id="rId86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5B599D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3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HJsnPR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E0D8A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2" name="Imag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BFACE2" wp14:editId="17EAF1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FE46" id="Forme libre 25" o:spid="_x0000_s1026" style="position:absolute;margin-left:86.05pt;margin-top:18pt;width:137.25pt;height:756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2B3FF6BF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4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Oe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DFwhOeqgMAANsKAAAOAAAAAAAAAAAAAAAAAC4CAABkcnMvZTJvRG9jLnhtbFBL&#10;AQItABQABgAIAAAAIQBMq7Cz4gAAAAwBAAAPAAAAAAAAAAAAAAAAAAQGAABkcnMvZG93bnJldi54&#10;bWxQSwUGAAAAAAQABADzAAAAEwcAAAAA&#10;">
                <v:rect id="Rectangle 193" o:spid="_x0000_s1115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6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F489E7" wp14:editId="4FE9D4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7" type="#_x0000_t202" style="position:absolute;left:0;text-align:left;margin-left:887pt;margin-top:666.15pt;width:22.7pt;height:2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c2lDzF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9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587CC30B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8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R3Gg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EVRJH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AEB6C" w14:textId="77777777" w:rsidR="004B15B2" w:rsidRDefault="004B15B2" w:rsidP="0063464B">
      <w:r>
        <w:separator/>
      </w:r>
    </w:p>
  </w:endnote>
  <w:endnote w:type="continuationSeparator" w:id="0">
    <w:p w14:paraId="1781D655" w14:textId="77777777" w:rsidR="004B15B2" w:rsidRDefault="004B15B2" w:rsidP="0063464B">
      <w:r>
        <w:continuationSeparator/>
      </w:r>
    </w:p>
  </w:endnote>
  <w:endnote w:type="continuationNotice" w:id="1">
    <w:p w14:paraId="34F83E72" w14:textId="77777777" w:rsidR="004B15B2" w:rsidRDefault="004B15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9436" w14:textId="77777777" w:rsidR="004B15B2" w:rsidRDefault="004B15B2" w:rsidP="0063464B">
      <w:r>
        <w:separator/>
      </w:r>
    </w:p>
  </w:footnote>
  <w:footnote w:type="continuationSeparator" w:id="0">
    <w:p w14:paraId="42815B44" w14:textId="77777777" w:rsidR="004B15B2" w:rsidRDefault="004B15B2" w:rsidP="0063464B">
      <w:r>
        <w:continuationSeparator/>
      </w:r>
    </w:p>
  </w:footnote>
  <w:footnote w:type="continuationNotice" w:id="1">
    <w:p w14:paraId="7D0B8483" w14:textId="77777777" w:rsidR="004B15B2" w:rsidRDefault="004B15B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598">
    <w:abstractNumId w:val="1"/>
  </w:num>
  <w:num w:numId="2" w16cid:durableId="846746825">
    <w:abstractNumId w:val="0"/>
  </w:num>
  <w:num w:numId="3" w16cid:durableId="1328552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47F40"/>
    <w:rsid w:val="00050168"/>
    <w:rsid w:val="00052218"/>
    <w:rsid w:val="00053A72"/>
    <w:rsid w:val="00057346"/>
    <w:rsid w:val="000620AD"/>
    <w:rsid w:val="0006221C"/>
    <w:rsid w:val="000628E3"/>
    <w:rsid w:val="00064ED3"/>
    <w:rsid w:val="00065B64"/>
    <w:rsid w:val="00071BA5"/>
    <w:rsid w:val="00072D39"/>
    <w:rsid w:val="00072DC7"/>
    <w:rsid w:val="00072E3C"/>
    <w:rsid w:val="0007309D"/>
    <w:rsid w:val="00082E88"/>
    <w:rsid w:val="00084817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245"/>
    <w:rsid w:val="000D247E"/>
    <w:rsid w:val="000D77F3"/>
    <w:rsid w:val="000E2CBD"/>
    <w:rsid w:val="000F02D4"/>
    <w:rsid w:val="000F1ABD"/>
    <w:rsid w:val="000F3640"/>
    <w:rsid w:val="000F3DB5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5A67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3606"/>
    <w:rsid w:val="00164704"/>
    <w:rsid w:val="00165B27"/>
    <w:rsid w:val="00171086"/>
    <w:rsid w:val="00174FEC"/>
    <w:rsid w:val="00177086"/>
    <w:rsid w:val="00192B91"/>
    <w:rsid w:val="0019347B"/>
    <w:rsid w:val="00193B6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A3C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2A56"/>
    <w:rsid w:val="00254CFB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0F13"/>
    <w:rsid w:val="002E138A"/>
    <w:rsid w:val="002E22C5"/>
    <w:rsid w:val="002E385B"/>
    <w:rsid w:val="002E45B6"/>
    <w:rsid w:val="002E69AB"/>
    <w:rsid w:val="002E6AA8"/>
    <w:rsid w:val="002F3F00"/>
    <w:rsid w:val="002F7411"/>
    <w:rsid w:val="00301490"/>
    <w:rsid w:val="00305515"/>
    <w:rsid w:val="003076FC"/>
    <w:rsid w:val="00307CD4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4267E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6217"/>
    <w:rsid w:val="00377D51"/>
    <w:rsid w:val="003810E7"/>
    <w:rsid w:val="00383B43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0EB6"/>
    <w:rsid w:val="003B1EC6"/>
    <w:rsid w:val="003B633A"/>
    <w:rsid w:val="003B7DE5"/>
    <w:rsid w:val="003D2738"/>
    <w:rsid w:val="003D348A"/>
    <w:rsid w:val="003D6CA1"/>
    <w:rsid w:val="003D6FFB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262EC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1865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360"/>
    <w:rsid w:val="004737ED"/>
    <w:rsid w:val="0047382B"/>
    <w:rsid w:val="004746A5"/>
    <w:rsid w:val="004804D2"/>
    <w:rsid w:val="00481D59"/>
    <w:rsid w:val="004854C3"/>
    <w:rsid w:val="00490B4D"/>
    <w:rsid w:val="0049233F"/>
    <w:rsid w:val="00493ADE"/>
    <w:rsid w:val="00495630"/>
    <w:rsid w:val="00497F24"/>
    <w:rsid w:val="004A07AA"/>
    <w:rsid w:val="004A0CB3"/>
    <w:rsid w:val="004A3B7D"/>
    <w:rsid w:val="004A3C16"/>
    <w:rsid w:val="004A42EE"/>
    <w:rsid w:val="004A4E15"/>
    <w:rsid w:val="004B15B2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06F3"/>
    <w:rsid w:val="005311DC"/>
    <w:rsid w:val="0053124C"/>
    <w:rsid w:val="00535403"/>
    <w:rsid w:val="00541B0D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3B88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2624"/>
    <w:rsid w:val="00674192"/>
    <w:rsid w:val="006742A5"/>
    <w:rsid w:val="00677297"/>
    <w:rsid w:val="006835B4"/>
    <w:rsid w:val="00684228"/>
    <w:rsid w:val="00690597"/>
    <w:rsid w:val="0069702F"/>
    <w:rsid w:val="006977DF"/>
    <w:rsid w:val="00697EFD"/>
    <w:rsid w:val="006A0F41"/>
    <w:rsid w:val="006A13B6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C7F0C"/>
    <w:rsid w:val="006D2EC4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0D92"/>
    <w:rsid w:val="0076255B"/>
    <w:rsid w:val="007669DB"/>
    <w:rsid w:val="0077088D"/>
    <w:rsid w:val="00771136"/>
    <w:rsid w:val="00771BF8"/>
    <w:rsid w:val="007752F4"/>
    <w:rsid w:val="00775937"/>
    <w:rsid w:val="007779A5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037"/>
    <w:rsid w:val="007C7DC3"/>
    <w:rsid w:val="007D132F"/>
    <w:rsid w:val="007D2077"/>
    <w:rsid w:val="007D5545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2B10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4D36"/>
    <w:rsid w:val="008876F7"/>
    <w:rsid w:val="00887B70"/>
    <w:rsid w:val="008931FB"/>
    <w:rsid w:val="008A1E15"/>
    <w:rsid w:val="008B403F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70F"/>
    <w:rsid w:val="00904EDB"/>
    <w:rsid w:val="00904F19"/>
    <w:rsid w:val="009064A6"/>
    <w:rsid w:val="00906763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6736F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3CC1"/>
    <w:rsid w:val="009B5265"/>
    <w:rsid w:val="009B6F84"/>
    <w:rsid w:val="009B7F4D"/>
    <w:rsid w:val="009C1AAC"/>
    <w:rsid w:val="009C2274"/>
    <w:rsid w:val="009C4E80"/>
    <w:rsid w:val="009D3E65"/>
    <w:rsid w:val="009D684D"/>
    <w:rsid w:val="009E5386"/>
    <w:rsid w:val="009F3A5C"/>
    <w:rsid w:val="009F4263"/>
    <w:rsid w:val="009F439D"/>
    <w:rsid w:val="009F7ED1"/>
    <w:rsid w:val="00A01A66"/>
    <w:rsid w:val="00A055D4"/>
    <w:rsid w:val="00A06C36"/>
    <w:rsid w:val="00A10082"/>
    <w:rsid w:val="00A161F0"/>
    <w:rsid w:val="00A16CC8"/>
    <w:rsid w:val="00A17384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B42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53A7"/>
    <w:rsid w:val="00AB6D47"/>
    <w:rsid w:val="00AB7B3A"/>
    <w:rsid w:val="00AC3AB1"/>
    <w:rsid w:val="00AC6E7D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07148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56FAE"/>
    <w:rsid w:val="00B61160"/>
    <w:rsid w:val="00B62942"/>
    <w:rsid w:val="00B64AB2"/>
    <w:rsid w:val="00B64C1C"/>
    <w:rsid w:val="00B6723D"/>
    <w:rsid w:val="00B73F1C"/>
    <w:rsid w:val="00B836AA"/>
    <w:rsid w:val="00B8385C"/>
    <w:rsid w:val="00B857CF"/>
    <w:rsid w:val="00B872B9"/>
    <w:rsid w:val="00B914E3"/>
    <w:rsid w:val="00B944B3"/>
    <w:rsid w:val="00B94BB5"/>
    <w:rsid w:val="00B977A2"/>
    <w:rsid w:val="00BA2EF7"/>
    <w:rsid w:val="00BA3FD1"/>
    <w:rsid w:val="00BA5C77"/>
    <w:rsid w:val="00BA75E9"/>
    <w:rsid w:val="00BB1E06"/>
    <w:rsid w:val="00BC044C"/>
    <w:rsid w:val="00BC25D7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4D64"/>
    <w:rsid w:val="00BD5B1B"/>
    <w:rsid w:val="00BD6D14"/>
    <w:rsid w:val="00BE0D8A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67DE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1EB7"/>
    <w:rsid w:val="00CD3B85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2750"/>
    <w:rsid w:val="00D12814"/>
    <w:rsid w:val="00D16D02"/>
    <w:rsid w:val="00D17B10"/>
    <w:rsid w:val="00D203A5"/>
    <w:rsid w:val="00D23D5E"/>
    <w:rsid w:val="00D252CE"/>
    <w:rsid w:val="00D26541"/>
    <w:rsid w:val="00D30715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3527"/>
    <w:rsid w:val="00DC4C21"/>
    <w:rsid w:val="00DC6791"/>
    <w:rsid w:val="00DC6F62"/>
    <w:rsid w:val="00DC7B73"/>
    <w:rsid w:val="00DD0718"/>
    <w:rsid w:val="00DD1F05"/>
    <w:rsid w:val="00DD3AC6"/>
    <w:rsid w:val="00DD3E9D"/>
    <w:rsid w:val="00DD641D"/>
    <w:rsid w:val="00DE430A"/>
    <w:rsid w:val="00DE5990"/>
    <w:rsid w:val="00DF076A"/>
    <w:rsid w:val="00DF0E3B"/>
    <w:rsid w:val="00DF1A12"/>
    <w:rsid w:val="00DF1F40"/>
    <w:rsid w:val="00DF6B63"/>
    <w:rsid w:val="00E0050B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2820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7D2F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EF7361"/>
    <w:rsid w:val="00F0208A"/>
    <w:rsid w:val="00F020CD"/>
    <w:rsid w:val="00F060C5"/>
    <w:rsid w:val="00F06C96"/>
    <w:rsid w:val="00F10BB1"/>
    <w:rsid w:val="00F12DA6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39C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717"/>
    <w:rsid w:val="00F94BE2"/>
    <w:rsid w:val="00F975B1"/>
    <w:rsid w:val="00FA5F70"/>
    <w:rsid w:val="00FB139B"/>
    <w:rsid w:val="00FB1848"/>
    <w:rsid w:val="00FB1F1B"/>
    <w:rsid w:val="00FB30F4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png"/><Relationship Id="rId21" Type="http://schemas.openxmlformats.org/officeDocument/2006/relationships/image" Target="media/image8.png"/><Relationship Id="rId42" Type="http://schemas.openxmlformats.org/officeDocument/2006/relationships/image" Target="media/image20.svg"/><Relationship Id="rId47" Type="http://schemas.openxmlformats.org/officeDocument/2006/relationships/image" Target="media/image25.svg"/><Relationship Id="rId63" Type="http://schemas.openxmlformats.org/officeDocument/2006/relationships/image" Target="media/image36.svg"/><Relationship Id="rId68" Type="http://schemas.openxmlformats.org/officeDocument/2006/relationships/diagramData" Target="diagrams/data2.xml"/><Relationship Id="rId84" Type="http://schemas.openxmlformats.org/officeDocument/2006/relationships/image" Target="media/image47.png"/><Relationship Id="rId89" Type="http://schemas.openxmlformats.org/officeDocument/2006/relationships/hyperlink" Target="http://www.bassinefe-hainautcentre.be/le-rapport-analytique-et-prospectif" TargetMode="External"/><Relationship Id="rId16" Type="http://schemas.openxmlformats.org/officeDocument/2006/relationships/hyperlink" Target="https://www.etudierenhainaut.be/lycee-provincial-hornu-colfontaine.html" TargetMode="External"/><Relationship Id="rId11" Type="http://schemas.openxmlformats.org/officeDocument/2006/relationships/image" Target="media/image1.png"/><Relationship Id="rId32" Type="http://schemas.openxmlformats.org/officeDocument/2006/relationships/diagramData" Target="diagrams/data1.xml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3.png"/><Relationship Id="rId74" Type="http://schemas.openxmlformats.org/officeDocument/2006/relationships/image" Target="media/image39.svg"/><Relationship Id="rId79" Type="http://schemas.openxmlformats.org/officeDocument/2006/relationships/diagramData" Target="diagrams/data3.xml"/><Relationship Id="rId5" Type="http://schemas.openxmlformats.org/officeDocument/2006/relationships/numbering" Target="numbering.xml"/><Relationship Id="rId90" Type="http://schemas.openxmlformats.org/officeDocument/2006/relationships/image" Target="media/image52.emf"/><Relationship Id="rId95" Type="http://schemas.openxmlformats.org/officeDocument/2006/relationships/theme" Target="theme/theme1.xml"/><Relationship Id="rId22" Type="http://schemas.openxmlformats.org/officeDocument/2006/relationships/image" Target="media/image9.svg"/><Relationship Id="rId27" Type="http://schemas.openxmlformats.org/officeDocument/2006/relationships/image" Target="media/image120.svg"/><Relationship Id="rId43" Type="http://schemas.openxmlformats.org/officeDocument/2006/relationships/image" Target="media/image21.png"/><Relationship Id="rId48" Type="http://schemas.openxmlformats.org/officeDocument/2006/relationships/image" Target="media/image26.svg"/><Relationship Id="rId64" Type="http://schemas.openxmlformats.org/officeDocument/2006/relationships/image" Target="media/image36.png"/><Relationship Id="rId69" Type="http://schemas.openxmlformats.org/officeDocument/2006/relationships/diagramLayout" Target="diagrams/layout2.xml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microsoft.com/office/2007/relationships/diagramDrawing" Target="diagrams/drawing2.xml"/><Relationship Id="rId80" Type="http://schemas.openxmlformats.org/officeDocument/2006/relationships/diagramLayout" Target="diagrams/layout3.xml"/><Relationship Id="rId85" Type="http://schemas.openxmlformats.org/officeDocument/2006/relationships/image" Target="media/image48.svg"/><Relationship Id="rId93" Type="http://schemas.openxmlformats.org/officeDocument/2006/relationships/image" Target="media/image55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://www.saint-luc-mons.be/stluc/accueil.html" TargetMode="External"/><Relationship Id="rId25" Type="http://schemas.openxmlformats.org/officeDocument/2006/relationships/image" Target="media/image12.svg"/><Relationship Id="rId33" Type="http://schemas.openxmlformats.org/officeDocument/2006/relationships/diagramLayout" Target="diagrams/layout1.xml"/><Relationship Id="rId38" Type="http://schemas.openxmlformats.org/officeDocument/2006/relationships/image" Target="media/image16.svg"/><Relationship Id="rId46" Type="http://schemas.openxmlformats.org/officeDocument/2006/relationships/image" Target="media/image24.svg"/><Relationship Id="rId59" Type="http://schemas.openxmlformats.org/officeDocument/2006/relationships/image" Target="media/image34.svg"/><Relationship Id="rId67" Type="http://schemas.openxmlformats.org/officeDocument/2006/relationships/image" Target="media/image38.svg"/><Relationship Id="rId20" Type="http://schemas.openxmlformats.org/officeDocument/2006/relationships/image" Target="media/image7.png"/><Relationship Id="rId41" Type="http://schemas.openxmlformats.org/officeDocument/2006/relationships/image" Target="media/image19.png"/><Relationship Id="rId54" Type="http://schemas.openxmlformats.org/officeDocument/2006/relationships/image" Target="media/image30.svg"/><Relationship Id="rId62" Type="http://schemas.openxmlformats.org/officeDocument/2006/relationships/image" Target="media/image35.png"/><Relationship Id="rId70" Type="http://schemas.openxmlformats.org/officeDocument/2006/relationships/diagramQuickStyle" Target="diagrams/quickStyle2.xml"/><Relationship Id="rId75" Type="http://schemas.openxmlformats.org/officeDocument/2006/relationships/image" Target="media/image39.png"/><Relationship Id="rId83" Type="http://schemas.microsoft.com/office/2007/relationships/diagramDrawing" Target="diagrams/drawing3.xml"/><Relationship Id="rId88" Type="http://schemas.openxmlformats.org/officeDocument/2006/relationships/image" Target="media/image49.emf"/><Relationship Id="rId91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diagramDrawing" Target="diagrams/drawing1.xml"/><Relationship Id="rId49" Type="http://schemas.openxmlformats.org/officeDocument/2006/relationships/image" Target="media/image27.png"/><Relationship Id="rId57" Type="http://schemas.openxmlformats.org/officeDocument/2006/relationships/image" Target="media/image32.svg"/><Relationship Id="rId10" Type="http://schemas.openxmlformats.org/officeDocument/2006/relationships/endnotes" Target="endnotes.xml"/><Relationship Id="rId31" Type="http://schemas.openxmlformats.org/officeDocument/2006/relationships/image" Target="media/image140.svg"/><Relationship Id="rId44" Type="http://schemas.openxmlformats.org/officeDocument/2006/relationships/image" Target="media/image22.svg"/><Relationship Id="rId52" Type="http://schemas.openxmlformats.org/officeDocument/2006/relationships/image" Target="media/image29.svg"/><Relationship Id="rId60" Type="http://schemas.openxmlformats.org/officeDocument/2006/relationships/image" Target="media/image330.png"/><Relationship Id="rId65" Type="http://schemas.openxmlformats.org/officeDocument/2006/relationships/image" Target="media/image37.svg"/><Relationship Id="rId73" Type="http://schemas.openxmlformats.org/officeDocument/2006/relationships/image" Target="media/image38.png"/><Relationship Id="rId78" Type="http://schemas.openxmlformats.org/officeDocument/2006/relationships/image" Target="media/image42.png"/><Relationship Id="rId81" Type="http://schemas.openxmlformats.org/officeDocument/2006/relationships/diagramQuickStyle" Target="diagrams/quickStyle3.xml"/><Relationship Id="rId86" Type="http://schemas.openxmlformats.org/officeDocument/2006/relationships/image" Target="media/image51.pn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hainaut.formation-construform.be/formations/?keys=&amp;domaines=1658" TargetMode="External"/><Relationship Id="rId39" Type="http://schemas.openxmlformats.org/officeDocument/2006/relationships/image" Target="media/image17.png"/><Relationship Id="rId34" Type="http://schemas.openxmlformats.org/officeDocument/2006/relationships/diagramQuickStyle" Target="diagrams/quickStyle1.xml"/><Relationship Id="rId50" Type="http://schemas.openxmlformats.org/officeDocument/2006/relationships/image" Target="media/image28.svg"/><Relationship Id="rId55" Type="http://schemas.openxmlformats.org/officeDocument/2006/relationships/image" Target="media/image32.png"/><Relationship Id="rId76" Type="http://schemas.openxmlformats.org/officeDocument/2006/relationships/image" Target="media/image40.svg"/><Relationship Id="rId7" Type="http://schemas.openxmlformats.org/officeDocument/2006/relationships/settings" Target="settings.xml"/><Relationship Id="rId71" Type="http://schemas.openxmlformats.org/officeDocument/2006/relationships/diagramColors" Target="diagrams/colors2.xml"/><Relationship Id="rId92" Type="http://schemas.openxmlformats.org/officeDocument/2006/relationships/image" Target="media/image51.svg"/><Relationship Id="rId2" Type="http://schemas.openxmlformats.org/officeDocument/2006/relationships/customXml" Target="../customXml/item2.xml"/><Relationship Id="rId29" Type="http://schemas.openxmlformats.org/officeDocument/2006/relationships/image" Target="media/image14.svg"/><Relationship Id="rId24" Type="http://schemas.openxmlformats.org/officeDocument/2006/relationships/image" Target="media/image11.png"/><Relationship Id="rId40" Type="http://schemas.openxmlformats.org/officeDocument/2006/relationships/image" Target="media/image18.svg"/><Relationship Id="rId45" Type="http://schemas.openxmlformats.org/officeDocument/2006/relationships/image" Target="media/image23.png"/><Relationship Id="rId66" Type="http://schemas.openxmlformats.org/officeDocument/2006/relationships/image" Target="media/image37.png"/><Relationship Id="rId87" Type="http://schemas.openxmlformats.org/officeDocument/2006/relationships/hyperlink" Target="http://www.bassinefe-hainautcentre.be/le-rapport-analytique-et-prospectif" TargetMode="External"/><Relationship Id="rId61" Type="http://schemas.openxmlformats.org/officeDocument/2006/relationships/image" Target="media/image340.svg"/><Relationship Id="rId82" Type="http://schemas.openxmlformats.org/officeDocument/2006/relationships/diagramColors" Target="diagrams/colors3.xml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30" Type="http://schemas.openxmlformats.org/officeDocument/2006/relationships/image" Target="media/image130.png"/><Relationship Id="rId35" Type="http://schemas.openxmlformats.org/officeDocument/2006/relationships/diagramColors" Target="diagrams/colors1.xml"/><Relationship Id="rId56" Type="http://schemas.openxmlformats.org/officeDocument/2006/relationships/image" Target="media/image31.png"/><Relationship Id="rId77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6" Type="http://schemas.openxmlformats.org/officeDocument/2006/relationships/image" Target="../media/image46.svg"/><Relationship Id="rId5" Type="http://schemas.openxmlformats.org/officeDocument/2006/relationships/image" Target="../media/image45.png"/><Relationship Id="rId4" Type="http://schemas.openxmlformats.org/officeDocument/2006/relationships/image" Target="../media/image44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3.png"/><Relationship Id="rId2" Type="http://schemas.openxmlformats.org/officeDocument/2006/relationships/image" Target="../media/image42.svg"/><Relationship Id="rId1" Type="http://schemas.openxmlformats.org/officeDocument/2006/relationships/image" Target="../media/image41.png"/><Relationship Id="rId6" Type="http://schemas.openxmlformats.org/officeDocument/2006/relationships/image" Target="../media/image46.svg"/><Relationship Id="rId5" Type="http://schemas.openxmlformats.org/officeDocument/2006/relationships/image" Target="../media/image45.png"/><Relationship Id="rId4" Type="http://schemas.openxmlformats.org/officeDocument/2006/relationships/image" Target="../media/image4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FDCD3A8-58AA-4E77-BA58-4396416A717B}" type="sibTrans" cxnId="{74596AD3-6F88-401B-B47F-D62E79FC857A}">
      <dgm:prSet/>
      <dgm:spPr/>
    </dgm:pt>
    <dgm:pt modelId="{3F10D680-6960-4D07-A5EC-F2F56A7B9261}" type="parTrans" cxnId="{74596AD3-6F88-401B-B47F-D62E79FC857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E1F69051-9E34-43A1-A46F-B941D7036E5A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3E811B57-D3FC-41A7-9E97-3EEEC26A8673}" type="parTrans" cxnId="{6891DEA4-3DD4-4D98-B6B4-C322D9BC4630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C504E4D-6819-435F-BAFD-E08068A5E984}" type="sibTrans" cxnId="{6891DEA4-3DD4-4D98-B6B4-C322D9BC4630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695CAC2E-0623-4BF9-97D2-27D4F5F4F7D1}" type="pres">
      <dgm:prSet presAssocID="{3F10D680-6960-4D07-A5EC-F2F56A7B9261}" presName="Name13" presStyleLbl="parChTrans1D2" presStyleIdx="0" presStyleCnt="2"/>
      <dgm:spPr/>
    </dgm:pt>
    <dgm:pt modelId="{B67A2E5C-0E37-4284-8E99-6CDF32945F37}" type="pres">
      <dgm:prSet presAssocID="{D446ECA6-A8E0-487B-8ABF-1D330964D290}" presName="childText" presStyleLbl="bgAcc1" presStyleIdx="0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7439480-A1CF-4AA5-9C17-79776E7790BD}" type="pres">
      <dgm:prSet presAssocID="{3E811B57-D3FC-41A7-9E97-3EEEC26A8673}" presName="Name13" presStyleLbl="parChTrans1D2" presStyleIdx="1" presStyleCnt="2"/>
      <dgm:spPr/>
    </dgm:pt>
    <dgm:pt modelId="{62BF2C90-575B-45F5-84DB-5F14C7622E1B}" type="pres">
      <dgm:prSet presAssocID="{E1F69051-9E34-43A1-A46F-B941D7036E5A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2CAF0726-14FE-44DB-BF19-C1D56C463A2E}" type="presOf" srcId="{3E811B57-D3FC-41A7-9E97-3EEEC26A8673}" destId="{07439480-A1CF-4AA5-9C17-79776E7790BD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DEF47-A3F7-417E-ADBD-115865B0C806}" type="presOf" srcId="{3F10D680-6960-4D07-A5EC-F2F56A7B9261}" destId="{695CAC2E-0623-4BF9-97D2-27D4F5F4F7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00D7F80-CABE-4BAA-A001-D136BED2E243}" type="presOf" srcId="{D446ECA6-A8E0-487B-8ABF-1D330964D290}" destId="{B67A2E5C-0E37-4284-8E99-6CDF32945F37}" srcOrd="0" destOrd="0" presId="urn:microsoft.com/office/officeart/2005/8/layout/hierarchy3"/>
    <dgm:cxn modelId="{6891DEA4-3DD4-4D98-B6B4-C322D9BC4630}" srcId="{A43A57F3-AF3F-455F-BBE4-707E4AA03B66}" destId="{E1F69051-9E34-43A1-A46F-B941D7036E5A}" srcOrd="0" destOrd="0" parTransId="{3E811B57-D3FC-41A7-9E97-3EEEC26A8673}" sibTransId="{AC504E4D-6819-435F-BAFD-E08068A5E984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0" destOrd="0" parTransId="{3F10D680-6960-4D07-A5EC-F2F56A7B9261}" sibTransId="{4FDCD3A8-58AA-4E77-BA58-4396416A717B}"/>
    <dgm:cxn modelId="{643217F6-2D56-41DC-8429-EA0191C194ED}" type="presOf" srcId="{E1F69051-9E34-43A1-A46F-B941D7036E5A}" destId="{62BF2C90-575B-45F5-84DB-5F14C7622E1B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0894F847-51AD-410D-92D6-47E10C5D9C7B}" type="presParOf" srcId="{D9F353A7-6BA6-4618-9297-C380F5C53C3D}" destId="{695CAC2E-0623-4BF9-97D2-27D4F5F4F7D1}" srcOrd="0" destOrd="0" presId="urn:microsoft.com/office/officeart/2005/8/layout/hierarchy3"/>
    <dgm:cxn modelId="{C07BBD9B-2632-484A-8276-E5356DA04317}" type="presParOf" srcId="{D9F353A7-6BA6-4618-9297-C380F5C53C3D}" destId="{B67A2E5C-0E37-4284-8E99-6CDF32945F3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81A0EC5D-D2D7-4DEC-AD1E-301CD6568A95}" type="presParOf" srcId="{90316499-4407-4FF2-8AA4-9D745D6B3076}" destId="{07439480-A1CF-4AA5-9C17-79776E7790BD}" srcOrd="0" destOrd="0" presId="urn:microsoft.com/office/officeart/2005/8/layout/hierarchy3"/>
    <dgm:cxn modelId="{F4EFE7E7-4987-4A85-A199-DCB9074A06E4}" type="presParOf" srcId="{90316499-4407-4FF2-8AA4-9D745D6B3076}" destId="{62BF2C90-575B-45F5-84DB-5F14C7622E1B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135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1324  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+45%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695CAC2E-0623-4BF9-97D2-27D4F5F4F7D1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7439480-A1CF-4AA5-9C17-79776E7790BD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BF2C90-575B-45F5-84DB-5F14C7622E1B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+45%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1324  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8D8A53-0739-4E28-9D5A-F902263EF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9E1C05-AF96-4C09-8E34-B1378A08EC3B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4.xml><?xml version="1.0" encoding="utf-8"?>
<ds:datastoreItem xmlns:ds="http://schemas.openxmlformats.org/officeDocument/2006/customXml" ds:itemID="{906F3B5A-9671-4D0D-A103-FEBBC77565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324</TotalTime>
  <Pages>2</Pages>
  <Words>37</Words>
  <Characters>207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31</cp:revision>
  <cp:lastPrinted>2021-12-24T10:51:00Z</cp:lastPrinted>
  <dcterms:created xsi:type="dcterms:W3CDTF">2022-10-18T12:59:00Z</dcterms:created>
  <dcterms:modified xsi:type="dcterms:W3CDTF">2023-11-28T13:44:00Z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