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7302309"/>
    <w:bookmarkEnd w:id="0"/>
    <w:p w14:paraId="0FC2A341" w14:textId="036B48D3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5" behindDoc="0" locked="0" layoutInCell="1" allowOverlap="1" wp14:anchorId="5E1B55C5" wp14:editId="5984EC11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72AC5BE2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96031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49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D3cqdwAAAAJAQAADwAAAGRycy9kb3du&#10;cmV2LnhtbEyPzW7CMBCE75X6DtYi9QZOgKZViIOqSr1WKn9nEy9xhL2ObAOBp685wW1Ws5r5ploO&#10;1rAz+tA5EpBPMmBIjVMdtQI265/xJ7AQJSlpHKGAKwZY1q8vlSyVu9AfnlexZSmEQikF6Bj7kvPQ&#10;aLQyTFyPlLyD81bGdPqWKy8vKdwaPs2yglvZUWrQssdvjc1xdbICdq297bZ577WyZk6/t+t64zoh&#10;3kbD1wJYxCE+nuGOn9ChTkx7dyIVmBGQhkQB41kxBXa3i3n2AWyfVP4+A15X/HlB/Q8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BcPdyp3AAAAAkBAAAPAAAAAAAAAAAAAAAAAIcEAABk&#10;cnMvZG93bnJldi54bWxQSwUGAAAAAAQABADzAAAAkAUAAAAA&#10;" stroked="f" strokeweight=".5pt">
                <v:textbox>
                  <w:txbxContent>
                    <w:p w14:paraId="433E6002" w14:textId="72AC5BE2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960313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7E904A01" wp14:editId="7EF4E742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66A2A" id="Groupe 50" o:spid="_x0000_s1026" style="position:absolute;margin-left:12pt;margin-top:-29.3pt;width:118.95pt;height:756pt;z-index:25164494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035" behindDoc="0" locked="0" layoutInCell="1" allowOverlap="1" wp14:anchorId="01EEE829" wp14:editId="3EEC1EC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2C5DC" id="Rectangle 5" o:spid="_x0000_s1026" style="position:absolute;margin-left:175.2pt;margin-top:-20.3pt;width:78.5pt;height:94.45pt;z-index:251645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525C153A" wp14:editId="2B5BE2E9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5F1CC" id="Forme libre 33" o:spid="_x0000_s1026" style="position:absolute;margin-left:-32pt;margin-top:-21pt;width:147.55pt;height:756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BE4522A" wp14:editId="2CA5331D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D82B4" id="Groupe 49" o:spid="_x0000_s1026" style="position:absolute;margin-left:1059.05pt;margin-top:-14.25pt;width:107.8pt;height:756pt;z-index:251644942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941" behindDoc="0" locked="0" layoutInCell="1" allowOverlap="1" wp14:anchorId="73BCD8C1" wp14:editId="58A697A8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77108" id="Forme libre 25" o:spid="_x0000_s1026" style="position:absolute;margin-left:1064.75pt;margin-top:18pt;width:123.25pt;height:756pt;z-index:2516449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2BD6E9E" w:rsidR="00902688" w:rsidRDefault="00755C3D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</w:rPr>
        <w:drawing>
          <wp:anchor distT="0" distB="0" distL="114300" distR="114300" simplePos="0" relativeHeight="250985984" behindDoc="0" locked="0" layoutInCell="1" allowOverlap="1" wp14:anchorId="16B0C142" wp14:editId="7505BECD">
            <wp:simplePos x="0" y="0"/>
            <wp:positionH relativeFrom="column">
              <wp:posOffset>2660601</wp:posOffset>
            </wp:positionH>
            <wp:positionV relativeFrom="paragraph">
              <wp:posOffset>912006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791424" behindDoc="0" locked="0" layoutInCell="1" allowOverlap="1" wp14:anchorId="38B36D2C" wp14:editId="40C2A34C">
                <wp:simplePos x="0" y="0"/>
                <wp:positionH relativeFrom="margin">
                  <wp:posOffset>1076178</wp:posOffset>
                </wp:positionH>
                <wp:positionV relativeFrom="paragraph">
                  <wp:posOffset>712079</wp:posOffset>
                </wp:positionV>
                <wp:extent cx="10498700" cy="1384935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700" cy="1384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83C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7CAC3E5B" w14:textId="200762D0" w:rsidR="00A72224" w:rsidRDefault="00983CF8" w:rsidP="00983CF8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   </w:t>
                            </w:r>
                            <w:r w:rsidR="00752B51" w:rsidRPr="00752B5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J150</w:t>
                            </w:r>
                            <w:r w:rsidR="0029650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6</w:t>
                            </w:r>
                            <w:r w:rsidR="00752B5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755C3D" w:rsidRPr="00755C3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Infirmier / Infirmière de soins généraux</w:t>
                            </w:r>
                          </w:p>
                          <w:p w14:paraId="065692E3" w14:textId="714A0D01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40E1C7BD" w14:textId="30B8788D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83CF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84.75pt;margin-top:56.05pt;width:826.65pt;height:109.05pt;z-index:2507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" filled="f" stroked="f" strokeweight=".5pt">
                <v:textbox>
                  <w:txbxContent>
                    <w:p w14:paraId="1F4D89CD" w14:textId="71F712A1" w:rsidR="00A72224" w:rsidRPr="002A7ED8" w:rsidRDefault="00A43594" w:rsidP="00983C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7CAC3E5B" w14:textId="200762D0" w:rsidR="00A72224" w:rsidRDefault="00983CF8" w:rsidP="00983CF8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   </w:t>
                      </w:r>
                      <w:r w:rsidR="00752B51" w:rsidRPr="00752B5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J150</w:t>
                      </w:r>
                      <w:r w:rsidR="0029650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6</w:t>
                      </w:r>
                      <w:r w:rsidR="00752B5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755C3D" w:rsidRPr="00755C3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Infirmier / Infirmière de soins généraux</w:t>
                      </w:r>
                    </w:p>
                    <w:p w14:paraId="065692E3" w14:textId="714A0D01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40E1C7BD" w14:textId="30B8788D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83CF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7E7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 wp14:anchorId="4206AFEF" wp14:editId="0FBCD8A3">
                <wp:simplePos x="0" y="0"/>
                <wp:positionH relativeFrom="column">
                  <wp:posOffset>9501612</wp:posOffset>
                </wp:positionH>
                <wp:positionV relativeFrom="paragraph">
                  <wp:posOffset>7852687</wp:posOffset>
                </wp:positionV>
                <wp:extent cx="3892550" cy="932507"/>
                <wp:effectExtent l="0" t="0" r="0" b="127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932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CF52E" w14:textId="4A900F71" w:rsidR="00ED4CEF" w:rsidRDefault="00864670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8</w:t>
                            </w:r>
                            <w:r w:rsidR="00ED4CEF"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 </w:t>
                            </w:r>
                            <w:r w:rsidR="00C7315E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E</w:t>
                            </w:r>
                            <w:r w:rsidR="00ED4CEF" w:rsidRPr="00ED4CEF"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>tablissements de l’enseignement secondaire ordinaire de plein exercice du qualifiant</w:t>
                            </w:r>
                          </w:p>
                          <w:p w14:paraId="13AD3526" w14:textId="4815AAB7" w:rsidR="001B27E7" w:rsidRDefault="001B27E7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36"/>
                              </w:rPr>
                              <w:t xml:space="preserve">Enseignement supérieur </w:t>
                            </w:r>
                          </w:p>
                          <w:p w14:paraId="6002BB8B" w14:textId="77777777" w:rsidR="001B27E7" w:rsidRPr="00ED4CEF" w:rsidRDefault="001B27E7" w:rsidP="00ED4CEF">
                            <w:pPr>
                              <w:pStyle w:val="Paragraphedeliste"/>
                              <w:spacing w:after="160" w:line="256" w:lineRule="auto"/>
                              <w:ind w:left="340"/>
                              <w:rPr>
                                <w:rFonts w:asciiTheme="minorHAnsi" w:hAnsiTheme="minorHAnsi" w:cstheme="minorHAnsi"/>
                                <w:szCs w:val="36"/>
                              </w:rPr>
                            </w:pPr>
                          </w:p>
                          <w:p w14:paraId="0B1844BA" w14:textId="77777777" w:rsidR="00ED4CEF" w:rsidRPr="00ED4CEF" w:rsidRDefault="00ED4CEF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AFEF" id="Zone de texte 124" o:spid="_x0000_s1027" type="#_x0000_t202" style="position:absolute;margin-left:748.15pt;margin-top:618.3pt;width:306.5pt;height:73.45pt;z-index:25234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" filled="f" stroked="f" strokeweight=".5pt">
                <v:textbox>
                  <w:txbxContent>
                    <w:p w14:paraId="19CCF52E" w14:textId="4A900F71" w:rsidR="00ED4CEF" w:rsidRDefault="00864670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36"/>
                        </w:rPr>
                        <w:t>8</w:t>
                      </w:r>
                      <w:r w:rsidR="00ED4CEF" w:rsidRPr="00ED4CEF">
                        <w:rPr>
                          <w:rFonts w:asciiTheme="minorHAnsi" w:hAnsiTheme="minorHAnsi" w:cstheme="minorHAnsi"/>
                          <w:szCs w:val="36"/>
                        </w:rPr>
                        <w:t xml:space="preserve"> </w:t>
                      </w:r>
                      <w:r w:rsidR="00C7315E">
                        <w:rPr>
                          <w:rFonts w:asciiTheme="minorHAnsi" w:hAnsiTheme="minorHAnsi" w:cstheme="minorHAnsi"/>
                          <w:szCs w:val="36"/>
                        </w:rPr>
                        <w:t>E</w:t>
                      </w:r>
                      <w:r w:rsidR="00ED4CEF" w:rsidRPr="00ED4CEF">
                        <w:rPr>
                          <w:rFonts w:asciiTheme="minorHAnsi" w:hAnsiTheme="minorHAnsi" w:cstheme="minorHAnsi"/>
                          <w:szCs w:val="36"/>
                        </w:rPr>
                        <w:t>tablissements de l’enseignement secondaire ordinaire de plein exercice du qualifiant</w:t>
                      </w:r>
                    </w:p>
                    <w:p w14:paraId="13AD3526" w14:textId="4815AAB7" w:rsidR="001B27E7" w:rsidRDefault="001B27E7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36"/>
                        </w:rPr>
                        <w:t xml:space="preserve">Enseignement supérieur </w:t>
                      </w:r>
                    </w:p>
                    <w:p w14:paraId="6002BB8B" w14:textId="77777777" w:rsidR="001B27E7" w:rsidRPr="00ED4CEF" w:rsidRDefault="001B27E7" w:rsidP="00ED4CEF">
                      <w:pPr>
                        <w:pStyle w:val="Paragraphedeliste"/>
                        <w:spacing w:after="160" w:line="256" w:lineRule="auto"/>
                        <w:ind w:left="340"/>
                        <w:rPr>
                          <w:rFonts w:asciiTheme="minorHAnsi" w:hAnsiTheme="minorHAnsi" w:cstheme="minorHAnsi"/>
                          <w:szCs w:val="36"/>
                        </w:rPr>
                      </w:pPr>
                    </w:p>
                    <w:p w14:paraId="0B1844BA" w14:textId="77777777" w:rsidR="00ED4CEF" w:rsidRPr="00ED4CEF" w:rsidRDefault="00ED4CEF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27E7">
        <w:rPr>
          <w:noProof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BA4A45E" wp14:editId="644F201E">
                <wp:simplePos x="0" y="0"/>
                <wp:positionH relativeFrom="column">
                  <wp:posOffset>9527665</wp:posOffset>
                </wp:positionH>
                <wp:positionV relativeFrom="paragraph">
                  <wp:posOffset>8237767</wp:posOffset>
                </wp:positionV>
                <wp:extent cx="165735" cy="158750"/>
                <wp:effectExtent l="0" t="0" r="2476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D3FFF" id="Rectangle 42" o:spid="_x0000_s1026" style="position:absolute;margin-left:750.2pt;margin-top:648.65pt;width:13.05pt;height:12.5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" fillcolor="black [3213]" strokecolor="black [3213]" strokeweight="1pt"/>
            </w:pict>
          </mc:Fallback>
        </mc:AlternateContent>
      </w:r>
      <w:r w:rsidR="001B27E7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0C96C202" wp14:editId="59DEF402">
                <wp:simplePos x="0" y="0"/>
                <wp:positionH relativeFrom="column">
                  <wp:posOffset>10790222</wp:posOffset>
                </wp:positionH>
                <wp:positionV relativeFrom="paragraph">
                  <wp:posOffset>5185491</wp:posOffset>
                </wp:positionV>
                <wp:extent cx="60960" cy="77470"/>
                <wp:effectExtent l="0" t="0" r="15240" b="17780"/>
                <wp:wrapNone/>
                <wp:docPr id="41" name="Ellipse 41">
                  <a:hlinkClick xmlns:a="http://schemas.openxmlformats.org/drawingml/2006/main" r:id="rId16" tooltip="Institut Provincial Supérieur Henri La Fontaine : Bachelier Infirmier Responsable de Soins Généraux + Passerelle Infirmière pour les titulaires de Brevet Hospitali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ED50A" id="Ellipse 41" o:spid="_x0000_s1026" href="https://www.etudierenhainaut.be/henri-la-fontaine/formations.html" title="Institut Provincial Supérieur Henri La Fontaine : Bachelier Infirmier Responsable de Soins Généraux + Passerelle Infirmière pour les titulaires de Brevet Hospitalie " style="position:absolute;margin-left:849.6pt;margin-top:408.3pt;width:4.8pt;height:6.1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" o:button="t" fillcolor="black [3213]" strokecolor="black [3213]" strokeweight="1pt">
                <v:fill o:detectmouseclick="t"/>
                <v:stroke joinstyle="miter"/>
              </v:oval>
            </w:pict>
          </mc:Fallback>
        </mc:AlternateContent>
      </w:r>
      <w:r w:rsidR="0085329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22FCD1A7" wp14:editId="42FE5AA4">
                <wp:simplePos x="0" y="0"/>
                <wp:positionH relativeFrom="column">
                  <wp:posOffset>12959992</wp:posOffset>
                </wp:positionH>
                <wp:positionV relativeFrom="paragraph">
                  <wp:posOffset>4937420</wp:posOffset>
                </wp:positionV>
                <wp:extent cx="60960" cy="77470"/>
                <wp:effectExtent l="0" t="0" r="15240" b="17780"/>
                <wp:wrapNone/>
                <wp:docPr id="40" name="Ellipse 40">
                  <a:hlinkClick xmlns:a="http://schemas.openxmlformats.org/drawingml/2006/main" r:id="rId17" tooltip="IPNC: Soins infirmier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F88352" w14:textId="3DB01FCB" w:rsidR="00853292" w:rsidRDefault="00853292" w:rsidP="00853292">
                            <w:pPr>
                              <w:jc w:val="center"/>
                            </w:pPr>
                            <w:r w:rsidRPr="00853292">
                              <w:t>Institut Provincial de Nursing du Centre : Aspirant nursing (PE) + soins infirmiers (PE)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FCD1A7" id="Ellipse 40" o:spid="_x0000_s1028" href="https://www.etudierenhainaut.be/institut-provincial-de-nursing-du-centre.html" title="IPNC: Soins infirmiers (PE)" style="position:absolute;margin-left:1020.45pt;margin-top:388.75pt;width:4.8pt;height:6.1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" o:button="t" fillcolor="#f6cd79" strokecolor="#f6cd79" strokeweight="1pt">
                <v:fill o:detectmouseclick="t"/>
                <v:stroke joinstyle="miter"/>
                <v:textbox>
                  <w:txbxContent>
                    <w:p w14:paraId="6DF88352" w14:textId="3DB01FCB" w:rsidR="00853292" w:rsidRDefault="00853292" w:rsidP="00853292">
                      <w:pPr>
                        <w:jc w:val="center"/>
                      </w:pPr>
                      <w:r w:rsidRPr="00853292">
                        <w:t>Institut Provincial de Nursing du Centre : Aspirant nursing (PE) + soins infirmiers (PE)</w:t>
                      </w:r>
                    </w:p>
                  </w:txbxContent>
                </v:textbox>
              </v:oval>
            </w:pict>
          </mc:Fallback>
        </mc:AlternateContent>
      </w:r>
      <w:r w:rsidR="00611A8D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0349B094" wp14:editId="005C353F">
                <wp:simplePos x="0" y="0"/>
                <wp:positionH relativeFrom="column">
                  <wp:posOffset>12289878</wp:posOffset>
                </wp:positionH>
                <wp:positionV relativeFrom="paragraph">
                  <wp:posOffset>5054851</wp:posOffset>
                </wp:positionV>
                <wp:extent cx="60960" cy="77470"/>
                <wp:effectExtent l="0" t="0" r="15240" b="17780"/>
                <wp:wrapNone/>
                <wp:docPr id="37" name="Ellipse 37">
                  <a:hlinkClick xmlns:a="http://schemas.openxmlformats.org/drawingml/2006/main" r:id="rId18" tooltip="Institut d’Enseign. Sec. Complémentaire Catholique (I.E.S.C.A. ): Soins infirmiers (PE)+ Préparatoire aux études d’infirmière ou de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28A22" id="Ellipse 37" o:spid="_x0000_s1026" href="http://www.iesca.eu/iesca/" title="Institut d’Enseign. Sec. Complémentaire Catholique (I.E.S.C.A. ): Soins infirmiers (PE)+ Préparatoire aux études d’infirmière ou de nursing (PE)" style="position:absolute;margin-left:967.7pt;margin-top:398pt;width:4.8pt;height:6.1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46273F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 wp14:anchorId="632E026D" wp14:editId="3557F331">
                <wp:simplePos x="0" y="0"/>
                <wp:positionH relativeFrom="column">
                  <wp:posOffset>1308226</wp:posOffset>
                </wp:positionH>
                <wp:positionV relativeFrom="paragraph">
                  <wp:posOffset>3335007</wp:posOffset>
                </wp:positionV>
                <wp:extent cx="5866130" cy="231768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23176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07574" w14:textId="77777777" w:rsidR="0046273F" w:rsidRDefault="00E64F6A" w:rsidP="0046273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E64F6A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273F"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 métier est très attractif et fait partie de la liste des métiers en pénurie de façon</w:t>
                            </w:r>
                            <w:r w:rsid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6273F"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récurrente. </w:t>
                            </w:r>
                          </w:p>
                          <w:p w14:paraId="0FE9A856" w14:textId="542EBA69" w:rsidR="0046273F" w:rsidRPr="0046273F" w:rsidRDefault="0046273F" w:rsidP="0046273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Les tensions existantes ont été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renforcées par la crise sanitaire et le besoin devrait également s’accentuer dans les prochaines années avec le vieillissement des</w:t>
                            </w:r>
                          </w:p>
                          <w:p w14:paraId="11E85262" w14:textId="77777777" w:rsidR="0046273F" w:rsidRDefault="0046273F" w:rsidP="0046273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travailleurs</w:t>
                            </w:r>
                            <w:proofErr w:type="gramEnd"/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en place. </w:t>
                            </w:r>
                          </w:p>
                          <w:p w14:paraId="11EB973A" w14:textId="497E6938" w:rsidR="0046273F" w:rsidRPr="0046273F" w:rsidRDefault="0046273F" w:rsidP="0046273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En formation initiale, l’IBEFE réitère sa recommandation de maintenir, voire de renforcer, l’offre existante.</w:t>
                            </w:r>
                          </w:p>
                          <w:p w14:paraId="5876F65C" w14:textId="61F187CE" w:rsidR="00D11375" w:rsidRDefault="0046273F" w:rsidP="0046273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En formation pour adultes, une offre de formation complémentaire pourrait être envisagée pour répondre à l’arrivée d’un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6273F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nouveau métier, « assistant de pratique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9" style="position:absolute;margin-left:103pt;margin-top:262.6pt;width:461.9pt;height:182.5pt;z-index: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" filled="f" stroked="f" strokeweight="1pt">
                <v:textbox>
                  <w:txbxContent>
                    <w:p w14:paraId="43307574" w14:textId="77777777" w:rsidR="0046273F" w:rsidRDefault="00E64F6A" w:rsidP="0046273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E64F6A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46273F"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 métier est très attractif et fait partie de la liste des métiers en pénurie de façon</w:t>
                      </w:r>
                      <w:r w:rsid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46273F"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récurrente. </w:t>
                      </w:r>
                    </w:p>
                    <w:p w14:paraId="0FE9A856" w14:textId="542EBA69" w:rsidR="0046273F" w:rsidRPr="0046273F" w:rsidRDefault="0046273F" w:rsidP="0046273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Les tensions existantes ont été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renforcées par la crise sanitaire et le besoin devrait également s’accentuer dans les prochaines années avec le vieillissement des</w:t>
                      </w:r>
                    </w:p>
                    <w:p w14:paraId="11E85262" w14:textId="77777777" w:rsidR="0046273F" w:rsidRDefault="0046273F" w:rsidP="0046273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proofErr w:type="gramStart"/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travailleurs</w:t>
                      </w:r>
                      <w:proofErr w:type="gramEnd"/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en place. </w:t>
                      </w:r>
                    </w:p>
                    <w:p w14:paraId="11EB973A" w14:textId="497E6938" w:rsidR="0046273F" w:rsidRPr="0046273F" w:rsidRDefault="0046273F" w:rsidP="0046273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En formation initiale, l’IBEFE réitère sa recommandation de maintenir, voire de renforcer, l’offre existante.</w:t>
                      </w:r>
                    </w:p>
                    <w:p w14:paraId="5876F65C" w14:textId="61F187CE" w:rsidR="00D11375" w:rsidRDefault="0046273F" w:rsidP="0046273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En formation pour adultes, une offre de formation complémentaire pourrait être envisagée pour répondre à l’arrivée d’un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46273F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nouveau métier, « assistant de pratique ».</w:t>
                      </w:r>
                    </w:p>
                  </w:txbxContent>
                </v:textbox>
              </v:rect>
            </w:pict>
          </mc:Fallback>
        </mc:AlternateContent>
      </w:r>
      <w:r w:rsidR="0096031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4114CC4B" wp14:editId="3798416F">
                <wp:simplePos x="0" y="0"/>
                <wp:positionH relativeFrom="column">
                  <wp:posOffset>3639354</wp:posOffset>
                </wp:positionH>
                <wp:positionV relativeFrom="paragraph">
                  <wp:posOffset>1596390</wp:posOffset>
                </wp:positionV>
                <wp:extent cx="7577751" cy="273377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751" cy="27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A32B0" w14:textId="6FC2ADBB" w:rsidR="00FD2DC5" w:rsidRPr="00960313" w:rsidRDefault="00FD2DC5" w:rsidP="00FD2DC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</w:pPr>
                            <w:r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Le métier est très attractif et fait partie de la </w:t>
                            </w:r>
                            <w:proofErr w:type="gramStart"/>
                            <w:r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>liste  fonctions</w:t>
                            </w:r>
                            <w:proofErr w:type="gramEnd"/>
                            <w:r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 critiques</w:t>
                            </w:r>
                            <w:r w:rsidR="00D27658"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22"/>
                                <w:szCs w:val="22"/>
                              </w:rPr>
                              <w:t xml:space="preserve"> et en pénurie</w:t>
                            </w:r>
                            <w:r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29650E"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 xml:space="preserve">de façon </w:t>
                            </w:r>
                            <w:proofErr w:type="spellStart"/>
                            <w:r w:rsidR="0029650E"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>récurente</w:t>
                            </w:r>
                            <w:proofErr w:type="spellEnd"/>
                            <w:r w:rsidR="00960313"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 xml:space="preserve"> en t</w:t>
                            </w:r>
                            <w:r w:rsid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>an</w:t>
                            </w:r>
                            <w:r w:rsidR="00960313"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>t que m</w:t>
                            </w:r>
                            <w:r w:rsid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>é</w:t>
                            </w:r>
                            <w:r w:rsidR="00960313" w:rsidRPr="0096031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5B9BD5" w:themeColor="accent5"/>
                              </w:rPr>
                              <w:t>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CC4B" id="Zone de texte 9" o:spid="_x0000_s1031" type="#_x0000_t202" style="position:absolute;margin-left:286.55pt;margin-top:125.7pt;width:596.65pt;height:21.55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" filled="f" stroked="f" strokeweight=".5pt">
                <v:textbox>
                  <w:txbxContent>
                    <w:p w14:paraId="2FBA32B0" w14:textId="6FC2ADBB" w:rsidR="00FD2DC5" w:rsidRPr="00960313" w:rsidRDefault="00FD2DC5" w:rsidP="00FD2DC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</w:pPr>
                      <w:r w:rsidRPr="0096031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Le métier est très attractif et fait partie de la </w:t>
                      </w:r>
                      <w:proofErr w:type="gramStart"/>
                      <w:r w:rsidRPr="0096031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>liste  fonctions</w:t>
                      </w:r>
                      <w:proofErr w:type="gramEnd"/>
                      <w:r w:rsidRPr="0096031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 critiques</w:t>
                      </w:r>
                      <w:r w:rsidR="00D27658" w:rsidRPr="0096031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22"/>
                          <w:szCs w:val="22"/>
                        </w:rPr>
                        <w:t xml:space="preserve"> et en pénurie</w:t>
                      </w:r>
                      <w:r w:rsidRPr="00960313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="0029650E" w:rsidRP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 xml:space="preserve">de façon </w:t>
                      </w:r>
                      <w:proofErr w:type="spellStart"/>
                      <w:r w:rsidR="0029650E" w:rsidRP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>récurente</w:t>
                      </w:r>
                      <w:proofErr w:type="spellEnd"/>
                      <w:r w:rsidR="00960313" w:rsidRP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 xml:space="preserve"> en t</w:t>
                      </w:r>
                      <w:r w:rsid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>an</w:t>
                      </w:r>
                      <w:r w:rsidR="00960313" w:rsidRP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>t que m</w:t>
                      </w:r>
                      <w:r w:rsid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>é</w:t>
                      </w:r>
                      <w:r w:rsidR="00960313" w:rsidRPr="00960313">
                        <w:rPr>
                          <w:rFonts w:asciiTheme="minorHAnsi" w:hAnsiTheme="minorHAnsi" w:cstheme="minorHAnsi"/>
                          <w:i/>
                          <w:iCs/>
                          <w:color w:val="5B9BD5" w:themeColor="accent5"/>
                        </w:rPr>
                        <w:t>tier en pénurie</w:t>
                      </w:r>
                    </w:p>
                  </w:txbxContent>
                </v:textbox>
              </v:shape>
            </w:pict>
          </mc:Fallback>
        </mc:AlternateContent>
      </w:r>
      <w:r w:rsidR="00C7315E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 wp14:anchorId="5C753A8E" wp14:editId="0CFA32A0">
                <wp:simplePos x="0" y="0"/>
                <wp:positionH relativeFrom="leftMargin">
                  <wp:posOffset>1402855</wp:posOffset>
                </wp:positionH>
                <wp:positionV relativeFrom="paragraph">
                  <wp:posOffset>6620193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249C90E" w:rsidR="00A72224" w:rsidRPr="005B393F" w:rsidRDefault="00755C3D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55C3D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Infirmier / Infirmière de soins généraux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2" style="position:absolute;margin-left:110.45pt;margin-top:521.3pt;width:157.9pt;height:65.65pt;rotation:-90;z-index:250848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" fillcolor="#63a7da" stroked="f" strokeweight="1pt">
                <v:textbox>
                  <w:txbxContent>
                    <w:p w14:paraId="06F157E7" w14:textId="2249C90E" w:rsidR="00A72224" w:rsidRPr="005B393F" w:rsidRDefault="00755C3D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 w:rsidRPr="00755C3D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Infirmier / Infirmière de soins généraux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5DCEC2D6" wp14:editId="32E80DF6">
                <wp:simplePos x="0" y="0"/>
                <wp:positionH relativeFrom="column">
                  <wp:posOffset>12099925</wp:posOffset>
                </wp:positionH>
                <wp:positionV relativeFrom="paragraph">
                  <wp:posOffset>5398135</wp:posOffset>
                </wp:positionV>
                <wp:extent cx="71755" cy="83820"/>
                <wp:effectExtent l="0" t="0" r="23495" b="11430"/>
                <wp:wrapNone/>
                <wp:docPr id="191" name="Ellipse 191">
                  <a:hlinkClick xmlns:a="http://schemas.openxmlformats.org/drawingml/2006/main" r:id="rId17" tooltip="Institut Provincial de Nursing du Centre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5435C" id="Ellipse 191" o:spid="_x0000_s1026" href="https://www.etudierenhainaut.be/institut-provincial-de-nursing-du-centre.html" title="Institut Provincial de Nursing du Centre : Aspirant nursing (PE)" style="position:absolute;margin-left:952.75pt;margin-top:425.05pt;width:5.65pt;height:6.6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75E0D988" wp14:editId="5972455D">
                <wp:simplePos x="0" y="0"/>
                <wp:positionH relativeFrom="column">
                  <wp:posOffset>11591925</wp:posOffset>
                </wp:positionH>
                <wp:positionV relativeFrom="paragraph">
                  <wp:posOffset>5080635</wp:posOffset>
                </wp:positionV>
                <wp:extent cx="71755" cy="83820"/>
                <wp:effectExtent l="0" t="0" r="23495" b="11430"/>
                <wp:wrapNone/>
                <wp:docPr id="8" name="Ellipse 8">
                  <a:hlinkClick xmlns:a="http://schemas.openxmlformats.org/drawingml/2006/main" r:id="rId19" tooltip="Institut Saint-Joseph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0AFC9" id="Ellipse 8" o:spid="_x0000_s1026" href="http://www.isjleroeulx.be/index.php/2012-10-22-08-57-31/offre-denseignement" title="Institut Saint-Joseph : Aspirant nursing (PE)" style="position:absolute;margin-left:912.75pt;margin-top:400.05pt;width:5.65pt;height:6.6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4950A96C" wp14:editId="19F7A85B">
                <wp:simplePos x="0" y="0"/>
                <wp:positionH relativeFrom="column">
                  <wp:posOffset>10277475</wp:posOffset>
                </wp:positionH>
                <wp:positionV relativeFrom="paragraph">
                  <wp:posOffset>5118100</wp:posOffset>
                </wp:positionV>
                <wp:extent cx="71755" cy="83820"/>
                <wp:effectExtent l="0" t="0" r="23495" b="11430"/>
                <wp:wrapNone/>
                <wp:docPr id="190" name="Ellipse 190">
                  <a:hlinkClick xmlns:a="http://schemas.openxmlformats.org/drawingml/2006/main" r:id="rId20" tooltip="Ave Maria: année préparatoire aux étudies infirmiers (PE) -Infirmiers psychiatrique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90A807" id="Ellipse 190" o:spid="_x0000_s1026" href="https://ecoleavemaria.org/" title="Ave Maria: année préparatoire aux étudies infirmiers (PE) -Infirmiers psychiatriques (PE)" style="position:absolute;margin-left:809.25pt;margin-top:403pt;width:5.65pt;height:6.6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 wp14:anchorId="1B6B8E9F" wp14:editId="0CB3C1C2">
                <wp:simplePos x="0" y="0"/>
                <wp:positionH relativeFrom="column">
                  <wp:posOffset>10072370</wp:posOffset>
                </wp:positionH>
                <wp:positionV relativeFrom="paragraph">
                  <wp:posOffset>6206490</wp:posOffset>
                </wp:positionV>
                <wp:extent cx="60960" cy="77470"/>
                <wp:effectExtent l="0" t="0" r="15240" b="17780"/>
                <wp:wrapNone/>
                <wp:docPr id="72" name="Ellipse 72">
                  <a:hlinkClick xmlns:a="http://schemas.openxmlformats.org/drawingml/2006/main" r:id="rId21" tooltip="Institut du Sacré Coeur : Aspirant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A5F30" id="Ellipse 72" o:spid="_x0000_s1026" href="http://iscfp.be/wp-content/uploads/2014/01/Organigramme-options-Frameries.jpg" title="Institut du Sacré Coeur : Aspirant nursing (PE)" style="position:absolute;margin-left:793.1pt;margin-top:488.7pt;width:4.8pt;height:6.1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72FEE834" wp14:editId="4D3EA90F">
                <wp:simplePos x="0" y="0"/>
                <wp:positionH relativeFrom="column">
                  <wp:posOffset>9455785</wp:posOffset>
                </wp:positionH>
                <wp:positionV relativeFrom="paragraph">
                  <wp:posOffset>5799455</wp:posOffset>
                </wp:positionV>
                <wp:extent cx="60960" cy="77470"/>
                <wp:effectExtent l="0" t="0" r="15240" b="17780"/>
                <wp:wrapNone/>
                <wp:docPr id="66" name="Ellipse 66">
                  <a:hlinkClick xmlns:a="http://schemas.openxmlformats.org/drawingml/2006/main" r:id="rId18" tooltip="Institut d’Enseign. Sec. Complémentaire Catholique (I.E.S.C.A. ): Soins infirmiers (PE)+ Préparatoire aux études d’infirmière ou de nursing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BC275" id="Ellipse 66" o:spid="_x0000_s1026" href="http://www.iesca.eu/iesca/" title="Institut d’Enseign. Sec. Complémentaire Catholique (I.E.S.C.A. ): Soins infirmiers (PE)+ Préparatoire aux études d’infirmière ou de nursing (PE)" style="position:absolute;margin-left:744.55pt;margin-top:456.65pt;width:4.8pt;height:6.1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E325E2" w:rsidRPr="00934E9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0BAE55EE" wp14:editId="55E67143">
                <wp:simplePos x="0" y="0"/>
                <wp:positionH relativeFrom="column">
                  <wp:posOffset>10464976</wp:posOffset>
                </wp:positionH>
                <wp:positionV relativeFrom="paragraph">
                  <wp:posOffset>5546175</wp:posOffset>
                </wp:positionV>
                <wp:extent cx="71755" cy="83820"/>
                <wp:effectExtent l="0" t="0" r="23495" b="11430"/>
                <wp:wrapNone/>
                <wp:docPr id="64" name="Ellipse 64">
                  <a:hlinkClick xmlns:a="http://schemas.openxmlformats.org/drawingml/2006/main" r:id="rId22" tooltip="Institut d’Enseignement Secondaire Paramédical Provincial : Aspirant nursing (PE) - Soins infirmiers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796E6" id="Ellipse 64" o:spid="_x0000_s1026" href="https://www.etudierenhainaut.be/iespp-mons/formations.html" title="Institut d’Enseignement Secondaire Paramédical Provincial : Aspirant nursing (PE) - Soins infirmiers (PE)" style="position:absolute;margin-left:824pt;margin-top:436.7pt;width:5.65pt;height:6.6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5F0FF2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2144341A" wp14:editId="32827530">
                <wp:simplePos x="0" y="0"/>
                <wp:positionH relativeFrom="column">
                  <wp:posOffset>9538970</wp:posOffset>
                </wp:positionH>
                <wp:positionV relativeFrom="paragraph">
                  <wp:posOffset>7947823</wp:posOffset>
                </wp:positionV>
                <wp:extent cx="165735" cy="158750"/>
                <wp:effectExtent l="0" t="0" r="24765" b="12700"/>
                <wp:wrapNone/>
                <wp:docPr id="1513" name="Rectangle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1270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E2366E" id="Rectangle 1513" o:spid="_x0000_s1026" style="position:absolute;margin-left:751.1pt;margin-top:625.8pt;width:13.05pt;height:12.5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" fillcolor="#fae3b4" strokecolor="#fae3b4" strokeweight="1pt"/>
            </w:pict>
          </mc:Fallback>
        </mc:AlternateContent>
      </w:r>
      <w:r w:rsidR="001B01B5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 wp14:anchorId="0E48505C" wp14:editId="57FBE2BB">
                <wp:simplePos x="0" y="0"/>
                <wp:positionH relativeFrom="page">
                  <wp:posOffset>10255577</wp:posOffset>
                </wp:positionH>
                <wp:positionV relativeFrom="paragraph">
                  <wp:posOffset>7232481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32" type="#_x0000_t202" style="position:absolute;margin-left:807.55pt;margin-top:569.5pt;width:264.4pt;height:34.75pt;z-index: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O/GgIAADM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10ED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24192" behindDoc="0" locked="0" layoutInCell="1" allowOverlap="1" wp14:anchorId="2045289A" wp14:editId="60847546">
                <wp:simplePos x="0" y="0"/>
                <wp:positionH relativeFrom="margin">
                  <wp:posOffset>2235200</wp:posOffset>
                </wp:positionH>
                <wp:positionV relativeFrom="paragraph">
                  <wp:posOffset>2686050</wp:posOffset>
                </wp:positionV>
                <wp:extent cx="4916170" cy="889000"/>
                <wp:effectExtent l="0" t="0" r="0" b="635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17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86DD743" w:rsidR="00A72224" w:rsidRPr="00DD2D2C" w:rsidRDefault="00D11375" w:rsidP="00611A8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</w:pPr>
                            <w:r w:rsidRPr="0003598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L’IBEFE </w:t>
                            </w:r>
                            <w:r w:rsidR="00C171C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préconise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 w:rsidR="005C10E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renforcement de l’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offre</w:t>
                            </w:r>
                            <w:r w:rsidR="00611A8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71C9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d’enseignement et de formation </w:t>
                            </w:r>
                            <w:r w:rsidR="00DD2D2C" w:rsidRPr="00DD2D2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>sur le Bassin</w:t>
                            </w:r>
                            <w:r w:rsidR="00611A8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32"/>
                              </w:rPr>
                              <w:t xml:space="preserve"> pour le métier.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4" type="#_x0000_t202" style="position:absolute;margin-left:176pt;margin-top:211.5pt;width:387.1pt;height:70pt;z-index:25082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" filled="f" stroked="f" strokeweight=".5pt">
                <v:textbox>
                  <w:txbxContent>
                    <w:p w14:paraId="621463FE" w14:textId="186DD743" w:rsidR="00A72224" w:rsidRPr="00DD2D2C" w:rsidRDefault="00D11375" w:rsidP="00611A8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</w:pPr>
                      <w:r w:rsidRPr="0003598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L’IBEFE </w:t>
                      </w:r>
                      <w:r w:rsidR="00C171C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préconise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le </w:t>
                      </w:r>
                      <w:r w:rsidR="005C10E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renforcement de l’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offre</w:t>
                      </w:r>
                      <w:r w:rsidR="00611A8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</w:t>
                      </w:r>
                      <w:r w:rsidR="00C171C9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d’enseignement et de formation </w:t>
                      </w:r>
                      <w:r w:rsidR="00DD2D2C" w:rsidRPr="00DD2D2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>sur le Bassin</w:t>
                      </w:r>
                      <w:r w:rsidR="00611A8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32"/>
                        </w:rPr>
                        <w:t xml:space="preserve"> pour le métier.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4395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 wp14:anchorId="2D85B449" wp14:editId="2BA24F1F">
                <wp:simplePos x="0" y="0"/>
                <wp:positionH relativeFrom="page">
                  <wp:posOffset>10019030</wp:posOffset>
                </wp:positionH>
                <wp:positionV relativeFrom="paragraph">
                  <wp:posOffset>8955449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35" type="#_x0000_t202" style="position:absolute;margin-left:788.9pt;margin-top:705.15pt;width:311.5pt;height:29.2pt;z-index:251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 wp14:anchorId="2B60416C" wp14:editId="6BD2EC5C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1160F0" id="Connecteur droit 15" o:spid="_x0000_s1026" style="position:absolute;z-index:2509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 wp14:anchorId="77E9E380" wp14:editId="15C2719F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01BCE" id="Rectangle 150" o:spid="_x0000_s1026" style="position:absolute;margin-left:642.5pt;margin-top:224.45pt;width:477.9pt;height:360.5pt;z-index:2507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4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56960" behindDoc="0" locked="0" layoutInCell="1" allowOverlap="1" wp14:anchorId="71AA49BE" wp14:editId="5F8D9F53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6" style="position:absolute;margin-left:261.65pt;margin-top:453.55pt;width:43.95pt;height:34pt;z-index:25085696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">
                <v:oval id="Ellipse 140" o:spid="_x0000_s1037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8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65152" behindDoc="0" locked="0" layoutInCell="1" allowOverlap="1" wp14:anchorId="0A455BD4" wp14:editId="0BD9A962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9" style="position:absolute;margin-left:379.8pt;margin-top:434.95pt;width:42.85pt;height:50.6pt;flip:x;z-index:25086515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yN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D0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">
                <v:oval id="Ellipse 143" o:spid="_x0000_s1040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1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840576" behindDoc="0" locked="0" layoutInCell="1" allowOverlap="1" wp14:anchorId="0F8AEA63" wp14:editId="422626CD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4109F8B3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194E56DA">
                                  <wp:extent cx="3263265" cy="2071194"/>
                                  <wp:effectExtent l="0" t="38100" r="0" b="24765"/>
                                  <wp:docPr id="131" name="Diagramme 13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5" r:lo="rId26" r:qs="rId27" r:cs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2" type="#_x0000_t118" style="position:absolute;margin-left:94.8pt;margin-top:372.6pt;width:467.15pt;height:275.7pt;z-index:2508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PwYBrV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4109F8B3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194E56DA">
                            <wp:extent cx="3263265" cy="2071194"/>
                            <wp:effectExtent l="0" t="38100" r="0" b="24765"/>
                            <wp:docPr id="131" name="Diagramme 13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5" r:lo="rId26" r:qs="rId27" r:cs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 wp14:anchorId="2EF0B012" wp14:editId="4CAB621C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7A005" id="Connecteur droit 10" o:spid="_x0000_s1026" style="position:absolute;z-index:2509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73344" behindDoc="0" locked="0" layoutInCell="1" allowOverlap="1" wp14:anchorId="1932ED54" wp14:editId="65DFABA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0">
                              <a:extLs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3" style="position:absolute;margin-left:611.2pt;margin-top:158.45pt;width:467.7pt;height:80.3pt;z-index:250873344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AUJj6A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2CbVdaT/62IOnZSt699PKS89tvc6Z4PGz9dvlFFXsKdJXEZAEYvlHGBrRNYXbDgslFM44GDB&#10;Tssk+dq2eQkV2nfNeO+Ol9B6PTtcHjmEg8dwcL0U1cPAuLYnccmgg4bPAKrtRgWKOGPDEiuQfL9y&#10;RUhpyXTVYsg1lJBdPdpOAHf23fpRm77P5tvUJvjiYRs4+3UGP6nsj02zvvuGdP4PAA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jAFCY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44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5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6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7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8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3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 wp14:anchorId="015156C8" wp14:editId="50C82910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2" name="Graphique 13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9" type="#_x0000_t202" style="position:absolute;margin-left:92.85pt;margin-top:163.7pt;width:103.8pt;height:50.25pt;z-index:2509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ccGQ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kTVxw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2" name="Graphique 13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32384" behindDoc="0" locked="0" layoutInCell="1" allowOverlap="1" wp14:anchorId="03F92E38" wp14:editId="29DC22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003FB4EF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D500BE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083238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RB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X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HOEpEGsAwAA0goAAA4AAAAAAAAAAAAAAAAALgIAAGRycy9lMm9Eb2MueG1s&#10;UEsBAi0AFAAGAAgAAAAhANXq7uHiAAAADAEAAA8AAAAAAAAAAAAAAAAABgYAAGRycy9kb3ducmV2&#10;LnhtbFBLBQYAAAAABAAEAPMAAAAVBwAAAAA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003FB4EF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D500BE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 wp14:anchorId="2A4402D7" wp14:editId="7D1250D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3" name="Graphique 13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3" type="#_x0000_t202" style="position:absolute;margin-left:128.95pt;margin-top:656.5pt;width:51pt;height:51pt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9Vv/s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3" name="Graphique 13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930688" behindDoc="0" locked="0" layoutInCell="1" allowOverlap="1" wp14:anchorId="470B2FA0" wp14:editId="42B524D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4" style="position:absolute;margin-left:186pt;margin-top:657.5pt;width:28.35pt;height:28.35pt;z-index:25093068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Bw7OwMAANAIAAAOAAAAZHJzL2Uyb0RvYy54bWzcVltv2jAUfp+0/2D5fQ2BkELUUDFYq0lV&#10;W6mdKu3NOM5FcmzPNoTu1+/YDhTarg+dJk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">
                <v:oval id="Ellipse 17" o:spid="_x0000_s105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938880" behindDoc="0" locked="0" layoutInCell="1" allowOverlap="1" wp14:anchorId="45917FCE" wp14:editId="3A5273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7" style="position:absolute;margin-left:185pt;margin-top:676.5pt;width:20.85pt;height:48.2pt;flip:x;z-index:250938880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">
                <v:oval id="Ellipse 29" o:spid="_x0000_s105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 wp14:anchorId="615BCBE5" wp14:editId="0835B9DE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2C152A1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14204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6D669F11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T88/D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2C152A1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142043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6D669F11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 wp14:anchorId="6395DC2B" wp14:editId="102835AB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2C2CD" id="Connecteur droit 5207" o:spid="_x0000_s1026" style="position:absolute;flip:y;z-index:2508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CD1C82" wp14:editId="719FA7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41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5261E" id="Ellipse 21" o:spid="_x0000_s1026" alt="Aid Hainaut centre" href="https://www.fermedelsamme.be/filieres?lang=fr" title="Ferme Delsamme - T-Event : Technique du spectacle " style="position:absolute;margin-left:0;margin-top:-.05pt;width:4.8pt;height: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4A8227E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E1FB44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B57">
              <w:rPr>
                <w:b/>
                <w:color w:val="63A7DA"/>
                <w:kern w:val="0"/>
                <w:szCs w:val="24"/>
              </w:rPr>
              <w:t>42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39F3801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830719">
              <w:rPr>
                <w:color w:val="63A7DA"/>
                <w:kern w:val="0"/>
                <w:szCs w:val="24"/>
              </w:rPr>
              <w:t>d’</w:t>
            </w:r>
            <w:r w:rsidR="001269CB">
              <w:rPr>
                <w:color w:val="63A7DA"/>
                <w:kern w:val="0"/>
                <w:szCs w:val="24"/>
              </w:rPr>
              <w:t>infirmier</w:t>
            </w:r>
            <w:r w:rsidR="000F1F87">
              <w:rPr>
                <w:color w:val="63A7DA"/>
                <w:kern w:val="0"/>
                <w:szCs w:val="24"/>
              </w:rPr>
              <w:t xml:space="preserve"> en soins généraux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2F2E4718" w14:textId="3DDC4D81" w:rsidR="00AC6174" w:rsidRDefault="004E11B5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B2702F9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6174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ED3326">
              <w:rPr>
                <w:b/>
                <w:color w:val="63A7DA"/>
                <w:kern w:val="0"/>
                <w:szCs w:val="24"/>
              </w:rPr>
              <w:t>9</w:t>
            </w:r>
            <w:r w:rsidR="00AC6174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1BF96317" w:rsidR="004E11B5" w:rsidRPr="002D374E" w:rsidRDefault="00AC6174" w:rsidP="00F571C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proofErr w:type="gramStart"/>
            <w:r w:rsidRPr="00AC6174">
              <w:rPr>
                <w:bCs/>
                <w:color w:val="63A7DA"/>
                <w:kern w:val="0"/>
                <w:szCs w:val="24"/>
              </w:rPr>
              <w:t>sont</w:t>
            </w:r>
            <w:proofErr w:type="gramEnd"/>
            <w:r w:rsidRPr="00AC6174">
              <w:rPr>
                <w:bCs/>
                <w:color w:val="63A7DA"/>
                <w:kern w:val="0"/>
                <w:szCs w:val="24"/>
              </w:rPr>
              <w:t xml:space="preserve"> des f</w:t>
            </w:r>
            <w:r w:rsidR="00F571C8" w:rsidRPr="00AC6174">
              <w:rPr>
                <w:bCs/>
                <w:color w:val="63A7DA"/>
                <w:kern w:val="0"/>
                <w:szCs w:val="24"/>
              </w:rPr>
              <w:t>emme</w:t>
            </w:r>
            <w:r w:rsidRPr="00AC6174">
              <w:rPr>
                <w:bCs/>
                <w:color w:val="63A7DA"/>
                <w:kern w:val="0"/>
                <w:szCs w:val="24"/>
              </w:rPr>
              <w:t>s</w:t>
            </w:r>
          </w:p>
        </w:tc>
      </w:tr>
    </w:tbl>
    <w:p w14:paraId="7A5E464D" w14:textId="39E34BA5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0752512" behindDoc="0" locked="0" layoutInCell="1" allowOverlap="1" wp14:anchorId="08AD7774" wp14:editId="49C3813C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177" name="Diagramme 17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46" r:lo="rId47" r:qs="rId48" r:cs="rId4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1" type="#_x0000_t202" style="position:absolute;left:0;text-align:left;margin-left:579.3pt;margin-top:105.95pt;width:513.3pt;height:203.55pt;z-index:2507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CqKjew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177" name="Diagramme 17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46" r:lo="rId47" r:qs="rId48" r:cs="rId4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0875392" behindDoc="0" locked="0" layoutInCell="1" allowOverlap="1" wp14:anchorId="741A3B35" wp14:editId="71A026DF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2" style="position:absolute;left:0;text-align:left;margin-left:606.95pt;margin-top:349.1pt;width:467.7pt;height:75.8pt;z-index:25087539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kkZg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">
                <v:group id="Groupe 179" o:spid="_x0000_s1063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4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5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6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87680" behindDoc="0" locked="0" layoutInCell="1" allowOverlap="1" wp14:anchorId="3C05BDC8" wp14:editId="28003FC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7" style="position:absolute;left:0;text-align:left;margin-left:127.25pt;margin-top:345.75pt;width:464.1pt;height:81.35pt;z-index:25088768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hj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1FOsW/oX13D0RaGc&#10;/xMquAc5PnRCJQgfZe5L6nDu47X/dDz9Ew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VB2IYzoEAACCDgAADgAA&#10;AAAAAAAAAAAAAAAuAgAAZHJzL2Uyb0RvYy54bWxQSwECLQAUAAYACAAAACEAVtqJxuMAAAAMAQAA&#10;DwAAAAAAAAAAAAAAAACUBgAAZHJzL2Rvd25yZXYueG1sUEsFBgAAAAAEAAQA8wAAAKQHAAAAAA==&#10;">
                <v:group id="Groupe 87" o:spid="_x0000_s106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 wp14:anchorId="1EF3F0B3" wp14:editId="2C9CB95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83" name="Graphique 18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86" name="Graphique 186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2" type="#_x0000_t202" style="position:absolute;left:0;text-align:left;margin-left:189.6pt;margin-top:347.35pt;width:68.05pt;height:62.35pt;z-index:2509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AXyfGE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83" name="Graphique 18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86" name="Graphique 186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 wp14:anchorId="24534709" wp14:editId="137F5A4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88" name="Graphique 18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3" type="#_x0000_t202" style="position:absolute;left:0;text-align:left;margin-left:616.95pt;margin-top:338.2pt;width:79.35pt;height:59.5pt;z-index:2509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Lx3GwIAADQEAAAOAAAAZHJzL2Uyb0RvYy54bWysU9tuGyEQfa/Uf0C817t2fUlWXkduIleV&#10;oiSSU+UZs+BFYhkK2Lvu13dgfWvap6ovMDDDXM45zO+6RpO9cF6BKelwkFMiDIdKmW1Jv7+uPt1Q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OvUvHc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88" name="Graphique 18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0767872" behindDoc="0" locked="0" layoutInCell="1" allowOverlap="1" wp14:anchorId="70C2B691" wp14:editId="5B7DF61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423BF" id="Groupe 51" o:spid="_x0000_s1026" style="position:absolute;margin-left:13.55pt;margin-top:-23.7pt;width:118.95pt;height:756pt;z-index:2507678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763776" behindDoc="0" locked="0" layoutInCell="1" allowOverlap="1" wp14:anchorId="2A383BE6" wp14:editId="5F10BD00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8C03C" id="Forme libre 33" o:spid="_x0000_s1026" style="position:absolute;margin-left:-29.1pt;margin-top:19.8pt;width:147.55pt;height:756pt;z-index:2507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0769920" behindDoc="0" locked="0" layoutInCell="1" allowOverlap="1" wp14:anchorId="0F85DA7E" wp14:editId="53BF280F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843F7" id="Groupe 102" o:spid="_x0000_s1026" style="position:absolute;margin-left:1062.05pt;margin-top:-16pt;width:120.8pt;height:749.3pt;z-index:2507699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 wp14:anchorId="2A6E3250" wp14:editId="67709F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4" type="#_x0000_t118" style="position:absolute;left:0;text-align:left;margin-left:289.4pt;margin-top:23.15pt;width:820.5pt;height:1in;z-index:250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sn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h6kZ9k1dq3L6vIoh8ZloK4&#10;1ZT3DhKuIBKlqG5aE3ygI+PQcL+XOOt8/PU3ffanSZOVs54oSsX/3EKUnBF2xIGCOXG6XGanZ1PK&#10;EY8t62OL29prTwBMaCGDKGL2R/MqqujtM23TMmclEzhBuUdI95drHFeH9lHI5bK4EY8D4J17DCIH&#10;z9BlxJ+GZ4hhP3kk0tz7VzrD/N3AR99x5MsteqULGw640ljyhXagDGi/r3nJju/F6/BVWfwG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ndesn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 wp14:anchorId="4623F58C" wp14:editId="6695094E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5" type="#_x0000_t202" style="position:absolute;left:0;text-align:left;margin-left:400.9pt;margin-top:188.65pt;width:62.05pt;height:38.6pt;rotation:180;z-index:250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 wp14:anchorId="4BDC7816" wp14:editId="7E92D325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74" name="Graphique 174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415ACB62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6" style="position:absolute;left:0;text-align:left;margin-left:257.8pt;margin-top:111.6pt;width:114.9pt;height:202.15pt;z-index:25088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H2sB3x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74" name="Graphique 174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415ACB62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 wp14:anchorId="080656D6" wp14:editId="61BB1C2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A6A5A" id="Rectangle 5268" o:spid="_x0000_s1026" style="position:absolute;margin-left:-854.85pt;margin-top:188.55pt;width:198.4pt;height:47.5pt;rotation:90;z-index:250908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0906112" behindDoc="0" locked="0" layoutInCell="1" allowOverlap="1" wp14:anchorId="650D4DCF" wp14:editId="62345C7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85960" id="Rectangle 46" o:spid="_x0000_s1026" style="position:absolute;margin-left:-1017.75pt;margin-top:186.7pt;width:198.4pt;height:48.65pt;rotation:-90;z-index:250906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0912256" behindDoc="0" locked="0" layoutInCell="1" allowOverlap="1" wp14:anchorId="7C52EB52" wp14:editId="0DCCEA1A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5C680" id="Graphique 85" o:spid="_x0000_s1026" alt="Croissance commerciale" style="position:absolute;margin-left:647.7pt;margin-top:303.55pt;width:36.85pt;height:31.2pt;z-index:25091225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0EC1A0DA" wp14:editId="093D8DE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6AE2C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797D5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3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B2F16D5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797D5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03945DE0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2F51AA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3DF22849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142043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5C893751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797D5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17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7" type="#_x0000_t202" style="position:absolute;left:0;text-align:left;margin-left:664.1pt;margin-top:291.7pt;width:340.15pt;height:55.85pt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cuhh+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6AE2C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797D5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3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B2F16D5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797D5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03945DE0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2F51AA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3DF22849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142043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5C893751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797D5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17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0883584" behindDoc="0" locked="0" layoutInCell="1" allowOverlap="1" wp14:anchorId="2184FFE9" wp14:editId="1978F7E9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0899968" behindDoc="0" locked="0" layoutInCell="1" allowOverlap="1" wp14:anchorId="6B0CC94D" wp14:editId="50CB733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41B58" id="Connecteur droit 5253" o:spid="_x0000_s1026" style="position:absolute;flip:x y;z-index:25089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0765824" behindDoc="0" locked="0" layoutInCell="1" allowOverlap="1" wp14:anchorId="12BFACE2" wp14:editId="5FA72A77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02948" id="Forme libre 25" o:spid="_x0000_s1026" style="position:absolute;margin-left:86.05pt;margin-top:18pt;width:137.25pt;height:756pt;z-index:25076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79488" behindDoc="0" locked="0" layoutInCell="1" allowOverlap="1" wp14:anchorId="1456645E" wp14:editId="5C252E25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8" style="position:absolute;left:0;text-align:left;margin-left:130.6pt;margin-top:-10.9pt;width:963.35pt;height:88.85pt;z-index:25087948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">
                <v:rect id="Rectangle 193" o:spid="_x0000_s107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0771968" behindDoc="0" locked="0" layoutInCell="1" allowOverlap="1" wp14:anchorId="24F489E7" wp14:editId="1968220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1" type="#_x0000_t202" style="position:absolute;left:0;text-align:left;margin-left:887pt;margin-top:666.15pt;width:22.7pt;height:22.7pt;z-index:2507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zDoCy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75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774016" behindDoc="0" locked="0" layoutInCell="1" allowOverlap="1" wp14:anchorId="6F486F7D" wp14:editId="4AEE1F30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2" type="#_x0000_t202" style="position:absolute;left:0;text-align:left;margin-left:439pt;margin-top:6.05pt;width:22pt;height:30pt;z-index:2507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AU25wk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4F4C858F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BB5B1C6" w:rsidR="003C16BD" w:rsidRPr="003C16BD" w:rsidRDefault="003C16BD" w:rsidP="003C16BD">
      <w:pPr>
        <w:rPr>
          <w:lang w:bidi="fr-FR"/>
        </w:rPr>
      </w:pPr>
    </w:p>
    <w:p w14:paraId="6C326470" w14:textId="18231611" w:rsidR="003C16BD" w:rsidRPr="003C16BD" w:rsidRDefault="003C16BD" w:rsidP="003C16BD">
      <w:pPr>
        <w:rPr>
          <w:lang w:bidi="fr-FR"/>
        </w:rPr>
      </w:pPr>
    </w:p>
    <w:p w14:paraId="2357711D" w14:textId="2142FF05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0FF5439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F98FF86" w:rsidR="003C16BD" w:rsidRPr="003C16BD" w:rsidRDefault="00142043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0885632" behindDoc="0" locked="0" layoutInCell="1" allowOverlap="1" wp14:anchorId="0B4524A4" wp14:editId="7FBE72F8">
                <wp:simplePos x="0" y="0"/>
                <wp:positionH relativeFrom="column">
                  <wp:posOffset>8223250</wp:posOffset>
                </wp:positionH>
                <wp:positionV relativeFrom="paragraph">
                  <wp:posOffset>120650</wp:posOffset>
                </wp:positionV>
                <wp:extent cx="3135629" cy="19113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29" cy="1911350"/>
                          <a:chOff x="208284" y="167429"/>
                          <a:chExt cx="3136832" cy="1912340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232232A" w:rsidR="00094BDC" w:rsidRPr="00311F79" w:rsidRDefault="00797D5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28.055</w:t>
                              </w:r>
                              <w:r w:rsidR="005E6CF7"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12567022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797D5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21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67429"/>
                            <a:ext cx="974045" cy="1912340"/>
                            <a:chOff x="331075" y="128165"/>
                            <a:chExt cx="874290" cy="1566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72933" y="74199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659265" y="135371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629E0099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46424" y="128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3" style="position:absolute;margin-left:647.5pt;margin-top:9.5pt;width:246.9pt;height:150.5pt;z-index:250885632;mso-width-relative:margin;mso-height-relative:margin" coordorigin="2082,1674" coordsize="31368,1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">
                <v:shape id="Zone de texte 225" o:spid="_x0000_s1084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232232A" w:rsidR="00094BDC" w:rsidRPr="00311F79" w:rsidRDefault="00797D5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28.055</w:t>
                        </w:r>
                        <w:r w:rsidR="005E6CF7"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12567022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797D5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21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5" style="position:absolute;left:23710;top:1674;width:9741;height:19123" coordorigin="3310,1281" coordsize="8742,1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6" type="#_x0000_t202" style="position:absolute;left:3729;top:7419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7" type="#_x0000_t202" style="position:absolute;left:6592;top:1353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8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629E0099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89" type="#_x0000_t202" style="position:absolute;left:6464;top:128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C3EC574" w14:textId="465AAC83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01E05BA4" w:rsidR="003C16BD" w:rsidRPr="003C16BD" w:rsidRDefault="003C16BD" w:rsidP="003C16BD">
      <w:pPr>
        <w:rPr>
          <w:lang w:bidi="fr-FR"/>
        </w:rPr>
      </w:pPr>
    </w:p>
    <w:p w14:paraId="4E22C543" w14:textId="77D7A6B0" w:rsidR="003C16BD" w:rsidRPr="003C16BD" w:rsidRDefault="00272503" w:rsidP="003C16BD">
      <w:pPr>
        <w:rPr>
          <w:lang w:bidi="fr-FR"/>
        </w:rPr>
      </w:pPr>
      <w:r w:rsidRPr="002327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39DED68B" wp14:editId="67A28EE3">
                <wp:simplePos x="0" y="0"/>
                <wp:positionH relativeFrom="column">
                  <wp:posOffset>5933441</wp:posOffset>
                </wp:positionH>
                <wp:positionV relativeFrom="paragraph">
                  <wp:posOffset>1049020</wp:posOffset>
                </wp:positionV>
                <wp:extent cx="914400" cy="1073405"/>
                <wp:effectExtent l="171450" t="190500" r="148590" b="184150"/>
                <wp:wrapNone/>
                <wp:docPr id="152" name="Zone de text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8949">
                          <a:off x="0" y="0"/>
                          <a:ext cx="914400" cy="10734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D026F"/>
                          </a:solidFill>
                        </a:ln>
                      </wps:spPr>
                      <wps:txbx>
                        <w:txbxContent>
                          <w:p w14:paraId="66E08069" w14:textId="77777777" w:rsidR="00272503" w:rsidRDefault="0023275A" w:rsidP="0023275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Mé</w:t>
                            </w:r>
                            <w:r w:rsidRPr="006D7C86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tier</w:t>
                            </w:r>
                          </w:p>
                          <w:p w14:paraId="2C9A09E3" w14:textId="1565364A" w:rsidR="0023275A" w:rsidRPr="0023275A" w:rsidRDefault="0023275A" w:rsidP="0023275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 xml:space="preserve"> </w:t>
                            </w:r>
                            <w:proofErr w:type="gramStart"/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en</w:t>
                            </w:r>
                            <w:proofErr w:type="gramEnd"/>
                          </w:p>
                          <w:p w14:paraId="2C7A0B07" w14:textId="77777777" w:rsidR="0023275A" w:rsidRPr="0023275A" w:rsidRDefault="0023275A" w:rsidP="0023275A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</w:pPr>
                            <w:proofErr w:type="gramStart"/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pénurie</w:t>
                            </w:r>
                            <w:proofErr w:type="gramEnd"/>
                            <w:r w:rsidRPr="0023275A">
                              <w:rPr>
                                <w:rFonts w:ascii="Calibri" w:hAnsi="Calibri"/>
                                <w:b/>
                                <w:bCs/>
                                <w:color w:val="DD026F"/>
                                <w:sz w:val="40"/>
                                <w:szCs w:val="40"/>
                                <w:lang w:val="fr-BE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ED68B" id="Zone de texte 152" o:spid="_x0000_s1090" type="#_x0000_t202" style="position:absolute;margin-left:467.2pt;margin-top:82.6pt;width:1in;height:84.5pt;rotation:1396953fd;z-index:252577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" filled="f" strokecolor="#dd026f" strokeweight=".5pt">
                <v:textbox>
                  <w:txbxContent>
                    <w:p w14:paraId="66E08069" w14:textId="77777777" w:rsidR="00272503" w:rsidRDefault="0023275A" w:rsidP="0023275A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</w:pPr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Mé</w:t>
                      </w:r>
                      <w:r w:rsidRPr="006D7C86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tier</w:t>
                      </w:r>
                    </w:p>
                    <w:p w14:paraId="2C9A09E3" w14:textId="1565364A" w:rsidR="0023275A" w:rsidRPr="0023275A" w:rsidRDefault="0023275A" w:rsidP="0023275A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</w:pPr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 xml:space="preserve"> </w:t>
                      </w:r>
                      <w:proofErr w:type="gramStart"/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en</w:t>
                      </w:r>
                      <w:proofErr w:type="gramEnd"/>
                    </w:p>
                    <w:p w14:paraId="2C7A0B07" w14:textId="77777777" w:rsidR="0023275A" w:rsidRPr="0023275A" w:rsidRDefault="0023275A" w:rsidP="0023275A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</w:pPr>
                      <w:proofErr w:type="gramStart"/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pénurie</w:t>
                      </w:r>
                      <w:proofErr w:type="gramEnd"/>
                      <w:r w:rsidRPr="0023275A">
                        <w:rPr>
                          <w:rFonts w:ascii="Calibri" w:hAnsi="Calibri"/>
                          <w:b/>
                          <w:bCs/>
                          <w:color w:val="DD026F"/>
                          <w:sz w:val="40"/>
                          <w:szCs w:val="40"/>
                          <w:lang w:val="fr-BE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84770B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6674689F" wp14:editId="0C544B7C">
                <wp:simplePos x="0" y="0"/>
                <wp:positionH relativeFrom="column">
                  <wp:posOffset>7612912</wp:posOffset>
                </wp:positionH>
                <wp:positionV relativeFrom="paragraph">
                  <wp:posOffset>2937141</wp:posOffset>
                </wp:positionV>
                <wp:extent cx="4976037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037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31138" w14:textId="54DB3827" w:rsidR="005D2173" w:rsidRPr="002D374E" w:rsidRDefault="005D2173" w:rsidP="005D217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  <w:r w:rsidR="0084770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84770B" w:rsidRPr="0084770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– Données reçues en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689F" id="Zone de texte 5252" o:spid="_x0000_s1091" type="#_x0000_t202" style="position:absolute;margin-left:599.45pt;margin-top:231.25pt;width:391.8pt;height:26.75pt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oHGwIAADQ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" filled="f" stroked="f" strokeweight=".5pt">
                <v:textbox>
                  <w:txbxContent>
                    <w:p w14:paraId="57531138" w14:textId="54DB3827" w:rsidR="005D2173" w:rsidRPr="002D374E" w:rsidRDefault="005D2173" w:rsidP="005D2173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  <w:r w:rsidR="0084770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84770B" w:rsidRPr="0084770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– Données reçues en 2023</w:t>
                      </w:r>
                    </w:p>
                  </w:txbxContent>
                </v:textbox>
              </v:shape>
            </w:pict>
          </mc:Fallback>
        </mc:AlternateContent>
      </w:r>
      <w:r w:rsidR="00816978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0897920" behindDoc="0" locked="0" layoutInCell="1" allowOverlap="1" wp14:anchorId="566B79DE" wp14:editId="7A58A805">
                <wp:simplePos x="0" y="0"/>
                <wp:positionH relativeFrom="column">
                  <wp:posOffset>7655442</wp:posOffset>
                </wp:positionH>
                <wp:positionV relativeFrom="paragraph">
                  <wp:posOffset>863792</wp:posOffset>
                </wp:positionV>
                <wp:extent cx="3869690" cy="808074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808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18B2AB08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641B57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81697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 :</w:t>
                            </w:r>
                          </w:p>
                          <w:p w14:paraId="19581A11" w14:textId="38441DA2" w:rsidR="00816978" w:rsidRPr="002D374E" w:rsidRDefault="0081697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1697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2" type="#_x0000_t202" style="position:absolute;margin-left:602.8pt;margin-top:68pt;width:304.7pt;height:63.65pt;z-index:2508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" filled="f" stroked="f" strokeweight=".5pt">
                <v:textbox>
                  <w:txbxContent>
                    <w:p w14:paraId="4BEC0104" w14:textId="18B2AB08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641B57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81697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 :</w:t>
                      </w:r>
                    </w:p>
                    <w:p w14:paraId="19581A11" w14:textId="38441DA2" w:rsidR="00816978" w:rsidRPr="002D374E" w:rsidRDefault="0081697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81697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  <w:r w:rsidR="006B1D6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49BAB23D" wp14:editId="0101E927">
                <wp:simplePos x="0" y="0"/>
                <wp:positionH relativeFrom="margin">
                  <wp:posOffset>615315</wp:posOffset>
                </wp:positionH>
                <wp:positionV relativeFrom="paragraph">
                  <wp:posOffset>4754408</wp:posOffset>
                </wp:positionV>
                <wp:extent cx="914400" cy="298765"/>
                <wp:effectExtent l="0" t="0" r="0" b="63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DA2EF" w14:textId="77777777" w:rsidR="006B1D6C" w:rsidRPr="00415818" w:rsidRDefault="006B1D6C" w:rsidP="006B1D6C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5E606CC2" w14:textId="77777777" w:rsidR="006B1D6C" w:rsidRPr="00874091" w:rsidRDefault="006B1D6C" w:rsidP="006B1D6C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B23D" id="Zone de texte 14" o:spid="_x0000_s1093" type="#_x0000_t202" style="position:absolute;margin-left:48.45pt;margin-top:374.35pt;width:1in;height:23.5pt;z-index:2525793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" filled="f" stroked="f" strokeweight=".5pt">
                <v:textbox>
                  <w:txbxContent>
                    <w:p w14:paraId="35FDA2EF" w14:textId="77777777" w:rsidR="006B1D6C" w:rsidRPr="00415818" w:rsidRDefault="006B1D6C" w:rsidP="006B1D6C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5E606CC2" w14:textId="77777777" w:rsidR="006B1D6C" w:rsidRPr="00874091" w:rsidRDefault="006B1D6C" w:rsidP="006B1D6C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DE5"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 wp14:anchorId="2AED965F" wp14:editId="3CA17EAF">
                <wp:simplePos x="0" y="0"/>
                <wp:positionH relativeFrom="column">
                  <wp:posOffset>2982702</wp:posOffset>
                </wp:positionH>
                <wp:positionV relativeFrom="paragraph">
                  <wp:posOffset>3752052</wp:posOffset>
                </wp:positionV>
                <wp:extent cx="905346" cy="311458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346" cy="311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5FA17D14" w:rsidR="00AA7AA4" w:rsidRPr="00F13403" w:rsidRDefault="00A24DE5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2.185 </w:t>
                            </w:r>
                            <w:r w:rsidR="00AA7AA4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965F" id="Zone de texte 196" o:spid="_x0000_s1094" type="#_x0000_t202" style="position:absolute;margin-left:234.85pt;margin-top:295.45pt;width:71.3pt;height:24.5pt;z-index:2511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" filled="f" stroked="f" strokeweight=".5pt">
                <v:textbox>
                  <w:txbxContent>
                    <w:p w14:paraId="467C9EB7" w14:textId="5FA17D14" w:rsidR="00AA7AA4" w:rsidRPr="00F13403" w:rsidRDefault="00A24DE5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2.185 </w:t>
                      </w:r>
                      <w:r w:rsidR="00AA7AA4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467AB">
        <w:rPr>
          <w:noProof/>
        </w:rPr>
        <mc:AlternateContent>
          <mc:Choice Requires="wpg">
            <w:drawing>
              <wp:anchor distT="0" distB="0" distL="114300" distR="114300" simplePos="0" relativeHeight="252395008" behindDoc="0" locked="0" layoutInCell="1" allowOverlap="1" wp14:anchorId="495EDA3E" wp14:editId="645E3A49">
                <wp:simplePos x="0" y="0"/>
                <wp:positionH relativeFrom="column">
                  <wp:posOffset>4258945</wp:posOffset>
                </wp:positionH>
                <wp:positionV relativeFrom="paragraph">
                  <wp:posOffset>4045585</wp:posOffset>
                </wp:positionV>
                <wp:extent cx="986790" cy="978535"/>
                <wp:effectExtent l="0" t="0" r="0" b="0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978535"/>
                          <a:chOff x="-29135" y="0"/>
                          <a:chExt cx="1058545" cy="1069033"/>
                        </a:xfrm>
                      </wpg:grpSpPr>
                      <pic:pic xmlns:pic="http://schemas.openxmlformats.org/drawingml/2006/picture">
                        <pic:nvPicPr>
                          <pic:cNvPr id="136" name="Graphique 136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550611" cy="550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Zone de texte 137"/>
                        <wps:cNvSpPr txBox="1"/>
                        <wps:spPr>
                          <a:xfrm>
                            <a:off x="-29135" y="639774"/>
                            <a:ext cx="1058545" cy="429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D982E9" w14:textId="473BB638" w:rsidR="00BD66B5" w:rsidRPr="00327A8C" w:rsidRDefault="00327A8C" w:rsidP="006F593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</w:pPr>
                              <w:r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 xml:space="preserve">Adm. </w:t>
                              </w:r>
                              <w:r w:rsidR="006F593E"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P</w:t>
                              </w:r>
                              <w:r w:rsidRPr="00327A8C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ublique</w:t>
                              </w:r>
                              <w:r w:rsidR="006F593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2"/>
                                  <w:lang w:val="fr-BE"/>
                                </w:rPr>
                                <w:t>, sécurité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DA3E" id="Groupe 135" o:spid="_x0000_s1095" style="position:absolute;margin-left:335.35pt;margin-top:318.55pt;width:77.7pt;height:77.05pt;z-index:252395008;mso-width-relative:margin;mso-height-relative:margin" coordorigin="-291" coordsize="10585,106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36" o:spid="_x0000_s1096" type="#_x0000_t75" style="position:absolute;left:2476;width:5506;height:5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">
                  <v:imagedata r:id="rId82" o:title=""/>
                </v:shape>
                <v:shape id="Zone de texte 137" o:spid="_x0000_s1097" type="#_x0000_t202" style="position:absolute;left:-291;top:6397;width:10585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14:paraId="15D982E9" w14:textId="473BB638" w:rsidR="00BD66B5" w:rsidRPr="00327A8C" w:rsidRDefault="00327A8C" w:rsidP="006F593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</w:pPr>
                        <w:r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 xml:space="preserve">Adm. </w:t>
                        </w:r>
                        <w:r w:rsidR="006F593E"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P</w:t>
                        </w:r>
                        <w:r w:rsidRPr="00327A8C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ublique</w:t>
                        </w:r>
                        <w:r w:rsidR="006F593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2"/>
                            <w:lang w:val="fr-BE"/>
                          </w:rPr>
                          <w:t>, sécurité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67AB">
        <w:rPr>
          <w:noProof/>
        </w:rPr>
        <mc:AlternateContent>
          <mc:Choice Requires="wpg">
            <w:drawing>
              <wp:anchor distT="0" distB="0" distL="114300" distR="114300" simplePos="0" relativeHeight="251204096" behindDoc="0" locked="0" layoutInCell="1" allowOverlap="1" wp14:anchorId="74D5DED9" wp14:editId="224ABB9F">
                <wp:simplePos x="0" y="0"/>
                <wp:positionH relativeFrom="leftMargin">
                  <wp:posOffset>3521075</wp:posOffset>
                </wp:positionH>
                <wp:positionV relativeFrom="paragraph">
                  <wp:posOffset>4045585</wp:posOffset>
                </wp:positionV>
                <wp:extent cx="535305" cy="860425"/>
                <wp:effectExtent l="0" t="0" r="0" b="0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" cy="860425"/>
                          <a:chOff x="19050" y="1"/>
                          <a:chExt cx="535305" cy="860424"/>
                        </a:xfrm>
                      </wpg:grpSpPr>
                      <pic:pic xmlns:pic="http://schemas.openxmlformats.org/drawingml/2006/picture">
                        <pic:nvPicPr>
                          <pic:cNvPr id="62" name="Graphique 6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Zone de texte 63"/>
                        <wps:cNvSpPr txBox="1"/>
                        <wps:spPr>
                          <a:xfrm>
                            <a:off x="50800" y="571500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538FD" w14:textId="77777777" w:rsidR="003C461E" w:rsidRPr="003C461E" w:rsidRDefault="003C461E" w:rsidP="003C461E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3C461E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5DED9" id="Groupe 61" o:spid="_x0000_s1098" style="position:absolute;margin-left:277.25pt;margin-top:318.55pt;width:42.15pt;height:67.75pt;z-index:251204096;mso-position-horizontal-relative:left-margin-area;mso-width-relative:margin;mso-height-relative:margin" coordorigin="190" coordsize="5353,86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">
                <v:shape id="Graphique 62" o:spid="_x0000_s1099" type="#_x0000_t75" style="position:absolute;left:190;width:504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">
                  <v:imagedata r:id="rId85" o:title=""/>
                </v:shape>
                <v:shape id="Zone de texte 63" o:spid="_x0000_s1100" type="#_x0000_t202" style="position:absolute;left:508;top:571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7DA538FD" w14:textId="77777777" w:rsidR="003C461E" w:rsidRPr="003C461E" w:rsidRDefault="003C461E" w:rsidP="003C461E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3C461E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467AB"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3DC66B69" wp14:editId="53B16F86">
                <wp:simplePos x="0" y="0"/>
                <wp:positionH relativeFrom="column">
                  <wp:posOffset>4507865</wp:posOffset>
                </wp:positionH>
                <wp:positionV relativeFrom="paragraph">
                  <wp:posOffset>3738880</wp:posOffset>
                </wp:positionV>
                <wp:extent cx="707390" cy="329565"/>
                <wp:effectExtent l="0" t="0" r="0" b="0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AF92E" w14:textId="0CDE328F" w:rsidR="00BD66B5" w:rsidRPr="00F13403" w:rsidRDefault="00A24DE5" w:rsidP="00BD66B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139</w:t>
                            </w:r>
                            <w:r w:rsidR="00BD66B5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D66B5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66B69" id="Zone de texte 148" o:spid="_x0000_s1101" type="#_x0000_t202" style="position:absolute;margin-left:354.95pt;margin-top:294.4pt;width:55.7pt;height:25.95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9GGwIAADM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" filled="f" stroked="f" strokeweight=".5pt">
                <v:textbox>
                  <w:txbxContent>
                    <w:p w14:paraId="5F1AF92E" w14:textId="0CDE328F" w:rsidR="00BD66B5" w:rsidRPr="00F13403" w:rsidRDefault="00A24DE5" w:rsidP="00BD66B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139</w:t>
                      </w:r>
                      <w:r w:rsidR="00BD66B5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BD66B5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596D1E"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2465664" behindDoc="0" locked="0" layoutInCell="1" allowOverlap="1" wp14:anchorId="7BEC68E4" wp14:editId="24F97EB9">
                <wp:simplePos x="0" y="0"/>
                <wp:positionH relativeFrom="column">
                  <wp:posOffset>8605319</wp:posOffset>
                </wp:positionH>
                <wp:positionV relativeFrom="paragraph">
                  <wp:posOffset>3173057</wp:posOffset>
                </wp:positionV>
                <wp:extent cx="4429760" cy="143192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31925"/>
                          <a:chOff x="405359" y="28643"/>
                          <a:chExt cx="3378200" cy="2265205"/>
                        </a:xfrm>
                      </wpg:grpSpPr>
                      <wps:wsp>
                        <wps:cNvPr id="187" name="Zone de texte 187"/>
                        <wps:cNvSpPr txBox="1"/>
                        <wps:spPr>
                          <a:xfrm>
                            <a:off x="1608703" y="1735049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CC015" w14:textId="77777777" w:rsidR="005D2173" w:rsidRPr="00371C97" w:rsidRDefault="005D2173" w:rsidP="005D21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405359" y="28643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4ADF66" w14:textId="7D974028" w:rsidR="005D2173" w:rsidRPr="002D374E" w:rsidRDefault="005D2173" w:rsidP="005D21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C68E4" id="Groupe 184" o:spid="_x0000_s1102" style="position:absolute;margin-left:677.6pt;margin-top:249.85pt;width:348.8pt;height:112.75pt;z-index:252465664;mso-width-relative:margin;mso-height-relative:margin" coordorigin="4053,286" coordsize="33782,2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">
                <v:shape id="Zone de texte 187" o:spid="_x0000_s1103" type="#_x0000_t202" style="position:absolute;left:16087;top:1735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4B9CC015" w14:textId="77777777" w:rsidR="005D2173" w:rsidRPr="00371C97" w:rsidRDefault="005D2173" w:rsidP="005D21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</w:p>
                    </w:txbxContent>
                  </v:textbox>
                </v:shape>
                <v:shape id="Zone de texte 1544" o:spid="_x0000_s1104" type="#_x0000_t202" style="position:absolute;left:4053;top:286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264ADF66" w14:textId="7D974028" w:rsidR="005D2173" w:rsidRPr="002D374E" w:rsidRDefault="005D2173" w:rsidP="005D21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6D1E">
        <w:rPr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66AA7FE5" wp14:editId="127F35C2">
                <wp:simplePos x="0" y="0"/>
                <wp:positionH relativeFrom="column">
                  <wp:posOffset>10298317</wp:posOffset>
                </wp:positionH>
                <wp:positionV relativeFrom="paragraph">
                  <wp:posOffset>3625731</wp:posOffset>
                </wp:positionV>
                <wp:extent cx="1132205" cy="617622"/>
                <wp:effectExtent l="0" t="0" r="10795" b="11430"/>
                <wp:wrapNone/>
                <wp:docPr id="168" name="Ellips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617622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9911FD" w14:textId="783E001D" w:rsidR="003E323D" w:rsidRPr="00E8742B" w:rsidRDefault="00596D1E" w:rsidP="003E323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DC2D4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.377</w:t>
                            </w:r>
                            <w:r w:rsidR="003E323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A7FE5" id="Ellipse 168" o:spid="_x0000_s1105" style="position:absolute;margin-left:810.9pt;margin-top:285.5pt;width:89.15pt;height:48.65pt;z-index:25251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" fillcolor="#63a7da" strokecolor="#63a7da" strokeweight="1pt">
                <v:stroke joinstyle="miter"/>
                <v:textbox>
                  <w:txbxContent>
                    <w:p w14:paraId="319911FD" w14:textId="783E001D" w:rsidR="003E323D" w:rsidRPr="00E8742B" w:rsidRDefault="00596D1E" w:rsidP="003E323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DC2D4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.377</w:t>
                      </w:r>
                      <w:r w:rsidR="003E323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755793">
        <w:rPr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 wp14:anchorId="5F686B7A" wp14:editId="16CF328F">
                <wp:simplePos x="0" y="0"/>
                <wp:positionH relativeFrom="column">
                  <wp:posOffset>10855325</wp:posOffset>
                </wp:positionH>
                <wp:positionV relativeFrom="paragraph">
                  <wp:posOffset>3423920</wp:posOffset>
                </wp:positionV>
                <wp:extent cx="0" cy="216000"/>
                <wp:effectExtent l="0" t="0" r="38100" b="31750"/>
                <wp:wrapNone/>
                <wp:docPr id="173" name="Connecteur droit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D7BE4" id="Connecteur droit 173" o:spid="_x0000_s1026" style="position:absolute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4.75pt,269.6pt" to="854.75pt,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" strokecolor="#63a7da">
                <v:stroke dashstyle="dash"/>
              </v:line>
            </w:pict>
          </mc:Fallback>
        </mc:AlternateContent>
      </w:r>
      <w:r w:rsidR="00D83F24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3519234" wp14:editId="0878C615">
                <wp:simplePos x="0" y="0"/>
                <wp:positionH relativeFrom="column">
                  <wp:posOffset>1534160</wp:posOffset>
                </wp:positionH>
                <wp:positionV relativeFrom="paragraph">
                  <wp:posOffset>3348990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2C5D6BF2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236E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en </w:t>
                            </w:r>
                            <w:r w:rsidR="00A24DE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106" type="#_x0000_t202" style="position:absolute;margin-left:120.8pt;margin-top:263.7pt;width:357.85pt;height:2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" fillcolor="#63a7da" strokecolor="#63a7da" strokeweight=".5pt">
                <v:textbox>
                  <w:txbxContent>
                    <w:p w14:paraId="1C4958BE" w14:textId="2C5D6BF2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4236E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en </w:t>
                      </w:r>
                      <w:r w:rsidR="00A24DE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BE6ECB" wp14:editId="1C53C7A2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7" type="#_x0000_t202" style="position:absolute;margin-left:922.3pt;margin-top:385pt;width:197.95pt;height:19.2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7656C9" wp14:editId="4C686B43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12D92295">
                                  <wp:extent cx="3405351" cy="2490470"/>
                                  <wp:effectExtent l="0" t="0" r="508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6" r:lo="rId87" r:qs="rId88" r:cs="rId8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8" type="#_x0000_t202" style="position:absolute;margin-left:194.1pt;margin-top:60.15pt;width:289.25pt;height:212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6uw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k/MmWyiPuKCFnntn+KrG&#10;IdbM+VdmkWzcCQXsX/CQCrAZnCxKKrC//nYf8pEDjFLSongK6n7umRWUqO8a2ZkNJ5OgtuhMpncj&#10;dOxtZHsb0fvmEVCfQ3wqhkcz5Ht1NqWF5h11vgxdMcQ0x94F9Wfz0feSxnfCxXIZk1Bfhvm13hge&#10;SgdYA8Rv3Tuz5sSDRwqf4Swzln+go8/tCVnuPcg6chWA7lE94Y/ajGyf3lEQ/60fs66vffEb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Da/6uw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12D92295">
                            <wp:extent cx="3405351" cy="2490470"/>
                            <wp:effectExtent l="0" t="0" r="508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6" r:lo="rId87" r:qs="rId88" r:cs="rId89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4BF6E" w14:textId="77777777" w:rsidR="00CF27A3" w:rsidRDefault="00CF27A3" w:rsidP="0063464B">
      <w:r>
        <w:separator/>
      </w:r>
    </w:p>
  </w:endnote>
  <w:endnote w:type="continuationSeparator" w:id="0">
    <w:p w14:paraId="13C773BC" w14:textId="77777777" w:rsidR="00CF27A3" w:rsidRDefault="00CF27A3" w:rsidP="0063464B">
      <w:r>
        <w:continuationSeparator/>
      </w:r>
    </w:p>
  </w:endnote>
  <w:endnote w:type="continuationNotice" w:id="1">
    <w:p w14:paraId="220D6408" w14:textId="77777777" w:rsidR="00CF27A3" w:rsidRDefault="00CF27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3C6BC" w14:textId="77777777" w:rsidR="00CF27A3" w:rsidRDefault="00CF27A3" w:rsidP="0063464B">
      <w:r>
        <w:separator/>
      </w:r>
    </w:p>
  </w:footnote>
  <w:footnote w:type="continuationSeparator" w:id="0">
    <w:p w14:paraId="3B5A9010" w14:textId="77777777" w:rsidR="00CF27A3" w:rsidRDefault="00CF27A3" w:rsidP="0063464B">
      <w:r>
        <w:continuationSeparator/>
      </w:r>
    </w:p>
  </w:footnote>
  <w:footnote w:type="continuationNotice" w:id="1">
    <w:p w14:paraId="19524CE5" w14:textId="77777777" w:rsidR="00CF27A3" w:rsidRDefault="00CF27A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24EA0"/>
    <w:multiLevelType w:val="hybridMultilevel"/>
    <w:tmpl w:val="01BCFBEE"/>
    <w:lvl w:ilvl="0" w:tplc="4118AA1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302"/>
    <w:multiLevelType w:val="hybridMultilevel"/>
    <w:tmpl w:val="FA9278AA"/>
    <w:lvl w:ilvl="0" w:tplc="FC10926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F0539"/>
    <w:multiLevelType w:val="hybridMultilevel"/>
    <w:tmpl w:val="335CD766"/>
    <w:lvl w:ilvl="0" w:tplc="77D0D56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66320C7"/>
    <w:multiLevelType w:val="hybridMultilevel"/>
    <w:tmpl w:val="0AC0D79A"/>
    <w:lvl w:ilvl="0" w:tplc="21C4CA1C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66C72"/>
    <w:multiLevelType w:val="hybridMultilevel"/>
    <w:tmpl w:val="7D3CF95A"/>
    <w:lvl w:ilvl="0" w:tplc="F168BDA8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566C0"/>
    <w:multiLevelType w:val="hybridMultilevel"/>
    <w:tmpl w:val="26247984"/>
    <w:lvl w:ilvl="0" w:tplc="5D169CA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176772">
    <w:abstractNumId w:val="5"/>
  </w:num>
  <w:num w:numId="2" w16cid:durableId="822087215">
    <w:abstractNumId w:val="4"/>
  </w:num>
  <w:num w:numId="3" w16cid:durableId="227150368">
    <w:abstractNumId w:val="9"/>
  </w:num>
  <w:num w:numId="4" w16cid:durableId="1815682450">
    <w:abstractNumId w:val="3"/>
  </w:num>
  <w:num w:numId="5" w16cid:durableId="1423603277">
    <w:abstractNumId w:val="0"/>
  </w:num>
  <w:num w:numId="6" w16cid:durableId="129322558">
    <w:abstractNumId w:val="1"/>
  </w:num>
  <w:num w:numId="7" w16cid:durableId="1992253763">
    <w:abstractNumId w:val="7"/>
  </w:num>
  <w:num w:numId="8" w16cid:durableId="524904385">
    <w:abstractNumId w:val="6"/>
  </w:num>
  <w:num w:numId="9" w16cid:durableId="1171876512">
    <w:abstractNumId w:val="2"/>
  </w:num>
  <w:num w:numId="10" w16cid:durableId="18977411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030AF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598A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0FF6"/>
    <w:rsid w:val="00082E88"/>
    <w:rsid w:val="000877DD"/>
    <w:rsid w:val="00091517"/>
    <w:rsid w:val="00092369"/>
    <w:rsid w:val="00094BDC"/>
    <w:rsid w:val="0009587E"/>
    <w:rsid w:val="000A0257"/>
    <w:rsid w:val="000A4AE8"/>
    <w:rsid w:val="000A5C39"/>
    <w:rsid w:val="000A6051"/>
    <w:rsid w:val="000A65DE"/>
    <w:rsid w:val="000A6CD0"/>
    <w:rsid w:val="000A6DB7"/>
    <w:rsid w:val="000B5008"/>
    <w:rsid w:val="000B5B22"/>
    <w:rsid w:val="000B6509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1F87"/>
    <w:rsid w:val="000F44C5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3786"/>
    <w:rsid w:val="00125C4E"/>
    <w:rsid w:val="001269CB"/>
    <w:rsid w:val="00127674"/>
    <w:rsid w:val="00130D0E"/>
    <w:rsid w:val="001328F8"/>
    <w:rsid w:val="00132DA7"/>
    <w:rsid w:val="00133920"/>
    <w:rsid w:val="0013592C"/>
    <w:rsid w:val="001369B2"/>
    <w:rsid w:val="0013752E"/>
    <w:rsid w:val="00140EEE"/>
    <w:rsid w:val="00141D56"/>
    <w:rsid w:val="00142043"/>
    <w:rsid w:val="00147CE6"/>
    <w:rsid w:val="001537B1"/>
    <w:rsid w:val="00154BC8"/>
    <w:rsid w:val="001554D7"/>
    <w:rsid w:val="00155EC1"/>
    <w:rsid w:val="00160FFB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1B5"/>
    <w:rsid w:val="001B0F5D"/>
    <w:rsid w:val="001B27E7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28C"/>
    <w:rsid w:val="001D59F4"/>
    <w:rsid w:val="001D699C"/>
    <w:rsid w:val="001E09A3"/>
    <w:rsid w:val="001E12D7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03E2"/>
    <w:rsid w:val="002210D4"/>
    <w:rsid w:val="002279D5"/>
    <w:rsid w:val="0023275A"/>
    <w:rsid w:val="0023490E"/>
    <w:rsid w:val="00235A20"/>
    <w:rsid w:val="00235ECC"/>
    <w:rsid w:val="00241356"/>
    <w:rsid w:val="0024196E"/>
    <w:rsid w:val="00242020"/>
    <w:rsid w:val="0024339E"/>
    <w:rsid w:val="00246181"/>
    <w:rsid w:val="002461C7"/>
    <w:rsid w:val="0024786E"/>
    <w:rsid w:val="002576B5"/>
    <w:rsid w:val="00260123"/>
    <w:rsid w:val="00262B5B"/>
    <w:rsid w:val="002644B0"/>
    <w:rsid w:val="00265D9A"/>
    <w:rsid w:val="002664C0"/>
    <w:rsid w:val="00272503"/>
    <w:rsid w:val="0027425A"/>
    <w:rsid w:val="00274EA0"/>
    <w:rsid w:val="002762FF"/>
    <w:rsid w:val="002850F3"/>
    <w:rsid w:val="0029247F"/>
    <w:rsid w:val="0029650E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196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1AA"/>
    <w:rsid w:val="002F52C6"/>
    <w:rsid w:val="002F70BD"/>
    <w:rsid w:val="00301490"/>
    <w:rsid w:val="00305515"/>
    <w:rsid w:val="00305790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27A8C"/>
    <w:rsid w:val="003320AE"/>
    <w:rsid w:val="00332983"/>
    <w:rsid w:val="00334266"/>
    <w:rsid w:val="00342DF7"/>
    <w:rsid w:val="00350C48"/>
    <w:rsid w:val="00352935"/>
    <w:rsid w:val="00352BD4"/>
    <w:rsid w:val="003578BD"/>
    <w:rsid w:val="003636D5"/>
    <w:rsid w:val="00365F54"/>
    <w:rsid w:val="003679A8"/>
    <w:rsid w:val="00370731"/>
    <w:rsid w:val="00371C97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C461E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323D"/>
    <w:rsid w:val="003E4B19"/>
    <w:rsid w:val="003E650B"/>
    <w:rsid w:val="003F05C6"/>
    <w:rsid w:val="003F1FDB"/>
    <w:rsid w:val="003F24ED"/>
    <w:rsid w:val="004009BB"/>
    <w:rsid w:val="00405BDD"/>
    <w:rsid w:val="00407040"/>
    <w:rsid w:val="00407244"/>
    <w:rsid w:val="00410A49"/>
    <w:rsid w:val="004174C3"/>
    <w:rsid w:val="004177EF"/>
    <w:rsid w:val="00417A8B"/>
    <w:rsid w:val="00423BD3"/>
    <w:rsid w:val="00434A5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73F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1B5F"/>
    <w:rsid w:val="00493ADE"/>
    <w:rsid w:val="00497F24"/>
    <w:rsid w:val="004A0CB3"/>
    <w:rsid w:val="004A277E"/>
    <w:rsid w:val="004A3103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37D57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96D1E"/>
    <w:rsid w:val="005A048A"/>
    <w:rsid w:val="005A318D"/>
    <w:rsid w:val="005A339A"/>
    <w:rsid w:val="005A777D"/>
    <w:rsid w:val="005B393F"/>
    <w:rsid w:val="005B4B8F"/>
    <w:rsid w:val="005B57C1"/>
    <w:rsid w:val="005B621E"/>
    <w:rsid w:val="005C0B05"/>
    <w:rsid w:val="005C10ED"/>
    <w:rsid w:val="005C62FB"/>
    <w:rsid w:val="005C6EC4"/>
    <w:rsid w:val="005C75A4"/>
    <w:rsid w:val="005D0598"/>
    <w:rsid w:val="005D0D96"/>
    <w:rsid w:val="005D15F3"/>
    <w:rsid w:val="005D217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0FF2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1A8D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57"/>
    <w:rsid w:val="00641B75"/>
    <w:rsid w:val="00643A64"/>
    <w:rsid w:val="006455C5"/>
    <w:rsid w:val="00647FDE"/>
    <w:rsid w:val="006531F4"/>
    <w:rsid w:val="006544D9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1D6C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D7C86"/>
    <w:rsid w:val="006E4462"/>
    <w:rsid w:val="006E6AB5"/>
    <w:rsid w:val="006F1741"/>
    <w:rsid w:val="006F4478"/>
    <w:rsid w:val="006F593E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33AE"/>
    <w:rsid w:val="00734A54"/>
    <w:rsid w:val="007357CE"/>
    <w:rsid w:val="00741837"/>
    <w:rsid w:val="007426D9"/>
    <w:rsid w:val="00746023"/>
    <w:rsid w:val="0074615B"/>
    <w:rsid w:val="0074641A"/>
    <w:rsid w:val="007471B3"/>
    <w:rsid w:val="00750248"/>
    <w:rsid w:val="00752557"/>
    <w:rsid w:val="00752B51"/>
    <w:rsid w:val="00755793"/>
    <w:rsid w:val="00755C3D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97D58"/>
    <w:rsid w:val="007A21A0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66A7"/>
    <w:rsid w:val="007F7ABE"/>
    <w:rsid w:val="00801846"/>
    <w:rsid w:val="0080422D"/>
    <w:rsid w:val="00806FA2"/>
    <w:rsid w:val="00811778"/>
    <w:rsid w:val="00816199"/>
    <w:rsid w:val="0081648E"/>
    <w:rsid w:val="0081659E"/>
    <w:rsid w:val="00816978"/>
    <w:rsid w:val="00820E9B"/>
    <w:rsid w:val="0082179F"/>
    <w:rsid w:val="00826F73"/>
    <w:rsid w:val="00830719"/>
    <w:rsid w:val="008322EC"/>
    <w:rsid w:val="00837020"/>
    <w:rsid w:val="008373E0"/>
    <w:rsid w:val="00842677"/>
    <w:rsid w:val="008461F3"/>
    <w:rsid w:val="0084695B"/>
    <w:rsid w:val="0084770B"/>
    <w:rsid w:val="008506DF"/>
    <w:rsid w:val="00850B87"/>
    <w:rsid w:val="00853292"/>
    <w:rsid w:val="00853597"/>
    <w:rsid w:val="008558D0"/>
    <w:rsid w:val="00857A87"/>
    <w:rsid w:val="00860E9C"/>
    <w:rsid w:val="008631B9"/>
    <w:rsid w:val="00864670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936DE"/>
    <w:rsid w:val="008A1E15"/>
    <w:rsid w:val="008B478B"/>
    <w:rsid w:val="008B6019"/>
    <w:rsid w:val="008C0468"/>
    <w:rsid w:val="008C0E89"/>
    <w:rsid w:val="008C306F"/>
    <w:rsid w:val="008C3482"/>
    <w:rsid w:val="008C38CE"/>
    <w:rsid w:val="008D0974"/>
    <w:rsid w:val="008D1E6D"/>
    <w:rsid w:val="008D2FE4"/>
    <w:rsid w:val="008E0096"/>
    <w:rsid w:val="008E5623"/>
    <w:rsid w:val="008E64BD"/>
    <w:rsid w:val="008F1F4A"/>
    <w:rsid w:val="008F25B7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31309"/>
    <w:rsid w:val="00934E94"/>
    <w:rsid w:val="00935998"/>
    <w:rsid w:val="00940BA8"/>
    <w:rsid w:val="00943CC3"/>
    <w:rsid w:val="009449FD"/>
    <w:rsid w:val="009473C1"/>
    <w:rsid w:val="00947C07"/>
    <w:rsid w:val="00950502"/>
    <w:rsid w:val="009506FC"/>
    <w:rsid w:val="009510E0"/>
    <w:rsid w:val="00952FC1"/>
    <w:rsid w:val="009562EC"/>
    <w:rsid w:val="00960313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83CF8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66C5"/>
    <w:rsid w:val="009E7DAC"/>
    <w:rsid w:val="009F2A90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4DE5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48A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0292"/>
    <w:rsid w:val="00AA37BA"/>
    <w:rsid w:val="00AA51EB"/>
    <w:rsid w:val="00AA7381"/>
    <w:rsid w:val="00AA7AA4"/>
    <w:rsid w:val="00AB16B0"/>
    <w:rsid w:val="00AB6D47"/>
    <w:rsid w:val="00AB7B3A"/>
    <w:rsid w:val="00AC3AB1"/>
    <w:rsid w:val="00AC6174"/>
    <w:rsid w:val="00AD203C"/>
    <w:rsid w:val="00AD2B29"/>
    <w:rsid w:val="00AD3C32"/>
    <w:rsid w:val="00AD4395"/>
    <w:rsid w:val="00AE0598"/>
    <w:rsid w:val="00AE56B2"/>
    <w:rsid w:val="00AE5E81"/>
    <w:rsid w:val="00AF2CD2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5380"/>
    <w:rsid w:val="00B16C0D"/>
    <w:rsid w:val="00B2027D"/>
    <w:rsid w:val="00B2036E"/>
    <w:rsid w:val="00B205F1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3C5C"/>
    <w:rsid w:val="00B56BE4"/>
    <w:rsid w:val="00B62942"/>
    <w:rsid w:val="00B6723D"/>
    <w:rsid w:val="00B80E89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E59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677"/>
    <w:rsid w:val="00BD4C47"/>
    <w:rsid w:val="00BD4CDD"/>
    <w:rsid w:val="00BD66B5"/>
    <w:rsid w:val="00BD6D14"/>
    <w:rsid w:val="00BF1FFD"/>
    <w:rsid w:val="00C03B4D"/>
    <w:rsid w:val="00C0555A"/>
    <w:rsid w:val="00C0639C"/>
    <w:rsid w:val="00C12EAC"/>
    <w:rsid w:val="00C16BDE"/>
    <w:rsid w:val="00C171C9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0CCA"/>
    <w:rsid w:val="00C615A7"/>
    <w:rsid w:val="00C62C18"/>
    <w:rsid w:val="00C64C93"/>
    <w:rsid w:val="00C657C8"/>
    <w:rsid w:val="00C71C7C"/>
    <w:rsid w:val="00C71DBC"/>
    <w:rsid w:val="00C721DA"/>
    <w:rsid w:val="00C7315E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B652A"/>
    <w:rsid w:val="00CC0317"/>
    <w:rsid w:val="00CC3860"/>
    <w:rsid w:val="00CC4BF8"/>
    <w:rsid w:val="00CC6787"/>
    <w:rsid w:val="00CC72C1"/>
    <w:rsid w:val="00CD4A74"/>
    <w:rsid w:val="00CD61D6"/>
    <w:rsid w:val="00CD67E5"/>
    <w:rsid w:val="00CD6C5B"/>
    <w:rsid w:val="00CE05AF"/>
    <w:rsid w:val="00CE0652"/>
    <w:rsid w:val="00CE1245"/>
    <w:rsid w:val="00CE2637"/>
    <w:rsid w:val="00CE4909"/>
    <w:rsid w:val="00CF27A3"/>
    <w:rsid w:val="00CF37D4"/>
    <w:rsid w:val="00CF5896"/>
    <w:rsid w:val="00D000D6"/>
    <w:rsid w:val="00D01370"/>
    <w:rsid w:val="00D02F28"/>
    <w:rsid w:val="00D033BE"/>
    <w:rsid w:val="00D03694"/>
    <w:rsid w:val="00D06803"/>
    <w:rsid w:val="00D103D7"/>
    <w:rsid w:val="00D11375"/>
    <w:rsid w:val="00D13974"/>
    <w:rsid w:val="00D15475"/>
    <w:rsid w:val="00D1579B"/>
    <w:rsid w:val="00D16D02"/>
    <w:rsid w:val="00D17339"/>
    <w:rsid w:val="00D17B10"/>
    <w:rsid w:val="00D203A5"/>
    <w:rsid w:val="00D23D5E"/>
    <w:rsid w:val="00D252CE"/>
    <w:rsid w:val="00D26541"/>
    <w:rsid w:val="00D27658"/>
    <w:rsid w:val="00D32938"/>
    <w:rsid w:val="00D33011"/>
    <w:rsid w:val="00D34992"/>
    <w:rsid w:val="00D4236E"/>
    <w:rsid w:val="00D500BE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2D47"/>
    <w:rsid w:val="00DC3071"/>
    <w:rsid w:val="00DC6791"/>
    <w:rsid w:val="00DC6F62"/>
    <w:rsid w:val="00DC7B73"/>
    <w:rsid w:val="00DD0718"/>
    <w:rsid w:val="00DD1F05"/>
    <w:rsid w:val="00DD2D2C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25E2"/>
    <w:rsid w:val="00E34A4C"/>
    <w:rsid w:val="00E35C4C"/>
    <w:rsid w:val="00E36F96"/>
    <w:rsid w:val="00E41622"/>
    <w:rsid w:val="00E41C01"/>
    <w:rsid w:val="00E44414"/>
    <w:rsid w:val="00E467AB"/>
    <w:rsid w:val="00E50C4F"/>
    <w:rsid w:val="00E51D01"/>
    <w:rsid w:val="00E53509"/>
    <w:rsid w:val="00E60DE5"/>
    <w:rsid w:val="00E62B78"/>
    <w:rsid w:val="00E63612"/>
    <w:rsid w:val="00E64F6A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6B0"/>
    <w:rsid w:val="00EA7F36"/>
    <w:rsid w:val="00EB0B87"/>
    <w:rsid w:val="00EB2B64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3326"/>
    <w:rsid w:val="00ED4CEF"/>
    <w:rsid w:val="00ED61AF"/>
    <w:rsid w:val="00EE25DF"/>
    <w:rsid w:val="00EE4563"/>
    <w:rsid w:val="00EE5569"/>
    <w:rsid w:val="00EE5BB1"/>
    <w:rsid w:val="00EE7954"/>
    <w:rsid w:val="00EF2B57"/>
    <w:rsid w:val="00EF50CD"/>
    <w:rsid w:val="00EF566B"/>
    <w:rsid w:val="00EF63F4"/>
    <w:rsid w:val="00EF6AA8"/>
    <w:rsid w:val="00F00A0A"/>
    <w:rsid w:val="00F0208A"/>
    <w:rsid w:val="00F020CD"/>
    <w:rsid w:val="00F060C5"/>
    <w:rsid w:val="00F06C96"/>
    <w:rsid w:val="00F07128"/>
    <w:rsid w:val="00F07866"/>
    <w:rsid w:val="00F10BB1"/>
    <w:rsid w:val="00F13403"/>
    <w:rsid w:val="00F15461"/>
    <w:rsid w:val="00F156E5"/>
    <w:rsid w:val="00F162A4"/>
    <w:rsid w:val="00F17BCA"/>
    <w:rsid w:val="00F2400E"/>
    <w:rsid w:val="00F24403"/>
    <w:rsid w:val="00F264C4"/>
    <w:rsid w:val="00F26AA0"/>
    <w:rsid w:val="00F311F5"/>
    <w:rsid w:val="00F328B5"/>
    <w:rsid w:val="00F35452"/>
    <w:rsid w:val="00F371DE"/>
    <w:rsid w:val="00F41B4B"/>
    <w:rsid w:val="00F429BA"/>
    <w:rsid w:val="00F42AF8"/>
    <w:rsid w:val="00F43E59"/>
    <w:rsid w:val="00F46916"/>
    <w:rsid w:val="00F46E96"/>
    <w:rsid w:val="00F50EA2"/>
    <w:rsid w:val="00F5375D"/>
    <w:rsid w:val="00F53CBC"/>
    <w:rsid w:val="00F54324"/>
    <w:rsid w:val="00F57166"/>
    <w:rsid w:val="00F571C8"/>
    <w:rsid w:val="00F576BD"/>
    <w:rsid w:val="00F57F7F"/>
    <w:rsid w:val="00F62ECA"/>
    <w:rsid w:val="00F6396E"/>
    <w:rsid w:val="00F72BE0"/>
    <w:rsid w:val="00F76CD6"/>
    <w:rsid w:val="00F812AA"/>
    <w:rsid w:val="00F8396D"/>
    <w:rsid w:val="00F85932"/>
    <w:rsid w:val="00F86571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C1E13"/>
    <w:rsid w:val="00FD0A94"/>
    <w:rsid w:val="00FD0A9D"/>
    <w:rsid w:val="00FD2DC5"/>
    <w:rsid w:val="00FD4A5E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1.xml"/><Relationship Id="rId21" Type="http://schemas.openxmlformats.org/officeDocument/2006/relationships/hyperlink" Target="http://iscfp.be/wp-content/uploads/2014/01/Organigramme-options-Frameries.jpg" TargetMode="External"/><Relationship Id="rId42" Type="http://schemas.openxmlformats.org/officeDocument/2006/relationships/image" Target="media/image15.png"/><Relationship Id="rId47" Type="http://schemas.openxmlformats.org/officeDocument/2006/relationships/diagramLayout" Target="diagrams/layout2.xml"/><Relationship Id="rId63" Type="http://schemas.openxmlformats.org/officeDocument/2006/relationships/image" Target="media/image25.png"/><Relationship Id="rId84" Type="http://schemas.openxmlformats.org/officeDocument/2006/relationships/image" Target="media/image40.svg"/><Relationship Id="rId89" Type="http://schemas.openxmlformats.org/officeDocument/2006/relationships/diagramColors" Target="diagrams/colors3.xml"/><Relationship Id="rId16" Type="http://schemas.openxmlformats.org/officeDocument/2006/relationships/hyperlink" Target="https://www.etudierenhainaut.be/henri-la-fontaine/formations.html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0.png"/><Relationship Id="rId37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image" Target="media/image220.svg"/><Relationship Id="rId74" Type="http://schemas.openxmlformats.org/officeDocument/2006/relationships/image" Target="media/image32.svg"/><Relationship Id="rId79" Type="http://schemas.openxmlformats.org/officeDocument/2006/relationships/image" Target="media/image350.svg"/><Relationship Id="rId5" Type="http://schemas.openxmlformats.org/officeDocument/2006/relationships/numbering" Target="numbering.xml"/><Relationship Id="rId90" Type="http://schemas.microsoft.com/office/2007/relationships/diagramDrawing" Target="diagrams/drawing3.xml"/><Relationship Id="rId14" Type="http://schemas.openxmlformats.org/officeDocument/2006/relationships/image" Target="media/image4.png"/><Relationship Id="rId22" Type="http://schemas.openxmlformats.org/officeDocument/2006/relationships/hyperlink" Target="https://www.etudierenhainaut.be/iespp-mons/formations.html" TargetMode="External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8.png"/><Relationship Id="rId35" Type="http://schemas.openxmlformats.org/officeDocument/2006/relationships/image" Target="media/image110.png"/><Relationship Id="rId43" Type="http://schemas.openxmlformats.org/officeDocument/2006/relationships/image" Target="media/image16.svg"/><Relationship Id="rId48" Type="http://schemas.openxmlformats.org/officeDocument/2006/relationships/diagramQuickStyle" Target="diagrams/quickStyle2.xml"/><Relationship Id="rId56" Type="http://schemas.openxmlformats.org/officeDocument/2006/relationships/image" Target="media/image200.svg"/><Relationship Id="rId64" Type="http://schemas.openxmlformats.org/officeDocument/2006/relationships/image" Target="media/image26.svg"/><Relationship Id="rId77" Type="http://schemas.openxmlformats.org/officeDocument/2006/relationships/image" Target="media/image35.svg"/><Relationship Id="rId8" Type="http://schemas.openxmlformats.org/officeDocument/2006/relationships/webSettings" Target="webSettings.xml"/><Relationship Id="rId51" Type="http://schemas.openxmlformats.org/officeDocument/2006/relationships/image" Target="media/image19.png"/><Relationship Id="rId72" Type="http://schemas.openxmlformats.org/officeDocument/2006/relationships/image" Target="media/image30.svg"/><Relationship Id="rId80" Type="http://schemas.openxmlformats.org/officeDocument/2006/relationships/image" Target="media/image36.png"/><Relationship Id="rId85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etudierenhainaut.be/institut-provincial-de-nursing-du-centre.html" TargetMode="External"/><Relationship Id="rId25" Type="http://schemas.openxmlformats.org/officeDocument/2006/relationships/diagramData" Target="diagrams/data1.xml"/><Relationship Id="rId33" Type="http://schemas.openxmlformats.org/officeDocument/2006/relationships/image" Target="media/image11.png"/><Relationship Id="rId38" Type="http://schemas.openxmlformats.org/officeDocument/2006/relationships/image" Target="media/image14.svg"/><Relationship Id="rId46" Type="http://schemas.openxmlformats.org/officeDocument/2006/relationships/diagramData" Target="diagrams/data2.xml"/><Relationship Id="rId59" Type="http://schemas.openxmlformats.org/officeDocument/2006/relationships/image" Target="media/image23.png"/><Relationship Id="rId67" Type="http://schemas.openxmlformats.org/officeDocument/2006/relationships/image" Target="media/image27.png"/><Relationship Id="rId20" Type="http://schemas.openxmlformats.org/officeDocument/2006/relationships/hyperlink" Target="https://ecoleavemaria.org/" TargetMode="External"/><Relationship Id="rId41" Type="http://schemas.openxmlformats.org/officeDocument/2006/relationships/hyperlink" Target="https://www.fermedelsamme.be/filieres?lang=fr" TargetMode="External"/><Relationship Id="rId54" Type="http://schemas.openxmlformats.org/officeDocument/2006/relationships/image" Target="media/image22.svg"/><Relationship Id="rId62" Type="http://schemas.openxmlformats.org/officeDocument/2006/relationships/image" Target="media/image240.svg"/><Relationship Id="rId70" Type="http://schemas.openxmlformats.org/officeDocument/2006/relationships/image" Target="media/image28.png"/><Relationship Id="rId75" Type="http://schemas.openxmlformats.org/officeDocument/2006/relationships/image" Target="media/image33.png"/><Relationship Id="rId83" Type="http://schemas.openxmlformats.org/officeDocument/2006/relationships/image" Target="media/image39.png"/><Relationship Id="rId88" Type="http://schemas.openxmlformats.org/officeDocument/2006/relationships/diagramQuickStyle" Target="diagrams/quickStyle3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6.png"/><Relationship Id="rId28" Type="http://schemas.openxmlformats.org/officeDocument/2006/relationships/diagramColors" Target="diagrams/colors1.xml"/><Relationship Id="rId36" Type="http://schemas.openxmlformats.org/officeDocument/2006/relationships/image" Target="media/image120.svg"/><Relationship Id="rId49" Type="http://schemas.openxmlformats.org/officeDocument/2006/relationships/diagramColors" Target="diagrams/colors2.xml"/><Relationship Id="rId57" Type="http://schemas.openxmlformats.org/officeDocument/2006/relationships/image" Target="media/image210.png"/><Relationship Id="rId10" Type="http://schemas.openxmlformats.org/officeDocument/2006/relationships/endnotes" Target="endnotes.xml"/><Relationship Id="rId31" Type="http://schemas.openxmlformats.org/officeDocument/2006/relationships/image" Target="media/image9.svg"/><Relationship Id="rId44" Type="http://schemas.openxmlformats.org/officeDocument/2006/relationships/image" Target="media/image17.png"/><Relationship Id="rId52" Type="http://schemas.openxmlformats.org/officeDocument/2006/relationships/image" Target="media/image20.svg"/><Relationship Id="rId60" Type="http://schemas.openxmlformats.org/officeDocument/2006/relationships/image" Target="media/image24.svg"/><Relationship Id="rId65" Type="http://schemas.openxmlformats.org/officeDocument/2006/relationships/image" Target="media/image250.png"/><Relationship Id="rId73" Type="http://schemas.openxmlformats.org/officeDocument/2006/relationships/image" Target="media/image31.png"/><Relationship Id="rId78" Type="http://schemas.openxmlformats.org/officeDocument/2006/relationships/image" Target="media/image340.png"/><Relationship Id="rId81" Type="http://schemas.openxmlformats.org/officeDocument/2006/relationships/image" Target="media/image37.svg"/><Relationship Id="rId86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iesca.eu/iesca/" TargetMode="External"/><Relationship Id="rId39" Type="http://schemas.openxmlformats.org/officeDocument/2006/relationships/image" Target="media/image130.png"/><Relationship Id="rId34" Type="http://schemas.openxmlformats.org/officeDocument/2006/relationships/image" Target="media/image12.svg"/><Relationship Id="rId50" Type="http://schemas.microsoft.com/office/2007/relationships/diagramDrawing" Target="diagrams/drawing2.xml"/><Relationship Id="rId55" Type="http://schemas.openxmlformats.org/officeDocument/2006/relationships/image" Target="media/image190.png"/><Relationship Id="rId76" Type="http://schemas.openxmlformats.org/officeDocument/2006/relationships/image" Target="media/image34.png"/><Relationship Id="rId7" Type="http://schemas.openxmlformats.org/officeDocument/2006/relationships/settings" Target="settings.xml"/><Relationship Id="rId71" Type="http://schemas.openxmlformats.org/officeDocument/2006/relationships/image" Target="media/image29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microsoft.com/office/2007/relationships/diagramDrawing" Target="diagrams/drawing1.xml"/><Relationship Id="rId24" Type="http://schemas.openxmlformats.org/officeDocument/2006/relationships/image" Target="media/image7.png"/><Relationship Id="rId40" Type="http://schemas.openxmlformats.org/officeDocument/2006/relationships/image" Target="media/image140.svg"/><Relationship Id="rId45" Type="http://schemas.openxmlformats.org/officeDocument/2006/relationships/image" Target="media/image18.svg"/><Relationship Id="rId66" Type="http://schemas.openxmlformats.org/officeDocument/2006/relationships/image" Target="media/image260.svg"/><Relationship Id="rId87" Type="http://schemas.openxmlformats.org/officeDocument/2006/relationships/diagramLayout" Target="diagrams/layout3.xml"/><Relationship Id="rId61" Type="http://schemas.openxmlformats.org/officeDocument/2006/relationships/image" Target="media/image230.png"/><Relationship Id="rId82" Type="http://schemas.openxmlformats.org/officeDocument/2006/relationships/image" Target="media/image38.png"/><Relationship Id="rId19" Type="http://schemas.openxmlformats.org/officeDocument/2006/relationships/hyperlink" Target="http://www.isjleroeulx.be/index.php/2012-10-22-08-57-31/offre-denseigneme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0617B540-0100-4407-BFFF-5A4FA06A714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initiale</a:t>
          </a:r>
        </a:p>
      </dgm:t>
    </dgm:pt>
    <dgm:pt modelId="{302B11E4-FE66-4EFC-976E-68AA45D2C9C2}" type="sibTrans" cxnId="{64780925-0528-45DE-AB38-1EEF92E58F46}">
      <dgm:prSet/>
      <dgm:spPr/>
      <dgm:t>
        <a:bodyPr/>
        <a:lstStyle/>
        <a:p>
          <a:endParaRPr lang="fr-BE"/>
        </a:p>
      </dgm:t>
    </dgm:pt>
    <dgm:pt modelId="{99FDA7BC-120D-4384-87F4-801FFE25DA1E}" type="parTrans" cxnId="{64780925-0528-45DE-AB38-1EEF92E58F46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4415DA0F-970B-415D-B969-8E2F1B1EED09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5C68468B-707B-47FB-B80B-44BC4045C81B}" type="parTrans" cxnId="{3C67F8F9-0C2C-4DA1-B5AD-F0E4951FAFC8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180965F1-DBF6-4C75-8BCF-C0D2D45DB0B5}" type="sibTrans" cxnId="{3C67F8F9-0C2C-4DA1-B5AD-F0E4951FAFC8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CBF64204-1AA8-443B-8AF8-F8AAD79F2BE7}" type="pres">
      <dgm:prSet presAssocID="{99FDA7BC-120D-4384-87F4-801FFE25DA1E}" presName="Name13" presStyleLbl="parChTrans1D2" presStyleIdx="0" presStyleCnt="2"/>
      <dgm:spPr/>
    </dgm:pt>
    <dgm:pt modelId="{685C1FCA-B356-42DD-9894-02D0E275B284}" type="pres">
      <dgm:prSet presAssocID="{0617B540-0100-4407-BFFF-5A4FA06A7149}" presName="childText" presStyleLbl="bgAcc1" presStyleIdx="0" presStyleCnt="2">
        <dgm:presLayoutVars>
          <dgm:bulletEnabled val="1"/>
        </dgm:presLayoutVars>
      </dgm:prSet>
      <dgm:spPr/>
    </dgm:pt>
    <dgm:pt modelId="{7140A735-7DFE-4AD5-B375-E6FA52C2E9E3}" type="pres">
      <dgm:prSet presAssocID="{5C68468B-707B-47FB-B80B-44BC4045C81B}" presName="Name13" presStyleLbl="parChTrans1D2" presStyleIdx="1" presStyleCnt="2"/>
      <dgm:spPr/>
    </dgm:pt>
    <dgm:pt modelId="{3FEF05A7-1A9A-48DE-B8BA-1B07821A829B}" type="pres">
      <dgm:prSet presAssocID="{4415DA0F-970B-415D-B969-8E2F1B1EED09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BE89FA06-5CDF-414C-9077-A374C7AB0AE6}" type="presOf" srcId="{4415DA0F-970B-415D-B969-8E2F1B1EED09}" destId="{3FEF05A7-1A9A-48DE-B8BA-1B07821A829B}" srcOrd="0" destOrd="0" presId="urn:microsoft.com/office/officeart/2005/8/layout/hierarchy3"/>
    <dgm:cxn modelId="{64780925-0528-45DE-AB38-1EEF92E58F46}" srcId="{E1E31A27-682F-4524-8836-4107CDEC5323}" destId="{0617B540-0100-4407-BFFF-5A4FA06A7149}" srcOrd="0" destOrd="0" parTransId="{99FDA7BC-120D-4384-87F4-801FFE25DA1E}" sibTransId="{302B11E4-FE66-4EFC-976E-68AA45D2C9C2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561C8791-EBFE-401B-8AAE-766DE9717BD7}" type="presOf" srcId="{5C68468B-707B-47FB-B80B-44BC4045C81B}" destId="{7140A735-7DFE-4AD5-B375-E6FA52C2E9E3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28FABC0-236A-45E5-89CB-86D36876C78B}" type="presOf" srcId="{0617B540-0100-4407-BFFF-5A4FA06A7149}" destId="{685C1FCA-B356-42DD-9894-02D0E275B284}" srcOrd="0" destOrd="0" presId="urn:microsoft.com/office/officeart/2005/8/layout/hierarchy3"/>
    <dgm:cxn modelId="{C1E22EC8-DECB-4FEF-AB85-D93AB8AC4F1E}" type="presOf" srcId="{99FDA7BC-120D-4384-87F4-801FFE25DA1E}" destId="{CBF64204-1AA8-443B-8AF8-F8AAD79F2BE7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3C67F8F9-0C2C-4DA1-B5AD-F0E4951FAFC8}" srcId="{E1E31A27-682F-4524-8836-4107CDEC5323}" destId="{4415DA0F-970B-415D-B969-8E2F1B1EED09}" srcOrd="1" destOrd="0" parTransId="{5C68468B-707B-47FB-B80B-44BC4045C81B}" sibTransId="{180965F1-DBF6-4C75-8BCF-C0D2D45DB0B5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134B9F07-7239-4788-BA2F-F9CB2D811DCB}" type="presParOf" srcId="{D9F353A7-6BA6-4618-9297-C380F5C53C3D}" destId="{CBF64204-1AA8-443B-8AF8-F8AAD79F2BE7}" srcOrd="0" destOrd="0" presId="urn:microsoft.com/office/officeart/2005/8/layout/hierarchy3"/>
    <dgm:cxn modelId="{2E5DD6A6-2153-4344-AE30-8627ED985B0C}" type="presParOf" srcId="{D9F353A7-6BA6-4618-9297-C380F5C53C3D}" destId="{685C1FCA-B356-42DD-9894-02D0E275B284}" srcOrd="1" destOrd="0" presId="urn:microsoft.com/office/officeart/2005/8/layout/hierarchy3"/>
    <dgm:cxn modelId="{F1D22998-7743-45CE-B9E7-CCA3F9573467}" type="presParOf" srcId="{D9F353A7-6BA6-4618-9297-C380F5C53C3D}" destId="{7140A735-7DFE-4AD5-B375-E6FA52C2E9E3}" srcOrd="2" destOrd="0" presId="urn:microsoft.com/office/officeart/2005/8/layout/hierarchy3"/>
    <dgm:cxn modelId="{067883C8-6E63-4D04-89BD-8564D1586495}" type="presParOf" srcId="{D9F353A7-6BA6-4618-9297-C380F5C53C3D}" destId="{3FEF05A7-1A9A-48DE-B8BA-1B07821A829B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581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2.432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-99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683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CBF64204-1AA8-443B-8AF8-F8AAD79F2BE7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5C1FCA-B356-42DD-9894-02D0E275B284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7140A735-7DFE-4AD5-B375-E6FA52C2E9E3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F05A7-1A9A-48DE-B8BA-1B07821A829B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581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-99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2021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2.432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2B61978B-7AAA-4B3D-BFEE-CC2F276ED8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80</TotalTime>
  <Pages>2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33</cp:revision>
  <cp:lastPrinted>2021-12-24T10:51:00Z</cp:lastPrinted>
  <dcterms:created xsi:type="dcterms:W3CDTF">2023-10-27T11:40:00Z</dcterms:created>
  <dcterms:modified xsi:type="dcterms:W3CDTF">2023-11-28T14:52:00Z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