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2DAEF65D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E1B55C5" wp14:editId="4B179319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29B8739A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</w:t>
                            </w:r>
                            <w:r w:rsidR="000A57CE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3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30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29B8739A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</w:t>
                      </w:r>
                      <w:r w:rsidR="000A57CE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3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7E904A01" wp14:editId="79CEAED6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1438A" id="Groupe 50" o:spid="_x0000_s1026" style="position:absolute;margin-left:12pt;margin-top:-29.3pt;width:118.95pt;height:756pt;z-index:25162956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1EEE829" wp14:editId="14114306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830E0" id="Rectangle 5" o:spid="_x0000_s1026" style="position:absolute;margin-left:175.2pt;margin-top:-20.3pt;width:78.5pt;height:94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25C153A" wp14:editId="178C491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7C95" id="Forme libre 33" o:spid="_x0000_s1026" style="position:absolute;margin-left:-32pt;margin-top:-21pt;width:147.55pt;height:75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7BE4522A" wp14:editId="569F6FA0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2FC61" id="Groupe 49" o:spid="_x0000_s1026" style="position:absolute;margin-left:1059.05pt;margin-top:-14.25pt;width:107.8pt;height:756pt;z-index:251627520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3BCD8C1" wp14:editId="2F29188C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17D2" id="Forme libre 25" o:spid="_x0000_s1026" style="position:absolute;margin-left:1064.75pt;margin-top:18pt;width:123.25pt;height:75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17C33E21" w:rsidR="00902688" w:rsidRDefault="002D42EC" w:rsidP="00F576BD">
      <w:pPr>
        <w:rPr>
          <w:noProof/>
          <w:lang w:bidi="fr-FR"/>
        </w:rPr>
      </w:pPr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C753A8E" wp14:editId="62BB5E94">
                <wp:simplePos x="0" y="0"/>
                <wp:positionH relativeFrom="leftMargin">
                  <wp:posOffset>1215073</wp:posOffset>
                </wp:positionH>
                <wp:positionV relativeFrom="paragraph">
                  <wp:posOffset>6200458</wp:posOffset>
                </wp:positionV>
                <wp:extent cx="2864485" cy="1217930"/>
                <wp:effectExtent l="4128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64485" cy="121793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64D80DDF" w:rsidR="00A72224" w:rsidRPr="004A102B" w:rsidRDefault="00FF5A67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Menuisier</w:t>
                            </w:r>
                            <w:r w:rsidR="002D42EC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/Menuisière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 xml:space="preserve"> d’intérieur et d’extérieur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95.7pt;margin-top:488.25pt;width:225.55pt;height:95.9pt;rotation:-90;z-index:251625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" fillcolor="#63a7da" stroked="f" strokeweight="1pt">
                <v:textbox>
                  <w:txbxContent>
                    <w:p w14:paraId="06F157E7" w14:textId="64D80DDF" w:rsidR="00A72224" w:rsidRPr="004A102B" w:rsidRDefault="00FF5A67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Menuisier</w:t>
                      </w:r>
                      <w:r w:rsidR="002D42EC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/Menuisière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 xml:space="preserve"> d’intérieur et d’extérieur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848E422" wp14:editId="0CC3D0FC">
                <wp:simplePos x="0" y="0"/>
                <wp:positionH relativeFrom="column">
                  <wp:posOffset>3585845</wp:posOffset>
                </wp:positionH>
                <wp:positionV relativeFrom="paragraph">
                  <wp:posOffset>781050</wp:posOffset>
                </wp:positionV>
                <wp:extent cx="632460" cy="619760"/>
                <wp:effectExtent l="19050" t="19050" r="15240" b="27940"/>
                <wp:wrapNone/>
                <wp:docPr id="116" name="Organigramme : Connecteu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19760"/>
                        </a:xfrm>
                        <a:prstGeom prst="flowChartConnector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F0044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116" o:spid="_x0000_s1026" type="#_x0000_t120" style="position:absolute;margin-left:282.35pt;margin-top:61.5pt;width:49.8pt;height:48.8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" fillcolor="white [3201]" strokecolor="#dd026f [3206]" strokeweight="2.2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31B8ED0" wp14:editId="55FB08FD">
            <wp:simplePos x="0" y="0"/>
            <wp:positionH relativeFrom="column">
              <wp:posOffset>3628913</wp:posOffset>
            </wp:positionH>
            <wp:positionV relativeFrom="paragraph">
              <wp:posOffset>767715</wp:posOffset>
            </wp:positionV>
            <wp:extent cx="592667" cy="592667"/>
            <wp:effectExtent l="0" t="0" r="0" b="0"/>
            <wp:wrapNone/>
            <wp:docPr id="10" name="Graphique 10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que 10" descr="Pelleteuse avec un remplissage uni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67" cy="592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F5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D961F60" wp14:editId="3C7D9963">
                <wp:simplePos x="0" y="0"/>
                <wp:positionH relativeFrom="margin">
                  <wp:posOffset>2695575</wp:posOffset>
                </wp:positionH>
                <wp:positionV relativeFrom="paragraph">
                  <wp:posOffset>1577975</wp:posOffset>
                </wp:positionV>
                <wp:extent cx="7912100" cy="330200"/>
                <wp:effectExtent l="0" t="0" r="0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6442D" w14:textId="60BBA2E6" w:rsidR="00590F52" w:rsidRPr="00A72D99" w:rsidRDefault="00590F52" w:rsidP="00590F5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</w:pP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Le </w:t>
                            </w:r>
                            <w:r w:rsidR="002D42E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métier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es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t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listé </w:t>
                            </w:r>
                            <w:r w:rsidRPr="00A72D99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>par Le Forem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</w:rPr>
                              <w:t xml:space="preserve"> comme métier en pénurie 2023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961F60" id="_x0000_t202" coordsize="21600,21600" o:spt="202" path="m,l,21600r21600,l21600,xe">
                <v:stroke joinstyle="miter"/>
                <v:path gradientshapeok="t" o:connecttype="rect"/>
              </v:shapetype>
              <v:shape id="Zone de texte 54" o:spid="_x0000_s1028" type="#_x0000_t202" style="position:absolute;margin-left:212.25pt;margin-top:124.25pt;width:623pt;height:26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" filled="f" stroked="f" strokeweight=".5pt">
                <v:textbox>
                  <w:txbxContent>
                    <w:p w14:paraId="25E6442D" w14:textId="60BBA2E6" w:rsidR="00590F52" w:rsidRPr="00A72D99" w:rsidRDefault="00590F52" w:rsidP="00590F52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</w:pP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Le </w:t>
                      </w:r>
                      <w:r w:rsidR="002D42EC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métier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es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t 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listé </w:t>
                      </w:r>
                      <w:r w:rsidRPr="00A72D99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>par Le Forem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</w:rPr>
                        <w:t xml:space="preserve"> comme métier en pénurie 2023 en Wallonie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04F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857BFB" wp14:editId="1DAFD8B3">
                <wp:simplePos x="0" y="0"/>
                <wp:positionH relativeFrom="column">
                  <wp:posOffset>9394825</wp:posOffset>
                </wp:positionH>
                <wp:positionV relativeFrom="paragraph">
                  <wp:posOffset>8364220</wp:posOffset>
                </wp:positionV>
                <wp:extent cx="71776" cy="71984"/>
                <wp:effectExtent l="0" t="0" r="4445" b="4445"/>
                <wp:wrapNone/>
                <wp:docPr id="12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59E551" w14:textId="77777777" w:rsidR="00DC04F3" w:rsidRPr="00E31947" w:rsidRDefault="00DC04F3" w:rsidP="00DC04F3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57BFB" id="Rectangle 3" o:spid="_x0000_s1028" style="position:absolute;margin-left:739.75pt;margin-top:658.6pt;width:5.65pt;height:5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" fillcolor="#ffc000" stroked="f" strokeweight=".5pt">
                <v:textbox>
                  <w:txbxContent>
                    <w:p w14:paraId="0559E551" w14:textId="77777777" w:rsidR="00DC04F3" w:rsidRPr="00E31947" w:rsidRDefault="00DC04F3" w:rsidP="00DC04F3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E455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83E8300" wp14:editId="7D4A1260">
                <wp:simplePos x="0" y="0"/>
                <wp:positionH relativeFrom="column">
                  <wp:posOffset>9258300</wp:posOffset>
                </wp:positionH>
                <wp:positionV relativeFrom="paragraph">
                  <wp:posOffset>5352415</wp:posOffset>
                </wp:positionV>
                <wp:extent cx="82550" cy="88900"/>
                <wp:effectExtent l="0" t="0" r="0" b="6350"/>
                <wp:wrapNone/>
                <wp:docPr id="110" name="Ellipse 110">
                  <a:hlinkClick xmlns:a="http://schemas.openxmlformats.org/drawingml/2006/main" r:id="rId16" tooltip="Institut technique et professionel du Borinage :Ouvrier menuisier, Menuisiser d'extérieur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C983A" id="Ellipse 110" o:spid="_x0000_s1026" href="http://www.enseignement.be/index.php?page=24797&amp;etab_id=3225" title="Institut technique et professionel du Borinage :Ouvrier menuisier, Menuisiser d'extérieur " style="position:absolute;margin-left:729pt;margin-top:421.45pt;width:6.5pt;height: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6E159F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467DBF" wp14:editId="69FBD5E8">
                <wp:simplePos x="0" y="0"/>
                <wp:positionH relativeFrom="column">
                  <wp:posOffset>10820400</wp:posOffset>
                </wp:positionH>
                <wp:positionV relativeFrom="paragraph">
                  <wp:posOffset>4987925</wp:posOffset>
                </wp:positionV>
                <wp:extent cx="82550" cy="88900"/>
                <wp:effectExtent l="0" t="0" r="0" b="6350"/>
                <wp:wrapNone/>
                <wp:docPr id="119" name="Ellipse 119">
                  <a:hlinkClick xmlns:a="http://schemas.openxmlformats.org/drawingml/2006/main" r:id="rId17" tooltip="PROM SOC secondaire Mons-Borinage : Menuisiser d'intérieur et d'extérieur Eben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C3AE2" id="Ellipse 119" o:spid="_x0000_s1026" href="https://www.etudierenhainaut.be/promsoc-mons-borinage-secondaire.html" title="PROM SOC secondaire Mons-Borinage : Menuisiser d'intérieur et d'extérieur Ebeniste" style="position:absolute;margin-left:852pt;margin-top:392.75pt;width:6.5pt;height: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317E4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61CF2E" wp14:editId="2E395EF0">
                <wp:simplePos x="0" y="0"/>
                <wp:positionH relativeFrom="column">
                  <wp:posOffset>9582150</wp:posOffset>
                </wp:positionH>
                <wp:positionV relativeFrom="paragraph">
                  <wp:posOffset>5530850</wp:posOffset>
                </wp:positionV>
                <wp:extent cx="82550" cy="88900"/>
                <wp:effectExtent l="0" t="0" r="0" b="6350"/>
                <wp:wrapNone/>
                <wp:docPr id="118" name="Ellipse 118">
                  <a:hlinkClick xmlns:a="http://schemas.openxmlformats.org/drawingml/2006/main" r:id="rId18" tooltip="La cordée : Monteur placeur d'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BA24B" id="Ellipse 118" o:spid="_x0000_s1026" href="https://ecolelacordee.be/" title="La cordée : Monteur placeur d'éléments menuisés" style="position:absolute;margin-left:754.5pt;margin-top:435.5pt;width:6.5pt;height: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7C0AC4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D9CD67" wp14:editId="7DC29E21">
                <wp:simplePos x="0" y="0"/>
                <wp:positionH relativeFrom="column">
                  <wp:posOffset>11960225</wp:posOffset>
                </wp:positionH>
                <wp:positionV relativeFrom="paragraph">
                  <wp:posOffset>4711700</wp:posOffset>
                </wp:positionV>
                <wp:extent cx="82550" cy="88900"/>
                <wp:effectExtent l="0" t="0" r="0" b="6350"/>
                <wp:wrapNone/>
                <wp:docPr id="117" name="Ellipse 117">
                  <a:hlinkClick xmlns:a="http://schemas.openxmlformats.org/drawingml/2006/main" r:id="rId19" tooltip="Institut provincial des arts et métiers du centre : Ouvrier menuisi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939F5D" id="Ellipse 117" o:spid="_x0000_s1026" href="https://www.etudierenhainaut.be/institut-provincial-arts-et-metiers-centre.html" title="Institut provincial des arts et métiers du centre : Ouvrier menuisier" style="position:absolute;margin-left:941.75pt;margin-top:371pt;width:6.5pt;height: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4B602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016BBD" wp14:editId="0EEEE48D">
                <wp:simplePos x="0" y="0"/>
                <wp:positionH relativeFrom="column">
                  <wp:posOffset>12077700</wp:posOffset>
                </wp:positionH>
                <wp:positionV relativeFrom="paragraph">
                  <wp:posOffset>4965700</wp:posOffset>
                </wp:positionV>
                <wp:extent cx="82550" cy="88900"/>
                <wp:effectExtent l="0" t="0" r="0" b="6350"/>
                <wp:wrapNone/>
                <wp:docPr id="114" name="Ellipse 114">
                  <a:hlinkClick xmlns:a="http://schemas.openxmlformats.org/drawingml/2006/main" r:id="rId20" tooltip="E.P.S.I.S. : Monteur placeur d'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39376" id="Ellipse 114" o:spid="_x0000_s1026" href="http://www.enseignement.be/index.php?page=24797&amp;navi=0&amp;etab_id=1423" title="E.P.S.I.S. : Monteur placeur d'éléments menuisés" style="position:absolute;margin-left:951pt;margin-top:391pt;width:6.5pt;height: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407A2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EF423A" wp14:editId="3D69625A">
                <wp:simplePos x="0" y="0"/>
                <wp:positionH relativeFrom="column">
                  <wp:posOffset>11779250</wp:posOffset>
                </wp:positionH>
                <wp:positionV relativeFrom="paragraph">
                  <wp:posOffset>4692650</wp:posOffset>
                </wp:positionV>
                <wp:extent cx="82550" cy="88900"/>
                <wp:effectExtent l="0" t="0" r="0" b="6350"/>
                <wp:wrapNone/>
                <wp:docPr id="113" name="Ellipse 113">
                  <a:hlinkClick xmlns:a="http://schemas.openxmlformats.org/drawingml/2006/main" r:id="rId21" tooltip="A.M.I. : Monteur placeur d'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45F34C" id="Ellipse 113" o:spid="_x0000_s1026" href="https://a-m-i-institut-denseignement-secondaire-specialise.jimdosite.com/" title="A.M.I. : Monteur placeur d'éléments menuisés" style="position:absolute;margin-left:927.5pt;margin-top:369.5pt;width:6.5pt;height: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" o:button="t" fillcolor="#747070 [1614]" stroked="f" strokeweight=".5pt">
                <v:fill o:detectmouseclick="t"/>
                <v:stroke joinstyle="miter"/>
              </v:oval>
            </w:pict>
          </mc:Fallback>
        </mc:AlternateContent>
      </w:r>
      <w:r w:rsidR="00605C9F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AC4A07" wp14:editId="70DBDAE4">
                <wp:simplePos x="0" y="0"/>
                <wp:positionH relativeFrom="column">
                  <wp:posOffset>10801350</wp:posOffset>
                </wp:positionH>
                <wp:positionV relativeFrom="paragraph">
                  <wp:posOffset>4178300</wp:posOffset>
                </wp:positionV>
                <wp:extent cx="82550" cy="88900"/>
                <wp:effectExtent l="0" t="0" r="0" b="6350"/>
                <wp:wrapNone/>
                <wp:docPr id="111" name="Ellipse 111">
                  <a:hlinkClick xmlns:a="http://schemas.openxmlformats.org/drawingml/2006/main" r:id="rId22" tooltip="Le quinquet : Menui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606E3" id="Ellipse 111" o:spid="_x0000_s1026" href="https://www.lequinquet.be/" title="Le quinquet : Menuiserie" style="position:absolute;margin-left:850.5pt;margin-top:329pt;width:6.5pt;height: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481BA3" wp14:editId="7D297CDB">
                <wp:simplePos x="0" y="0"/>
                <wp:positionH relativeFrom="column">
                  <wp:posOffset>8305800</wp:posOffset>
                </wp:positionH>
                <wp:positionV relativeFrom="paragraph">
                  <wp:posOffset>3062606</wp:posOffset>
                </wp:positionV>
                <wp:extent cx="5111750" cy="3434715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507B2" id="Rectangle 65" o:spid="_x0000_s1026" style="position:absolute;margin-left:654pt;margin-top:241.15pt;width:402.5pt;height:27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" stroked="f" strokeweight="1pt">
                <v:fill r:id="rId24" o:title="" recolor="t" rotate="t" type="frame"/>
              </v:rect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EA1436" wp14:editId="3BA7D4B2">
                <wp:simplePos x="0" y="0"/>
                <wp:positionH relativeFrom="column">
                  <wp:posOffset>10198100</wp:posOffset>
                </wp:positionH>
                <wp:positionV relativeFrom="paragraph">
                  <wp:posOffset>4926965</wp:posOffset>
                </wp:positionV>
                <wp:extent cx="82550" cy="88900"/>
                <wp:effectExtent l="0" t="0" r="0" b="6350"/>
                <wp:wrapNone/>
                <wp:docPr id="8" name="Ellipse 8">
                  <a:hlinkClick xmlns:a="http://schemas.openxmlformats.org/drawingml/2006/main" r:id="rId25" tooltip="IFAPME : Menuisierd'intérieur, Entrepreneur menuisier, Fabricant installateur de fermetures de bai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828338" id="Ellipse 8" o:spid="_x0000_s1026" href="https://www.ifapme.be/centre-de-formations/mons" title="IFAPME : Menuisierd'intérieur, Entrepreneur menuisier, Fabricant installateur de fermetures de baies" style="position:absolute;margin-left:803pt;margin-top:387.95pt;width:6.5pt;height: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" o:button="t" fillcolor="#63a7da" stroked="f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8655BE" wp14:editId="30978350">
                <wp:simplePos x="0" y="0"/>
                <wp:positionH relativeFrom="column">
                  <wp:posOffset>10445750</wp:posOffset>
                </wp:positionH>
                <wp:positionV relativeFrom="paragraph">
                  <wp:posOffset>5240655</wp:posOffset>
                </wp:positionV>
                <wp:extent cx="82550" cy="88900"/>
                <wp:effectExtent l="0" t="0" r="12700" b="25400"/>
                <wp:wrapNone/>
                <wp:docPr id="83" name="Ellipse 83">
                  <a:hlinkClick xmlns:a="http://schemas.openxmlformats.org/drawingml/2006/main" r:id="rId26" tooltip="Institut saint-luc : Menuisierd'intérieur et d'extérieu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132B5F" id="Ellipse 83" o:spid="_x0000_s1026" href="http://www.saint-luc-mons.be/stluc/images/cefa-ver1.pdf" title="Institut saint-luc : Menuisierd'intérieur et d'extérieur, technicien en industrie du bois" style="position:absolute;margin-left:822.5pt;margin-top:412.65pt;width:6.5pt;height: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DSbgAb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53D767" wp14:editId="3F9554F3">
                <wp:simplePos x="0" y="0"/>
                <wp:positionH relativeFrom="column">
                  <wp:posOffset>11480800</wp:posOffset>
                </wp:positionH>
                <wp:positionV relativeFrom="paragraph">
                  <wp:posOffset>5050790</wp:posOffset>
                </wp:positionV>
                <wp:extent cx="82550" cy="88900"/>
                <wp:effectExtent l="0" t="0" r="0" b="6350"/>
                <wp:wrapNone/>
                <wp:docPr id="84" name="Ellipse 84">
                  <a:hlinkClick xmlns:a="http://schemas.openxmlformats.org/drawingml/2006/main" r:id="rId27" tooltip="AID Hainaut Centre : Menuiseri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3CEDE" id="Ellipse 84" o:spid="_x0000_s1026" href="http://www.aid-hainautcentre.be/" title="AID Hainaut Centre : Menuiserie" style="position:absolute;margin-left:904pt;margin-top:397.7pt;width:6.5pt;height: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7A5864" wp14:editId="5EE8D3A7">
                <wp:simplePos x="0" y="0"/>
                <wp:positionH relativeFrom="column">
                  <wp:posOffset>11696700</wp:posOffset>
                </wp:positionH>
                <wp:positionV relativeFrom="paragraph">
                  <wp:posOffset>4993640</wp:posOffset>
                </wp:positionV>
                <wp:extent cx="82550" cy="88900"/>
                <wp:effectExtent l="0" t="0" r="0" b="6350"/>
                <wp:wrapNone/>
                <wp:docPr id="85" name="Ellipse 85">
                  <a:hlinkClick xmlns:a="http://schemas.openxmlformats.org/drawingml/2006/main" r:id="rId28" tooltip="Le forem : Menuisier d’intérieur, menuisier d'extérieur, Opérateur et programmateur sur machine CN bois, Posuer de fermeture menuisé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356A2" id="Ellipse 85" o:spid="_x0000_s1026" href="https://www.leforem.be/particuliers/formations-forem.html" title="Le forem : Menuisier d’intérieur, menuisier d'extérieur, Opérateur et programmateur sur machine CN bois, Posuer de fermeture menuisées" style="position:absolute;margin-left:921pt;margin-top:393.2pt;width:6.5pt;height: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5409C6" wp14:editId="250CA4A8">
                <wp:simplePos x="0" y="0"/>
                <wp:positionH relativeFrom="column">
                  <wp:posOffset>10922000</wp:posOffset>
                </wp:positionH>
                <wp:positionV relativeFrom="paragraph">
                  <wp:posOffset>3761105</wp:posOffset>
                </wp:positionV>
                <wp:extent cx="82550" cy="88900"/>
                <wp:effectExtent l="0" t="0" r="12700" b="25400"/>
                <wp:wrapNone/>
                <wp:docPr id="91" name="Ellipse 91">
                  <a:hlinkClick xmlns:a="http://schemas.openxmlformats.org/drawingml/2006/main" r:id="rId29" tooltip="Athenée royale Jules Bordet : Menuisier d'intérieur et d'extéri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44F554" id="Ellipse 91" o:spid="_x0000_s1026" href="https://arjb.be/" title="Athenée royale Jules Bordet : Menuisier d'intérieur et d'extérieur" style="position:absolute;margin-left:860pt;margin-top:296.15pt;width:6.5pt;height: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MgD5TD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8A7E3D" wp14:editId="71158597">
                <wp:simplePos x="0" y="0"/>
                <wp:positionH relativeFrom="column">
                  <wp:posOffset>9258300</wp:posOffset>
                </wp:positionH>
                <wp:positionV relativeFrom="paragraph">
                  <wp:posOffset>5189855</wp:posOffset>
                </wp:positionV>
                <wp:extent cx="82550" cy="88900"/>
                <wp:effectExtent l="0" t="0" r="12700" b="25400"/>
                <wp:wrapNone/>
                <wp:docPr id="92" name="Ellipse 92">
                  <a:hlinkClick xmlns:a="http://schemas.openxmlformats.org/drawingml/2006/main" r:id="rId30" tooltip="Institut technique et commercial Les aumôniers du travail : menuisierd'intérieur et d'extéri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D769E5" id="Ellipse 92" o:spid="_x0000_s1026" href="http://www.itcb.be/offre-denseignement/" title="Institut technique et commercial Les aumôniers du travail : menuisierd'intérieur et d'extérieur" style="position:absolute;margin-left:729pt;margin-top:408.65pt;width:6.5pt;height: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AzMWM4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1A0CDC" wp14:editId="61B2D369">
                <wp:simplePos x="0" y="0"/>
                <wp:positionH relativeFrom="margin">
                  <wp:posOffset>11619230</wp:posOffset>
                </wp:positionH>
                <wp:positionV relativeFrom="paragraph">
                  <wp:posOffset>3647440</wp:posOffset>
                </wp:positionV>
                <wp:extent cx="82550" cy="88900"/>
                <wp:effectExtent l="0" t="0" r="12700" b="25400"/>
                <wp:wrapNone/>
                <wp:docPr id="93" name="Ellipse 93">
                  <a:hlinkClick xmlns:a="http://schemas.openxmlformats.org/drawingml/2006/main" r:id="rId31" tooltip="Institut technique Saint Gabriel : Menuisier d'intérieur et d'extérieu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8D60A3" id="Ellipse 93" o:spid="_x0000_s1026" href="http://saint-gabriel.be/" title="Institut technique Saint Gabriel : Menuisier d'intérieur et d'extérieur, Technicien en industrie du bois" style="position:absolute;margin-left:914.9pt;margin-top:287.2pt;width:6.5pt;height:7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GFBAJj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7B222A" wp14:editId="2465502B">
                <wp:simplePos x="0" y="0"/>
                <wp:positionH relativeFrom="margin">
                  <wp:posOffset>11874500</wp:posOffset>
                </wp:positionH>
                <wp:positionV relativeFrom="paragraph">
                  <wp:posOffset>4974590</wp:posOffset>
                </wp:positionV>
                <wp:extent cx="82550" cy="88900"/>
                <wp:effectExtent l="0" t="0" r="12700" b="25400"/>
                <wp:wrapNone/>
                <wp:docPr id="94" name="Ellipse 94">
                  <a:hlinkClick xmlns:a="http://schemas.openxmlformats.org/drawingml/2006/main" r:id="rId32" tooltip="Institut technique Saint-Joseph : Menuisier d'intérieur et d'extérieu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88970" id="Ellipse 94" o:spid="_x0000_s1026" href="http://itsjll.be/" title="Institut technique Saint-Joseph : Menuisier d'intérieur et d'extérieur" style="position:absolute;margin-left:935pt;margin-top:391.7pt;width:6.5pt;height:7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20183A" wp14:editId="5DC1401C">
                <wp:simplePos x="0" y="0"/>
                <wp:positionH relativeFrom="column">
                  <wp:posOffset>12357100</wp:posOffset>
                </wp:positionH>
                <wp:positionV relativeFrom="paragraph">
                  <wp:posOffset>5171440</wp:posOffset>
                </wp:positionV>
                <wp:extent cx="82550" cy="88900"/>
                <wp:effectExtent l="0" t="0" r="12700" b="25400"/>
                <wp:wrapNone/>
                <wp:docPr id="96" name="Ellipse 96">
                  <a:hlinkClick xmlns:a="http://schemas.openxmlformats.org/drawingml/2006/main" r:id="rId33" tooltip="ITM : Menuisier d'intérieur et d'extérieur, technicien en industrie du boi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E7FFA" id="Ellipse 96" o:spid="_x0000_s1026" href="http://www.itmlz.be/" title="ITM : Menuisier d'intérieur et d'extérieur, technicien en industrie du bois" style="position:absolute;margin-left:973pt;margin-top:407.2pt;width:6.5pt;height: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47E5EA" wp14:editId="59C55EBE">
                <wp:simplePos x="0" y="0"/>
                <wp:positionH relativeFrom="margin">
                  <wp:posOffset>11449050</wp:posOffset>
                </wp:positionH>
                <wp:positionV relativeFrom="paragraph">
                  <wp:posOffset>3761105</wp:posOffset>
                </wp:positionV>
                <wp:extent cx="82550" cy="88900"/>
                <wp:effectExtent l="0" t="0" r="12700" b="25400"/>
                <wp:wrapNone/>
                <wp:docPr id="108" name="Ellipse 108">
                  <a:hlinkClick xmlns:a="http://schemas.openxmlformats.org/drawingml/2006/main" r:id="rId31" tooltip="Institut technique Saint Gabriel : Monteur-placeur d’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16DB0" id="Ellipse 108" o:spid="_x0000_s1026" href="http://saint-gabriel.be/" title="Institut technique Saint Gabriel : Monteur-placeur d’éléments menuisés" style="position:absolute;margin-left:901.5pt;margin-top:296.15pt;width:6.5pt;height:7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3542D5" w:rsidRPr="003542D5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524788" wp14:editId="03D0806F">
                <wp:simplePos x="0" y="0"/>
                <wp:positionH relativeFrom="margin">
                  <wp:posOffset>10642600</wp:posOffset>
                </wp:positionH>
                <wp:positionV relativeFrom="paragraph">
                  <wp:posOffset>5189855</wp:posOffset>
                </wp:positionV>
                <wp:extent cx="82550" cy="88900"/>
                <wp:effectExtent l="0" t="0" r="12700" b="25400"/>
                <wp:wrapNone/>
                <wp:docPr id="109" name="Ellipse 109">
                  <a:hlinkClick xmlns:a="http://schemas.openxmlformats.org/drawingml/2006/main" r:id="rId26" tooltip="Cefa Saint-Luc : Menuisier d'intérieur et d'extérieur, Monteur placeur d'éléments menuisé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E74BE6" id="Ellipse 109" o:spid="_x0000_s1026" href="http://www.saint-luc-mons.be/stluc/images/cefa-ver1.pdf" title="Cefa Saint-Luc : Menuisier d'intérieur et d'extérieur, Monteur placeur d'éléments menuisés" style="position:absolute;margin-left:838pt;margin-top:408.65pt;width:6.5pt;height:7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" o:button="t" fillcolor="#f6cd79" strokecolor="#f6cd79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133D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CF4AC9" wp14:editId="6D7D2D77">
                <wp:simplePos x="0" y="0"/>
                <wp:positionH relativeFrom="column">
                  <wp:posOffset>9394804</wp:posOffset>
                </wp:positionH>
                <wp:positionV relativeFrom="paragraph">
                  <wp:posOffset>8190865</wp:posOffset>
                </wp:positionV>
                <wp:extent cx="71776" cy="71984"/>
                <wp:effectExtent l="0" t="0" r="4445" b="4445"/>
                <wp:wrapNone/>
                <wp:docPr id="7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76" cy="71984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1773A6" w14:textId="77777777" w:rsidR="00133DAD" w:rsidRPr="00E31947" w:rsidRDefault="00133DAD" w:rsidP="00133DAD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CF4AC9" id="_x0000_s1029" style="position:absolute;margin-left:739.75pt;margin-top:644.95pt;width:5.65pt;height:5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" fillcolor="#b4222f [3207]" stroked="f" strokeweight=".5pt">
                <v:textbox>
                  <w:txbxContent>
                    <w:p w14:paraId="551773A6" w14:textId="77777777" w:rsidR="00133DAD" w:rsidRPr="00E31947" w:rsidRDefault="00133DAD" w:rsidP="00133DAD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7149"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3E0CEAF" wp14:editId="52038E76">
                <wp:simplePos x="0" y="0"/>
                <wp:positionH relativeFrom="column">
                  <wp:posOffset>9382125</wp:posOffset>
                </wp:positionH>
                <wp:positionV relativeFrom="paragraph">
                  <wp:posOffset>7426325</wp:posOffset>
                </wp:positionV>
                <wp:extent cx="84474" cy="706785"/>
                <wp:effectExtent l="0" t="0" r="10795" b="0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474" cy="706785"/>
                          <a:chOff x="0" y="0"/>
                          <a:chExt cx="84719" cy="706917"/>
                        </a:xfrm>
                      </wpg:grpSpPr>
                      <wps:wsp>
                        <wps:cNvPr id="66" name="Rectangle 3"/>
                        <wps:cNvSpPr/>
                        <wps:spPr>
                          <a:xfrm>
                            <a:off x="6350" y="323821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CDD84B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74BCDC" w14:textId="77777777" w:rsidR="008F7149" w:rsidRPr="00EC352C" w:rsidRDefault="008F7149" w:rsidP="008F7149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7" name="Rectangle 3"/>
                        <wps:cNvSpPr/>
                        <wps:spPr>
                          <a:xfrm>
                            <a:off x="6350" y="474837"/>
                            <a:ext cx="72000" cy="72000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D7E12F8" w14:textId="77777777" w:rsidR="008F7149" w:rsidRPr="00EC352C" w:rsidRDefault="008F7149" w:rsidP="008F7149">
                              <w:pPr>
                                <w:pStyle w:val="NormalWeb"/>
                                <w:spacing w:after="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71" name="Groupe 71"/>
                        <wpg:cNvGrpSpPr/>
                        <wpg:grpSpPr>
                          <a:xfrm>
                            <a:off x="0" y="0"/>
                            <a:ext cx="84719" cy="706917"/>
                            <a:chOff x="0" y="0"/>
                            <a:chExt cx="84719" cy="706917"/>
                          </a:xfrm>
                        </wpg:grpSpPr>
                        <wps:wsp>
                          <wps:cNvPr id="72" name="Rectangle 9"/>
                          <wps:cNvSpPr/>
                          <wps:spPr>
                            <a:xfrm>
                              <a:off x="6350" y="171421"/>
                              <a:ext cx="72000" cy="72000"/>
                            </a:xfrm>
                            <a:prstGeom prst="rect">
                              <a:avLst/>
                            </a:prstGeom>
                            <a:solidFill>
                              <a:srgbClr val="6F6F6E"/>
                            </a:solidFill>
                            <a:ln w="6350" cap="flat" cmpd="sng" algn="ctr">
                              <a:solidFill>
                                <a:srgbClr val="6F6F6E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5B451B9" w14:textId="77777777" w:rsidR="008F7149" w:rsidRPr="00876313" w:rsidRDefault="008F7149" w:rsidP="008F7149">
                                <w:pPr>
                                  <w:pStyle w:val="NormalWeb"/>
                                  <w:spacing w:after="0"/>
                                  <w:rPr>
                                    <w:sz w:val="16"/>
                                  </w:rPr>
                                </w:pP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  <wpg:grpSp>
                          <wpg:cNvPr id="73" name="Groupe 73"/>
                          <wpg:cNvGrpSpPr/>
                          <wpg:grpSpPr>
                            <a:xfrm>
                              <a:off x="0" y="0"/>
                              <a:ext cx="84719" cy="706917"/>
                              <a:chOff x="0" y="0"/>
                              <a:chExt cx="84719" cy="706917"/>
                            </a:xfrm>
                          </wpg:grpSpPr>
                          <wps:wsp>
                            <wps:cNvPr id="74" name="Rectangle 9"/>
                            <wps:cNvSpPr/>
                            <wps:spPr>
                              <a:xfrm>
                                <a:off x="0" y="0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AE3B4"/>
                              </a:solidFill>
                              <a:ln w="6350" cap="flat" cmpd="sng" algn="ctr">
                                <a:solidFill>
                                  <a:srgbClr val="FAE3B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AAEAC3" w14:textId="77777777" w:rsidR="008F7149" w:rsidRPr="00876313" w:rsidRDefault="008F7149" w:rsidP="008F7149">
                                  <w:pPr>
                                    <w:pStyle w:val="NormalWeb"/>
                                    <w:spacing w:after="0"/>
                                    <w:rPr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75" name="Rectangle 3"/>
                            <wps:cNvSpPr/>
                            <wps:spPr>
                              <a:xfrm>
                                <a:off x="12719" y="634917"/>
                                <a:ext cx="72000" cy="72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D399B"/>
                              </a:solidFill>
                              <a:ln w="635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F5610C" w14:textId="77777777" w:rsidR="008F7149" w:rsidRPr="00E31947" w:rsidRDefault="008F7149" w:rsidP="008F7149">
                                  <w:pPr>
                                    <w:pStyle w:val="NormalWeb"/>
                                    <w:spacing w:after="0"/>
                                    <w:rPr>
                                      <w:color w:val="B4222F"/>
                                      <w:sz w:val="16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3E0CEAF" id="Groupe 57" o:spid="_x0000_s1030" style="position:absolute;margin-left:738.75pt;margin-top:584.75pt;width:6.65pt;height:55.65pt;z-index:251681792" coordsize="847,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">
                <v:rect id="_x0000_s1031" style="position:absolute;left:63;top:323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" fillcolor="#cdd84b" stroked="f" strokeweight=".5pt">
                  <v:textbox>
                    <w:txbxContent>
                      <w:p w14:paraId="1474BCDC" w14:textId="77777777" w:rsidR="008F7149" w:rsidRPr="00EC352C" w:rsidRDefault="008F7149" w:rsidP="008F7149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rect id="_x0000_s1032" style="position:absolute;left:63;top:4748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" fillcolor="#63a7da" stroked="f" strokeweight=".5pt">
                  <v:textbox>
                    <w:txbxContent>
                      <w:p w14:paraId="5D7E12F8" w14:textId="77777777" w:rsidR="008F7149" w:rsidRPr="00EC352C" w:rsidRDefault="008F7149" w:rsidP="008F7149">
                        <w:pPr>
                          <w:pStyle w:val="NormalWeb"/>
                          <w:spacing w:after="0"/>
                          <w:rPr>
                            <w:sz w:val="16"/>
                          </w:rPr>
                        </w:pPr>
                      </w:p>
                    </w:txbxContent>
                  </v:textbox>
                </v:rect>
                <v:group id="Groupe 71" o:spid="_x0000_s1033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rect id="Rectangle 9" o:spid="_x0000_s1034" style="position:absolute;left:63;top:1714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" fillcolor="#6f6f6e" strokecolor="#6f6f6e" strokeweight=".5pt">
                    <v:textbox>
                      <w:txbxContent>
                        <w:p w14:paraId="55B451B9" w14:textId="77777777" w:rsidR="008F7149" w:rsidRPr="00876313" w:rsidRDefault="008F7149" w:rsidP="008F7149">
                          <w:pPr>
                            <w:pStyle w:val="NormalWeb"/>
                            <w:spacing w:after="0"/>
                            <w:rPr>
                              <w:sz w:val="16"/>
                            </w:rPr>
                          </w:pPr>
                        </w:p>
                      </w:txbxContent>
                    </v:textbox>
                  </v:rect>
                  <v:group id="Groupe 73" o:spid="_x0000_s1035" style="position:absolute;width:847;height:7069" coordsize="847,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rect id="Rectangle 9" o:spid="_x0000_s1036" style="position:absolute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" fillcolor="#fae3b4" strokecolor="#fae3b4" strokeweight=".5pt">
                      <v:textbox>
                        <w:txbxContent>
                          <w:p w14:paraId="59AAEAC3" w14:textId="77777777" w:rsidR="008F7149" w:rsidRPr="00876313" w:rsidRDefault="008F7149" w:rsidP="008F7149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  <v:rect id="_x0000_s1037" style="position:absolute;left:127;top:63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" fillcolor="#fd399b" stroked="f" strokeweight=".5pt">
                      <v:textbox>
                        <w:txbxContent>
                          <w:p w14:paraId="63F5610C" w14:textId="77777777" w:rsidR="008F7149" w:rsidRPr="00E31947" w:rsidRDefault="008F7149" w:rsidP="008F7149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="008F7149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F1E436D" wp14:editId="0B554555">
                <wp:simplePos x="0" y="0"/>
                <wp:positionH relativeFrom="page">
                  <wp:posOffset>8624570</wp:posOffset>
                </wp:positionH>
                <wp:positionV relativeFrom="paragraph">
                  <wp:posOffset>8989060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8" type="#_x0000_t202" style="position:absolute;margin-left:679.1pt;margin-top:707.8pt;width:404.7pt;height:21.8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7149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59E37EC" wp14:editId="02477B63">
                <wp:simplePos x="0" y="0"/>
                <wp:positionH relativeFrom="page">
                  <wp:posOffset>9322435</wp:posOffset>
                </wp:positionH>
                <wp:positionV relativeFrom="paragraph">
                  <wp:posOffset>6610350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9" type="#_x0000_t202" style="position:absolute;margin-left:734.05pt;margin-top:520.5pt;width:264.4pt;height:34.75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F7149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B26A26" wp14:editId="69EBDE90">
                <wp:simplePos x="0" y="0"/>
                <wp:positionH relativeFrom="column">
                  <wp:posOffset>8663868</wp:posOffset>
                </wp:positionH>
                <wp:positionV relativeFrom="paragraph">
                  <wp:posOffset>7325995</wp:posOffset>
                </wp:positionV>
                <wp:extent cx="3968750" cy="1380067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138006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D68595" w14:textId="6141B362" w:rsidR="005B149B" w:rsidRDefault="004B46A2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6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 w:rsidR="005B149B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secondaire de plein exercice </w:t>
                            </w:r>
                          </w:p>
                          <w:p w14:paraId="2ACF92FA" w14:textId="3C4F14B2" w:rsidR="005B149B" w:rsidRPr="0073618A" w:rsidRDefault="004B46A2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spécialisé </w:t>
                            </w:r>
                          </w:p>
                          <w:p w14:paraId="78463F62" w14:textId="427A2364" w:rsidR="005B149B" w:rsidRPr="0073618A" w:rsidRDefault="004B46A2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Etablissement</w:t>
                            </w: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s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d’enseignement de promotion</w:t>
                            </w:r>
                          </w:p>
                          <w:p w14:paraId="39FA8624" w14:textId="7D1275DA" w:rsidR="005B149B" w:rsidRPr="0073618A" w:rsidRDefault="004B46A2" w:rsidP="005B149B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1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Centre IFAPME </w:t>
                            </w:r>
                          </w:p>
                          <w:p w14:paraId="1B2FBED6" w14:textId="58F4492F" w:rsidR="005B149B" w:rsidRDefault="00605C9F" w:rsidP="00133DAD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</w:t>
                            </w:r>
                            <w:r w:rsidR="005B149B" w:rsidRPr="0073618A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CISP </w:t>
                            </w:r>
                          </w:p>
                          <w:p w14:paraId="7E217DEB" w14:textId="03E1F468" w:rsidR="005B149B" w:rsidRDefault="005B149B" w:rsidP="0084555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1 centre </w:t>
                            </w:r>
                            <w:r w:rsidR="00845552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Forem</w:t>
                            </w:r>
                          </w:p>
                          <w:p w14:paraId="0E898821" w14:textId="793747E9" w:rsidR="00845552" w:rsidRDefault="00DC04F3" w:rsidP="00845552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firstLine="1416"/>
                              <w:contextualSpacing/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2 établissements d’enseignement en alternance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6A26" id="Zone de texte 1523" o:spid="_x0000_s1041" type="#_x0000_t202" style="position:absolute;margin-left:682.2pt;margin-top:576.85pt;width:312.5pt;height:108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" fillcolor="window" stroked="f" strokeweight=".5pt">
                <v:textbox>
                  <w:txbxContent>
                    <w:p w14:paraId="72D68595" w14:textId="6141B362" w:rsidR="005B149B" w:rsidRDefault="004B46A2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6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 w:rsidR="005B149B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secondaire de plein exercice </w:t>
                      </w:r>
                    </w:p>
                    <w:p w14:paraId="2ACF92FA" w14:textId="3C4F14B2" w:rsidR="005B149B" w:rsidRPr="0073618A" w:rsidRDefault="004B46A2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spécialisé </w:t>
                      </w:r>
                    </w:p>
                    <w:p w14:paraId="78463F62" w14:textId="427A2364" w:rsidR="005B149B" w:rsidRPr="0073618A" w:rsidRDefault="004B46A2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Etablissement</w:t>
                      </w: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s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d’enseignement de promotion</w:t>
                      </w:r>
                    </w:p>
                    <w:p w14:paraId="39FA8624" w14:textId="7D1275DA" w:rsidR="005B149B" w:rsidRPr="0073618A" w:rsidRDefault="004B46A2" w:rsidP="005B149B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1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Centre IFAPME </w:t>
                      </w:r>
                    </w:p>
                    <w:p w14:paraId="1B2FBED6" w14:textId="58F4492F" w:rsidR="005B149B" w:rsidRDefault="00605C9F" w:rsidP="00133DAD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</w:t>
                      </w:r>
                      <w:r w:rsidR="005B149B" w:rsidRPr="0073618A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CISP </w:t>
                      </w:r>
                    </w:p>
                    <w:p w14:paraId="7E217DEB" w14:textId="03E1F468" w:rsidR="005B149B" w:rsidRDefault="005B149B" w:rsidP="00845552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1 centre </w:t>
                      </w:r>
                      <w:r w:rsidR="00845552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Forem</w:t>
                      </w:r>
                    </w:p>
                    <w:p w14:paraId="0E898821" w14:textId="793747E9" w:rsidR="00845552" w:rsidRDefault="00DC04F3" w:rsidP="00845552">
                      <w:pPr>
                        <w:tabs>
                          <w:tab w:val="left" w:pos="2020"/>
                        </w:tabs>
                        <w:spacing w:line="240" w:lineRule="exact"/>
                        <w:ind w:firstLine="1416"/>
                        <w:contextualSpacing/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2 établissements d’enseignement en alternance</w:t>
                      </w:r>
                    </w:p>
                  </w:txbxContent>
                </v:textbox>
              </v:shape>
            </w:pict>
          </mc:Fallback>
        </mc:AlternateContent>
      </w:r>
      <w:r w:rsidR="005C4A4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F8AEA63" wp14:editId="495F67B2">
                <wp:simplePos x="0" y="0"/>
                <wp:positionH relativeFrom="column">
                  <wp:posOffset>1769745</wp:posOffset>
                </wp:positionH>
                <wp:positionV relativeFrom="paragraph">
                  <wp:posOffset>3553460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419D1739">
                                  <wp:extent cx="3263265" cy="2071194"/>
                                  <wp:effectExtent l="57150" t="0" r="51435" b="0"/>
                                  <wp:docPr id="1508" name="Diagramme 15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4" r:lo="rId35" r:qs="rId36" r:cs="rId37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2" type="#_x0000_t118" style="position:absolute;margin-left:139.35pt;margin-top:279.8pt;width:467.15pt;height:374.8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419D1739">
                            <wp:extent cx="3263265" cy="2071194"/>
                            <wp:effectExtent l="57150" t="0" r="51435" b="0"/>
                            <wp:docPr id="1508" name="Diagramme 15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4" r:lo="rId35" r:qs="rId36" r:cs="rId37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634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8B36D2C" wp14:editId="7F25896A">
                <wp:simplePos x="0" y="0"/>
                <wp:positionH relativeFrom="margin">
                  <wp:posOffset>3650191</wp:posOffset>
                </wp:positionH>
                <wp:positionV relativeFrom="paragraph">
                  <wp:posOffset>639233</wp:posOffset>
                </wp:positionV>
                <wp:extent cx="7696200" cy="914400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D2747" w14:textId="279236D5" w:rsidR="0035228A" w:rsidRPr="0035228A" w:rsidRDefault="00F35241" w:rsidP="0035228A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bookmarkStart w:id="0" w:name="_Hlk94861113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F - Construction</w:t>
                            </w:r>
                          </w:p>
                          <w:bookmarkEnd w:id="0"/>
                          <w:p w14:paraId="7CAC3E5B" w14:textId="278DC5EA" w:rsidR="00A72224" w:rsidRPr="00036493" w:rsidRDefault="00F058FB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F160</w:t>
                            </w:r>
                            <w:r w:rsidR="00FF5A6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7 </w:t>
                            </w:r>
                            <w:r w:rsidR="002D42EC" w:rsidRPr="002D42EC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Menuisier / Menuisière intérieur et d’extérieur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3" type="#_x0000_t202" style="position:absolute;margin-left:287.4pt;margin-top:50.35pt;width:606pt;height:1in;z-index: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" filled="f" stroked="f" strokeweight=".5pt">
                <v:textbox>
                  <w:txbxContent>
                    <w:p w14:paraId="40DD2747" w14:textId="279236D5" w:rsidR="0035228A" w:rsidRPr="0035228A" w:rsidRDefault="00F35241" w:rsidP="0035228A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bookmarkStart w:id="1" w:name="_Hlk94861113"/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F - Construction</w:t>
                      </w:r>
                    </w:p>
                    <w:bookmarkEnd w:id="1"/>
                    <w:p w14:paraId="7CAC3E5B" w14:textId="278DC5EA" w:rsidR="00A72224" w:rsidRPr="00036493" w:rsidRDefault="00F058FB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F160</w:t>
                      </w:r>
                      <w:r w:rsidR="00FF5A67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7 </w:t>
                      </w:r>
                      <w:r w:rsidR="002D42EC" w:rsidRPr="002D42EC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Menuisier / Menuisière intérieur et d’extérieur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CB6C4B8" wp14:editId="5B79FF99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031E02" w14:textId="0833C46F" w:rsidR="004D161A" w:rsidRPr="008B62F3" w:rsidRDefault="00F70CDD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</w:pPr>
                            <w:r w:rsidRPr="00F70CDD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2"/>
                                <w:szCs w:val="22"/>
                                <w:lang w:val="fr-BE"/>
                              </w:rPr>
                              <w:t>Le métier fait partie de la liste des métiers en pénurie 2023. Même si l’offre d’enseignement est bien fournie sur le Bassin, l’IBEFE a souhaité inscrire le métier en métier prioritaire « maintien » pour la formation initiale compte tenu du nombre important d’occurrences en sous-effectif dont l’existence pourrait être menacée par les nouvelles règles de gouvernance de l’enseignement qualifiant.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44" type="#_x0000_t202" style="position:absolute;margin-left:109.5pt;margin-top:262.25pt;width:443.3pt;height:126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" fillcolor="white [3201]" stroked="f" strokeweight=".5pt">
                <v:textbox>
                  <w:txbxContent>
                    <w:p w14:paraId="03031E02" w14:textId="0833C46F" w:rsidR="004D161A" w:rsidRPr="008B62F3" w:rsidRDefault="00F70CDD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</w:pPr>
                      <w:r w:rsidRPr="00F70CDD">
                        <w:rPr>
                          <w:rFonts w:asciiTheme="minorHAnsi" w:hAnsiTheme="minorHAnsi" w:cstheme="minorHAnsi"/>
                          <w:color w:val="63A7DA" w:themeColor="accent6"/>
                          <w:sz w:val="22"/>
                          <w:szCs w:val="22"/>
                          <w:lang w:val="fr-BE"/>
                        </w:rPr>
                        <w:t>Le métier fait partie de la liste des métiers en pénurie 2023. Même si l’offre d’enseignement est bien fournie sur le Bassin, l’IBEFE a souhaité inscrire le métier en métier prioritaire « maintien » pour la formation initiale compte tenu du nombre important d’occurrences en sous-effectif dont l’existence pourrait être menacée par les nouvelles règles de gouvernance de l’enseignement qualifiant.</w:t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0A455BD4" wp14:editId="2DF4A8A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45" style="position:absolute;margin-left:374.15pt;margin-top:402.95pt;width:42.85pt;height:50.6pt;flip:x;z-index:251615232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">
                <v:oval id="Ellipse 143" o:spid="_x0000_s104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71AA49BE" wp14:editId="2ECA9CF8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8" style="position:absolute;margin-left:255.5pt;margin-top:421.5pt;width:44.95pt;height:34pt;z-index:251614208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">
                <v:oval id="Ellipse 140" o:spid="_x0000_s104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5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A47926" wp14:editId="515C5F57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77777777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développement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51" type="#_x0000_t202" style="position:absolute;margin-left:175.35pt;margin-top:212.45pt;width:404.45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" filled="f" stroked="f" strokeweight=".5pt">
                <v:textbox>
                  <w:txbxContent>
                    <w:p w14:paraId="43880AAE" w14:textId="77777777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développement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932ED54" wp14:editId="364BC6AA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39">
                              <a:extLst>
                                <a:ext uri="{96DAC541-7B7A-43D3-8B79-37D633B846F1}">
                                  <asvg:svgBlip xmlns:asvg="http://schemas.microsoft.com/office/drawing/2016/SVG/main" r:embed="rId40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52" style="position:absolute;margin-left:611.2pt;margin-top:158.45pt;width:467.7pt;height:80.3pt;z-index:251631616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">
                <v:group id="Groupe 145" o:spid="_x0000_s105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41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5156C8" wp14:editId="4496342C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1505" name="Graphique 1505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8" type="#_x0000_t202" style="position:absolute;margin-left:92.85pt;margin-top:163.7pt;width:103.8pt;height:5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1505" name="Graphique 1505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3F92E38" wp14:editId="6EDFB76A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0A63556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9" style="position:absolute;margin-left:96.25pt;margin-top:161.85pt;width:467.7pt;height:79.4pt;z-index:251622400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">
                <v:rect id="Rectangle 1535" o:spid="_x0000_s106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0A63556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 Centre</w:t>
                        </w:r>
                      </w:p>
                    </w:txbxContent>
                  </v:textbox>
                </v:rect>
                <v:shape id="Triangle rectangle 128" o:spid="_x0000_s106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A4402D7" wp14:editId="51734B7E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1507" name="Graphique 1507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62" type="#_x0000_t202" style="position:absolute;margin-left:128.95pt;margin-top:656.5pt;width:51pt;height:5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ufFw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1507" name="Graphique 1507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470B2FA0" wp14:editId="68D21F92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63" style="position:absolute;margin-left:186pt;margin-top:657.5pt;width:28.35pt;height:28.35pt;z-index:251651072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">
                <v:oval id="Ellipse 17" o:spid="_x0000_s106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6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5917FCE" wp14:editId="30413AA3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66" style="position:absolute;margin-left:185pt;margin-top:676.5pt;width:20.85pt;height:48.2pt;flip:x;z-index:251655168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">
                <v:oval id="Ellipse 29" o:spid="_x0000_s106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6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15BCBE5" wp14:editId="6C1C36F7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337B1742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uffisante ou mal répartie </w:t>
                            </w:r>
                            <w:proofErr w:type="spellStart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géographiuqement</w:t>
                            </w:r>
                            <w:proofErr w:type="spellEnd"/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11524CDB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69" type="#_x0000_t202" style="position:absolute;margin-left:244pt;margin-top:656.5pt;width:325pt;height:87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" filled="f" stroked="f" strokeweight=".5pt">
                <v:textbox>
                  <w:txbxContent>
                    <w:p w14:paraId="5F502D03" w14:textId="337B1742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uffisante ou mal répartie </w:t>
                      </w:r>
                      <w:proofErr w:type="spellStart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géographiuqement</w:t>
                      </w:r>
                      <w:proofErr w:type="spellEnd"/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11524CDB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95DC2B" wp14:editId="1E91688A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9A0EB" id="Connecteur droit 5207" o:spid="_x0000_s1026" style="position:absolute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410"/>
      </w:tblGrid>
      <w:tr w:rsidR="002D374E" w:rsidRPr="002D374E" w14:paraId="24262A15" w14:textId="77777777" w:rsidTr="00A32BD9">
        <w:trPr>
          <w:trHeight w:val="1823"/>
        </w:trPr>
        <w:tc>
          <w:tcPr>
            <w:tcW w:w="4410" w:type="dxa"/>
            <w:vAlign w:val="center"/>
          </w:tcPr>
          <w:p w14:paraId="43988EF9" w14:textId="192DFF84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1BF0D132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4B25">
              <w:rPr>
                <w:b/>
                <w:color w:val="63A7DA"/>
                <w:kern w:val="0"/>
                <w:szCs w:val="24"/>
              </w:rPr>
              <w:t>68</w:t>
            </w:r>
            <w:r w:rsidR="003D2C8E">
              <w:rPr>
                <w:b/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b/>
                <w:color w:val="63A7DA"/>
                <w:kern w:val="0"/>
                <w:szCs w:val="24"/>
              </w:rPr>
              <w:t>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F80F15E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sur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le métier d</w:t>
            </w:r>
            <w:r w:rsidR="003D2C8E">
              <w:rPr>
                <w:color w:val="63A7DA"/>
                <w:kern w:val="0"/>
                <w:szCs w:val="24"/>
              </w:rPr>
              <w:t xml:space="preserve">’ouvrier </w:t>
            </w:r>
            <w:proofErr w:type="spellStart"/>
            <w:r w:rsidR="00850002">
              <w:rPr>
                <w:color w:val="63A7DA"/>
                <w:kern w:val="0"/>
                <w:szCs w:val="24"/>
              </w:rPr>
              <w:t>demenuisier</w:t>
            </w:r>
            <w:proofErr w:type="spellEnd"/>
            <w:r w:rsidR="00850002">
              <w:rPr>
                <w:color w:val="63A7DA"/>
                <w:kern w:val="0"/>
                <w:szCs w:val="24"/>
              </w:rPr>
              <w:t xml:space="preserve"> d’extérieur et vitrier</w:t>
            </w:r>
          </w:p>
        </w:tc>
      </w:tr>
      <w:tr w:rsidR="002D374E" w:rsidRPr="002D374E" w14:paraId="10653164" w14:textId="77777777" w:rsidTr="00A32BD9">
        <w:trPr>
          <w:trHeight w:val="1634"/>
        </w:trPr>
        <w:tc>
          <w:tcPr>
            <w:tcW w:w="4410" w:type="dxa"/>
            <w:vAlign w:val="center"/>
          </w:tcPr>
          <w:p w14:paraId="67292E82" w14:textId="7A44A78E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0961CB2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50002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77777777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</w:t>
            </w:r>
            <w:proofErr w:type="gramStart"/>
            <w:r w:rsidRPr="002D374E">
              <w:rPr>
                <w:color w:val="63A7DA"/>
                <w:kern w:val="0"/>
                <w:szCs w:val="24"/>
              </w:rPr>
              <w:t>sont</w:t>
            </w:r>
            <w:proofErr w:type="gramEnd"/>
            <w:r w:rsidRPr="002D374E">
              <w:rPr>
                <w:color w:val="63A7DA"/>
                <w:kern w:val="0"/>
                <w:szCs w:val="24"/>
              </w:rPr>
              <w:t xml:space="preserve"> des hommes</w:t>
            </w:r>
          </w:p>
        </w:tc>
      </w:tr>
    </w:tbl>
    <w:p w14:paraId="7A5E464D" w14:textId="18AE912E" w:rsidR="003A2DA2" w:rsidRDefault="00EA5A05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2A45B8" wp14:editId="5FC260E6">
                <wp:simplePos x="0" y="0"/>
                <wp:positionH relativeFrom="column">
                  <wp:posOffset>10509038</wp:posOffset>
                </wp:positionH>
                <wp:positionV relativeFrom="paragraph">
                  <wp:posOffset>3118485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4ED3DFC4" w:rsidR="007344EA" w:rsidRPr="003E2D6C" w:rsidRDefault="00B64C1C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59</w:t>
                            </w:r>
                            <w:r w:rsidR="006C4A4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,2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70" type="#_x0000_t202" style="position:absolute;left:0;text-align:left;margin-left:827.5pt;margin-top:245.55pt;width:47.9pt;height:2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" filled="f" stroked="f" strokeweight=".5pt">
                <v:textbox>
                  <w:txbxContent>
                    <w:p w14:paraId="31070F26" w14:textId="4ED3DFC4" w:rsidR="007344EA" w:rsidRPr="003E2D6C" w:rsidRDefault="00B64C1C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59</w:t>
                      </w:r>
                      <w:r w:rsidR="006C4A4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,2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741A3B35" wp14:editId="7544F9C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71" style="position:absolute;left:0;text-align:left;margin-left:606.95pt;margin-top:349.1pt;width:467.7pt;height:75.8pt;z-index:251633664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z1Zg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">
                <v:group id="Groupe 179" o:spid="_x0000_s107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7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7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7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C05BDC8" wp14:editId="358EEBC6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76" style="position:absolute;left:0;text-align:left;margin-left:127.25pt;margin-top:345.75pt;width:464.1pt;height:81.35pt;z-index:251639808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K2yOw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">
                <v:group id="Groupe 87" o:spid="_x0000_s107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8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F3F0B3" wp14:editId="31CDF0A8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47" name="Graphique 47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52" name="Graphique 52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81" type="#_x0000_t202" style="position:absolute;left:0;text-align:left;margin-left:189.6pt;margin-top:347.35pt;width:68.05pt;height:6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QUz0I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47" name="Graphique 47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52" name="Graphique 52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534709" wp14:editId="4F23F72A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53" name="Graphique 53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82" type="#_x0000_t202" style="position:absolute;left:0;text-align:left;margin-left:616.95pt;margin-top:338.2pt;width:79.35pt;height:5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53" name="Graphique 53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0C2B691" wp14:editId="724F7F06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B5454" id="Groupe 51" o:spid="_x0000_s1026" style="position:absolute;margin-left:13.55pt;margin-top:-23.7pt;width:118.95pt;height:756pt;z-index:251619328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A383BE6" wp14:editId="1DF7620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DBEE" id="Forme libre 33" o:spid="_x0000_s1026" style="position:absolute;margin-left:-29.1pt;margin-top:19.8pt;width:147.55pt;height:75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F85DA7E" wp14:editId="6EC8FF57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D26C8A" id="Groupe 102" o:spid="_x0000_s1026" style="position:absolute;margin-left:1062.05pt;margin-top:-16pt;width:120.8pt;height:749.3pt;z-index:251620352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8AD7774" wp14:editId="0F0786CA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035A35B0">
                                  <wp:extent cx="5972810" cy="2133600"/>
                                  <wp:effectExtent l="0" t="38100" r="0" b="57150"/>
                                  <wp:docPr id="208" name="Diagramme 20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6" r:lo="rId67" r:qs="rId68" r:cs="rId69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83" type="#_x0000_t202" style="position:absolute;left:0;text-align:left;margin-left:581.5pt;margin-top:104.6pt;width:513.3pt;height:203.5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elMQ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035A35B0">
                            <wp:extent cx="5972810" cy="2133600"/>
                            <wp:effectExtent l="0" t="38100" r="0" b="57150"/>
                            <wp:docPr id="208" name="Diagramme 20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6" r:lo="rId67" r:qs="rId68" r:cs="rId69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A6E3250" wp14:editId="722FDEEC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84" type="#_x0000_t118" style="position:absolute;left:0;text-align:left;margin-left:289.4pt;margin-top:23.15pt;width:820.5pt;height:1in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Cy6Sjq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BDC7816" wp14:editId="381C6D03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6F45F8E3" w:rsidR="00094BDC" w:rsidRPr="005546BC" w:rsidRDefault="002F7411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F - Construction</w:t>
                            </w:r>
                            <w:r w:rsidR="00094BDC"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64C7D47">
                                  <wp:extent cx="972820" cy="972820"/>
                                  <wp:effectExtent l="0" t="0" r="0" b="0"/>
                                  <wp:docPr id="209" name="Graphique 209" descr="Pelleteuse avec un remplissage un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" name="Graphique 209" descr="Pelleteuse avec un remplissage uni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85" style="position:absolute;left:0;text-align:left;margin-left:257.8pt;margin-top:111.6pt;width:114.9pt;height:202.1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AvuVOZ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7C8B5F73" w14:textId="6F45F8E3" w:rsidR="00094BDC" w:rsidRPr="005546BC" w:rsidRDefault="002F7411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F - Construction</w:t>
                      </w:r>
                      <w:r w:rsidR="00094BDC"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64C7D47">
                            <wp:extent cx="972820" cy="972820"/>
                            <wp:effectExtent l="0" t="0" r="0" b="0"/>
                            <wp:docPr id="209" name="Graphique 209" descr="Pelleteuse avec un remplissage un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" name="Graphique 209" descr="Pelleteuse avec un remplissage uni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0656D6" wp14:editId="60120465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E4091" id="Rectangle 5268" o:spid="_x0000_s1026" style="position:absolute;margin-left:-854.85pt;margin-top:188.55pt;width:198.4pt;height:47.5pt;rotation:90;z-index:2516520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0D4DCF" wp14:editId="1175A1F0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06FE6" id="Rectangle 46" o:spid="_x0000_s1026" style="position:absolute;margin-left:-1017.75pt;margin-top:186.7pt;width:198.4pt;height:48.65pt;rotation:-90;z-index:2516500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76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C52EB52" wp14:editId="5630FC05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BBACA" id="Graphique 85" o:spid="_x0000_s1026" alt="Croissance commerciale" style="position:absolute;margin-left:647.7pt;margin-top:303.55pt;width:36.85pt;height:31.2pt;z-index:251654144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C1A0DA" wp14:editId="2E3F8729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1B942F9E" w:rsidR="003F1FDB" w:rsidRPr="00D02F28" w:rsidRDefault="001C49E3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+9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2E03C65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</w:t>
                                  </w:r>
                                  <w:r w:rsidR="001C49E3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79D79E1A" w:rsidR="003F1FDB" w:rsidRPr="00D02F28" w:rsidRDefault="00C06941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6,1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</w:t>
                                  </w:r>
                                  <w:proofErr w:type="gramEnd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proofErr w:type="gramEnd"/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352B7D51" w:rsidR="003F1FDB" w:rsidRPr="00D02F28" w:rsidRDefault="00C457FA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</w:t>
                                  </w:r>
                                  <w:r w:rsidR="007C7DB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,06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proofErr w:type="gramStart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</w:t>
                                  </w:r>
                                  <w:proofErr w:type="gramEnd"/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86" type="#_x0000_t202" style="position:absolute;left:0;text-align:left;margin-left:664.1pt;margin-top:291.7pt;width:340.15pt;height:55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1B942F9E" w:rsidR="003F1FDB" w:rsidRPr="00D02F28" w:rsidRDefault="001C49E3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+9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2E03C65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</w:t>
                            </w:r>
                            <w:r w:rsidR="001C49E3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79D79E1A" w:rsidR="003F1FDB" w:rsidRPr="00D02F28" w:rsidRDefault="00C06941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6,1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</w:t>
                            </w:r>
                            <w:proofErr w:type="gramEnd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proofErr w:type="gramEnd"/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352B7D51" w:rsidR="003F1FDB" w:rsidRPr="00D02F28" w:rsidRDefault="00C457FA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</w:t>
                            </w:r>
                            <w:r w:rsidR="007C7DB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,06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</w:t>
                            </w:r>
                            <w:proofErr w:type="gramEnd"/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7656C9" wp14:editId="624266C8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20EAA7BB">
                                  <wp:extent cx="3405351" cy="2490470"/>
                                  <wp:effectExtent l="0" t="0" r="0" b="5080"/>
                                  <wp:docPr id="210" name="Diagramme 210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7" r:lo="rId78" r:qs="rId79" r:cs="rId80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87" type="#_x0000_t202" style="position:absolute;left:0;text-align:left;margin-left:164.8pt;margin-top:402.65pt;width:289.25pt;height:212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F2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2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20EAA7BB">
                            <wp:extent cx="3405351" cy="2490470"/>
                            <wp:effectExtent l="0" t="0" r="0" b="5080"/>
                            <wp:docPr id="210" name="Diagramme 210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77" r:lo="rId78" r:qs="rId79" r:cs="rId80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0CC94D" wp14:editId="5CF63355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AC104" id="Connecteur droit 5253" o:spid="_x0000_s1026" style="position:absolute;flip:x y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AA01BEE" wp14:editId="4B642BEE">
                <wp:simplePos x="0" y="0"/>
                <wp:positionH relativeFrom="column">
                  <wp:posOffset>7743825</wp:posOffset>
                </wp:positionH>
                <wp:positionV relativeFrom="paragraph">
                  <wp:posOffset>7686675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88" type="#_x0000_t202" style="position:absolute;left:0;text-align:left;margin-left:609.75pt;margin-top:605.25pt;width:281.15pt;height:26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2TGw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2BFACE2" wp14:editId="36790322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551E9" id="Forme libre 25" o:spid="_x0000_s1026" style="position:absolute;margin-left:86.05pt;margin-top:18pt;width:137.25pt;height:756pt;z-index:251617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456645E" wp14:editId="6C19E2BD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9" style="position:absolute;left:0;text-align:left;margin-left:130.6pt;margin-top:-10.9pt;width:963.35pt;height:88.85pt;z-index:25163776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l6Q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BzLl6QqgMAANsKAAAOAAAAAAAAAAAAAAAAAC4CAABkcnMvZTJvRG9jLnhtbFBL&#10;AQItABQABgAIAAAAIQBMq7Cz4gAAAAwBAAAPAAAAAAAAAAAAAAAAAAQGAABkcnMvZG93bnJldi54&#10;bWxQSwUGAAAAAAQABADzAAAAEwcAAAAA&#10;">
                <v:rect id="Rectangle 193" o:spid="_x0000_s1090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91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4F489E7" wp14:editId="2FF897AE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92" type="#_x0000_t202" style="position:absolute;left:0;text-align:left;margin-left:887pt;margin-top:666.15pt;width:22.7pt;height:22.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" stroked="f" strokeweight=".5pt">
                <v:fill r:id="rId8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F486F7D" wp14:editId="7BDD645A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93" type="#_x0000_t202" style="position:absolute;left:0;text-align:left;margin-left:439pt;margin-top:6.05pt;width:22pt;height:30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FpyS7c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1946A85F" w14:textId="395FBD91" w:rsidR="002B6F3E" w:rsidRPr="002B6F3E" w:rsidRDefault="002B6F3E" w:rsidP="002B6F3E">
      <w:pPr>
        <w:rPr>
          <w:lang w:bidi="fr-FR"/>
        </w:rPr>
      </w:pPr>
    </w:p>
    <w:p w14:paraId="28F8240A" w14:textId="528B6E98" w:rsidR="002B6F3E" w:rsidRPr="002B6F3E" w:rsidRDefault="002B6F3E" w:rsidP="002B6F3E">
      <w:pPr>
        <w:rPr>
          <w:lang w:bidi="fr-FR"/>
        </w:rPr>
      </w:pPr>
    </w:p>
    <w:p w14:paraId="4A1EAAB0" w14:textId="15870A3E" w:rsidR="002B6F3E" w:rsidRPr="002B6F3E" w:rsidRDefault="002B6F3E" w:rsidP="002B6F3E">
      <w:pPr>
        <w:rPr>
          <w:lang w:bidi="fr-FR"/>
        </w:rPr>
      </w:pPr>
    </w:p>
    <w:p w14:paraId="78A09A00" w14:textId="4440FC05" w:rsidR="002B6F3E" w:rsidRPr="002B6F3E" w:rsidRDefault="002B6F3E" w:rsidP="002B6F3E">
      <w:pPr>
        <w:rPr>
          <w:lang w:bidi="fr-FR"/>
        </w:rPr>
      </w:pPr>
    </w:p>
    <w:p w14:paraId="0C1115C6" w14:textId="067D0B20" w:rsidR="002B6F3E" w:rsidRPr="002B6F3E" w:rsidRDefault="002B6F3E" w:rsidP="002B6F3E">
      <w:pPr>
        <w:rPr>
          <w:lang w:bidi="fr-FR"/>
        </w:rPr>
      </w:pPr>
    </w:p>
    <w:p w14:paraId="062074F7" w14:textId="2633CCE6" w:rsidR="002B6F3E" w:rsidRPr="002B6F3E" w:rsidRDefault="002B6F3E" w:rsidP="002B6F3E">
      <w:pPr>
        <w:rPr>
          <w:lang w:bidi="fr-FR"/>
        </w:rPr>
      </w:pPr>
    </w:p>
    <w:p w14:paraId="2C484AA1" w14:textId="6C63C95E" w:rsidR="002B6F3E" w:rsidRPr="002B6F3E" w:rsidRDefault="002B6F3E" w:rsidP="002B6F3E">
      <w:pPr>
        <w:rPr>
          <w:lang w:bidi="fr-FR"/>
        </w:rPr>
      </w:pPr>
    </w:p>
    <w:p w14:paraId="4B3114E8" w14:textId="34FBE891" w:rsidR="002B6F3E" w:rsidRPr="002B6F3E" w:rsidRDefault="002B6F3E" w:rsidP="002B6F3E">
      <w:pPr>
        <w:rPr>
          <w:lang w:bidi="fr-FR"/>
        </w:rPr>
      </w:pPr>
    </w:p>
    <w:p w14:paraId="3F15C5D0" w14:textId="41528CD0" w:rsidR="002B6F3E" w:rsidRPr="002B6F3E" w:rsidRDefault="002B6F3E" w:rsidP="002B6F3E">
      <w:pPr>
        <w:rPr>
          <w:lang w:bidi="fr-FR"/>
        </w:rPr>
      </w:pPr>
    </w:p>
    <w:p w14:paraId="16F0CFA5" w14:textId="7C046208" w:rsidR="002B6F3E" w:rsidRPr="002B6F3E" w:rsidRDefault="00E2143E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0B4524A4" wp14:editId="3187FF71">
                <wp:simplePos x="0" y="0"/>
                <wp:positionH relativeFrom="column">
                  <wp:posOffset>8029575</wp:posOffset>
                </wp:positionH>
                <wp:positionV relativeFrom="paragraph">
                  <wp:posOffset>139700</wp:posOffset>
                </wp:positionV>
                <wp:extent cx="3088640" cy="1617980"/>
                <wp:effectExtent l="0" t="0" r="0" b="127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8640" cy="1617980"/>
                          <a:chOff x="-351316" y="224832"/>
                          <a:chExt cx="3090138" cy="1619246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30A326D" w:rsidR="00094BDC" w:rsidRPr="00311F79" w:rsidRDefault="0034286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8301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de travail salarié</w:t>
                              </w:r>
                            </w:p>
                            <w:p w14:paraId="67A27B94" w14:textId="0F9906D4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proofErr w:type="gramStart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</w:t>
                              </w:r>
                              <w:proofErr w:type="gramEnd"/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 xml:space="preserve"> 20</w:t>
                              </w:r>
                              <w:r w:rsidR="00342868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20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40" name="Graphique 40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1806173" y="224832"/>
                            <a:ext cx="932649" cy="1083675"/>
                            <a:chOff x="-175969" y="175192"/>
                            <a:chExt cx="837134" cy="88781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-175969" y="782937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C643731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17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,3%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115065" y="17519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7268C144" w:rsidR="00094BDC" w:rsidRPr="003E2D6C" w:rsidRDefault="000C38B1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23,6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94" style="position:absolute;margin-left:632.25pt;margin-top:11pt;width:243.2pt;height:127.4pt;z-index:251635712;mso-width-relative:margin;mso-height-relative:margin" coordorigin="-3513,2248" coordsize="30901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">
                <v:shape id="Zone de texte 225" o:spid="_x0000_s1095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30A326D" w:rsidR="00094BDC" w:rsidRPr="00311F79" w:rsidRDefault="0034286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8301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de travail salarié</w:t>
                        </w:r>
                      </w:p>
                      <w:p w14:paraId="67A27B94" w14:textId="0F9906D4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proofErr w:type="gramStart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</w:t>
                        </w:r>
                        <w:proofErr w:type="gramEnd"/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 xml:space="preserve"> 20</w:t>
                        </w:r>
                        <w:r w:rsidR="00342868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20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40" name="Graphique 40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8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88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96" style="position:absolute;left:18061;top:2248;width:9327;height:10837" coordorigin="-1759,1751" coordsize="8371,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7" type="#_x0000_t202" style="position:absolute;left:-1759;top:7829;width:6024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C643731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17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,3%</w:t>
                          </w:r>
                        </w:p>
                      </w:txbxContent>
                    </v:textbox>
                  </v:shape>
                  <v:shape id="Zone de texte 235" o:spid="_x0000_s1098" type="#_x0000_t202" style="position:absolute;left:1150;top:175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7268C144" w:rsidR="00094BDC" w:rsidRPr="003E2D6C" w:rsidRDefault="000C38B1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23,6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70789A8" w14:textId="0738DA8F" w:rsidR="002B6F3E" w:rsidRPr="002B6F3E" w:rsidRDefault="002B6F3E" w:rsidP="002B6F3E">
      <w:pPr>
        <w:rPr>
          <w:lang w:bidi="fr-FR"/>
        </w:rPr>
      </w:pPr>
    </w:p>
    <w:p w14:paraId="2B256256" w14:textId="543A5488" w:rsidR="002B6F3E" w:rsidRPr="002B6F3E" w:rsidRDefault="002B6F3E" w:rsidP="002B6F3E">
      <w:pPr>
        <w:rPr>
          <w:lang w:bidi="fr-FR"/>
        </w:rPr>
      </w:pPr>
    </w:p>
    <w:p w14:paraId="5CC9D6B2" w14:textId="463E5D14" w:rsidR="002B6F3E" w:rsidRPr="002B6F3E" w:rsidRDefault="002B6F3E" w:rsidP="002B6F3E">
      <w:pPr>
        <w:rPr>
          <w:lang w:bidi="fr-FR"/>
        </w:rPr>
      </w:pPr>
    </w:p>
    <w:p w14:paraId="6185B01D" w14:textId="60C23F4B" w:rsidR="002B6F3E" w:rsidRPr="002B6F3E" w:rsidRDefault="002B6F3E" w:rsidP="002B6F3E">
      <w:pPr>
        <w:rPr>
          <w:lang w:bidi="fr-FR"/>
        </w:rPr>
      </w:pPr>
    </w:p>
    <w:p w14:paraId="17031CA1" w14:textId="6D6E140B" w:rsidR="002B6F3E" w:rsidRPr="002B6F3E" w:rsidRDefault="002B6F3E" w:rsidP="002B6F3E">
      <w:pPr>
        <w:rPr>
          <w:lang w:bidi="fr-FR"/>
        </w:rPr>
      </w:pPr>
    </w:p>
    <w:p w14:paraId="3303D5BE" w14:textId="352BBBA8" w:rsidR="002B6F3E" w:rsidRPr="002B6F3E" w:rsidRDefault="002B6F3E" w:rsidP="002B6F3E">
      <w:pPr>
        <w:rPr>
          <w:lang w:bidi="fr-FR"/>
        </w:rPr>
      </w:pPr>
    </w:p>
    <w:p w14:paraId="69CAE981" w14:textId="286CF306" w:rsidR="002B6F3E" w:rsidRPr="002B6F3E" w:rsidRDefault="002B6F3E" w:rsidP="002B6F3E">
      <w:pPr>
        <w:rPr>
          <w:lang w:bidi="fr-FR"/>
        </w:rPr>
      </w:pPr>
    </w:p>
    <w:p w14:paraId="76B3FC00" w14:textId="71D78F7F" w:rsidR="002B6F3E" w:rsidRPr="002B6F3E" w:rsidRDefault="002B6F3E" w:rsidP="002B6F3E">
      <w:pPr>
        <w:rPr>
          <w:lang w:bidi="fr-FR"/>
        </w:rPr>
      </w:pPr>
    </w:p>
    <w:p w14:paraId="75A8F2F2" w14:textId="6D7D18D6" w:rsidR="002B6F3E" w:rsidRPr="002B6F3E" w:rsidRDefault="002B6F3E" w:rsidP="002B6F3E">
      <w:pPr>
        <w:rPr>
          <w:lang w:bidi="fr-FR"/>
        </w:rPr>
      </w:pPr>
    </w:p>
    <w:p w14:paraId="732EAB5F" w14:textId="60714F6D" w:rsidR="002B6F3E" w:rsidRPr="002B6F3E" w:rsidRDefault="002B6F3E" w:rsidP="002B6F3E">
      <w:pPr>
        <w:rPr>
          <w:lang w:bidi="fr-FR"/>
        </w:rPr>
      </w:pPr>
    </w:p>
    <w:p w14:paraId="7600E26F" w14:textId="1AFBB45D" w:rsidR="002B6F3E" w:rsidRPr="002B6F3E" w:rsidRDefault="002B6F3E" w:rsidP="002B6F3E">
      <w:pPr>
        <w:rPr>
          <w:lang w:bidi="fr-FR"/>
        </w:rPr>
      </w:pPr>
    </w:p>
    <w:p w14:paraId="454306F6" w14:textId="376EE788" w:rsidR="002B6F3E" w:rsidRPr="002B6F3E" w:rsidRDefault="002B6F3E" w:rsidP="002B6F3E">
      <w:pPr>
        <w:rPr>
          <w:lang w:bidi="fr-FR"/>
        </w:rPr>
      </w:pPr>
    </w:p>
    <w:p w14:paraId="34B50FEB" w14:textId="2130771A" w:rsidR="002B6F3E" w:rsidRPr="002B6F3E" w:rsidRDefault="002B6F3E" w:rsidP="002B6F3E">
      <w:pPr>
        <w:rPr>
          <w:lang w:bidi="fr-FR"/>
        </w:rPr>
      </w:pPr>
    </w:p>
    <w:p w14:paraId="5B55D3EB" w14:textId="06AFD669" w:rsidR="002B6F3E" w:rsidRPr="002B6F3E" w:rsidRDefault="002B6F3E" w:rsidP="002B6F3E">
      <w:pPr>
        <w:rPr>
          <w:lang w:bidi="fr-FR"/>
        </w:rPr>
      </w:pPr>
    </w:p>
    <w:p w14:paraId="22C12D2C" w14:textId="67EEBF35" w:rsidR="002B6F3E" w:rsidRPr="002B6F3E" w:rsidRDefault="002B6F3E" w:rsidP="002B6F3E">
      <w:pPr>
        <w:rPr>
          <w:lang w:bidi="fr-FR"/>
        </w:rPr>
      </w:pPr>
    </w:p>
    <w:p w14:paraId="4D2A465F" w14:textId="69DA767D" w:rsidR="002B6F3E" w:rsidRPr="002B6F3E" w:rsidRDefault="002B6F3E" w:rsidP="002B6F3E">
      <w:pPr>
        <w:rPr>
          <w:lang w:bidi="fr-FR"/>
        </w:rPr>
      </w:pPr>
    </w:p>
    <w:p w14:paraId="7D007A4A" w14:textId="166063C5" w:rsidR="002B6F3E" w:rsidRPr="002B6F3E" w:rsidRDefault="002B6F3E" w:rsidP="002B6F3E">
      <w:pPr>
        <w:rPr>
          <w:lang w:bidi="fr-FR"/>
        </w:rPr>
      </w:pPr>
    </w:p>
    <w:p w14:paraId="0AE02BDA" w14:textId="54FEEEE9" w:rsidR="002B6F3E" w:rsidRPr="002B6F3E" w:rsidRDefault="002B6F3E" w:rsidP="002B6F3E">
      <w:pPr>
        <w:rPr>
          <w:lang w:bidi="fr-FR"/>
        </w:rPr>
      </w:pPr>
    </w:p>
    <w:p w14:paraId="53203AA2" w14:textId="16763877" w:rsidR="002B6F3E" w:rsidRPr="002B6F3E" w:rsidRDefault="002B6F3E" w:rsidP="002B6F3E">
      <w:pPr>
        <w:rPr>
          <w:lang w:bidi="fr-FR"/>
        </w:rPr>
      </w:pPr>
    </w:p>
    <w:p w14:paraId="5060D804" w14:textId="2E4BE06E" w:rsidR="002B6F3E" w:rsidRPr="002B6F3E" w:rsidRDefault="002B6F3E" w:rsidP="002B6F3E">
      <w:pPr>
        <w:rPr>
          <w:lang w:bidi="fr-FR"/>
        </w:rPr>
      </w:pPr>
    </w:p>
    <w:p w14:paraId="2FEDA0AC" w14:textId="4A39AF9D" w:rsidR="002B6F3E" w:rsidRPr="002B6F3E" w:rsidRDefault="002B6F3E" w:rsidP="002B6F3E">
      <w:pPr>
        <w:rPr>
          <w:lang w:bidi="fr-FR"/>
        </w:rPr>
      </w:pPr>
    </w:p>
    <w:p w14:paraId="2212FEAA" w14:textId="4DC0976C" w:rsidR="002B6F3E" w:rsidRPr="002B6F3E" w:rsidRDefault="002B6F3E" w:rsidP="002B6F3E">
      <w:pPr>
        <w:rPr>
          <w:lang w:bidi="fr-FR"/>
        </w:rPr>
      </w:pPr>
    </w:p>
    <w:p w14:paraId="707DF800" w14:textId="2BA01C2D" w:rsidR="002B6F3E" w:rsidRPr="002B6F3E" w:rsidRDefault="002B6F3E" w:rsidP="002B6F3E">
      <w:pPr>
        <w:rPr>
          <w:lang w:bidi="fr-FR"/>
        </w:rPr>
      </w:pPr>
    </w:p>
    <w:p w14:paraId="3865ADB5" w14:textId="2FC5DDE9" w:rsidR="002B6F3E" w:rsidRPr="002B6F3E" w:rsidRDefault="002B6F3E" w:rsidP="002B6F3E">
      <w:pPr>
        <w:rPr>
          <w:lang w:bidi="fr-FR"/>
        </w:rPr>
      </w:pPr>
    </w:p>
    <w:p w14:paraId="54DEEF5D" w14:textId="079193B6" w:rsidR="002B6F3E" w:rsidRPr="002B6F3E" w:rsidRDefault="002B6F3E" w:rsidP="002B6F3E">
      <w:pPr>
        <w:rPr>
          <w:lang w:bidi="fr-FR"/>
        </w:rPr>
      </w:pPr>
    </w:p>
    <w:p w14:paraId="76DC672F" w14:textId="3EE2D8B9" w:rsidR="002B6F3E" w:rsidRPr="002B6F3E" w:rsidRDefault="00A32BD9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66B79DE" wp14:editId="286DFD0B">
                <wp:simplePos x="0" y="0"/>
                <wp:positionH relativeFrom="column">
                  <wp:posOffset>7658100</wp:posOffset>
                </wp:positionH>
                <wp:positionV relativeFrom="paragraph">
                  <wp:posOffset>133985</wp:posOffset>
                </wp:positionV>
                <wp:extent cx="3869690" cy="609600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969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56267AAD" w:rsidR="00E25604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  <w:r w:rsidR="002F4F0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</w:t>
                            </w:r>
                          </w:p>
                          <w:p w14:paraId="2786548C" w14:textId="633646FF" w:rsidR="00A32BD9" w:rsidRPr="002D374E" w:rsidRDefault="00A32BD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Positionnement métier principal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9" type="#_x0000_t202" style="position:absolute;margin-left:603pt;margin-top:10.55pt;width:304.7pt;height:4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oBHA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" filled="f" stroked="f" strokeweight=".5pt">
                <v:textbox>
                  <w:txbxContent>
                    <w:p w14:paraId="4BEC0104" w14:textId="56267AAD" w:rsidR="00E25604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  <w:r w:rsidR="002F4F0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</w:t>
                      </w:r>
                    </w:p>
                    <w:p w14:paraId="2786548C" w14:textId="633646FF" w:rsidR="00A32BD9" w:rsidRPr="002D374E" w:rsidRDefault="00A32BD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Positionnement métier principal</w:t>
                      </w:r>
                    </w:p>
                  </w:txbxContent>
                </v:textbox>
              </v:shape>
            </w:pict>
          </mc:Fallback>
        </mc:AlternateContent>
      </w:r>
    </w:p>
    <w:p w14:paraId="4DC902BF" w14:textId="337B3028" w:rsidR="002B6F3E" w:rsidRPr="002B6F3E" w:rsidRDefault="002B6F3E" w:rsidP="002B6F3E">
      <w:pPr>
        <w:rPr>
          <w:lang w:bidi="fr-FR"/>
        </w:rPr>
      </w:pPr>
    </w:p>
    <w:p w14:paraId="17F33A83" w14:textId="69186E1B" w:rsidR="002B6F3E" w:rsidRPr="002B6F3E" w:rsidRDefault="002B6F3E" w:rsidP="002B6F3E">
      <w:pPr>
        <w:rPr>
          <w:lang w:bidi="fr-FR"/>
        </w:rPr>
      </w:pPr>
    </w:p>
    <w:p w14:paraId="6944FCB0" w14:textId="169EE7F2" w:rsidR="002B6F3E" w:rsidRPr="002B6F3E" w:rsidRDefault="002B6F3E" w:rsidP="002B6F3E">
      <w:pPr>
        <w:rPr>
          <w:lang w:bidi="fr-FR"/>
        </w:rPr>
      </w:pPr>
    </w:p>
    <w:p w14:paraId="6934F9FD" w14:textId="506A13C0" w:rsidR="002B6F3E" w:rsidRPr="002B6F3E" w:rsidRDefault="0085032C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8C5AC" wp14:editId="53CC8A79">
                <wp:simplePos x="0" y="0"/>
                <wp:positionH relativeFrom="column">
                  <wp:posOffset>5800725</wp:posOffset>
                </wp:positionH>
                <wp:positionV relativeFrom="paragraph">
                  <wp:posOffset>120650</wp:posOffset>
                </wp:positionV>
                <wp:extent cx="1028700" cy="1162050"/>
                <wp:effectExtent l="133350" t="114300" r="133350" b="1143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72409">
                          <a:off x="0" y="0"/>
                          <a:ext cx="10287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</wps:spPr>
                      <wps:txbx>
                        <w:txbxContent>
                          <w:p w14:paraId="0922964E" w14:textId="77777777" w:rsidR="0085032C" w:rsidRPr="001D362B" w:rsidRDefault="0085032C" w:rsidP="008503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36"/>
                                <w:szCs w:val="36"/>
                                <w:lang w:val="fr-BE"/>
                              </w:rPr>
                            </w:pPr>
                            <w:r w:rsidRPr="001D362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DD026F" w:themeColor="accent3"/>
                                <w:sz w:val="36"/>
                                <w:szCs w:val="36"/>
                                <w:lang w:val="fr-BE"/>
                              </w:rPr>
                              <w:t>Métier en pénurie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8C5AC" id="Zone de texte 9" o:spid="_x0000_s1100" type="#_x0000_t202" style="position:absolute;margin-left:456.75pt;margin-top:9.5pt;width:81pt;height:91.5pt;rotation:843677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" fillcolor="white [3201]" strokecolor="#dd026f [3206]" strokeweight=".5pt">
                <v:textbox>
                  <w:txbxContent>
                    <w:p w14:paraId="0922964E" w14:textId="77777777" w:rsidR="0085032C" w:rsidRPr="001D362B" w:rsidRDefault="0085032C" w:rsidP="0085032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36"/>
                          <w:szCs w:val="36"/>
                          <w:lang w:val="fr-BE"/>
                        </w:rPr>
                      </w:pPr>
                      <w:r w:rsidRPr="001D362B">
                        <w:rPr>
                          <w:rFonts w:asciiTheme="minorHAnsi" w:hAnsiTheme="minorHAnsi" w:cstheme="minorHAnsi"/>
                          <w:b/>
                          <w:bCs/>
                          <w:color w:val="DD026F" w:themeColor="accent3"/>
                          <w:sz w:val="36"/>
                          <w:szCs w:val="36"/>
                          <w:lang w:val="fr-BE"/>
                        </w:rPr>
                        <w:t>Métier en pénurie</w:t>
                      </w:r>
                    </w:p>
                  </w:txbxContent>
                </v:textbox>
              </v:shape>
            </w:pict>
          </mc:Fallback>
        </mc:AlternateContent>
      </w:r>
    </w:p>
    <w:p w14:paraId="08BE6CF4" w14:textId="3AB73DF9" w:rsidR="002B6F3E" w:rsidRPr="002B6F3E" w:rsidRDefault="002B6F3E" w:rsidP="002B6F3E">
      <w:pPr>
        <w:rPr>
          <w:lang w:bidi="fr-FR"/>
        </w:rPr>
      </w:pPr>
    </w:p>
    <w:p w14:paraId="52005F92" w14:textId="4D8CBC9A" w:rsidR="002B6F3E" w:rsidRPr="002B6F3E" w:rsidRDefault="002B6F3E" w:rsidP="002B6F3E">
      <w:pPr>
        <w:rPr>
          <w:lang w:bidi="fr-FR"/>
        </w:rPr>
      </w:pPr>
    </w:p>
    <w:p w14:paraId="2A6AD4AB" w14:textId="49E6CDE3" w:rsidR="002B6F3E" w:rsidRPr="002B6F3E" w:rsidRDefault="002B6F3E" w:rsidP="002B6F3E">
      <w:pPr>
        <w:rPr>
          <w:lang w:bidi="fr-FR"/>
        </w:rPr>
      </w:pPr>
    </w:p>
    <w:p w14:paraId="026447A3" w14:textId="700F8964" w:rsidR="002B6F3E" w:rsidRPr="002B6F3E" w:rsidRDefault="002B6F3E" w:rsidP="002B6F3E">
      <w:pPr>
        <w:rPr>
          <w:lang w:bidi="fr-FR"/>
        </w:rPr>
      </w:pPr>
    </w:p>
    <w:p w14:paraId="59C796CA" w14:textId="6012E863" w:rsidR="002B6F3E" w:rsidRPr="002B6F3E" w:rsidRDefault="002B6F3E" w:rsidP="002B6F3E">
      <w:pPr>
        <w:rPr>
          <w:lang w:bidi="fr-FR"/>
        </w:rPr>
      </w:pPr>
    </w:p>
    <w:p w14:paraId="21E0847A" w14:textId="3D46F8DD" w:rsidR="002B6F3E" w:rsidRPr="002B6F3E" w:rsidRDefault="002B6F3E" w:rsidP="002B6F3E">
      <w:pPr>
        <w:rPr>
          <w:lang w:bidi="fr-FR"/>
        </w:rPr>
      </w:pPr>
    </w:p>
    <w:p w14:paraId="66C60721" w14:textId="560C7CD1" w:rsidR="002B6F3E" w:rsidRPr="002B6F3E" w:rsidRDefault="002B6F3E" w:rsidP="002B6F3E">
      <w:pPr>
        <w:rPr>
          <w:lang w:bidi="fr-FR"/>
        </w:rPr>
      </w:pPr>
    </w:p>
    <w:p w14:paraId="381D331F" w14:textId="533EF3E4" w:rsidR="002B6F3E" w:rsidRPr="002B6F3E" w:rsidRDefault="002B6F3E" w:rsidP="002B6F3E">
      <w:pPr>
        <w:rPr>
          <w:lang w:bidi="fr-FR"/>
        </w:rPr>
      </w:pPr>
    </w:p>
    <w:p w14:paraId="311F648B" w14:textId="1C6105DC" w:rsidR="002B6F3E" w:rsidRPr="002B6F3E" w:rsidRDefault="002B6F3E" w:rsidP="002B6F3E">
      <w:pPr>
        <w:rPr>
          <w:lang w:bidi="fr-FR"/>
        </w:rPr>
      </w:pPr>
    </w:p>
    <w:p w14:paraId="512A88D6" w14:textId="67D05142" w:rsidR="002B6F3E" w:rsidRPr="002B6F3E" w:rsidRDefault="002B6F3E" w:rsidP="002B6F3E">
      <w:pPr>
        <w:rPr>
          <w:lang w:bidi="fr-FR"/>
        </w:rPr>
      </w:pPr>
    </w:p>
    <w:p w14:paraId="3DCA30CF" w14:textId="10BF5B41" w:rsidR="002B6F3E" w:rsidRPr="002B6F3E" w:rsidRDefault="002B6F3E" w:rsidP="002B6F3E">
      <w:pPr>
        <w:rPr>
          <w:lang w:bidi="fr-FR"/>
        </w:rPr>
      </w:pPr>
    </w:p>
    <w:p w14:paraId="181C8F3A" w14:textId="1AAF69E8" w:rsidR="002B6F3E" w:rsidRPr="002B6F3E" w:rsidRDefault="002B6F3E" w:rsidP="002B6F3E">
      <w:pPr>
        <w:rPr>
          <w:lang w:bidi="fr-FR"/>
        </w:rPr>
      </w:pPr>
    </w:p>
    <w:p w14:paraId="567EA7D8" w14:textId="53F9FD02" w:rsidR="002B6F3E" w:rsidRPr="002B6F3E" w:rsidRDefault="002B6F3E" w:rsidP="002B6F3E">
      <w:pPr>
        <w:rPr>
          <w:lang w:bidi="fr-FR"/>
        </w:rPr>
      </w:pPr>
    </w:p>
    <w:p w14:paraId="386C1303" w14:textId="4D868CB6" w:rsidR="002B6F3E" w:rsidRPr="002B6F3E" w:rsidRDefault="008C2D95" w:rsidP="002B6F3E">
      <w:pPr>
        <w:rPr>
          <w:lang w:bidi="fr-FR"/>
        </w:rPr>
      </w:pPr>
      <w:r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309EE91" wp14:editId="2A45239B">
                <wp:simplePos x="0" y="0"/>
                <wp:positionH relativeFrom="column">
                  <wp:posOffset>1190625</wp:posOffset>
                </wp:positionH>
                <wp:positionV relativeFrom="paragraph">
                  <wp:posOffset>10160</wp:posOffset>
                </wp:positionV>
                <wp:extent cx="4861711" cy="377228"/>
                <wp:effectExtent l="0" t="0" r="15240" b="2286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11A2BB8" w14:textId="12E4B969" w:rsidR="008C2D95" w:rsidRPr="00F13403" w:rsidRDefault="008C2D95" w:rsidP="008C2D9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B219F9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9EE91" id="Zone de texte 132" o:spid="_x0000_s1101" type="#_x0000_t202" style="position:absolute;margin-left:93.75pt;margin-top:.8pt;width:382.8pt;height:29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" fillcolor="#63a7da" strokecolor="#63a7da" strokeweight=".5pt">
                <v:textbox>
                  <w:txbxContent>
                    <w:p w14:paraId="611A2BB8" w14:textId="12E4B969" w:rsidR="008C2D95" w:rsidRPr="00F13403" w:rsidRDefault="008C2D95" w:rsidP="008C2D9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B219F9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</w:p>
    <w:p w14:paraId="2D00D9B2" w14:textId="022DDD3C" w:rsidR="002B6F3E" w:rsidRPr="002B6F3E" w:rsidRDefault="00FD2F5B" w:rsidP="002B6F3E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0595FB6" wp14:editId="6151827B">
                <wp:simplePos x="0" y="0"/>
                <wp:positionH relativeFrom="column">
                  <wp:posOffset>7267575</wp:posOffset>
                </wp:positionH>
                <wp:positionV relativeFrom="paragraph">
                  <wp:posOffset>83185</wp:posOffset>
                </wp:positionV>
                <wp:extent cx="6229985" cy="1498600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985" cy="1498600"/>
                          <a:chOff x="-209188" y="0"/>
                          <a:chExt cx="3848714" cy="2370841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76197" y="1028503"/>
                            <a:ext cx="525186" cy="809900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8B5718F" w14:textId="3ED00C41" w:rsidR="00EC4912" w:rsidRPr="00E8742B" w:rsidRDefault="00A6375E" w:rsidP="005E38E3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>16</w:t>
                              </w:r>
                              <w:r w:rsidR="00D512A6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C4912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-209188" y="1812041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234810" w14:textId="47F5829B" w:rsidR="00EC4912" w:rsidRPr="00A24434" w:rsidRDefault="006031A1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Enseignement </w:t>
                              </w:r>
                              <w:proofErr w:type="spellStart"/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alterance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3042626" y="1812042"/>
                            <a:ext cx="596900" cy="3428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47ACFD" w14:textId="77777777" w:rsidR="00EC4912" w:rsidRPr="002D374E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2D374E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CISP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0" y="0"/>
                            <a:ext cx="3378200" cy="922655"/>
                            <a:chOff x="0" y="0"/>
                            <a:chExt cx="3378200" cy="922655"/>
                          </a:xfrm>
                        </wpg:grpSpPr>
                        <wps:wsp>
                          <wps:cNvPr id="1542" name="Parenthèse ouvrante 1542"/>
                          <wps:cNvSpPr/>
                          <wps:spPr>
                            <a:xfrm rot="5400000">
                              <a:off x="1761179" y="-706444"/>
                              <a:ext cx="163896" cy="3027123"/>
                            </a:xfrm>
                            <a:prstGeom prst="leftBracke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3" name="Connecteur droit 1543"/>
                          <wps:cNvCnPr>
                            <a:stCxn id="1544" idx="2"/>
                          </wps:cNvCnPr>
                          <wps:spPr>
                            <a:xfrm>
                              <a:off x="1689100" y="431800"/>
                              <a:ext cx="12700" cy="490855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0" y="0"/>
                              <a:ext cx="3378200" cy="431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265645" w14:textId="378C8931" w:rsidR="00EC4912" w:rsidRPr="002D374E" w:rsidRDefault="00EC4912" w:rsidP="00EC4912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Inscrits dans la filièr</w:t>
                                </w:r>
                                <w:r w:rsidR="00001B75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102" style="position:absolute;margin-left:572.25pt;margin-top:6.55pt;width:490.55pt;height:118pt;z-index:251612160;mso-width-relative:margin;mso-height-relative:margin" coordorigin="-2091" coordsize="38487,2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">
                <v:oval id="Ellipse 185" o:spid="_x0000_s1103" style="position:absolute;left:761;top:10285;width:5252;height:8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08B5718F" w14:textId="3ED00C41" w:rsidR="00EC4912" w:rsidRPr="00E8742B" w:rsidRDefault="00A6375E" w:rsidP="005E38E3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>16</w:t>
                        </w:r>
                        <w:r w:rsidR="00D512A6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</w:t>
                        </w:r>
                        <w:r w:rsidR="00EC4912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shape id="Zone de texte 187" o:spid="_x0000_s1104" type="#_x0000_t202" style="position:absolute;left:-2091;top:18120;width:10921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23234810" w14:textId="47F5829B" w:rsidR="00EC4912" w:rsidRPr="00A24434" w:rsidRDefault="006031A1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Enseignement </w:t>
                        </w:r>
                        <w:proofErr w:type="spellStart"/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alterance</w:t>
                        </w:r>
                        <w:proofErr w:type="spellEnd"/>
                      </w:p>
                    </w:txbxContent>
                  </v:textbox>
                </v:shape>
                <v:shape id="Zone de texte 188" o:spid="_x0000_s1105" type="#_x0000_t202" style="position:absolute;left:30426;top:18120;width:596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" filled="f" stroked="f" strokeweight=".5pt">
                  <v:textbox>
                    <w:txbxContent>
                      <w:p w14:paraId="0A47ACFD" w14:textId="77777777" w:rsidR="00EC4912" w:rsidRPr="002D374E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2D374E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CISP</w:t>
                        </w:r>
                      </w:p>
                    </w:txbxContent>
                  </v:textbox>
                </v:shape>
                <v:group id="Groupe 1539" o:spid="_x0000_s1106" style="position:absolute;width:33782;height:9226" coordsize="33782,9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Parenthèse ouvrante 1542" o:spid="_x0000_s1107" type="#_x0000_t85" style="position:absolute;left:17611;top:-7065;width:1639;height:3027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" adj="97" strokecolor="#63a7da">
                    <v:stroke dashstyle="dash"/>
                  </v:shape>
                  <v:line id="Connecteur droit 1543" o:spid="_x0000_s1108" style="position:absolute;visibility:visible;mso-wrap-style:square" from="16891,4318" to="17018,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" strokecolor="#4472c4">
                    <v:stroke dashstyle="dash"/>
                  </v:line>
                  <v:shape id="Zone de texte 1544" o:spid="_x0000_s1109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5C265645" w14:textId="378C8931" w:rsidR="00EC4912" w:rsidRPr="002D374E" w:rsidRDefault="00EC4912" w:rsidP="00EC491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Inscrits dans la filièr</w:t>
                          </w:r>
                          <w:r w:rsidR="00001B75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570E0D" w14:textId="6812FE47" w:rsidR="002B6F3E" w:rsidRPr="002B6F3E" w:rsidRDefault="00B848D2" w:rsidP="002B6F3E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336DEBE" wp14:editId="66C21B9C">
                <wp:simplePos x="0" y="0"/>
                <wp:positionH relativeFrom="column">
                  <wp:posOffset>3892550</wp:posOffset>
                </wp:positionH>
                <wp:positionV relativeFrom="paragraph">
                  <wp:posOffset>98270</wp:posOffset>
                </wp:positionV>
                <wp:extent cx="1295400" cy="984250"/>
                <wp:effectExtent l="0" t="0" r="0" b="635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984250"/>
                          <a:chOff x="0" y="-44450"/>
                          <a:chExt cx="1295400" cy="984627"/>
                        </a:xfrm>
                      </wpg:grpSpPr>
                      <pic:pic xmlns:pic="http://schemas.openxmlformats.org/drawingml/2006/picture">
                        <pic:nvPicPr>
                          <pic:cNvPr id="21" name="Graphique 21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266700"/>
                            <a:ext cx="482600" cy="447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Zone de texte 41"/>
                        <wps:cNvSpPr txBox="1"/>
                        <wps:spPr>
                          <a:xfrm>
                            <a:off x="0" y="692150"/>
                            <a:ext cx="885600" cy="248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C2496D" w14:textId="77777777" w:rsidR="00B848D2" w:rsidRPr="00F13403" w:rsidRDefault="00B848D2" w:rsidP="00B848D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 w:rsidRPr="00F13403">
                                <w:rPr>
                                  <w:rFonts w:ascii="Calibri" w:hAnsi="Calibri" w:cs="Calibri"/>
                                  <w:color w:val="63A7DA"/>
                                  <w:sz w:val="22"/>
                                  <w:szCs w:val="22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Zone de texte 42"/>
                        <wps:cNvSpPr txBox="1"/>
                        <wps:spPr>
                          <a:xfrm>
                            <a:off x="88900" y="-44450"/>
                            <a:ext cx="1206500" cy="3298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B1E367" w14:textId="489916B5" w:rsidR="00B848D2" w:rsidRPr="00F13403" w:rsidRDefault="00B848D2" w:rsidP="00B848D2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41</w:t>
                              </w:r>
                              <w:r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6DEBE" id="Groupe 20" o:spid="_x0000_s1110" style="position:absolute;margin-left:306.5pt;margin-top:7.75pt;width:102pt;height:77.5pt;z-index:251742208;mso-width-relative:margin;mso-height-relative:margin" coordorigin=",-444" coordsize="12954,984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21" o:spid="_x0000_s1111" type="#_x0000_t75" style="position:absolute;left:1905;top:2667;width:4826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">
                  <v:imagedata r:id="rId91" o:title=""/>
                </v:shape>
                <v:shape id="Zone de texte 41" o:spid="_x0000_s1112" type="#_x0000_t202" style="position:absolute;top:6921;width:8856;height:2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5BC2496D" w14:textId="77777777" w:rsidR="00B848D2" w:rsidRPr="00F13403" w:rsidRDefault="00B848D2" w:rsidP="00B848D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  <w:lang w:val="nl-NL"/>
                          </w:rPr>
                        </w:pPr>
                        <w:r w:rsidRPr="00F13403">
                          <w:rPr>
                            <w:rFonts w:ascii="Calibri" w:hAnsi="Calibri" w:cs="Calibri"/>
                            <w:color w:val="63A7DA"/>
                            <w:sz w:val="22"/>
                            <w:szCs w:val="22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  <v:shape id="Zone de texte 42" o:spid="_x0000_s1113" type="#_x0000_t202" style="position:absolute;left:889;top:-444;width:12065;height:3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<v:textbox>
                    <w:txbxContent>
                      <w:p w14:paraId="3BB1E367" w14:textId="489916B5" w:rsidR="00B848D2" w:rsidRPr="00F13403" w:rsidRDefault="00B848D2" w:rsidP="00B848D2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41</w:t>
                        </w:r>
                        <w:r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3166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1F8EA6" wp14:editId="2081AFE2">
                <wp:simplePos x="0" y="0"/>
                <wp:positionH relativeFrom="column">
                  <wp:posOffset>2751363</wp:posOffset>
                </wp:positionH>
                <wp:positionV relativeFrom="paragraph">
                  <wp:posOffset>119712</wp:posOffset>
                </wp:positionV>
                <wp:extent cx="667216" cy="329876"/>
                <wp:effectExtent l="0" t="0" r="0" b="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16" cy="329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A7F10" w14:textId="3E3B0A6C" w:rsidR="00114F45" w:rsidRPr="00F13403" w:rsidRDefault="00B8592A" w:rsidP="00114F4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</w:t>
                            </w:r>
                            <w:r w:rsidR="0083758A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55</w:t>
                            </w:r>
                            <w:r w:rsidR="00114F45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F8EA6" id="Zone de texte 129" o:spid="_x0000_s1114" type="#_x0000_t202" style="position:absolute;margin-left:216.65pt;margin-top:9.45pt;width:52.55pt;height:25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" filled="f" stroked="f" strokeweight=".5pt">
                <v:textbox>
                  <w:txbxContent>
                    <w:p w14:paraId="6D5A7F10" w14:textId="3E3B0A6C" w:rsidR="00114F45" w:rsidRPr="00F13403" w:rsidRDefault="00B8592A" w:rsidP="00114F45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</w:t>
                      </w:r>
                      <w:r w:rsidR="0083758A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55</w:t>
                      </w:r>
                      <w:r w:rsidR="00114F45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</w:p>
    <w:p w14:paraId="3B15E483" w14:textId="65CC4229" w:rsidR="002B6F3E" w:rsidRDefault="002B6F3E" w:rsidP="002B6F3E">
      <w:pPr>
        <w:rPr>
          <w:lang w:bidi="fr-FR"/>
        </w:rPr>
      </w:pPr>
    </w:p>
    <w:p w14:paraId="703D3150" w14:textId="210E2B5B" w:rsidR="002B6F3E" w:rsidRPr="002B6F3E" w:rsidRDefault="00FD44E9" w:rsidP="002B6F3E">
      <w:pPr>
        <w:rPr>
          <w:lang w:bidi="fr-FR"/>
        </w:rPr>
      </w:pPr>
      <w:r>
        <w:rPr>
          <w:noProof/>
          <w:lang w:bidi="fr-FR"/>
        </w:rPr>
        <w:drawing>
          <wp:anchor distT="0" distB="0" distL="114300" distR="114300" simplePos="0" relativeHeight="251727872" behindDoc="0" locked="0" layoutInCell="1" allowOverlap="1" wp14:anchorId="54C0B3C9" wp14:editId="7E190D30">
            <wp:simplePos x="0" y="0"/>
            <wp:positionH relativeFrom="column">
              <wp:posOffset>2780665</wp:posOffset>
            </wp:positionH>
            <wp:positionV relativeFrom="paragraph">
              <wp:posOffset>82397</wp:posOffset>
            </wp:positionV>
            <wp:extent cx="407401" cy="407401"/>
            <wp:effectExtent l="0" t="0" r="0" b="0"/>
            <wp:wrapNone/>
            <wp:docPr id="123" name="Graphique 123" descr="Pelleteuse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Graphique 123" descr="Pelleteuse avec un remplissage uni"/>
                    <pic:cNvPicPr>
                      <a:picLocks noChangeAspect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01" cy="40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40E4E98" w14:textId="14B538C5" w:rsidR="002B6F3E" w:rsidRPr="002B6F3E" w:rsidRDefault="002B6F3E" w:rsidP="002B6F3E">
      <w:pPr>
        <w:rPr>
          <w:lang w:bidi="fr-FR"/>
        </w:rPr>
      </w:pPr>
    </w:p>
    <w:p w14:paraId="2EB56EC8" w14:textId="289D34C5" w:rsidR="002B6F3E" w:rsidRDefault="00314790" w:rsidP="002B6F3E">
      <w:pPr>
        <w:rPr>
          <w:lang w:bidi="fr-FR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525D0B5" wp14:editId="31FE371E">
                <wp:simplePos x="0" y="0"/>
                <wp:positionH relativeFrom="column">
                  <wp:posOffset>6159500</wp:posOffset>
                </wp:positionH>
                <wp:positionV relativeFrom="paragraph">
                  <wp:posOffset>6985</wp:posOffset>
                </wp:positionV>
                <wp:extent cx="1767964" cy="848515"/>
                <wp:effectExtent l="0" t="0" r="0" b="0"/>
                <wp:wrapNone/>
                <wp:docPr id="44" name="Groupe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7964" cy="848515"/>
                          <a:chOff x="0" y="0"/>
                          <a:chExt cx="1767964" cy="848515"/>
                        </a:xfrm>
                      </wpg:grpSpPr>
                      <wps:wsp>
                        <wps:cNvPr id="14" name="Ellipse 14"/>
                        <wps:cNvSpPr/>
                        <wps:spPr>
                          <a:xfrm>
                            <a:off x="603250" y="0"/>
                            <a:ext cx="850128" cy="511935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E353008" w14:textId="75598BC2" w:rsidR="00EF0B39" w:rsidRPr="00E8742B" w:rsidRDefault="00EF0B39" w:rsidP="00EF0B3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2 </w:t>
                              </w:r>
                              <w:r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0" y="495300"/>
                            <a:ext cx="1767964" cy="35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DB80DB" w14:textId="073FC3A5" w:rsidR="00EF0B39" w:rsidRPr="00A24434" w:rsidRDefault="00EF0B39" w:rsidP="00EF0B39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25D0B5" id="Groupe 44" o:spid="_x0000_s1115" style="position:absolute;margin-left:485pt;margin-top:.55pt;width:139.2pt;height:66.8pt;z-index:251740160" coordsize="17679,8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">
                <v:oval id="Ellipse 14" o:spid="_x0000_s1116" style="position:absolute;left:6032;width:8501;height:5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" fillcolor="#63a7da" strokecolor="#63a7da" strokeweight="1pt">
                  <v:stroke joinstyle="miter"/>
                  <v:textbox>
                    <w:txbxContent>
                      <w:p w14:paraId="0E353008" w14:textId="75598BC2" w:rsidR="00EF0B39" w:rsidRPr="00E8742B" w:rsidRDefault="00EF0B39" w:rsidP="00EF0B39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2 </w:t>
                        </w:r>
                        <w:r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  <w:proofErr w:type="gramEnd"/>
                      </w:p>
                    </w:txbxContent>
                  </v:textbox>
                </v:oval>
                <v:shape id="Zone de texte 15" o:spid="_x0000_s1117" type="#_x0000_t202" style="position:absolute;top:4953;width:17679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<v:textbox>
                    <w:txbxContent>
                      <w:p w14:paraId="0ADB80DB" w14:textId="073FC3A5" w:rsidR="00EF0B39" w:rsidRPr="00A24434" w:rsidRDefault="00EF0B39" w:rsidP="00EF0B39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D2F5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F27302" wp14:editId="19367FDC">
                <wp:simplePos x="0" y="0"/>
                <wp:positionH relativeFrom="column">
                  <wp:posOffset>11630660</wp:posOffset>
                </wp:positionH>
                <wp:positionV relativeFrom="paragraph">
                  <wp:posOffset>10160</wp:posOffset>
                </wp:positionV>
                <wp:extent cx="856615" cy="498835"/>
                <wp:effectExtent l="0" t="0" r="19685" b="15875"/>
                <wp:wrapNone/>
                <wp:docPr id="81" name="Ellips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30213" w14:textId="7B286991" w:rsidR="00FD2F5B" w:rsidRPr="00E8742B" w:rsidRDefault="000B0A0A" w:rsidP="00FD2F5B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60</w:t>
                            </w:r>
                            <w:r w:rsidR="00FD2F5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D2F5B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F27302" id="Ellipse 81" o:spid="_x0000_s1118" style="position:absolute;margin-left:915.8pt;margin-top:.8pt;width:67.45pt;height:39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" fillcolor="#63a7da" strokecolor="#63a7da" strokeweight="1pt">
                <v:stroke joinstyle="miter"/>
                <v:textbox>
                  <w:txbxContent>
                    <w:p w14:paraId="22230213" w14:textId="7B286991" w:rsidR="00FD2F5B" w:rsidRPr="00E8742B" w:rsidRDefault="000B0A0A" w:rsidP="00FD2F5B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60</w:t>
                      </w:r>
                      <w:r w:rsidR="00FD2F5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FD2F5B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FD2F5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51EDF42" wp14:editId="5AD3C7BA">
                <wp:simplePos x="0" y="0"/>
                <wp:positionH relativeFrom="column">
                  <wp:posOffset>12552932</wp:posOffset>
                </wp:positionH>
                <wp:positionV relativeFrom="paragraph">
                  <wp:posOffset>22860</wp:posOffset>
                </wp:positionV>
                <wp:extent cx="856615" cy="498835"/>
                <wp:effectExtent l="0" t="0" r="19685" b="158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043527" w14:textId="7CD311A8" w:rsidR="005E4DFD" w:rsidRPr="00E8742B" w:rsidRDefault="00D275E8" w:rsidP="005E4DFD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566F7A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="005E4DFD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1EDF42" id="Ellipse 12" o:spid="_x0000_s1119" style="position:absolute;margin-left:988.4pt;margin-top:1.8pt;width:67.45pt;height:39.3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" fillcolor="#63a7da" strokecolor="#63a7da" strokeweight="1pt">
                <v:stroke joinstyle="miter"/>
                <v:textbox>
                  <w:txbxContent>
                    <w:p w14:paraId="07043527" w14:textId="7CD311A8" w:rsidR="005E4DFD" w:rsidRPr="00E8742B" w:rsidRDefault="00D275E8" w:rsidP="005E4DFD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566F7A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5 </w:t>
                      </w:r>
                      <w:r w:rsidR="005E4DFD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AA68E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3954BA" wp14:editId="09A21C3D">
                <wp:simplePos x="0" y="0"/>
                <wp:positionH relativeFrom="column">
                  <wp:posOffset>10699115</wp:posOffset>
                </wp:positionH>
                <wp:positionV relativeFrom="paragraph">
                  <wp:posOffset>19685</wp:posOffset>
                </wp:positionV>
                <wp:extent cx="856615" cy="498835"/>
                <wp:effectExtent l="0" t="0" r="19685" b="15875"/>
                <wp:wrapNone/>
                <wp:docPr id="79" name="Ellips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70250D" w14:textId="43FF134C" w:rsidR="00AA68E8" w:rsidRPr="00E8742B" w:rsidRDefault="00AA68E8" w:rsidP="00AA68E8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  <w:r w:rsidR="005E38E3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3954BA" id="Ellipse 79" o:spid="_x0000_s1120" style="position:absolute;margin-left:842.45pt;margin-top:1.55pt;width:67.45pt;height:39.3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" fillcolor="#63a7da" strokecolor="#63a7da" strokeweight="1pt">
                <v:stroke joinstyle="miter"/>
                <v:textbox>
                  <w:txbxContent>
                    <w:p w14:paraId="1C70250D" w14:textId="43FF134C" w:rsidR="00AA68E8" w:rsidRPr="00E8742B" w:rsidRDefault="00AA68E8" w:rsidP="00AA68E8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</w:t>
                      </w:r>
                      <w:r w:rsidR="005E38E3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73617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71FCF34" wp14:editId="2B2218B1">
                <wp:simplePos x="0" y="0"/>
                <wp:positionH relativeFrom="column">
                  <wp:posOffset>9721850</wp:posOffset>
                </wp:positionH>
                <wp:positionV relativeFrom="paragraph">
                  <wp:posOffset>8255</wp:posOffset>
                </wp:positionV>
                <wp:extent cx="856615" cy="498835"/>
                <wp:effectExtent l="0" t="0" r="19685" b="15875"/>
                <wp:wrapNone/>
                <wp:docPr id="228" name="Ellips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4988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DBC110" w14:textId="7B984A93" w:rsidR="00A24434" w:rsidRPr="00E8742B" w:rsidRDefault="00080F1D" w:rsidP="00A2443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78</w:t>
                            </w:r>
                            <w:r w:rsidR="00584F59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24434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1FCF34" id="Ellipse 228" o:spid="_x0000_s1121" style="position:absolute;margin-left:765.5pt;margin-top:.65pt;width:67.45pt;height:39.3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" fillcolor="#63a7da" strokecolor="#63a7da" strokeweight="1pt">
                <v:stroke joinstyle="miter"/>
                <v:textbox>
                  <w:txbxContent>
                    <w:p w14:paraId="3CDBC110" w14:textId="7B984A93" w:rsidR="00A24434" w:rsidRPr="00E8742B" w:rsidRDefault="00080F1D" w:rsidP="00A2443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78</w:t>
                      </w:r>
                      <w:r w:rsidR="00584F59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A24434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00365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1173CC" wp14:editId="561A118C">
                <wp:simplePos x="0" y="0"/>
                <wp:positionH relativeFrom="column">
                  <wp:posOffset>8753475</wp:posOffset>
                </wp:positionH>
                <wp:positionV relativeFrom="paragraph">
                  <wp:posOffset>8467</wp:posOffset>
                </wp:positionV>
                <wp:extent cx="850128" cy="511935"/>
                <wp:effectExtent l="0" t="0" r="0" b="0"/>
                <wp:wrapNone/>
                <wp:docPr id="77" name="Ellips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128" cy="511935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499C1" w14:textId="709750B1" w:rsidR="0000365C" w:rsidRPr="00E8742B" w:rsidRDefault="00256FCE" w:rsidP="0000365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107</w:t>
                            </w:r>
                            <w:r w:rsidR="0000365C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0365C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inscrits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1173CC" id="Ellipse 77" o:spid="_x0000_s1122" style="position:absolute;margin-left:689.25pt;margin-top:.65pt;width:66.95pt;height:40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" fillcolor="#63a7da" strokecolor="#63a7da" strokeweight="1pt">
                <v:stroke joinstyle="miter"/>
                <v:textbox>
                  <w:txbxContent>
                    <w:p w14:paraId="7C9499C1" w14:textId="709750B1" w:rsidR="0000365C" w:rsidRPr="00E8742B" w:rsidRDefault="00256FCE" w:rsidP="0000365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107</w:t>
                      </w:r>
                      <w:r w:rsidR="0000365C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00365C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inscrits</w:t>
                      </w:r>
                      <w:proofErr w:type="gramEnd"/>
                    </w:p>
                  </w:txbxContent>
                </v:textbox>
              </v:oval>
            </w:pict>
          </mc:Fallback>
        </mc:AlternateContent>
      </w:r>
    </w:p>
    <w:p w14:paraId="043BD08E" w14:textId="190E7F20" w:rsidR="002B6F3E" w:rsidRPr="002B6F3E" w:rsidRDefault="003E1053" w:rsidP="002B6F3E">
      <w:pPr>
        <w:tabs>
          <w:tab w:val="left" w:pos="2867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F0EF6D" wp14:editId="411FFA22">
                <wp:simplePos x="0" y="0"/>
                <wp:positionH relativeFrom="column">
                  <wp:posOffset>9686925</wp:posOffset>
                </wp:positionH>
                <wp:positionV relativeFrom="paragraph">
                  <wp:posOffset>359410</wp:posOffset>
                </wp:positionV>
                <wp:extent cx="1019175" cy="353060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A62DD" w14:textId="205E9E97" w:rsidR="005E4DFD" w:rsidRPr="00A24434" w:rsidRDefault="00080F1D" w:rsidP="005E4D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Forem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F0EF6D" id="Zone de texte 37" o:spid="_x0000_s1123" type="#_x0000_t202" style="position:absolute;margin-left:762.75pt;margin-top:28.3pt;width:80.25pt;height:27.8pt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" filled="f" stroked="f" strokeweight=".5pt">
                <v:textbox>
                  <w:txbxContent>
                    <w:p w14:paraId="721A62DD" w14:textId="205E9E97" w:rsidR="005E4DFD" w:rsidRPr="00A24434" w:rsidRDefault="00080F1D" w:rsidP="005E4DF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Forem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AEC006" wp14:editId="190B651B">
                <wp:simplePos x="0" y="0"/>
                <wp:positionH relativeFrom="column">
                  <wp:posOffset>10528300</wp:posOffset>
                </wp:positionH>
                <wp:positionV relativeFrom="paragraph">
                  <wp:posOffset>340360</wp:posOffset>
                </wp:positionV>
                <wp:extent cx="1263015" cy="35306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015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3EE80" w14:textId="2BBF56D3" w:rsidR="00AA68E8" w:rsidRPr="00A24434" w:rsidRDefault="00AA68E8" w:rsidP="00AA68E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Spécialisé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AEC006" id="Zone de texte 80" o:spid="_x0000_s1124" type="#_x0000_t202" style="position:absolute;margin-left:829pt;margin-top:26.8pt;width:99.45pt;height:27.8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" filled="f" stroked="f" strokeweight=".5pt">
                <v:textbox>
                  <w:txbxContent>
                    <w:p w14:paraId="54E3EE80" w14:textId="2BBF56D3" w:rsidR="00AA68E8" w:rsidRPr="00A24434" w:rsidRDefault="00AA68E8" w:rsidP="00AA68E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Spécialisé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3AB44C" wp14:editId="0E87D507">
                <wp:simplePos x="0" y="0"/>
                <wp:positionH relativeFrom="column">
                  <wp:posOffset>8667859</wp:posOffset>
                </wp:positionH>
                <wp:positionV relativeFrom="paragraph">
                  <wp:posOffset>368933</wp:posOffset>
                </wp:positionV>
                <wp:extent cx="1123950" cy="35306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47F94C" w14:textId="62F9B81F" w:rsidR="0000365C" w:rsidRPr="00A24434" w:rsidRDefault="0000365C" w:rsidP="0000365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Enseignement 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3AB44C" id="Zone de texte 78" o:spid="_x0000_s1125" type="#_x0000_t202" style="position:absolute;margin-left:682.5pt;margin-top:29.05pt;width:88.5pt;height:27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" filled="f" stroked="f" strokeweight=".5pt">
                <v:textbox>
                  <w:txbxContent>
                    <w:p w14:paraId="2947F94C" w14:textId="62F9B81F" w:rsidR="0000365C" w:rsidRPr="00A24434" w:rsidRDefault="0000365C" w:rsidP="0000365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Enseignement PE</w:t>
                      </w:r>
                    </w:p>
                  </w:txbxContent>
                </v:textbox>
              </v:shape>
            </w:pict>
          </mc:Fallback>
        </mc:AlternateContent>
      </w:r>
      <w:r w:rsidR="00D3166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793AAC" wp14:editId="221BD330">
                <wp:simplePos x="0" y="0"/>
                <wp:positionH relativeFrom="column">
                  <wp:posOffset>2352675</wp:posOffset>
                </wp:positionH>
                <wp:positionV relativeFrom="paragraph">
                  <wp:posOffset>35560</wp:posOffset>
                </wp:positionV>
                <wp:extent cx="1174750" cy="384560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384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B5FE6" w14:textId="07B4E7D3" w:rsidR="00114F45" w:rsidRPr="00F13403" w:rsidRDefault="00114F45" w:rsidP="00114F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CO</w:t>
                            </w:r>
                            <w:r w:rsidR="00D3166C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N</w:t>
                            </w:r>
                            <w:r w:rsidR="006B6F5C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93AAC" id="Zone de texte 124" o:spid="_x0000_s1126" type="#_x0000_t202" style="position:absolute;margin-left:185.25pt;margin-top:2.8pt;width:92.5pt;height:30.3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" filled="f" stroked="f" strokeweight=".5pt">
                <v:textbox>
                  <w:txbxContent>
                    <w:p w14:paraId="5A5B5FE6" w14:textId="07B4E7D3" w:rsidR="00114F45" w:rsidRPr="00F13403" w:rsidRDefault="00114F45" w:rsidP="00114F4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CO</w:t>
                      </w:r>
                      <w:r w:rsidR="00D3166C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N</w:t>
                      </w:r>
                      <w:r w:rsidR="006B6F5C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STRUCTION</w:t>
                      </w:r>
                    </w:p>
                  </w:txbxContent>
                </v:textbox>
              </v:shape>
            </w:pict>
          </mc:Fallback>
        </mc:AlternateContent>
      </w:r>
      <w:r w:rsidR="008C2D9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D64E26" wp14:editId="2F8102EE">
                <wp:simplePos x="0" y="0"/>
                <wp:positionH relativeFrom="column">
                  <wp:posOffset>304800</wp:posOffset>
                </wp:positionH>
                <wp:positionV relativeFrom="paragraph">
                  <wp:posOffset>361315</wp:posOffset>
                </wp:positionV>
                <wp:extent cx="3524250" cy="200025"/>
                <wp:effectExtent l="0" t="0" r="0" b="952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B60B8" w14:textId="77777777" w:rsidR="00ED4D99" w:rsidRPr="00415818" w:rsidRDefault="00ED4D99" w:rsidP="00ED4D99">
                            <w:pPr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</w:pPr>
                            <w:r w:rsidRPr="00415818">
                              <w:rPr>
                                <w:rFonts w:ascii="Calibri" w:hAnsi="Calibri" w:cs="Calibri"/>
                                <w:color w:val="5B9BD5"/>
                                <w:sz w:val="16"/>
                                <w:szCs w:val="16"/>
                                <w:lang w:val="fr-BE"/>
                              </w:rPr>
                              <w:t>* Opportunités d’emploi du 1er janvier au 27 octobre 2022</w:t>
                            </w:r>
                          </w:p>
                          <w:p w14:paraId="342A517B" w14:textId="77777777" w:rsidR="00ED4D99" w:rsidRPr="00F07EE8" w:rsidRDefault="00ED4D99" w:rsidP="00ED4D99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64E26" id="Zone de texte 95" o:spid="_x0000_s1127" type="#_x0000_t202" style="position:absolute;margin-left:24pt;margin-top:28.45pt;width:277.5pt;height:15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" fillcolor="white [3201]" stroked="f" strokeweight=".5pt">
                <v:textbox>
                  <w:txbxContent>
                    <w:p w14:paraId="6D2B60B8" w14:textId="77777777" w:rsidR="00ED4D99" w:rsidRPr="00415818" w:rsidRDefault="00ED4D99" w:rsidP="00ED4D99">
                      <w:pPr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</w:pPr>
                      <w:r w:rsidRPr="00415818">
                        <w:rPr>
                          <w:rFonts w:ascii="Calibri" w:hAnsi="Calibri" w:cs="Calibri"/>
                          <w:color w:val="5B9BD5"/>
                          <w:sz w:val="16"/>
                          <w:szCs w:val="16"/>
                          <w:lang w:val="fr-BE"/>
                        </w:rPr>
                        <w:t>* Opportunités d’emploi du 1er janvier au 27 octobre 2022</w:t>
                      </w:r>
                    </w:p>
                    <w:p w14:paraId="342A517B" w14:textId="77777777" w:rsidR="00ED4D99" w:rsidRPr="00F07EE8" w:rsidRDefault="00ED4D99" w:rsidP="00ED4D99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F5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EB3C5D" wp14:editId="5E910995">
                <wp:simplePos x="0" y="0"/>
                <wp:positionH relativeFrom="column">
                  <wp:posOffset>11630025</wp:posOffset>
                </wp:positionH>
                <wp:positionV relativeFrom="paragraph">
                  <wp:posOffset>378460</wp:posOffset>
                </wp:positionV>
                <wp:extent cx="966213" cy="216745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213" cy="21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7F1599" w14:textId="69F16FA8" w:rsidR="00FD2F5B" w:rsidRPr="00FD2F5B" w:rsidRDefault="00FD2F5B" w:rsidP="00FD2F5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B3C5D" id="Zone de texte 82" o:spid="_x0000_s1128" type="#_x0000_t202" style="position:absolute;margin-left:915.75pt;margin-top:29.8pt;width:76.1pt;height:17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" filled="f" stroked="f" strokeweight=".5pt">
                <v:textbox>
                  <w:txbxContent>
                    <w:p w14:paraId="2C7F1599" w14:textId="69F16FA8" w:rsidR="00FD2F5B" w:rsidRPr="00FD2F5B" w:rsidRDefault="00FD2F5B" w:rsidP="00FD2F5B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B6F3E">
        <w:rPr>
          <w:lang w:bidi="fr-FR"/>
        </w:rPr>
        <w:tab/>
      </w:r>
    </w:p>
    <w:sectPr w:rsidR="002B6F3E" w:rsidRPr="002B6F3E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26706" w14:textId="77777777" w:rsidR="0067290C" w:rsidRDefault="0067290C" w:rsidP="0063464B">
      <w:r>
        <w:separator/>
      </w:r>
    </w:p>
  </w:endnote>
  <w:endnote w:type="continuationSeparator" w:id="0">
    <w:p w14:paraId="37B7C298" w14:textId="77777777" w:rsidR="0067290C" w:rsidRDefault="0067290C" w:rsidP="0063464B">
      <w:r>
        <w:continuationSeparator/>
      </w:r>
    </w:p>
  </w:endnote>
  <w:endnote w:type="continuationNotice" w:id="1">
    <w:p w14:paraId="68901E4F" w14:textId="77777777" w:rsidR="0067290C" w:rsidRDefault="006729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6C42B4" w14:textId="77777777" w:rsidR="0067290C" w:rsidRDefault="0067290C" w:rsidP="0063464B">
      <w:r>
        <w:separator/>
      </w:r>
    </w:p>
  </w:footnote>
  <w:footnote w:type="continuationSeparator" w:id="0">
    <w:p w14:paraId="576433DD" w14:textId="77777777" w:rsidR="0067290C" w:rsidRDefault="0067290C" w:rsidP="0063464B">
      <w:r>
        <w:continuationSeparator/>
      </w:r>
    </w:p>
  </w:footnote>
  <w:footnote w:type="continuationNotice" w:id="1">
    <w:p w14:paraId="71E4E06C" w14:textId="77777777" w:rsidR="0067290C" w:rsidRDefault="006729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611598">
    <w:abstractNumId w:val="1"/>
  </w:num>
  <w:num w:numId="2" w16cid:durableId="224030658">
    <w:abstractNumId w:val="0"/>
  </w:num>
  <w:num w:numId="3" w16cid:durableId="10439423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277C"/>
    <w:rsid w:val="00002943"/>
    <w:rsid w:val="0000295E"/>
    <w:rsid w:val="0000365C"/>
    <w:rsid w:val="00012244"/>
    <w:rsid w:val="000124E4"/>
    <w:rsid w:val="000167B3"/>
    <w:rsid w:val="00021BF0"/>
    <w:rsid w:val="000247A1"/>
    <w:rsid w:val="00026609"/>
    <w:rsid w:val="000304DA"/>
    <w:rsid w:val="00032CFB"/>
    <w:rsid w:val="00033400"/>
    <w:rsid w:val="00033ECD"/>
    <w:rsid w:val="00036493"/>
    <w:rsid w:val="00044C2E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0F1D"/>
    <w:rsid w:val="00082E88"/>
    <w:rsid w:val="00091517"/>
    <w:rsid w:val="00092369"/>
    <w:rsid w:val="000949EC"/>
    <w:rsid w:val="00094BDC"/>
    <w:rsid w:val="0009587E"/>
    <w:rsid w:val="000A008C"/>
    <w:rsid w:val="000A0257"/>
    <w:rsid w:val="000A4AE8"/>
    <w:rsid w:val="000A57CE"/>
    <w:rsid w:val="000A5C39"/>
    <w:rsid w:val="000A6051"/>
    <w:rsid w:val="000A6CD0"/>
    <w:rsid w:val="000A6DB7"/>
    <w:rsid w:val="000B0A0A"/>
    <w:rsid w:val="000B0FBF"/>
    <w:rsid w:val="000B5008"/>
    <w:rsid w:val="000B5B22"/>
    <w:rsid w:val="000C252B"/>
    <w:rsid w:val="000C2773"/>
    <w:rsid w:val="000C38B1"/>
    <w:rsid w:val="000C5F0A"/>
    <w:rsid w:val="000C6D3A"/>
    <w:rsid w:val="000D247E"/>
    <w:rsid w:val="000D6F99"/>
    <w:rsid w:val="000D77F3"/>
    <w:rsid w:val="000E2CBD"/>
    <w:rsid w:val="000F02D4"/>
    <w:rsid w:val="000F1ABD"/>
    <w:rsid w:val="000F3640"/>
    <w:rsid w:val="000F588A"/>
    <w:rsid w:val="001020C2"/>
    <w:rsid w:val="00102671"/>
    <w:rsid w:val="0010286F"/>
    <w:rsid w:val="001036F6"/>
    <w:rsid w:val="00105BBD"/>
    <w:rsid w:val="001070B6"/>
    <w:rsid w:val="001101FB"/>
    <w:rsid w:val="00111B20"/>
    <w:rsid w:val="001126A9"/>
    <w:rsid w:val="00113366"/>
    <w:rsid w:val="00114F45"/>
    <w:rsid w:val="00115138"/>
    <w:rsid w:val="00116347"/>
    <w:rsid w:val="001165B6"/>
    <w:rsid w:val="00120B73"/>
    <w:rsid w:val="00121489"/>
    <w:rsid w:val="00122551"/>
    <w:rsid w:val="00127674"/>
    <w:rsid w:val="00130D0E"/>
    <w:rsid w:val="001328F8"/>
    <w:rsid w:val="00132DA7"/>
    <w:rsid w:val="00133920"/>
    <w:rsid w:val="00133DAD"/>
    <w:rsid w:val="0013592C"/>
    <w:rsid w:val="0013752E"/>
    <w:rsid w:val="00140EEE"/>
    <w:rsid w:val="00141457"/>
    <w:rsid w:val="00141D56"/>
    <w:rsid w:val="00143974"/>
    <w:rsid w:val="00147CE6"/>
    <w:rsid w:val="00154BC8"/>
    <w:rsid w:val="001554D7"/>
    <w:rsid w:val="00155FA0"/>
    <w:rsid w:val="001574CA"/>
    <w:rsid w:val="00165B27"/>
    <w:rsid w:val="00171086"/>
    <w:rsid w:val="00174FEC"/>
    <w:rsid w:val="00177086"/>
    <w:rsid w:val="001855B6"/>
    <w:rsid w:val="00186BAA"/>
    <w:rsid w:val="00192B91"/>
    <w:rsid w:val="0019347B"/>
    <w:rsid w:val="00194B1B"/>
    <w:rsid w:val="00194D82"/>
    <w:rsid w:val="00195ED9"/>
    <w:rsid w:val="00196301"/>
    <w:rsid w:val="001A072E"/>
    <w:rsid w:val="001A2859"/>
    <w:rsid w:val="001A7B0E"/>
    <w:rsid w:val="001B0F5D"/>
    <w:rsid w:val="001B3164"/>
    <w:rsid w:val="001B326D"/>
    <w:rsid w:val="001B413D"/>
    <w:rsid w:val="001B4DF0"/>
    <w:rsid w:val="001C0218"/>
    <w:rsid w:val="001C37C1"/>
    <w:rsid w:val="001C49E3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264F"/>
    <w:rsid w:val="001E28B6"/>
    <w:rsid w:val="001E2F2C"/>
    <w:rsid w:val="001E455F"/>
    <w:rsid w:val="001E4F26"/>
    <w:rsid w:val="001E639B"/>
    <w:rsid w:val="001E68B0"/>
    <w:rsid w:val="001E6E27"/>
    <w:rsid w:val="001E7123"/>
    <w:rsid w:val="001E74B3"/>
    <w:rsid w:val="001F0B29"/>
    <w:rsid w:val="001F2AC4"/>
    <w:rsid w:val="0020048F"/>
    <w:rsid w:val="00200E58"/>
    <w:rsid w:val="002126EB"/>
    <w:rsid w:val="00215A88"/>
    <w:rsid w:val="00216BBF"/>
    <w:rsid w:val="00222E6A"/>
    <w:rsid w:val="0022535F"/>
    <w:rsid w:val="002279D5"/>
    <w:rsid w:val="0023490E"/>
    <w:rsid w:val="00235A20"/>
    <w:rsid w:val="00235ECC"/>
    <w:rsid w:val="00241356"/>
    <w:rsid w:val="0024196E"/>
    <w:rsid w:val="0024339E"/>
    <w:rsid w:val="00243CEE"/>
    <w:rsid w:val="002461C7"/>
    <w:rsid w:val="00246C9E"/>
    <w:rsid w:val="0024786E"/>
    <w:rsid w:val="00256FCE"/>
    <w:rsid w:val="002576B5"/>
    <w:rsid w:val="002601C0"/>
    <w:rsid w:val="002644B0"/>
    <w:rsid w:val="00264DCF"/>
    <w:rsid w:val="002664C0"/>
    <w:rsid w:val="0027425A"/>
    <w:rsid w:val="00274EA0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6F3E"/>
    <w:rsid w:val="002C4DB8"/>
    <w:rsid w:val="002D1E12"/>
    <w:rsid w:val="002D374E"/>
    <w:rsid w:val="002D42EC"/>
    <w:rsid w:val="002D537D"/>
    <w:rsid w:val="002D56CE"/>
    <w:rsid w:val="002D6E60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F0A"/>
    <w:rsid w:val="002F7411"/>
    <w:rsid w:val="00301490"/>
    <w:rsid w:val="003053F9"/>
    <w:rsid w:val="00305515"/>
    <w:rsid w:val="003076FC"/>
    <w:rsid w:val="00311F79"/>
    <w:rsid w:val="003126D9"/>
    <w:rsid w:val="003138F6"/>
    <w:rsid w:val="00314790"/>
    <w:rsid w:val="00314CF5"/>
    <w:rsid w:val="00314DE0"/>
    <w:rsid w:val="00316120"/>
    <w:rsid w:val="00316180"/>
    <w:rsid w:val="003161A3"/>
    <w:rsid w:val="0031728D"/>
    <w:rsid w:val="00317E4A"/>
    <w:rsid w:val="00322EEA"/>
    <w:rsid w:val="00323882"/>
    <w:rsid w:val="00323B64"/>
    <w:rsid w:val="003242F6"/>
    <w:rsid w:val="00324D48"/>
    <w:rsid w:val="003320AE"/>
    <w:rsid w:val="003322A1"/>
    <w:rsid w:val="00332705"/>
    <w:rsid w:val="00332983"/>
    <w:rsid w:val="00333500"/>
    <w:rsid w:val="00334266"/>
    <w:rsid w:val="003342F2"/>
    <w:rsid w:val="00334FBC"/>
    <w:rsid w:val="00342500"/>
    <w:rsid w:val="00342868"/>
    <w:rsid w:val="00350C48"/>
    <w:rsid w:val="0035207C"/>
    <w:rsid w:val="0035228A"/>
    <w:rsid w:val="00352BD4"/>
    <w:rsid w:val="00354092"/>
    <w:rsid w:val="003542D5"/>
    <w:rsid w:val="003578BD"/>
    <w:rsid w:val="003636D5"/>
    <w:rsid w:val="003653D6"/>
    <w:rsid w:val="00365F54"/>
    <w:rsid w:val="003679A8"/>
    <w:rsid w:val="00370731"/>
    <w:rsid w:val="003724F6"/>
    <w:rsid w:val="003725E6"/>
    <w:rsid w:val="003739D9"/>
    <w:rsid w:val="00373F97"/>
    <w:rsid w:val="00377D51"/>
    <w:rsid w:val="003810E7"/>
    <w:rsid w:val="00381F48"/>
    <w:rsid w:val="00384651"/>
    <w:rsid w:val="00384983"/>
    <w:rsid w:val="00384B54"/>
    <w:rsid w:val="00384E46"/>
    <w:rsid w:val="003851A3"/>
    <w:rsid w:val="00386DB3"/>
    <w:rsid w:val="00387DA2"/>
    <w:rsid w:val="0039076E"/>
    <w:rsid w:val="0039300F"/>
    <w:rsid w:val="00394239"/>
    <w:rsid w:val="0039462E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EC6"/>
    <w:rsid w:val="003B633A"/>
    <w:rsid w:val="003B7DE5"/>
    <w:rsid w:val="003C4C9C"/>
    <w:rsid w:val="003D2738"/>
    <w:rsid w:val="003D2C8E"/>
    <w:rsid w:val="003D348A"/>
    <w:rsid w:val="003D6CA1"/>
    <w:rsid w:val="003D7D32"/>
    <w:rsid w:val="003E0105"/>
    <w:rsid w:val="003E01B0"/>
    <w:rsid w:val="003E0A8A"/>
    <w:rsid w:val="003E1053"/>
    <w:rsid w:val="003E23E8"/>
    <w:rsid w:val="003E2D6C"/>
    <w:rsid w:val="003E4B19"/>
    <w:rsid w:val="003E6DBE"/>
    <w:rsid w:val="003E7603"/>
    <w:rsid w:val="003F05C6"/>
    <w:rsid w:val="003F1FDB"/>
    <w:rsid w:val="003F4B25"/>
    <w:rsid w:val="00405BDD"/>
    <w:rsid w:val="00407244"/>
    <w:rsid w:val="00407A2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1ADE"/>
    <w:rsid w:val="00442419"/>
    <w:rsid w:val="00444E8E"/>
    <w:rsid w:val="00445BFD"/>
    <w:rsid w:val="00447495"/>
    <w:rsid w:val="004504AE"/>
    <w:rsid w:val="00450824"/>
    <w:rsid w:val="00452727"/>
    <w:rsid w:val="00452C18"/>
    <w:rsid w:val="00454F2D"/>
    <w:rsid w:val="004561DF"/>
    <w:rsid w:val="004610DD"/>
    <w:rsid w:val="00461158"/>
    <w:rsid w:val="00461A1F"/>
    <w:rsid w:val="00462BA3"/>
    <w:rsid w:val="00464C9C"/>
    <w:rsid w:val="004653F9"/>
    <w:rsid w:val="00465DB0"/>
    <w:rsid w:val="004737ED"/>
    <w:rsid w:val="0047382B"/>
    <w:rsid w:val="004746A5"/>
    <w:rsid w:val="004804D2"/>
    <w:rsid w:val="00481D59"/>
    <w:rsid w:val="004854C3"/>
    <w:rsid w:val="00490B4D"/>
    <w:rsid w:val="00493ADE"/>
    <w:rsid w:val="00497F24"/>
    <w:rsid w:val="004A0CB3"/>
    <w:rsid w:val="004A102B"/>
    <w:rsid w:val="004A3B7D"/>
    <w:rsid w:val="004A42EE"/>
    <w:rsid w:val="004A4E15"/>
    <w:rsid w:val="004B46A2"/>
    <w:rsid w:val="004B602C"/>
    <w:rsid w:val="004B675A"/>
    <w:rsid w:val="004C40CF"/>
    <w:rsid w:val="004C6B54"/>
    <w:rsid w:val="004D161A"/>
    <w:rsid w:val="004D5151"/>
    <w:rsid w:val="004D73BE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3E9D"/>
    <w:rsid w:val="00506CE3"/>
    <w:rsid w:val="00512CE6"/>
    <w:rsid w:val="00514F23"/>
    <w:rsid w:val="00520380"/>
    <w:rsid w:val="005238D3"/>
    <w:rsid w:val="005256F5"/>
    <w:rsid w:val="00527203"/>
    <w:rsid w:val="0053018B"/>
    <w:rsid w:val="005301CE"/>
    <w:rsid w:val="005311DC"/>
    <w:rsid w:val="0053124C"/>
    <w:rsid w:val="00535403"/>
    <w:rsid w:val="005362C1"/>
    <w:rsid w:val="00551607"/>
    <w:rsid w:val="005520C8"/>
    <w:rsid w:val="005546BC"/>
    <w:rsid w:val="005568C8"/>
    <w:rsid w:val="00556BFC"/>
    <w:rsid w:val="00566D1C"/>
    <w:rsid w:val="00566F7A"/>
    <w:rsid w:val="00571496"/>
    <w:rsid w:val="0057185C"/>
    <w:rsid w:val="00574E67"/>
    <w:rsid w:val="005841CB"/>
    <w:rsid w:val="00584A1C"/>
    <w:rsid w:val="00584D8F"/>
    <w:rsid w:val="00584F59"/>
    <w:rsid w:val="00590B70"/>
    <w:rsid w:val="00590F52"/>
    <w:rsid w:val="005915B5"/>
    <w:rsid w:val="005915C8"/>
    <w:rsid w:val="005923AD"/>
    <w:rsid w:val="00596140"/>
    <w:rsid w:val="00597C1E"/>
    <w:rsid w:val="005A048A"/>
    <w:rsid w:val="005A52F8"/>
    <w:rsid w:val="005A777D"/>
    <w:rsid w:val="005A7937"/>
    <w:rsid w:val="005B149B"/>
    <w:rsid w:val="005B2D4C"/>
    <w:rsid w:val="005B34FA"/>
    <w:rsid w:val="005B57C1"/>
    <w:rsid w:val="005B621E"/>
    <w:rsid w:val="005C0B05"/>
    <w:rsid w:val="005C4A44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38E3"/>
    <w:rsid w:val="005E4DFD"/>
    <w:rsid w:val="005E7396"/>
    <w:rsid w:val="005F70E4"/>
    <w:rsid w:val="006016CF"/>
    <w:rsid w:val="006029B2"/>
    <w:rsid w:val="00602C84"/>
    <w:rsid w:val="006031A1"/>
    <w:rsid w:val="006045EB"/>
    <w:rsid w:val="006052F0"/>
    <w:rsid w:val="00605C9F"/>
    <w:rsid w:val="00606D3B"/>
    <w:rsid w:val="0060786F"/>
    <w:rsid w:val="00615051"/>
    <w:rsid w:val="00615C7C"/>
    <w:rsid w:val="006215E5"/>
    <w:rsid w:val="0062185B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365DF"/>
    <w:rsid w:val="00641B75"/>
    <w:rsid w:val="00647FDE"/>
    <w:rsid w:val="00651C5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290C"/>
    <w:rsid w:val="00674192"/>
    <w:rsid w:val="006742A5"/>
    <w:rsid w:val="00677297"/>
    <w:rsid w:val="00684228"/>
    <w:rsid w:val="00692395"/>
    <w:rsid w:val="0069702F"/>
    <w:rsid w:val="006977DF"/>
    <w:rsid w:val="00697EFD"/>
    <w:rsid w:val="006A0F41"/>
    <w:rsid w:val="006A1317"/>
    <w:rsid w:val="006A27AB"/>
    <w:rsid w:val="006A2B65"/>
    <w:rsid w:val="006A54EE"/>
    <w:rsid w:val="006B3678"/>
    <w:rsid w:val="006B5C36"/>
    <w:rsid w:val="006B6F5C"/>
    <w:rsid w:val="006B7134"/>
    <w:rsid w:val="006C2166"/>
    <w:rsid w:val="006C4A4C"/>
    <w:rsid w:val="006C5166"/>
    <w:rsid w:val="006C7DC8"/>
    <w:rsid w:val="006D60BF"/>
    <w:rsid w:val="006D6F61"/>
    <w:rsid w:val="006D7AC6"/>
    <w:rsid w:val="006E159F"/>
    <w:rsid w:val="006E425C"/>
    <w:rsid w:val="006E5709"/>
    <w:rsid w:val="006E6AB5"/>
    <w:rsid w:val="006F1741"/>
    <w:rsid w:val="006F4478"/>
    <w:rsid w:val="006F4ECB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78"/>
    <w:rsid w:val="0073618A"/>
    <w:rsid w:val="00741837"/>
    <w:rsid w:val="007426D9"/>
    <w:rsid w:val="00746023"/>
    <w:rsid w:val="0074615B"/>
    <w:rsid w:val="0074641A"/>
    <w:rsid w:val="007471B3"/>
    <w:rsid w:val="00752557"/>
    <w:rsid w:val="00756079"/>
    <w:rsid w:val="00756C68"/>
    <w:rsid w:val="00757401"/>
    <w:rsid w:val="00760806"/>
    <w:rsid w:val="0076255B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7B93"/>
    <w:rsid w:val="007A46F8"/>
    <w:rsid w:val="007A5132"/>
    <w:rsid w:val="007A6739"/>
    <w:rsid w:val="007B5BD4"/>
    <w:rsid w:val="007B698F"/>
    <w:rsid w:val="007C076A"/>
    <w:rsid w:val="007C0AC4"/>
    <w:rsid w:val="007C0F06"/>
    <w:rsid w:val="007C20A3"/>
    <w:rsid w:val="007C35FF"/>
    <w:rsid w:val="007C6D05"/>
    <w:rsid w:val="007C7DBF"/>
    <w:rsid w:val="007C7DC3"/>
    <w:rsid w:val="007D132F"/>
    <w:rsid w:val="007D2077"/>
    <w:rsid w:val="007D6BC7"/>
    <w:rsid w:val="007E03B8"/>
    <w:rsid w:val="007E0DF3"/>
    <w:rsid w:val="007E1318"/>
    <w:rsid w:val="007F2445"/>
    <w:rsid w:val="007F423C"/>
    <w:rsid w:val="007F56F4"/>
    <w:rsid w:val="007F5817"/>
    <w:rsid w:val="007F77C0"/>
    <w:rsid w:val="007F7ABE"/>
    <w:rsid w:val="00800AD9"/>
    <w:rsid w:val="0080422D"/>
    <w:rsid w:val="00806FA2"/>
    <w:rsid w:val="00811778"/>
    <w:rsid w:val="00814DD2"/>
    <w:rsid w:val="00816199"/>
    <w:rsid w:val="0081659E"/>
    <w:rsid w:val="00820E9B"/>
    <w:rsid w:val="00826F73"/>
    <w:rsid w:val="008322EC"/>
    <w:rsid w:val="00837020"/>
    <w:rsid w:val="0083758A"/>
    <w:rsid w:val="00842677"/>
    <w:rsid w:val="00845552"/>
    <w:rsid w:val="008461F3"/>
    <w:rsid w:val="0084695B"/>
    <w:rsid w:val="00850002"/>
    <w:rsid w:val="0085032C"/>
    <w:rsid w:val="008506DF"/>
    <w:rsid w:val="008513BC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62F3"/>
    <w:rsid w:val="008B70F7"/>
    <w:rsid w:val="008C0468"/>
    <w:rsid w:val="008C0E89"/>
    <w:rsid w:val="008C2D95"/>
    <w:rsid w:val="008C2DB9"/>
    <w:rsid w:val="008C3482"/>
    <w:rsid w:val="008C38CE"/>
    <w:rsid w:val="008D0974"/>
    <w:rsid w:val="008D2E3B"/>
    <w:rsid w:val="008D2FE4"/>
    <w:rsid w:val="008D444E"/>
    <w:rsid w:val="008D4866"/>
    <w:rsid w:val="008E5623"/>
    <w:rsid w:val="008E64BD"/>
    <w:rsid w:val="008F1019"/>
    <w:rsid w:val="008F1F4A"/>
    <w:rsid w:val="008F7149"/>
    <w:rsid w:val="0090235F"/>
    <w:rsid w:val="00902688"/>
    <w:rsid w:val="00904EDB"/>
    <w:rsid w:val="00904F19"/>
    <w:rsid w:val="009064A6"/>
    <w:rsid w:val="00906763"/>
    <w:rsid w:val="00912375"/>
    <w:rsid w:val="00913A5C"/>
    <w:rsid w:val="009203C5"/>
    <w:rsid w:val="0092046E"/>
    <w:rsid w:val="0092521E"/>
    <w:rsid w:val="009254E4"/>
    <w:rsid w:val="009254FC"/>
    <w:rsid w:val="00925847"/>
    <w:rsid w:val="009259F8"/>
    <w:rsid w:val="00927175"/>
    <w:rsid w:val="009278BB"/>
    <w:rsid w:val="009328AD"/>
    <w:rsid w:val="00940155"/>
    <w:rsid w:val="00940BA8"/>
    <w:rsid w:val="00943CC3"/>
    <w:rsid w:val="00947C07"/>
    <w:rsid w:val="00950502"/>
    <w:rsid w:val="009510E0"/>
    <w:rsid w:val="00952FC1"/>
    <w:rsid w:val="009562EC"/>
    <w:rsid w:val="0096393D"/>
    <w:rsid w:val="00964004"/>
    <w:rsid w:val="009650E3"/>
    <w:rsid w:val="0096727B"/>
    <w:rsid w:val="0097017C"/>
    <w:rsid w:val="009733C6"/>
    <w:rsid w:val="009736FE"/>
    <w:rsid w:val="009760E5"/>
    <w:rsid w:val="009805E9"/>
    <w:rsid w:val="00980A4D"/>
    <w:rsid w:val="00983AC1"/>
    <w:rsid w:val="00990811"/>
    <w:rsid w:val="00991D12"/>
    <w:rsid w:val="00993AF5"/>
    <w:rsid w:val="009A63AF"/>
    <w:rsid w:val="009A7468"/>
    <w:rsid w:val="009B16AA"/>
    <w:rsid w:val="009B28A7"/>
    <w:rsid w:val="009B6F84"/>
    <w:rsid w:val="009B7F4D"/>
    <w:rsid w:val="009C2EA8"/>
    <w:rsid w:val="009C4E80"/>
    <w:rsid w:val="009D3E65"/>
    <w:rsid w:val="009D684D"/>
    <w:rsid w:val="009E5386"/>
    <w:rsid w:val="009F3A5C"/>
    <w:rsid w:val="009F439D"/>
    <w:rsid w:val="009F7ED1"/>
    <w:rsid w:val="00A0033F"/>
    <w:rsid w:val="00A01A66"/>
    <w:rsid w:val="00A055D4"/>
    <w:rsid w:val="00A06C36"/>
    <w:rsid w:val="00A10082"/>
    <w:rsid w:val="00A161F0"/>
    <w:rsid w:val="00A162CB"/>
    <w:rsid w:val="00A16CC8"/>
    <w:rsid w:val="00A17589"/>
    <w:rsid w:val="00A24434"/>
    <w:rsid w:val="00A25BA2"/>
    <w:rsid w:val="00A25CE7"/>
    <w:rsid w:val="00A260A2"/>
    <w:rsid w:val="00A27385"/>
    <w:rsid w:val="00A27915"/>
    <w:rsid w:val="00A31D69"/>
    <w:rsid w:val="00A32133"/>
    <w:rsid w:val="00A322AA"/>
    <w:rsid w:val="00A32BD9"/>
    <w:rsid w:val="00A34734"/>
    <w:rsid w:val="00A347B7"/>
    <w:rsid w:val="00A37F69"/>
    <w:rsid w:val="00A41375"/>
    <w:rsid w:val="00A41966"/>
    <w:rsid w:val="00A42981"/>
    <w:rsid w:val="00A42A52"/>
    <w:rsid w:val="00A43511"/>
    <w:rsid w:val="00A4624D"/>
    <w:rsid w:val="00A46559"/>
    <w:rsid w:val="00A50EA7"/>
    <w:rsid w:val="00A6092E"/>
    <w:rsid w:val="00A60986"/>
    <w:rsid w:val="00A6148C"/>
    <w:rsid w:val="00A62EF6"/>
    <w:rsid w:val="00A6375E"/>
    <w:rsid w:val="00A645AF"/>
    <w:rsid w:val="00A64710"/>
    <w:rsid w:val="00A65C97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6E0F"/>
    <w:rsid w:val="00AA37BA"/>
    <w:rsid w:val="00AA51EB"/>
    <w:rsid w:val="00AA68E8"/>
    <w:rsid w:val="00AA7FC7"/>
    <w:rsid w:val="00AB16B0"/>
    <w:rsid w:val="00AB6D47"/>
    <w:rsid w:val="00AB7B3A"/>
    <w:rsid w:val="00AC3AB1"/>
    <w:rsid w:val="00AD203C"/>
    <w:rsid w:val="00AD2B29"/>
    <w:rsid w:val="00AE3DE9"/>
    <w:rsid w:val="00AE4553"/>
    <w:rsid w:val="00AE56B2"/>
    <w:rsid w:val="00AE5E81"/>
    <w:rsid w:val="00AF304C"/>
    <w:rsid w:val="00AF61A7"/>
    <w:rsid w:val="00AF62CB"/>
    <w:rsid w:val="00B024DE"/>
    <w:rsid w:val="00B0259C"/>
    <w:rsid w:val="00B03DB6"/>
    <w:rsid w:val="00B06520"/>
    <w:rsid w:val="00B119F5"/>
    <w:rsid w:val="00B12E7A"/>
    <w:rsid w:val="00B14DBC"/>
    <w:rsid w:val="00B16C0D"/>
    <w:rsid w:val="00B177BA"/>
    <w:rsid w:val="00B2027D"/>
    <w:rsid w:val="00B2036E"/>
    <w:rsid w:val="00B20F53"/>
    <w:rsid w:val="00B219F9"/>
    <w:rsid w:val="00B30861"/>
    <w:rsid w:val="00B33A88"/>
    <w:rsid w:val="00B33AEE"/>
    <w:rsid w:val="00B3761E"/>
    <w:rsid w:val="00B41645"/>
    <w:rsid w:val="00B4177E"/>
    <w:rsid w:val="00B43415"/>
    <w:rsid w:val="00B44396"/>
    <w:rsid w:val="00B443D3"/>
    <w:rsid w:val="00B44F85"/>
    <w:rsid w:val="00B452A4"/>
    <w:rsid w:val="00B55B0E"/>
    <w:rsid w:val="00B5672C"/>
    <w:rsid w:val="00B62942"/>
    <w:rsid w:val="00B64576"/>
    <w:rsid w:val="00B64C1C"/>
    <w:rsid w:val="00B6723D"/>
    <w:rsid w:val="00B76275"/>
    <w:rsid w:val="00B836AA"/>
    <w:rsid w:val="00B836C1"/>
    <w:rsid w:val="00B8385C"/>
    <w:rsid w:val="00B848D2"/>
    <w:rsid w:val="00B857CF"/>
    <w:rsid w:val="00B8592A"/>
    <w:rsid w:val="00B872B9"/>
    <w:rsid w:val="00B914E3"/>
    <w:rsid w:val="00B93DF3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D794C"/>
    <w:rsid w:val="00BE7BAA"/>
    <w:rsid w:val="00C0555A"/>
    <w:rsid w:val="00C06941"/>
    <w:rsid w:val="00C1193B"/>
    <w:rsid w:val="00C12EAC"/>
    <w:rsid w:val="00C143E8"/>
    <w:rsid w:val="00C14AF6"/>
    <w:rsid w:val="00C17F7C"/>
    <w:rsid w:val="00C2116F"/>
    <w:rsid w:val="00C23867"/>
    <w:rsid w:val="00C26D21"/>
    <w:rsid w:val="00C33C1E"/>
    <w:rsid w:val="00C432CA"/>
    <w:rsid w:val="00C457FA"/>
    <w:rsid w:val="00C46879"/>
    <w:rsid w:val="00C50EFD"/>
    <w:rsid w:val="00C52283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86195"/>
    <w:rsid w:val="00C869B3"/>
    <w:rsid w:val="00C87B26"/>
    <w:rsid w:val="00C90B7E"/>
    <w:rsid w:val="00C90C1F"/>
    <w:rsid w:val="00C93B15"/>
    <w:rsid w:val="00C95546"/>
    <w:rsid w:val="00C96597"/>
    <w:rsid w:val="00CA0140"/>
    <w:rsid w:val="00CA43FB"/>
    <w:rsid w:val="00CA5C9C"/>
    <w:rsid w:val="00CA6E92"/>
    <w:rsid w:val="00CA73ED"/>
    <w:rsid w:val="00CB45B3"/>
    <w:rsid w:val="00CB4B08"/>
    <w:rsid w:val="00CB4B94"/>
    <w:rsid w:val="00CB6974"/>
    <w:rsid w:val="00CB6F53"/>
    <w:rsid w:val="00CC0317"/>
    <w:rsid w:val="00CC0B50"/>
    <w:rsid w:val="00CC1EB7"/>
    <w:rsid w:val="00CD67E5"/>
    <w:rsid w:val="00CE05AF"/>
    <w:rsid w:val="00CE0EEF"/>
    <w:rsid w:val="00CE1245"/>
    <w:rsid w:val="00CE28CC"/>
    <w:rsid w:val="00CE4909"/>
    <w:rsid w:val="00CE5EF5"/>
    <w:rsid w:val="00CF17D9"/>
    <w:rsid w:val="00CF37D4"/>
    <w:rsid w:val="00CF4303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265F8"/>
    <w:rsid w:val="00D275E8"/>
    <w:rsid w:val="00D3166C"/>
    <w:rsid w:val="00D32938"/>
    <w:rsid w:val="00D33011"/>
    <w:rsid w:val="00D34992"/>
    <w:rsid w:val="00D44883"/>
    <w:rsid w:val="00D4489D"/>
    <w:rsid w:val="00D512A6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7581"/>
    <w:rsid w:val="00D80D05"/>
    <w:rsid w:val="00D81040"/>
    <w:rsid w:val="00D81713"/>
    <w:rsid w:val="00D81B39"/>
    <w:rsid w:val="00D85403"/>
    <w:rsid w:val="00D910CF"/>
    <w:rsid w:val="00D971D0"/>
    <w:rsid w:val="00DA1676"/>
    <w:rsid w:val="00DA2104"/>
    <w:rsid w:val="00DA2706"/>
    <w:rsid w:val="00DA3462"/>
    <w:rsid w:val="00DA5C39"/>
    <w:rsid w:val="00DB1FF7"/>
    <w:rsid w:val="00DB4E1C"/>
    <w:rsid w:val="00DB6720"/>
    <w:rsid w:val="00DC04F3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E7DEF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3E"/>
    <w:rsid w:val="00E214DE"/>
    <w:rsid w:val="00E21858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720BE"/>
    <w:rsid w:val="00E735A8"/>
    <w:rsid w:val="00E73D35"/>
    <w:rsid w:val="00E74680"/>
    <w:rsid w:val="00E76B80"/>
    <w:rsid w:val="00E77468"/>
    <w:rsid w:val="00E774D8"/>
    <w:rsid w:val="00E81B1F"/>
    <w:rsid w:val="00E83209"/>
    <w:rsid w:val="00E83FF6"/>
    <w:rsid w:val="00E8470E"/>
    <w:rsid w:val="00E8742B"/>
    <w:rsid w:val="00E90774"/>
    <w:rsid w:val="00E90A77"/>
    <w:rsid w:val="00E9460C"/>
    <w:rsid w:val="00E9526B"/>
    <w:rsid w:val="00EA2E4A"/>
    <w:rsid w:val="00EA30ED"/>
    <w:rsid w:val="00EA4389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FE2"/>
    <w:rsid w:val="00EC4912"/>
    <w:rsid w:val="00EC542E"/>
    <w:rsid w:val="00ED0D56"/>
    <w:rsid w:val="00ED1178"/>
    <w:rsid w:val="00ED2D03"/>
    <w:rsid w:val="00ED416E"/>
    <w:rsid w:val="00ED4D99"/>
    <w:rsid w:val="00ED61AF"/>
    <w:rsid w:val="00EE1949"/>
    <w:rsid w:val="00EE4563"/>
    <w:rsid w:val="00EE7954"/>
    <w:rsid w:val="00EF0B39"/>
    <w:rsid w:val="00EF26FC"/>
    <w:rsid w:val="00EF2B57"/>
    <w:rsid w:val="00EF50CD"/>
    <w:rsid w:val="00F0208A"/>
    <w:rsid w:val="00F020CD"/>
    <w:rsid w:val="00F058FB"/>
    <w:rsid w:val="00F060C5"/>
    <w:rsid w:val="00F06709"/>
    <w:rsid w:val="00F06C96"/>
    <w:rsid w:val="00F10BB1"/>
    <w:rsid w:val="00F13403"/>
    <w:rsid w:val="00F15461"/>
    <w:rsid w:val="00F156E5"/>
    <w:rsid w:val="00F162A4"/>
    <w:rsid w:val="00F17BCA"/>
    <w:rsid w:val="00F2248C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375D"/>
    <w:rsid w:val="00F53CBC"/>
    <w:rsid w:val="00F54324"/>
    <w:rsid w:val="00F57166"/>
    <w:rsid w:val="00F576BD"/>
    <w:rsid w:val="00F57F7F"/>
    <w:rsid w:val="00F62ECA"/>
    <w:rsid w:val="00F70CDD"/>
    <w:rsid w:val="00F72355"/>
    <w:rsid w:val="00F76CD6"/>
    <w:rsid w:val="00F807B1"/>
    <w:rsid w:val="00F812AA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F70"/>
    <w:rsid w:val="00FB139B"/>
    <w:rsid w:val="00FB1848"/>
    <w:rsid w:val="00FB1F1B"/>
    <w:rsid w:val="00FB3149"/>
    <w:rsid w:val="00FB610E"/>
    <w:rsid w:val="00FC06D3"/>
    <w:rsid w:val="00FC3724"/>
    <w:rsid w:val="00FD0A94"/>
    <w:rsid w:val="00FD0A9D"/>
    <w:rsid w:val="00FD24EC"/>
    <w:rsid w:val="00FD2F5B"/>
    <w:rsid w:val="00FD44E9"/>
    <w:rsid w:val="00FD5C5E"/>
    <w:rsid w:val="00FE2D17"/>
    <w:rsid w:val="00FE48EC"/>
    <w:rsid w:val="00FE4C4C"/>
    <w:rsid w:val="00FE636D"/>
    <w:rsid w:val="00FF0DD7"/>
    <w:rsid w:val="00FF2ACC"/>
    <w:rsid w:val="00FF5A6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aint-luc-mons.be/stluc/images/cefa-ver1.pdf" TargetMode="External"/><Relationship Id="rId21" Type="http://schemas.openxmlformats.org/officeDocument/2006/relationships/hyperlink" Target="https://a-m-i-institut-denseignement-secondaire-specialise.jimdosite.com/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3.svg"/><Relationship Id="rId63" Type="http://schemas.openxmlformats.org/officeDocument/2006/relationships/image" Target="media/image23.svg"/><Relationship Id="rId68" Type="http://schemas.openxmlformats.org/officeDocument/2006/relationships/diagramQuickStyle" Target="diagrams/quickStyle2.xml"/><Relationship Id="rId84" Type="http://schemas.openxmlformats.org/officeDocument/2006/relationships/image" Target="media/image37.png"/><Relationship Id="rId89" Type="http://schemas.openxmlformats.org/officeDocument/2006/relationships/image" Target="media/image39.png"/><Relationship Id="rId16" Type="http://schemas.openxmlformats.org/officeDocument/2006/relationships/hyperlink" Target="http://www.enseignement.be/index.php?page=24797&amp;etab_id=3225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itsjll.be/" TargetMode="External"/><Relationship Id="rId37" Type="http://schemas.openxmlformats.org/officeDocument/2006/relationships/diagramColors" Target="diagrams/colors1.xml"/><Relationship Id="rId53" Type="http://schemas.openxmlformats.org/officeDocument/2006/relationships/image" Target="media/image17.svg"/><Relationship Id="rId58" Type="http://schemas.openxmlformats.org/officeDocument/2006/relationships/image" Target="media/image19.png"/><Relationship Id="rId74" Type="http://schemas.openxmlformats.org/officeDocument/2006/relationships/image" Target="media/image26.svg"/><Relationship Id="rId79" Type="http://schemas.openxmlformats.org/officeDocument/2006/relationships/diagramQuickStyle" Target="diagrams/quickStyle3.xml"/><Relationship Id="rId5" Type="http://schemas.openxmlformats.org/officeDocument/2006/relationships/numbering" Target="numbering.xml"/><Relationship Id="rId90" Type="http://schemas.openxmlformats.org/officeDocument/2006/relationships/image" Target="media/image40.svg"/><Relationship Id="rId95" Type="http://schemas.openxmlformats.org/officeDocument/2006/relationships/theme" Target="theme/theme1.xml"/><Relationship Id="rId22" Type="http://schemas.openxmlformats.org/officeDocument/2006/relationships/hyperlink" Target="https://www.lequinquet.be/" TargetMode="External"/><Relationship Id="rId27" Type="http://schemas.openxmlformats.org/officeDocument/2006/relationships/hyperlink" Target="http://www.aid-hainautcentre.be/" TargetMode="External"/><Relationship Id="rId43" Type="http://schemas.openxmlformats.org/officeDocument/2006/relationships/image" Target="media/image10.svg"/><Relationship Id="rId48" Type="http://schemas.openxmlformats.org/officeDocument/2006/relationships/image" Target="media/image13.png"/><Relationship Id="rId64" Type="http://schemas.openxmlformats.org/officeDocument/2006/relationships/image" Target="media/image23.png"/><Relationship Id="rId69" Type="http://schemas.openxmlformats.org/officeDocument/2006/relationships/diagramColors" Target="diagrams/colors2.xml"/><Relationship Id="rId8" Type="http://schemas.openxmlformats.org/officeDocument/2006/relationships/webSettings" Target="webSettings.xml"/><Relationship Id="rId51" Type="http://schemas.openxmlformats.org/officeDocument/2006/relationships/image" Target="media/image15.svg"/><Relationship Id="rId72" Type="http://schemas.openxmlformats.org/officeDocument/2006/relationships/image" Target="media/image25.svg"/><Relationship Id="rId80" Type="http://schemas.openxmlformats.org/officeDocument/2006/relationships/diagramColors" Target="diagrams/colors3.xml"/><Relationship Id="rId85" Type="http://schemas.openxmlformats.org/officeDocument/2006/relationships/image" Target="media/image35.png"/><Relationship Id="rId93" Type="http://schemas.openxmlformats.org/officeDocument/2006/relationships/image" Target="media/image42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hyperlink" Target="https://www.etudierenhainaut.be/promsoc-mons-borinage-secondaire.html" TargetMode="External"/><Relationship Id="rId25" Type="http://schemas.openxmlformats.org/officeDocument/2006/relationships/hyperlink" Target="https://www.ifapme.be/centre-de-formations/mons" TargetMode="External"/><Relationship Id="rId33" Type="http://schemas.openxmlformats.org/officeDocument/2006/relationships/hyperlink" Target="http://www.itmlz.be/" TargetMode="External"/><Relationship Id="rId38" Type="http://schemas.microsoft.com/office/2007/relationships/diagramDrawing" Target="diagrams/drawing1.xml"/><Relationship Id="rId46" Type="http://schemas.openxmlformats.org/officeDocument/2006/relationships/image" Target="media/image12.png"/><Relationship Id="rId59" Type="http://schemas.openxmlformats.org/officeDocument/2006/relationships/image" Target="media/image20.svg"/><Relationship Id="rId67" Type="http://schemas.openxmlformats.org/officeDocument/2006/relationships/diagramLayout" Target="diagrams/layout2.xml"/><Relationship Id="rId20" Type="http://schemas.openxmlformats.org/officeDocument/2006/relationships/hyperlink" Target="http://www.enseignement.be/index.php?page=24797&amp;navi=0&amp;etab_id=1423" TargetMode="External"/><Relationship Id="rId41" Type="http://schemas.openxmlformats.org/officeDocument/2006/relationships/image" Target="media/image10.png"/><Relationship Id="rId54" Type="http://schemas.openxmlformats.org/officeDocument/2006/relationships/image" Target="media/image18.png"/><Relationship Id="rId62" Type="http://schemas.openxmlformats.org/officeDocument/2006/relationships/image" Target="media/image22.png"/><Relationship Id="rId70" Type="http://schemas.microsoft.com/office/2007/relationships/diagramDrawing" Target="diagrams/drawing2.xml"/><Relationship Id="rId75" Type="http://schemas.openxmlformats.org/officeDocument/2006/relationships/image" Target="media/image26.png"/><Relationship Id="rId83" Type="http://schemas.openxmlformats.org/officeDocument/2006/relationships/image" Target="media/image34.svg"/><Relationship Id="rId88" Type="http://schemas.openxmlformats.org/officeDocument/2006/relationships/image" Target="media/image39.svg"/><Relationship Id="rId91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svg"/><Relationship Id="rId23" Type="http://schemas.openxmlformats.org/officeDocument/2006/relationships/image" Target="media/image6.png"/><Relationship Id="rId28" Type="http://schemas.openxmlformats.org/officeDocument/2006/relationships/hyperlink" Target="https://www.leforem.be/particuliers/formations-forem.html" TargetMode="External"/><Relationship Id="rId36" Type="http://schemas.openxmlformats.org/officeDocument/2006/relationships/diagramQuickStyle" Target="diagrams/quickStyle1.xml"/><Relationship Id="rId49" Type="http://schemas.openxmlformats.org/officeDocument/2006/relationships/image" Target="media/image14.svg"/><Relationship Id="rId57" Type="http://schemas.openxmlformats.org/officeDocument/2006/relationships/image" Target="media/image21.svg"/><Relationship Id="rId10" Type="http://schemas.openxmlformats.org/officeDocument/2006/relationships/endnotes" Target="endnotes.xml"/><Relationship Id="rId31" Type="http://schemas.openxmlformats.org/officeDocument/2006/relationships/hyperlink" Target="http://saint-gabriel.be/" TargetMode="External"/><Relationship Id="rId44" Type="http://schemas.openxmlformats.org/officeDocument/2006/relationships/image" Target="media/image11.png"/><Relationship Id="rId52" Type="http://schemas.openxmlformats.org/officeDocument/2006/relationships/image" Target="media/image16.png"/><Relationship Id="rId60" Type="http://schemas.openxmlformats.org/officeDocument/2006/relationships/image" Target="media/image21.png"/><Relationship Id="rId65" Type="http://schemas.openxmlformats.org/officeDocument/2006/relationships/image" Target="media/image24.svg"/><Relationship Id="rId73" Type="http://schemas.openxmlformats.org/officeDocument/2006/relationships/image" Target="media/image25.png"/><Relationship Id="rId78" Type="http://schemas.openxmlformats.org/officeDocument/2006/relationships/diagramLayout" Target="diagrams/layout3.xml"/><Relationship Id="rId81" Type="http://schemas.microsoft.com/office/2007/relationships/diagramDrawing" Target="diagrams/drawing3.xml"/><Relationship Id="rId86" Type="http://schemas.openxmlformats.org/officeDocument/2006/relationships/image" Target="media/image36.svg"/><Relationship Id="rId9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ecolelacordee.be/" TargetMode="External"/><Relationship Id="rId39" Type="http://schemas.openxmlformats.org/officeDocument/2006/relationships/image" Target="media/image7.png"/><Relationship Id="rId34" Type="http://schemas.openxmlformats.org/officeDocument/2006/relationships/diagramData" Target="diagrams/data1.xml"/><Relationship Id="rId50" Type="http://schemas.openxmlformats.org/officeDocument/2006/relationships/image" Target="media/image14.png"/><Relationship Id="rId55" Type="http://schemas.openxmlformats.org/officeDocument/2006/relationships/image" Target="media/image19.svg"/><Relationship Id="rId76" Type="http://schemas.openxmlformats.org/officeDocument/2006/relationships/image" Target="media/image28.png"/><Relationship Id="rId7" Type="http://schemas.openxmlformats.org/officeDocument/2006/relationships/settings" Target="settings.xml"/><Relationship Id="rId71" Type="http://schemas.openxmlformats.org/officeDocument/2006/relationships/image" Target="media/image24.png"/><Relationship Id="rId92" Type="http://schemas.openxmlformats.org/officeDocument/2006/relationships/image" Target="media/image41.png"/><Relationship Id="rId2" Type="http://schemas.openxmlformats.org/officeDocument/2006/relationships/customXml" Target="../customXml/item2.xml"/><Relationship Id="rId29" Type="http://schemas.openxmlformats.org/officeDocument/2006/relationships/hyperlink" Target="https://arjb.be/" TargetMode="External"/><Relationship Id="rId24" Type="http://schemas.openxmlformats.org/officeDocument/2006/relationships/image" Target="media/image5.png"/><Relationship Id="rId40" Type="http://schemas.openxmlformats.org/officeDocument/2006/relationships/image" Target="media/image8.svg"/><Relationship Id="rId45" Type="http://schemas.openxmlformats.org/officeDocument/2006/relationships/image" Target="media/image12.svg"/><Relationship Id="rId66" Type="http://schemas.openxmlformats.org/officeDocument/2006/relationships/diagramData" Target="diagrams/data2.xml"/><Relationship Id="rId87" Type="http://schemas.openxmlformats.org/officeDocument/2006/relationships/image" Target="media/image38.png"/><Relationship Id="rId61" Type="http://schemas.openxmlformats.org/officeDocument/2006/relationships/image" Target="media/image22.svg"/><Relationship Id="rId82" Type="http://schemas.openxmlformats.org/officeDocument/2006/relationships/image" Target="media/image33.png"/><Relationship Id="rId19" Type="http://schemas.openxmlformats.org/officeDocument/2006/relationships/hyperlink" Target="https://www.etudierenhainaut.be/institut-provincial-arts-et-metiers-centre.html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://www.itcb.be/offre-denseignement/" TargetMode="External"/><Relationship Id="rId35" Type="http://schemas.openxmlformats.org/officeDocument/2006/relationships/diagramLayout" Target="diagrams/layout1.xml"/><Relationship Id="rId56" Type="http://schemas.openxmlformats.org/officeDocument/2006/relationships/image" Target="media/image20.png"/><Relationship Id="rId77" Type="http://schemas.openxmlformats.org/officeDocument/2006/relationships/diagramData" Target="diagrams/data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svg"/><Relationship Id="rId1" Type="http://schemas.openxmlformats.org/officeDocument/2006/relationships/image" Target="../media/image27.png"/><Relationship Id="rId6" Type="http://schemas.openxmlformats.org/officeDocument/2006/relationships/image" Target="../media/image32.svg"/><Relationship Id="rId5" Type="http://schemas.openxmlformats.org/officeDocument/2006/relationships/image" Target="../media/image31.png"/><Relationship Id="rId4" Type="http://schemas.openxmlformats.org/officeDocument/2006/relationships/image" Target="../media/image30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image" Target="../media/image28.svg"/><Relationship Id="rId1" Type="http://schemas.openxmlformats.org/officeDocument/2006/relationships/image" Target="../media/image27.png"/><Relationship Id="rId6" Type="http://schemas.openxmlformats.org/officeDocument/2006/relationships/image" Target="../media/image32.svg"/><Relationship Id="rId5" Type="http://schemas.openxmlformats.org/officeDocument/2006/relationships/image" Target="../media/image31.png"/><Relationship Id="rId4" Type="http://schemas.openxmlformats.org/officeDocument/2006/relationships/image" Target="../media/image30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76247508-0314-4C70-88BB-DEDA9AF3231C}">
      <dgm:prSet phldrT="[Texte]" custT="1"/>
      <dgm:spPr>
        <a:xfrm>
          <a:off x="538008" y="740022"/>
          <a:ext cx="945836" cy="591148"/>
        </a:xfrm>
      </dgm:spPr>
      <dgm:t>
        <a:bodyPr/>
        <a:lstStyle/>
        <a:p>
          <a:pPr>
            <a:buNone/>
          </a:pPr>
          <a:r>
            <a:rPr lang="fr-BE" sz="1200">
              <a:latin typeface="Calibri" panose="020F0502020204030204"/>
              <a:ea typeface="+mn-ea"/>
              <a:cs typeface="+mn-cs"/>
            </a:rPr>
            <a:t>Formation initiale</a:t>
          </a:r>
        </a:p>
      </dgm:t>
    </dgm:pt>
    <dgm:pt modelId="{1E9E2B1E-D08A-4816-914C-E189BADBC383}" type="parTrans" cxnId="{23D291EE-E037-4BD0-8968-8A78785B4ECE}">
      <dgm:prSet/>
      <dgm:spPr/>
      <dgm:t>
        <a:bodyPr/>
        <a:lstStyle/>
        <a:p>
          <a:endParaRPr lang="fr-BE"/>
        </a:p>
      </dgm:t>
    </dgm:pt>
    <dgm:pt modelId="{8EA95589-7F45-48EC-BDAE-31C427ADD553}" type="sibTrans" cxnId="{23D291EE-E037-4BD0-8968-8A78785B4ECE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9F472D4F-1CF3-4728-96E5-8BE52471C59A}" type="pres">
      <dgm:prSet presAssocID="{1E9E2B1E-D08A-4816-914C-E189BADBC383}" presName="Name13" presStyleLbl="parChTrans1D2" presStyleIdx="0" presStyleCnt="1"/>
      <dgm:spPr/>
    </dgm:pt>
    <dgm:pt modelId="{6229E9AB-6415-44F9-9481-EE4E251C99C4}" type="pres">
      <dgm:prSet presAssocID="{76247508-0314-4C70-88BB-DEDA9AF3231C}" presName="childText" presStyleLbl="bgAcc1" presStyleIdx="0" presStyleCnt="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</dgm:pt>
  </dgm:ptLst>
  <dgm:cxnLst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51CE4F7D-E7C6-4F28-9160-15E8FBC14C9A}" type="presOf" srcId="{76247508-0314-4C70-88BB-DEDA9AF3231C}" destId="{6229E9AB-6415-44F9-9481-EE4E251C99C4}" srcOrd="0" destOrd="0" presId="urn:microsoft.com/office/officeart/2005/8/layout/hierarchy3"/>
    <dgm:cxn modelId="{4ADCCD9D-15C7-4E7A-A45D-F855D727146C}" type="presOf" srcId="{1E9E2B1E-D08A-4816-914C-E189BADBC383}" destId="{9F472D4F-1CF3-4728-96E5-8BE52471C59A}" srcOrd="0" destOrd="0" presId="urn:microsoft.com/office/officeart/2005/8/layout/hierarchy3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23D291EE-E037-4BD0-8968-8A78785B4ECE}" srcId="{A43A57F3-AF3F-455F-BBE4-707E4AA03B66}" destId="{76247508-0314-4C70-88BB-DEDA9AF3231C}" srcOrd="0" destOrd="0" parTransId="{1E9E2B1E-D08A-4816-914C-E189BADBC383}" sibTransId="{8EA95589-7F45-48EC-BDAE-31C427ADD553}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0CA41510-BF71-45DF-9C5B-6F6A77735A82}" type="presParOf" srcId="{90316499-4407-4FF2-8AA4-9D745D6B3076}" destId="{9F472D4F-1CF3-4728-96E5-8BE52471C59A}" srcOrd="0" destOrd="0" presId="urn:microsoft.com/office/officeart/2005/8/layout/hierarchy3"/>
    <dgm:cxn modelId="{BF5AF7F3-C25A-4178-90C2-EABC35BDD223}" type="presParOf" srcId="{90316499-4407-4FF2-8AA4-9D745D6B3076}" destId="{6229E9AB-6415-44F9-9481-EE4E251C99C4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7247EED5-1A77-447F-BD78-DEF533578567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gm:t>
    </dgm:pt>
    <dgm:pt modelId="{0E018EAB-3494-476F-A777-D03157AEFA5D}" type="parTrans" cxnId="{7F945759-7BA5-4F35-8BC2-8B64EA41E5BC}">
      <dgm:prSet/>
      <dgm:spPr/>
      <dgm:t>
        <a:bodyPr/>
        <a:lstStyle/>
        <a:p>
          <a:endParaRPr lang="fr-BE"/>
        </a:p>
      </dgm:t>
    </dgm:pt>
    <dgm:pt modelId="{321289BF-9CA6-405F-B934-FAD820583BCD}" type="sibTrans" cxnId="{7F945759-7BA5-4F35-8BC2-8B64EA41E5BC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843F6F65-CE8F-4474-8016-7890DA3983EC}" type="pres">
      <dgm:prSet presAssocID="{321289BF-9CA6-405F-B934-FAD820583BCD}" presName="picture_4" presStyleCnt="0"/>
      <dgm:spPr/>
    </dgm:pt>
    <dgm:pt modelId="{870EA8F6-51F8-484F-B759-44206037A014}" type="pres">
      <dgm:prSet presAssocID="{321289BF-9CA6-405F-B934-FAD820583BCD}" presName="pictureRepeatNode" presStyleLbl="alignImgPlace1" presStyleIdx="3" presStyleCnt="4"/>
      <dgm:spPr/>
    </dgm:pt>
    <dgm:pt modelId="{6FEFB119-A702-46B1-8B98-5C6149D1F71F}" type="pres">
      <dgm:prSet presAssocID="{7247EED5-1A77-447F-BD78-DEF533578567}" presName="line_4" presStyleLbl="parChTrans1D1" presStyleIdx="2" presStyleCnt="3"/>
      <dgm:spPr>
        <a:ln>
          <a:solidFill>
            <a:srgbClr val="63A7DA"/>
          </a:solidFill>
        </a:ln>
      </dgm:spPr>
    </dgm:pt>
    <dgm:pt modelId="{C757113A-0092-45A8-8EDF-A6B9B8949FF8}" type="pres">
      <dgm:prSet presAssocID="{7247EED5-1A77-447F-BD78-DEF533578567}" presName="textparent_4" presStyleLbl="node1" presStyleIdx="0" presStyleCnt="0"/>
      <dgm:spPr/>
    </dgm:pt>
    <dgm:pt modelId="{7EFC0238-0748-4E9A-AC56-9C5884546771}" type="pres">
      <dgm:prSet presAssocID="{7247EED5-1A77-447F-BD78-DEF533578567}" presName="text_4" presStyleLbl="revTx" presStyleIdx="2" presStyleCnt="3" custScaleX="289552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44EB0D53-BD7F-471A-BA02-28C1623E2742}" type="presOf" srcId="{321289BF-9CA6-405F-B934-FAD820583BCD}" destId="{870EA8F6-51F8-484F-B759-44206037A014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7F945759-7BA5-4F35-8BC2-8B64EA41E5BC}" srcId="{469596E8-7EEF-4EED-8C87-69C0EEE73002}" destId="{7247EED5-1A77-447F-BD78-DEF533578567}" srcOrd="3" destOrd="0" parTransId="{0E018EAB-3494-476F-A777-D03157AEFA5D}" sibTransId="{321289BF-9CA6-405F-B934-FAD820583BCD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76905DE-F02B-4D70-A1E5-A8D4DEE563C6}" type="presOf" srcId="{7247EED5-1A77-447F-BD78-DEF533578567}" destId="{7EFC0238-0748-4E9A-AC56-9C5884546771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0731AFA5-4938-4FD7-BC6A-46ADE1373315}" type="presParOf" srcId="{0161A0D8-4FF6-448D-8FC3-09F13201847E}" destId="{843F6F65-CE8F-4474-8016-7890DA3983EC}" srcOrd="8" destOrd="0" presId="urn:microsoft.com/office/officeart/2008/layout/CircularPictureCallout"/>
    <dgm:cxn modelId="{6223EB0A-A2F7-4C30-ABFF-45CF6BF9951F}" type="presParOf" srcId="{843F6F65-CE8F-4474-8016-7890DA3983EC}" destId="{870EA8F6-51F8-484F-B759-44206037A014}" srcOrd="0" destOrd="0" presId="urn:microsoft.com/office/officeart/2008/layout/CircularPictureCallout"/>
    <dgm:cxn modelId="{C6E2238C-1E79-4003-8C47-B06A5FC0FCBC}" type="presParOf" srcId="{0161A0D8-4FF6-448D-8FC3-09F13201847E}" destId="{6FEFB119-A702-46B1-8B98-5C6149D1F71F}" srcOrd="9" destOrd="0" presId="urn:microsoft.com/office/officeart/2008/layout/CircularPictureCallout"/>
    <dgm:cxn modelId="{60A68782-1E8D-48D7-9D78-5BC7790E9C14}" type="presParOf" srcId="{0161A0D8-4FF6-448D-8FC3-09F13201847E}" destId="{C757113A-0092-45A8-8EDF-A6B9B8949FF8}" srcOrd="10" destOrd="0" presId="urn:microsoft.com/office/officeart/2008/layout/CircularPictureCallout"/>
    <dgm:cxn modelId="{61B36990-B999-43A6-9985-3A1E29C3DF86}" type="presParOf" srcId="{C757113A-0092-45A8-8EDF-A6B9B8949FF8}" destId="{7EFC0238-0748-4E9A-AC56-9C5884546771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16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206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 OE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9F472D4F-1CF3-4728-96E5-8BE52471C59A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29E9AB-6415-44F9-9481-EE4E251C99C4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kern="1200">
              <a:latin typeface="Calibri" panose="020F0502020204030204"/>
              <a:ea typeface="+mn-ea"/>
              <a:cs typeface="+mn-cs"/>
            </a:rPr>
            <a:t>Formation initiale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EFB119-A702-46B1-8B98-5C6149D1F71F}">
      <dsp:nvSpPr>
        <dsp:cNvPr id="0" name=""/>
        <dsp:cNvSpPr/>
      </dsp:nvSpPr>
      <dsp:spPr>
        <a:xfrm>
          <a:off x="1151646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151646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151646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59232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98581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98581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941679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613820" y="3223"/>
          <a:ext cx="1631668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Construction de batiments ; promotion immobilière</a:t>
          </a:r>
        </a:p>
      </dsp:txBody>
      <dsp:txXfrm>
        <a:off x="3613820" y="3223"/>
        <a:ext cx="1631668" cy="640080"/>
      </dsp:txXfrm>
    </dsp:sp>
    <dsp:sp modelId="{1F3692AB-DF21-47EA-8182-268C80153FE0}">
      <dsp:nvSpPr>
        <dsp:cNvPr id="0" name=""/>
        <dsp:cNvSpPr/>
      </dsp:nvSpPr>
      <dsp:spPr>
        <a:xfrm>
          <a:off x="2666502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306582" y="749983"/>
          <a:ext cx="218141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Génie civil</a:t>
          </a:r>
        </a:p>
      </dsp:txBody>
      <dsp:txXfrm>
        <a:off x="3306582" y="749983"/>
        <a:ext cx="2181416" cy="640080"/>
      </dsp:txXfrm>
    </dsp:sp>
    <dsp:sp modelId="{870EA8F6-51F8-484F-B759-44206037A014}">
      <dsp:nvSpPr>
        <dsp:cNvPr id="0" name=""/>
        <dsp:cNvSpPr/>
      </dsp:nvSpPr>
      <dsp:spPr>
        <a:xfrm>
          <a:off x="2973740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EFC0238-0748-4E9A-AC56-9C5884546771}">
      <dsp:nvSpPr>
        <dsp:cNvPr id="0" name=""/>
        <dsp:cNvSpPr/>
      </dsp:nvSpPr>
      <dsp:spPr>
        <a:xfrm>
          <a:off x="3613820" y="1496743"/>
          <a:ext cx="2299756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Travaux de construction spécialisés</a:t>
          </a:r>
        </a:p>
      </dsp:txBody>
      <dsp:txXfrm>
        <a:off x="3613820" y="1496743"/>
        <a:ext cx="2299756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2022*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16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-27 OE 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2021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206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d816c3-b208-464c-adcf-149322fbddc7">
      <Terms xmlns="http://schemas.microsoft.com/office/infopath/2007/PartnerControls"/>
    </lcf76f155ced4ddcb4097134ff3c332f>
    <TaxCatchAll xmlns="da4e8d3a-7aee-40f8-832d-12ff0ba9c9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5" ma:contentTypeDescription="Crée un document." ma:contentTypeScope="" ma:versionID="9b4d4fb879abd40280e37a92d6938f91">
  <xsd:schema xmlns:xsd="http://www.w3.org/2001/XMLSchema" xmlns:xs="http://www.w3.org/2001/XMLSchema" xmlns:p="http://schemas.microsoft.com/office/2006/metadata/properties" xmlns:ns2="85d816c3-b208-464c-adcf-149322fbddc7" xmlns:ns3="da4e8d3a-7aee-40f8-832d-12ff0ba9c922" targetNamespace="http://schemas.microsoft.com/office/2006/metadata/properties" ma:root="true" ma:fieldsID="9528235fa873166186b665b7eb2bc0c9" ns2:_="" ns3:_="">
    <xsd:import namespace="85d816c3-b208-464c-adcf-149322fbddc7"/>
    <xsd:import namespace="da4e8d3a-7aee-40f8-832d-12ff0ba9c9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3c061feb-94c6-4566-9c2a-bd3f58ed9c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4e8d3a-7aee-40f8-832d-12ff0ba9c92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66351e20-90c6-45f0-bd65-151521fdb996}" ma:internalName="TaxCatchAll" ma:showField="CatchAllData" ma:web="da4e8d3a-7aee-40f8-832d-12ff0ba9c9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84CF3A-D727-4DF6-9338-49D8F31FF9DB}">
  <ds:schemaRefs>
    <ds:schemaRef ds:uri="http://schemas.microsoft.com/office/2006/metadata/properties"/>
    <ds:schemaRef ds:uri="http://schemas.microsoft.com/office/infopath/2007/PartnerControls"/>
    <ds:schemaRef ds:uri="85d816c3-b208-464c-adcf-149322fbddc7"/>
    <ds:schemaRef ds:uri="da4e8d3a-7aee-40f8-832d-12ff0ba9c922"/>
  </ds:schemaRefs>
</ds:datastoreItem>
</file>

<file path=customXml/itemProps3.xml><?xml version="1.0" encoding="utf-8"?>
<ds:datastoreItem xmlns:ds="http://schemas.openxmlformats.org/officeDocument/2006/customXml" ds:itemID="{AA8E1DB0-57A7-4DE9-A7E1-4E6A4172DF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D18B05-6D06-49A1-B9E7-937F136C6B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da4e8d3a-7aee-40f8-832d-12ff0ba9c9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92</TotalTime>
  <Pages>2</Pages>
  <Words>41</Words>
  <Characters>231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67</cp:revision>
  <cp:lastPrinted>2021-12-24T10:51:00Z</cp:lastPrinted>
  <dcterms:created xsi:type="dcterms:W3CDTF">2023-11-09T08:54:00Z</dcterms:created>
  <dcterms:modified xsi:type="dcterms:W3CDTF">2023-11-28T13:56:00Z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  <property fmtid="{D5CDD505-2E9C-101B-9397-08002B2CF9AE}" pid="3" name="MediaServiceImageTags">
    <vt:lpwstr/>
  </property>
</Properties>
</file>