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0E94CFD9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E1B55C5" wp14:editId="70C4AFC6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29B8739A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</w:t>
                            </w:r>
                            <w:r w:rsidR="000A57CE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3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387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" stroked="f" strokeweight=".5pt">
                <v:textbox>
                  <w:txbxContent>
                    <w:p w14:paraId="433E6002" w14:textId="29B8739A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</w:t>
                      </w:r>
                      <w:r w:rsidR="000A57CE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3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7E904A01" wp14:editId="0CF4F375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8E19A9" id="Groupe 50" o:spid="_x0000_s1026" style="position:absolute;margin-left:12pt;margin-top:-29.3pt;width:118.95pt;height:756pt;z-index:251637760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708872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1EEE829" wp14:editId="3EF58013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2C21E" id="Rectangle 5" o:spid="_x0000_s1026" style="position:absolute;margin-left:175.2pt;margin-top:-20.3pt;width:78.5pt;height:94.4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25C153A" wp14:editId="6B3F35D0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40ECC" id="Forme libre 33" o:spid="_x0000_s1026" style="position:absolute;margin-left:-32pt;margin-top:-21pt;width:147.55pt;height:756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7BE4522A" wp14:editId="73004F64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9609B5" id="Groupe 49" o:spid="_x0000_s1026" style="position:absolute;margin-left:1059.05pt;margin-top:-14.25pt;width:107.8pt;height:756pt;z-index:251635712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708872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cdd84b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3BCD8C1" wp14:editId="6DF29FA5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5139C" id="Forme libre 25" o:spid="_x0000_s1026" style="position:absolute;margin-left:1064.75pt;margin-top:18pt;width:123.25pt;height:756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0B21FC71" w:rsidR="00902688" w:rsidRDefault="005312E0" w:rsidP="00F576BD">
      <w:pPr>
        <w:rPr>
          <w:noProof/>
          <w:lang w:bidi="fr-FR"/>
        </w:rPr>
      </w:pPr>
      <w:r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C753A8E" wp14:editId="3A38E4CD">
                <wp:simplePos x="0" y="0"/>
                <wp:positionH relativeFrom="leftMargin">
                  <wp:posOffset>1064419</wp:posOffset>
                </wp:positionH>
                <wp:positionV relativeFrom="paragraph">
                  <wp:posOffset>6169819</wp:posOffset>
                </wp:positionV>
                <wp:extent cx="2751455" cy="1476692"/>
                <wp:effectExtent l="8890" t="0" r="635" b="635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51455" cy="1476692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05EE8F7A" w:rsidR="00A72224" w:rsidRPr="004A102B" w:rsidRDefault="005C4A44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  <w:lang w:val="fr-BE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Installateur</w:t>
                            </w:r>
                            <w:r w:rsidR="005312E0"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.trice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="00D16F7B"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Conseiller</w:t>
                            </w:r>
                            <w:r w:rsidR="005312E0"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.ère</w:t>
                            </w:r>
                            <w:proofErr w:type="spellEnd"/>
                            <w:r w:rsidR="00D16F7B"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 xml:space="preserve"> en énergies renouvelables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7" style="position:absolute;margin-left:83.8pt;margin-top:485.8pt;width:216.65pt;height:116.25pt;rotation:-90;z-index:2516336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" fillcolor="#63a7da" stroked="f" strokeweight="1pt">
                <v:textbox>
                  <w:txbxContent>
                    <w:p w14:paraId="06F157E7" w14:textId="05EE8F7A" w:rsidR="00A72224" w:rsidRPr="004A102B" w:rsidRDefault="005C4A44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  <w:lang w:val="fr-BE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Installateur</w:t>
                      </w:r>
                      <w:r w:rsidR="005312E0"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.trice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 xml:space="preserve"> </w:t>
                      </w:r>
                      <w:proofErr w:type="spellStart"/>
                      <w:r w:rsidR="00D16F7B"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Conseiller</w:t>
                      </w:r>
                      <w:r w:rsidR="005312E0"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.ère</w:t>
                      </w:r>
                      <w:proofErr w:type="spellEnd"/>
                      <w:r w:rsidR="00D16F7B"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 xml:space="preserve"> en énergies renouvelables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848E422" wp14:editId="74236B67">
                <wp:simplePos x="0" y="0"/>
                <wp:positionH relativeFrom="column">
                  <wp:posOffset>3471545</wp:posOffset>
                </wp:positionH>
                <wp:positionV relativeFrom="paragraph">
                  <wp:posOffset>901700</wp:posOffset>
                </wp:positionV>
                <wp:extent cx="632460" cy="619760"/>
                <wp:effectExtent l="19050" t="19050" r="15240" b="27940"/>
                <wp:wrapNone/>
                <wp:docPr id="116" name="Organigramme : Connecteu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619760"/>
                        </a:xfrm>
                        <a:prstGeom prst="flowChartConnector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5DA8CC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116" o:spid="_x0000_s1026" type="#_x0000_t120" style="position:absolute;margin-left:273.35pt;margin-top:71pt;width:49.8pt;height:48.8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" fillcolor="white [3201]" strokecolor="#dd026f [3206]" strokeweight="2.25pt">
                <v:stroke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31B8ED0" wp14:editId="1321C6A3">
            <wp:simplePos x="0" y="0"/>
            <wp:positionH relativeFrom="column">
              <wp:posOffset>3534410</wp:posOffset>
            </wp:positionH>
            <wp:positionV relativeFrom="paragraph">
              <wp:posOffset>882015</wp:posOffset>
            </wp:positionV>
            <wp:extent cx="592667" cy="592667"/>
            <wp:effectExtent l="0" t="0" r="0" b="0"/>
            <wp:wrapNone/>
            <wp:docPr id="10" name="Graphique 10" descr="Pelleteus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que 10" descr="Pelleteuse avec un remplissage uni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67" cy="592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38B36D2C" wp14:editId="13815413">
                <wp:simplePos x="0" y="0"/>
                <wp:positionH relativeFrom="margin">
                  <wp:posOffset>3651250</wp:posOffset>
                </wp:positionH>
                <wp:positionV relativeFrom="paragraph">
                  <wp:posOffset>641350</wp:posOffset>
                </wp:positionV>
                <wp:extent cx="7696200" cy="1123950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D2747" w14:textId="279236D5" w:rsidR="0035228A" w:rsidRPr="0035228A" w:rsidRDefault="00F35241" w:rsidP="0035228A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</w:pPr>
                            <w:bookmarkStart w:id="0" w:name="_Hlk94861113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F - Construction</w:t>
                            </w:r>
                          </w:p>
                          <w:bookmarkEnd w:id="0"/>
                          <w:p w14:paraId="38CB4F48" w14:textId="77777777" w:rsidR="005312E0" w:rsidRPr="005312E0" w:rsidRDefault="00354092" w:rsidP="005312E0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F</w:t>
                            </w:r>
                            <w:r w:rsidR="00CE0EEF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    F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1</w:t>
                            </w:r>
                            <w:r w:rsidR="00D60708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60</w:t>
                            </w:r>
                            <w:r w:rsidR="00C9659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3 – </w:t>
                            </w:r>
                            <w:r w:rsidR="005312E0" w:rsidRPr="005312E0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Installateur/Conseiller en énergies renouvelables</w:t>
                            </w:r>
                          </w:p>
                          <w:p w14:paraId="7CAC3E5B" w14:textId="6AAD3F17" w:rsidR="00A72224" w:rsidRPr="00036493" w:rsidRDefault="005312E0" w:rsidP="005312E0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 w:rsidRPr="005312E0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Installatrice/Conseillère en énergies renouvelables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36D2C" id="_x0000_t202" coordsize="21600,21600" o:spt="202" path="m,l,21600r21600,l21600,xe">
                <v:stroke joinstyle="miter"/>
                <v:path gradientshapeok="t" o:connecttype="rect"/>
              </v:shapetype>
              <v:shape id="Zone de texte 60" o:spid="_x0000_s1028" type="#_x0000_t202" style="position:absolute;margin-left:287.5pt;margin-top:50.5pt;width:606pt;height:88.5pt;z-index: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" filled="f" stroked="f" strokeweight=".5pt">
                <v:textbox>
                  <w:txbxContent>
                    <w:p w14:paraId="40DD2747" w14:textId="279236D5" w:rsidR="0035228A" w:rsidRPr="0035228A" w:rsidRDefault="00F35241" w:rsidP="0035228A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</w:pPr>
                      <w:bookmarkStart w:id="1" w:name="_Hlk94861113"/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F - Construction</w:t>
                      </w:r>
                    </w:p>
                    <w:bookmarkEnd w:id="1"/>
                    <w:p w14:paraId="38CB4F48" w14:textId="77777777" w:rsidR="005312E0" w:rsidRPr="005312E0" w:rsidRDefault="00354092" w:rsidP="005312E0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F</w:t>
                      </w:r>
                      <w:r w:rsidR="00CE0EEF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    F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1</w:t>
                      </w:r>
                      <w:r w:rsidR="00D60708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60</w:t>
                      </w:r>
                      <w:r w:rsidR="00C96597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3 – </w:t>
                      </w:r>
                      <w:r w:rsidR="005312E0" w:rsidRPr="005312E0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Installateur/Conseiller en énergies renouvelables</w:t>
                      </w:r>
                    </w:p>
                    <w:p w14:paraId="7CAC3E5B" w14:textId="6AAD3F17" w:rsidR="00A72224" w:rsidRPr="00036493" w:rsidRDefault="005312E0" w:rsidP="005312E0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 w:rsidRPr="005312E0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Installatrice/Conseillère en énergies renouvelables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3DA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CF4AC9" wp14:editId="623CCA2E">
                <wp:simplePos x="0" y="0"/>
                <wp:positionH relativeFrom="column">
                  <wp:posOffset>9498965</wp:posOffset>
                </wp:positionH>
                <wp:positionV relativeFrom="paragraph">
                  <wp:posOffset>7447915</wp:posOffset>
                </wp:positionV>
                <wp:extent cx="71776" cy="71984"/>
                <wp:effectExtent l="0" t="0" r="4445" b="4445"/>
                <wp:wrapNone/>
                <wp:docPr id="7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76" cy="71984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1773A6" w14:textId="77777777" w:rsidR="00133DAD" w:rsidRPr="00E31947" w:rsidRDefault="00133DAD" w:rsidP="00133DAD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CF4AC9" id="Rectangle 3" o:spid="_x0000_s1028" style="position:absolute;margin-left:747.95pt;margin-top:586.45pt;width:5.65pt;height:5.6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" fillcolor="#b4222f [3207]" stroked="f" strokeweight=".5pt">
                <v:textbox>
                  <w:txbxContent>
                    <w:p w14:paraId="551773A6" w14:textId="77777777" w:rsidR="00133DAD" w:rsidRPr="00E31947" w:rsidRDefault="00133DAD" w:rsidP="00133DAD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F7149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F1E436D" wp14:editId="0921CA55">
                <wp:simplePos x="0" y="0"/>
                <wp:positionH relativeFrom="page">
                  <wp:posOffset>8624570</wp:posOffset>
                </wp:positionH>
                <wp:positionV relativeFrom="paragraph">
                  <wp:posOffset>8989060</wp:posOffset>
                </wp:positionV>
                <wp:extent cx="5139690" cy="277495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6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29" type="#_x0000_t202" style="position:absolute;margin-left:679.1pt;margin-top:707.8pt;width:404.7pt;height:21.85pt;z-index: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F7149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759E37EC" wp14:editId="039869DC">
                <wp:simplePos x="0" y="0"/>
                <wp:positionH relativeFrom="page">
                  <wp:posOffset>9322435</wp:posOffset>
                </wp:positionH>
                <wp:positionV relativeFrom="paragraph">
                  <wp:posOffset>6610350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30" type="#_x0000_t202" style="position:absolute;margin-left:734.05pt;margin-top:520.5pt;width:264.4pt;height:34.75pt;z-index: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F7149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B26A26" wp14:editId="46A9F551">
                <wp:simplePos x="0" y="0"/>
                <wp:positionH relativeFrom="column">
                  <wp:posOffset>8663868</wp:posOffset>
                </wp:positionH>
                <wp:positionV relativeFrom="paragraph">
                  <wp:posOffset>7325995</wp:posOffset>
                </wp:positionV>
                <wp:extent cx="3968750" cy="1380067"/>
                <wp:effectExtent l="0" t="0" r="0" b="0"/>
                <wp:wrapNone/>
                <wp:docPr id="1523" name="Zone de texte 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13800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B8EB24" w14:textId="77777777" w:rsidR="005B149B" w:rsidRPr="0073618A" w:rsidRDefault="005B149B" w:rsidP="005B149B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1 centre de compétences</w:t>
                            </w:r>
                          </w:p>
                          <w:p w14:paraId="7E217DEB" w14:textId="77777777" w:rsidR="005B149B" w:rsidRDefault="005B149B" w:rsidP="005B14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26A26" id="Zone de texte 1523" o:spid="_x0000_s1031" type="#_x0000_t202" style="position:absolute;margin-left:682.2pt;margin-top:576.85pt;width:312.5pt;height:108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" fillcolor="window" stroked="f" strokeweight=".5pt">
                <v:textbox>
                  <w:txbxContent>
                    <w:p w14:paraId="11B8EB24" w14:textId="77777777" w:rsidR="005B149B" w:rsidRPr="0073618A" w:rsidRDefault="005B149B" w:rsidP="005B149B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1 centre de compétences</w:t>
                      </w:r>
                    </w:p>
                    <w:p w14:paraId="7E217DEB" w14:textId="77777777" w:rsidR="005B149B" w:rsidRDefault="005B149B" w:rsidP="005B149B"/>
                  </w:txbxContent>
                </v:textbox>
              </v:shape>
            </w:pict>
          </mc:Fallback>
        </mc:AlternateContent>
      </w:r>
      <w:r w:rsidR="005C4A44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F8AEA63" wp14:editId="423C74E9">
                <wp:simplePos x="0" y="0"/>
                <wp:positionH relativeFrom="column">
                  <wp:posOffset>1769745</wp:posOffset>
                </wp:positionH>
                <wp:positionV relativeFrom="paragraph">
                  <wp:posOffset>3553460</wp:posOffset>
                </wp:positionV>
                <wp:extent cx="5932967" cy="4760595"/>
                <wp:effectExtent l="0" t="0" r="0" b="190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7" cy="4760595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55851558">
                                  <wp:extent cx="3263265" cy="2071194"/>
                                  <wp:effectExtent l="57150" t="0" r="51435" b="0"/>
                                  <wp:docPr id="1508" name="Diagramme 15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6" r:lo="rId17" r:qs="rId18" r:cs="rId1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33" type="#_x0000_t118" style="position:absolute;margin-left:139.35pt;margin-top:279.8pt;width:467.15pt;height:374.8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55851558">
                            <wp:extent cx="3263265" cy="2071194"/>
                            <wp:effectExtent l="57150" t="0" r="51435" b="0"/>
                            <wp:docPr id="1508" name="Diagramme 15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6" r:lo="rId17" r:qs="rId18" r:cs="rId19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D6F99" w:rsidRPr="00E10D5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9CD708" wp14:editId="1A9432F1">
                <wp:simplePos x="0" y="0"/>
                <wp:positionH relativeFrom="column">
                  <wp:posOffset>8201025</wp:posOffset>
                </wp:positionH>
                <wp:positionV relativeFrom="paragraph">
                  <wp:posOffset>3180715</wp:posOffset>
                </wp:positionV>
                <wp:extent cx="5111750" cy="3434715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21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153B95" id="Rectangle 8" o:spid="_x0000_s1026" style="position:absolute;margin-left:645.75pt;margin-top:250.45pt;width:402.5pt;height:270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" stroked="f" strokeweight="1pt">
                <v:fill r:id="rId22" o:title="" recolor="t" rotate="t" type="frame"/>
              </v:rect>
            </w:pict>
          </mc:Fallback>
        </mc:AlternateContent>
      </w:r>
      <w:r w:rsidR="000D6F99" w:rsidRPr="00E10D5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5D072D" wp14:editId="4B3D48F2">
                <wp:simplePos x="0" y="0"/>
                <wp:positionH relativeFrom="column">
                  <wp:posOffset>10614025</wp:posOffset>
                </wp:positionH>
                <wp:positionV relativeFrom="paragraph">
                  <wp:posOffset>5056505</wp:posOffset>
                </wp:positionV>
                <wp:extent cx="82550" cy="88900"/>
                <wp:effectExtent l="0" t="0" r="0" b="6350"/>
                <wp:wrapNone/>
                <wp:docPr id="55" name="Ellipse 55">
                  <a:hlinkClick xmlns:a="http://schemas.openxmlformats.org/drawingml/2006/main" r:id="rId23" tooltip="Centre de compétence Environnement : Technicien polyvalent en énergies renouvelable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38510B" id="Ellipse 55" o:spid="_x0000_s1026" href="https://www.formation-environnement.be/" title="Centre de compétence Environnement : Technicien polyvalent en énergies renouvelables" style="position:absolute;margin-left:835.75pt;margin-top:398.15pt;width:6.5pt;height: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" o:button="t" fillcolor="#b4222f" stroked="f" strokeweight=".5pt">
                <v:fill o:detectmouseclick="t"/>
                <v:stroke joinstyle="miter"/>
              </v:oval>
            </w:pict>
          </mc:Fallback>
        </mc:AlternateContent>
      </w:r>
      <w:r w:rsidR="00856D5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CB6C4B8" wp14:editId="1848E4B9">
                <wp:simplePos x="0" y="0"/>
                <wp:positionH relativeFrom="column">
                  <wp:posOffset>1390650</wp:posOffset>
                </wp:positionH>
                <wp:positionV relativeFrom="paragraph">
                  <wp:posOffset>3330574</wp:posOffset>
                </wp:positionV>
                <wp:extent cx="5629910" cy="1609725"/>
                <wp:effectExtent l="0" t="0" r="8890" b="9525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91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031E02" w14:textId="381A30E5" w:rsidR="004D161A" w:rsidRPr="008B62F3" w:rsidRDefault="00277D14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  <w:lang w:val="fr-BE"/>
                              </w:rPr>
                            </w:pPr>
                            <w:r w:rsidRPr="00277D14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  <w:lang w:val="fr-BE"/>
                              </w:rPr>
                              <w:t>Le secteur des énergies renouvelables crée de nombreux emplois, de la fabrication et de l'installation de panneaux solaires et d'éoliennes à la maintenance et à la gestion des infrastructures. L’offre de formation qui se met en place progressivement sur le Bassin attire les candidats et pourrait encore être renforcée. Au-delà de l’installation et de la maintenance des infrastructures, des formations orientées conseil pourraient également être envisagées.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C4B8" id="Zone de texte 115" o:spid="_x0000_s1034" type="#_x0000_t202" style="position:absolute;margin-left:109.5pt;margin-top:262.25pt;width:443.3pt;height:126.7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" fillcolor="white [3201]" stroked="f" strokeweight=".5pt">
                <v:textbox>
                  <w:txbxContent>
                    <w:p w14:paraId="03031E02" w14:textId="381A30E5" w:rsidR="004D161A" w:rsidRPr="008B62F3" w:rsidRDefault="00277D14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  <w:lang w:val="fr-BE"/>
                        </w:rPr>
                      </w:pPr>
                      <w:r w:rsidRPr="00277D14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  <w:lang w:val="fr-BE"/>
                        </w:rPr>
                        <w:t>Le secteur des énergies renouvelables crée de nombreux emplois, de la fabrication et de l'installation de panneaux solaires et d'éoliennes à la maintenance et à la gestion des infrastructures. L’offre de formation qui se met en place progressivement sur le Bassin attire les candidats et pourrait encore être renforcée. Au-delà de l’installation et de la maintenance des infrastructures, des formations orientées conseil pourraient également être envisagées.</w:t>
                      </w:r>
                    </w:p>
                  </w:txbxContent>
                </v:textbox>
              </v:shape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0A455BD4" wp14:editId="762F814F">
                <wp:simplePos x="0" y="0"/>
                <wp:positionH relativeFrom="column">
                  <wp:posOffset>4751705</wp:posOffset>
                </wp:positionH>
                <wp:positionV relativeFrom="paragraph">
                  <wp:posOffset>5117465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5" style="position:absolute;margin-left:374.15pt;margin-top:402.95pt;width:42.85pt;height:50.6pt;flip:x;z-index:251623424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">
                <v:oval id="Ellipse 143" o:spid="_x0000_s1036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7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71AA49BE" wp14:editId="1FA334F0">
                <wp:simplePos x="0" y="0"/>
                <wp:positionH relativeFrom="margin">
                  <wp:posOffset>3244850</wp:posOffset>
                </wp:positionH>
                <wp:positionV relativeFrom="paragraph">
                  <wp:posOffset>5353050</wp:posOffset>
                </wp:positionV>
                <wp:extent cx="570863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63" cy="431800"/>
                          <a:chOff x="114300" y="45850"/>
                          <a:chExt cx="194946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7310" y="4585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8" style="position:absolute;margin-left:255.5pt;margin-top:421.5pt;width:44.95pt;height:34pt;z-index:251622400;mso-position-horizontal-relative:margin;mso-width-relative:margin;mso-height-relative:margin" coordorigin="114300,45850" coordsize="194946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">
                <v:oval id="Ellipse 140" o:spid="_x0000_s1039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40" type="#_x0000_t202" style="position:absolute;left:127310;top:4585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1D69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A47926" wp14:editId="5332AC8F">
                <wp:simplePos x="0" y="0"/>
                <wp:positionH relativeFrom="margin">
                  <wp:posOffset>2226733</wp:posOffset>
                </wp:positionH>
                <wp:positionV relativeFrom="paragraph">
                  <wp:posOffset>2698084</wp:posOffset>
                </wp:positionV>
                <wp:extent cx="5136543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43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80AAE" w14:textId="77777777" w:rsidR="00A31D69" w:rsidRPr="00310C4C" w:rsidRDefault="00A31D69" w:rsidP="00A31D6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préconise le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développement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de l'offre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d'enseignement et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de formation pour le métier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7926" id="Zone de texte 1532" o:spid="_x0000_s1041" type="#_x0000_t202" style="position:absolute;margin-left:175.35pt;margin-top:212.45pt;width:404.45pt;height:57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" filled="f" stroked="f" strokeweight=".5pt">
                <v:textbox>
                  <w:txbxContent>
                    <w:p w14:paraId="43880AAE" w14:textId="77777777" w:rsidR="00A31D69" w:rsidRPr="00310C4C" w:rsidRDefault="00A31D69" w:rsidP="00A31D69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préconise le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développement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de l'offre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d'enseignement et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de formation pour le métier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1932ED54" wp14:editId="5A12CDD4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4">
                              <a:extLst>
                                <a:ext uri="{96DAC541-7B7A-43D3-8B79-37D633B846F1}">
                                  <asvg:svgBlip xmlns:asvg="http://schemas.microsoft.com/office/drawing/2016/SVG/main" r:embed="rId2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2" style="position:absolute;margin-left:611.2pt;margin-top:158.45pt;width:467.7pt;height:80.3pt;z-index:251639808;mso-width-relative:margin;mso-height-relative:margin" coordorigin="-902,-1481" coordsize="54265,102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">
                <v:group id="Groupe 145" o:spid="_x0000_s1043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4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5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6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7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26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5156C8" wp14:editId="1E6F1CBA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1505" name="Graphique 1505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8" type="#_x0000_t202" style="position:absolute;margin-left:92.85pt;margin-top:163.7pt;width:103.8pt;height:50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1505" name="Graphique 1505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03F92E38" wp14:editId="27ADD5D3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50A63556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 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9" style="position:absolute;margin-left:96.25pt;margin-top:161.85pt;width:467.7pt;height:79.4pt;z-index:251630592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">
                <v:rect id="Rectangle 1535" o:spid="_x0000_s1050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50A63556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 Centre</w:t>
                        </w:r>
                      </w:p>
                    </w:txbxContent>
                  </v:textbox>
                </v:rect>
                <v:shape id="Triangle rectangle 128" o:spid="_x0000_s1051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4402D7" wp14:editId="52F0D9B7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507" name="Graphique 1507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2" type="#_x0000_t202" style="position:absolute;margin-left:128.95pt;margin-top:656.5pt;width:51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507" name="Graphique 1507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70B2FA0" wp14:editId="7CDD280E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3" style="position:absolute;margin-left:186pt;margin-top:657.5pt;width:28.35pt;height:28.35pt;z-index:251659264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">
                <v:oval id="Ellipse 17" o:spid="_x0000_s1054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5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5917FCE" wp14:editId="4B56947A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6" style="position:absolute;margin-left:185pt;margin-top:676.5pt;width:20.85pt;height:48.2pt;flip:x;z-index:251663360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">
                <v:oval id="Ellipse 29" o:spid="_x0000_s1057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8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15BCBE5" wp14:editId="54353526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337B1742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uffisante ou mal répartie </w:t>
                            </w:r>
                            <w:proofErr w:type="spellStart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géographiuqement</w:t>
                            </w:r>
                            <w:proofErr w:type="spellEnd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1BD34682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59" type="#_x0000_t202" style="position:absolute;margin-left:244pt;margin-top:656.5pt;width:325pt;height:8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" filled="f" stroked="f" strokeweight=".5pt">
                <v:textbox>
                  <w:txbxContent>
                    <w:p w14:paraId="5F502D03" w14:textId="337B1742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uffisante ou mal répartie </w:t>
                      </w:r>
                      <w:proofErr w:type="spellStart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géographiuqement</w:t>
                      </w:r>
                      <w:proofErr w:type="spellEnd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1BD34682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395DC2B" wp14:editId="30E49F60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6ECA1A" id="Connecteur droit 5207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410"/>
      </w:tblGrid>
      <w:tr w:rsidR="002D374E" w:rsidRPr="002D374E" w14:paraId="24262A15" w14:textId="77777777" w:rsidTr="00A32BD9">
        <w:trPr>
          <w:trHeight w:val="1823"/>
        </w:trPr>
        <w:tc>
          <w:tcPr>
            <w:tcW w:w="4410" w:type="dxa"/>
            <w:vAlign w:val="center"/>
          </w:tcPr>
          <w:p w14:paraId="43988EF9" w14:textId="0BE16DF3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1BF0D132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58CE">
              <w:rPr>
                <w:b/>
                <w:color w:val="63A7DA"/>
                <w:kern w:val="0"/>
                <w:szCs w:val="24"/>
              </w:rPr>
              <w:t>ND</w:t>
            </w:r>
            <w:r w:rsidR="003D2C8E">
              <w:rPr>
                <w:b/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b/>
                <w:color w:val="63A7DA"/>
                <w:kern w:val="0"/>
                <w:szCs w:val="24"/>
              </w:rPr>
              <w:t>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43EF1A1E" w:rsidR="004E11B5" w:rsidRPr="002D374E" w:rsidRDefault="004E11B5" w:rsidP="00F36F13">
            <w:pPr>
              <w:spacing w:after="160" w:line="259" w:lineRule="auto"/>
              <w:ind w:hanging="394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sur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le métier d</w:t>
            </w:r>
            <w:r w:rsidR="003D2C8E">
              <w:rPr>
                <w:color w:val="63A7DA"/>
                <w:kern w:val="0"/>
                <w:szCs w:val="24"/>
              </w:rPr>
              <w:t xml:space="preserve">’ouvrier </w:t>
            </w:r>
            <w:r w:rsidR="00574CEB">
              <w:rPr>
                <w:color w:val="63A7DA"/>
                <w:kern w:val="0"/>
                <w:szCs w:val="24"/>
              </w:rPr>
              <w:t>d’installateur/conseiller en énergie renouvelable</w:t>
            </w:r>
          </w:p>
        </w:tc>
      </w:tr>
      <w:tr w:rsidR="002D374E" w:rsidRPr="002D374E" w14:paraId="10653164" w14:textId="77777777" w:rsidTr="00A32BD9">
        <w:trPr>
          <w:trHeight w:val="1634"/>
        </w:trPr>
        <w:tc>
          <w:tcPr>
            <w:tcW w:w="4410" w:type="dxa"/>
            <w:vAlign w:val="center"/>
          </w:tcPr>
          <w:p w14:paraId="67292E82" w14:textId="66A4A925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00961CB2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58CE">
              <w:rPr>
                <w:b/>
                <w:color w:val="63A7DA"/>
                <w:kern w:val="0"/>
                <w:szCs w:val="24"/>
              </w:rPr>
              <w:t>ND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</w:t>
            </w:r>
          </w:p>
          <w:p w14:paraId="31EA2AFC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</w:tbl>
    <w:p w14:paraId="7A5E464D" w14:textId="18AE912E" w:rsidR="003A2DA2" w:rsidRDefault="00EA5A05" w:rsidP="00092369">
      <w:pPr>
        <w:ind w:left="720" w:hanging="720"/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2A45B8" wp14:editId="54A79379">
                <wp:simplePos x="0" y="0"/>
                <wp:positionH relativeFrom="column">
                  <wp:posOffset>10509038</wp:posOffset>
                </wp:positionH>
                <wp:positionV relativeFrom="paragraph">
                  <wp:posOffset>3118485</wp:posOffset>
                </wp:positionV>
                <wp:extent cx="608220" cy="325440"/>
                <wp:effectExtent l="0" t="0" r="0" b="0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20" cy="32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70F26" w14:textId="4ED3DFC4" w:rsidR="007344EA" w:rsidRPr="003E2D6C" w:rsidRDefault="00B64C1C" w:rsidP="007344EA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59</w:t>
                            </w:r>
                            <w:r w:rsidR="006C4A4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,2</w:t>
                            </w:r>
                            <w:r w:rsidR="007344EA" w:rsidRPr="003E2D6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A45B8" id="Zone de texte 137" o:spid="_x0000_s1060" type="#_x0000_t202" style="position:absolute;left:0;text-align:left;margin-left:827.5pt;margin-top:245.55pt;width:47.9pt;height:25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" filled="f" stroked="f" strokeweight=".5pt">
                <v:textbox>
                  <w:txbxContent>
                    <w:p w14:paraId="31070F26" w14:textId="4ED3DFC4" w:rsidR="007344EA" w:rsidRPr="003E2D6C" w:rsidRDefault="00B64C1C" w:rsidP="007344EA">
                      <w:pP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59</w:t>
                      </w:r>
                      <w:r w:rsidR="006C4A4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,2</w:t>
                      </w:r>
                      <w:r w:rsidR="007344EA" w:rsidRPr="003E2D6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741A3B35" wp14:editId="4F1864AA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61" style="position:absolute;left:0;text-align:left;margin-left:606.95pt;margin-top:349.1pt;width:467.7pt;height:75.8pt;z-index:251641856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">
                <v:group id="Groupe 179" o:spid="_x0000_s1062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63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64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65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3C05BDC8" wp14:editId="55FEDF9F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66" style="position:absolute;left:0;text-align:left;margin-left:127.25pt;margin-top:345.75pt;width:464.1pt;height:81.35pt;z-index:251648000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">
                <v:group id="Groupe 87" o:spid="_x0000_s1067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68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69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70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F3F0B3" wp14:editId="2DD5BE17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47" name="Graphique 47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52" name="Graphique 52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71" type="#_x0000_t202" style="position:absolute;left:0;text-align:left;margin-left:189.6pt;margin-top:347.35pt;width:68.05pt;height:62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47" name="Graphique 47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4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52" name="Graphique 52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4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534709" wp14:editId="7BEA3E56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53" name="Graphique 53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72" type="#_x0000_t202" style="position:absolute;left:0;text-align:left;margin-left:616.95pt;margin-top:338.2pt;width:79.35pt;height:5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53" name="Graphique 53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70C2B691" wp14:editId="6FB49D4A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43E789" id="Groupe 51" o:spid="_x0000_s1026" style="position:absolute;margin-left:13.55pt;margin-top:-23.7pt;width:118.95pt;height:756pt;z-index:251627520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A383BE6" wp14:editId="2C1E9CB8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4D1CF" id="Forme libre 33" o:spid="_x0000_s1026" style="position:absolute;margin-left:-29.1pt;margin-top:19.8pt;width:147.55pt;height:756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0F85DA7E" wp14:editId="7F31C0B6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0F1C21" id="Groupe 102" o:spid="_x0000_s1026" style="position:absolute;margin-left:1062.05pt;margin-top:-16pt;width:120.8pt;height:749.3pt;z-index:251628544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8AD7774" wp14:editId="32BB00A0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35D1D6E9">
                                  <wp:extent cx="5972810" cy="2133600"/>
                                  <wp:effectExtent l="0" t="38100" r="0" b="57150"/>
                                  <wp:docPr id="208" name="Diagramme 2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51" r:lo="rId52" r:qs="rId53" r:cs="rId5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73" type="#_x0000_t202" style="position:absolute;left:0;text-align:left;margin-left:581.5pt;margin-top:104.6pt;width:513.3pt;height:203.5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35D1D6E9">
                            <wp:extent cx="5972810" cy="2133600"/>
                            <wp:effectExtent l="0" t="38100" r="0" b="57150"/>
                            <wp:docPr id="208" name="Diagramme 2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51" r:lo="rId52" r:qs="rId53" r:cs="rId54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A6E3250" wp14:editId="4B13D35D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74" type="#_x0000_t118" style="position:absolute;left:0;text-align:left;margin-left:289.4pt;margin-top:23.15pt;width:820.5pt;height:1in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BDC7816" wp14:editId="52A07D70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B5F73" w14:textId="6F45F8E3" w:rsidR="00094BDC" w:rsidRPr="005546BC" w:rsidRDefault="002F7411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F - Construction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64C7D47">
                                  <wp:extent cx="972820" cy="972820"/>
                                  <wp:effectExtent l="0" t="0" r="0" b="0"/>
                                  <wp:docPr id="209" name="Graphique 209" descr="Pelleteuse avec un remplissage uni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" name="Graphique 209" descr="Pelleteuse avec un remplissage uni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75" style="position:absolute;left:0;text-align:left;margin-left:257.8pt;margin-top:111.6pt;width:114.9pt;height:202.1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" fillcolor="#63a7da" strokecolor="#63a7da" strokeweight=".5pt">
                <v:textbox>
                  <w:txbxContent>
                    <w:p w14:paraId="7C8B5F73" w14:textId="6F45F8E3" w:rsidR="00094BDC" w:rsidRPr="005546BC" w:rsidRDefault="002F7411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F - Construction</w:t>
                      </w:r>
                      <w:r w:rsidR="00094BDC"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64C7D47">
                            <wp:extent cx="972820" cy="972820"/>
                            <wp:effectExtent l="0" t="0" r="0" b="0"/>
                            <wp:docPr id="209" name="Graphique 209" descr="Pelleteuse avec un remplissage uni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" name="Graphique 209" descr="Pelleteuse avec un remplissage uni"/>
                                    <pic:cNvPicPr/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0656D6" wp14:editId="71F905AE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60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C3310" id="Rectangle 5268" o:spid="_x0000_s1026" style="position:absolute;margin-left:-854.85pt;margin-top:188.55pt;width:198.4pt;height:47.5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" stroked="f" strokeweight="1pt">
                <v:fill r:id="rId61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0D4DCF" wp14:editId="795BD5CD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60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D12395" id="Rectangle 46" o:spid="_x0000_s1026" style="position:absolute;margin-left:-1017.75pt;margin-top:186.7pt;width:198.4pt;height:48.65pt;rotation:-90;z-index:2516582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" stroked="f" strokeweight="1pt">
                <v:fill r:id="rId61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C52EB52" wp14:editId="53260166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78AE41" id="Graphique 85" o:spid="_x0000_s1026" alt="Croissance commerciale" style="position:absolute;margin-left:647.7pt;margin-top:303.55pt;width:36.85pt;height:31.2pt;z-index:251662336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C1A0DA" wp14:editId="74107D7E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1B942F9E" w:rsidR="003F1FDB" w:rsidRPr="00D02F28" w:rsidRDefault="001C49E3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+9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2E03C65A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</w:t>
                                  </w:r>
                                  <w:r w:rsidR="001C49E3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79D79E1A" w:rsidR="003F1FDB" w:rsidRPr="00D02F28" w:rsidRDefault="00C06941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6,1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192F55C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725579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352B7D51" w:rsidR="003F1FDB" w:rsidRPr="00D02F28" w:rsidRDefault="00C457FA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1</w:t>
                                  </w:r>
                                  <w:r w:rsidR="007C7DBF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,06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76" type="#_x0000_t202" style="position:absolute;left:0;text-align:left;margin-left:664.1pt;margin-top:291.7pt;width:340.15pt;height:55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1B942F9E" w:rsidR="003F1FDB" w:rsidRPr="00D02F28" w:rsidRDefault="001C49E3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+9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2E03C65A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</w:t>
                            </w:r>
                            <w:r w:rsidR="001C49E3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79D79E1A" w:rsidR="003F1FDB" w:rsidRPr="00D02F28" w:rsidRDefault="00C06941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6,1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192F55C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725579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352B7D51" w:rsidR="003F1FDB" w:rsidRPr="00D02F28" w:rsidRDefault="00C457FA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1</w:t>
                            </w:r>
                            <w:r w:rsidR="007C7DBF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,06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27656C9" wp14:editId="37AB4A01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63A7DA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547E467D">
                                  <wp:extent cx="3405351" cy="2490470"/>
                                  <wp:effectExtent l="0" t="0" r="0" b="5080"/>
                                  <wp:docPr id="210" name="Diagramme 21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62" r:lo="rId63" r:qs="rId64" r:cs="rId6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077" type="#_x0000_t202" style="position:absolute;left:0;text-align:left;margin-left:164.8pt;margin-top:402.65pt;width:289.25pt;height:212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63A7DA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547E467D">
                            <wp:extent cx="3405351" cy="2490470"/>
                            <wp:effectExtent l="0" t="0" r="0" b="5080"/>
                            <wp:docPr id="210" name="Diagramme 21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62" r:lo="rId63" r:qs="rId64" r:cs="rId65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B0CC94D" wp14:editId="4142CC53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83B0B2" id="Connecteur droit 5253" o:spid="_x0000_s1026" style="position:absolute;flip:x y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AA01BEE" wp14:editId="3AA55C54">
                <wp:simplePos x="0" y="0"/>
                <wp:positionH relativeFrom="column">
                  <wp:posOffset>7743825</wp:posOffset>
                </wp:positionH>
                <wp:positionV relativeFrom="paragraph">
                  <wp:posOffset>7686675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C2359" w14:textId="6F64F4C9" w:rsidR="00082E88" w:rsidRPr="002D374E" w:rsidRDefault="00082E8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1BEE" id="Zone de texte 5252" o:spid="_x0000_s1078" type="#_x0000_t202" style="position:absolute;left:0;text-align:left;margin-left:609.75pt;margin-top:605.25pt;width:281.15pt;height:26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BIbGwIAADQ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" filled="f" stroked="f" strokeweight=".5pt">
                <v:textbox>
                  <w:txbxContent>
                    <w:p w14:paraId="32AC2359" w14:textId="6F64F4C9" w:rsidR="00082E88" w:rsidRPr="002D374E" w:rsidRDefault="00082E88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2BFACE2" wp14:editId="4DFAA74B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32988" id="Forme libre 25" o:spid="_x0000_s1026" style="position:absolute;margin-left:86.05pt;margin-top:18pt;width:137.25pt;height:756pt;z-index:2516254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1456645E" wp14:editId="74811218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79" style="position:absolute;left:0;text-align:left;margin-left:130.6pt;margin-top:-10.9pt;width:963.35pt;height:88.85pt;z-index:251645952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">
                <v:rect id="Rectangle 193" o:spid="_x0000_s1080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81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4F489E7" wp14:editId="16A00B06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67">
                            <a:extLst>
                              <a:ext uri="{96DAC541-7B7A-43D3-8B79-37D633B846F1}">
                                <asvg:svgBlip xmlns:asvg="http://schemas.microsoft.com/office/drawing/2016/SVG/main" r:embed="rId6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82" type="#_x0000_t202" style="position:absolute;left:0;text-align:left;margin-left:887pt;margin-top:666.15pt;width:22.7pt;height:22.7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" stroked="f" strokeweight=".5pt">
                <v:fill r:id="rId69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F486F7D" wp14:editId="14D392AA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83" type="#_x0000_t202" style="position:absolute;left:0;text-align:left;margin-left:439pt;margin-top:6.05pt;width:22pt;height:30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1946A85F" w14:textId="395FBD91" w:rsidR="002B6F3E" w:rsidRPr="002B6F3E" w:rsidRDefault="002B6F3E" w:rsidP="002B6F3E">
      <w:pPr>
        <w:rPr>
          <w:lang w:bidi="fr-FR"/>
        </w:rPr>
      </w:pPr>
    </w:p>
    <w:p w14:paraId="28F8240A" w14:textId="528B6E98" w:rsidR="002B6F3E" w:rsidRPr="002B6F3E" w:rsidRDefault="002B6F3E" w:rsidP="002B6F3E">
      <w:pPr>
        <w:rPr>
          <w:lang w:bidi="fr-FR"/>
        </w:rPr>
      </w:pPr>
    </w:p>
    <w:p w14:paraId="4A1EAAB0" w14:textId="15870A3E" w:rsidR="002B6F3E" w:rsidRPr="002B6F3E" w:rsidRDefault="002B6F3E" w:rsidP="002B6F3E">
      <w:pPr>
        <w:rPr>
          <w:lang w:bidi="fr-FR"/>
        </w:rPr>
      </w:pPr>
    </w:p>
    <w:p w14:paraId="78A09A00" w14:textId="4440FC05" w:rsidR="002B6F3E" w:rsidRPr="002B6F3E" w:rsidRDefault="002B6F3E" w:rsidP="002B6F3E">
      <w:pPr>
        <w:rPr>
          <w:lang w:bidi="fr-FR"/>
        </w:rPr>
      </w:pPr>
    </w:p>
    <w:p w14:paraId="0C1115C6" w14:textId="067D0B20" w:rsidR="002B6F3E" w:rsidRPr="002B6F3E" w:rsidRDefault="002B6F3E" w:rsidP="002B6F3E">
      <w:pPr>
        <w:rPr>
          <w:lang w:bidi="fr-FR"/>
        </w:rPr>
      </w:pPr>
    </w:p>
    <w:p w14:paraId="062074F7" w14:textId="2633CCE6" w:rsidR="002B6F3E" w:rsidRPr="002B6F3E" w:rsidRDefault="002B6F3E" w:rsidP="002B6F3E">
      <w:pPr>
        <w:rPr>
          <w:lang w:bidi="fr-FR"/>
        </w:rPr>
      </w:pPr>
    </w:p>
    <w:p w14:paraId="2C484AA1" w14:textId="6C63C95E" w:rsidR="002B6F3E" w:rsidRPr="002B6F3E" w:rsidRDefault="002B6F3E" w:rsidP="002B6F3E">
      <w:pPr>
        <w:rPr>
          <w:lang w:bidi="fr-FR"/>
        </w:rPr>
      </w:pPr>
    </w:p>
    <w:p w14:paraId="4B3114E8" w14:textId="34FBE891" w:rsidR="002B6F3E" w:rsidRPr="002B6F3E" w:rsidRDefault="002B6F3E" w:rsidP="002B6F3E">
      <w:pPr>
        <w:rPr>
          <w:lang w:bidi="fr-FR"/>
        </w:rPr>
      </w:pPr>
    </w:p>
    <w:p w14:paraId="3F15C5D0" w14:textId="41528CD0" w:rsidR="002B6F3E" w:rsidRPr="002B6F3E" w:rsidRDefault="002B6F3E" w:rsidP="002B6F3E">
      <w:pPr>
        <w:rPr>
          <w:lang w:bidi="fr-FR"/>
        </w:rPr>
      </w:pPr>
    </w:p>
    <w:p w14:paraId="16F0CFA5" w14:textId="7C046208" w:rsidR="002B6F3E" w:rsidRPr="002B6F3E" w:rsidRDefault="00E2143E" w:rsidP="002B6F3E">
      <w:pPr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0B4524A4" wp14:editId="4A9CFCB8">
                <wp:simplePos x="0" y="0"/>
                <wp:positionH relativeFrom="column">
                  <wp:posOffset>8029575</wp:posOffset>
                </wp:positionH>
                <wp:positionV relativeFrom="paragraph">
                  <wp:posOffset>139700</wp:posOffset>
                </wp:positionV>
                <wp:extent cx="3088640" cy="1617980"/>
                <wp:effectExtent l="0" t="0" r="0" b="127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8640" cy="1617980"/>
                          <a:chOff x="-351316" y="224832"/>
                          <a:chExt cx="3090138" cy="1619246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-351316" y="30420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130A326D" w:rsidR="00094BDC" w:rsidRPr="00311F79" w:rsidRDefault="00342868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8301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0F9906D4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</w:t>
                              </w:r>
                              <w:r w:rsidR="00342868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20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40" name="Graphique 40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7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71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1806173" y="224832"/>
                            <a:ext cx="932649" cy="1083675"/>
                            <a:chOff x="-175969" y="175192"/>
                            <a:chExt cx="837134" cy="887815"/>
                          </a:xfrm>
                        </wpg:grpSpPr>
                        <wps:wsp>
                          <wps:cNvPr id="233" name="Zone de texte 233"/>
                          <wps:cNvSpPr txBox="1"/>
                          <wps:spPr>
                            <a:xfrm>
                              <a:off x="-175969" y="782937"/>
                              <a:ext cx="602509" cy="280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0C643731" w:rsidR="00094BDC" w:rsidRPr="003E2D6C" w:rsidRDefault="000C38B1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17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,3%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115065" y="175192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7268C144" w:rsidR="00094BDC" w:rsidRPr="003E2D6C" w:rsidRDefault="000C38B1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23,6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84" style="position:absolute;margin-left:632.25pt;margin-top:11pt;width:243.2pt;height:127.4pt;z-index:251643904;mso-width-relative:margin;mso-height-relative:margin" coordorigin="-3513,2248" coordsize="30901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">
                <v:shape id="Zone de texte 225" o:spid="_x0000_s1085" type="#_x0000_t202" style="position:absolute;left:-3513;top:3042;width:11779;height:1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130A326D" w:rsidR="00094BDC" w:rsidRPr="00311F79" w:rsidRDefault="00342868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8301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0F9906D4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</w:t>
                        </w:r>
                        <w:r w:rsidR="00342868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20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40" name="Graphique 40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7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7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86" style="position:absolute;left:18061;top:2248;width:9327;height:10837" coordorigin="-1759,1751" coordsize="8371,8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3" o:spid="_x0000_s1087" type="#_x0000_t202" style="position:absolute;left:-1759;top:7829;width:6024;height:2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0C643731" w:rsidR="00094BDC" w:rsidRPr="003E2D6C" w:rsidRDefault="000C38B1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17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,3%</w:t>
                          </w:r>
                        </w:p>
                      </w:txbxContent>
                    </v:textbox>
                  </v:shape>
                  <v:shape id="Zone de texte 235" o:spid="_x0000_s1088" type="#_x0000_t202" style="position:absolute;left:1150;top:1751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7268C144" w:rsidR="00094BDC" w:rsidRPr="003E2D6C" w:rsidRDefault="000C38B1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23,6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70789A8" w14:textId="0738DA8F" w:rsidR="002B6F3E" w:rsidRPr="002B6F3E" w:rsidRDefault="002B6F3E" w:rsidP="002B6F3E">
      <w:pPr>
        <w:rPr>
          <w:lang w:bidi="fr-FR"/>
        </w:rPr>
      </w:pPr>
    </w:p>
    <w:p w14:paraId="2B256256" w14:textId="543A5488" w:rsidR="002B6F3E" w:rsidRPr="002B6F3E" w:rsidRDefault="002B6F3E" w:rsidP="002B6F3E">
      <w:pPr>
        <w:rPr>
          <w:lang w:bidi="fr-FR"/>
        </w:rPr>
      </w:pPr>
    </w:p>
    <w:p w14:paraId="5CC9D6B2" w14:textId="463E5D14" w:rsidR="002B6F3E" w:rsidRPr="002B6F3E" w:rsidRDefault="002B6F3E" w:rsidP="002B6F3E">
      <w:pPr>
        <w:rPr>
          <w:lang w:bidi="fr-FR"/>
        </w:rPr>
      </w:pPr>
    </w:p>
    <w:p w14:paraId="6185B01D" w14:textId="60C23F4B" w:rsidR="002B6F3E" w:rsidRPr="002B6F3E" w:rsidRDefault="002B6F3E" w:rsidP="002B6F3E">
      <w:pPr>
        <w:rPr>
          <w:lang w:bidi="fr-FR"/>
        </w:rPr>
      </w:pPr>
    </w:p>
    <w:p w14:paraId="17031CA1" w14:textId="6D6E140B" w:rsidR="002B6F3E" w:rsidRPr="002B6F3E" w:rsidRDefault="002B6F3E" w:rsidP="002B6F3E">
      <w:pPr>
        <w:rPr>
          <w:lang w:bidi="fr-FR"/>
        </w:rPr>
      </w:pPr>
    </w:p>
    <w:p w14:paraId="3303D5BE" w14:textId="352BBBA8" w:rsidR="002B6F3E" w:rsidRPr="002B6F3E" w:rsidRDefault="002B6F3E" w:rsidP="002B6F3E">
      <w:pPr>
        <w:rPr>
          <w:lang w:bidi="fr-FR"/>
        </w:rPr>
      </w:pPr>
    </w:p>
    <w:p w14:paraId="69CAE981" w14:textId="286CF306" w:rsidR="002B6F3E" w:rsidRPr="002B6F3E" w:rsidRDefault="002B6F3E" w:rsidP="002B6F3E">
      <w:pPr>
        <w:rPr>
          <w:lang w:bidi="fr-FR"/>
        </w:rPr>
      </w:pPr>
    </w:p>
    <w:p w14:paraId="76B3FC00" w14:textId="71D78F7F" w:rsidR="002B6F3E" w:rsidRPr="002B6F3E" w:rsidRDefault="002B6F3E" w:rsidP="002B6F3E">
      <w:pPr>
        <w:rPr>
          <w:lang w:bidi="fr-FR"/>
        </w:rPr>
      </w:pPr>
    </w:p>
    <w:p w14:paraId="75A8F2F2" w14:textId="6D7D18D6" w:rsidR="002B6F3E" w:rsidRPr="002B6F3E" w:rsidRDefault="002B6F3E" w:rsidP="002B6F3E">
      <w:pPr>
        <w:rPr>
          <w:lang w:bidi="fr-FR"/>
        </w:rPr>
      </w:pPr>
    </w:p>
    <w:p w14:paraId="732EAB5F" w14:textId="60714F6D" w:rsidR="002B6F3E" w:rsidRPr="002B6F3E" w:rsidRDefault="002B6F3E" w:rsidP="002B6F3E">
      <w:pPr>
        <w:rPr>
          <w:lang w:bidi="fr-FR"/>
        </w:rPr>
      </w:pPr>
    </w:p>
    <w:p w14:paraId="7600E26F" w14:textId="1AFBB45D" w:rsidR="002B6F3E" w:rsidRPr="002B6F3E" w:rsidRDefault="002B6F3E" w:rsidP="002B6F3E">
      <w:pPr>
        <w:rPr>
          <w:lang w:bidi="fr-FR"/>
        </w:rPr>
      </w:pPr>
    </w:p>
    <w:p w14:paraId="454306F6" w14:textId="376EE788" w:rsidR="002B6F3E" w:rsidRPr="002B6F3E" w:rsidRDefault="002B6F3E" w:rsidP="002B6F3E">
      <w:pPr>
        <w:rPr>
          <w:lang w:bidi="fr-FR"/>
        </w:rPr>
      </w:pPr>
    </w:p>
    <w:p w14:paraId="34B50FEB" w14:textId="2130771A" w:rsidR="002B6F3E" w:rsidRPr="002B6F3E" w:rsidRDefault="002B6F3E" w:rsidP="002B6F3E">
      <w:pPr>
        <w:rPr>
          <w:lang w:bidi="fr-FR"/>
        </w:rPr>
      </w:pPr>
    </w:p>
    <w:p w14:paraId="5B55D3EB" w14:textId="06AFD669" w:rsidR="002B6F3E" w:rsidRPr="002B6F3E" w:rsidRDefault="002B6F3E" w:rsidP="002B6F3E">
      <w:pPr>
        <w:rPr>
          <w:lang w:bidi="fr-FR"/>
        </w:rPr>
      </w:pPr>
    </w:p>
    <w:p w14:paraId="22C12D2C" w14:textId="67EEBF35" w:rsidR="002B6F3E" w:rsidRPr="002B6F3E" w:rsidRDefault="002B6F3E" w:rsidP="002B6F3E">
      <w:pPr>
        <w:rPr>
          <w:lang w:bidi="fr-FR"/>
        </w:rPr>
      </w:pPr>
    </w:p>
    <w:p w14:paraId="4D2A465F" w14:textId="69DA767D" w:rsidR="002B6F3E" w:rsidRPr="002B6F3E" w:rsidRDefault="002B6F3E" w:rsidP="002B6F3E">
      <w:pPr>
        <w:rPr>
          <w:lang w:bidi="fr-FR"/>
        </w:rPr>
      </w:pPr>
    </w:p>
    <w:p w14:paraId="7D007A4A" w14:textId="166063C5" w:rsidR="002B6F3E" w:rsidRPr="002B6F3E" w:rsidRDefault="002B6F3E" w:rsidP="002B6F3E">
      <w:pPr>
        <w:rPr>
          <w:lang w:bidi="fr-FR"/>
        </w:rPr>
      </w:pPr>
    </w:p>
    <w:p w14:paraId="0AE02BDA" w14:textId="54FEEEE9" w:rsidR="002B6F3E" w:rsidRPr="002B6F3E" w:rsidRDefault="002B6F3E" w:rsidP="002B6F3E">
      <w:pPr>
        <w:rPr>
          <w:lang w:bidi="fr-FR"/>
        </w:rPr>
      </w:pPr>
    </w:p>
    <w:p w14:paraId="53203AA2" w14:textId="16763877" w:rsidR="002B6F3E" w:rsidRPr="002B6F3E" w:rsidRDefault="002B6F3E" w:rsidP="002B6F3E">
      <w:pPr>
        <w:rPr>
          <w:lang w:bidi="fr-FR"/>
        </w:rPr>
      </w:pPr>
    </w:p>
    <w:p w14:paraId="5060D804" w14:textId="2E4BE06E" w:rsidR="002B6F3E" w:rsidRPr="002B6F3E" w:rsidRDefault="002B6F3E" w:rsidP="002B6F3E">
      <w:pPr>
        <w:rPr>
          <w:lang w:bidi="fr-FR"/>
        </w:rPr>
      </w:pPr>
    </w:p>
    <w:p w14:paraId="2FEDA0AC" w14:textId="4A39AF9D" w:rsidR="002B6F3E" w:rsidRPr="002B6F3E" w:rsidRDefault="002B6F3E" w:rsidP="002B6F3E">
      <w:pPr>
        <w:rPr>
          <w:lang w:bidi="fr-FR"/>
        </w:rPr>
      </w:pPr>
    </w:p>
    <w:p w14:paraId="2212FEAA" w14:textId="4DC0976C" w:rsidR="002B6F3E" w:rsidRPr="002B6F3E" w:rsidRDefault="002B6F3E" w:rsidP="002B6F3E">
      <w:pPr>
        <w:rPr>
          <w:lang w:bidi="fr-FR"/>
        </w:rPr>
      </w:pPr>
    </w:p>
    <w:p w14:paraId="707DF800" w14:textId="2BA01C2D" w:rsidR="002B6F3E" w:rsidRPr="002B6F3E" w:rsidRDefault="002B6F3E" w:rsidP="002B6F3E">
      <w:pPr>
        <w:rPr>
          <w:lang w:bidi="fr-FR"/>
        </w:rPr>
      </w:pPr>
    </w:p>
    <w:p w14:paraId="3865ADB5" w14:textId="2FC5DDE9" w:rsidR="002B6F3E" w:rsidRPr="002B6F3E" w:rsidRDefault="002B6F3E" w:rsidP="002B6F3E">
      <w:pPr>
        <w:rPr>
          <w:lang w:bidi="fr-FR"/>
        </w:rPr>
      </w:pPr>
    </w:p>
    <w:p w14:paraId="54DEEF5D" w14:textId="079193B6" w:rsidR="002B6F3E" w:rsidRPr="002B6F3E" w:rsidRDefault="002B6F3E" w:rsidP="002B6F3E">
      <w:pPr>
        <w:rPr>
          <w:lang w:bidi="fr-FR"/>
        </w:rPr>
      </w:pPr>
    </w:p>
    <w:p w14:paraId="76DC672F" w14:textId="3EE2D8B9" w:rsidR="002B6F3E" w:rsidRPr="002B6F3E" w:rsidRDefault="00A32BD9" w:rsidP="002B6F3E">
      <w:pPr>
        <w:rPr>
          <w:lang w:bidi="fr-FR"/>
        </w:rPr>
      </w:pP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66B79DE" wp14:editId="023632D0">
                <wp:simplePos x="0" y="0"/>
                <wp:positionH relativeFrom="column">
                  <wp:posOffset>7658100</wp:posOffset>
                </wp:positionH>
                <wp:positionV relativeFrom="paragraph">
                  <wp:posOffset>133985</wp:posOffset>
                </wp:positionV>
                <wp:extent cx="3869690" cy="609600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56267AAD" w:rsidR="00E25604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1574C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="002F4F0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</w:p>
                          <w:p w14:paraId="2786548C" w14:textId="633646FF" w:rsidR="00A32BD9" w:rsidRPr="002D374E" w:rsidRDefault="00A32BD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Positionnement métier principal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89" type="#_x0000_t202" style="position:absolute;margin-left:603pt;margin-top:10.55pt;width:304.7pt;height:4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" filled="f" stroked="f" strokeweight=".5pt">
                <v:textbox>
                  <w:txbxContent>
                    <w:p w14:paraId="4BEC0104" w14:textId="56267AAD" w:rsidR="00E25604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1574C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</w:t>
                      </w:r>
                      <w:r w:rsidR="002F4F0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</w:t>
                      </w:r>
                    </w:p>
                    <w:p w14:paraId="2786548C" w14:textId="633646FF" w:rsidR="00A32BD9" w:rsidRPr="002D374E" w:rsidRDefault="00A32BD9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Positionnement métier principal</w:t>
                      </w:r>
                    </w:p>
                  </w:txbxContent>
                </v:textbox>
              </v:shape>
            </w:pict>
          </mc:Fallback>
        </mc:AlternateContent>
      </w:r>
    </w:p>
    <w:p w14:paraId="4DC902BF" w14:textId="337B3028" w:rsidR="002B6F3E" w:rsidRPr="002B6F3E" w:rsidRDefault="002B6F3E" w:rsidP="002B6F3E">
      <w:pPr>
        <w:rPr>
          <w:lang w:bidi="fr-FR"/>
        </w:rPr>
      </w:pPr>
    </w:p>
    <w:p w14:paraId="17F33A83" w14:textId="69186E1B" w:rsidR="002B6F3E" w:rsidRPr="002B6F3E" w:rsidRDefault="002B6F3E" w:rsidP="002B6F3E">
      <w:pPr>
        <w:rPr>
          <w:lang w:bidi="fr-FR"/>
        </w:rPr>
      </w:pPr>
    </w:p>
    <w:p w14:paraId="6944FCB0" w14:textId="169EE7F2" w:rsidR="002B6F3E" w:rsidRPr="002B6F3E" w:rsidRDefault="002B6F3E" w:rsidP="002B6F3E">
      <w:pPr>
        <w:rPr>
          <w:lang w:bidi="fr-FR"/>
        </w:rPr>
      </w:pPr>
    </w:p>
    <w:p w14:paraId="6934F9FD" w14:textId="7AA911F4" w:rsidR="002B6F3E" w:rsidRPr="002B6F3E" w:rsidRDefault="002B6F3E" w:rsidP="002B6F3E">
      <w:pPr>
        <w:rPr>
          <w:lang w:bidi="fr-FR"/>
        </w:rPr>
      </w:pPr>
    </w:p>
    <w:p w14:paraId="08BE6CF4" w14:textId="3AB73DF9" w:rsidR="002B6F3E" w:rsidRPr="002B6F3E" w:rsidRDefault="002B6F3E" w:rsidP="002B6F3E">
      <w:pPr>
        <w:rPr>
          <w:lang w:bidi="fr-FR"/>
        </w:rPr>
      </w:pPr>
    </w:p>
    <w:p w14:paraId="52005F92" w14:textId="4D8CBC9A" w:rsidR="002B6F3E" w:rsidRPr="002B6F3E" w:rsidRDefault="002B6F3E" w:rsidP="002B6F3E">
      <w:pPr>
        <w:rPr>
          <w:lang w:bidi="fr-FR"/>
        </w:rPr>
      </w:pPr>
    </w:p>
    <w:p w14:paraId="2A6AD4AB" w14:textId="49E6CDE3" w:rsidR="002B6F3E" w:rsidRPr="002B6F3E" w:rsidRDefault="002B6F3E" w:rsidP="002B6F3E">
      <w:pPr>
        <w:rPr>
          <w:lang w:bidi="fr-FR"/>
        </w:rPr>
      </w:pPr>
    </w:p>
    <w:p w14:paraId="026447A3" w14:textId="700F8964" w:rsidR="002B6F3E" w:rsidRPr="002B6F3E" w:rsidRDefault="002B6F3E" w:rsidP="002B6F3E">
      <w:pPr>
        <w:rPr>
          <w:lang w:bidi="fr-FR"/>
        </w:rPr>
      </w:pPr>
    </w:p>
    <w:p w14:paraId="59C796CA" w14:textId="6012E863" w:rsidR="002B6F3E" w:rsidRPr="002B6F3E" w:rsidRDefault="002B6F3E" w:rsidP="002B6F3E">
      <w:pPr>
        <w:rPr>
          <w:lang w:bidi="fr-FR"/>
        </w:rPr>
      </w:pPr>
    </w:p>
    <w:p w14:paraId="21E0847A" w14:textId="3D46F8DD" w:rsidR="002B6F3E" w:rsidRPr="002B6F3E" w:rsidRDefault="002B6F3E" w:rsidP="002B6F3E">
      <w:pPr>
        <w:rPr>
          <w:lang w:bidi="fr-FR"/>
        </w:rPr>
      </w:pPr>
    </w:p>
    <w:p w14:paraId="66C60721" w14:textId="560C7CD1" w:rsidR="002B6F3E" w:rsidRPr="002B6F3E" w:rsidRDefault="002B6F3E" w:rsidP="002B6F3E">
      <w:pPr>
        <w:rPr>
          <w:lang w:bidi="fr-FR"/>
        </w:rPr>
      </w:pPr>
    </w:p>
    <w:p w14:paraId="381D331F" w14:textId="533EF3E4" w:rsidR="002B6F3E" w:rsidRPr="002B6F3E" w:rsidRDefault="002B6F3E" w:rsidP="002B6F3E">
      <w:pPr>
        <w:rPr>
          <w:lang w:bidi="fr-FR"/>
        </w:rPr>
      </w:pPr>
    </w:p>
    <w:p w14:paraId="311F648B" w14:textId="1C6105DC" w:rsidR="002B6F3E" w:rsidRPr="002B6F3E" w:rsidRDefault="002B6F3E" w:rsidP="002B6F3E">
      <w:pPr>
        <w:rPr>
          <w:lang w:bidi="fr-FR"/>
        </w:rPr>
      </w:pPr>
    </w:p>
    <w:p w14:paraId="512A88D6" w14:textId="67D05142" w:rsidR="002B6F3E" w:rsidRPr="002B6F3E" w:rsidRDefault="002B6F3E" w:rsidP="002B6F3E">
      <w:pPr>
        <w:rPr>
          <w:lang w:bidi="fr-FR"/>
        </w:rPr>
      </w:pPr>
    </w:p>
    <w:p w14:paraId="3DCA30CF" w14:textId="10BF5B41" w:rsidR="002B6F3E" w:rsidRPr="002B6F3E" w:rsidRDefault="002B6F3E" w:rsidP="002B6F3E">
      <w:pPr>
        <w:rPr>
          <w:lang w:bidi="fr-FR"/>
        </w:rPr>
      </w:pPr>
    </w:p>
    <w:p w14:paraId="181C8F3A" w14:textId="1AAF69E8" w:rsidR="002B6F3E" w:rsidRPr="002B6F3E" w:rsidRDefault="002B6F3E" w:rsidP="002B6F3E">
      <w:pPr>
        <w:rPr>
          <w:lang w:bidi="fr-FR"/>
        </w:rPr>
      </w:pPr>
    </w:p>
    <w:p w14:paraId="567EA7D8" w14:textId="53F9FD02" w:rsidR="002B6F3E" w:rsidRPr="002B6F3E" w:rsidRDefault="002B6F3E" w:rsidP="002B6F3E">
      <w:pPr>
        <w:rPr>
          <w:lang w:bidi="fr-FR"/>
        </w:rPr>
      </w:pPr>
    </w:p>
    <w:p w14:paraId="386C1303" w14:textId="25223967" w:rsidR="002B6F3E" w:rsidRPr="002B6F3E" w:rsidRDefault="002B6F3E" w:rsidP="002B6F3E">
      <w:pPr>
        <w:rPr>
          <w:lang w:bidi="fr-FR"/>
        </w:rPr>
      </w:pPr>
    </w:p>
    <w:p w14:paraId="2D00D9B2" w14:textId="5A038741" w:rsidR="002B6F3E" w:rsidRPr="002B6F3E" w:rsidRDefault="00BE56AE" w:rsidP="002B6F3E">
      <w:pPr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5468BFC0" wp14:editId="0A16E8E4">
                <wp:simplePos x="0" y="0"/>
                <wp:positionH relativeFrom="column">
                  <wp:posOffset>7467600</wp:posOffset>
                </wp:positionH>
                <wp:positionV relativeFrom="paragraph">
                  <wp:posOffset>73660</wp:posOffset>
                </wp:positionV>
                <wp:extent cx="5468355" cy="583207"/>
                <wp:effectExtent l="0" t="0" r="0" b="26670"/>
                <wp:wrapNone/>
                <wp:docPr id="1539" name="Groupe 1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8355" cy="583207"/>
                          <a:chOff x="0" y="0"/>
                          <a:chExt cx="3378200" cy="922655"/>
                        </a:xfrm>
                      </wpg:grpSpPr>
                      <wps:wsp>
                        <wps:cNvPr id="1542" name="Parenthèse ouvrante 1542"/>
                        <wps:cNvSpPr/>
                        <wps:spPr>
                          <a:xfrm rot="5400000">
                            <a:off x="1761179" y="-706444"/>
                            <a:ext cx="163896" cy="3027123"/>
                          </a:xfrm>
                          <a:prstGeom prst="leftBracke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63A7DA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3" name="Connecteur droit 1543"/>
                        <wps:cNvCnPr>
                          <a:stCxn id="1544" idx="2"/>
                        </wps:cNvCnPr>
                        <wps:spPr>
                          <a:xfrm>
                            <a:off x="1689100" y="431800"/>
                            <a:ext cx="12700" cy="49085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472C4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544" name="Zone de texte 1544"/>
                        <wps:cNvSpPr txBox="1"/>
                        <wps:spPr>
                          <a:xfrm>
                            <a:off x="0" y="0"/>
                            <a:ext cx="3378200" cy="431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265645" w14:textId="378C8931" w:rsidR="00EC4912" w:rsidRPr="002D374E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2D374E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Inscrits dans la filièr</w:t>
                              </w:r>
                              <w:r w:rsidR="00001B75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68BFC0" id="Groupe 1539" o:spid="_x0000_s1090" style="position:absolute;margin-left:588pt;margin-top:5.8pt;width:430.6pt;height:45.9pt;z-index:251620352" coordsize="33782,9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"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Parenthèse ouvrante 1542" o:spid="_x0000_s1091" type="#_x0000_t85" style="position:absolute;left:17611;top:-7065;width:1639;height:3027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" adj="97" strokecolor="#63a7da">
                  <v:stroke dashstyle="dash"/>
                </v:shape>
                <v:line id="Connecteur droit 1543" o:spid="_x0000_s1092" style="position:absolute;visibility:visible;mso-wrap-style:square" from="16891,4318" to="17018,9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" strokecolor="#4472c4">
                  <v:stroke dashstyle="dash"/>
                </v:line>
                <v:shape id="Zone de texte 1544" o:spid="_x0000_s1093" type="#_x0000_t202" style="position:absolute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<v:textbox>
                    <w:txbxContent>
                      <w:p w14:paraId="5C265645" w14:textId="378C8931" w:rsidR="00EC4912" w:rsidRPr="002D374E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2D374E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Inscrits dans la filièr</w:t>
                        </w:r>
                        <w:r w:rsidR="00001B75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E570E0D" w14:textId="44AC467D" w:rsidR="002B6F3E" w:rsidRPr="002B6F3E" w:rsidRDefault="002B6F3E" w:rsidP="002B6F3E">
      <w:pPr>
        <w:rPr>
          <w:lang w:bidi="fr-FR"/>
        </w:rPr>
      </w:pPr>
    </w:p>
    <w:p w14:paraId="3B15E483" w14:textId="1EB74ED6" w:rsidR="002B6F3E" w:rsidRDefault="002B6F3E" w:rsidP="002B6F3E">
      <w:pPr>
        <w:rPr>
          <w:lang w:bidi="fr-FR"/>
        </w:rPr>
      </w:pPr>
    </w:p>
    <w:p w14:paraId="703D3150" w14:textId="25A56D94" w:rsidR="002B6F3E" w:rsidRPr="002B6F3E" w:rsidRDefault="002B6F3E" w:rsidP="002B6F3E">
      <w:pPr>
        <w:rPr>
          <w:lang w:bidi="fr-FR"/>
        </w:rPr>
      </w:pPr>
    </w:p>
    <w:p w14:paraId="040E4E98" w14:textId="44E3ADA9" w:rsidR="002B6F3E" w:rsidRPr="002B6F3E" w:rsidRDefault="002B6F3E" w:rsidP="002B6F3E">
      <w:pPr>
        <w:rPr>
          <w:lang w:bidi="fr-FR"/>
        </w:rPr>
      </w:pPr>
    </w:p>
    <w:p w14:paraId="2EB56EC8" w14:textId="75268919" w:rsidR="002B6F3E" w:rsidRDefault="00736178" w:rsidP="002B6F3E">
      <w:pPr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71FCF34" wp14:editId="626675F9">
                <wp:simplePos x="0" y="0"/>
                <wp:positionH relativeFrom="column">
                  <wp:posOffset>9721850</wp:posOffset>
                </wp:positionH>
                <wp:positionV relativeFrom="paragraph">
                  <wp:posOffset>8255</wp:posOffset>
                </wp:positionV>
                <wp:extent cx="856615" cy="498835"/>
                <wp:effectExtent l="0" t="0" r="19685" b="15875"/>
                <wp:wrapNone/>
                <wp:docPr id="228" name="Ellips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498835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DBC110" w14:textId="78DA448A" w:rsidR="00A24434" w:rsidRPr="00E8742B" w:rsidRDefault="00BE56AE" w:rsidP="00A24434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9 </w:t>
                            </w:r>
                            <w:r w:rsidR="00993AF5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24434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1FCF34" id="Ellipse 228" o:spid="_x0000_s1094" style="position:absolute;margin-left:765.5pt;margin-top:.65pt;width:67.45pt;height:39.3pt;z-index:25163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" fillcolor="#63a7da" strokecolor="#63a7da" strokeweight="1pt">
                <v:stroke joinstyle="miter"/>
                <v:textbox>
                  <w:txbxContent>
                    <w:p w14:paraId="3CDBC110" w14:textId="78DA448A" w:rsidR="00A24434" w:rsidRPr="00E8742B" w:rsidRDefault="00BE56AE" w:rsidP="00A24434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9 </w:t>
                      </w:r>
                      <w:r w:rsidR="00993AF5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A24434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</w:p>
    <w:p w14:paraId="043BD08E" w14:textId="543C7C85" w:rsidR="002B6F3E" w:rsidRPr="002B6F3E" w:rsidRDefault="00736178" w:rsidP="002B6F3E">
      <w:pPr>
        <w:tabs>
          <w:tab w:val="left" w:pos="2867"/>
        </w:tabs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9F0EF6D" wp14:editId="2F81D0C9">
                <wp:simplePos x="0" y="0"/>
                <wp:positionH relativeFrom="column">
                  <wp:posOffset>9267190</wp:posOffset>
                </wp:positionH>
                <wp:positionV relativeFrom="paragraph">
                  <wp:posOffset>360045</wp:posOffset>
                </wp:positionV>
                <wp:extent cx="1768190" cy="353244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190" cy="3532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A62DD" w14:textId="19F68E9A" w:rsidR="005E4DFD" w:rsidRPr="00A24434" w:rsidRDefault="00736178" w:rsidP="005E4DF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CDC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0EF6D" id="Zone de texte 37" o:spid="_x0000_s1095" type="#_x0000_t202" style="position:absolute;margin-left:729.7pt;margin-top:28.35pt;width:139.25pt;height:27.8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" filled="f" stroked="f" strokeweight=".5pt">
                <v:textbox>
                  <w:txbxContent>
                    <w:p w14:paraId="721A62DD" w14:textId="19F68E9A" w:rsidR="005E4DFD" w:rsidRPr="00A24434" w:rsidRDefault="00736178" w:rsidP="005E4DF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CDC</w:t>
                      </w:r>
                    </w:p>
                  </w:txbxContent>
                </v:textbox>
              </v:shape>
            </w:pict>
          </mc:Fallback>
        </mc:AlternateContent>
      </w:r>
      <w:r w:rsidR="00ED4D9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D64E26" wp14:editId="46A6B3BF">
                <wp:simplePos x="0" y="0"/>
                <wp:positionH relativeFrom="column">
                  <wp:posOffset>914400</wp:posOffset>
                </wp:positionH>
                <wp:positionV relativeFrom="paragraph">
                  <wp:posOffset>227965</wp:posOffset>
                </wp:positionV>
                <wp:extent cx="3524250" cy="200025"/>
                <wp:effectExtent l="0" t="0" r="0" b="9525"/>
                <wp:wrapNone/>
                <wp:docPr id="95" name="Zone de text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2B60B8" w14:textId="77777777" w:rsidR="00ED4D99" w:rsidRPr="00415818" w:rsidRDefault="00ED4D99" w:rsidP="00ED4D99">
                            <w:pPr>
                              <w:rPr>
                                <w:rFonts w:ascii="Calibri" w:hAnsi="Calibri" w:cs="Calibri"/>
                                <w:color w:val="5B9BD5"/>
                                <w:sz w:val="16"/>
                                <w:szCs w:val="16"/>
                                <w:lang w:val="fr-BE"/>
                              </w:rPr>
                            </w:pPr>
                            <w:r w:rsidRPr="00415818">
                              <w:rPr>
                                <w:rFonts w:ascii="Calibri" w:hAnsi="Calibri" w:cs="Calibri"/>
                                <w:color w:val="5B9BD5"/>
                                <w:sz w:val="16"/>
                                <w:szCs w:val="16"/>
                                <w:lang w:val="fr-BE"/>
                              </w:rPr>
                              <w:t>* Opportunités d’emploi du 1er janvier au 27 octobre 2022</w:t>
                            </w:r>
                          </w:p>
                          <w:p w14:paraId="342A517B" w14:textId="77777777" w:rsidR="00ED4D99" w:rsidRPr="00F07EE8" w:rsidRDefault="00ED4D99" w:rsidP="00ED4D99">
                            <w:pPr>
                              <w:rPr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64E26" id="Zone de texte 95" o:spid="_x0000_s1096" type="#_x0000_t202" style="position:absolute;margin-left:1in;margin-top:17.95pt;width:277.5pt;height:15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" fillcolor="white [3201]" stroked="f" strokeweight=".5pt">
                <v:textbox>
                  <w:txbxContent>
                    <w:p w14:paraId="6D2B60B8" w14:textId="77777777" w:rsidR="00ED4D99" w:rsidRPr="00415818" w:rsidRDefault="00ED4D99" w:rsidP="00ED4D99">
                      <w:pPr>
                        <w:rPr>
                          <w:rFonts w:ascii="Calibri" w:hAnsi="Calibri" w:cs="Calibri"/>
                          <w:color w:val="5B9BD5"/>
                          <w:sz w:val="16"/>
                          <w:szCs w:val="16"/>
                          <w:lang w:val="fr-BE"/>
                        </w:rPr>
                      </w:pPr>
                      <w:r w:rsidRPr="00415818">
                        <w:rPr>
                          <w:rFonts w:ascii="Calibri" w:hAnsi="Calibri" w:cs="Calibri"/>
                          <w:color w:val="5B9BD5"/>
                          <w:sz w:val="16"/>
                          <w:szCs w:val="16"/>
                          <w:lang w:val="fr-BE"/>
                        </w:rPr>
                        <w:t>* Opportunités d’emploi du 1er janvier au 27 octobre 2022</w:t>
                      </w:r>
                    </w:p>
                    <w:p w14:paraId="342A517B" w14:textId="77777777" w:rsidR="00ED4D99" w:rsidRPr="00F07EE8" w:rsidRDefault="00ED4D99" w:rsidP="00ED4D99">
                      <w:pPr>
                        <w:rPr>
                          <w:lang w:val="fr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6F3E">
        <w:rPr>
          <w:lang w:bidi="fr-FR"/>
        </w:rPr>
        <w:tab/>
      </w:r>
    </w:p>
    <w:sectPr w:rsidR="002B6F3E" w:rsidRPr="002B6F3E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CB775B" w14:textId="77777777" w:rsidR="005B6C32" w:rsidRDefault="005B6C32" w:rsidP="0063464B">
      <w:r>
        <w:separator/>
      </w:r>
    </w:p>
  </w:endnote>
  <w:endnote w:type="continuationSeparator" w:id="0">
    <w:p w14:paraId="0AB35639" w14:textId="77777777" w:rsidR="005B6C32" w:rsidRDefault="005B6C32" w:rsidP="0063464B">
      <w:r>
        <w:continuationSeparator/>
      </w:r>
    </w:p>
  </w:endnote>
  <w:endnote w:type="continuationNotice" w:id="1">
    <w:p w14:paraId="10D5E28B" w14:textId="77777777" w:rsidR="005B6C32" w:rsidRDefault="005B6C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57080C" w14:textId="77777777" w:rsidR="005B6C32" w:rsidRDefault="005B6C32" w:rsidP="0063464B">
      <w:r>
        <w:separator/>
      </w:r>
    </w:p>
  </w:footnote>
  <w:footnote w:type="continuationSeparator" w:id="0">
    <w:p w14:paraId="5E796C87" w14:textId="77777777" w:rsidR="005B6C32" w:rsidRDefault="005B6C32" w:rsidP="0063464B">
      <w:r>
        <w:continuationSeparator/>
      </w:r>
    </w:p>
  </w:footnote>
  <w:footnote w:type="continuationNotice" w:id="1">
    <w:p w14:paraId="4A1687E8" w14:textId="77777777" w:rsidR="005B6C32" w:rsidRDefault="005B6C3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ABB39A4"/>
    <w:multiLevelType w:val="hybridMultilevel"/>
    <w:tmpl w:val="34CA912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1611598">
    <w:abstractNumId w:val="1"/>
  </w:num>
  <w:num w:numId="2" w16cid:durableId="224030658">
    <w:abstractNumId w:val="0"/>
  </w:num>
  <w:num w:numId="3" w16cid:durableId="10439423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1B75"/>
    <w:rsid w:val="00002943"/>
    <w:rsid w:val="0000295E"/>
    <w:rsid w:val="0000365C"/>
    <w:rsid w:val="00012244"/>
    <w:rsid w:val="000124E4"/>
    <w:rsid w:val="000167B3"/>
    <w:rsid w:val="00021BF0"/>
    <w:rsid w:val="000247A1"/>
    <w:rsid w:val="00026609"/>
    <w:rsid w:val="000304DA"/>
    <w:rsid w:val="00032CFB"/>
    <w:rsid w:val="00033400"/>
    <w:rsid w:val="00033ECD"/>
    <w:rsid w:val="00036493"/>
    <w:rsid w:val="00044C2E"/>
    <w:rsid w:val="00047A65"/>
    <w:rsid w:val="00050168"/>
    <w:rsid w:val="00052218"/>
    <w:rsid w:val="00057346"/>
    <w:rsid w:val="000620AD"/>
    <w:rsid w:val="0006221C"/>
    <w:rsid w:val="000628E3"/>
    <w:rsid w:val="00064ED3"/>
    <w:rsid w:val="00065B64"/>
    <w:rsid w:val="00071BA5"/>
    <w:rsid w:val="00072DC7"/>
    <w:rsid w:val="00072E3C"/>
    <w:rsid w:val="0007309D"/>
    <w:rsid w:val="00082E88"/>
    <w:rsid w:val="00091517"/>
    <w:rsid w:val="00092369"/>
    <w:rsid w:val="000949EC"/>
    <w:rsid w:val="00094BDC"/>
    <w:rsid w:val="0009587E"/>
    <w:rsid w:val="000A008C"/>
    <w:rsid w:val="000A0257"/>
    <w:rsid w:val="000A4AE8"/>
    <w:rsid w:val="000A57CE"/>
    <w:rsid w:val="000A5C39"/>
    <w:rsid w:val="000A6051"/>
    <w:rsid w:val="000A6CD0"/>
    <w:rsid w:val="000A6DB7"/>
    <w:rsid w:val="000B0FBF"/>
    <w:rsid w:val="000B5008"/>
    <w:rsid w:val="000B5B22"/>
    <w:rsid w:val="000C252B"/>
    <w:rsid w:val="000C2773"/>
    <w:rsid w:val="000C38B1"/>
    <w:rsid w:val="000C5F0A"/>
    <w:rsid w:val="000C6D3A"/>
    <w:rsid w:val="000D247E"/>
    <w:rsid w:val="000D6F99"/>
    <w:rsid w:val="000D77F3"/>
    <w:rsid w:val="000E2CBD"/>
    <w:rsid w:val="000F02D4"/>
    <w:rsid w:val="000F1ABD"/>
    <w:rsid w:val="000F3640"/>
    <w:rsid w:val="000F588A"/>
    <w:rsid w:val="001020C2"/>
    <w:rsid w:val="00102671"/>
    <w:rsid w:val="0010286F"/>
    <w:rsid w:val="001036F6"/>
    <w:rsid w:val="00105BBD"/>
    <w:rsid w:val="001070B6"/>
    <w:rsid w:val="001101FB"/>
    <w:rsid w:val="00111B20"/>
    <w:rsid w:val="001126A9"/>
    <w:rsid w:val="00113366"/>
    <w:rsid w:val="00115138"/>
    <w:rsid w:val="00116347"/>
    <w:rsid w:val="001165B6"/>
    <w:rsid w:val="00120B73"/>
    <w:rsid w:val="00121489"/>
    <w:rsid w:val="00122551"/>
    <w:rsid w:val="00127674"/>
    <w:rsid w:val="00130D0E"/>
    <w:rsid w:val="001328F8"/>
    <w:rsid w:val="00132DA7"/>
    <w:rsid w:val="00133920"/>
    <w:rsid w:val="00133DAD"/>
    <w:rsid w:val="0013592C"/>
    <w:rsid w:val="0013752E"/>
    <w:rsid w:val="00140EEE"/>
    <w:rsid w:val="00141457"/>
    <w:rsid w:val="00141D56"/>
    <w:rsid w:val="00143974"/>
    <w:rsid w:val="00147CE6"/>
    <w:rsid w:val="00154BC8"/>
    <w:rsid w:val="001554D7"/>
    <w:rsid w:val="00155FA0"/>
    <w:rsid w:val="001574CA"/>
    <w:rsid w:val="00165B27"/>
    <w:rsid w:val="00171086"/>
    <w:rsid w:val="00174FEC"/>
    <w:rsid w:val="00177086"/>
    <w:rsid w:val="001855B6"/>
    <w:rsid w:val="00186BAA"/>
    <w:rsid w:val="00192B91"/>
    <w:rsid w:val="0019347B"/>
    <w:rsid w:val="00194B1B"/>
    <w:rsid w:val="00194D82"/>
    <w:rsid w:val="00195ED9"/>
    <w:rsid w:val="00196301"/>
    <w:rsid w:val="001A072E"/>
    <w:rsid w:val="001A7B0E"/>
    <w:rsid w:val="001B0F5D"/>
    <w:rsid w:val="001B3164"/>
    <w:rsid w:val="001B326D"/>
    <w:rsid w:val="001B413D"/>
    <w:rsid w:val="001B4DF0"/>
    <w:rsid w:val="001C0218"/>
    <w:rsid w:val="001C37C1"/>
    <w:rsid w:val="001C49E3"/>
    <w:rsid w:val="001C5536"/>
    <w:rsid w:val="001C7AD8"/>
    <w:rsid w:val="001D13E6"/>
    <w:rsid w:val="001D1443"/>
    <w:rsid w:val="001D31A2"/>
    <w:rsid w:val="001D4A1A"/>
    <w:rsid w:val="001D4AD8"/>
    <w:rsid w:val="001D59F4"/>
    <w:rsid w:val="001D699C"/>
    <w:rsid w:val="001E264F"/>
    <w:rsid w:val="001E28B6"/>
    <w:rsid w:val="001E2F2C"/>
    <w:rsid w:val="001E455F"/>
    <w:rsid w:val="001E4F26"/>
    <w:rsid w:val="001E639B"/>
    <w:rsid w:val="001E68B0"/>
    <w:rsid w:val="001E6E27"/>
    <w:rsid w:val="001E74B3"/>
    <w:rsid w:val="001F0B29"/>
    <w:rsid w:val="001F2AC4"/>
    <w:rsid w:val="0020048F"/>
    <w:rsid w:val="00200E58"/>
    <w:rsid w:val="002126EB"/>
    <w:rsid w:val="00215A88"/>
    <w:rsid w:val="00216BBF"/>
    <w:rsid w:val="00222E6A"/>
    <w:rsid w:val="002279D5"/>
    <w:rsid w:val="0023490E"/>
    <w:rsid w:val="00235A20"/>
    <w:rsid w:val="00235ECC"/>
    <w:rsid w:val="00241356"/>
    <w:rsid w:val="0024196E"/>
    <w:rsid w:val="0024339E"/>
    <w:rsid w:val="00243CEE"/>
    <w:rsid w:val="002461C7"/>
    <w:rsid w:val="00246C9E"/>
    <w:rsid w:val="0024786E"/>
    <w:rsid w:val="002576B5"/>
    <w:rsid w:val="002601C0"/>
    <w:rsid w:val="002644B0"/>
    <w:rsid w:val="00264DCF"/>
    <w:rsid w:val="002664C0"/>
    <w:rsid w:val="0027425A"/>
    <w:rsid w:val="00274EA0"/>
    <w:rsid w:val="00277D14"/>
    <w:rsid w:val="002850F3"/>
    <w:rsid w:val="0028699B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B6F3E"/>
    <w:rsid w:val="002C4DB8"/>
    <w:rsid w:val="002D1E12"/>
    <w:rsid w:val="002D374E"/>
    <w:rsid w:val="002D537D"/>
    <w:rsid w:val="002D56CE"/>
    <w:rsid w:val="002D6E60"/>
    <w:rsid w:val="002D76FC"/>
    <w:rsid w:val="002D7AA5"/>
    <w:rsid w:val="002E058A"/>
    <w:rsid w:val="002E138A"/>
    <w:rsid w:val="002E22C5"/>
    <w:rsid w:val="002E385B"/>
    <w:rsid w:val="002E45B6"/>
    <w:rsid w:val="002E6AA8"/>
    <w:rsid w:val="002F1DDF"/>
    <w:rsid w:val="002F3F00"/>
    <w:rsid w:val="002F4F0A"/>
    <w:rsid w:val="002F7411"/>
    <w:rsid w:val="00301490"/>
    <w:rsid w:val="00305515"/>
    <w:rsid w:val="003076FC"/>
    <w:rsid w:val="00311F79"/>
    <w:rsid w:val="003126D9"/>
    <w:rsid w:val="003138F6"/>
    <w:rsid w:val="00314CF5"/>
    <w:rsid w:val="00314DE0"/>
    <w:rsid w:val="00316120"/>
    <w:rsid w:val="00316180"/>
    <w:rsid w:val="003161A3"/>
    <w:rsid w:val="0031728D"/>
    <w:rsid w:val="00322EEA"/>
    <w:rsid w:val="00323882"/>
    <w:rsid w:val="00323B64"/>
    <w:rsid w:val="003242F6"/>
    <w:rsid w:val="00324D48"/>
    <w:rsid w:val="003320AE"/>
    <w:rsid w:val="003322A1"/>
    <w:rsid w:val="00332705"/>
    <w:rsid w:val="00332983"/>
    <w:rsid w:val="00333500"/>
    <w:rsid w:val="00334266"/>
    <w:rsid w:val="003342F2"/>
    <w:rsid w:val="00334FBC"/>
    <w:rsid w:val="00342500"/>
    <w:rsid w:val="00342868"/>
    <w:rsid w:val="00350C48"/>
    <w:rsid w:val="0035228A"/>
    <w:rsid w:val="00352BD4"/>
    <w:rsid w:val="00354092"/>
    <w:rsid w:val="003578BD"/>
    <w:rsid w:val="003636D5"/>
    <w:rsid w:val="003653D6"/>
    <w:rsid w:val="00365F54"/>
    <w:rsid w:val="003679A8"/>
    <w:rsid w:val="00370731"/>
    <w:rsid w:val="003724F6"/>
    <w:rsid w:val="003725E6"/>
    <w:rsid w:val="00373F97"/>
    <w:rsid w:val="00377D51"/>
    <w:rsid w:val="003810E7"/>
    <w:rsid w:val="00381F48"/>
    <w:rsid w:val="00384651"/>
    <w:rsid w:val="00384983"/>
    <w:rsid w:val="00384B54"/>
    <w:rsid w:val="00384E46"/>
    <w:rsid w:val="003851A3"/>
    <w:rsid w:val="00386DB3"/>
    <w:rsid w:val="00387DA2"/>
    <w:rsid w:val="0039076E"/>
    <w:rsid w:val="0039300F"/>
    <w:rsid w:val="00394239"/>
    <w:rsid w:val="0039462E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1EC6"/>
    <w:rsid w:val="003B633A"/>
    <w:rsid w:val="003B7DE5"/>
    <w:rsid w:val="003C4C9C"/>
    <w:rsid w:val="003D2738"/>
    <w:rsid w:val="003D2C8E"/>
    <w:rsid w:val="003D348A"/>
    <w:rsid w:val="003D6CA1"/>
    <w:rsid w:val="003D7D32"/>
    <w:rsid w:val="003E0105"/>
    <w:rsid w:val="003E01B0"/>
    <w:rsid w:val="003E0A8A"/>
    <w:rsid w:val="003E23E8"/>
    <w:rsid w:val="003E2D6C"/>
    <w:rsid w:val="003E4B19"/>
    <w:rsid w:val="003E6DBE"/>
    <w:rsid w:val="003E7603"/>
    <w:rsid w:val="003F05C6"/>
    <w:rsid w:val="003F1FDB"/>
    <w:rsid w:val="00405BDD"/>
    <w:rsid w:val="00407244"/>
    <w:rsid w:val="00410A49"/>
    <w:rsid w:val="0041365E"/>
    <w:rsid w:val="004174C3"/>
    <w:rsid w:val="004177EF"/>
    <w:rsid w:val="00417A8B"/>
    <w:rsid w:val="00423BD3"/>
    <w:rsid w:val="00432A63"/>
    <w:rsid w:val="00437FB5"/>
    <w:rsid w:val="004415A9"/>
    <w:rsid w:val="00441A77"/>
    <w:rsid w:val="00442419"/>
    <w:rsid w:val="00444E8E"/>
    <w:rsid w:val="00445BFD"/>
    <w:rsid w:val="00447495"/>
    <w:rsid w:val="004504AE"/>
    <w:rsid w:val="00450824"/>
    <w:rsid w:val="00452727"/>
    <w:rsid w:val="00452C18"/>
    <w:rsid w:val="00454F2D"/>
    <w:rsid w:val="004561DF"/>
    <w:rsid w:val="004610DD"/>
    <w:rsid w:val="00461158"/>
    <w:rsid w:val="00461A1F"/>
    <w:rsid w:val="00462BA3"/>
    <w:rsid w:val="004653F9"/>
    <w:rsid w:val="00465DB0"/>
    <w:rsid w:val="004737ED"/>
    <w:rsid w:val="0047382B"/>
    <w:rsid w:val="004746A5"/>
    <w:rsid w:val="004804D2"/>
    <w:rsid w:val="00481D59"/>
    <w:rsid w:val="004854C3"/>
    <w:rsid w:val="00490B4D"/>
    <w:rsid w:val="00493ADE"/>
    <w:rsid w:val="00497F24"/>
    <w:rsid w:val="004A0CB3"/>
    <w:rsid w:val="004A102B"/>
    <w:rsid w:val="004A3B7D"/>
    <w:rsid w:val="004A42EE"/>
    <w:rsid w:val="004A4E15"/>
    <w:rsid w:val="004B675A"/>
    <w:rsid w:val="004D161A"/>
    <w:rsid w:val="004D5151"/>
    <w:rsid w:val="004E0C92"/>
    <w:rsid w:val="004E11B5"/>
    <w:rsid w:val="004E3E99"/>
    <w:rsid w:val="004E69C1"/>
    <w:rsid w:val="004E6A84"/>
    <w:rsid w:val="004F1447"/>
    <w:rsid w:val="004F152F"/>
    <w:rsid w:val="004F1675"/>
    <w:rsid w:val="004F403E"/>
    <w:rsid w:val="004F5065"/>
    <w:rsid w:val="004F5248"/>
    <w:rsid w:val="004F614D"/>
    <w:rsid w:val="004F62FF"/>
    <w:rsid w:val="004F7C9E"/>
    <w:rsid w:val="0050223A"/>
    <w:rsid w:val="00503E9D"/>
    <w:rsid w:val="00506CE3"/>
    <w:rsid w:val="00512CE6"/>
    <w:rsid w:val="00514F23"/>
    <w:rsid w:val="00520380"/>
    <w:rsid w:val="005238D3"/>
    <w:rsid w:val="005256F5"/>
    <w:rsid w:val="00527203"/>
    <w:rsid w:val="0053018B"/>
    <w:rsid w:val="005301CE"/>
    <w:rsid w:val="005311DC"/>
    <w:rsid w:val="0053124C"/>
    <w:rsid w:val="005312E0"/>
    <w:rsid w:val="00535403"/>
    <w:rsid w:val="00551607"/>
    <w:rsid w:val="005520C8"/>
    <w:rsid w:val="005546BC"/>
    <w:rsid w:val="005568C8"/>
    <w:rsid w:val="00556BFC"/>
    <w:rsid w:val="00566D1C"/>
    <w:rsid w:val="00571496"/>
    <w:rsid w:val="0057185C"/>
    <w:rsid w:val="00574CEB"/>
    <w:rsid w:val="00574E67"/>
    <w:rsid w:val="00580CF0"/>
    <w:rsid w:val="005841CB"/>
    <w:rsid w:val="00584A1C"/>
    <w:rsid w:val="00584D8F"/>
    <w:rsid w:val="00590B70"/>
    <w:rsid w:val="005915B5"/>
    <w:rsid w:val="005915C8"/>
    <w:rsid w:val="005923AD"/>
    <w:rsid w:val="00596140"/>
    <w:rsid w:val="00597C1E"/>
    <w:rsid w:val="005A048A"/>
    <w:rsid w:val="005A52F8"/>
    <w:rsid w:val="005A777D"/>
    <w:rsid w:val="005A7937"/>
    <w:rsid w:val="005B149B"/>
    <w:rsid w:val="005B2D4C"/>
    <w:rsid w:val="005B34FA"/>
    <w:rsid w:val="005B57C1"/>
    <w:rsid w:val="005B621E"/>
    <w:rsid w:val="005B6C32"/>
    <w:rsid w:val="005C0B05"/>
    <w:rsid w:val="005C4A44"/>
    <w:rsid w:val="005C62FB"/>
    <w:rsid w:val="005C6EC4"/>
    <w:rsid w:val="005C75A4"/>
    <w:rsid w:val="005D0D96"/>
    <w:rsid w:val="005D15F3"/>
    <w:rsid w:val="005D1C72"/>
    <w:rsid w:val="005D274D"/>
    <w:rsid w:val="005D2FDD"/>
    <w:rsid w:val="005D3128"/>
    <w:rsid w:val="005D5A26"/>
    <w:rsid w:val="005D77B4"/>
    <w:rsid w:val="005E0917"/>
    <w:rsid w:val="005E1969"/>
    <w:rsid w:val="005E2F3B"/>
    <w:rsid w:val="005E4DFD"/>
    <w:rsid w:val="005E7396"/>
    <w:rsid w:val="005F70E4"/>
    <w:rsid w:val="006016CF"/>
    <w:rsid w:val="006029B2"/>
    <w:rsid w:val="00602C84"/>
    <w:rsid w:val="006031A1"/>
    <w:rsid w:val="006045EB"/>
    <w:rsid w:val="006052F0"/>
    <w:rsid w:val="00606D3B"/>
    <w:rsid w:val="0060786F"/>
    <w:rsid w:val="00615051"/>
    <w:rsid w:val="00615C7C"/>
    <w:rsid w:val="006215E5"/>
    <w:rsid w:val="0062185B"/>
    <w:rsid w:val="0062230C"/>
    <w:rsid w:val="00622EAD"/>
    <w:rsid w:val="006261B0"/>
    <w:rsid w:val="006271A1"/>
    <w:rsid w:val="00630397"/>
    <w:rsid w:val="0063083D"/>
    <w:rsid w:val="00631163"/>
    <w:rsid w:val="00631EC8"/>
    <w:rsid w:val="00632837"/>
    <w:rsid w:val="0063464B"/>
    <w:rsid w:val="006365DF"/>
    <w:rsid w:val="00641B75"/>
    <w:rsid w:val="00646CEE"/>
    <w:rsid w:val="00647FDE"/>
    <w:rsid w:val="006531F4"/>
    <w:rsid w:val="00654AFE"/>
    <w:rsid w:val="0065665C"/>
    <w:rsid w:val="00656DC8"/>
    <w:rsid w:val="0066159B"/>
    <w:rsid w:val="0066190D"/>
    <w:rsid w:val="00662971"/>
    <w:rsid w:val="00663434"/>
    <w:rsid w:val="00667054"/>
    <w:rsid w:val="00670BED"/>
    <w:rsid w:val="00671F7E"/>
    <w:rsid w:val="00674192"/>
    <w:rsid w:val="006742A5"/>
    <w:rsid w:val="00677297"/>
    <w:rsid w:val="00684228"/>
    <w:rsid w:val="00692395"/>
    <w:rsid w:val="0069702F"/>
    <w:rsid w:val="006977DF"/>
    <w:rsid w:val="00697EFD"/>
    <w:rsid w:val="006A0F41"/>
    <w:rsid w:val="006A1317"/>
    <w:rsid w:val="006A27AB"/>
    <w:rsid w:val="006A2B65"/>
    <w:rsid w:val="006A54EE"/>
    <w:rsid w:val="006B3678"/>
    <w:rsid w:val="006B5C36"/>
    <w:rsid w:val="006B7134"/>
    <w:rsid w:val="006C2166"/>
    <w:rsid w:val="006C4A4C"/>
    <w:rsid w:val="006C5166"/>
    <w:rsid w:val="006C7DC8"/>
    <w:rsid w:val="006D6F61"/>
    <w:rsid w:val="006D7AC6"/>
    <w:rsid w:val="006E425C"/>
    <w:rsid w:val="006E5709"/>
    <w:rsid w:val="006E6AB5"/>
    <w:rsid w:val="006F1741"/>
    <w:rsid w:val="006F4478"/>
    <w:rsid w:val="006F4ECB"/>
    <w:rsid w:val="006F5D00"/>
    <w:rsid w:val="006F6EE0"/>
    <w:rsid w:val="006F6F9C"/>
    <w:rsid w:val="00700EAE"/>
    <w:rsid w:val="00703DA5"/>
    <w:rsid w:val="00706C1B"/>
    <w:rsid w:val="00710BF9"/>
    <w:rsid w:val="00711F80"/>
    <w:rsid w:val="007174AE"/>
    <w:rsid w:val="007230B0"/>
    <w:rsid w:val="00723806"/>
    <w:rsid w:val="0072546A"/>
    <w:rsid w:val="00725579"/>
    <w:rsid w:val="00726092"/>
    <w:rsid w:val="007309A4"/>
    <w:rsid w:val="007321CE"/>
    <w:rsid w:val="007344EA"/>
    <w:rsid w:val="00734A54"/>
    <w:rsid w:val="007357CE"/>
    <w:rsid w:val="00736178"/>
    <w:rsid w:val="0073618A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69DB"/>
    <w:rsid w:val="0077088D"/>
    <w:rsid w:val="00771136"/>
    <w:rsid w:val="00771BF8"/>
    <w:rsid w:val="007752F4"/>
    <w:rsid w:val="00775937"/>
    <w:rsid w:val="00780B7B"/>
    <w:rsid w:val="007835E7"/>
    <w:rsid w:val="00785D05"/>
    <w:rsid w:val="00787CC6"/>
    <w:rsid w:val="00792F8E"/>
    <w:rsid w:val="00792FB7"/>
    <w:rsid w:val="00793343"/>
    <w:rsid w:val="00797B93"/>
    <w:rsid w:val="007A46F8"/>
    <w:rsid w:val="007A5132"/>
    <w:rsid w:val="007A6739"/>
    <w:rsid w:val="007B5BD4"/>
    <w:rsid w:val="007B698F"/>
    <w:rsid w:val="007C076A"/>
    <w:rsid w:val="007C0F06"/>
    <w:rsid w:val="007C20A3"/>
    <w:rsid w:val="007C35FF"/>
    <w:rsid w:val="007C6D05"/>
    <w:rsid w:val="007C7DBF"/>
    <w:rsid w:val="007C7DC3"/>
    <w:rsid w:val="007D132F"/>
    <w:rsid w:val="007D2077"/>
    <w:rsid w:val="007D6BC7"/>
    <w:rsid w:val="007E03B8"/>
    <w:rsid w:val="007E0DF3"/>
    <w:rsid w:val="007E1318"/>
    <w:rsid w:val="007F2445"/>
    <w:rsid w:val="007F423C"/>
    <w:rsid w:val="007F56F4"/>
    <w:rsid w:val="007F5817"/>
    <w:rsid w:val="007F6B3F"/>
    <w:rsid w:val="007F77C0"/>
    <w:rsid w:val="007F7ABE"/>
    <w:rsid w:val="0080422D"/>
    <w:rsid w:val="00806FA2"/>
    <w:rsid w:val="00811778"/>
    <w:rsid w:val="00814DD2"/>
    <w:rsid w:val="00816199"/>
    <w:rsid w:val="0081659E"/>
    <w:rsid w:val="00820E9B"/>
    <w:rsid w:val="00826F73"/>
    <w:rsid w:val="008322EC"/>
    <w:rsid w:val="00837020"/>
    <w:rsid w:val="00842677"/>
    <w:rsid w:val="008461F3"/>
    <w:rsid w:val="0084695B"/>
    <w:rsid w:val="0085032C"/>
    <w:rsid w:val="008506DF"/>
    <w:rsid w:val="008513BC"/>
    <w:rsid w:val="00853597"/>
    <w:rsid w:val="00853652"/>
    <w:rsid w:val="008558D0"/>
    <w:rsid w:val="0085606D"/>
    <w:rsid w:val="00856D5A"/>
    <w:rsid w:val="00857A87"/>
    <w:rsid w:val="00857DF7"/>
    <w:rsid w:val="00860E9C"/>
    <w:rsid w:val="008631B9"/>
    <w:rsid w:val="00866030"/>
    <w:rsid w:val="00870596"/>
    <w:rsid w:val="00871286"/>
    <w:rsid w:val="00871501"/>
    <w:rsid w:val="0087224E"/>
    <w:rsid w:val="00872983"/>
    <w:rsid w:val="00872E17"/>
    <w:rsid w:val="008756AA"/>
    <w:rsid w:val="00876329"/>
    <w:rsid w:val="00883003"/>
    <w:rsid w:val="008876F7"/>
    <w:rsid w:val="00887B70"/>
    <w:rsid w:val="008931FB"/>
    <w:rsid w:val="008A1E15"/>
    <w:rsid w:val="008B58CE"/>
    <w:rsid w:val="008B6019"/>
    <w:rsid w:val="008B62F3"/>
    <w:rsid w:val="008B70F7"/>
    <w:rsid w:val="008C0468"/>
    <w:rsid w:val="008C0E89"/>
    <w:rsid w:val="008C2DB9"/>
    <w:rsid w:val="008C3482"/>
    <w:rsid w:val="008C38CE"/>
    <w:rsid w:val="008D0974"/>
    <w:rsid w:val="008D2E3B"/>
    <w:rsid w:val="008D2FE4"/>
    <w:rsid w:val="008E5623"/>
    <w:rsid w:val="008E64BD"/>
    <w:rsid w:val="008F1019"/>
    <w:rsid w:val="008F1F4A"/>
    <w:rsid w:val="008F7149"/>
    <w:rsid w:val="0090235F"/>
    <w:rsid w:val="00902688"/>
    <w:rsid w:val="00904EDB"/>
    <w:rsid w:val="00904F19"/>
    <w:rsid w:val="009064A6"/>
    <w:rsid w:val="00906763"/>
    <w:rsid w:val="00912375"/>
    <w:rsid w:val="00913A5C"/>
    <w:rsid w:val="009203C5"/>
    <w:rsid w:val="0092046E"/>
    <w:rsid w:val="0092521E"/>
    <w:rsid w:val="009254E4"/>
    <w:rsid w:val="009254FC"/>
    <w:rsid w:val="00925847"/>
    <w:rsid w:val="009259F8"/>
    <w:rsid w:val="00927175"/>
    <w:rsid w:val="009278BB"/>
    <w:rsid w:val="009328AD"/>
    <w:rsid w:val="00940155"/>
    <w:rsid w:val="00940BA8"/>
    <w:rsid w:val="00943CC3"/>
    <w:rsid w:val="00947C07"/>
    <w:rsid w:val="00950502"/>
    <w:rsid w:val="009510E0"/>
    <w:rsid w:val="00952FC1"/>
    <w:rsid w:val="009562EC"/>
    <w:rsid w:val="0096393D"/>
    <w:rsid w:val="00964004"/>
    <w:rsid w:val="009650E3"/>
    <w:rsid w:val="0096727B"/>
    <w:rsid w:val="0097017C"/>
    <w:rsid w:val="009733C6"/>
    <w:rsid w:val="009736FE"/>
    <w:rsid w:val="009760E5"/>
    <w:rsid w:val="009805E9"/>
    <w:rsid w:val="00980A4D"/>
    <w:rsid w:val="00983AC1"/>
    <w:rsid w:val="00990811"/>
    <w:rsid w:val="00991D12"/>
    <w:rsid w:val="00993AF5"/>
    <w:rsid w:val="009A63AF"/>
    <w:rsid w:val="009A7468"/>
    <w:rsid w:val="009B16AA"/>
    <w:rsid w:val="009B2286"/>
    <w:rsid w:val="009B28A7"/>
    <w:rsid w:val="009B6F84"/>
    <w:rsid w:val="009B7F4D"/>
    <w:rsid w:val="009C2EA8"/>
    <w:rsid w:val="009C4E80"/>
    <w:rsid w:val="009D3E65"/>
    <w:rsid w:val="009D684D"/>
    <w:rsid w:val="009E5386"/>
    <w:rsid w:val="009F3A5C"/>
    <w:rsid w:val="009F439D"/>
    <w:rsid w:val="009F7ED1"/>
    <w:rsid w:val="00A0033F"/>
    <w:rsid w:val="00A01A66"/>
    <w:rsid w:val="00A055D4"/>
    <w:rsid w:val="00A06C36"/>
    <w:rsid w:val="00A10082"/>
    <w:rsid w:val="00A161F0"/>
    <w:rsid w:val="00A162CB"/>
    <w:rsid w:val="00A16CC8"/>
    <w:rsid w:val="00A17589"/>
    <w:rsid w:val="00A24434"/>
    <w:rsid w:val="00A25BA2"/>
    <w:rsid w:val="00A25CE7"/>
    <w:rsid w:val="00A260A2"/>
    <w:rsid w:val="00A27385"/>
    <w:rsid w:val="00A27915"/>
    <w:rsid w:val="00A31D69"/>
    <w:rsid w:val="00A32133"/>
    <w:rsid w:val="00A322AA"/>
    <w:rsid w:val="00A32BD9"/>
    <w:rsid w:val="00A34734"/>
    <w:rsid w:val="00A347B7"/>
    <w:rsid w:val="00A37F69"/>
    <w:rsid w:val="00A41966"/>
    <w:rsid w:val="00A42981"/>
    <w:rsid w:val="00A42A52"/>
    <w:rsid w:val="00A43511"/>
    <w:rsid w:val="00A4624D"/>
    <w:rsid w:val="00A46559"/>
    <w:rsid w:val="00A50EA7"/>
    <w:rsid w:val="00A6092E"/>
    <w:rsid w:val="00A60986"/>
    <w:rsid w:val="00A6148C"/>
    <w:rsid w:val="00A62EF6"/>
    <w:rsid w:val="00A645AF"/>
    <w:rsid w:val="00A64710"/>
    <w:rsid w:val="00A65C97"/>
    <w:rsid w:val="00A72224"/>
    <w:rsid w:val="00A72D99"/>
    <w:rsid w:val="00A74CA1"/>
    <w:rsid w:val="00A75E43"/>
    <w:rsid w:val="00A75FD6"/>
    <w:rsid w:val="00A76B3E"/>
    <w:rsid w:val="00A7746D"/>
    <w:rsid w:val="00A81257"/>
    <w:rsid w:val="00A82EAE"/>
    <w:rsid w:val="00A83620"/>
    <w:rsid w:val="00A8371C"/>
    <w:rsid w:val="00A84798"/>
    <w:rsid w:val="00A922BB"/>
    <w:rsid w:val="00A93BA7"/>
    <w:rsid w:val="00A96E0F"/>
    <w:rsid w:val="00AA37BA"/>
    <w:rsid w:val="00AA51EB"/>
    <w:rsid w:val="00AA68E8"/>
    <w:rsid w:val="00AA7FC7"/>
    <w:rsid w:val="00AB16B0"/>
    <w:rsid w:val="00AB6D47"/>
    <w:rsid w:val="00AB7B3A"/>
    <w:rsid w:val="00AC3AB1"/>
    <w:rsid w:val="00AD203C"/>
    <w:rsid w:val="00AD2B29"/>
    <w:rsid w:val="00AE3DE9"/>
    <w:rsid w:val="00AE56B2"/>
    <w:rsid w:val="00AE5E81"/>
    <w:rsid w:val="00AF304C"/>
    <w:rsid w:val="00AF62CB"/>
    <w:rsid w:val="00B024DE"/>
    <w:rsid w:val="00B0259C"/>
    <w:rsid w:val="00B03DB6"/>
    <w:rsid w:val="00B06520"/>
    <w:rsid w:val="00B119F5"/>
    <w:rsid w:val="00B12E7A"/>
    <w:rsid w:val="00B16C0D"/>
    <w:rsid w:val="00B177BA"/>
    <w:rsid w:val="00B2027D"/>
    <w:rsid w:val="00B2036E"/>
    <w:rsid w:val="00B20F53"/>
    <w:rsid w:val="00B30861"/>
    <w:rsid w:val="00B33A88"/>
    <w:rsid w:val="00B33AEE"/>
    <w:rsid w:val="00B3761E"/>
    <w:rsid w:val="00B41645"/>
    <w:rsid w:val="00B4177E"/>
    <w:rsid w:val="00B43415"/>
    <w:rsid w:val="00B44396"/>
    <w:rsid w:val="00B443D3"/>
    <w:rsid w:val="00B44F85"/>
    <w:rsid w:val="00B452A4"/>
    <w:rsid w:val="00B55B0E"/>
    <w:rsid w:val="00B5672C"/>
    <w:rsid w:val="00B62942"/>
    <w:rsid w:val="00B64576"/>
    <w:rsid w:val="00B64C1C"/>
    <w:rsid w:val="00B6723D"/>
    <w:rsid w:val="00B76275"/>
    <w:rsid w:val="00B836AA"/>
    <w:rsid w:val="00B8385C"/>
    <w:rsid w:val="00B857CF"/>
    <w:rsid w:val="00B872B9"/>
    <w:rsid w:val="00B914E3"/>
    <w:rsid w:val="00B944B3"/>
    <w:rsid w:val="00B977A2"/>
    <w:rsid w:val="00BA2EF7"/>
    <w:rsid w:val="00BA3FD1"/>
    <w:rsid w:val="00BA5C77"/>
    <w:rsid w:val="00BA75E9"/>
    <w:rsid w:val="00BB1E06"/>
    <w:rsid w:val="00BB5C3B"/>
    <w:rsid w:val="00BC044C"/>
    <w:rsid w:val="00BC3D21"/>
    <w:rsid w:val="00BC4174"/>
    <w:rsid w:val="00BC5A60"/>
    <w:rsid w:val="00BC5DEA"/>
    <w:rsid w:val="00BC6FC8"/>
    <w:rsid w:val="00BC779D"/>
    <w:rsid w:val="00BD0022"/>
    <w:rsid w:val="00BD1751"/>
    <w:rsid w:val="00BD17DA"/>
    <w:rsid w:val="00BD4C47"/>
    <w:rsid w:val="00BD4CDD"/>
    <w:rsid w:val="00BD6D14"/>
    <w:rsid w:val="00BD794C"/>
    <w:rsid w:val="00BE56AE"/>
    <w:rsid w:val="00BE7BAA"/>
    <w:rsid w:val="00C0555A"/>
    <w:rsid w:val="00C06941"/>
    <w:rsid w:val="00C1193B"/>
    <w:rsid w:val="00C12EAC"/>
    <w:rsid w:val="00C14AF6"/>
    <w:rsid w:val="00C17F7C"/>
    <w:rsid w:val="00C2116F"/>
    <w:rsid w:val="00C23867"/>
    <w:rsid w:val="00C26D21"/>
    <w:rsid w:val="00C33C1E"/>
    <w:rsid w:val="00C432CA"/>
    <w:rsid w:val="00C457FA"/>
    <w:rsid w:val="00C46879"/>
    <w:rsid w:val="00C50EFD"/>
    <w:rsid w:val="00C52283"/>
    <w:rsid w:val="00C54908"/>
    <w:rsid w:val="00C57310"/>
    <w:rsid w:val="00C615A7"/>
    <w:rsid w:val="00C62C18"/>
    <w:rsid w:val="00C64C93"/>
    <w:rsid w:val="00C657C8"/>
    <w:rsid w:val="00C6598E"/>
    <w:rsid w:val="00C71C7C"/>
    <w:rsid w:val="00C71DBC"/>
    <w:rsid w:val="00C721DA"/>
    <w:rsid w:val="00C86195"/>
    <w:rsid w:val="00C869B3"/>
    <w:rsid w:val="00C87B26"/>
    <w:rsid w:val="00C90B7E"/>
    <w:rsid w:val="00C93B15"/>
    <w:rsid w:val="00C95546"/>
    <w:rsid w:val="00C96597"/>
    <w:rsid w:val="00CA0140"/>
    <w:rsid w:val="00CA43FB"/>
    <w:rsid w:val="00CA5C9C"/>
    <w:rsid w:val="00CA73ED"/>
    <w:rsid w:val="00CB45B3"/>
    <w:rsid w:val="00CB4B08"/>
    <w:rsid w:val="00CB4B94"/>
    <w:rsid w:val="00CB6F53"/>
    <w:rsid w:val="00CC0317"/>
    <w:rsid w:val="00CC0B50"/>
    <w:rsid w:val="00CC1EB7"/>
    <w:rsid w:val="00CD67E5"/>
    <w:rsid w:val="00CE05AF"/>
    <w:rsid w:val="00CE0EEF"/>
    <w:rsid w:val="00CE1245"/>
    <w:rsid w:val="00CE4909"/>
    <w:rsid w:val="00CE5EF5"/>
    <w:rsid w:val="00CF17D9"/>
    <w:rsid w:val="00CF37D4"/>
    <w:rsid w:val="00CF4303"/>
    <w:rsid w:val="00D000D6"/>
    <w:rsid w:val="00D02F28"/>
    <w:rsid w:val="00D033BE"/>
    <w:rsid w:val="00D06803"/>
    <w:rsid w:val="00D115E1"/>
    <w:rsid w:val="00D16D02"/>
    <w:rsid w:val="00D16F7B"/>
    <w:rsid w:val="00D17B10"/>
    <w:rsid w:val="00D203A5"/>
    <w:rsid w:val="00D23D5E"/>
    <w:rsid w:val="00D252CE"/>
    <w:rsid w:val="00D26541"/>
    <w:rsid w:val="00D265F8"/>
    <w:rsid w:val="00D275E8"/>
    <w:rsid w:val="00D32938"/>
    <w:rsid w:val="00D33011"/>
    <w:rsid w:val="00D34992"/>
    <w:rsid w:val="00D4489D"/>
    <w:rsid w:val="00D512A6"/>
    <w:rsid w:val="00D549AB"/>
    <w:rsid w:val="00D5542A"/>
    <w:rsid w:val="00D5557D"/>
    <w:rsid w:val="00D568DE"/>
    <w:rsid w:val="00D56D2F"/>
    <w:rsid w:val="00D57B3A"/>
    <w:rsid w:val="00D60708"/>
    <w:rsid w:val="00D62448"/>
    <w:rsid w:val="00D6301E"/>
    <w:rsid w:val="00D77581"/>
    <w:rsid w:val="00D80D05"/>
    <w:rsid w:val="00D81040"/>
    <w:rsid w:val="00D81713"/>
    <w:rsid w:val="00D81B39"/>
    <w:rsid w:val="00D85403"/>
    <w:rsid w:val="00D910CF"/>
    <w:rsid w:val="00D971D0"/>
    <w:rsid w:val="00DA1676"/>
    <w:rsid w:val="00DA2104"/>
    <w:rsid w:val="00DA2706"/>
    <w:rsid w:val="00DA3462"/>
    <w:rsid w:val="00DA5C39"/>
    <w:rsid w:val="00DB1FF7"/>
    <w:rsid w:val="00DB4E1C"/>
    <w:rsid w:val="00DB6720"/>
    <w:rsid w:val="00DC0AF7"/>
    <w:rsid w:val="00DC4C21"/>
    <w:rsid w:val="00DC6791"/>
    <w:rsid w:val="00DC6F62"/>
    <w:rsid w:val="00DC7B73"/>
    <w:rsid w:val="00DD0718"/>
    <w:rsid w:val="00DD1F05"/>
    <w:rsid w:val="00DD3AC6"/>
    <w:rsid w:val="00DD641D"/>
    <w:rsid w:val="00DE430A"/>
    <w:rsid w:val="00DE5990"/>
    <w:rsid w:val="00DF076A"/>
    <w:rsid w:val="00DF0E3B"/>
    <w:rsid w:val="00DF1A12"/>
    <w:rsid w:val="00DF1F40"/>
    <w:rsid w:val="00DF6B63"/>
    <w:rsid w:val="00E00DB8"/>
    <w:rsid w:val="00E014BF"/>
    <w:rsid w:val="00E024E5"/>
    <w:rsid w:val="00E06900"/>
    <w:rsid w:val="00E107F4"/>
    <w:rsid w:val="00E1452B"/>
    <w:rsid w:val="00E1656D"/>
    <w:rsid w:val="00E16AF0"/>
    <w:rsid w:val="00E21164"/>
    <w:rsid w:val="00E2143E"/>
    <w:rsid w:val="00E214DE"/>
    <w:rsid w:val="00E21858"/>
    <w:rsid w:val="00E24DAD"/>
    <w:rsid w:val="00E25604"/>
    <w:rsid w:val="00E256B7"/>
    <w:rsid w:val="00E36F96"/>
    <w:rsid w:val="00E41622"/>
    <w:rsid w:val="00E41890"/>
    <w:rsid w:val="00E41C01"/>
    <w:rsid w:val="00E431FD"/>
    <w:rsid w:val="00E44414"/>
    <w:rsid w:val="00E45904"/>
    <w:rsid w:val="00E46CFF"/>
    <w:rsid w:val="00E50C4F"/>
    <w:rsid w:val="00E53509"/>
    <w:rsid w:val="00E53C76"/>
    <w:rsid w:val="00E60DE5"/>
    <w:rsid w:val="00E62B78"/>
    <w:rsid w:val="00E63612"/>
    <w:rsid w:val="00E65643"/>
    <w:rsid w:val="00E65B12"/>
    <w:rsid w:val="00E65CBA"/>
    <w:rsid w:val="00E720BE"/>
    <w:rsid w:val="00E735A8"/>
    <w:rsid w:val="00E73D35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460C"/>
    <w:rsid w:val="00E9526B"/>
    <w:rsid w:val="00EA2E4A"/>
    <w:rsid w:val="00EA30ED"/>
    <w:rsid w:val="00EA4389"/>
    <w:rsid w:val="00EA5A05"/>
    <w:rsid w:val="00EA64C7"/>
    <w:rsid w:val="00EA7F36"/>
    <w:rsid w:val="00EB34E5"/>
    <w:rsid w:val="00EB3790"/>
    <w:rsid w:val="00EB5CD4"/>
    <w:rsid w:val="00EC00F6"/>
    <w:rsid w:val="00EC0249"/>
    <w:rsid w:val="00EC2B13"/>
    <w:rsid w:val="00EC3FE2"/>
    <w:rsid w:val="00EC4912"/>
    <w:rsid w:val="00EC542E"/>
    <w:rsid w:val="00ED0D56"/>
    <w:rsid w:val="00ED1178"/>
    <w:rsid w:val="00ED2D03"/>
    <w:rsid w:val="00ED416E"/>
    <w:rsid w:val="00ED4D99"/>
    <w:rsid w:val="00ED61AF"/>
    <w:rsid w:val="00EE1949"/>
    <w:rsid w:val="00EE4563"/>
    <w:rsid w:val="00EE7954"/>
    <w:rsid w:val="00EF26FC"/>
    <w:rsid w:val="00EF2B57"/>
    <w:rsid w:val="00EF50CD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314AF"/>
    <w:rsid w:val="00F35241"/>
    <w:rsid w:val="00F36F13"/>
    <w:rsid w:val="00F41B4B"/>
    <w:rsid w:val="00F429BA"/>
    <w:rsid w:val="00F42AF8"/>
    <w:rsid w:val="00F43E59"/>
    <w:rsid w:val="00F47F11"/>
    <w:rsid w:val="00F50EA2"/>
    <w:rsid w:val="00F5375D"/>
    <w:rsid w:val="00F53CBC"/>
    <w:rsid w:val="00F54324"/>
    <w:rsid w:val="00F57166"/>
    <w:rsid w:val="00F576BD"/>
    <w:rsid w:val="00F57F7F"/>
    <w:rsid w:val="00F62ECA"/>
    <w:rsid w:val="00F72355"/>
    <w:rsid w:val="00F76CD6"/>
    <w:rsid w:val="00F807B1"/>
    <w:rsid w:val="00F812AA"/>
    <w:rsid w:val="00F87010"/>
    <w:rsid w:val="00F87F38"/>
    <w:rsid w:val="00F90233"/>
    <w:rsid w:val="00F9083B"/>
    <w:rsid w:val="00F91587"/>
    <w:rsid w:val="00F917F0"/>
    <w:rsid w:val="00F91BF1"/>
    <w:rsid w:val="00F94BE2"/>
    <w:rsid w:val="00F975B1"/>
    <w:rsid w:val="00FA5F70"/>
    <w:rsid w:val="00FB139B"/>
    <w:rsid w:val="00FB1848"/>
    <w:rsid w:val="00FB1F1B"/>
    <w:rsid w:val="00FB3149"/>
    <w:rsid w:val="00FB610E"/>
    <w:rsid w:val="00FC06D3"/>
    <w:rsid w:val="00FC3724"/>
    <w:rsid w:val="00FD0A94"/>
    <w:rsid w:val="00FD0A9D"/>
    <w:rsid w:val="00FD24EC"/>
    <w:rsid w:val="00FD2F5B"/>
    <w:rsid w:val="00FD5C5E"/>
    <w:rsid w:val="00FE2D17"/>
    <w:rsid w:val="00FE4C4C"/>
    <w:rsid w:val="00FE636D"/>
    <w:rsid w:val="00FF0DD7"/>
    <w:rsid w:val="00FF2ACC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63A7DA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02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02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02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02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A7B226" w:themeColor="accent2" w:themeShade="BF"/>
    </w:rPr>
    <w:tblPr>
      <w:tblStyleRowBandSize w:val="1"/>
      <w:tblStyleColBandSize w:val="1"/>
      <w:tblBorders>
        <w:top w:val="single" w:sz="4" w:space="0" w:color="E1E792" w:themeColor="accent2" w:themeTint="99"/>
        <w:left w:val="single" w:sz="4" w:space="0" w:color="E1E792" w:themeColor="accent2" w:themeTint="99"/>
        <w:bottom w:val="single" w:sz="4" w:space="0" w:color="E1E792" w:themeColor="accent2" w:themeTint="99"/>
        <w:right w:val="single" w:sz="4" w:space="0" w:color="E1E792" w:themeColor="accent2" w:themeTint="99"/>
        <w:insideH w:val="single" w:sz="4" w:space="0" w:color="E1E792" w:themeColor="accent2" w:themeTint="99"/>
        <w:insideV w:val="single" w:sz="4" w:space="0" w:color="E1E7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bottom w:val="single" w:sz="4" w:space="0" w:color="E1E792" w:themeColor="accent2" w:themeTint="99"/>
        </w:tcBorders>
      </w:tcPr>
    </w:tblStylePr>
    <w:tblStylePr w:type="nwCell">
      <w:tblPr/>
      <w:tcPr>
        <w:tcBorders>
          <w:bottom w:val="single" w:sz="4" w:space="0" w:color="E1E792" w:themeColor="accent2" w:themeTint="99"/>
        </w:tcBorders>
      </w:tcPr>
    </w:tblStylePr>
    <w:tblStylePr w:type="seCell">
      <w:tblPr/>
      <w:tcPr>
        <w:tcBorders>
          <w:top w:val="single" w:sz="4" w:space="0" w:color="E1E792" w:themeColor="accent2" w:themeTint="99"/>
        </w:tcBorders>
      </w:tcPr>
    </w:tblStylePr>
    <w:tblStylePr w:type="swCell">
      <w:tblPr/>
      <w:tcPr>
        <w:tcBorders>
          <w:top w:val="single" w:sz="4" w:space="0" w:color="E1E792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8619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222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222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222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222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CDD0" w:themeFill="accent4" w:themeFillTint="33"/>
      </w:tcPr>
    </w:tblStylePr>
    <w:tblStylePr w:type="band1Horz">
      <w:tblPr/>
      <w:tcPr>
        <w:shd w:val="clear" w:color="auto" w:fill="F5CDD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F9E0C6" w:themeColor="accent5" w:themeTint="66"/>
        <w:left w:val="single" w:sz="4" w:space="0" w:color="F9E0C6" w:themeColor="accent5" w:themeTint="66"/>
        <w:bottom w:val="single" w:sz="4" w:space="0" w:color="F9E0C6" w:themeColor="accent5" w:themeTint="66"/>
        <w:right w:val="single" w:sz="4" w:space="0" w:color="F9E0C6" w:themeColor="accent5" w:themeTint="66"/>
        <w:insideH w:val="single" w:sz="4" w:space="0" w:color="F9E0C6" w:themeColor="accent5" w:themeTint="66"/>
        <w:insideV w:val="single" w:sz="4" w:space="0" w:color="F9E0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1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1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A7B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DD84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DD84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DD84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DD84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B8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B8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7E2" w:themeFill="accent1" w:themeFillTint="33"/>
      </w:tcPr>
    </w:tblStylePr>
    <w:tblStylePr w:type="band1Horz">
      <w:tblPr/>
      <w:tcPr>
        <w:shd w:val="clear" w:color="auto" w:fill="E2E7E2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2F2C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  <w:style w:type="paragraph" w:customStyle="1" w:styleId="Paragraphedeliste1">
    <w:name w:val="Paragraphe de liste1"/>
    <w:basedOn w:val="Normal"/>
    <w:next w:val="Paragraphedeliste"/>
    <w:uiPriority w:val="34"/>
    <w:qFormat/>
    <w:rsid w:val="00CE5EF5"/>
    <w:pPr>
      <w:spacing w:after="160" w:line="259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val="fr-BE"/>
    </w:rPr>
  </w:style>
  <w:style w:type="paragraph" w:styleId="Paragraphedeliste">
    <w:name w:val="List Paragraph"/>
    <w:basedOn w:val="Normal"/>
    <w:uiPriority w:val="34"/>
    <w:qFormat/>
    <w:rsid w:val="00CE5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0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6.png"/><Relationship Id="rId42" Type="http://schemas.openxmlformats.org/officeDocument/2006/relationships/image" Target="media/image21.svg"/><Relationship Id="rId47" Type="http://schemas.openxmlformats.org/officeDocument/2006/relationships/image" Target="media/image22.png"/><Relationship Id="rId63" Type="http://schemas.openxmlformats.org/officeDocument/2006/relationships/diagramLayout" Target="diagrams/layout3.xml"/><Relationship Id="rId68" Type="http://schemas.openxmlformats.org/officeDocument/2006/relationships/image" Target="media/image34.svg"/><Relationship Id="rId2" Type="http://schemas.openxmlformats.org/officeDocument/2006/relationships/customXml" Target="../customXml/item2.xml"/><Relationship Id="rId16" Type="http://schemas.openxmlformats.org/officeDocument/2006/relationships/diagramData" Target="diagrams/data1.xml"/><Relationship Id="rId29" Type="http://schemas.openxmlformats.org/officeDocument/2006/relationships/image" Target="media/image11.png"/><Relationship Id="rId11" Type="http://schemas.openxmlformats.org/officeDocument/2006/relationships/image" Target="media/image1.png"/><Relationship Id="rId24" Type="http://schemas.openxmlformats.org/officeDocument/2006/relationships/image" Target="media/image7.png"/><Relationship Id="rId32" Type="http://schemas.openxmlformats.org/officeDocument/2006/relationships/image" Target="media/image13.svg"/><Relationship Id="rId37" Type="http://schemas.openxmlformats.org/officeDocument/2006/relationships/image" Target="media/image16.png"/><Relationship Id="rId40" Type="http://schemas.openxmlformats.org/officeDocument/2006/relationships/image" Target="media/image19.svg"/><Relationship Id="rId45" Type="http://schemas.openxmlformats.org/officeDocument/2006/relationships/image" Target="media/image21.png"/><Relationship Id="rId53" Type="http://schemas.openxmlformats.org/officeDocument/2006/relationships/diagramQuickStyle" Target="diagrams/quickStyle2.xml"/><Relationship Id="rId58" Type="http://schemas.openxmlformats.org/officeDocument/2006/relationships/image" Target="media/image25.png"/><Relationship Id="rId66" Type="http://schemas.microsoft.com/office/2007/relationships/diagramDrawing" Target="diagrams/drawing3.xml"/><Relationship Id="rId74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image" Target="media/image28.png"/><Relationship Id="rId19" Type="http://schemas.openxmlformats.org/officeDocument/2006/relationships/diagramColors" Target="diagrams/colors1.xml"/><Relationship Id="rId14" Type="http://schemas.openxmlformats.org/officeDocument/2006/relationships/image" Target="media/image4.png"/><Relationship Id="rId22" Type="http://schemas.openxmlformats.org/officeDocument/2006/relationships/image" Target="media/image5.png"/><Relationship Id="rId27" Type="http://schemas.openxmlformats.org/officeDocument/2006/relationships/image" Target="media/image9.png"/><Relationship Id="rId30" Type="http://schemas.openxmlformats.org/officeDocument/2006/relationships/image" Target="media/image12.svg"/><Relationship Id="rId35" Type="http://schemas.openxmlformats.org/officeDocument/2006/relationships/image" Target="media/image14.png"/><Relationship Id="rId43" Type="http://schemas.openxmlformats.org/officeDocument/2006/relationships/image" Target="media/image19.png"/><Relationship Id="rId48" Type="http://schemas.openxmlformats.org/officeDocument/2006/relationships/image" Target="media/image23.svg"/><Relationship Id="rId56" Type="http://schemas.openxmlformats.org/officeDocument/2006/relationships/image" Target="media/image24.png"/><Relationship Id="rId64" Type="http://schemas.openxmlformats.org/officeDocument/2006/relationships/diagramQuickStyle" Target="diagrams/quickStyle3.xml"/><Relationship Id="rId69" Type="http://schemas.openxmlformats.org/officeDocument/2006/relationships/image" Target="media/image37.png"/><Relationship Id="rId8" Type="http://schemas.openxmlformats.org/officeDocument/2006/relationships/webSettings" Target="webSettings.xml"/><Relationship Id="rId51" Type="http://schemas.openxmlformats.org/officeDocument/2006/relationships/diagramData" Target="diagrams/data2.xml"/><Relationship Id="rId72" Type="http://schemas.openxmlformats.org/officeDocument/2006/relationships/image" Target="media/image38.png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diagramLayout" Target="diagrams/layout1.xml"/><Relationship Id="rId25" Type="http://schemas.openxmlformats.org/officeDocument/2006/relationships/image" Target="media/image8.svg"/><Relationship Id="rId33" Type="http://schemas.openxmlformats.org/officeDocument/2006/relationships/image" Target="media/image13.png"/><Relationship Id="rId38" Type="http://schemas.openxmlformats.org/officeDocument/2006/relationships/image" Target="media/image17.svg"/><Relationship Id="rId46" Type="http://schemas.openxmlformats.org/officeDocument/2006/relationships/image" Target="media/image22.svg"/><Relationship Id="rId59" Type="http://schemas.openxmlformats.org/officeDocument/2006/relationships/image" Target="media/image26.svg"/><Relationship Id="rId67" Type="http://schemas.openxmlformats.org/officeDocument/2006/relationships/image" Target="media/image33.png"/><Relationship Id="rId20" Type="http://schemas.microsoft.com/office/2007/relationships/diagramDrawing" Target="diagrams/drawing1.xml"/><Relationship Id="rId41" Type="http://schemas.openxmlformats.org/officeDocument/2006/relationships/image" Target="media/image20.png"/><Relationship Id="rId54" Type="http://schemas.openxmlformats.org/officeDocument/2006/relationships/diagramColors" Target="diagrams/colors2.xml"/><Relationship Id="rId62" Type="http://schemas.openxmlformats.org/officeDocument/2006/relationships/diagramData" Target="diagrams/data3.xml"/><Relationship Id="rId70" Type="http://schemas.openxmlformats.org/officeDocument/2006/relationships/image" Target="media/image35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svg"/><Relationship Id="rId23" Type="http://schemas.openxmlformats.org/officeDocument/2006/relationships/hyperlink" Target="https://www.formation-environnement.be/" TargetMode="External"/><Relationship Id="rId28" Type="http://schemas.openxmlformats.org/officeDocument/2006/relationships/image" Target="media/image10.svg"/><Relationship Id="rId36" Type="http://schemas.openxmlformats.org/officeDocument/2006/relationships/image" Target="media/image15.svg"/><Relationship Id="rId49" Type="http://schemas.openxmlformats.org/officeDocument/2006/relationships/image" Target="media/image23.png"/><Relationship Id="rId57" Type="http://schemas.openxmlformats.org/officeDocument/2006/relationships/image" Target="media/image25.svg"/><Relationship Id="rId10" Type="http://schemas.openxmlformats.org/officeDocument/2006/relationships/endnotes" Target="endnotes.xml"/><Relationship Id="rId31" Type="http://schemas.openxmlformats.org/officeDocument/2006/relationships/image" Target="media/image12.png"/><Relationship Id="rId44" Type="http://schemas.openxmlformats.org/officeDocument/2006/relationships/image" Target="media/image20.svg"/><Relationship Id="rId52" Type="http://schemas.openxmlformats.org/officeDocument/2006/relationships/diagramLayout" Target="diagrams/layout2.xml"/><Relationship Id="rId60" Type="http://schemas.openxmlformats.org/officeDocument/2006/relationships/image" Target="media/image26.png"/><Relationship Id="rId65" Type="http://schemas.openxmlformats.org/officeDocument/2006/relationships/diagramColors" Target="diagrams/colors3.xml"/><Relationship Id="rId73" Type="http://schemas.openxmlformats.org/officeDocument/2006/relationships/image" Target="media/image39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diagramQuickStyle" Target="diagrams/quickStyle1.xml"/><Relationship Id="rId39" Type="http://schemas.openxmlformats.org/officeDocument/2006/relationships/image" Target="media/image18.png"/><Relationship Id="rId34" Type="http://schemas.openxmlformats.org/officeDocument/2006/relationships/image" Target="media/image14.svg"/><Relationship Id="rId50" Type="http://schemas.openxmlformats.org/officeDocument/2006/relationships/image" Target="media/image24.svg"/><Relationship Id="rId55" Type="http://schemas.microsoft.com/office/2007/relationships/diagramDrawing" Target="diagrams/drawing2.xml"/><Relationship Id="rId7" Type="http://schemas.openxmlformats.org/officeDocument/2006/relationships/settings" Target="settings.xml"/><Relationship Id="rId71" Type="http://schemas.openxmlformats.org/officeDocument/2006/relationships/image" Target="media/image36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29.png"/><Relationship Id="rId2" Type="http://schemas.openxmlformats.org/officeDocument/2006/relationships/image" Target="../media/image28.svg"/><Relationship Id="rId1" Type="http://schemas.openxmlformats.org/officeDocument/2006/relationships/image" Target="../media/image27.png"/><Relationship Id="rId6" Type="http://schemas.openxmlformats.org/officeDocument/2006/relationships/image" Target="../media/image32.svg"/><Relationship Id="rId5" Type="http://schemas.openxmlformats.org/officeDocument/2006/relationships/image" Target="../media/image31.png"/><Relationship Id="rId4" Type="http://schemas.openxmlformats.org/officeDocument/2006/relationships/image" Target="../media/image30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29.png"/><Relationship Id="rId2" Type="http://schemas.openxmlformats.org/officeDocument/2006/relationships/image" Target="../media/image28.svg"/><Relationship Id="rId1" Type="http://schemas.openxmlformats.org/officeDocument/2006/relationships/image" Target="../media/image27.png"/><Relationship Id="rId6" Type="http://schemas.openxmlformats.org/officeDocument/2006/relationships/image" Target="../media/image32.svg"/><Relationship Id="rId5" Type="http://schemas.openxmlformats.org/officeDocument/2006/relationships/image" Target="../media/image31.png"/><Relationship Id="rId4" Type="http://schemas.openxmlformats.org/officeDocument/2006/relationships/image" Target="../media/image30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6_2" csCatId="accent6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3936E226-3F4B-433F-A7AF-79CAD9F24F52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pour adultes</a:t>
          </a:r>
          <a:endParaRPr lang="fr-BE" sz="1100">
            <a:latin typeface="Calibri" panose="020F0502020204030204"/>
            <a:ea typeface="+mn-ea"/>
            <a:cs typeface="+mn-cs"/>
          </a:endParaRPr>
        </a:p>
      </dgm:t>
    </dgm:pt>
    <dgm:pt modelId="{D07553B6-19E6-41B3-9059-DB5D2E0A0B94}" type="parTrans" cxnId="{DD5A9029-2439-4A58-B636-4199DE4525F6}">
      <dgm:prSet/>
      <dgm:spPr/>
      <dgm:t>
        <a:bodyPr/>
        <a:lstStyle/>
        <a:p>
          <a:endParaRPr lang="fr-BE"/>
        </a:p>
      </dgm:t>
    </dgm:pt>
    <dgm:pt modelId="{D3475511-02CA-4F4C-ABED-4F50DA41CDDE}" type="sibTrans" cxnId="{DD5A9029-2439-4A58-B636-4199DE4525F6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BCF0AE1C-E47D-42E4-A74D-DB67D0C58B48}" type="pres">
      <dgm:prSet presAssocID="{D07553B6-19E6-41B3-9059-DB5D2E0A0B94}" presName="Name13" presStyleLbl="parChTrans1D2" presStyleIdx="0" presStyleCnt="1"/>
      <dgm:spPr/>
    </dgm:pt>
    <dgm:pt modelId="{E672B93B-13C9-4435-BCC7-8BE1FF39BFBF}" type="pres">
      <dgm:prSet presAssocID="{3936E226-3F4B-433F-A7AF-79CAD9F24F52}" presName="childText" presStyleLbl="bgAcc1" presStyleIdx="0" presStyleCnt="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DD5A9029-2439-4A58-B636-4199DE4525F6}" srcId="{E1E31A27-682F-4524-8836-4107CDEC5323}" destId="{3936E226-3F4B-433F-A7AF-79CAD9F24F52}" srcOrd="0" destOrd="0" parTransId="{D07553B6-19E6-41B3-9059-DB5D2E0A0B94}" sibTransId="{D3475511-02CA-4F4C-ABED-4F50DA41CDDE}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FB94505A-C1DF-4844-A913-38B4B90D90D5}" type="presOf" srcId="{D07553B6-19E6-41B3-9059-DB5D2E0A0B94}" destId="{BCF0AE1C-E47D-42E4-A74D-DB67D0C58B48}" srcOrd="0" destOrd="0" presId="urn:microsoft.com/office/officeart/2005/8/layout/hierarchy3"/>
    <dgm:cxn modelId="{B7C02D7F-EE05-4472-AF09-58657C133FA6}" type="presOf" srcId="{3936E226-3F4B-433F-A7AF-79CAD9F24F52}" destId="{E672B93B-13C9-4435-BCC7-8BE1FF39BFBF}" srcOrd="0" destOrd="0" presId="urn:microsoft.com/office/officeart/2005/8/layout/hierarchy3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7823CD13-E012-4F5E-A004-653C49D31496}" type="presParOf" srcId="{D9F353A7-6BA6-4618-9297-C380F5C53C3D}" destId="{BCF0AE1C-E47D-42E4-A74D-DB67D0C58B48}" srcOrd="0" destOrd="0" presId="urn:microsoft.com/office/officeart/2005/8/layout/hierarchy3"/>
    <dgm:cxn modelId="{07BDFE8A-228F-4B23-9400-88D4D7559653}" type="presParOf" srcId="{D9F353A7-6BA6-4618-9297-C380F5C53C3D}" destId="{E672B93B-13C9-4435-BCC7-8BE1FF39BFBF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Construction de batiments ; promotion immobilière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7247EED5-1A77-447F-BD78-DEF533578567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Travaux de construction spécialisés</a:t>
          </a:r>
        </a:p>
      </dgm:t>
    </dgm:pt>
    <dgm:pt modelId="{0E018EAB-3494-476F-A777-D03157AEFA5D}" type="parTrans" cxnId="{7F945759-7BA5-4F35-8BC2-8B64EA41E5BC}">
      <dgm:prSet/>
      <dgm:spPr/>
      <dgm:t>
        <a:bodyPr/>
        <a:lstStyle/>
        <a:p>
          <a:endParaRPr lang="fr-BE"/>
        </a:p>
      </dgm:t>
    </dgm:pt>
    <dgm:pt modelId="{321289BF-9CA6-405F-B934-FAD820583BCD}" type="sibTrans" cxnId="{7F945759-7BA5-4F35-8BC2-8B64EA41E5BC}">
      <dgm:prSet/>
      <dgm:spPr>
        <a:solidFill>
          <a:schemeClr val="accent6"/>
        </a:solidFill>
      </dgm:spPr>
      <dgm:t>
        <a:bodyPr/>
        <a:lstStyle/>
        <a:p>
          <a:endParaRPr lang="fr-BE"/>
        </a:p>
      </dgm:t>
    </dgm:pt>
    <dgm:pt modelId="{96785151-338F-41E4-95E8-E91B12FA548C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Génie civil</a:t>
          </a:r>
        </a:p>
      </dgm:t>
    </dgm:pt>
    <dgm:pt modelId="{3B9B875A-B990-4AD5-9E0C-E5EA52D6E7A7}" type="parTrans" cxnId="{D1DCF211-0A7C-43EE-8629-E6ACD541A55F}">
      <dgm:prSet/>
      <dgm:spPr/>
      <dgm:t>
        <a:bodyPr/>
        <a:lstStyle/>
        <a:p>
          <a:endParaRPr lang="fr-BE"/>
        </a:p>
      </dgm:t>
    </dgm:pt>
    <dgm:pt modelId="{5E8631B8-DF0A-49BD-9BA5-4E2A6B1BEDEB}" type="sibTrans" cxnId="{D1DCF211-0A7C-43EE-8629-E6ACD541A55F}">
      <dgm:prSet/>
      <dgm:spPr>
        <a:solidFill>
          <a:schemeClr val="accent6"/>
        </a:solidFill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2044E68-EF09-4C13-9011-77F66099A3C6}" type="pres">
      <dgm:prSet presAssocID="{4D22E7E3-8BF9-4F80-92B3-26709BF09610}" presName="picture_2" presStyleCnt="0"/>
      <dgm:spPr/>
    </dgm:pt>
    <dgm:pt modelId="{9689A072-9A1C-4FDC-9C32-6738045E4EC3}" type="pres">
      <dgm:prSet presAssocID="{4D22E7E3-8BF9-4F80-92B3-26709BF09610}" presName="pictureRepeatNode" presStyleLbl="alignImgPlace1" presStyleIdx="1" presStyleCnt="4" custScaleX="110018" custScaleY="110018"/>
      <dgm:spPr>
        <a:prstGeom prst="ellipse">
          <a:avLst/>
        </a:prstGeom>
      </dgm:spPr>
    </dgm:pt>
    <dgm:pt modelId="{85FA13EA-6717-49CE-9580-D537778D4CAB}" type="pres">
      <dgm:prSet presAssocID="{6844CA02-B3EF-4E14-8528-7FCC84B6CD18}" presName="line_2" presStyleLbl="parChTrans1D1" presStyleIdx="0" presStyleCnt="3"/>
      <dgm:spPr>
        <a:ln>
          <a:solidFill>
            <a:srgbClr val="63A7DA"/>
          </a:solidFill>
        </a:ln>
      </dgm:spPr>
    </dgm:pt>
    <dgm:pt modelId="{334FB995-1718-4F59-B7FB-EBB532368C69}" type="pres">
      <dgm:prSet presAssocID="{6844CA02-B3EF-4E14-8528-7FCC84B6CD18}" presName="textparent_2" presStyleLbl="node1" presStyleIdx="0" presStyleCnt="0"/>
      <dgm:spPr/>
    </dgm:pt>
    <dgm:pt modelId="{1A4D48B2-D459-44BA-B7E4-CDD55A8F1755}" type="pres">
      <dgm:prSet presAssocID="{6844CA02-B3EF-4E14-8528-7FCC84B6CD18}" presName="text_2" presStyleLbl="revTx" presStyleIdx="0" presStyleCnt="3" custScaleX="205436">
        <dgm:presLayoutVars>
          <dgm:bulletEnabled val="1"/>
        </dgm:presLayoutVars>
      </dgm:prSet>
      <dgm:spPr>
        <a:prstGeom prst="rect">
          <a:avLst/>
        </a:prstGeom>
      </dgm:spPr>
    </dgm:pt>
    <dgm:pt modelId="{C4D40304-D6E0-4D69-81C2-3C7088B37127}" type="pres">
      <dgm:prSet presAssocID="{5E8631B8-DF0A-49BD-9BA5-4E2A6B1BEDEB}" presName="picture_3" presStyleCnt="0"/>
      <dgm:spPr/>
    </dgm:pt>
    <dgm:pt modelId="{1F3692AB-DF21-47EA-8182-268C80153FE0}" type="pres">
      <dgm:prSet presAssocID="{5E8631B8-DF0A-49BD-9BA5-4E2A6B1BEDEB}" presName="pictureRepeatNode" presStyleLbl="alignImgPlace1" presStyleIdx="2" presStyleCnt="4"/>
      <dgm:spPr/>
    </dgm:pt>
    <dgm:pt modelId="{325D787B-027B-4900-B962-8F9F251BF8B4}" type="pres">
      <dgm:prSet presAssocID="{96785151-338F-41E4-95E8-E91B12FA548C}" presName="line_3" presStyleLbl="parChTrans1D1" presStyleIdx="1" presStyleCnt="3"/>
      <dgm:spPr>
        <a:ln>
          <a:solidFill>
            <a:srgbClr val="63A7DA"/>
          </a:solidFill>
        </a:ln>
      </dgm:spPr>
    </dgm:pt>
    <dgm:pt modelId="{0AAF8769-6095-431C-9A9F-6920234A3E4A}" type="pres">
      <dgm:prSet presAssocID="{96785151-338F-41E4-95E8-E91B12FA548C}" presName="textparent_3" presStyleLbl="node1" presStyleIdx="0" presStyleCnt="0"/>
      <dgm:spPr/>
    </dgm:pt>
    <dgm:pt modelId="{E56C1DAC-849B-449C-B409-5702910D34B2}" type="pres">
      <dgm:prSet presAssocID="{96785151-338F-41E4-95E8-E91B12FA548C}" presName="text_3" presStyleLbl="revTx" presStyleIdx="1" presStyleCnt="3" custScaleX="507477">
        <dgm:presLayoutVars>
          <dgm:bulletEnabled val="1"/>
        </dgm:presLayoutVars>
      </dgm:prSet>
      <dgm:spPr/>
    </dgm:pt>
    <dgm:pt modelId="{843F6F65-CE8F-4474-8016-7890DA3983EC}" type="pres">
      <dgm:prSet presAssocID="{321289BF-9CA6-405F-B934-FAD820583BCD}" presName="picture_4" presStyleCnt="0"/>
      <dgm:spPr/>
    </dgm:pt>
    <dgm:pt modelId="{870EA8F6-51F8-484F-B759-44206037A014}" type="pres">
      <dgm:prSet presAssocID="{321289BF-9CA6-405F-B934-FAD820583BCD}" presName="pictureRepeatNode" presStyleLbl="alignImgPlace1" presStyleIdx="3" presStyleCnt="4"/>
      <dgm:spPr/>
    </dgm:pt>
    <dgm:pt modelId="{6FEFB119-A702-46B1-8B98-5C6149D1F71F}" type="pres">
      <dgm:prSet presAssocID="{7247EED5-1A77-447F-BD78-DEF533578567}" presName="line_4" presStyleLbl="parChTrans1D1" presStyleIdx="2" presStyleCnt="3"/>
      <dgm:spPr>
        <a:ln>
          <a:solidFill>
            <a:srgbClr val="63A7DA"/>
          </a:solidFill>
        </a:ln>
      </dgm:spPr>
    </dgm:pt>
    <dgm:pt modelId="{C757113A-0092-45A8-8EDF-A6B9B8949FF8}" type="pres">
      <dgm:prSet presAssocID="{7247EED5-1A77-447F-BD78-DEF533578567}" presName="textparent_4" presStyleLbl="node1" presStyleIdx="0" presStyleCnt="0"/>
      <dgm:spPr/>
    </dgm:pt>
    <dgm:pt modelId="{7EFC0238-0748-4E9A-AC56-9C5884546771}" type="pres">
      <dgm:prSet presAssocID="{7247EED5-1A77-447F-BD78-DEF533578567}" presName="text_4" presStyleLbl="revTx" presStyleIdx="2" presStyleCnt="3" custScaleX="289552">
        <dgm:presLayoutVars>
          <dgm:bulletEnabled val="1"/>
        </dgm:presLayoutVars>
      </dgm:prSet>
      <dgm:spPr/>
    </dgm:pt>
  </dgm:ptLst>
  <dgm:cxnLst>
    <dgm:cxn modelId="{25179706-291C-466E-88AE-3FEE7DA572CA}" type="presOf" srcId="{5E8631B8-DF0A-49BD-9BA5-4E2A6B1BEDEB}" destId="{1F3692AB-DF21-47EA-8182-268C80153FE0}" srcOrd="0" destOrd="0" presId="urn:microsoft.com/office/officeart/2008/layout/CircularPictureCallout"/>
    <dgm:cxn modelId="{D1DCF211-0A7C-43EE-8629-E6ACD541A55F}" srcId="{469596E8-7EEF-4EED-8C87-69C0EEE73002}" destId="{96785151-338F-41E4-95E8-E91B12FA548C}" srcOrd="2" destOrd="0" parTransId="{3B9B875A-B990-4AD5-9E0C-E5EA52D6E7A7}" sibTransId="{5E8631B8-DF0A-49BD-9BA5-4E2A6B1BEDEB}"/>
    <dgm:cxn modelId="{DF176F32-A8E8-4AA1-868C-E2EEF7D0A38C}" type="presOf" srcId="{4D22E7E3-8BF9-4F80-92B3-26709BF09610}" destId="{9689A072-9A1C-4FDC-9C32-6738045E4EC3}" srcOrd="0" destOrd="0" presId="urn:microsoft.com/office/officeart/2008/layout/CircularPictureCallout"/>
    <dgm:cxn modelId="{2C1E604D-BF53-46A4-AA4F-046D03D5F5AB}" type="presOf" srcId="{6844CA02-B3EF-4E14-8528-7FCC84B6CD18}" destId="{1A4D48B2-D459-44BA-B7E4-CDD55A8F1755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44EB0D53-BD7F-471A-BA02-28C1623E2742}" type="presOf" srcId="{321289BF-9CA6-405F-B934-FAD820583BCD}" destId="{870EA8F6-51F8-484F-B759-44206037A014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7F945759-7BA5-4F35-8BC2-8B64EA41E5BC}" srcId="{469596E8-7EEF-4EED-8C87-69C0EEE73002}" destId="{7247EED5-1A77-447F-BD78-DEF533578567}" srcOrd="3" destOrd="0" parTransId="{0E018EAB-3494-476F-A777-D03157AEFA5D}" sibTransId="{321289BF-9CA6-405F-B934-FAD820583BCD}"/>
    <dgm:cxn modelId="{F721477F-D4E9-4289-B80D-30B847A518E6}" srcId="{469596E8-7EEF-4EED-8C87-69C0EEE73002}" destId="{6844CA02-B3EF-4E14-8528-7FCC84B6CD18}" srcOrd="1" destOrd="0" parTransId="{320683A9-7BB4-47D7-B716-7C85296A590C}" sibTransId="{4D22E7E3-8BF9-4F80-92B3-26709BF09610}"/>
    <dgm:cxn modelId="{46EC5585-66FE-4E3E-A8D8-A39E263060A0}" type="presOf" srcId="{96785151-338F-41E4-95E8-E91B12FA548C}" destId="{E56C1DAC-849B-449C-B409-5702910D34B2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76905DE-F02B-4D70-A1E5-A8D4DEE563C6}" type="presOf" srcId="{7247EED5-1A77-447F-BD78-DEF533578567}" destId="{7EFC0238-0748-4E9A-AC56-9C5884546771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D01CA43F-3DFF-493A-9BC5-9315257E29C5}" type="presParOf" srcId="{0161A0D8-4FF6-448D-8FC3-09F13201847E}" destId="{52044E68-EF09-4C13-9011-77F66099A3C6}" srcOrd="2" destOrd="0" presId="urn:microsoft.com/office/officeart/2008/layout/CircularPictureCallout"/>
    <dgm:cxn modelId="{412009E5-2ED1-444A-B17E-47D2C74ECABC}" type="presParOf" srcId="{52044E68-EF09-4C13-9011-77F66099A3C6}" destId="{9689A072-9A1C-4FDC-9C32-6738045E4EC3}" srcOrd="0" destOrd="0" presId="urn:microsoft.com/office/officeart/2008/layout/CircularPictureCallout"/>
    <dgm:cxn modelId="{AE9B3408-26C3-44AB-BE3E-D907FBD5ACDD}" type="presParOf" srcId="{0161A0D8-4FF6-448D-8FC3-09F13201847E}" destId="{85FA13EA-6717-49CE-9580-D537778D4CAB}" srcOrd="3" destOrd="0" presId="urn:microsoft.com/office/officeart/2008/layout/CircularPictureCallout"/>
    <dgm:cxn modelId="{B1B3D1B7-4A7C-4129-8701-2534AB3CCA92}" type="presParOf" srcId="{0161A0D8-4FF6-448D-8FC3-09F13201847E}" destId="{334FB995-1718-4F59-B7FB-EBB532368C69}" srcOrd="4" destOrd="0" presId="urn:microsoft.com/office/officeart/2008/layout/CircularPictureCallout"/>
    <dgm:cxn modelId="{46365247-08D6-452A-B404-AF5AC82EB3CB}" type="presParOf" srcId="{334FB995-1718-4F59-B7FB-EBB532368C69}" destId="{1A4D48B2-D459-44BA-B7E4-CDD55A8F1755}" srcOrd="0" destOrd="0" presId="urn:microsoft.com/office/officeart/2008/layout/CircularPictureCallout"/>
    <dgm:cxn modelId="{E6F0D142-D921-4B75-A2F8-DAA282201662}" type="presParOf" srcId="{0161A0D8-4FF6-448D-8FC3-09F13201847E}" destId="{C4D40304-D6E0-4D69-81C2-3C7088B37127}" srcOrd="5" destOrd="0" presId="urn:microsoft.com/office/officeart/2008/layout/CircularPictureCallout"/>
    <dgm:cxn modelId="{B9A282FD-637A-4885-A0EE-98BBEFA76433}" type="presParOf" srcId="{C4D40304-D6E0-4D69-81C2-3C7088B37127}" destId="{1F3692AB-DF21-47EA-8182-268C80153FE0}" srcOrd="0" destOrd="0" presId="urn:microsoft.com/office/officeart/2008/layout/CircularPictureCallout"/>
    <dgm:cxn modelId="{140753D4-94B1-441C-A75C-CCA0A072D44F}" type="presParOf" srcId="{0161A0D8-4FF6-448D-8FC3-09F13201847E}" destId="{325D787B-027B-4900-B962-8F9F251BF8B4}" srcOrd="6" destOrd="0" presId="urn:microsoft.com/office/officeart/2008/layout/CircularPictureCallout"/>
    <dgm:cxn modelId="{CD45ECC9-E4D1-4991-97E5-287F159DE192}" type="presParOf" srcId="{0161A0D8-4FF6-448D-8FC3-09F13201847E}" destId="{0AAF8769-6095-431C-9A9F-6920234A3E4A}" srcOrd="7" destOrd="0" presId="urn:microsoft.com/office/officeart/2008/layout/CircularPictureCallout"/>
    <dgm:cxn modelId="{995D9B83-6461-43A1-9837-133C0BB4A965}" type="presParOf" srcId="{0AAF8769-6095-431C-9A9F-6920234A3E4A}" destId="{E56C1DAC-849B-449C-B409-5702910D34B2}" srcOrd="0" destOrd="0" presId="urn:microsoft.com/office/officeart/2008/layout/CircularPictureCallout"/>
    <dgm:cxn modelId="{0731AFA5-4938-4FD7-BC6A-46ADE1373315}" type="presParOf" srcId="{0161A0D8-4FF6-448D-8FC3-09F13201847E}" destId="{843F6F65-CE8F-4474-8016-7890DA3983EC}" srcOrd="8" destOrd="0" presId="urn:microsoft.com/office/officeart/2008/layout/CircularPictureCallout"/>
    <dgm:cxn modelId="{6223EB0A-A2F7-4C30-ABFF-45CF6BF9951F}" type="presParOf" srcId="{843F6F65-CE8F-4474-8016-7890DA3983EC}" destId="{870EA8F6-51F8-484F-B759-44206037A014}" srcOrd="0" destOrd="0" presId="urn:microsoft.com/office/officeart/2008/layout/CircularPictureCallout"/>
    <dgm:cxn modelId="{C6E2238C-1E79-4003-8C47-B06A5FC0FCBC}" type="presParOf" srcId="{0161A0D8-4FF6-448D-8FC3-09F13201847E}" destId="{6FEFB119-A702-46B1-8B98-5C6149D1F71F}" srcOrd="9" destOrd="0" presId="urn:microsoft.com/office/officeart/2008/layout/CircularPictureCallout"/>
    <dgm:cxn modelId="{60A68782-1E8D-48D7-9D78-5BC7790E9C14}" type="presParOf" srcId="{0161A0D8-4FF6-448D-8FC3-09F13201847E}" destId="{C757113A-0092-45A8-8EDF-A6B9B8949FF8}" srcOrd="10" destOrd="0" presId="urn:microsoft.com/office/officeart/2008/layout/CircularPictureCallout"/>
    <dgm:cxn modelId="{61B36990-B999-43A6-9985-3A1E29C3DF86}" type="presParOf" srcId="{C757113A-0092-45A8-8EDF-A6B9B8949FF8}" destId="{7EFC0238-0748-4E9A-AC56-9C5884546771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2022*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ND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ND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ND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2021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6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98" y="219979"/>
          <a:ext cx="1449985" cy="72499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21632" y="241213"/>
        <a:ext cx="1407517" cy="682524"/>
      </dsp:txXfrm>
    </dsp:sp>
    <dsp:sp modelId="{BCF0AE1C-E47D-42E4-A74D-DB67D0C58B48}">
      <dsp:nvSpPr>
        <dsp:cNvPr id="0" name=""/>
        <dsp:cNvSpPr/>
      </dsp:nvSpPr>
      <dsp:spPr>
        <a:xfrm>
          <a:off x="145396" y="944972"/>
          <a:ext cx="144998" cy="543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3744"/>
              </a:lnTo>
              <a:lnTo>
                <a:pt x="144998" y="543744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672B93B-13C9-4435-BCC7-8BE1FF39BFBF}">
      <dsp:nvSpPr>
        <dsp:cNvPr id="0" name=""/>
        <dsp:cNvSpPr/>
      </dsp:nvSpPr>
      <dsp:spPr>
        <a:xfrm>
          <a:off x="290395" y="1126221"/>
          <a:ext cx="1159988" cy="724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pour adultes</a:t>
          </a:r>
          <a:endParaRPr lang="fr-BE" sz="1100" kern="1200">
            <a:latin typeface="Calibri" panose="020F0502020204030204"/>
            <a:ea typeface="+mn-ea"/>
            <a:cs typeface="+mn-cs"/>
          </a:endParaRPr>
        </a:p>
      </dsp:txBody>
      <dsp:txXfrm>
        <a:off x="311629" y="1147455"/>
        <a:ext cx="1117520" cy="682524"/>
      </dsp:txXfrm>
    </dsp:sp>
    <dsp:sp modelId="{530A3A9E-6430-494D-83BA-96A508010858}">
      <dsp:nvSpPr>
        <dsp:cNvPr id="0" name=""/>
        <dsp:cNvSpPr/>
      </dsp:nvSpPr>
      <dsp:spPr>
        <a:xfrm>
          <a:off x="1812880" y="219979"/>
          <a:ext cx="1449985" cy="72499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834114" y="241213"/>
        <a:ext cx="1407517" cy="68252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EFB119-A702-46B1-8B98-5C6149D1F71F}">
      <dsp:nvSpPr>
        <dsp:cNvPr id="0" name=""/>
        <dsp:cNvSpPr/>
      </dsp:nvSpPr>
      <dsp:spPr>
        <a:xfrm>
          <a:off x="1151646" y="181678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5D787B-027B-4900-B962-8F9F251BF8B4}">
      <dsp:nvSpPr>
        <dsp:cNvPr id="0" name=""/>
        <dsp:cNvSpPr/>
      </dsp:nvSpPr>
      <dsp:spPr>
        <a:xfrm>
          <a:off x="1151646" y="1070023"/>
          <a:ext cx="1834896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FA13EA-6717-49CE-9580-D537778D4CAB}">
      <dsp:nvSpPr>
        <dsp:cNvPr id="0" name=""/>
        <dsp:cNvSpPr/>
      </dsp:nvSpPr>
      <dsp:spPr>
        <a:xfrm>
          <a:off x="1151646" y="32326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59232" y="-22389"/>
          <a:ext cx="2184827" cy="2184827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98581" y="584829"/>
          <a:ext cx="1522687" cy="102368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98581" y="584829"/>
        <a:ext cx="1522687" cy="1023687"/>
      </dsp:txXfrm>
    </dsp:sp>
    <dsp:sp modelId="{9689A072-9A1C-4FDC-9C32-6738045E4EC3}">
      <dsp:nvSpPr>
        <dsp:cNvPr id="0" name=""/>
        <dsp:cNvSpPr/>
      </dsp:nvSpPr>
      <dsp:spPr>
        <a:xfrm>
          <a:off x="2941679" y="-28837"/>
          <a:ext cx="704203" cy="70420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4D48B2-D459-44BA-B7E4-CDD55A8F1755}">
      <dsp:nvSpPr>
        <dsp:cNvPr id="0" name=""/>
        <dsp:cNvSpPr/>
      </dsp:nvSpPr>
      <dsp:spPr>
        <a:xfrm>
          <a:off x="3613820" y="3223"/>
          <a:ext cx="1631668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Construction de batiments ; promotion immobilière</a:t>
          </a:r>
        </a:p>
      </dsp:txBody>
      <dsp:txXfrm>
        <a:off x="3613820" y="3223"/>
        <a:ext cx="1631668" cy="640080"/>
      </dsp:txXfrm>
    </dsp:sp>
    <dsp:sp modelId="{1F3692AB-DF21-47EA-8182-268C80153FE0}">
      <dsp:nvSpPr>
        <dsp:cNvPr id="0" name=""/>
        <dsp:cNvSpPr/>
      </dsp:nvSpPr>
      <dsp:spPr>
        <a:xfrm>
          <a:off x="2666502" y="74998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6C1DAC-849B-449C-B409-5702910D34B2}">
      <dsp:nvSpPr>
        <dsp:cNvPr id="0" name=""/>
        <dsp:cNvSpPr/>
      </dsp:nvSpPr>
      <dsp:spPr>
        <a:xfrm>
          <a:off x="3306582" y="749983"/>
          <a:ext cx="2181416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Génie civil</a:t>
          </a:r>
        </a:p>
      </dsp:txBody>
      <dsp:txXfrm>
        <a:off x="3306582" y="749983"/>
        <a:ext cx="2181416" cy="640080"/>
      </dsp:txXfrm>
    </dsp:sp>
    <dsp:sp modelId="{870EA8F6-51F8-484F-B759-44206037A014}">
      <dsp:nvSpPr>
        <dsp:cNvPr id="0" name=""/>
        <dsp:cNvSpPr/>
      </dsp:nvSpPr>
      <dsp:spPr>
        <a:xfrm>
          <a:off x="2973740" y="149674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EFC0238-0748-4E9A-AC56-9C5884546771}">
      <dsp:nvSpPr>
        <dsp:cNvPr id="0" name=""/>
        <dsp:cNvSpPr/>
      </dsp:nvSpPr>
      <dsp:spPr>
        <a:xfrm>
          <a:off x="3613820" y="1496743"/>
          <a:ext cx="2299756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Travaux de construction spécialisés</a:t>
          </a:r>
        </a:p>
      </dsp:txBody>
      <dsp:txXfrm>
        <a:off x="3613820" y="1496743"/>
        <a:ext cx="2299756" cy="6400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2022*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ND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ND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2021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ND  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assin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08872"/>
      </a:accent1>
      <a:accent2>
        <a:srgbClr val="CDD84B"/>
      </a:accent2>
      <a:accent3>
        <a:srgbClr val="DD026F"/>
      </a:accent3>
      <a:accent4>
        <a:srgbClr val="B4222F"/>
      </a:accent4>
      <a:accent5>
        <a:srgbClr val="F1B372"/>
      </a:accent5>
      <a:accent6>
        <a:srgbClr val="63A7DA"/>
      </a:accent6>
      <a:hlink>
        <a:srgbClr val="63A7D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d816c3-b208-464c-adcf-149322fbddc7">
      <Terms xmlns="http://schemas.microsoft.com/office/infopath/2007/PartnerControls"/>
    </lcf76f155ced4ddcb4097134ff3c332f>
    <TaxCatchAll xmlns="da4e8d3a-7aee-40f8-832d-12ff0ba9c922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5" ma:contentTypeDescription="Crée un document." ma:contentTypeScope="" ma:versionID="9b4d4fb879abd40280e37a92d6938f91">
  <xsd:schema xmlns:xsd="http://www.w3.org/2001/XMLSchema" xmlns:xs="http://www.w3.org/2001/XMLSchema" xmlns:p="http://schemas.microsoft.com/office/2006/metadata/properties" xmlns:ns2="85d816c3-b208-464c-adcf-149322fbddc7" xmlns:ns3="da4e8d3a-7aee-40f8-832d-12ff0ba9c922" targetNamespace="http://schemas.microsoft.com/office/2006/metadata/properties" ma:root="true" ma:fieldsID="9528235fa873166186b665b7eb2bc0c9" ns2:_="" ns3:_="">
    <xsd:import namespace="85d816c3-b208-464c-adcf-149322fbddc7"/>
    <xsd:import namespace="da4e8d3a-7aee-40f8-832d-12ff0ba9c9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3c061feb-94c6-4566-9c2a-bd3f58ed9c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4e8d3a-7aee-40f8-832d-12ff0ba9c92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6351e20-90c6-45f0-bd65-151521fdb996}" ma:internalName="TaxCatchAll" ma:showField="CatchAllData" ma:web="da4e8d3a-7aee-40f8-832d-12ff0ba9c9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136E1D-5E05-4F84-9C19-84C5E806B4B5}">
  <ds:schemaRefs>
    <ds:schemaRef ds:uri="http://schemas.microsoft.com/office/2006/metadata/properties"/>
    <ds:schemaRef ds:uri="http://schemas.microsoft.com/office/infopath/2007/PartnerControls"/>
    <ds:schemaRef ds:uri="85d816c3-b208-464c-adcf-149322fbddc7"/>
    <ds:schemaRef ds:uri="da4e8d3a-7aee-40f8-832d-12ff0ba9c922"/>
  </ds:schemaRefs>
</ds:datastoreItem>
</file>

<file path=customXml/itemProps2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C1E06C5-368F-4FE4-9CC2-417DF9E8D9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8447A51-97B1-4D94-B2E1-3CF315BBD5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da4e8d3a-7aee-40f8-832d-12ff0ba9c9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14</TotalTime>
  <Pages>2</Pages>
  <Words>37</Words>
  <Characters>206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13</cp:revision>
  <cp:lastPrinted>2021-12-24T10:51:00Z</cp:lastPrinted>
  <dcterms:created xsi:type="dcterms:W3CDTF">2023-11-08T10:17:00Z</dcterms:created>
  <dcterms:modified xsi:type="dcterms:W3CDTF">2023-11-28T13:35:00Z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  <property fmtid="{D5CDD505-2E9C-101B-9397-08002B2CF9AE}" pid="3" name="MediaServiceImageTags">
    <vt:lpwstr/>
  </property>
</Properties>
</file>