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611BC1D6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65" behindDoc="0" locked="0" layoutInCell="1" allowOverlap="1" wp14:anchorId="5E1B55C5" wp14:editId="272FBCE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72AC5BE2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96031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18.1pt;width:820.35pt;height:75.75pt;z-index:2516572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433E6002" w14:textId="72AC5BE2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960313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64" behindDoc="0" locked="0" layoutInCell="1" allowOverlap="1" wp14:anchorId="7E904A01" wp14:editId="6D6FC5F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6306F" id="Group 50" o:spid="_x0000_s1026" style="position:absolute;margin-left:12pt;margin-top:-29.3pt;width:118.95pt;height:756pt;z-index:2516572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qz5QQAAL0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66" behindDoc="0" locked="0" layoutInCell="1" allowOverlap="1" wp14:anchorId="01EEE829" wp14:editId="740A3D7D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BD5C8" id="Rectangle 5" o:spid="_x0000_s1026" style="position:absolute;margin-left:175.2pt;margin-top:-20.3pt;width:78.5pt;height:94.45pt;z-index:251657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61" behindDoc="0" locked="0" layoutInCell="1" allowOverlap="1" wp14:anchorId="525C153A" wp14:editId="47E5DD6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50F73" id="Freeform: Shape 31" o:spid="_x0000_s1026" style="position:absolute;margin-left:-32pt;margin-top:-21pt;width:147.55pt;height:756pt;z-index:251657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63" behindDoc="0" locked="0" layoutInCell="1" allowOverlap="1" wp14:anchorId="7BE4522A" wp14:editId="586C3932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C68F2" id="Group 49" o:spid="_x0000_s1026" style="position:absolute;margin-left:1059.05pt;margin-top:-14.25pt;width:107.8pt;height:756pt;z-index:251657263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DcAgUAAFk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62" behindDoc="0" locked="0" layoutInCell="1" allowOverlap="1" wp14:anchorId="73BCD8C1" wp14:editId="4ADB1F83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reeform: 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38B6" id="Freeform: Shape 23" o:spid="_x0000_s1026" style="position:absolute;margin-left:1064.75pt;margin-top:18pt;width:123.25pt;height:756pt;z-index:251657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PysYw0fAwAAT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Start w:id="1" w:name="_Hlk97302309"/>
    <w:bookmarkEnd w:id="0"/>
    <w:bookmarkEnd w:id="1"/>
    <w:p w14:paraId="6D32F890" w14:textId="1BEABBB0" w:rsidR="00902688" w:rsidRDefault="004C3B86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331" behindDoc="0" locked="0" layoutInCell="1" allowOverlap="1" wp14:anchorId="172F009E" wp14:editId="15AFA3A6">
                <wp:simplePos x="0" y="0"/>
                <wp:positionH relativeFrom="column">
                  <wp:posOffset>3465940</wp:posOffset>
                </wp:positionH>
                <wp:positionV relativeFrom="paragraph">
                  <wp:posOffset>703911</wp:posOffset>
                </wp:positionV>
                <wp:extent cx="632460" cy="619760"/>
                <wp:effectExtent l="19050" t="19050" r="15240" b="2794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19760"/>
                          <a:chOff x="0" y="0"/>
                          <a:chExt cx="632460" cy="619760"/>
                        </a:xfrm>
                      </wpg:grpSpPr>
                      <wps:wsp>
                        <wps:cNvPr id="116" name="Flowchart: Connector 116"/>
                        <wps:cNvSpPr/>
                        <wps:spPr>
                          <a:xfrm>
                            <a:off x="0" y="0"/>
                            <a:ext cx="632460" cy="61976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DD026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 descr="Magasin avec un remplissage uni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317" y="92269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F21C9D" id="Groupe 37" o:spid="_x0000_s1026" style="position:absolute;margin-left:272.9pt;margin-top:55.45pt;width:49.8pt;height:48.8pt;z-index:251658331" coordsize="6324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16" o:spid="_x0000_s1027" type="#_x0000_t120" style="position:absolute;width:6324;height: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" fillcolor="window" strokecolor="#dd026f" strokeweight="2.25pt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8" type="#_x0000_t75" alt="Magasin avec un remplissage uni" style="position:absolute;left:843;top:922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">
                  <v:imagedata r:id="rId16" o:title="Magasin avec un remplissage uni"/>
                </v:shape>
              </v:group>
            </w:pict>
          </mc:Fallback>
        </mc:AlternateContent>
      </w:r>
      <w:r w:rsidR="00EC51FB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0B831F" wp14:editId="1F61BB1D">
                <wp:simplePos x="0" y="0"/>
                <wp:positionH relativeFrom="margin">
                  <wp:posOffset>2498474</wp:posOffset>
                </wp:positionH>
                <wp:positionV relativeFrom="paragraph">
                  <wp:posOffset>562891</wp:posOffset>
                </wp:positionV>
                <wp:extent cx="10451804" cy="1384935"/>
                <wp:effectExtent l="0" t="0" r="0" b="571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1804" cy="138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302A8" w14:textId="77777777" w:rsidR="00EC51FB" w:rsidRDefault="00EC51FB" w:rsidP="00EC51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470F5C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D – Commerce, Vente et Grande distribution </w:t>
                            </w:r>
                          </w:p>
                          <w:p w14:paraId="2D09BACD" w14:textId="260190FE" w:rsidR="00EC51FB" w:rsidRDefault="00EC51FB" w:rsidP="00EC51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D1208 </w:t>
                            </w:r>
                            <w:r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3C7EC2" w:rsidRPr="003C7EC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Esthéticien / Esthéticienne</w:t>
                            </w:r>
                          </w:p>
                          <w:p w14:paraId="42FB1DD2" w14:textId="40345EC6" w:rsidR="00EC51FB" w:rsidRPr="00C82FFA" w:rsidRDefault="00EC51FB" w:rsidP="00C82FF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Le métier</w:t>
                            </w:r>
                            <w:r w:rsidR="00C82FFA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est repris dans la liste des métiers/fonctions critiques ou en pénurie 2023, en Wallonie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en tant que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fonction critique</w:t>
                            </w:r>
                          </w:p>
                          <w:p w14:paraId="36B3D788" w14:textId="77777777" w:rsidR="00EC51FB" w:rsidRDefault="00EC51FB" w:rsidP="00EC51FB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C6058DF" w14:textId="77777777" w:rsidR="00EC51FB" w:rsidRDefault="00EC51FB" w:rsidP="00EC51FB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073E1C09" w14:textId="77777777" w:rsidR="00EC51FB" w:rsidRDefault="00EC51FB" w:rsidP="00EC51FB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74C64182" w14:textId="77777777" w:rsidR="00EC51FB" w:rsidRPr="00036493" w:rsidRDefault="00EC51FB" w:rsidP="00EC51FB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831F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7" type="#_x0000_t202" style="position:absolute;margin-left:196.75pt;margin-top:44.3pt;width:823pt;height:109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" filled="f" stroked="f" strokeweight=".5pt">
                <v:textbox>
                  <w:txbxContent>
                    <w:p w14:paraId="308302A8" w14:textId="77777777" w:rsidR="00EC51FB" w:rsidRDefault="00EC51FB" w:rsidP="00EC51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470F5C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D – Commerce, Vente et Grande distribution </w:t>
                      </w:r>
                    </w:p>
                    <w:p w14:paraId="2D09BACD" w14:textId="260190FE" w:rsidR="00EC51FB" w:rsidRDefault="00EC51FB" w:rsidP="00EC51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D1208 </w:t>
                      </w:r>
                      <w:r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3C7EC2" w:rsidRPr="003C7EC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Esthéticien / Esthéticienne</w:t>
                      </w:r>
                    </w:p>
                    <w:p w14:paraId="42FB1DD2" w14:textId="40345EC6" w:rsidR="00EC51FB" w:rsidRPr="00C82FFA" w:rsidRDefault="00EC51FB" w:rsidP="00C82FF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Le métier</w:t>
                      </w:r>
                      <w:r w:rsidR="00C82FFA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</w:t>
                      </w:r>
                      <w:r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est repris dans la liste des métiers/fonctions critiques ou en pénurie 2023, en Wallonie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</w:t>
                      </w:r>
                      <w:r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en tant que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fonction critique</w:t>
                      </w:r>
                    </w:p>
                    <w:p w14:paraId="36B3D788" w14:textId="77777777" w:rsidR="00EC51FB" w:rsidRDefault="00EC51FB" w:rsidP="00EC51FB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C6058DF" w14:textId="77777777" w:rsidR="00EC51FB" w:rsidRDefault="00EC51FB" w:rsidP="00EC51FB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073E1C09" w14:textId="77777777" w:rsidR="00EC51FB" w:rsidRDefault="00EC51FB" w:rsidP="00EC51FB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74C64182" w14:textId="77777777" w:rsidR="00EC51FB" w:rsidRPr="00036493" w:rsidRDefault="00EC51FB" w:rsidP="00EC51FB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6DE" w:rsidRPr="004861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305" behindDoc="0" locked="0" layoutInCell="1" allowOverlap="1" wp14:anchorId="16BFAF8B" wp14:editId="6111A6B4">
                <wp:simplePos x="0" y="0"/>
                <wp:positionH relativeFrom="column">
                  <wp:posOffset>8494912</wp:posOffset>
                </wp:positionH>
                <wp:positionV relativeFrom="paragraph">
                  <wp:posOffset>6307366</wp:posOffset>
                </wp:positionV>
                <wp:extent cx="60960" cy="77470"/>
                <wp:effectExtent l="0" t="0" r="15240" b="17780"/>
                <wp:wrapNone/>
                <wp:docPr id="20" name="Oval 20">
                  <a:hlinkClick xmlns:a="http://schemas.openxmlformats.org/drawingml/2006/main" r:id="rId17" tooltip="Centre scolaire Don Bosco  : Esthéticien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C1DEE" id="Oval 20" o:spid="_x0000_s1026" href="https://www.facebook.com/csdbqg/?locale=fr_FR" title="Centre scolaire Don Bosco  : Esthéticien (PE)" style="position:absolute;margin-left:668.9pt;margin-top:496.65pt;width:4.8pt;height:6.1pt;z-index:251657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740226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25" behindDoc="0" locked="0" layoutInCell="1" allowOverlap="1" wp14:anchorId="632E026D" wp14:editId="7D351FBA">
                <wp:simplePos x="0" y="0"/>
                <wp:positionH relativeFrom="column">
                  <wp:posOffset>1328730</wp:posOffset>
                </wp:positionH>
                <wp:positionV relativeFrom="paragraph">
                  <wp:posOffset>3570988</wp:posOffset>
                </wp:positionV>
                <wp:extent cx="5866130" cy="17012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7012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F7BB2" w14:textId="77777777" w:rsidR="00FD20C9" w:rsidRPr="00740226" w:rsidRDefault="00E64F6A" w:rsidP="00FD20C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74022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D20C9" w:rsidRPr="0074022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Le métier entre dans la liste des fonctions critiques, non en pénurie, du FOREM en 2023. </w:t>
                            </w:r>
                          </w:p>
                          <w:p w14:paraId="5876F65C" w14:textId="43FB2326" w:rsidR="00D11375" w:rsidRPr="00740226" w:rsidRDefault="00FD20C9" w:rsidP="00FD20C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74022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- L’IBEFE estime que l’offre d’enseignement sur le Bassin pourrait être complétée, de manière limitée et ciblée, de façon à mieux couvrir le territoire.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4.6pt;margin-top:281.2pt;width:461.9pt;height:133.95pt;z-index: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" filled="f" stroked="f" strokeweight="1pt">
                <v:textbox>
                  <w:txbxContent>
                    <w:p w14:paraId="621F7BB2" w14:textId="77777777" w:rsidR="00FD20C9" w:rsidRPr="00740226" w:rsidRDefault="00E64F6A" w:rsidP="00FD20C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74022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="00FD20C9" w:rsidRPr="0074022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Le métier entre dans la liste des fonctions critiques, non en pénurie, du FOREM en 2023. </w:t>
                      </w:r>
                    </w:p>
                    <w:p w14:paraId="5876F65C" w14:textId="43FB2326" w:rsidR="00D11375" w:rsidRPr="00740226" w:rsidRDefault="00FD20C9" w:rsidP="00FD20C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74022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- L’IBEFE estime que l’offre d’enseignement sur le Bassin pourrait être complétée, de manière limitée et ciblée, de façon à mieux couvrir le territoire.</w:t>
                      </w:r>
                    </w:p>
                  </w:txbxContent>
                </v:textbox>
              </v:rect>
            </w:pict>
          </mc:Fallback>
        </mc:AlternateContent>
      </w:r>
      <w:r w:rsidR="00731F47" w:rsidRPr="002A2A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90" behindDoc="0" locked="0" layoutInCell="1" allowOverlap="1" wp14:anchorId="141C4422" wp14:editId="7A0F28B0">
                <wp:simplePos x="0" y="0"/>
                <wp:positionH relativeFrom="column">
                  <wp:posOffset>9552940</wp:posOffset>
                </wp:positionH>
                <wp:positionV relativeFrom="paragraph">
                  <wp:posOffset>8241665</wp:posOffset>
                </wp:positionV>
                <wp:extent cx="143510" cy="143510"/>
                <wp:effectExtent l="0" t="0" r="27940" b="2794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FDE5" id="Rectangle 126" o:spid="_x0000_s1026" style="position:absolute;margin-left:752.2pt;margin-top:648.95pt;width:11.3pt;height:11.3pt;z-index:251657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" fillcolor="#cdd84b" strokecolor="#cdd84b" strokeweight="1pt"/>
            </w:pict>
          </mc:Fallback>
        </mc:AlternateContent>
      </w:r>
      <w:r w:rsidR="00731F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91" behindDoc="0" locked="0" layoutInCell="1" allowOverlap="1" wp14:anchorId="7DB72121" wp14:editId="3298ED89">
                <wp:simplePos x="0" y="0"/>
                <wp:positionH relativeFrom="column">
                  <wp:posOffset>9547387</wp:posOffset>
                </wp:positionH>
                <wp:positionV relativeFrom="paragraph">
                  <wp:posOffset>8524240</wp:posOffset>
                </wp:positionV>
                <wp:extent cx="144000" cy="144000"/>
                <wp:effectExtent l="0" t="0" r="27940" b="2794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95C462" w14:textId="77777777" w:rsidR="00731F47" w:rsidRPr="00876313" w:rsidRDefault="00731F47" w:rsidP="00731F4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72121" id="Rectangle 118" o:spid="_x0000_s1029" style="position:absolute;margin-left:751.75pt;margin-top:671.2pt;width:11.35pt;height:11.35pt;z-index:251657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" fillcolor="#63a7da" strokecolor="#63a7da" strokeweight=".5pt">
                <v:textbox>
                  <w:txbxContent>
                    <w:p w14:paraId="2295C462" w14:textId="77777777" w:rsidR="00731F47" w:rsidRPr="00876313" w:rsidRDefault="00731F47" w:rsidP="00731F4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2197" w:rsidRPr="00BE31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3" behindDoc="0" locked="0" layoutInCell="1" allowOverlap="1" wp14:anchorId="26853A17" wp14:editId="2FDD7584">
                <wp:simplePos x="0" y="0"/>
                <wp:positionH relativeFrom="column">
                  <wp:posOffset>10763531</wp:posOffset>
                </wp:positionH>
                <wp:positionV relativeFrom="paragraph">
                  <wp:posOffset>5315585</wp:posOffset>
                </wp:positionV>
                <wp:extent cx="60960" cy="77470"/>
                <wp:effectExtent l="0" t="0" r="15240" b="17780"/>
                <wp:wrapNone/>
                <wp:docPr id="9" name="Oval 9">
                  <a:hlinkClick xmlns:a="http://schemas.openxmlformats.org/drawingml/2006/main" r:id="rId18" tooltip="EAFC Jean Meunier : Esthé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974D2" id="Oval 9" o:spid="_x0000_s1026" href="https://eafcjeanmeunier.be/home/" title="EAFC Jean Meunier : Esthéticien" style="position:absolute;margin-left:847.5pt;margin-top:418.55pt;width:4.8pt;height:6.1pt;z-index:251657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D66C9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8" behindDoc="0" locked="0" layoutInCell="1" allowOverlap="1" wp14:anchorId="381A8BBF" wp14:editId="5DF20D23">
                <wp:simplePos x="0" y="0"/>
                <wp:positionH relativeFrom="column">
                  <wp:posOffset>10068530</wp:posOffset>
                </wp:positionH>
                <wp:positionV relativeFrom="paragraph">
                  <wp:posOffset>5254743</wp:posOffset>
                </wp:positionV>
                <wp:extent cx="82550" cy="88900"/>
                <wp:effectExtent l="0" t="0" r="12700" b="25400"/>
                <wp:wrapNone/>
                <wp:docPr id="54" name="Oval 54">
                  <a:hlinkClick xmlns:a="http://schemas.openxmlformats.org/drawingml/2006/main" r:id="rId19" tooltip="IFAPME : Esthé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BE90E" id="Oval 54" o:spid="_x0000_s1026" href="https://www.ifapme.be/" title="IFAPME : Esthéticien" style="position:absolute;margin-left:792.8pt;margin-top:413.75pt;width:6.5pt;height:7pt;z-index:251657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D66C9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9" behindDoc="0" locked="0" layoutInCell="1" allowOverlap="1" wp14:anchorId="120575E8" wp14:editId="29EEDCCB">
                <wp:simplePos x="0" y="0"/>
                <wp:positionH relativeFrom="column">
                  <wp:posOffset>12081628</wp:posOffset>
                </wp:positionH>
                <wp:positionV relativeFrom="paragraph">
                  <wp:posOffset>3812259</wp:posOffset>
                </wp:positionV>
                <wp:extent cx="82550" cy="88900"/>
                <wp:effectExtent l="0" t="0" r="12700" b="25400"/>
                <wp:wrapNone/>
                <wp:docPr id="55" name="Oval 55">
                  <a:hlinkClick xmlns:a="http://schemas.openxmlformats.org/drawingml/2006/main" r:id="rId19" tooltip="IFAPME : Esthé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C3CEE" id="Oval 55" o:spid="_x0000_s1026" href="https://www.ifapme.be/" title="IFAPME : Esthéticien" style="position:absolute;margin-left:951.3pt;margin-top:300.2pt;width:6.5pt;height:7pt;z-index:251657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D66C9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7" behindDoc="0" locked="0" layoutInCell="1" allowOverlap="1" wp14:anchorId="5846C601" wp14:editId="4B9932DC">
                <wp:simplePos x="0" y="0"/>
                <wp:positionH relativeFrom="column">
                  <wp:posOffset>11950744</wp:posOffset>
                </wp:positionH>
                <wp:positionV relativeFrom="paragraph">
                  <wp:posOffset>5362028</wp:posOffset>
                </wp:positionV>
                <wp:extent cx="82550" cy="88900"/>
                <wp:effectExtent l="0" t="0" r="12700" b="25400"/>
                <wp:wrapNone/>
                <wp:docPr id="110" name="Oval 110">
                  <a:hlinkClick xmlns:a="http://schemas.openxmlformats.org/drawingml/2006/main" r:id="rId19" tooltip="IFAPME : Esthé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642F4" id="Oval 110" o:spid="_x0000_s1026" href="https://www.ifapme.be/" title="IFAPME : Esthéticien" style="position:absolute;margin-left:941pt;margin-top:422.2pt;width:6.5pt;height:7pt;z-index:251657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E55DE0" w:rsidRPr="00BE31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6" behindDoc="0" locked="0" layoutInCell="1" allowOverlap="1" wp14:anchorId="1C98157B" wp14:editId="4F40F6F7">
                <wp:simplePos x="0" y="0"/>
                <wp:positionH relativeFrom="column">
                  <wp:posOffset>12311956</wp:posOffset>
                </wp:positionH>
                <wp:positionV relativeFrom="paragraph">
                  <wp:posOffset>5902783</wp:posOffset>
                </wp:positionV>
                <wp:extent cx="60960" cy="77470"/>
                <wp:effectExtent l="0" t="0" r="15240" b="17780"/>
                <wp:wrapNone/>
                <wp:docPr id="53" name="Oval 53">
                  <a:hlinkClick xmlns:a="http://schemas.openxmlformats.org/drawingml/2006/main" r:id="rId20" tooltip="Institut Prov. D’enseignement PS de Binche-Carnières-Morlanwelz :  Esthéticien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91C08" id="Oval 53" o:spid="_x0000_s1026" href="https://www.etudierenhainaut.be/ipeps-bcm.html" title="Institut Prov. D’enseignement PS de Binche-Carnières-Morlanwelz :  Esthéticien " style="position:absolute;margin-left:969.45pt;margin-top:464.8pt;width:4.8pt;height:6.1pt;z-index:251657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E02B7D" w:rsidRPr="00BE31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5" behindDoc="0" locked="0" layoutInCell="1" allowOverlap="1" wp14:anchorId="42705E23" wp14:editId="0A4F41CB">
                <wp:simplePos x="0" y="0"/>
                <wp:positionH relativeFrom="column">
                  <wp:posOffset>9635091</wp:posOffset>
                </wp:positionH>
                <wp:positionV relativeFrom="paragraph">
                  <wp:posOffset>6007262</wp:posOffset>
                </wp:positionV>
                <wp:extent cx="60960" cy="77470"/>
                <wp:effectExtent l="0" t="0" r="15240" b="17780"/>
                <wp:wrapNone/>
                <wp:docPr id="52" name="Oval 52">
                  <a:hlinkClick xmlns:a="http://schemas.openxmlformats.org/drawingml/2006/main" r:id="rId21" tooltip="EAFC Colfontaine-Jurbise : Esthéticien + Esthéticien soc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513B6" id="Oval 52" o:spid="_x0000_s1026" href="https://www.iepscol.be/" title="EAFC Colfontaine-Jurbise : Esthéticien + Esthéticien social" style="position:absolute;margin-left:758.65pt;margin-top:473pt;width:4.8pt;height:6.1pt;z-index:251657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D174BA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4" behindDoc="0" locked="0" layoutInCell="1" allowOverlap="1" wp14:anchorId="4CCB7BDE" wp14:editId="1D9BB6FB">
                <wp:simplePos x="0" y="0"/>
                <wp:positionH relativeFrom="column">
                  <wp:posOffset>12462230</wp:posOffset>
                </wp:positionH>
                <wp:positionV relativeFrom="paragraph">
                  <wp:posOffset>4882604</wp:posOffset>
                </wp:positionV>
                <wp:extent cx="60960" cy="77470"/>
                <wp:effectExtent l="0" t="0" r="15240" b="17780"/>
                <wp:wrapNone/>
                <wp:docPr id="119" name="Oval 119">
                  <a:hlinkClick xmlns:a="http://schemas.openxmlformats.org/drawingml/2006/main" r:id="rId22" tooltip="Cours Ménagers et Professionnels de la Ville de La Louvière (Format 21) : Esthéticien + Esthéticien soci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F0594" id="Oval 119" o:spid="_x0000_s1026" href="https://www.etudierenhainaut.be/cmp.html" title="Cours Ménagers et Professionnels de la Ville de La Louvière (Format 21) : Esthéticien + Esthéticien social" style="position:absolute;margin-left:981.3pt;margin-top:384.45pt;width:4.8pt;height:6.1pt;z-index:251657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6C0D60" w:rsidRPr="004861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2" behindDoc="0" locked="0" layoutInCell="1" allowOverlap="1" wp14:anchorId="3E808969" wp14:editId="79C7716E">
                <wp:simplePos x="0" y="0"/>
                <wp:positionH relativeFrom="column">
                  <wp:posOffset>12226940</wp:posOffset>
                </wp:positionH>
                <wp:positionV relativeFrom="paragraph">
                  <wp:posOffset>5424865</wp:posOffset>
                </wp:positionV>
                <wp:extent cx="60960" cy="77470"/>
                <wp:effectExtent l="0" t="0" r="15240" b="17780"/>
                <wp:wrapNone/>
                <wp:docPr id="47" name="Oval 47">
                  <a:hlinkClick xmlns:a="http://schemas.openxmlformats.org/drawingml/2006/main" r:id="rId23" tooltip="Institut Provincial d’Enseignement Secondaire Léon Hurez : Esthéticien (PE) + Esthéticien social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72859" id="Oval 47" o:spid="_x0000_s1026" href="https://www.etudierenhainaut.be/institut-provincial-d-enseignement-secondaire-leon-hurez.html" title="Institut Provincial d’Enseignement Secondaire Léon Hurez : Esthéticien (PE) + Esthéticien social (PE)" style="position:absolute;margin-left:962.75pt;margin-top:427.15pt;width:4.8pt;height:6.1pt;z-index:251657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4F416C" w:rsidRPr="004861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1" behindDoc="0" locked="0" layoutInCell="1" allowOverlap="1" wp14:anchorId="2585FA36" wp14:editId="73577647">
                <wp:simplePos x="0" y="0"/>
                <wp:positionH relativeFrom="column">
                  <wp:posOffset>9696022</wp:posOffset>
                </wp:positionH>
                <wp:positionV relativeFrom="paragraph">
                  <wp:posOffset>6239746</wp:posOffset>
                </wp:positionV>
                <wp:extent cx="60960" cy="77470"/>
                <wp:effectExtent l="0" t="0" r="15240" b="17780"/>
                <wp:wrapNone/>
                <wp:docPr id="44" name="Oval 44">
                  <a:hlinkClick xmlns:a="http://schemas.openxmlformats.org/drawingml/2006/main" r:id="rId24" tooltip="Lycée Provincial Hornu Colfontaine : Esthéticien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BF6D46" id="Oval 44" o:spid="_x0000_s1026" href="https://www.etudierenhainaut.be/lycee-provincial-hornu-colfontaine.html" title="Lycée Provincial Hornu Colfontaine : Esthéticien (PE)" style="position:absolute;margin-left:763.45pt;margin-top:491.3pt;width:4.8pt;height:6.1pt;z-index:251657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1B27E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1" behindDoc="0" locked="0" layoutInCell="1" allowOverlap="1" wp14:anchorId="4206AFEF" wp14:editId="7D618297">
                <wp:simplePos x="0" y="0"/>
                <wp:positionH relativeFrom="column">
                  <wp:posOffset>9501612</wp:posOffset>
                </wp:positionH>
                <wp:positionV relativeFrom="paragraph">
                  <wp:posOffset>7852687</wp:posOffset>
                </wp:positionV>
                <wp:extent cx="3892550" cy="932507"/>
                <wp:effectExtent l="0" t="0" r="0" b="127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932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CF52E" w14:textId="4D565829" w:rsidR="00ED4CEF" w:rsidRDefault="00CD56DE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3</w:t>
                            </w:r>
                            <w:r w:rsidR="00ED4CEF"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 xml:space="preserve"> </w:t>
                            </w:r>
                            <w:r w:rsidR="00C7315E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E</w:t>
                            </w:r>
                            <w:r w:rsidR="00ED4CEF"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tablissements de l’enseignement secondaire ordinaire de plein exercice du qualifiant</w:t>
                            </w:r>
                          </w:p>
                          <w:p w14:paraId="6002BB8B" w14:textId="49B61A76" w:rsidR="001B27E7" w:rsidRPr="00ED4CEF" w:rsidRDefault="0033734B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4 Etablissements de l’enseignement de promotion sociale</w:t>
                            </w:r>
                          </w:p>
                          <w:p w14:paraId="3207887F" w14:textId="50E4285F" w:rsidR="00990A05" w:rsidRDefault="00990A05" w:rsidP="00990A05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IFAPME</w:t>
                            </w:r>
                          </w:p>
                          <w:p w14:paraId="0B1844BA" w14:textId="77777777" w:rsidR="00ED4CEF" w:rsidRPr="00ED4CEF" w:rsidRDefault="00ED4CE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AFEF" id="Text Box 124" o:spid="_x0000_s1030" type="#_x0000_t202" style="position:absolute;margin-left:748.15pt;margin-top:618.3pt;width:306.5pt;height:73.45pt;z-index:251657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" filled="f" stroked="f" strokeweight=".5pt">
                <v:textbox>
                  <w:txbxContent>
                    <w:p w14:paraId="19CCF52E" w14:textId="4D565829" w:rsidR="00ED4CEF" w:rsidRDefault="00CD56DE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36"/>
                        </w:rPr>
                        <w:t>3</w:t>
                      </w:r>
                      <w:r w:rsidR="00ED4CEF" w:rsidRPr="00ED4CEF">
                        <w:rPr>
                          <w:rFonts w:asciiTheme="minorHAnsi" w:hAnsiTheme="minorHAnsi" w:cstheme="minorHAnsi"/>
                          <w:szCs w:val="36"/>
                        </w:rPr>
                        <w:t xml:space="preserve"> </w:t>
                      </w:r>
                      <w:r w:rsidR="00C7315E">
                        <w:rPr>
                          <w:rFonts w:asciiTheme="minorHAnsi" w:hAnsiTheme="minorHAnsi" w:cstheme="minorHAnsi"/>
                          <w:szCs w:val="36"/>
                        </w:rPr>
                        <w:t>E</w:t>
                      </w:r>
                      <w:r w:rsidR="00ED4CEF" w:rsidRPr="00ED4CEF">
                        <w:rPr>
                          <w:rFonts w:asciiTheme="minorHAnsi" w:hAnsiTheme="minorHAnsi" w:cstheme="minorHAnsi"/>
                          <w:szCs w:val="36"/>
                        </w:rPr>
                        <w:t>tablissements de l’enseignement secondaire ordinaire de plein exercice du qualifiant</w:t>
                      </w:r>
                    </w:p>
                    <w:p w14:paraId="6002BB8B" w14:textId="49B61A76" w:rsidR="001B27E7" w:rsidRPr="00ED4CEF" w:rsidRDefault="0033734B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4 Etablissements de l’enseignement de promotion sociale</w:t>
                      </w:r>
                    </w:p>
                    <w:p w14:paraId="3207887F" w14:textId="50E4285F" w:rsidR="00990A05" w:rsidRDefault="00990A05" w:rsidP="00990A05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IFAPME</w:t>
                      </w:r>
                    </w:p>
                    <w:p w14:paraId="0B1844BA" w14:textId="77777777" w:rsidR="00ED4CEF" w:rsidRPr="00ED4CEF" w:rsidRDefault="00ED4CE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315E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5C753A8E" wp14:editId="20DBE45A">
                <wp:simplePos x="0" y="0"/>
                <wp:positionH relativeFrom="leftMargin">
                  <wp:posOffset>1402855</wp:posOffset>
                </wp:positionH>
                <wp:positionV relativeFrom="paragraph">
                  <wp:posOffset>6620193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A680D5B" w:rsidR="00A72224" w:rsidRPr="005B393F" w:rsidRDefault="003C7EC2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3C7EC2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Esthéticien / Esthéticienne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1" style="position:absolute;margin-left:110.45pt;margin-top:521.3pt;width:157.9pt;height:65.65pt;rotation:-90;z-index:25165722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" fillcolor="#63a7da" stroked="f" strokeweight="1pt">
                <v:textbox>
                  <w:txbxContent>
                    <w:p w14:paraId="06F157E7" w14:textId="7A680D5B" w:rsidR="00A72224" w:rsidRPr="005B393F" w:rsidRDefault="003C7EC2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 w:rsidRPr="003C7EC2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Esthéticien / Esthéticienne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0FF2">
        <w:rPr>
          <w:noProof/>
        </w:rPr>
        <mc:AlternateContent>
          <mc:Choice Requires="wps">
            <w:drawing>
              <wp:anchor distT="0" distB="0" distL="114300" distR="114300" simplePos="0" relativeHeight="251657272" behindDoc="0" locked="0" layoutInCell="1" allowOverlap="1" wp14:anchorId="2144341A" wp14:editId="2ED41029">
                <wp:simplePos x="0" y="0"/>
                <wp:positionH relativeFrom="column">
                  <wp:posOffset>9538970</wp:posOffset>
                </wp:positionH>
                <wp:positionV relativeFrom="paragraph">
                  <wp:posOffset>7947660</wp:posOffset>
                </wp:positionV>
                <wp:extent cx="144000" cy="144000"/>
                <wp:effectExtent l="0" t="0" r="27940" b="2794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10FC9" id="Rectangle 1513" o:spid="_x0000_s1026" style="position:absolute;margin-left:751.1pt;margin-top:625.8pt;width:11.35pt;height:11.35pt;z-index:251657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" fillcolor="#fae3b4" strokecolor="#fae3b4" strokeweight="1pt"/>
            </w:pict>
          </mc:Fallback>
        </mc:AlternateContent>
      </w:r>
      <w:r w:rsidR="001B01B5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57" behindDoc="0" locked="0" layoutInCell="1" allowOverlap="1" wp14:anchorId="0E48505C" wp14:editId="187CC8F8">
                <wp:simplePos x="0" y="0"/>
                <wp:positionH relativeFrom="page">
                  <wp:posOffset>10255577</wp:posOffset>
                </wp:positionH>
                <wp:positionV relativeFrom="paragraph">
                  <wp:posOffset>7232481</wp:posOffset>
                </wp:positionV>
                <wp:extent cx="3357880" cy="441325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Text Box 1128" o:spid="_x0000_s1032" type="#_x0000_t202" style="position:absolute;margin-left:807.55pt;margin-top:569.5pt;width:264.4pt;height:34.75pt;z-index:251657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10E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2045289A" wp14:editId="06367DEE">
                <wp:simplePos x="0" y="0"/>
                <wp:positionH relativeFrom="margin">
                  <wp:posOffset>2235200</wp:posOffset>
                </wp:positionH>
                <wp:positionV relativeFrom="paragraph">
                  <wp:posOffset>2686050</wp:posOffset>
                </wp:positionV>
                <wp:extent cx="4916170" cy="889000"/>
                <wp:effectExtent l="0" t="0" r="0" b="6350"/>
                <wp:wrapNone/>
                <wp:docPr id="1532" name="Text Box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684FEB23" w:rsidR="00A72224" w:rsidRPr="00DD2D2C" w:rsidRDefault="00D11375" w:rsidP="00611A8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</w:t>
                            </w:r>
                            <w:r w:rsidR="00C171C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préconise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="005C10E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renforcement de l’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offre</w:t>
                            </w:r>
                            <w:r w:rsidR="00611A8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71C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d’enseignement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sur le Bassin</w:t>
                            </w:r>
                            <w:r w:rsidR="00611A8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pour le métier.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Text Box 1532" o:spid="_x0000_s1033" type="#_x0000_t202" style="position:absolute;margin-left:176pt;margin-top:211.5pt;width:387.1pt;height:70pt;z-index:251657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" filled="f" stroked="f" strokeweight=".5pt">
                <v:textbox>
                  <w:txbxContent>
                    <w:p w14:paraId="621463FE" w14:textId="684FEB23" w:rsidR="00A72224" w:rsidRPr="00DD2D2C" w:rsidRDefault="00D11375" w:rsidP="00611A8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</w:t>
                      </w:r>
                      <w:r w:rsidR="00C171C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préconise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</w:t>
                      </w:r>
                      <w:r w:rsidR="005C10E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renforcement de l’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offre</w:t>
                      </w:r>
                      <w:r w:rsidR="00611A8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 w:rsidR="00C171C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d’enseignement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sur le Bassin</w:t>
                      </w:r>
                      <w:r w:rsidR="00611A8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pour le métier.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7258" behindDoc="0" locked="0" layoutInCell="1" allowOverlap="1" wp14:anchorId="2D85B449" wp14:editId="7389D0E6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Text Box 138" o:spid="_x0000_s1034" type="#_x0000_t202" style="position:absolute;margin-left:788.9pt;margin-top:705.15pt;width:311.5pt;height:29.2pt;z-index:251657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6" behindDoc="0" locked="0" layoutInCell="1" allowOverlap="1" wp14:anchorId="2B60416C" wp14:editId="092005AA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5F0A2" id="Straight Connector 15" o:spid="_x0000_s1026" style="position:absolute;z-index:251657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77E9E380" wp14:editId="2C85F2D9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4624F" id="Rectangle 150" o:spid="_x0000_s1026" style="position:absolute;margin-left:642.5pt;margin-top:224.45pt;width:477.9pt;height:360.5pt;z-index:251657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6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0" behindDoc="0" locked="0" layoutInCell="1" allowOverlap="1" wp14:anchorId="71AA49BE" wp14:editId="29C22921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 139" o:spid="_x0000_s1035" style="position:absolute;margin-left:261.65pt;margin-top:453.55pt;width:43.95pt;height:34pt;z-index:25165723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1" behindDoc="0" locked="0" layoutInCell="1" allowOverlap="1" wp14:anchorId="0A455BD4" wp14:editId="18B0969B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 142" o:spid="_x0000_s1038" style="position:absolute;margin-left:379.8pt;margin-top:434.95pt;width:42.85pt;height:50.6pt;flip:x;z-index:251657231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0F8AEA63" wp14:editId="498E73F4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Flowchart: Manual Inp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4109F8B3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E719CCA">
                                  <wp:extent cx="3263265" cy="2071194"/>
                                  <wp:effectExtent l="57150" t="0" r="70485" b="0"/>
                                  <wp:docPr id="131" name="Diagramme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7" r:lo="rId28" r:qs="rId29" r:cs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" o:spid="_x0000_s1041" type="#_x0000_t118" style="position:absolute;margin-left:94.8pt;margin-top:372.6pt;width:467.15pt;height:275.7pt;z-index:251657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Fw4naJ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4109F8B3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E719CCA">
                            <wp:extent cx="3263265" cy="2071194"/>
                            <wp:effectExtent l="57150" t="0" r="70485" b="0"/>
                            <wp:docPr id="131" name="Diagramme 13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7" r:lo="rId28" r:qs="rId29" r:cs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5" behindDoc="0" locked="0" layoutInCell="1" allowOverlap="1" wp14:anchorId="2EF0B012" wp14:editId="79032197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B04AC" id="Straight Connector 10" o:spid="_x0000_s1026" style="position:absolute;z-index:251657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2" behindDoc="0" locked="0" layoutInCell="1" allowOverlap="1" wp14:anchorId="1932ED54" wp14:editId="082CA8C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2">
                              <a:extLs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 5204" o:spid="_x0000_s1042" style="position:absolute;margin-left:611.2pt;margin-top:158.45pt;width:467.7pt;height:80.3pt;z-index:251657232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4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54" behindDoc="0" locked="0" layoutInCell="1" allowOverlap="1" wp14:anchorId="015156C8" wp14:editId="345384C7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2" name="Picture 13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Text Box 48" o:spid="_x0000_s1048" type="#_x0000_t202" style="position:absolute;margin-left:92.85pt;margin-top:163.7pt;width:103.8pt;height:50.25pt;z-index:251657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2" name="Picture 13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27" behindDoc="0" locked="0" layoutInCell="1" allowOverlap="1" wp14:anchorId="03F92E38" wp14:editId="03199FC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003FB4EF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D500B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 1533" o:spid="_x0000_s1049" style="position:absolute;margin-left:96.25pt;margin-top:161.85pt;width:467.7pt;height:79.4pt;z-index:251657227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003FB4EF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D500B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51" behindDoc="0" locked="0" layoutInCell="1" allowOverlap="1" wp14:anchorId="2A4402D7" wp14:editId="0912AAAC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33" name="Picture 13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Text Box 39" o:spid="_x0000_s1052" type="#_x0000_t202" style="position:absolute;margin-left:128.95pt;margin-top:656.5pt;width:51pt;height:51pt;z-index:251657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33" name="Picture 13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49" behindDoc="0" locked="0" layoutInCell="1" allowOverlap="1" wp14:anchorId="470B2FA0" wp14:editId="2C2A501F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 16" o:spid="_x0000_s1053" style="position:absolute;margin-left:186pt;margin-top:657.5pt;width:28.35pt;height:28.35pt;z-index:251657249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50" behindDoc="0" locked="0" layoutInCell="1" allowOverlap="1" wp14:anchorId="45917FCE" wp14:editId="6E50723E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 22" o:spid="_x0000_s1056" style="position:absolute;margin-left:185pt;margin-top:676.5pt;width:20.85pt;height:48.2pt;flip:x;z-index:25165725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7248" behindDoc="0" locked="0" layoutInCell="1" allowOverlap="1" wp14:anchorId="615BCBE5" wp14:editId="1F3B9FEF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2C152A1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14204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436674C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Text Box 11" o:spid="_x0000_s1059" type="#_x0000_t202" style="position:absolute;margin-left:244pt;margin-top:656.5pt;width:325pt;height:87pt;z-index:2516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2C152A1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14204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436674C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40" behindDoc="0" locked="0" layoutInCell="1" allowOverlap="1" wp14:anchorId="6395DC2B" wp14:editId="4D73692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Straight Connector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D5059" id="Straight Connector 5207" o:spid="_x0000_s1026" style="position:absolute;flip:y;z-index:251657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657269" behindDoc="0" locked="0" layoutInCell="1" allowOverlap="1" wp14:anchorId="50CD1C82" wp14:editId="5F966C3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Oval 21" descr="Aid Hainaut centre">
                  <a:hlinkClick xmlns:a="http://schemas.openxmlformats.org/drawingml/2006/main" r:id="rId43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7B8A43" id="Oval 21" o:spid="_x0000_s1026" alt="Aid Hainaut centre" href="https://www.fermedelsamme.be/filieres?lang=fr" title="Ferme Delsamme - T-Event : Technique du spectacle " style="position:absolute;margin-left:0;margin-top:-.05pt;width:4.8pt;height:6.1pt;z-index:251657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2C9C608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28C157EA">
                  <wp:extent cx="392723" cy="392723"/>
                  <wp:effectExtent l="0" t="0" r="7620" b="0"/>
                  <wp:docPr id="5239" name="Pictur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0AB8">
              <w:rPr>
                <w:b/>
                <w:color w:val="63A7DA"/>
                <w:kern w:val="0"/>
                <w:szCs w:val="24"/>
              </w:rPr>
              <w:t>156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82E9037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0B0AB8">
              <w:rPr>
                <w:color w:val="63A7DA"/>
                <w:kern w:val="0"/>
                <w:szCs w:val="24"/>
              </w:rPr>
              <w:t>d’esthéticien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2F2E4718" w14:textId="53FF50FD" w:rsidR="00AC6174" w:rsidRDefault="004E11B5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C5663C2">
                  <wp:extent cx="310417" cy="310417"/>
                  <wp:effectExtent l="0" t="0" r="0" b="0"/>
                  <wp:docPr id="5240" name="Pictur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6174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9F6BBA">
              <w:rPr>
                <w:b/>
                <w:color w:val="63A7DA"/>
                <w:kern w:val="0"/>
                <w:szCs w:val="24"/>
              </w:rPr>
              <w:t xml:space="preserve">Plus de </w:t>
            </w:r>
            <w:r w:rsidR="00ED3326">
              <w:rPr>
                <w:b/>
                <w:color w:val="63A7DA"/>
                <w:kern w:val="0"/>
                <w:szCs w:val="24"/>
              </w:rPr>
              <w:t>9</w:t>
            </w:r>
            <w:r w:rsidR="00AC6174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22CBC113" w:rsidR="004E11B5" w:rsidRPr="002D374E" w:rsidRDefault="00AC6174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proofErr w:type="gramStart"/>
            <w:r w:rsidRPr="00AC6174">
              <w:rPr>
                <w:bCs/>
                <w:color w:val="63A7DA"/>
                <w:kern w:val="0"/>
                <w:szCs w:val="24"/>
              </w:rPr>
              <w:t>sont</w:t>
            </w:r>
            <w:proofErr w:type="gramEnd"/>
            <w:r w:rsidRPr="00AC6174">
              <w:rPr>
                <w:bCs/>
                <w:color w:val="63A7DA"/>
                <w:kern w:val="0"/>
                <w:szCs w:val="24"/>
              </w:rPr>
              <w:t xml:space="preserve"> des f</w:t>
            </w:r>
            <w:r w:rsidR="00F571C8" w:rsidRPr="00AC6174">
              <w:rPr>
                <w:bCs/>
                <w:color w:val="63A7DA"/>
                <w:kern w:val="0"/>
                <w:szCs w:val="24"/>
              </w:rPr>
              <w:t>emme</w:t>
            </w:r>
            <w:r w:rsidRPr="00AC6174">
              <w:rPr>
                <w:bCs/>
                <w:color w:val="63A7DA"/>
                <w:kern w:val="0"/>
                <w:szCs w:val="24"/>
              </w:rPr>
              <w:t>s</w:t>
            </w:r>
          </w:p>
        </w:tc>
      </w:tr>
    </w:tbl>
    <w:p w14:paraId="7A5E464D" w14:textId="1B706AB9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08AD7774" wp14:editId="393DC259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64C1132">
                                  <wp:extent cx="5802328" cy="2085975"/>
                                  <wp:effectExtent l="19050" t="19050" r="27305" b="85725"/>
                                  <wp:docPr id="177" name="Diagramme 17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8" r:lo="rId49" r:qs="rId50" r:cs="rId5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Text Box 69" o:spid="_x0000_s1060" type="#_x0000_t202" style="position:absolute;left:0;text-align:left;margin-left:579.3pt;margin-top:105.95pt;width:513.3pt;height:203.55pt;z-index: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r3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heXenDreQHVAIiwMGnGGrxos9pE5/8IsigIbRKH7Z1ykArwMjhYlNdiff9sP+TgrjFLSochK6n7s&#10;mBWUqG8ap3iXTSZBldGZ5J/H6NjryOY6onftEpCBDJ+U4dEM+V6dTGmhfcP3sAi3YohpjneX1J/M&#10;pR+kj++Ji8UiJqEODfOPem14gA6Mh1G89m/MmuO8PI76CU5yZMW7sQ254aSGxc6DbOJMA9EDq0f+&#10;UcNRFc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AUP0r3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64C1132">
                            <wp:extent cx="5802328" cy="2085975"/>
                            <wp:effectExtent l="19050" t="19050" r="27305" b="85725"/>
                            <wp:docPr id="177" name="Diagramme 17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8" r:lo="rId49" r:qs="rId50" r:cs="rId5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33" behindDoc="0" locked="0" layoutInCell="1" allowOverlap="1" wp14:anchorId="741A3B35" wp14:editId="1155A501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 178" o:spid="_x0000_s1061" style="position:absolute;left:0;text-align:left;margin-left:606.95pt;margin-top:349.1pt;width:467.7pt;height:75.8pt;z-index:251657233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9MZw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9" behindDoc="0" locked="0" layoutInCell="1" allowOverlap="1" wp14:anchorId="3C05BDC8" wp14:editId="1DA7D495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 86" o:spid="_x0000_s1066" style="position:absolute;left:0;text-align:left;margin-left:127.25pt;margin-top:345.75pt;width:464.1pt;height:81.35pt;z-index:251657239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Pa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tBg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CjQjPaOQQAAIIOAAAOAAAA&#10;AAAAAAAAAAAAAC4CAABkcnMvZTJvRG9jLnhtbFBLAQItABQABgAIAAAAIQBW2onG4wAAAAwBAAAP&#10;AAAAAAAAAAAAAAAAAJMGAABkcnMvZG93bnJldi54bWxQSwUGAAAAAAQABADzAAAAow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3" behindDoc="0" locked="0" layoutInCell="1" allowOverlap="1" wp14:anchorId="1EF3F0B3" wp14:editId="4A931AF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83" name="Picture 18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86" name="Picture 186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Text Box 45" o:spid="_x0000_s1071" type="#_x0000_t202" style="position:absolute;left:0;text-align:left;margin-left:189.6pt;margin-top:347.35pt;width:68.05pt;height:62.35pt;z-index:251657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HpAM7Q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83" name="Picture 18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86" name="Picture 186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2" behindDoc="0" locked="0" layoutInCell="1" allowOverlap="1" wp14:anchorId="24534709" wp14:editId="087E5079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88" name="Picture 18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Text Box 43" o:spid="_x0000_s1072" type="#_x0000_t202" style="position:absolute;left:0;text-align:left;margin-left:616.95pt;margin-top:338.2pt;width:79.35pt;height:59.5pt;z-index:251657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ksGw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OhNCSw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88" name="Picture 18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21" behindDoc="0" locked="0" layoutInCell="1" allowOverlap="1" wp14:anchorId="70C2B691" wp14:editId="70E1E428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ED009" id="Group 51" o:spid="_x0000_s1026" style="position:absolute;margin-left:13.55pt;margin-top:-23.7pt;width:118.95pt;height:756pt;z-index:2516572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FvxQQAAGM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2A383BE6" wp14:editId="24FAC732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8A83" id="Freeform: Shape 13" o:spid="_x0000_s1026" style="position:absolute;margin-left:-29.1pt;margin-top:19.8pt;width:147.55pt;height:756pt;z-index: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CGCFhEdAwAAg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22" behindDoc="0" locked="0" layoutInCell="1" allowOverlap="1" wp14:anchorId="0F85DA7E" wp14:editId="43B89BF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F5439" id="Group 102" o:spid="_x0000_s1026" style="position:absolute;margin-left:1062.05pt;margin-top:-16pt;width:120.8pt;height:749.3pt;z-index:2516572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SG2QQAAKg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2A6E3250" wp14:editId="1C43FB32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Flowchart: Manual Input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Flowchart: Manual Input 1545" o:spid="_x0000_s1073" type="#_x0000_t118" style="position:absolute;left:0;text-align:left;margin-left:289.4pt;margin-top:23.15pt;width:820.5pt;height:1in;z-index:251657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BxFyOq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47" behindDoc="0" locked="0" layoutInCell="1" allowOverlap="1" wp14:anchorId="4623F58C" wp14:editId="770863EF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Text Box 96" o:spid="_x0000_s1074" type="#_x0000_t202" style="position:absolute;left:0;text-align:left;margin-left:400.9pt;margin-top:188.65pt;width:62.05pt;height:38.6pt;rotation:180;z-index:251657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4BDC7816" wp14:editId="17EEBF9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6CA5B015" w:rsidR="00094BDC" w:rsidRPr="005546BC" w:rsidRDefault="00F25061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G. Commerce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74" name="Picture 174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415ACB62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657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KvOz/F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00955931" w14:textId="6CA5B015" w:rsidR="00094BDC" w:rsidRPr="005546BC" w:rsidRDefault="00F25061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G. Commerce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74" name="Picture 174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415ACB62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44" behindDoc="0" locked="0" layoutInCell="1" allowOverlap="1" wp14:anchorId="080656D6" wp14:editId="3D37B4FB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187E3" id="Rectangle 5268" o:spid="_x0000_s1026" style="position:absolute;margin-left:-854.85pt;margin-top:188.55pt;width:198.4pt;height:47.5pt;rotation:90;z-index:251657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43" behindDoc="0" locked="0" layoutInCell="1" allowOverlap="1" wp14:anchorId="650D4DCF" wp14:editId="1D26C778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E5332" id="Rectangle 46" o:spid="_x0000_s1026" style="position:absolute;margin-left:-1017.75pt;margin-top:186.7pt;width:198.4pt;height:48.65pt;rotation:-90;z-index:251657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7246" behindDoc="0" locked="0" layoutInCell="1" allowOverlap="1" wp14:anchorId="7C52EB52" wp14:editId="73BF089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oup 756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33909" id="Group 756" o:spid="_x0000_s1026" alt="Croissance commerciale" style="position:absolute;margin-left:647.7pt;margin-top:303.55pt;width:36.85pt;height:31.2pt;z-index:25165724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0EC1A0DA" wp14:editId="02B9FD20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2CB9B13" w:rsidR="003F1FDB" w:rsidRPr="00D02F28" w:rsidRDefault="00D63218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B2F16D5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797D5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603570D8" w:rsidR="003F1FDB" w:rsidRPr="00D02F28" w:rsidRDefault="005F491F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11,4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3DF22849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142043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B60A877" w:rsidR="003F1FDB" w:rsidRPr="00D02F28" w:rsidRDefault="005822D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Text Box 68" o:spid="_x0000_s1076" type="#_x0000_t202" style="position:absolute;left:0;text-align:left;margin-left:664.1pt;margin-top:291.7pt;width:340.15pt;height:55.85pt;z-index:251657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na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5eGt1AekQcLvUSc4asai10z51+YRU1g66hz/4yLVICXwcmipAL782/7IR9HhVFKWtRYQd2P&#10;PbOCEvVN4xCnwywLooxONrkfoWNvI9vbiN43S0AGhviiDI9myPfqbEoLzRs+h0W4FUNMc7y7oP5s&#10;Ln2vfHxOXCwWMQllaJhf643hATowHkbx2r0xa07z8jjpJzirkeXvxtbnhpMaFnsPso4zDUT3rJ74&#10;RwlHVZyeW3gjt37Muv4U5r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Nxqudo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2CB9B13" w:rsidR="003F1FDB" w:rsidRPr="00D02F28" w:rsidRDefault="00D63218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B2F16D5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797D5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603570D8" w:rsidR="003F1FDB" w:rsidRPr="00D02F28" w:rsidRDefault="005F491F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11,4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3DF22849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142043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B60A877" w:rsidR="003F1FDB" w:rsidRPr="00D02F28" w:rsidRDefault="005822D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7242" behindDoc="0" locked="0" layoutInCell="1" allowOverlap="1" wp14:anchorId="6B0CC94D" wp14:editId="42BAF3C7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Straight Connector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4475D" id="Straight Connector 5253" o:spid="_x0000_s1026" style="position:absolute;flip:x y;z-index:251657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" strokecolor="#dd026f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20" behindDoc="0" locked="0" layoutInCell="1" allowOverlap="1" wp14:anchorId="12BFACE2" wp14:editId="76FF01F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reeform: 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7970" id="Freeform: Shape 38" o:spid="_x0000_s1026" style="position:absolute;margin-left:86.05pt;margin-top:18pt;width:137.25pt;height:756pt;z-index:2516572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bt5AKhwDAABP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5" behindDoc="0" locked="0" layoutInCell="1" allowOverlap="1" wp14:anchorId="1456645E" wp14:editId="2FFBDBD1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 1557" o:spid="_x0000_s1077" style="position:absolute;left:0;text-align:left;margin-left:130.6pt;margin-top:-10.9pt;width:963.35pt;height:88.85pt;z-index:251657235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Pa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AoI2PaqgMAANsKAAAOAAAAAAAAAAAAAAAAAC4CAABkcnMvZTJvRG9jLnhtbFBL&#10;AQItABQABgAIAAAAIQBMq7Cz4gAAAAwBAAAPAAAAAAAAAAAAAAAAAAQGAABkcnMvZG93bnJldi54&#10;bWxQSwUGAAAAAAQABADzAAAAEwcAAAAA&#10;">
                <v:rect id="Rectangle 193" o:spid="_x0000_s1078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79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24F489E7" wp14:editId="6C2CAE79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Text Box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Text Box 1623" o:spid="_x0000_s1080" type="#_x0000_t202" style="position:absolute;left:0;text-align:left;margin-left:887pt;margin-top:666.15pt;width:22.7pt;height:22.7pt;z-index:251657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G/31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zc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jRv99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7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6F486F7D" wp14:editId="092E5817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Text Box 160" o:spid="_x0000_s1081" type="#_x0000_t202" style="position:absolute;left:0;text-align:left;margin-left:439pt;margin-top:6.05pt;width:22pt;height:30pt;z-index:2516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jcGgIAADM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HqEqNw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4F4C858F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BB5B1C6" w:rsidR="003C16BD" w:rsidRPr="003C16BD" w:rsidRDefault="003C16BD" w:rsidP="003C16BD">
      <w:pPr>
        <w:rPr>
          <w:lang w:bidi="fr-FR"/>
        </w:rPr>
      </w:pPr>
    </w:p>
    <w:p w14:paraId="6C326470" w14:textId="18231611" w:rsidR="003C16BD" w:rsidRPr="003C16BD" w:rsidRDefault="003C16BD" w:rsidP="003C16BD">
      <w:pPr>
        <w:rPr>
          <w:lang w:bidi="fr-FR"/>
        </w:rPr>
      </w:pPr>
    </w:p>
    <w:p w14:paraId="2357711D" w14:textId="7E67E924" w:rsidR="003C16BD" w:rsidRPr="003C16BD" w:rsidRDefault="004C3B86" w:rsidP="003C16BD">
      <w:pPr>
        <w:rPr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60379" behindDoc="0" locked="0" layoutInCell="1" allowOverlap="1" wp14:anchorId="4258E3AD" wp14:editId="29D6DEC1">
                <wp:simplePos x="0" y="0"/>
                <wp:positionH relativeFrom="column">
                  <wp:posOffset>2573451</wp:posOffset>
                </wp:positionH>
                <wp:positionV relativeFrom="paragraph">
                  <wp:posOffset>27167</wp:posOffset>
                </wp:positionV>
                <wp:extent cx="632460" cy="619760"/>
                <wp:effectExtent l="19050" t="19050" r="15240" b="2794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19760"/>
                          <a:chOff x="0" y="0"/>
                          <a:chExt cx="632460" cy="619760"/>
                        </a:xfrm>
                      </wpg:grpSpPr>
                      <wps:wsp>
                        <wps:cNvPr id="41" name="Flowchart: Connector 116"/>
                        <wps:cNvSpPr/>
                        <wps:spPr>
                          <a:xfrm>
                            <a:off x="0" y="0"/>
                            <a:ext cx="632460" cy="61976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DD026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34" descr="Magasin avec un remplissage uni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317" y="92269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1AD0B" id="Groupe 40" o:spid="_x0000_s1026" style="position:absolute;margin-left:202.65pt;margin-top:2.15pt;width:49.8pt;height:48.8pt;z-index:251660379" coordsize="6324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">
                <v:shape id="Flowchart: Connector 116" o:spid="_x0000_s1027" type="#_x0000_t120" style="position:absolute;width:6324;height: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" fillcolor="window" strokecolor="#dd026f" strokeweight="2.25pt">
                  <v:stroke joinstyle="miter"/>
                </v:shape>
                <v:shape id="Picture 134" o:spid="_x0000_s1028" type="#_x0000_t75" alt="Magasin avec un remplissage uni" style="position:absolute;left:843;top:922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">
                  <v:imagedata r:id="rId16" o:title="Magasin avec un remplissage uni"/>
                </v:shape>
              </v:group>
            </w:pict>
          </mc:Fallback>
        </mc:AlternateContent>
      </w:r>
    </w:p>
    <w:p w14:paraId="1699A890" w14:textId="33592833" w:rsidR="003C16BD" w:rsidRPr="003C16BD" w:rsidRDefault="003C16BD" w:rsidP="003C16BD">
      <w:pPr>
        <w:rPr>
          <w:lang w:bidi="fr-FR"/>
        </w:rPr>
      </w:pPr>
    </w:p>
    <w:p w14:paraId="18E09B80" w14:textId="198CAD72" w:rsidR="003C16BD" w:rsidRPr="003C16BD" w:rsidRDefault="003C16BD" w:rsidP="003C16BD">
      <w:pPr>
        <w:rPr>
          <w:lang w:bidi="fr-FR"/>
        </w:rPr>
      </w:pPr>
    </w:p>
    <w:p w14:paraId="32C7638B" w14:textId="45D73516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31B1F633" w:rsidR="003C16BD" w:rsidRPr="003C16BD" w:rsidRDefault="003C16BD" w:rsidP="003C16BD">
      <w:pPr>
        <w:rPr>
          <w:lang w:bidi="fr-FR"/>
        </w:rPr>
      </w:pPr>
    </w:p>
    <w:p w14:paraId="7C3EC574" w14:textId="133ECD75" w:rsidR="003C16BD" w:rsidRPr="003C16BD" w:rsidRDefault="00843A1C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8" behindDoc="0" locked="0" layoutInCell="1" allowOverlap="1" wp14:anchorId="0B4524A4" wp14:editId="51F60ED8">
                <wp:simplePos x="0" y="0"/>
                <wp:positionH relativeFrom="column">
                  <wp:posOffset>8037830</wp:posOffset>
                </wp:positionH>
                <wp:positionV relativeFrom="paragraph">
                  <wp:posOffset>84455</wp:posOffset>
                </wp:positionV>
                <wp:extent cx="2795905" cy="1724025"/>
                <wp:effectExtent l="0" t="0" r="0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1724025"/>
                          <a:chOff x="208284" y="263625"/>
                          <a:chExt cx="2978292" cy="1725260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34F40789" w:rsidR="00094BDC" w:rsidRPr="00311F79" w:rsidRDefault="005C5542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15</w:t>
                              </w:r>
                              <w:r w:rsidR="00797D5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471</w:t>
                              </w:r>
                              <w:r w:rsidR="005E6CF7"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12567022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797D5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Pictur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59746" y="263625"/>
                            <a:ext cx="826830" cy="1725260"/>
                            <a:chOff x="320910" y="206975"/>
                            <a:chExt cx="742151" cy="1413443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72933" y="74199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4C4C0A2F" w:rsidR="00094BDC" w:rsidRPr="003E2D6C" w:rsidRDefault="00843A1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516961" y="1283994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20910" y="135371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629E0099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422621" y="20697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FE1113" w:rsidR="00094BDC" w:rsidRPr="003E2D6C" w:rsidRDefault="00B71AC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83,</w:t>
                                </w:r>
                                <w:r w:rsidR="005639B2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 70" o:spid="_x0000_s1082" style="position:absolute;margin-left:632.9pt;margin-top:6.65pt;width:220.15pt;height:135.75pt;z-index:251657238;mso-width-relative:margin;mso-height-relative:margin" coordorigin="2082,2636" coordsize="29782,1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">
                <v:shape id="Zone de texte 225" o:spid="_x0000_s1083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34F40789" w:rsidR="00094BDC" w:rsidRPr="00311F79" w:rsidRDefault="005C5542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15</w:t>
                        </w:r>
                        <w:r w:rsidR="00797D5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471</w:t>
                        </w:r>
                        <w:r w:rsidR="005E6CF7"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12567022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797D5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Pictur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4" style="position:absolute;left:23597;top:2636;width:8268;height:17252" coordorigin="3209,2069" coordsize="7421,1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5" type="#_x0000_t202" style="position:absolute;left:3729;top:7419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4C4C0A2F" w:rsidR="00094BDC" w:rsidRPr="003E2D6C" w:rsidRDefault="00843A1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6" type="#_x0000_t202" style="position:absolute;left:5169;top:12839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7" type="#_x0000_t202" style="position:absolute;left:3209;top:1353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629E0099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88" type="#_x0000_t202" style="position:absolute;left:4226;top:206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FE1113" w:rsidR="00094BDC" w:rsidRPr="003E2D6C" w:rsidRDefault="00B71AC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83,</w:t>
                          </w:r>
                          <w:r w:rsidR="005639B2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18919B01" w:rsidR="003C16BD" w:rsidRPr="003C16BD" w:rsidRDefault="003C16BD" w:rsidP="003C16BD">
      <w:pPr>
        <w:rPr>
          <w:lang w:bidi="fr-FR"/>
        </w:rPr>
      </w:pPr>
    </w:p>
    <w:p w14:paraId="4E22C543" w14:textId="16EF748E" w:rsidR="003C16BD" w:rsidRPr="003C16BD" w:rsidRDefault="00407B2D" w:rsidP="003C16BD">
      <w:pPr>
        <w:rPr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68" behindDoc="0" locked="0" layoutInCell="1" allowOverlap="1" wp14:anchorId="6DBE6ECB" wp14:editId="67A45FEA">
                <wp:simplePos x="0" y="0"/>
                <wp:positionH relativeFrom="column">
                  <wp:posOffset>11479294</wp:posOffset>
                </wp:positionH>
                <wp:positionV relativeFrom="paragraph">
                  <wp:posOffset>1933649</wp:posOffset>
                </wp:positionV>
                <wp:extent cx="2513965" cy="2438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Text Box 12" o:spid="_x0000_s1089" type="#_x0000_t202" style="position:absolute;margin-left:903.9pt;margin-top:152.25pt;width:197.95pt;height:19.2pt;flip:x;z-index:251657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F59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41" behindDoc="0" locked="0" layoutInCell="1" allowOverlap="1" wp14:anchorId="566B79DE" wp14:editId="28007FFB">
                <wp:simplePos x="0" y="0"/>
                <wp:positionH relativeFrom="column">
                  <wp:posOffset>7655442</wp:posOffset>
                </wp:positionH>
                <wp:positionV relativeFrom="paragraph">
                  <wp:posOffset>863792</wp:posOffset>
                </wp:positionV>
                <wp:extent cx="2250632" cy="606056"/>
                <wp:effectExtent l="0" t="0" r="0" b="3810"/>
                <wp:wrapNone/>
                <wp:docPr id="5251" name="Text Box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632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7A701" w14:textId="77777777" w:rsidR="00DF592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641B5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DF592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 : </w:t>
                            </w:r>
                          </w:p>
                          <w:p w14:paraId="4BEC0104" w14:textId="4B9EF4F1" w:rsidR="00E25604" w:rsidRPr="002D374E" w:rsidRDefault="00DF592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F592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Text Box 5251" o:spid="_x0000_s1090" type="#_x0000_t202" style="position:absolute;margin-left:602.8pt;margin-top:68pt;width:177.2pt;height:47.7pt;z-index:251657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" filled="f" stroked="f" strokeweight=".5pt">
                <v:textbox>
                  <w:txbxContent>
                    <w:p w14:paraId="2C27A701" w14:textId="77777777" w:rsidR="00DF592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641B5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DF592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 : </w:t>
                      </w:r>
                    </w:p>
                    <w:p w14:paraId="4BEC0104" w14:textId="4B9EF4F1" w:rsidR="00E25604" w:rsidRPr="002D374E" w:rsidRDefault="00DF592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DF592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  <w:r w:rsidR="004271F3">
        <w:rPr>
          <w:noProof/>
        </w:rPr>
        <mc:AlternateContent>
          <mc:Choice Requires="wps">
            <w:drawing>
              <wp:anchor distT="0" distB="0" distL="114300" distR="114300" simplePos="0" relativeHeight="251657304" behindDoc="0" locked="0" layoutInCell="1" allowOverlap="1" wp14:anchorId="5890F83F" wp14:editId="363A9035">
                <wp:simplePos x="0" y="0"/>
                <wp:positionH relativeFrom="column">
                  <wp:posOffset>12355033</wp:posOffset>
                </wp:positionH>
                <wp:positionV relativeFrom="paragraph">
                  <wp:posOffset>3441700</wp:posOffset>
                </wp:positionV>
                <wp:extent cx="0" cy="189097"/>
                <wp:effectExtent l="0" t="0" r="38100" b="2095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09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98C03" id="Straight Connector 80" o:spid="_x0000_s1026" style="position:absolute;z-index:251657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2.85pt,271pt" to="972.85pt,2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" strokecolor="#5b9bd5 [3208]">
                <v:stroke dashstyle="dash"/>
              </v:line>
            </w:pict>
          </mc:Fallback>
        </mc:AlternateContent>
      </w:r>
      <w:r w:rsidR="004271F3">
        <w:rPr>
          <w:noProof/>
        </w:rPr>
        <mc:AlternateContent>
          <mc:Choice Requires="wps">
            <w:drawing>
              <wp:anchor distT="0" distB="0" distL="114300" distR="114300" simplePos="0" relativeHeight="251657303" behindDoc="0" locked="0" layoutInCell="1" allowOverlap="1" wp14:anchorId="7A838554" wp14:editId="7FBB1ACA">
                <wp:simplePos x="0" y="0"/>
                <wp:positionH relativeFrom="column">
                  <wp:posOffset>9154633</wp:posOffset>
                </wp:positionH>
                <wp:positionV relativeFrom="paragraph">
                  <wp:posOffset>3435985</wp:posOffset>
                </wp:positionV>
                <wp:extent cx="0" cy="202019"/>
                <wp:effectExtent l="0" t="0" r="38100" b="2667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1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56DF8" id="Straight Connector 76" o:spid="_x0000_s1026" style="position:absolute;z-index:251657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0.85pt,270.55pt" to="720.85pt,2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" strokecolor="#5b9bd5 [3208]">
                <v:stroke dashstyle="dash"/>
              </v:line>
            </w:pict>
          </mc:Fallback>
        </mc:AlternateContent>
      </w:r>
      <w:r w:rsidR="004271F3">
        <w:rPr>
          <w:noProof/>
        </w:rPr>
        <mc:AlternateContent>
          <mc:Choice Requires="wps">
            <w:drawing>
              <wp:anchor distT="0" distB="0" distL="114300" distR="114300" simplePos="0" relativeHeight="251657279" behindDoc="0" locked="0" layoutInCell="1" allowOverlap="1" wp14:anchorId="5F686B7A" wp14:editId="47FFB9E8">
                <wp:simplePos x="0" y="0"/>
                <wp:positionH relativeFrom="column">
                  <wp:posOffset>10855325</wp:posOffset>
                </wp:positionH>
                <wp:positionV relativeFrom="paragraph">
                  <wp:posOffset>3434080</wp:posOffset>
                </wp:positionV>
                <wp:extent cx="0" cy="215900"/>
                <wp:effectExtent l="0" t="0" r="38100" b="3175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2539B" id="Straight Connector 173" o:spid="_x0000_s1026" style="position:absolute;z-index:25165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4.75pt,270.4pt" to="854.75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" strokecolor="#5b9bd5 [3208]">
                <v:stroke dashstyle="dash"/>
              </v:line>
            </w:pict>
          </mc:Fallback>
        </mc:AlternateContent>
      </w:r>
      <w:r w:rsidR="004271F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302" behindDoc="0" locked="0" layoutInCell="1" allowOverlap="1" wp14:anchorId="0F129A14" wp14:editId="388BE34E">
                <wp:simplePos x="0" y="0"/>
                <wp:positionH relativeFrom="column">
                  <wp:posOffset>9144001</wp:posOffset>
                </wp:positionH>
                <wp:positionV relativeFrom="paragraph">
                  <wp:posOffset>3443473</wp:posOffset>
                </wp:positionV>
                <wp:extent cx="3232298" cy="4032"/>
                <wp:effectExtent l="0" t="0" r="25400" b="3429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2298" cy="403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24D25" id="Straight Connector 94" o:spid="_x0000_s1026" style="position:absolute;flip:y;z-index:251657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in,271.15pt" to="974.5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" strokecolor="#5b9bd5 [3208]">
                <v:stroke dashstyle="dash"/>
              </v:line>
            </w:pict>
          </mc:Fallback>
        </mc:AlternateContent>
      </w:r>
      <w:r w:rsidR="00465921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6674689F" wp14:editId="699C01FF">
                <wp:simplePos x="0" y="0"/>
                <wp:positionH relativeFrom="column">
                  <wp:posOffset>7612912</wp:posOffset>
                </wp:positionH>
                <wp:positionV relativeFrom="paragraph">
                  <wp:posOffset>2937141</wp:posOffset>
                </wp:positionV>
                <wp:extent cx="4784651" cy="318460"/>
                <wp:effectExtent l="0" t="0" r="0" b="5715"/>
                <wp:wrapNone/>
                <wp:docPr id="5252" name="Text Box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1" cy="31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31138" w14:textId="5C347EEA" w:rsidR="005D2173" w:rsidRPr="002D374E" w:rsidRDefault="005D2173" w:rsidP="005D217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46592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65921" w:rsidRPr="0046592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– Données reçues en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689F" id="Text Box 5252" o:spid="_x0000_s1091" type="#_x0000_t202" style="position:absolute;margin-left:599.45pt;margin-top:231.25pt;width:376.75pt;height:25.1pt;z-index:251657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r6GwIAADQEAAAOAAAAZHJzL2Uyb0RvYy54bWysU8tu2zAQvBfoPxC815Id20kEy4GbwEUB&#10;IwngFDnTFGkRoLgsSVtyv75Lyi+kPRW9ULvc5T5mR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" filled="f" stroked="f" strokeweight=".5pt">
                <v:textbox>
                  <w:txbxContent>
                    <w:p w14:paraId="57531138" w14:textId="5C347EEA" w:rsidR="005D2173" w:rsidRPr="002D374E" w:rsidRDefault="005D2173" w:rsidP="005D2173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46592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465921" w:rsidRPr="0046592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– Données reçues en 2023</w:t>
                      </w:r>
                    </w:p>
                  </w:txbxContent>
                </v:textbox>
              </v:shape>
            </w:pict>
          </mc:Fallback>
        </mc:AlternateContent>
      </w:r>
      <w:r w:rsidR="005A59F6" w:rsidRPr="00B24D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98" behindDoc="0" locked="0" layoutInCell="1" allowOverlap="1" wp14:anchorId="77375AB3" wp14:editId="21058B99">
                <wp:simplePos x="0" y="0"/>
                <wp:positionH relativeFrom="column">
                  <wp:posOffset>8474149</wp:posOffset>
                </wp:positionH>
                <wp:positionV relativeFrom="paragraph">
                  <wp:posOffset>4244944</wp:posOffset>
                </wp:positionV>
                <wp:extent cx="1431925" cy="510363"/>
                <wp:effectExtent l="0" t="0" r="0" b="444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3F04F" w14:textId="03C785DD" w:rsidR="00B24DFD" w:rsidRPr="00371C97" w:rsidRDefault="00610ACC" w:rsidP="00B2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Promotion sociale (Section</w:t>
                            </w:r>
                            <w:r w:rsidR="005A59F6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complètement organisée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)</w:t>
                            </w:r>
                            <w:r w:rsidR="00B24DFD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5AB3" id="Text Box 67" o:spid="_x0000_s1092" type="#_x0000_t202" style="position:absolute;margin-left:667.25pt;margin-top:334.25pt;width:112.75pt;height:40.2pt;z-index:2516572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wWGwIAADQ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" filled="f" stroked="f" strokeweight=".5pt">
                <v:textbox>
                  <w:txbxContent>
                    <w:p w14:paraId="6743F04F" w14:textId="03C785DD" w:rsidR="00B24DFD" w:rsidRPr="00371C97" w:rsidRDefault="00610ACC" w:rsidP="00B2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Promotion sociale (Section</w:t>
                      </w:r>
                      <w:r w:rsidR="005A59F6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complètement organisée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)</w:t>
                      </w:r>
                      <w:r w:rsidR="00B24DFD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4DFD" w:rsidRPr="00B24D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301" behindDoc="0" locked="0" layoutInCell="1" allowOverlap="1" wp14:anchorId="278838A5" wp14:editId="6CC93F00">
                <wp:simplePos x="0" y="0"/>
                <wp:positionH relativeFrom="column">
                  <wp:posOffset>11835765</wp:posOffset>
                </wp:positionH>
                <wp:positionV relativeFrom="paragraph">
                  <wp:posOffset>3639185</wp:posOffset>
                </wp:positionV>
                <wp:extent cx="1132205" cy="617220"/>
                <wp:effectExtent l="0" t="0" r="10795" b="1143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61722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223489" w14:textId="59BB8C8F" w:rsidR="00B24DFD" w:rsidRPr="00E8742B" w:rsidRDefault="0097267C" w:rsidP="00B2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B24DF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838A5" id="Oval 75" o:spid="_x0000_s1093" style="position:absolute;margin-left:931.95pt;margin-top:286.55pt;width:89.15pt;height:48.6pt;z-index:2516573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63223489" w14:textId="59BB8C8F" w:rsidR="00B24DFD" w:rsidRPr="00E8742B" w:rsidRDefault="0097267C" w:rsidP="00B2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B24DF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B2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B24DFD" w:rsidRPr="00B24D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300" behindDoc="0" locked="0" layoutInCell="1" allowOverlap="1" wp14:anchorId="72909BB0" wp14:editId="7F82DBB5">
                <wp:simplePos x="0" y="0"/>
                <wp:positionH relativeFrom="column">
                  <wp:posOffset>11717079</wp:posOffset>
                </wp:positionH>
                <wp:positionV relativeFrom="paragraph">
                  <wp:posOffset>4263788</wp:posOffset>
                </wp:positionV>
                <wp:extent cx="1432178" cy="353239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D66A4" w14:textId="26EC878D" w:rsidR="00B24DFD" w:rsidRPr="00371C97" w:rsidRDefault="0097267C" w:rsidP="00B2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  <w:r w:rsidR="00B24DFD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09BB0" id="Text Box 74" o:spid="_x0000_s1094" type="#_x0000_t202" style="position:absolute;margin-left:922.6pt;margin-top:335.75pt;width:112.75pt;height:27.8pt;z-index:251657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kaGw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" filled="f" stroked="f" strokeweight=".5pt">
                <v:textbox>
                  <w:txbxContent>
                    <w:p w14:paraId="5A6D66A4" w14:textId="26EC878D" w:rsidR="00B24DFD" w:rsidRPr="00371C97" w:rsidRDefault="0097267C" w:rsidP="00B2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  <w:r w:rsidR="00B24DFD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4DFD" w:rsidRPr="00B24D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99" behindDoc="0" locked="0" layoutInCell="1" allowOverlap="1" wp14:anchorId="7BA529C5" wp14:editId="5A33A092">
                <wp:simplePos x="0" y="0"/>
                <wp:positionH relativeFrom="column">
                  <wp:posOffset>8592820</wp:posOffset>
                </wp:positionH>
                <wp:positionV relativeFrom="paragraph">
                  <wp:posOffset>3625215</wp:posOffset>
                </wp:positionV>
                <wp:extent cx="1132205" cy="617220"/>
                <wp:effectExtent l="0" t="0" r="10795" b="1143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61722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96EDC" w14:textId="5E204B29" w:rsidR="00B24DFD" w:rsidRPr="00E8742B" w:rsidRDefault="0037269B" w:rsidP="00B2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1.010</w:t>
                            </w:r>
                            <w:r w:rsidR="00B24DF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529C5" id="Oval 71" o:spid="_x0000_s1095" style="position:absolute;margin-left:676.6pt;margin-top:285.45pt;width:89.15pt;height:48.6pt;z-index:2516572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" fillcolor="#63a7da" strokecolor="#63a7da" strokeweight="1pt">
                <v:stroke joinstyle="miter"/>
                <v:textbox>
                  <w:txbxContent>
                    <w:p w14:paraId="6B396EDC" w14:textId="5E204B29" w:rsidR="00B24DFD" w:rsidRPr="00E8742B" w:rsidRDefault="0037269B" w:rsidP="00B2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1.010</w:t>
                      </w:r>
                      <w:r w:rsidR="00B24DF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B2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B24DFD">
        <w:rPr>
          <w:noProof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047D9F7D" wp14:editId="09A3D796">
                <wp:simplePos x="0" y="0"/>
                <wp:positionH relativeFrom="column">
                  <wp:posOffset>10179659</wp:posOffset>
                </wp:positionH>
                <wp:positionV relativeFrom="paragraph">
                  <wp:posOffset>4249743</wp:posOffset>
                </wp:positionV>
                <wp:extent cx="1432178" cy="353239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CC015" w14:textId="77777777" w:rsidR="005D2173" w:rsidRPr="00371C97" w:rsidRDefault="005D2173" w:rsidP="005D21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D9F7D" id="Text Box 187" o:spid="_x0000_s1096" type="#_x0000_t202" style="position:absolute;margin-left:801.55pt;margin-top:334.65pt;width:112.75pt;height:27.8pt;z-index:251657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" filled="f" stroked="f" strokeweight=".5pt">
                <v:textbox>
                  <w:txbxContent>
                    <w:p w14:paraId="4B9CC015" w14:textId="77777777" w:rsidR="005D2173" w:rsidRPr="00371C97" w:rsidRDefault="005D2173" w:rsidP="005D21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</w:p>
                  </w:txbxContent>
                </v:textbox>
              </v:shape>
            </w:pict>
          </mc:Fallback>
        </mc:AlternateContent>
      </w:r>
      <w:r w:rsidR="00B24DFD">
        <w:rPr>
          <w:noProof/>
        </w:rPr>
        <mc:AlternateContent>
          <mc:Choice Requires="wps">
            <w:drawing>
              <wp:anchor distT="0" distB="0" distL="114300" distR="114300" simplePos="0" relativeHeight="251657276" behindDoc="0" locked="0" layoutInCell="1" allowOverlap="1" wp14:anchorId="318BE35D" wp14:editId="6D924119">
                <wp:simplePos x="0" y="0"/>
                <wp:positionH relativeFrom="column">
                  <wp:posOffset>8601740</wp:posOffset>
                </wp:positionH>
                <wp:positionV relativeFrom="paragraph">
                  <wp:posOffset>3171057</wp:posOffset>
                </wp:positionV>
                <wp:extent cx="4429760" cy="272958"/>
                <wp:effectExtent l="0" t="0" r="0" b="0"/>
                <wp:wrapNone/>
                <wp:docPr id="1544" name="Text Box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72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ADF66" w14:textId="7D974028" w:rsidR="005D2173" w:rsidRPr="002D374E" w:rsidRDefault="005D2173" w:rsidP="005D21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Inscrits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BE35D" id="Text Box 1544" o:spid="_x0000_s1097" type="#_x0000_t202" style="position:absolute;margin-left:677.3pt;margin-top:249.7pt;width:348.8pt;height:21.5pt;z-index:251657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" filled="f" stroked="f" strokeweight=".5pt">
                <v:textbox>
                  <w:txbxContent>
                    <w:p w14:paraId="264ADF66" w14:textId="7D974028" w:rsidR="005D2173" w:rsidRPr="002D374E" w:rsidRDefault="005D2173" w:rsidP="005D21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 xml:space="preserve">Inscrits </w:t>
                      </w:r>
                    </w:p>
                  </w:txbxContent>
                </v:textbox>
              </v:shape>
            </w:pict>
          </mc:Fallback>
        </mc:AlternateContent>
      </w:r>
      <w:r w:rsidR="00144FE8">
        <w:rPr>
          <w:noProof/>
        </w:rPr>
        <w:drawing>
          <wp:anchor distT="0" distB="0" distL="114300" distR="114300" simplePos="0" relativeHeight="251657297" behindDoc="0" locked="0" layoutInCell="1" allowOverlap="1" wp14:anchorId="6D100B9F" wp14:editId="1ED85159">
            <wp:simplePos x="0" y="0"/>
            <wp:positionH relativeFrom="column">
              <wp:posOffset>4815840</wp:posOffset>
            </wp:positionH>
            <wp:positionV relativeFrom="paragraph">
              <wp:posOffset>4023522</wp:posOffset>
            </wp:positionV>
            <wp:extent cx="445968" cy="432000"/>
            <wp:effectExtent l="0" t="0" r="0" b="635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Graphique 1109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8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444" w:rsidRPr="0007644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95" behindDoc="0" locked="0" layoutInCell="1" allowOverlap="1" wp14:anchorId="0E2BA620" wp14:editId="6BB58125">
                <wp:simplePos x="0" y="0"/>
                <wp:positionH relativeFrom="column">
                  <wp:posOffset>4533265</wp:posOffset>
                </wp:positionH>
                <wp:positionV relativeFrom="paragraph">
                  <wp:posOffset>4453255</wp:posOffset>
                </wp:positionV>
                <wp:extent cx="986790" cy="60579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3C835" w14:textId="1A6931A9" w:rsidR="00076444" w:rsidRPr="009B6AE1" w:rsidRDefault="00F074F9" w:rsidP="00076444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5B9BD5" w:themeColor="accent5"/>
                                <w:sz w:val="11"/>
                                <w:szCs w:val="10"/>
                                <w:lang w:val="fr-BE"/>
                              </w:rPr>
                            </w:pPr>
                            <w:r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1"/>
                                <w:szCs w:val="10"/>
                                <w:lang w:val="fr-BE"/>
                              </w:rPr>
                              <w:t xml:space="preserve">HEBERGEMENT </w:t>
                            </w:r>
                            <w:r w:rsidR="00AC56E0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1"/>
                                <w:szCs w:val="10"/>
                                <w:lang w:val="fr-BE"/>
                              </w:rPr>
                              <w:t>&amp; 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A620" id="Text Box 58" o:spid="_x0000_s1098" type="#_x0000_t202" style="position:absolute;margin-left:356.95pt;margin-top:350.65pt;width:77.7pt;height:47.7pt;z-index:251657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" filled="f" stroked="f" strokeweight=".5pt">
                <v:textbox>
                  <w:txbxContent>
                    <w:p w14:paraId="59C3C835" w14:textId="1A6931A9" w:rsidR="00076444" w:rsidRPr="009B6AE1" w:rsidRDefault="00F074F9" w:rsidP="00076444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5B9BD5" w:themeColor="accent5"/>
                          <w:sz w:val="11"/>
                          <w:szCs w:val="10"/>
                          <w:lang w:val="fr-BE"/>
                        </w:rPr>
                      </w:pPr>
                      <w:r>
                        <w:rPr>
                          <w:rFonts w:ascii="HELVETICA NEUE CONDENSED" w:hAnsi="HELVETICA NEUE CONDENSED"/>
                          <w:color w:val="5B9BD5" w:themeColor="accent5"/>
                          <w:sz w:val="11"/>
                          <w:szCs w:val="10"/>
                          <w:lang w:val="fr-BE"/>
                        </w:rPr>
                        <w:t xml:space="preserve">HEBERGEMENT </w:t>
                      </w:r>
                      <w:r w:rsidR="00AC56E0">
                        <w:rPr>
                          <w:rFonts w:ascii="HELVETICA NEUE CONDENSED" w:hAnsi="HELVETICA NEUE CONDENSED"/>
                          <w:color w:val="5B9BD5" w:themeColor="accent5"/>
                          <w:sz w:val="11"/>
                          <w:szCs w:val="10"/>
                          <w:lang w:val="fr-BE"/>
                        </w:rPr>
                        <w:t>&amp; RESTAURATION</w:t>
                      </w:r>
                    </w:p>
                  </w:txbxContent>
                </v:textbox>
              </v:shape>
            </w:pict>
          </mc:Fallback>
        </mc:AlternateContent>
      </w:r>
      <w:r w:rsidR="00076444" w:rsidRPr="0007644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96" behindDoc="0" locked="0" layoutInCell="1" allowOverlap="1" wp14:anchorId="3DEDE68C" wp14:editId="2D286307">
                <wp:simplePos x="0" y="0"/>
                <wp:positionH relativeFrom="column">
                  <wp:posOffset>4778235</wp:posOffset>
                </wp:positionH>
                <wp:positionV relativeFrom="paragraph">
                  <wp:posOffset>3724895</wp:posOffset>
                </wp:positionV>
                <wp:extent cx="707390" cy="32956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48D8B" w14:textId="43837F42" w:rsidR="00076444" w:rsidRPr="00F13403" w:rsidRDefault="00076444" w:rsidP="0007644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</w:t>
                            </w:r>
                            <w:r w:rsidR="00A21DBF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</w:t>
                            </w:r>
                            <w:r w:rsidR="007168BA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E68C" id="Text Box 59" o:spid="_x0000_s1099" type="#_x0000_t202" style="position:absolute;margin-left:376.25pt;margin-top:293.3pt;width:55.7pt;height:25.95pt;z-index:25165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ia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" filled="f" stroked="f" strokeweight=".5pt">
                <v:textbox>
                  <w:txbxContent>
                    <w:p w14:paraId="46E48D8B" w14:textId="43837F42" w:rsidR="00076444" w:rsidRPr="00F13403" w:rsidRDefault="00076444" w:rsidP="0007644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</w:t>
                      </w:r>
                      <w:r w:rsidR="00A21DBF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</w:t>
                      </w:r>
                      <w:r w:rsidR="007168BA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076444">
        <w:rPr>
          <w:noProof/>
        </w:rPr>
        <mc:AlternateContent>
          <mc:Choice Requires="wps">
            <w:drawing>
              <wp:anchor distT="0" distB="0" distL="114300" distR="114300" simplePos="0" relativeHeight="251657260" behindDoc="0" locked="0" layoutInCell="1" allowOverlap="1" wp14:anchorId="2B31D85C" wp14:editId="016BBD51">
                <wp:simplePos x="0" y="0"/>
                <wp:positionH relativeFrom="column">
                  <wp:posOffset>2866258</wp:posOffset>
                </wp:positionH>
                <wp:positionV relativeFrom="paragraph">
                  <wp:posOffset>4394185</wp:posOffset>
                </wp:positionV>
                <wp:extent cx="590113" cy="488286"/>
                <wp:effectExtent l="0" t="0" r="0" b="762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13" cy="488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538FD" w14:textId="59088176" w:rsidR="003C461E" w:rsidRPr="009B6AE1" w:rsidRDefault="00647BCA" w:rsidP="003C461E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5B9BD5" w:themeColor="accent5"/>
                                <w:sz w:val="11"/>
                                <w:szCs w:val="11"/>
                                <w:lang w:val="nl-NL"/>
                              </w:rPr>
                            </w:pPr>
                            <w:r w:rsidRPr="009B6AE1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1"/>
                                <w:szCs w:val="11"/>
                                <w:lang w:val="nl-NL"/>
                              </w:rPr>
                              <w:t>AUTRES ACTIVITÉS DE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1D85C" id="Text Box 63" o:spid="_x0000_s1100" type="#_x0000_t202" style="position:absolute;margin-left:225.7pt;margin-top:346pt;width:46.45pt;height:38.45pt;z-index:251657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" filled="f" stroked="f" strokeweight=".5pt">
                <v:textbox>
                  <w:txbxContent>
                    <w:p w14:paraId="7DA538FD" w14:textId="59088176" w:rsidR="003C461E" w:rsidRPr="009B6AE1" w:rsidRDefault="00647BCA" w:rsidP="003C461E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5B9BD5" w:themeColor="accent5"/>
                          <w:sz w:val="11"/>
                          <w:szCs w:val="11"/>
                          <w:lang w:val="nl-NL"/>
                        </w:rPr>
                      </w:pPr>
                      <w:r w:rsidRPr="009B6AE1">
                        <w:rPr>
                          <w:rFonts w:ascii="HELVETICA NEUE CONDENSED" w:hAnsi="HELVETICA NEUE CONDENSED"/>
                          <w:color w:val="5B9BD5" w:themeColor="accent5"/>
                          <w:sz w:val="11"/>
                          <w:szCs w:val="11"/>
                          <w:lang w:val="nl-NL"/>
                        </w:rPr>
                        <w:t>AUTRES ACTIVITÉS DE SERVICES</w:t>
                      </w:r>
                    </w:p>
                  </w:txbxContent>
                </v:textbox>
              </v:shape>
            </w:pict>
          </mc:Fallback>
        </mc:AlternateContent>
      </w:r>
      <w:r w:rsidR="00076444">
        <w:rPr>
          <w:noProof/>
        </w:rPr>
        <mc:AlternateContent>
          <mc:Choice Requires="wps">
            <w:drawing>
              <wp:anchor distT="0" distB="0" distL="114300" distR="114300" simplePos="0" relativeHeight="251657293" behindDoc="0" locked="0" layoutInCell="1" allowOverlap="1" wp14:anchorId="52F4F726" wp14:editId="1D4A81A1">
                <wp:simplePos x="0" y="0"/>
                <wp:positionH relativeFrom="column">
                  <wp:posOffset>3019425</wp:posOffset>
                </wp:positionH>
                <wp:positionV relativeFrom="paragraph">
                  <wp:posOffset>3990325</wp:posOffset>
                </wp:positionV>
                <wp:extent cx="431800" cy="431881"/>
                <wp:effectExtent l="0" t="0" r="635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81"/>
                        </a:xfrm>
                        <a:prstGeom prst="rect">
                          <a:avLst/>
                        </a:prstGeom>
                        <a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1329E" id="Rectangle 204" o:spid="_x0000_s1026" style="position:absolute;margin-left:237.75pt;margin-top:314.2pt;width:34pt;height:34pt;z-index:251657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" stroked="f" strokeweight="1pt">
                <v:fill r:id="rId82" o:title="" recolor="t" rotate="t" type="frame"/>
              </v:rect>
            </w:pict>
          </mc:Fallback>
        </mc:AlternateContent>
      </w:r>
      <w:r w:rsidR="00076444">
        <w:rPr>
          <w:noProof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44AB1DF0" wp14:editId="4E5BAF9E">
                <wp:simplePos x="0" y="0"/>
                <wp:positionH relativeFrom="column">
                  <wp:posOffset>3571875</wp:posOffset>
                </wp:positionH>
                <wp:positionV relativeFrom="paragraph">
                  <wp:posOffset>4447540</wp:posOffset>
                </wp:positionV>
                <wp:extent cx="986790" cy="605790"/>
                <wp:effectExtent l="0" t="0" r="0" b="381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982E9" w14:textId="7008D376" w:rsidR="00BD66B5" w:rsidRPr="009B6AE1" w:rsidRDefault="00647BCA" w:rsidP="006F593E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5B9BD5" w:themeColor="accent5"/>
                                <w:sz w:val="11"/>
                                <w:szCs w:val="10"/>
                                <w:lang w:val="fr-BE"/>
                              </w:rPr>
                            </w:pPr>
                            <w:r w:rsidRPr="009B6AE1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1"/>
                                <w:szCs w:val="10"/>
                                <w:lang w:val="fr-BE"/>
                              </w:rPr>
                              <w:t xml:space="preserve">COMMERCE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1DF0" id="Text Box 137" o:spid="_x0000_s1101" type="#_x0000_t202" style="position:absolute;margin-left:281.25pt;margin-top:350.2pt;width:77.7pt;height:47.7pt;z-index:251657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" filled="f" stroked="f" strokeweight=".5pt">
                <v:textbox>
                  <w:txbxContent>
                    <w:p w14:paraId="15D982E9" w14:textId="7008D376" w:rsidR="00BD66B5" w:rsidRPr="009B6AE1" w:rsidRDefault="00647BCA" w:rsidP="006F593E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5B9BD5" w:themeColor="accent5"/>
                          <w:sz w:val="11"/>
                          <w:szCs w:val="10"/>
                          <w:lang w:val="fr-BE"/>
                        </w:rPr>
                      </w:pPr>
                      <w:r w:rsidRPr="009B6AE1">
                        <w:rPr>
                          <w:rFonts w:ascii="HELVETICA NEUE CONDENSED" w:hAnsi="HELVETICA NEUE CONDENSED"/>
                          <w:color w:val="5B9BD5" w:themeColor="accent5"/>
                          <w:sz w:val="11"/>
                          <w:szCs w:val="10"/>
                          <w:lang w:val="fr-BE"/>
                        </w:rPr>
                        <w:t xml:space="preserve">COMMERCE </w:t>
                      </w:r>
                    </w:p>
                  </w:txbxContent>
                </v:textbox>
              </v:shape>
            </w:pict>
          </mc:Fallback>
        </mc:AlternateContent>
      </w:r>
      <w:r w:rsidR="00076444">
        <w:rPr>
          <w:noProof/>
        </w:rPr>
        <w:drawing>
          <wp:anchor distT="0" distB="0" distL="114300" distR="114300" simplePos="0" relativeHeight="251657292" behindDoc="0" locked="0" layoutInCell="1" allowOverlap="1" wp14:anchorId="642773C2" wp14:editId="2E6D133C">
            <wp:simplePos x="0" y="0"/>
            <wp:positionH relativeFrom="column">
              <wp:posOffset>3890645</wp:posOffset>
            </wp:positionH>
            <wp:positionV relativeFrom="paragraph">
              <wp:posOffset>4043045</wp:posOffset>
            </wp:positionV>
            <wp:extent cx="482600" cy="40703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aphique 73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444">
        <w:rPr>
          <w:noProof/>
        </w:rPr>
        <mc:AlternateContent>
          <mc:Choice Requires="wps">
            <w:drawing>
              <wp:anchor distT="0" distB="0" distL="114300" distR="114300" simplePos="0" relativeHeight="251657274" behindDoc="0" locked="0" layoutInCell="1" allowOverlap="1" wp14:anchorId="3DC66B69" wp14:editId="2987A3E3">
                <wp:simplePos x="0" y="0"/>
                <wp:positionH relativeFrom="column">
                  <wp:posOffset>3816748</wp:posOffset>
                </wp:positionH>
                <wp:positionV relativeFrom="paragraph">
                  <wp:posOffset>3718619</wp:posOffset>
                </wp:positionV>
                <wp:extent cx="707390" cy="32956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AF92E" w14:textId="71454441" w:rsidR="00BD66B5" w:rsidRPr="00F13403" w:rsidRDefault="00647BCA" w:rsidP="00BD66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29</w:t>
                            </w:r>
                            <w:r w:rsidR="00BD66B5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66B5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6B69" id="Text Box 148" o:spid="_x0000_s1102" type="#_x0000_t202" style="position:absolute;margin-left:300.55pt;margin-top:292.8pt;width:55.7pt;height:25.95pt;z-index:251657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k+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" filled="f" stroked="f" strokeweight=".5pt">
                <v:textbox>
                  <w:txbxContent>
                    <w:p w14:paraId="5F1AF92E" w14:textId="71454441" w:rsidR="00BD66B5" w:rsidRPr="00F13403" w:rsidRDefault="00647BCA" w:rsidP="00BD66B5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29</w:t>
                      </w:r>
                      <w:r w:rsidR="00BD66B5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BD66B5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EB6979">
        <w:rPr>
          <w:noProof/>
        </w:rPr>
        <mc:AlternateContent>
          <mc:Choice Requires="wps">
            <w:drawing>
              <wp:anchor distT="0" distB="0" distL="114300" distR="114300" simplePos="0" relativeHeight="251657294" behindDoc="0" locked="0" layoutInCell="1" allowOverlap="1" wp14:anchorId="4BD905CE" wp14:editId="53A7130E">
                <wp:simplePos x="0" y="0"/>
                <wp:positionH relativeFrom="column">
                  <wp:posOffset>2945130</wp:posOffset>
                </wp:positionH>
                <wp:positionV relativeFrom="paragraph">
                  <wp:posOffset>3989719</wp:posOffset>
                </wp:positionV>
                <wp:extent cx="478465" cy="425302"/>
                <wp:effectExtent l="0" t="0" r="17145" b="1333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2530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DF88EA" id="Oval 57" o:spid="_x0000_s1026" style="position:absolute;margin-left:231.9pt;margin-top:314.15pt;width:37.65pt;height:33.5pt;z-index:251657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" filled="f" strokecolor="#4472c4 [3204]" strokeweight="1pt">
                <v:stroke joinstyle="miter"/>
              </v:oval>
            </w:pict>
          </mc:Fallback>
        </mc:AlternateContent>
      </w:r>
      <w:r w:rsidR="006B1D6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80" behindDoc="0" locked="0" layoutInCell="1" allowOverlap="1" wp14:anchorId="49BAB23D" wp14:editId="4B92E6E3">
                <wp:simplePos x="0" y="0"/>
                <wp:positionH relativeFrom="margin">
                  <wp:posOffset>615315</wp:posOffset>
                </wp:positionH>
                <wp:positionV relativeFrom="paragraph">
                  <wp:posOffset>4754408</wp:posOffset>
                </wp:positionV>
                <wp:extent cx="914400" cy="298765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DA2EF" w14:textId="77777777" w:rsidR="006B1D6C" w:rsidRPr="00415818" w:rsidRDefault="006B1D6C" w:rsidP="006B1D6C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5E606CC2" w14:textId="77777777" w:rsidR="006B1D6C" w:rsidRPr="00874091" w:rsidRDefault="006B1D6C" w:rsidP="006B1D6C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B23D" id="Text Box 14" o:spid="_x0000_s1103" type="#_x0000_t202" style="position:absolute;margin-left:48.45pt;margin-top:374.35pt;width:1in;height:23.5pt;z-index:2516572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" filled="f" stroked="f" strokeweight=".5pt">
                <v:textbox>
                  <w:txbxContent>
                    <w:p w14:paraId="35FDA2EF" w14:textId="77777777" w:rsidR="006B1D6C" w:rsidRPr="00415818" w:rsidRDefault="006B1D6C" w:rsidP="006B1D6C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5E606CC2" w14:textId="77777777" w:rsidR="006B1D6C" w:rsidRPr="00874091" w:rsidRDefault="006B1D6C" w:rsidP="006B1D6C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DE5">
        <w:rPr>
          <w:noProof/>
        </w:rPr>
        <mc:AlternateContent>
          <mc:Choice Requires="wps">
            <w:drawing>
              <wp:anchor distT="0" distB="0" distL="114300" distR="114300" simplePos="0" relativeHeight="251657259" behindDoc="0" locked="0" layoutInCell="1" allowOverlap="1" wp14:anchorId="2AED965F" wp14:editId="5DB07465">
                <wp:simplePos x="0" y="0"/>
                <wp:positionH relativeFrom="column">
                  <wp:posOffset>2982702</wp:posOffset>
                </wp:positionH>
                <wp:positionV relativeFrom="paragraph">
                  <wp:posOffset>3752052</wp:posOffset>
                </wp:positionV>
                <wp:extent cx="905346" cy="311458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346" cy="311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424F5F8E" w:rsidR="00AA7AA4" w:rsidRPr="00F13403" w:rsidRDefault="00647BCA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91</w:t>
                            </w:r>
                            <w:r w:rsidR="00A24DE5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965F" id="Text Box 196" o:spid="_x0000_s1104" type="#_x0000_t202" style="position:absolute;margin-left:234.85pt;margin-top:295.45pt;width:71.3pt;height:24.5pt;z-index:251657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" filled="f" stroked="f" strokeweight=".5pt">
                <v:textbox>
                  <w:txbxContent>
                    <w:p w14:paraId="467C9EB7" w14:textId="424F5F8E" w:rsidR="00AA7AA4" w:rsidRPr="00F13403" w:rsidRDefault="00647BCA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91</w:t>
                      </w:r>
                      <w:r w:rsidR="00A24DE5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596D1E">
        <w:rPr>
          <w:noProof/>
        </w:rPr>
        <mc:AlternateContent>
          <mc:Choice Requires="wps">
            <w:drawing>
              <wp:anchor distT="0" distB="0" distL="114300" distR="114300" simplePos="0" relativeHeight="251657278" behindDoc="0" locked="0" layoutInCell="1" allowOverlap="1" wp14:anchorId="66AA7FE5" wp14:editId="556E300A">
                <wp:simplePos x="0" y="0"/>
                <wp:positionH relativeFrom="column">
                  <wp:posOffset>10298317</wp:posOffset>
                </wp:positionH>
                <wp:positionV relativeFrom="paragraph">
                  <wp:posOffset>3625731</wp:posOffset>
                </wp:positionV>
                <wp:extent cx="1132205" cy="617622"/>
                <wp:effectExtent l="0" t="0" r="10795" b="1143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617622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911FD" w14:textId="27CA3F42" w:rsidR="003E323D" w:rsidRPr="00E8742B" w:rsidRDefault="00ED5146" w:rsidP="003E323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73</w:t>
                            </w:r>
                            <w:r w:rsidR="00B24DF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323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A7FE5" id="Oval 168" o:spid="_x0000_s1105" style="position:absolute;margin-left:810.9pt;margin-top:285.5pt;width:89.15pt;height:48.65pt;z-index:251657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" fillcolor="#63a7da" strokecolor="#63a7da" strokeweight="1pt">
                <v:stroke joinstyle="miter"/>
                <v:textbox>
                  <w:txbxContent>
                    <w:p w14:paraId="319911FD" w14:textId="27CA3F42" w:rsidR="003E323D" w:rsidRPr="00E8742B" w:rsidRDefault="00ED5146" w:rsidP="003E323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73</w:t>
                      </w:r>
                      <w:r w:rsidR="00B24DF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3E323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0" behindDoc="0" locked="0" layoutInCell="1" allowOverlap="1" wp14:anchorId="63519234" wp14:editId="7F35D84E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2C5D6BF2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236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en </w:t>
                            </w:r>
                            <w:r w:rsidR="00A24DE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Text Box 81" o:spid="_x0000_s1106" type="#_x0000_t202" style="position:absolute;margin-left:120.8pt;margin-top:263.7pt;width:357.85pt;height:23.5pt;z-index:251657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" fillcolor="#63a7da" strokecolor="#63a7da" strokeweight=".5pt">
                <v:textbox>
                  <w:txbxContent>
                    <w:p w14:paraId="1C4958BE" w14:textId="2C5D6BF2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4236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en </w:t>
                      </w:r>
                      <w:r w:rsidR="00A24DE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7" behindDoc="0" locked="0" layoutInCell="1" allowOverlap="1" wp14:anchorId="427656C9" wp14:editId="4FB81F06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Text Box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7239104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5" r:lo="rId86" r:qs="rId87" r:cs="rId8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Text Box 1838" o:spid="_x0000_s1107" type="#_x0000_t202" style="position:absolute;margin-left:194.1pt;margin-top:60.15pt;width:289.25pt;height:212.3pt;z-index:251657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9PHg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7239104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5" r:lo="rId86" r:qs="rId87" r:cs="rId88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09D53" w14:textId="77777777" w:rsidR="003E2294" w:rsidRDefault="003E2294" w:rsidP="0063464B">
      <w:r>
        <w:separator/>
      </w:r>
    </w:p>
  </w:endnote>
  <w:endnote w:type="continuationSeparator" w:id="0">
    <w:p w14:paraId="10D4062F" w14:textId="77777777" w:rsidR="003E2294" w:rsidRDefault="003E2294" w:rsidP="0063464B">
      <w:r>
        <w:continuationSeparator/>
      </w:r>
    </w:p>
  </w:endnote>
  <w:endnote w:type="continuationNotice" w:id="1">
    <w:p w14:paraId="1C008583" w14:textId="77777777" w:rsidR="003E2294" w:rsidRDefault="003E22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531B5" w14:textId="77777777" w:rsidR="003E2294" w:rsidRDefault="003E2294" w:rsidP="0063464B">
      <w:r>
        <w:separator/>
      </w:r>
    </w:p>
  </w:footnote>
  <w:footnote w:type="continuationSeparator" w:id="0">
    <w:p w14:paraId="51D52586" w14:textId="77777777" w:rsidR="003E2294" w:rsidRDefault="003E2294" w:rsidP="0063464B">
      <w:r>
        <w:continuationSeparator/>
      </w:r>
    </w:p>
  </w:footnote>
  <w:footnote w:type="continuationNotice" w:id="1">
    <w:p w14:paraId="12A8B0E3" w14:textId="77777777" w:rsidR="003E2294" w:rsidRDefault="003E229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A0"/>
    <w:multiLevelType w:val="hybridMultilevel"/>
    <w:tmpl w:val="01BCFBEE"/>
    <w:lvl w:ilvl="0" w:tplc="4118AA1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302"/>
    <w:multiLevelType w:val="hybridMultilevel"/>
    <w:tmpl w:val="FA9278AA"/>
    <w:lvl w:ilvl="0" w:tplc="FC10926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66320C7"/>
    <w:multiLevelType w:val="hybridMultilevel"/>
    <w:tmpl w:val="0AC0D79A"/>
    <w:lvl w:ilvl="0" w:tplc="21C4CA1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66C72"/>
    <w:multiLevelType w:val="hybridMultilevel"/>
    <w:tmpl w:val="7D3CF95A"/>
    <w:lvl w:ilvl="0" w:tplc="F168BDA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566C0"/>
    <w:multiLevelType w:val="hybridMultilevel"/>
    <w:tmpl w:val="26247984"/>
    <w:lvl w:ilvl="0" w:tplc="5D169CA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7924">
    <w:abstractNumId w:val="5"/>
  </w:num>
  <w:num w:numId="2" w16cid:durableId="1831868040">
    <w:abstractNumId w:val="4"/>
  </w:num>
  <w:num w:numId="3" w16cid:durableId="1117405773">
    <w:abstractNumId w:val="9"/>
  </w:num>
  <w:num w:numId="4" w16cid:durableId="890579695">
    <w:abstractNumId w:val="3"/>
  </w:num>
  <w:num w:numId="5" w16cid:durableId="45878876">
    <w:abstractNumId w:val="0"/>
  </w:num>
  <w:num w:numId="6" w16cid:durableId="1176114286">
    <w:abstractNumId w:val="1"/>
  </w:num>
  <w:num w:numId="7" w16cid:durableId="1524048029">
    <w:abstractNumId w:val="7"/>
  </w:num>
  <w:num w:numId="8" w16cid:durableId="489369379">
    <w:abstractNumId w:val="6"/>
  </w:num>
  <w:num w:numId="9" w16cid:durableId="127020544">
    <w:abstractNumId w:val="2"/>
  </w:num>
  <w:num w:numId="10" w16cid:durableId="14717082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030AF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575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6444"/>
    <w:rsid w:val="00080FF6"/>
    <w:rsid w:val="00082E88"/>
    <w:rsid w:val="0008607B"/>
    <w:rsid w:val="000877DD"/>
    <w:rsid w:val="00090726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3B4"/>
    <w:rsid w:val="000B0AB8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1F87"/>
    <w:rsid w:val="000F44C5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69CB"/>
    <w:rsid w:val="00127674"/>
    <w:rsid w:val="00130D0E"/>
    <w:rsid w:val="001328F8"/>
    <w:rsid w:val="00132DA7"/>
    <w:rsid w:val="00133920"/>
    <w:rsid w:val="0013592C"/>
    <w:rsid w:val="001369B2"/>
    <w:rsid w:val="0013752E"/>
    <w:rsid w:val="00140EEE"/>
    <w:rsid w:val="00141D56"/>
    <w:rsid w:val="00142043"/>
    <w:rsid w:val="00144FE8"/>
    <w:rsid w:val="00147CE6"/>
    <w:rsid w:val="001537B1"/>
    <w:rsid w:val="00154BC8"/>
    <w:rsid w:val="001554D7"/>
    <w:rsid w:val="00155EC1"/>
    <w:rsid w:val="00160FFB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1B5"/>
    <w:rsid w:val="001B0F5D"/>
    <w:rsid w:val="001B27E7"/>
    <w:rsid w:val="001B287A"/>
    <w:rsid w:val="001B3164"/>
    <w:rsid w:val="001B326D"/>
    <w:rsid w:val="001B413D"/>
    <w:rsid w:val="001B4DF0"/>
    <w:rsid w:val="001C0D9C"/>
    <w:rsid w:val="001C37C1"/>
    <w:rsid w:val="001C5536"/>
    <w:rsid w:val="001C6B2B"/>
    <w:rsid w:val="001C7AD8"/>
    <w:rsid w:val="001D1D3C"/>
    <w:rsid w:val="001D31A2"/>
    <w:rsid w:val="001D4A1A"/>
    <w:rsid w:val="001D4AD8"/>
    <w:rsid w:val="001D528C"/>
    <w:rsid w:val="001D59F4"/>
    <w:rsid w:val="001D699C"/>
    <w:rsid w:val="001E09A3"/>
    <w:rsid w:val="001E12D7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10D4"/>
    <w:rsid w:val="002279D5"/>
    <w:rsid w:val="0023275A"/>
    <w:rsid w:val="0023490E"/>
    <w:rsid w:val="00235A20"/>
    <w:rsid w:val="00235ECC"/>
    <w:rsid w:val="00241356"/>
    <w:rsid w:val="0024196E"/>
    <w:rsid w:val="00242020"/>
    <w:rsid w:val="0024339E"/>
    <w:rsid w:val="00246181"/>
    <w:rsid w:val="002461C7"/>
    <w:rsid w:val="0024786E"/>
    <w:rsid w:val="00252197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9650E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196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1AA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27A8C"/>
    <w:rsid w:val="003320AE"/>
    <w:rsid w:val="00332983"/>
    <w:rsid w:val="00334266"/>
    <w:rsid w:val="0033734B"/>
    <w:rsid w:val="00342DF7"/>
    <w:rsid w:val="00350C48"/>
    <w:rsid w:val="00352935"/>
    <w:rsid w:val="00352BD4"/>
    <w:rsid w:val="003578BD"/>
    <w:rsid w:val="003636D5"/>
    <w:rsid w:val="00365BCF"/>
    <w:rsid w:val="00365F54"/>
    <w:rsid w:val="00366C0C"/>
    <w:rsid w:val="003679A8"/>
    <w:rsid w:val="00370731"/>
    <w:rsid w:val="00371C97"/>
    <w:rsid w:val="003724F6"/>
    <w:rsid w:val="0037269B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3E0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C7EC2"/>
    <w:rsid w:val="003D348A"/>
    <w:rsid w:val="003D5925"/>
    <w:rsid w:val="003D6CA1"/>
    <w:rsid w:val="003D7D32"/>
    <w:rsid w:val="003D7E8F"/>
    <w:rsid w:val="003E0105"/>
    <w:rsid w:val="003E0A8A"/>
    <w:rsid w:val="003E2294"/>
    <w:rsid w:val="003E23E8"/>
    <w:rsid w:val="003E2D6C"/>
    <w:rsid w:val="003E323D"/>
    <w:rsid w:val="003E4B19"/>
    <w:rsid w:val="003E650B"/>
    <w:rsid w:val="003F05C6"/>
    <w:rsid w:val="003F1FDB"/>
    <w:rsid w:val="003F24ED"/>
    <w:rsid w:val="004009BB"/>
    <w:rsid w:val="00405BDD"/>
    <w:rsid w:val="00407040"/>
    <w:rsid w:val="00407244"/>
    <w:rsid w:val="00407B2D"/>
    <w:rsid w:val="00410A49"/>
    <w:rsid w:val="004174C3"/>
    <w:rsid w:val="004177EF"/>
    <w:rsid w:val="00417A8B"/>
    <w:rsid w:val="00423BD3"/>
    <w:rsid w:val="004271F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73F"/>
    <w:rsid w:val="00462BA3"/>
    <w:rsid w:val="00465921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1B5F"/>
    <w:rsid w:val="00493ADE"/>
    <w:rsid w:val="00497F24"/>
    <w:rsid w:val="004A0CB3"/>
    <w:rsid w:val="004A277E"/>
    <w:rsid w:val="004A3103"/>
    <w:rsid w:val="004A3B7D"/>
    <w:rsid w:val="004A42EE"/>
    <w:rsid w:val="004A4E15"/>
    <w:rsid w:val="004B675A"/>
    <w:rsid w:val="004C16F7"/>
    <w:rsid w:val="004C3B86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416C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37D57"/>
    <w:rsid w:val="00551607"/>
    <w:rsid w:val="005520C8"/>
    <w:rsid w:val="005546BC"/>
    <w:rsid w:val="00556BFC"/>
    <w:rsid w:val="005639B2"/>
    <w:rsid w:val="00566D1C"/>
    <w:rsid w:val="00571496"/>
    <w:rsid w:val="0057185C"/>
    <w:rsid w:val="00574E67"/>
    <w:rsid w:val="005800B3"/>
    <w:rsid w:val="005822D6"/>
    <w:rsid w:val="00584A1C"/>
    <w:rsid w:val="00584D8F"/>
    <w:rsid w:val="00590B70"/>
    <w:rsid w:val="005915B5"/>
    <w:rsid w:val="005923AD"/>
    <w:rsid w:val="0059623D"/>
    <w:rsid w:val="00596D1E"/>
    <w:rsid w:val="005A048A"/>
    <w:rsid w:val="005A318D"/>
    <w:rsid w:val="005A339A"/>
    <w:rsid w:val="005A59F6"/>
    <w:rsid w:val="005A777D"/>
    <w:rsid w:val="005B393F"/>
    <w:rsid w:val="005B4B8F"/>
    <w:rsid w:val="005B57C1"/>
    <w:rsid w:val="005B621E"/>
    <w:rsid w:val="005C0B05"/>
    <w:rsid w:val="005C10ED"/>
    <w:rsid w:val="005C2DE3"/>
    <w:rsid w:val="005C5542"/>
    <w:rsid w:val="005C62FB"/>
    <w:rsid w:val="005C6EC4"/>
    <w:rsid w:val="005C75A4"/>
    <w:rsid w:val="005D0598"/>
    <w:rsid w:val="005D0D96"/>
    <w:rsid w:val="005D15F3"/>
    <w:rsid w:val="005D217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0FF2"/>
    <w:rsid w:val="005F491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0ACC"/>
    <w:rsid w:val="00611A8D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57"/>
    <w:rsid w:val="00641B75"/>
    <w:rsid w:val="00643A64"/>
    <w:rsid w:val="006455C5"/>
    <w:rsid w:val="00647BCA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1D6C"/>
    <w:rsid w:val="006B3262"/>
    <w:rsid w:val="006B3678"/>
    <w:rsid w:val="006B5C36"/>
    <w:rsid w:val="006B7134"/>
    <w:rsid w:val="006C0D60"/>
    <w:rsid w:val="006C16A7"/>
    <w:rsid w:val="006C5166"/>
    <w:rsid w:val="006C5A55"/>
    <w:rsid w:val="006C7DC8"/>
    <w:rsid w:val="006D6F61"/>
    <w:rsid w:val="006D7AC6"/>
    <w:rsid w:val="006D7C86"/>
    <w:rsid w:val="006E4462"/>
    <w:rsid w:val="006E6AB5"/>
    <w:rsid w:val="006F1741"/>
    <w:rsid w:val="006F4478"/>
    <w:rsid w:val="006F593E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68BA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1F47"/>
    <w:rsid w:val="007321CE"/>
    <w:rsid w:val="007333AE"/>
    <w:rsid w:val="00734A54"/>
    <w:rsid w:val="007357CE"/>
    <w:rsid w:val="00740226"/>
    <w:rsid w:val="00741837"/>
    <w:rsid w:val="007426D9"/>
    <w:rsid w:val="00746023"/>
    <w:rsid w:val="0074615B"/>
    <w:rsid w:val="0074641A"/>
    <w:rsid w:val="007471B3"/>
    <w:rsid w:val="00747FD6"/>
    <w:rsid w:val="00750248"/>
    <w:rsid w:val="00752557"/>
    <w:rsid w:val="00752B51"/>
    <w:rsid w:val="00755793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97D58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E6C91"/>
    <w:rsid w:val="007F2445"/>
    <w:rsid w:val="007F423C"/>
    <w:rsid w:val="007F56F4"/>
    <w:rsid w:val="007F5817"/>
    <w:rsid w:val="007F66A7"/>
    <w:rsid w:val="007F7ABE"/>
    <w:rsid w:val="00800928"/>
    <w:rsid w:val="0080146C"/>
    <w:rsid w:val="00801846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0719"/>
    <w:rsid w:val="008322EC"/>
    <w:rsid w:val="00837020"/>
    <w:rsid w:val="008373E0"/>
    <w:rsid w:val="00842677"/>
    <w:rsid w:val="00843A1C"/>
    <w:rsid w:val="008461F3"/>
    <w:rsid w:val="0084695B"/>
    <w:rsid w:val="008506DF"/>
    <w:rsid w:val="00850B87"/>
    <w:rsid w:val="00853292"/>
    <w:rsid w:val="00853597"/>
    <w:rsid w:val="008558D0"/>
    <w:rsid w:val="00857A87"/>
    <w:rsid w:val="00860E9C"/>
    <w:rsid w:val="008631B9"/>
    <w:rsid w:val="00864670"/>
    <w:rsid w:val="00866133"/>
    <w:rsid w:val="00870596"/>
    <w:rsid w:val="00871286"/>
    <w:rsid w:val="00871501"/>
    <w:rsid w:val="0087224E"/>
    <w:rsid w:val="00872983"/>
    <w:rsid w:val="008756AA"/>
    <w:rsid w:val="00876329"/>
    <w:rsid w:val="00877A2F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1E6D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1309"/>
    <w:rsid w:val="00934E94"/>
    <w:rsid w:val="00935998"/>
    <w:rsid w:val="00940BA8"/>
    <w:rsid w:val="00943CC3"/>
    <w:rsid w:val="009449FD"/>
    <w:rsid w:val="009473C1"/>
    <w:rsid w:val="00947C07"/>
    <w:rsid w:val="00950502"/>
    <w:rsid w:val="009506FC"/>
    <w:rsid w:val="009510E0"/>
    <w:rsid w:val="00952FC1"/>
    <w:rsid w:val="009562EC"/>
    <w:rsid w:val="00960313"/>
    <w:rsid w:val="0096393D"/>
    <w:rsid w:val="00963C7F"/>
    <w:rsid w:val="009650E3"/>
    <w:rsid w:val="0097017C"/>
    <w:rsid w:val="009714BA"/>
    <w:rsid w:val="0097267C"/>
    <w:rsid w:val="009733C6"/>
    <w:rsid w:val="009769D5"/>
    <w:rsid w:val="009805E9"/>
    <w:rsid w:val="00980A4D"/>
    <w:rsid w:val="00983AC1"/>
    <w:rsid w:val="00983CF8"/>
    <w:rsid w:val="00990811"/>
    <w:rsid w:val="00990A05"/>
    <w:rsid w:val="00993187"/>
    <w:rsid w:val="0099456F"/>
    <w:rsid w:val="009A7468"/>
    <w:rsid w:val="009B16AA"/>
    <w:rsid w:val="009B28A7"/>
    <w:rsid w:val="009B36D1"/>
    <w:rsid w:val="009B6AE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6BBA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1DBF"/>
    <w:rsid w:val="00A24DE5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48A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0292"/>
    <w:rsid w:val="00AA37BA"/>
    <w:rsid w:val="00AA51EB"/>
    <w:rsid w:val="00AA7381"/>
    <w:rsid w:val="00AA7AA4"/>
    <w:rsid w:val="00AB16B0"/>
    <w:rsid w:val="00AB6D47"/>
    <w:rsid w:val="00AB7B3A"/>
    <w:rsid w:val="00AC3AB1"/>
    <w:rsid w:val="00AC56E0"/>
    <w:rsid w:val="00AC6174"/>
    <w:rsid w:val="00AC708A"/>
    <w:rsid w:val="00AD203C"/>
    <w:rsid w:val="00AD2B29"/>
    <w:rsid w:val="00AD3C32"/>
    <w:rsid w:val="00AD4395"/>
    <w:rsid w:val="00AE0598"/>
    <w:rsid w:val="00AE56B2"/>
    <w:rsid w:val="00AE5E81"/>
    <w:rsid w:val="00AF2CD2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5380"/>
    <w:rsid w:val="00B16C0D"/>
    <w:rsid w:val="00B2027D"/>
    <w:rsid w:val="00B2036E"/>
    <w:rsid w:val="00B205F1"/>
    <w:rsid w:val="00B24D07"/>
    <w:rsid w:val="00B24DFD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3C5C"/>
    <w:rsid w:val="00B56BE4"/>
    <w:rsid w:val="00B62942"/>
    <w:rsid w:val="00B6723D"/>
    <w:rsid w:val="00B71ACB"/>
    <w:rsid w:val="00B80E89"/>
    <w:rsid w:val="00B836AA"/>
    <w:rsid w:val="00B8385C"/>
    <w:rsid w:val="00B857CF"/>
    <w:rsid w:val="00B872B9"/>
    <w:rsid w:val="00B914E3"/>
    <w:rsid w:val="00B944B3"/>
    <w:rsid w:val="00B96610"/>
    <w:rsid w:val="00B977A2"/>
    <w:rsid w:val="00BA2EF7"/>
    <w:rsid w:val="00BA75E9"/>
    <w:rsid w:val="00BB0156"/>
    <w:rsid w:val="00BB1E06"/>
    <w:rsid w:val="00BB2E59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677"/>
    <w:rsid w:val="00BD4C47"/>
    <w:rsid w:val="00BD4CDD"/>
    <w:rsid w:val="00BD66B5"/>
    <w:rsid w:val="00BD6D14"/>
    <w:rsid w:val="00BF1FFD"/>
    <w:rsid w:val="00C03B4D"/>
    <w:rsid w:val="00C0555A"/>
    <w:rsid w:val="00C0639C"/>
    <w:rsid w:val="00C12EAC"/>
    <w:rsid w:val="00C16BDE"/>
    <w:rsid w:val="00C171C9"/>
    <w:rsid w:val="00C17F7C"/>
    <w:rsid w:val="00C2116F"/>
    <w:rsid w:val="00C23867"/>
    <w:rsid w:val="00C26A48"/>
    <w:rsid w:val="00C26D21"/>
    <w:rsid w:val="00C33C1E"/>
    <w:rsid w:val="00C46879"/>
    <w:rsid w:val="00C5026D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7315E"/>
    <w:rsid w:val="00C80FB1"/>
    <w:rsid w:val="00C82FFA"/>
    <w:rsid w:val="00C86195"/>
    <w:rsid w:val="00C86E6C"/>
    <w:rsid w:val="00C87B26"/>
    <w:rsid w:val="00C90B7E"/>
    <w:rsid w:val="00C92002"/>
    <w:rsid w:val="00C964C6"/>
    <w:rsid w:val="00CA0140"/>
    <w:rsid w:val="00CA43FB"/>
    <w:rsid w:val="00CA5C9C"/>
    <w:rsid w:val="00CA73ED"/>
    <w:rsid w:val="00CB4B94"/>
    <w:rsid w:val="00CB652A"/>
    <w:rsid w:val="00CC0317"/>
    <w:rsid w:val="00CC3860"/>
    <w:rsid w:val="00CC4B63"/>
    <w:rsid w:val="00CC4BF8"/>
    <w:rsid w:val="00CC6787"/>
    <w:rsid w:val="00CC72C1"/>
    <w:rsid w:val="00CD4A74"/>
    <w:rsid w:val="00CD56DE"/>
    <w:rsid w:val="00CD61D6"/>
    <w:rsid w:val="00CD67E5"/>
    <w:rsid w:val="00CD6C5B"/>
    <w:rsid w:val="00CE05AF"/>
    <w:rsid w:val="00CE0652"/>
    <w:rsid w:val="00CE1245"/>
    <w:rsid w:val="00CE2637"/>
    <w:rsid w:val="00CE4909"/>
    <w:rsid w:val="00CF37D4"/>
    <w:rsid w:val="00CF5896"/>
    <w:rsid w:val="00D000D6"/>
    <w:rsid w:val="00D01370"/>
    <w:rsid w:val="00D02F28"/>
    <w:rsid w:val="00D033BE"/>
    <w:rsid w:val="00D03694"/>
    <w:rsid w:val="00D06803"/>
    <w:rsid w:val="00D07316"/>
    <w:rsid w:val="00D103D7"/>
    <w:rsid w:val="00D11375"/>
    <w:rsid w:val="00D13974"/>
    <w:rsid w:val="00D15475"/>
    <w:rsid w:val="00D1579B"/>
    <w:rsid w:val="00D16D02"/>
    <w:rsid w:val="00D174BA"/>
    <w:rsid w:val="00D17B10"/>
    <w:rsid w:val="00D203A5"/>
    <w:rsid w:val="00D22E78"/>
    <w:rsid w:val="00D23D5E"/>
    <w:rsid w:val="00D252CE"/>
    <w:rsid w:val="00D26541"/>
    <w:rsid w:val="00D27658"/>
    <w:rsid w:val="00D32938"/>
    <w:rsid w:val="00D33011"/>
    <w:rsid w:val="00D3312E"/>
    <w:rsid w:val="00D34992"/>
    <w:rsid w:val="00D4236E"/>
    <w:rsid w:val="00D500BE"/>
    <w:rsid w:val="00D549AB"/>
    <w:rsid w:val="00D5542A"/>
    <w:rsid w:val="00D568DE"/>
    <w:rsid w:val="00D56D2F"/>
    <w:rsid w:val="00D572AB"/>
    <w:rsid w:val="00D57B3A"/>
    <w:rsid w:val="00D62448"/>
    <w:rsid w:val="00D6301E"/>
    <w:rsid w:val="00D63218"/>
    <w:rsid w:val="00D66C99"/>
    <w:rsid w:val="00D80D05"/>
    <w:rsid w:val="00D81040"/>
    <w:rsid w:val="00D81713"/>
    <w:rsid w:val="00D81B39"/>
    <w:rsid w:val="00D83F24"/>
    <w:rsid w:val="00D85403"/>
    <w:rsid w:val="00D90418"/>
    <w:rsid w:val="00D950A8"/>
    <w:rsid w:val="00DA1676"/>
    <w:rsid w:val="00DA2104"/>
    <w:rsid w:val="00DA2706"/>
    <w:rsid w:val="00DA5C39"/>
    <w:rsid w:val="00DB1FF7"/>
    <w:rsid w:val="00DB4411"/>
    <w:rsid w:val="00DB44E9"/>
    <w:rsid w:val="00DB4E1C"/>
    <w:rsid w:val="00DB6720"/>
    <w:rsid w:val="00DC2D47"/>
    <w:rsid w:val="00DC3071"/>
    <w:rsid w:val="00DC6791"/>
    <w:rsid w:val="00DC6F62"/>
    <w:rsid w:val="00DC7B73"/>
    <w:rsid w:val="00DD0718"/>
    <w:rsid w:val="00DD1F05"/>
    <w:rsid w:val="00DD2D2C"/>
    <w:rsid w:val="00DD641D"/>
    <w:rsid w:val="00DE430A"/>
    <w:rsid w:val="00DE5990"/>
    <w:rsid w:val="00DF0E3B"/>
    <w:rsid w:val="00DF1A12"/>
    <w:rsid w:val="00DF1F40"/>
    <w:rsid w:val="00DF3A81"/>
    <w:rsid w:val="00DF5924"/>
    <w:rsid w:val="00DF6B63"/>
    <w:rsid w:val="00E00DB8"/>
    <w:rsid w:val="00E014BF"/>
    <w:rsid w:val="00E024E5"/>
    <w:rsid w:val="00E02B7D"/>
    <w:rsid w:val="00E107F4"/>
    <w:rsid w:val="00E13B73"/>
    <w:rsid w:val="00E1452B"/>
    <w:rsid w:val="00E1640E"/>
    <w:rsid w:val="00E1656D"/>
    <w:rsid w:val="00E214DE"/>
    <w:rsid w:val="00E21858"/>
    <w:rsid w:val="00E21F7D"/>
    <w:rsid w:val="00E24DAD"/>
    <w:rsid w:val="00E25604"/>
    <w:rsid w:val="00E256B7"/>
    <w:rsid w:val="00E3099E"/>
    <w:rsid w:val="00E325E2"/>
    <w:rsid w:val="00E34A4C"/>
    <w:rsid w:val="00E35C4C"/>
    <w:rsid w:val="00E36F96"/>
    <w:rsid w:val="00E41622"/>
    <w:rsid w:val="00E41C01"/>
    <w:rsid w:val="00E44414"/>
    <w:rsid w:val="00E467AB"/>
    <w:rsid w:val="00E50C4F"/>
    <w:rsid w:val="00E51D01"/>
    <w:rsid w:val="00E53509"/>
    <w:rsid w:val="00E55DE0"/>
    <w:rsid w:val="00E60DE5"/>
    <w:rsid w:val="00E62B78"/>
    <w:rsid w:val="00E63612"/>
    <w:rsid w:val="00E648A2"/>
    <w:rsid w:val="00E64F6A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6B0"/>
    <w:rsid w:val="00EA7F36"/>
    <w:rsid w:val="00EB0B87"/>
    <w:rsid w:val="00EB2B64"/>
    <w:rsid w:val="00EB34E5"/>
    <w:rsid w:val="00EB3790"/>
    <w:rsid w:val="00EB5CD4"/>
    <w:rsid w:val="00EB6767"/>
    <w:rsid w:val="00EB6979"/>
    <w:rsid w:val="00EC00F6"/>
    <w:rsid w:val="00EC0249"/>
    <w:rsid w:val="00EC2B13"/>
    <w:rsid w:val="00EC3FE2"/>
    <w:rsid w:val="00EC4912"/>
    <w:rsid w:val="00EC51FB"/>
    <w:rsid w:val="00ED019F"/>
    <w:rsid w:val="00ED0D56"/>
    <w:rsid w:val="00ED1178"/>
    <w:rsid w:val="00ED2D03"/>
    <w:rsid w:val="00ED3326"/>
    <w:rsid w:val="00ED4CEF"/>
    <w:rsid w:val="00ED5146"/>
    <w:rsid w:val="00ED61AF"/>
    <w:rsid w:val="00EE25DF"/>
    <w:rsid w:val="00EE4563"/>
    <w:rsid w:val="00EE5569"/>
    <w:rsid w:val="00EE5BB1"/>
    <w:rsid w:val="00EE7954"/>
    <w:rsid w:val="00EF00F8"/>
    <w:rsid w:val="00EF2B57"/>
    <w:rsid w:val="00EF50CD"/>
    <w:rsid w:val="00EF566B"/>
    <w:rsid w:val="00EF63F4"/>
    <w:rsid w:val="00EF6AA8"/>
    <w:rsid w:val="00F00A0A"/>
    <w:rsid w:val="00F0208A"/>
    <w:rsid w:val="00F020CD"/>
    <w:rsid w:val="00F060C5"/>
    <w:rsid w:val="00F06C96"/>
    <w:rsid w:val="00F07128"/>
    <w:rsid w:val="00F074F9"/>
    <w:rsid w:val="00F07866"/>
    <w:rsid w:val="00F10BB1"/>
    <w:rsid w:val="00F13403"/>
    <w:rsid w:val="00F15461"/>
    <w:rsid w:val="00F156E5"/>
    <w:rsid w:val="00F162A4"/>
    <w:rsid w:val="00F17BCA"/>
    <w:rsid w:val="00F2400E"/>
    <w:rsid w:val="00F24403"/>
    <w:rsid w:val="00F25061"/>
    <w:rsid w:val="00F264C4"/>
    <w:rsid w:val="00F26AA0"/>
    <w:rsid w:val="00F311F5"/>
    <w:rsid w:val="00F328B5"/>
    <w:rsid w:val="00F35452"/>
    <w:rsid w:val="00F371DE"/>
    <w:rsid w:val="00F41B4B"/>
    <w:rsid w:val="00F429BA"/>
    <w:rsid w:val="00F42AF8"/>
    <w:rsid w:val="00F43E59"/>
    <w:rsid w:val="00F46916"/>
    <w:rsid w:val="00F46E96"/>
    <w:rsid w:val="00F50EA2"/>
    <w:rsid w:val="00F5375D"/>
    <w:rsid w:val="00F53CBC"/>
    <w:rsid w:val="00F54324"/>
    <w:rsid w:val="00F57166"/>
    <w:rsid w:val="00F571C8"/>
    <w:rsid w:val="00F576BD"/>
    <w:rsid w:val="00F57F7F"/>
    <w:rsid w:val="00F62ECA"/>
    <w:rsid w:val="00F6396E"/>
    <w:rsid w:val="00F72BE0"/>
    <w:rsid w:val="00F74B2D"/>
    <w:rsid w:val="00F76CD6"/>
    <w:rsid w:val="00F812AA"/>
    <w:rsid w:val="00F8396D"/>
    <w:rsid w:val="00F85932"/>
    <w:rsid w:val="00F86571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0E07"/>
    <w:rsid w:val="00FC1E13"/>
    <w:rsid w:val="00FD0A94"/>
    <w:rsid w:val="00FD0A9D"/>
    <w:rsid w:val="00FD20C9"/>
    <w:rsid w:val="00FD2DC5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DC6C91CE-D327-4448-B7E4-A89C487D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iepscol.be/" TargetMode="External"/><Relationship Id="rId42" Type="http://schemas.openxmlformats.org/officeDocument/2006/relationships/image" Target="media/image150.svg"/><Relationship Id="rId47" Type="http://schemas.openxmlformats.org/officeDocument/2006/relationships/image" Target="media/image19.svg"/><Relationship Id="rId63" Type="http://schemas.openxmlformats.org/officeDocument/2006/relationships/image" Target="media/image240.png"/><Relationship Id="rId68" Type="http://schemas.openxmlformats.org/officeDocument/2006/relationships/image" Target="media/image270.svg"/><Relationship Id="rId84" Type="http://schemas.openxmlformats.org/officeDocument/2006/relationships/image" Target="media/image41.svg"/><Relationship Id="rId89" Type="http://schemas.microsoft.com/office/2007/relationships/diagramDrawing" Target="diagrams/drawing3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20.png"/><Relationship Id="rId53" Type="http://schemas.openxmlformats.org/officeDocument/2006/relationships/image" Target="media/image20.png"/><Relationship Id="rId58" Type="http://schemas.openxmlformats.org/officeDocument/2006/relationships/image" Target="media/image210.svg"/><Relationship Id="rId74" Type="http://schemas.openxmlformats.org/officeDocument/2006/relationships/image" Target="media/image33.png"/><Relationship Id="rId79" Type="http://schemas.openxmlformats.org/officeDocument/2006/relationships/image" Target="media/image36.svg"/><Relationship Id="rId5" Type="http://schemas.openxmlformats.org/officeDocument/2006/relationships/numbering" Target="numbering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hyperlink" Target="https://www.etudierenhainaut.be/cmp.html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2.png"/><Relationship Id="rId43" Type="http://schemas.openxmlformats.org/officeDocument/2006/relationships/hyperlink" Target="https://www.fermedelsamme.be/filieres?lang=fr" TargetMode="External"/><Relationship Id="rId48" Type="http://schemas.openxmlformats.org/officeDocument/2006/relationships/diagramData" Target="diagrams/data2.xml"/><Relationship Id="rId56" Type="http://schemas.openxmlformats.org/officeDocument/2006/relationships/image" Target="media/image23.svg"/><Relationship Id="rId64" Type="http://schemas.openxmlformats.org/officeDocument/2006/relationships/image" Target="media/image250.svg"/><Relationship Id="rId69" Type="http://schemas.openxmlformats.org/officeDocument/2006/relationships/image" Target="media/image28.png"/><Relationship Id="rId77" Type="http://schemas.openxmlformats.org/officeDocument/2006/relationships/image" Target="media/image340.svg"/><Relationship Id="rId8" Type="http://schemas.openxmlformats.org/officeDocument/2006/relationships/webSettings" Target="webSettings.xml"/><Relationship Id="rId51" Type="http://schemas.openxmlformats.org/officeDocument/2006/relationships/diagramColors" Target="diagrams/colors2.xml"/><Relationship Id="rId72" Type="http://schemas.openxmlformats.org/officeDocument/2006/relationships/image" Target="media/image31.svg"/><Relationship Id="rId80" Type="http://schemas.openxmlformats.org/officeDocument/2006/relationships/image" Target="media/image37.png"/><Relationship Id="rId85" Type="http://schemas.openxmlformats.org/officeDocument/2006/relationships/diagramData" Target="diagrams/data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facebook.com/csdbqg/?locale=fr_FR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0.svg"/><Relationship Id="rId38" Type="http://schemas.openxmlformats.org/officeDocument/2006/relationships/image" Target="media/image130.svg"/><Relationship Id="rId46" Type="http://schemas.openxmlformats.org/officeDocument/2006/relationships/image" Target="media/image18.png"/><Relationship Id="rId59" Type="http://schemas.openxmlformats.org/officeDocument/2006/relationships/image" Target="media/image220.png"/><Relationship Id="rId67" Type="http://schemas.openxmlformats.org/officeDocument/2006/relationships/image" Target="media/image260.png"/><Relationship Id="rId20" Type="http://schemas.openxmlformats.org/officeDocument/2006/relationships/hyperlink" Target="https://www.etudierenhainaut.be/ipeps-bcm.html" TargetMode="External"/><Relationship Id="rId41" Type="http://schemas.openxmlformats.org/officeDocument/2006/relationships/image" Target="media/image140.png"/><Relationship Id="rId54" Type="http://schemas.openxmlformats.org/officeDocument/2006/relationships/image" Target="media/image21.svg"/><Relationship Id="rId62" Type="http://schemas.openxmlformats.org/officeDocument/2006/relationships/image" Target="media/image25.svg"/><Relationship Id="rId70" Type="http://schemas.openxmlformats.org/officeDocument/2006/relationships/image" Target="media/image29.png"/><Relationship Id="rId75" Type="http://schemas.openxmlformats.org/officeDocument/2006/relationships/image" Target="media/image34.svg"/><Relationship Id="rId83" Type="http://schemas.openxmlformats.org/officeDocument/2006/relationships/image" Target="media/image40.png"/><Relationship Id="rId88" Type="http://schemas.openxmlformats.org/officeDocument/2006/relationships/diagramColors" Target="diagrams/colors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hyperlink" Target="https://www.etudierenhainaut.be/institut-provincial-d-enseignement-secondaire-leon-hurez.html" TargetMode="External"/><Relationship Id="rId28" Type="http://schemas.openxmlformats.org/officeDocument/2006/relationships/diagramLayout" Target="diagrams/layout1.xml"/><Relationship Id="rId36" Type="http://schemas.openxmlformats.org/officeDocument/2006/relationships/image" Target="media/image13.svg"/><Relationship Id="rId49" Type="http://schemas.openxmlformats.org/officeDocument/2006/relationships/diagramLayout" Target="diagrams/layout2.xml"/><Relationship Id="rId57" Type="http://schemas.openxmlformats.org/officeDocument/2006/relationships/image" Target="media/image200.png"/><Relationship Id="rId10" Type="http://schemas.openxmlformats.org/officeDocument/2006/relationships/endnotes" Target="endnotes.xml"/><Relationship Id="rId31" Type="http://schemas.microsoft.com/office/2007/relationships/diagramDrawing" Target="diagrams/drawing1.xml"/><Relationship Id="rId44" Type="http://schemas.openxmlformats.org/officeDocument/2006/relationships/image" Target="media/image16.png"/><Relationship Id="rId52" Type="http://schemas.microsoft.com/office/2007/relationships/diagramDrawing" Target="diagrams/drawing2.xml"/><Relationship Id="rId60" Type="http://schemas.openxmlformats.org/officeDocument/2006/relationships/image" Target="media/image230.svg"/><Relationship Id="rId65" Type="http://schemas.openxmlformats.org/officeDocument/2006/relationships/image" Target="media/image26.png"/><Relationship Id="rId73" Type="http://schemas.openxmlformats.org/officeDocument/2006/relationships/image" Target="media/image32.png"/><Relationship Id="rId78" Type="http://schemas.openxmlformats.org/officeDocument/2006/relationships/image" Target="media/image35.png"/><Relationship Id="rId81" Type="http://schemas.openxmlformats.org/officeDocument/2006/relationships/image" Target="media/image38.svg"/><Relationship Id="rId86" Type="http://schemas.openxmlformats.org/officeDocument/2006/relationships/diagramLayout" Target="diagrams/layou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eafcjeanmeunier.be/home/" TargetMode="External"/><Relationship Id="rId39" Type="http://schemas.openxmlformats.org/officeDocument/2006/relationships/image" Target="media/image14.png"/><Relationship Id="rId34" Type="http://schemas.openxmlformats.org/officeDocument/2006/relationships/image" Target="media/image11.png"/><Relationship Id="rId50" Type="http://schemas.openxmlformats.org/officeDocument/2006/relationships/diagramQuickStyle" Target="diagrams/quickStyle2.xml"/><Relationship Id="rId55" Type="http://schemas.openxmlformats.org/officeDocument/2006/relationships/image" Target="media/image22.png"/><Relationship Id="rId76" Type="http://schemas.openxmlformats.org/officeDocument/2006/relationships/image" Target="media/image330.png"/><Relationship Id="rId7" Type="http://schemas.openxmlformats.org/officeDocument/2006/relationships/settings" Target="settings.xml"/><Relationship Id="rId71" Type="http://schemas.openxmlformats.org/officeDocument/2006/relationships/image" Target="media/image30.png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1.xml"/><Relationship Id="rId24" Type="http://schemas.openxmlformats.org/officeDocument/2006/relationships/hyperlink" Target="https://www.etudierenhainaut.be/lycee-provincial-hornu-colfontaine.html" TargetMode="External"/><Relationship Id="rId40" Type="http://schemas.openxmlformats.org/officeDocument/2006/relationships/image" Target="media/image15.svg"/><Relationship Id="rId45" Type="http://schemas.openxmlformats.org/officeDocument/2006/relationships/image" Target="media/image17.svg"/><Relationship Id="rId66" Type="http://schemas.openxmlformats.org/officeDocument/2006/relationships/image" Target="media/image27.svg"/><Relationship Id="rId87" Type="http://schemas.openxmlformats.org/officeDocument/2006/relationships/diagramQuickStyle" Target="diagrams/quickStyle3.xml"/><Relationship Id="rId61" Type="http://schemas.openxmlformats.org/officeDocument/2006/relationships/image" Target="media/image24.png"/><Relationship Id="rId82" Type="http://schemas.openxmlformats.org/officeDocument/2006/relationships/image" Target="media/image39.png"/><Relationship Id="rId19" Type="http://schemas.openxmlformats.org/officeDocument/2006/relationships/hyperlink" Target="https://www.ifapme.b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</a:t>
          </a:r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E1DD4727-CD2B-487C-B102-057EB3BAF966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DC78D92C-5D61-440C-BF39-CC5B4BB60156}" type="parTrans" cxnId="{B3DA8E22-ABAF-4709-92D2-694A43136D99}">
      <dgm:prSet/>
      <dgm:spPr/>
      <dgm:t>
        <a:bodyPr/>
        <a:lstStyle/>
        <a:p>
          <a:endParaRPr lang="fr-BE"/>
        </a:p>
      </dgm:t>
    </dgm:pt>
    <dgm:pt modelId="{1085AA17-BA31-41F9-B30E-4EB7F1D6E926}" type="sibTrans" cxnId="{B3DA8E22-ABAF-4709-92D2-694A43136D99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2"/>
      <dgm:spPr/>
    </dgm:pt>
    <dgm:pt modelId="{685C1FCA-B356-42DD-9894-02D0E275B284}" type="pres">
      <dgm:prSet presAssocID="{0617B540-0100-4407-BFFF-5A4FA06A7149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D7C7F06-B9DD-4618-BDB2-29ADFA72D65A}" type="pres">
      <dgm:prSet presAssocID="{DC78D92C-5D61-440C-BF39-CC5B4BB60156}" presName="Name13" presStyleLbl="parChTrans1D2" presStyleIdx="1" presStyleCnt="2"/>
      <dgm:spPr/>
    </dgm:pt>
    <dgm:pt modelId="{0CE697F8-33EC-42B1-AC25-3D193DB085A9}" type="pres">
      <dgm:prSet presAssocID="{E1DD4727-CD2B-487C-B102-057EB3BAF966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B3DA8E22-ABAF-4709-92D2-694A43136D99}" srcId="{A43A57F3-AF3F-455F-BBE4-707E4AA03B66}" destId="{E1DD4727-CD2B-487C-B102-057EB3BAF966}" srcOrd="0" destOrd="0" parTransId="{DC78D92C-5D61-440C-BF39-CC5B4BB60156}" sibTransId="{1085AA17-BA31-41F9-B30E-4EB7F1D6E926}"/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4DC70941-B64B-49BA-9957-3B4BA87549EE}" type="presOf" srcId="{E1DD4727-CD2B-487C-B102-057EB3BAF966}" destId="{0CE697F8-33EC-42B1-AC25-3D193DB085A9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FB951A6-AD0F-403F-BBA4-605E01609CCF}" type="presOf" srcId="{DC78D92C-5D61-440C-BF39-CC5B4BB60156}" destId="{0D7C7F06-B9DD-4618-BDB2-29ADFA72D65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C05F1763-3214-4FFA-8023-8BD4E86BE9A9}" type="presParOf" srcId="{90316499-4407-4FF2-8AA4-9D745D6B3076}" destId="{0D7C7F06-B9DD-4618-BDB2-29ADFA72D65A}" srcOrd="0" destOrd="0" presId="urn:microsoft.com/office/officeart/2005/8/layout/hierarchy3"/>
    <dgm:cxn modelId="{82D6C045-F9B6-41BE-B95F-A233CB4E0D72}" type="presParOf" srcId="{90316499-4407-4FF2-8AA4-9D745D6B3076}" destId="{0CE697F8-33EC-42B1-AC25-3D193DB085A9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Commerce de gros, à l'exception des véhicules automobiles et des motocycles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détail, à l'exception des véhicules automobiles et des motocycles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3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2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2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3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2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2" custScaleX="247329" custScaleY="112167" custLinFactNeighborX="23259" custLinFactNeighborY="1733">
        <dgm:presLayoutVars>
          <dgm:bulletEnabled val="1"/>
        </dgm:presLayoutVars>
      </dgm:prSet>
      <dgm:spPr/>
    </dgm:pt>
  </dgm:ptLst>
  <dgm:cxnLst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157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-11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683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CBF64204-1AA8-443B-8AF8-F8AAD79F2BE7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5C1FCA-B356-42DD-9894-02D0E275B284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initiale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D7C7F06-B9DD-4618-BDB2-29ADFA72D65A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E697F8-33EC-42B1-AC25-3D193DB085A9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5F3D46-2577-4B5A-8AE8-3DB735B6A304}">
      <dsp:nvSpPr>
        <dsp:cNvPr id="0" name=""/>
        <dsp:cNvSpPr/>
      </dsp:nvSpPr>
      <dsp:spPr>
        <a:xfrm>
          <a:off x="1056295" y="1714260"/>
          <a:ext cx="187216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295" y="410525"/>
          <a:ext cx="187216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734" y="-5636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272" y="588028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272" y="588028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498154" y="-19776"/>
          <a:ext cx="860605" cy="86060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418635" y="80412"/>
          <a:ext cx="2247606" cy="9550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Commerce de détail, à l'exception des véhicules automobiles et des motocycles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18635" y="80412"/>
        <a:ext cx="2247606" cy="955037"/>
      </dsp:txXfrm>
    </dsp:sp>
    <dsp:sp modelId="{9689A072-9A1C-4FDC-9C32-6738045E4EC3}">
      <dsp:nvSpPr>
        <dsp:cNvPr id="0" name=""/>
        <dsp:cNvSpPr/>
      </dsp:nvSpPr>
      <dsp:spPr>
        <a:xfrm>
          <a:off x="2498154" y="1283957"/>
          <a:ext cx="860605" cy="86060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319577" y="1275552"/>
          <a:ext cx="2494484" cy="877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Commerce de gros, à l'exception des véhicules automobiles et des motocycles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19577" y="1275552"/>
        <a:ext cx="2494484" cy="8774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-11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157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D631AC-420D-4B82-818D-E2613E64E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317</TotalTime>
  <Pages>2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70</cp:revision>
  <cp:lastPrinted>2021-12-24T01:51:00Z</cp:lastPrinted>
  <dcterms:created xsi:type="dcterms:W3CDTF">2023-11-08T01:41:00Z</dcterms:created>
  <dcterms:modified xsi:type="dcterms:W3CDTF">2023-11-28T13:16:00Z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