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E1B55C5" wp14:editId="66D4D515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E904A01" wp14:editId="0DFF675D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4B4B5" id="Groupe 50" o:spid="_x0000_s1026" style="position:absolute;margin-left:12pt;margin-top:-29.3pt;width:118.95pt;height:756pt;z-index:25162035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1EEE829" wp14:editId="1A2D215F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C4426" id="Rectangle 5" o:spid="_x0000_s1026" style="position:absolute;margin-left:175.2pt;margin-top:-20.3pt;width:78.5pt;height:94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25C153A" wp14:editId="5065F108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D1375" id="Forme libre 33" o:spid="_x0000_s1026" style="position:absolute;margin-left:-32pt;margin-top:-21pt;width:147.55pt;height:756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BE4522A" wp14:editId="71DCB09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92ED5" id="Groupe 49" o:spid="_x0000_s1026" style="position:absolute;margin-left:1059.05pt;margin-top:-14.25pt;width:107.8pt;height:756pt;z-index:251619328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3BCD8C1" wp14:editId="3A6FBE9D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C5A9E" id="Forme libre 25" o:spid="_x0000_s1026" style="position:absolute;margin-left:1064.75pt;margin-top:18pt;width:123.25pt;height:75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4AC67829" w:rsidR="00902688" w:rsidRDefault="00B818BA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C753A8E" wp14:editId="0E0D1912">
                <wp:simplePos x="0" y="0"/>
                <wp:positionH relativeFrom="leftMargin">
                  <wp:posOffset>1317325</wp:posOffset>
                </wp:positionH>
                <wp:positionV relativeFrom="paragraph">
                  <wp:posOffset>5974911</wp:posOffset>
                </wp:positionV>
                <wp:extent cx="2323465" cy="1623276"/>
                <wp:effectExtent l="7303" t="0" r="7937" b="7938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1623276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1E3980C0" w:rsidR="00A72224" w:rsidRPr="000247A1" w:rsidRDefault="00B818BA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B818BA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>Technicien service d'engins de chantier, agricoles et levage</w:t>
                            </w:r>
                            <w:r w:rsidRPr="00B818BA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03.75pt;margin-top:470.45pt;width:182.95pt;height:127.8pt;rotation:-90;z-index:251623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" fillcolor="#63a7da" stroked="f" strokeweight="1pt">
                <v:textbox>
                  <w:txbxContent>
                    <w:p w14:paraId="06F157E7" w14:textId="1E3980C0" w:rsidR="00A72224" w:rsidRPr="000247A1" w:rsidRDefault="00B818BA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</w:rPr>
                      </w:pPr>
                      <w:r w:rsidRPr="00B818BA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>Technicien service d'engins de chantier, agricoles et levage</w:t>
                      </w:r>
                      <w:r w:rsidRPr="00B818BA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54462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40A2255" wp14:editId="31646243">
                <wp:simplePos x="0" y="0"/>
                <wp:positionH relativeFrom="column">
                  <wp:posOffset>11760200</wp:posOffset>
                </wp:positionH>
                <wp:positionV relativeFrom="paragraph">
                  <wp:posOffset>5911850</wp:posOffset>
                </wp:positionV>
                <wp:extent cx="76200" cy="76200"/>
                <wp:effectExtent l="0" t="0" r="19050" b="19050"/>
                <wp:wrapNone/>
                <wp:docPr id="47" name="Ellipse 47">
                  <a:hlinkClick xmlns:a="http://schemas.openxmlformats.org/drawingml/2006/main" r:id="rId14" tooltip="CDC Forem Logistique Hainaut - site de La Louvière - Mécanicien polyvalent en matériels agricol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>
                          <a:solidFill>
                            <a:srgbClr val="B4222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F9E03" id="Ellipse 47" o:spid="_x0000_s1026" href="https://hainaut.formation-logistique.be/formations/?keys=mecanicien&amp;domaines=All" title="CDC Forem Logistique Hainaut - site de La Louvière - Mécanicien polyvalent en matériels agricoles" style="position:absolute;margin-left:926pt;margin-top:465.5pt;width:6pt;height:6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" o:button="t" fillcolor="#b4222f" strokecolor="#b4222f" strokeweight="1pt">
                <v:fill o:detectmouseclick="t"/>
                <v:stroke joinstyle="miter"/>
              </v:oval>
            </w:pict>
          </mc:Fallback>
        </mc:AlternateContent>
      </w:r>
      <w:r w:rsidR="00F51623">
        <w:rPr>
          <w:noProof/>
        </w:rPr>
        <mc:AlternateContent>
          <mc:Choice Requires="wps">
            <w:drawing>
              <wp:anchor distT="0" distB="0" distL="114300" distR="114300" simplePos="0" relativeHeight="251581951" behindDoc="0" locked="0" layoutInCell="1" allowOverlap="1" wp14:anchorId="57C43247" wp14:editId="401DB484">
                <wp:simplePos x="0" y="0"/>
                <wp:positionH relativeFrom="column">
                  <wp:posOffset>7702550</wp:posOffset>
                </wp:positionH>
                <wp:positionV relativeFrom="paragraph">
                  <wp:posOffset>3181350</wp:posOffset>
                </wp:positionV>
                <wp:extent cx="6048000" cy="4572000"/>
                <wp:effectExtent l="0" t="0" r="0" b="0"/>
                <wp:wrapNone/>
                <wp:docPr id="762" name="Rectangl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00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52C50" id="Rectangle 762" o:spid="_x0000_s1026" style="position:absolute;margin-left:606.5pt;margin-top:250.5pt;width:476.2pt;height:5in;z-index:2515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" stroked="f" strokeweight="1pt">
                <v:fill r:id="rId16" o:title="" recolor="t" rotate="t" type="frame"/>
              </v:rect>
            </w:pict>
          </mc:Fallback>
        </mc:AlternateContent>
      </w:r>
      <w:r w:rsidR="001B6023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759E37EC" wp14:editId="2F005BA1">
                <wp:simplePos x="0" y="0"/>
                <wp:positionH relativeFrom="page">
                  <wp:posOffset>9908540</wp:posOffset>
                </wp:positionH>
                <wp:positionV relativeFrom="paragraph">
                  <wp:posOffset>7623810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27" type="#_x0000_t202" style="position:absolute;margin-left:780.2pt;margin-top:600.3pt;width:264.4pt;height:34.75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6zvNw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B6023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F1E436D" wp14:editId="529EF7FF">
                <wp:simplePos x="0" y="0"/>
                <wp:positionH relativeFrom="page">
                  <wp:posOffset>8976995</wp:posOffset>
                </wp:positionH>
                <wp:positionV relativeFrom="paragraph">
                  <wp:posOffset>8711565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8" type="#_x0000_t202" style="position:absolute;margin-left:706.85pt;margin-top:685.95pt;width:404.7pt;height:21.85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VKNQ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602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86DDED" wp14:editId="19BA943B">
                <wp:simplePos x="0" y="0"/>
                <wp:positionH relativeFrom="column">
                  <wp:posOffset>10045700</wp:posOffset>
                </wp:positionH>
                <wp:positionV relativeFrom="paragraph">
                  <wp:posOffset>8096250</wp:posOffset>
                </wp:positionV>
                <wp:extent cx="180000" cy="180000"/>
                <wp:effectExtent l="0" t="0" r="10795" b="10795"/>
                <wp:wrapNone/>
                <wp:docPr id="152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F282A7" w14:textId="77777777" w:rsidR="00F975B1" w:rsidRPr="00876313" w:rsidRDefault="00F975B1" w:rsidP="00F975B1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6DDED" id="Rectangle 9" o:spid="_x0000_s1029" style="position:absolute;margin-left:791pt;margin-top:637.5pt;width:14.15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" fillcolor="#b4222f" strokecolor="#b4222f" strokeweight=".5pt">
                <v:textbox>
                  <w:txbxContent>
                    <w:p w14:paraId="39F282A7" w14:textId="77777777" w:rsidR="00F975B1" w:rsidRPr="00876313" w:rsidRDefault="00F975B1" w:rsidP="00F975B1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B602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E64AFE9" wp14:editId="5DD32D53">
                <wp:simplePos x="0" y="0"/>
                <wp:positionH relativeFrom="column">
                  <wp:posOffset>9283700</wp:posOffset>
                </wp:positionH>
                <wp:positionV relativeFrom="paragraph">
                  <wp:posOffset>8058150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75DB89F0" w:rsidR="007F77C0" w:rsidRPr="00C4618E" w:rsidRDefault="00C4618E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618E">
                              <w:rPr>
                                <w:rFonts w:asciiTheme="minorHAnsi" w:hAnsiTheme="minorHAnsi" w:cstheme="minorHAnsi"/>
                              </w:rPr>
                              <w:t xml:space="preserve">1 </w:t>
                            </w:r>
                            <w:r w:rsidR="00B818BA"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  <w:r w:rsidRPr="00C4618E">
                              <w:rPr>
                                <w:rFonts w:asciiTheme="minorHAnsi" w:hAnsiTheme="minorHAnsi" w:cstheme="minorHAnsi"/>
                              </w:rPr>
                              <w:t>entre de compétence</w:t>
                            </w:r>
                          </w:p>
                          <w:p w14:paraId="18A2102A" w14:textId="77777777" w:rsidR="007F77C0" w:rsidRPr="00C4618E" w:rsidRDefault="007F77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4AFE9" id="_x0000_t202" coordsize="21600,21600" o:spt="202" path="m,l,21600r21600,l21600,xe">
                <v:stroke joinstyle="miter"/>
                <v:path gradientshapeok="t" o:connecttype="rect"/>
              </v:shapetype>
              <v:shape id="Zone de texte 1523" o:spid="_x0000_s1031" type="#_x0000_t202" style="position:absolute;margin-left:731pt;margin-top:634.5pt;width:312.5pt;height:73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" filled="f" stroked="f" strokeweight=".5pt">
                <v:textbox>
                  <w:txbxContent>
                    <w:p w14:paraId="784EFCBB" w14:textId="75DB89F0" w:rsidR="007F77C0" w:rsidRPr="00C4618E" w:rsidRDefault="00C4618E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 w:rsidRPr="00C4618E">
                        <w:rPr>
                          <w:rFonts w:asciiTheme="minorHAnsi" w:hAnsiTheme="minorHAnsi" w:cstheme="minorHAnsi"/>
                        </w:rPr>
                        <w:t xml:space="preserve">1 </w:t>
                      </w:r>
                      <w:r w:rsidR="00B818BA">
                        <w:rPr>
                          <w:rFonts w:asciiTheme="minorHAnsi" w:hAnsiTheme="minorHAnsi" w:cstheme="minorHAnsi"/>
                        </w:rPr>
                        <w:t>C</w:t>
                      </w:r>
                      <w:r w:rsidRPr="00C4618E">
                        <w:rPr>
                          <w:rFonts w:asciiTheme="minorHAnsi" w:hAnsiTheme="minorHAnsi" w:cstheme="minorHAnsi"/>
                        </w:rPr>
                        <w:t>entre de compétence</w:t>
                      </w:r>
                    </w:p>
                    <w:p w14:paraId="18A2102A" w14:textId="77777777" w:rsidR="007F77C0" w:rsidRPr="00C4618E" w:rsidRDefault="007F77C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03E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38B36D2C" wp14:editId="01F4E20D">
                <wp:simplePos x="0" y="0"/>
                <wp:positionH relativeFrom="margin">
                  <wp:posOffset>3403600</wp:posOffset>
                </wp:positionH>
                <wp:positionV relativeFrom="paragraph">
                  <wp:posOffset>704850</wp:posOffset>
                </wp:positionV>
                <wp:extent cx="8864600" cy="10953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0E76ECA7" w:rsidR="00846231" w:rsidRDefault="00F07B0F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I</w:t>
                            </w:r>
                            <w:r w:rsidR="00846231"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 xml:space="preserve"> –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nstallation et maintenance</w:t>
                            </w:r>
                          </w:p>
                          <w:p w14:paraId="7CAC3E5B" w14:textId="00876CF3" w:rsidR="00A72224" w:rsidRDefault="00FD7158" w:rsidP="00FC03E6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I1</w:t>
                            </w:r>
                            <w:r w:rsidR="00FC03E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603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FC03E6" w:rsidRPr="00FC03E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Technicien service d'engins de</w:t>
                            </w:r>
                            <w:r w:rsidR="00FC03E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C03E6" w:rsidRPr="00FC03E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chantier, agricoles et levage</w:t>
                            </w:r>
                          </w:p>
                          <w:p w14:paraId="311FF67D" w14:textId="77777777" w:rsidR="00B61D84" w:rsidRDefault="00B61D84" w:rsidP="00FC03E6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</w:pPr>
                          </w:p>
                          <w:p w14:paraId="666B52B5" w14:textId="7110C03A" w:rsidR="00B61D84" w:rsidRPr="00B61D84" w:rsidRDefault="00B61D84" w:rsidP="00FC03E6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B61D84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Le métier fait partie de la liste 2021 des fonctions </w:t>
                            </w:r>
                            <w:proofErr w:type="gramStart"/>
                            <w:r w:rsidRPr="00B61D84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critiques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 et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 en pénurie </w:t>
                            </w:r>
                            <w:r w:rsidRPr="00B61D84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>du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1" type="#_x0000_t202" style="position:absolute;margin-left:268pt;margin-top:55.5pt;width:698pt;height:86.25pt;z-index:2515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" filled="f" stroked="f" strokeweight=".5pt">
                <v:textbox>
                  <w:txbxContent>
                    <w:p w14:paraId="5A093936" w14:textId="0E76ECA7" w:rsidR="00846231" w:rsidRDefault="00F07B0F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I</w:t>
                      </w:r>
                      <w:r w:rsidR="00846231"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 xml:space="preserve"> – 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nstallation et maintenance</w:t>
                      </w:r>
                    </w:p>
                    <w:p w14:paraId="7CAC3E5B" w14:textId="00876CF3" w:rsidR="00A72224" w:rsidRDefault="00FD7158" w:rsidP="00FC03E6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I1</w:t>
                      </w:r>
                      <w:r w:rsidR="00FC03E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603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FC03E6" w:rsidRPr="00FC03E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Technicien service d'engins de</w:t>
                      </w:r>
                      <w:r w:rsidR="00FC03E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</w:t>
                      </w:r>
                      <w:r w:rsidR="00FC03E6" w:rsidRPr="00FC03E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chantier, agricoles et levage</w:t>
                      </w:r>
                    </w:p>
                    <w:p w14:paraId="311FF67D" w14:textId="77777777" w:rsidR="00B61D84" w:rsidRDefault="00B61D84" w:rsidP="00FC03E6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</w:pPr>
                    </w:p>
                    <w:p w14:paraId="666B52B5" w14:textId="7110C03A" w:rsidR="00B61D84" w:rsidRPr="00B61D84" w:rsidRDefault="00B61D84" w:rsidP="00FC03E6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</w:pPr>
                      <w:r w:rsidRPr="00B61D84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Le métier fait partie de la liste 2021 des fonctions critiques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 et en pénurie </w:t>
                      </w:r>
                      <w:r w:rsidRPr="00B61D84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>du Forem.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03E6">
        <w:rPr>
          <w:noProof/>
        </w:rPr>
        <w:drawing>
          <wp:anchor distT="0" distB="0" distL="114300" distR="114300" simplePos="0" relativeHeight="251714048" behindDoc="0" locked="0" layoutInCell="1" allowOverlap="1" wp14:anchorId="5EC03B03" wp14:editId="683E1E6E">
            <wp:simplePos x="0" y="0"/>
            <wp:positionH relativeFrom="column">
              <wp:posOffset>2971800</wp:posOffset>
            </wp:positionH>
            <wp:positionV relativeFrom="paragraph">
              <wp:posOffset>767715</wp:posOffset>
            </wp:positionV>
            <wp:extent cx="761201" cy="781159"/>
            <wp:effectExtent l="0" t="0" r="0" b="0"/>
            <wp:wrapNone/>
            <wp:docPr id="1113" name="Graphiqu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Graphique 111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01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CB6C4B8" wp14:editId="329B89E6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81BB8" w14:textId="77777777" w:rsidR="00E67096" w:rsidRPr="00E67096" w:rsidRDefault="00E67096" w:rsidP="00E67096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 w:rsidRPr="00E6709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Ce métier spécifique correspond à une demande du marché et fait partie de la liste des</w:t>
                            </w:r>
                          </w:p>
                          <w:p w14:paraId="03031E02" w14:textId="000F718C" w:rsidR="004D161A" w:rsidRPr="00E67096" w:rsidRDefault="00E67096" w:rsidP="00E67096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6709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métiers</w:t>
                            </w:r>
                            <w:proofErr w:type="gramEnd"/>
                            <w:r w:rsidRPr="00E6709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en pénurie de manière récurrente. Comme le mécanicien poids lourds, il s’agit d’un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709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métier peu connu du grand public et peu couvert dans l’offre de formation et d’insertion sur</w:t>
                            </w:r>
                            <w:r w:rsidR="00021DD5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709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le Bassin.</w:t>
                            </w:r>
                            <w:r w:rsidRPr="00E6709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3" type="#_x0000_t202" style="position:absolute;margin-left:109.5pt;margin-top:262.25pt;width:443.3pt;height:126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" fillcolor="white [3201]" stroked="f" strokeweight=".5pt">
                <v:textbox>
                  <w:txbxContent>
                    <w:p w14:paraId="13D81BB8" w14:textId="77777777" w:rsidR="00E67096" w:rsidRPr="00E67096" w:rsidRDefault="00E67096" w:rsidP="00E67096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E67096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Ce métier spécifique correspond à une demande du marché et fait partie de la liste des</w:t>
                      </w:r>
                    </w:p>
                    <w:p w14:paraId="03031E02" w14:textId="000F718C" w:rsidR="004D161A" w:rsidRPr="00E67096" w:rsidRDefault="00E67096" w:rsidP="00E67096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E67096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métiers en pénurie de manière récurrente. Comme le mécanicien poids lourds, il s’agit d’un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E67096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métier peu connu du grand public et peu couvert dans l’offre de formation et d’insertion sur</w:t>
                      </w:r>
                      <w:r w:rsidR="00021DD5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E67096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le Bassin.</w:t>
                      </w:r>
                      <w:r w:rsidRPr="00E67096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0A455BD4" wp14:editId="181CA11B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4" style="position:absolute;margin-left:374.15pt;margin-top:402.95pt;width:42.85pt;height:50.6pt;flip:x;z-index:25159833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">
                <v:oval id="Ellipse 143" o:spid="_x0000_s103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6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71AA49BE" wp14:editId="1D5D4CEC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7" style="position:absolute;margin-left:255.5pt;margin-top:421.5pt;width:44.95pt;height:34pt;z-index:251596288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">
                <v:oval id="Ellipse 140" o:spid="_x0000_s103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9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7A47926" wp14:editId="1F5CB17C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4D078E14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 w:rsidR="00BF3E7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renforcement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  <w:r w:rsidR="00BF3E7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0" type="#_x0000_t202" style="position:absolute;margin-left:175.35pt;margin-top:212.45pt;width:404.45pt;height:57.6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OzNw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" filled="f" stroked="f" strokeweight=".5pt">
                <v:textbox>
                  <w:txbxContent>
                    <w:p w14:paraId="43880AAE" w14:textId="4D078E14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 w:rsidR="00BF3E7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renforcement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  <w:r w:rsidR="00BF3E7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1932ED54" wp14:editId="42119AEB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28032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k4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dX/cTKHSsrm9R8nlecDtvcqZ4PGL+dvlFGXsKdRmAM6HJZTgK0R2SFhw2Uh&#10;n8IFBxN2nEfRt5bNS8jQQ9WM7+4eCqXXwS30yG0dLIYb7qUo1h3j2l7ZJYMKGr4XqLrpFSjijHVL&#10;zEDy/colIaUl00WNLpeQQnb5aBwA7uyb9TM3/ZjFt8lN8GnEFnD2Mw5+e9lvm2J997H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0wuTj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1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15156C8" wp14:editId="3870FE0A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752" name="Graphique 75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JQBW9k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752" name="Graphique 75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03F92E38" wp14:editId="61CEA936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43142AE8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842CF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1574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7tw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43142AE8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42CF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A4402D7" wp14:editId="503E65D1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753" name="Graphique 753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DsBtT9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753" name="Graphique 753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70B2FA0" wp14:editId="04D4DDAB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680256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YSTg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DljlhJOAwAA9QgAAA4AAAAAAAAAAAAA&#10;AAAALgIAAGRycy9lMm9Eb2MueG1sUEsBAi0AFAAGAAgAAAAhALcQUvHjAAAADQEAAA8AAAAAAAAA&#10;AAAAAAAAqAUAAGRycy9kb3ducmV2LnhtbFBLBQYAAAAABAAEAPMAAAC4BgAAAAA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5917FCE" wp14:editId="75489B52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68844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PKNQx13AwAAQAkAAA4AAAAAAAAAAAAAAAAALgIAAGRycy9lMm9Eb2Mu&#10;eG1sUEsBAi0AFAAGAAgAAAAhAOJoMTXhAAAADQEAAA8AAAAAAAAAAAAAAAAA0QUAAGRycy9kb3du&#10;cmV2LnhtbFBLBQYAAAAABAAEAPMAAADf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15BCBE5" wp14:editId="7D7B8D73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4BEA876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0F54C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s6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543WVNxwIKWep04IxcVhlgK55+FhTAwOMTun3CUNaEZHS3OtmR//c0f8sEXopy1&#10;EFrO3c+dsIqz+psGk7fZaBSUGS+j8fUQF3sZWV9G9K65J2gZZGG6aIZ8X5/M0lLzijcxD10RElqi&#10;d879ybz3vfzxpqSaz2MStGiEX+qVkaF0gDVA/NK9CmuOPAQ1PNJJkmLyjo4+tydkvvNUVpGrAHSP&#10;6hF/6DiyfXxz4aFc3mPW2z/D7Dc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Gb6LO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44BEA876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0F54C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F8AEA63" wp14:editId="07EE6DF1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122869E8">
                                  <wp:extent cx="3263265" cy="2071194"/>
                                  <wp:effectExtent l="0" t="38100" r="0" b="24765"/>
                                  <wp:docPr id="754" name="Diagramme 75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0" r:lo="rId31" r:qs="rId32" r:cs="rId3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59" type="#_x0000_t118" style="position:absolute;margin-left:98.85pt;margin-top:278.3pt;width:467.15pt;height:374.8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122869E8">
                            <wp:extent cx="3263265" cy="2071194"/>
                            <wp:effectExtent l="0" t="38100" r="0" b="24765"/>
                            <wp:docPr id="754" name="Diagramme 75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5" r:lo="rId31" r:qs="rId32" r:cs="rId3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95DC2B" wp14:editId="60FC5F16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6196B" id="Connecteur droit 5207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1F5415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CD8B319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8C9">
              <w:rPr>
                <w:b/>
                <w:color w:val="63A7DA"/>
                <w:kern w:val="0"/>
                <w:szCs w:val="24"/>
              </w:rPr>
              <w:t>30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3E45E02E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</w:t>
            </w:r>
            <w:r w:rsidR="00E2483D">
              <w:rPr>
                <w:color w:val="63A7DA"/>
                <w:kern w:val="0"/>
                <w:szCs w:val="24"/>
              </w:rPr>
              <w:t>e m</w:t>
            </w:r>
            <w:r w:rsidR="00E2483D" w:rsidRPr="00E2483D">
              <w:rPr>
                <w:color w:val="63A7DA"/>
                <w:kern w:val="0"/>
                <w:szCs w:val="24"/>
              </w:rPr>
              <w:t>écanicien</w:t>
            </w:r>
            <w:r w:rsidR="00E2483D">
              <w:rPr>
                <w:color w:val="63A7DA"/>
                <w:kern w:val="0"/>
                <w:szCs w:val="24"/>
              </w:rPr>
              <w:t xml:space="preserve"> </w:t>
            </w:r>
            <w:r w:rsidR="00E2483D" w:rsidRPr="00E2483D">
              <w:rPr>
                <w:color w:val="63A7DA"/>
                <w:kern w:val="0"/>
                <w:szCs w:val="24"/>
              </w:rPr>
              <w:t>d'engins de chantier, de levage et manutention et de machines agricole</w:t>
            </w:r>
            <w:r w:rsidR="00C13DAA">
              <w:rPr>
                <w:color w:val="63A7DA"/>
                <w:kern w:val="0"/>
                <w:szCs w:val="24"/>
              </w:rPr>
              <w:t>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4FE3280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05B9356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7424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476AC06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44300822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01B4DB8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1257192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326C7C62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06EC8137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3A25C4A4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55F5A11E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4B32D80F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7897A152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6C14B9E0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1A52DDF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EE5094">
              <w:rPr>
                <w:b/>
                <w:noProof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72EF700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EC678A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EC678A">
              <w:rPr>
                <w:noProof/>
                <w:color w:val="63A7DA"/>
                <w:kern w:val="0"/>
                <w:szCs w:val="24"/>
              </w:rPr>
              <w:t xml:space="preserve"> et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232817BC" w:rsidR="003A2DA2" w:rsidRDefault="00432A63" w:rsidP="00092369">
      <w:pPr>
        <w:ind w:left="720" w:hanging="720"/>
        <w:rPr>
          <w:lang w:bidi="fr-FR"/>
        </w:rPr>
      </w:pPr>
      <w:r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6D86921" wp14:editId="13AA97FC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1382AD26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2443B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60" type="#_x0000_t202" style="position:absolute;left:0;text-align:left;margin-left:125.25pt;margin-top:615.2pt;width:382.8pt;height:29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" fillcolor="#63a7da" strokecolor="#63a7da" strokeweight=".5pt">
                <v:textbox>
                  <w:txbxContent>
                    <w:p w14:paraId="6844C92E" w14:textId="1382AD26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2443B5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741A3B35" wp14:editId="4E71064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7" style="position:absolute;left:0;text-align:left;margin-left:606.95pt;margin-top:349.1pt;width:467.7pt;height:75.8pt;z-index:25163315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FKD0T20EAAAXDwAADgAAAAAAAAAA&#10;AAAAAAAuAgAAZHJzL2Uyb0RvYy54bWxQSwECLQAUAAYACAAAACEAta/gmeMAAAANAQAADwAAAAAA&#10;AAAAAAAAAADHBgAAZHJzL2Rvd25yZXYueG1sUEsFBgAAAAAEAAQA8wAAANcHAAAAAA==&#10;">
                <v:group id="Groupe 179" o:spid="_x0000_s1068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9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0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1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C05BDC8" wp14:editId="6109B39E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2" style="position:absolute;left:0;text-align:left;margin-left:127.25pt;margin-top:345.75pt;width:464.1pt;height:81.35pt;z-index:251650560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W6byPQgQA&#10;AKcOAAAOAAAAAAAAAAAAAAAAAC4CAABkcnMvZTJvRG9jLnhtbFBLAQItABQABgAIAAAAIQBW2onG&#10;4wAAAAwBAAAPAAAAAAAAAAAAAAAAAJwGAABkcnMvZG93bnJldi54bWxQSwUGAAAAAAQABADzAAAA&#10;rAcAAAAA&#10;">
                <v:group id="Groupe 87" o:spid="_x0000_s1073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4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5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6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EF3F0B3" wp14:editId="4C3CA39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130" name="Graphique 1130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131" name="Graphique 1131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7" type="#_x0000_t202" style="position:absolute;left:0;text-align:left;margin-left:189.6pt;margin-top:347.35pt;width:68.05pt;height:62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130" name="Graphique 1130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131" name="Graphique 1131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4534709" wp14:editId="4D5CC6F9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132" name="Graphique 1132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8" type="#_x0000_t202" style="position:absolute;left:0;text-align:left;margin-left:616.95pt;margin-top:338.2pt;width:79.35pt;height:59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132" name="Graphique 1132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70C2B691" wp14:editId="7B4A269B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076F8" id="Groupe 51" o:spid="_x0000_s1026" style="position:absolute;margin-left:13.55pt;margin-top:-23.7pt;width:118.95pt;height:756pt;z-index:2516096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A383BE6" wp14:editId="66B7F494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B6EE5" id="Forme libre 33" o:spid="_x0000_s1026" style="position:absolute;margin-left:-29.1pt;margin-top:19.8pt;width:147.55pt;height:75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0F85DA7E" wp14:editId="3A2EBDBD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1A24B" id="Groupe 102" o:spid="_x0000_s1026" style="position:absolute;margin-left:1062.05pt;margin-top:-16pt;width:120.8pt;height:749.3pt;z-index:25161164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8AD7774" wp14:editId="2E31CBAF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4F6F9E3C">
                                  <wp:extent cx="5972810" cy="2133600"/>
                                  <wp:effectExtent l="19050" t="38100" r="0" b="57150"/>
                                  <wp:docPr id="1133" name="Diagramme 113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0" r:lo="rId61" r:qs="rId62" r:cs="rId6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73" type="#_x0000_t202" style="position:absolute;left:0;text-align:left;margin-left:581.5pt;margin-top:104.6pt;width:513.3pt;height:203.5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4F6F9E3C">
                            <wp:extent cx="5972810" cy="2133600"/>
                            <wp:effectExtent l="19050" t="38100" r="0" b="57150"/>
                            <wp:docPr id="1133" name="Diagramme 113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5" r:lo="rId61" r:qs="rId62" r:cs="rId6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6E3250" wp14:editId="475FD2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0" type="#_x0000_t118" style="position:absolute;left:0;text-align:left;margin-left:289.4pt;margin-top:23.15pt;width:820.5pt;height:1in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pi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j9OTdLW2zSPOwtuBpMGxS4l5ryDEW/DI&#10;SqwbNy3e4JFwqKkdJUpa67//7T75I1nQSkmHLMfiv23Bc0oQO6RRxhzXIiuz+ckUc/hDy/rQYrb6&#10;3CIAE9xpx7KY/KN6FoW3+gEXcpWyogkMw9wDpKNyHoftw5VmfLXKbrgKDuKVuXMsBU/QJcTv+wfw&#10;bpx8RNJc2+eNgOrVwAffYeSrbbRCZjbsccWxJAXXKA9oXPm0p4d69tp/mJa/AQ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UE7KYo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BDC7816" wp14:editId="420C7EB2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1134" name="Graphique 1134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06C5BF7" w14:textId="722B07B6" w:rsidR="005077B9" w:rsidRDefault="00E800C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569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D9B6E4" w14:textId="67ABAF2E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1" style="position:absolute;left:0;text-align:left;margin-left:257.8pt;margin-top:111.6pt;width:114.9pt;height:202.1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De1ZZl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1134" name="Graphique 1134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406C5BF7" w14:textId="722B07B6" w:rsidR="005077B9" w:rsidRDefault="00E800C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569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D9B6E4" w14:textId="67ABAF2E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80656D6" wp14:editId="74655C89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82A27" id="Rectangle 5268" o:spid="_x0000_s1026" style="position:absolute;margin-left:-854.85pt;margin-top:188.55pt;width:198.4pt;height:47.5pt;rotation:90;z-index:251682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1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50D4DCF" wp14:editId="6F9BE6DB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C6C5C" id="Rectangle 46" o:spid="_x0000_s1026" style="position:absolute;margin-left:-1017.75pt;margin-top:186.7pt;width:198.4pt;height:48.65pt;rotation:-90;z-index:251678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1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7C52EB52" wp14:editId="4AF45FC3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88C9BA" id="Graphique 85" o:spid="_x0000_s1026" alt="Croissance commerciale" style="position:absolute;margin-left:647.7pt;margin-top:303.55pt;width:36.85pt;height:31.2pt;z-index:25168640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EC1A0DA" wp14:editId="1C0A8D97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11D13C0" w:rsidR="003F1FDB" w:rsidRPr="00D02F28" w:rsidRDefault="007F61F1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1E41A5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0,3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D9CF5C3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9,9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6" type="#_x0000_t202" style="position:absolute;left:0;text-align:left;margin-left:664.1pt;margin-top:291.7pt;width:340.15pt;height:55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11D13C0" w:rsidR="003F1FDB" w:rsidRPr="00D02F28" w:rsidRDefault="007F61F1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1E41A5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0,3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D9CF5C3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9,9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7656C9" wp14:editId="5BE693D9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29D86B9E">
                                  <wp:extent cx="3405351" cy="2490470"/>
                                  <wp:effectExtent l="0" t="0" r="0" b="5080"/>
                                  <wp:docPr id="1135" name="Diagramme 113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2" r:lo="rId73" r:qs="rId74" r:cs="rId7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77" type="#_x0000_t202" style="position:absolute;left:0;text-align:left;margin-left:164.8pt;margin-top:402.65pt;width:289.25pt;height:212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+SKOw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29D86B9E">
                            <wp:extent cx="3405351" cy="2490470"/>
                            <wp:effectExtent l="0" t="0" r="0" b="5080"/>
                            <wp:docPr id="1135" name="Diagramme 113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7" r:lo="rId73" r:qs="rId74" r:cs="rId75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37C2DC4D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104F40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6B79DE" wp14:editId="11A0EAAA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4" type="#_x0000_t202" style="position:absolute;left:0;text-align:left;margin-left:602.65pt;margin-top:424.35pt;width:304.75pt;height:2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CHgL1c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B3BAA04" wp14:editId="78341531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AA2B66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8" w:history="1">
                              <w:proofErr w:type="gramStart"/>
                              <w:r w:rsidR="00792F8E" w:rsidRPr="00A6575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A6575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7BCE985D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A6575F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136" name="Image 1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5" type="#_x0000_t202" style="position:absolute;left:0;text-align:left;margin-left:1044pt;margin-top:621.7pt;width:172.45pt;height:118.9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HcTBUI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193CE7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0" w:history="1">
                        <w:r w:rsidR="00792F8E" w:rsidRPr="00A6575F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7BCE985D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A6575F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136" name="Image 1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2BFACE2" wp14:editId="011DF590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C4F13" id="Forme libre 25" o:spid="_x0000_s1026" style="position:absolute;margin-left:86.05pt;margin-top:18pt;width:137.25pt;height:756pt;z-index:251604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456645E" wp14:editId="7562330E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6" style="position:absolute;left:0;text-align:left;margin-left:130.6pt;margin-top:-10.9pt;width:963.35pt;height:88.85pt;z-index:251640320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BUPPD70DAAAECwAADgAAAAAAAAAAAAAAAAAu&#10;AgAAZHJzL2Uyb0RvYy54bWxQSwECLQAUAAYACAAAACEATKuws+IAAAAMAQAADwAAAAAAAAAAAAAA&#10;AAAXBgAAZHJzL2Rvd25yZXYueG1sUEsFBgAAAAAEAAQA8wAAACYHAAAAAA==&#10;">
                <v:rect id="Rectangle 193" o:spid="_x0000_s1087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8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4F489E7" wp14:editId="534DA48F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9" type="#_x0000_t202" style="position:absolute;left:0;text-align:left;margin-left:887pt;margin-top:666.15pt;width:22.7pt;height:22.7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2Nkx3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84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F486F7D" wp14:editId="64AEECB8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0" type="#_x0000_t202" style="position:absolute;left:0;text-align:left;margin-left:439pt;margin-top:6.05pt;width:22pt;height:30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3EB6E55A" w14:textId="5D43DEC4" w:rsidR="00B14BE0" w:rsidRPr="00B14BE0" w:rsidRDefault="00B14BE0" w:rsidP="00B14BE0">
      <w:pPr>
        <w:rPr>
          <w:lang w:bidi="fr-FR"/>
        </w:rPr>
      </w:pPr>
    </w:p>
    <w:p w14:paraId="0FC5F8D2" w14:textId="38E74E2E" w:rsidR="00B14BE0" w:rsidRPr="00B14BE0" w:rsidRDefault="00B14BE0" w:rsidP="00B14BE0">
      <w:pPr>
        <w:rPr>
          <w:lang w:bidi="fr-FR"/>
        </w:rPr>
      </w:pPr>
    </w:p>
    <w:p w14:paraId="1CAF15E7" w14:textId="03E7F492" w:rsidR="00B14BE0" w:rsidRPr="00B14BE0" w:rsidRDefault="00B14BE0" w:rsidP="00B14BE0">
      <w:pPr>
        <w:rPr>
          <w:lang w:bidi="fr-FR"/>
        </w:rPr>
      </w:pPr>
    </w:p>
    <w:p w14:paraId="749E3A9C" w14:textId="753B6E00" w:rsidR="00B14BE0" w:rsidRPr="00B14BE0" w:rsidRDefault="00B14BE0" w:rsidP="00B14BE0">
      <w:pPr>
        <w:rPr>
          <w:lang w:bidi="fr-FR"/>
        </w:rPr>
      </w:pPr>
    </w:p>
    <w:p w14:paraId="03F7F59B" w14:textId="5A95FBAC" w:rsidR="00B14BE0" w:rsidRPr="00B14BE0" w:rsidRDefault="00B14BE0" w:rsidP="00B14BE0">
      <w:pPr>
        <w:rPr>
          <w:lang w:bidi="fr-FR"/>
        </w:rPr>
      </w:pPr>
    </w:p>
    <w:p w14:paraId="46E4D072" w14:textId="531D92E2" w:rsidR="00B14BE0" w:rsidRPr="00B14BE0" w:rsidRDefault="00B14BE0" w:rsidP="00B14BE0">
      <w:pPr>
        <w:rPr>
          <w:lang w:bidi="fr-FR"/>
        </w:rPr>
      </w:pPr>
    </w:p>
    <w:p w14:paraId="3098D067" w14:textId="717FD343" w:rsidR="00B14BE0" w:rsidRPr="00B14BE0" w:rsidRDefault="00B14BE0" w:rsidP="00B14BE0">
      <w:pPr>
        <w:rPr>
          <w:lang w:bidi="fr-FR"/>
        </w:rPr>
      </w:pPr>
    </w:p>
    <w:p w14:paraId="4FD894FE" w14:textId="42D8C497" w:rsidR="00B14BE0" w:rsidRPr="00B14BE0" w:rsidRDefault="00B14BE0" w:rsidP="00B14BE0">
      <w:pPr>
        <w:rPr>
          <w:lang w:bidi="fr-FR"/>
        </w:rPr>
      </w:pPr>
    </w:p>
    <w:p w14:paraId="10FAB96A" w14:textId="7DA7C1D7" w:rsidR="00B14BE0" w:rsidRPr="00B14BE0" w:rsidRDefault="00B14BE0" w:rsidP="00B14BE0">
      <w:pPr>
        <w:rPr>
          <w:lang w:bidi="fr-FR"/>
        </w:rPr>
      </w:pPr>
    </w:p>
    <w:p w14:paraId="27C44700" w14:textId="19A86CA9" w:rsidR="00B14BE0" w:rsidRPr="00B14BE0" w:rsidRDefault="00B818BA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B4524A4" wp14:editId="5F7A8213">
                <wp:simplePos x="0" y="0"/>
                <wp:positionH relativeFrom="column">
                  <wp:posOffset>8031561</wp:posOffset>
                </wp:positionH>
                <wp:positionV relativeFrom="paragraph">
                  <wp:posOffset>136033</wp:posOffset>
                </wp:positionV>
                <wp:extent cx="3093181" cy="1843851"/>
                <wp:effectExtent l="0" t="0" r="0" b="4445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3181" cy="1843851"/>
                          <a:chOff x="-351316" y="220943"/>
                          <a:chExt cx="3095030" cy="1845531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83CDA13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13.396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129" name="Graphique 1129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72460" y="220943"/>
                            <a:ext cx="671254" cy="1845531"/>
                            <a:chOff x="63047" y="172006"/>
                            <a:chExt cx="602509" cy="151197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63047" y="140391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B0440B2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3047" y="172006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0042A1A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="00C9414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5" style="position:absolute;margin-left:632.4pt;margin-top:10.7pt;width:243.55pt;height:145.2pt;z-index:251639296;mso-width-relative:margin;mso-height-relative:margin" coordorigin="-3513,2209" coordsize="30950,1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">
                <v:shape id="Zone de texte 225" o:spid="_x0000_s1086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83CDA13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13.396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129" name="Graphique 1129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7" style="position:absolute;left:20724;top:2209;width:6713;height:18455" coordorigin="630,1720" coordsize="6025,1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88" type="#_x0000_t202" style="position:absolute;left:630;top:1403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B0440B2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89" type="#_x0000_t202" style="position:absolute;left:630;top:1720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0042A1A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18</w:t>
                          </w:r>
                          <w:r w:rsidR="00C9414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</w:t>
                          </w: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C5ED9C8" w14:textId="0DD5C76B" w:rsidR="00B14BE0" w:rsidRPr="00B14BE0" w:rsidRDefault="00B14BE0" w:rsidP="00B14BE0">
      <w:pPr>
        <w:rPr>
          <w:lang w:bidi="fr-FR"/>
        </w:rPr>
      </w:pPr>
    </w:p>
    <w:p w14:paraId="5D500DCA" w14:textId="632DE7E1" w:rsidR="00B14BE0" w:rsidRPr="00B14BE0" w:rsidRDefault="00B14BE0" w:rsidP="00B14BE0">
      <w:pPr>
        <w:rPr>
          <w:lang w:bidi="fr-FR"/>
        </w:rPr>
      </w:pPr>
    </w:p>
    <w:p w14:paraId="73259959" w14:textId="0478D9C8" w:rsidR="00B14BE0" w:rsidRPr="00B14BE0" w:rsidRDefault="00B14BE0" w:rsidP="00B14BE0">
      <w:pPr>
        <w:rPr>
          <w:lang w:bidi="fr-FR"/>
        </w:rPr>
      </w:pPr>
    </w:p>
    <w:p w14:paraId="2B47773E" w14:textId="6FB65818" w:rsidR="00B14BE0" w:rsidRPr="00B14BE0" w:rsidRDefault="00B14BE0" w:rsidP="00B14BE0">
      <w:pPr>
        <w:rPr>
          <w:lang w:bidi="fr-FR"/>
        </w:rPr>
      </w:pPr>
    </w:p>
    <w:p w14:paraId="415E7100" w14:textId="5F21F693" w:rsidR="00B14BE0" w:rsidRPr="00B14BE0" w:rsidRDefault="00B14BE0" w:rsidP="00B14BE0">
      <w:pPr>
        <w:rPr>
          <w:lang w:bidi="fr-FR"/>
        </w:rPr>
      </w:pPr>
    </w:p>
    <w:p w14:paraId="34FD3C9F" w14:textId="54235B5E" w:rsidR="00B14BE0" w:rsidRPr="00B14BE0" w:rsidRDefault="00B818BA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82A45B8" wp14:editId="0B575984">
                <wp:simplePos x="0" y="0"/>
                <wp:positionH relativeFrom="column">
                  <wp:posOffset>10157776</wp:posOffset>
                </wp:positionH>
                <wp:positionV relativeFrom="paragraph">
                  <wp:posOffset>4251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0DAAA567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90" type="#_x0000_t202" style="position:absolute;margin-left:799.8pt;margin-top:.35pt;width:47.9pt;height:25.6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" filled="f" stroked="f" strokeweight=".5pt">
                <v:textbox>
                  <w:txbxContent>
                    <w:p w14:paraId="31070F26" w14:textId="0DAAA567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9FD8062" w14:textId="4D32F0DD" w:rsidR="00B14BE0" w:rsidRPr="00B14BE0" w:rsidRDefault="00B14BE0" w:rsidP="00B14BE0">
      <w:pPr>
        <w:rPr>
          <w:lang w:bidi="fr-FR"/>
        </w:rPr>
      </w:pPr>
    </w:p>
    <w:p w14:paraId="364F3024" w14:textId="16F6B776" w:rsidR="00B14BE0" w:rsidRPr="00B14BE0" w:rsidRDefault="00B14BE0" w:rsidP="00B14BE0">
      <w:pPr>
        <w:rPr>
          <w:lang w:bidi="fr-FR"/>
        </w:rPr>
      </w:pPr>
    </w:p>
    <w:p w14:paraId="11E8F04E" w14:textId="305789EC" w:rsidR="00B14BE0" w:rsidRPr="00B14BE0" w:rsidRDefault="00B14BE0" w:rsidP="00B14BE0">
      <w:pPr>
        <w:rPr>
          <w:lang w:bidi="fr-FR"/>
        </w:rPr>
      </w:pPr>
    </w:p>
    <w:p w14:paraId="2952F54F" w14:textId="6E99919E" w:rsidR="00B14BE0" w:rsidRPr="00B14BE0" w:rsidRDefault="00B14BE0" w:rsidP="00B14BE0">
      <w:pPr>
        <w:rPr>
          <w:lang w:bidi="fr-FR"/>
        </w:rPr>
      </w:pPr>
    </w:p>
    <w:p w14:paraId="147443E7" w14:textId="4B5D9ECD" w:rsidR="00B14BE0" w:rsidRPr="00B14BE0" w:rsidRDefault="00B14BE0" w:rsidP="00B14BE0">
      <w:pPr>
        <w:rPr>
          <w:lang w:bidi="fr-FR"/>
        </w:rPr>
      </w:pPr>
    </w:p>
    <w:p w14:paraId="61A20CEA" w14:textId="20D6632C" w:rsidR="00B14BE0" w:rsidRPr="00B14BE0" w:rsidRDefault="00B14BE0" w:rsidP="00B14BE0">
      <w:pPr>
        <w:rPr>
          <w:lang w:bidi="fr-FR"/>
        </w:rPr>
      </w:pPr>
    </w:p>
    <w:p w14:paraId="5BA7539E" w14:textId="3D3FBCED" w:rsidR="00B14BE0" w:rsidRPr="00B14BE0" w:rsidRDefault="00B14BE0" w:rsidP="00B14BE0">
      <w:pPr>
        <w:rPr>
          <w:lang w:bidi="fr-FR"/>
        </w:rPr>
      </w:pPr>
    </w:p>
    <w:p w14:paraId="513F927C" w14:textId="0EE37657" w:rsidR="00B14BE0" w:rsidRPr="00B14BE0" w:rsidRDefault="00B14BE0" w:rsidP="00B14BE0">
      <w:pPr>
        <w:rPr>
          <w:lang w:bidi="fr-FR"/>
        </w:rPr>
      </w:pPr>
    </w:p>
    <w:p w14:paraId="473FB289" w14:textId="71B0FDD2" w:rsidR="00B14BE0" w:rsidRPr="00B14BE0" w:rsidRDefault="00B14BE0" w:rsidP="00B14BE0">
      <w:pPr>
        <w:rPr>
          <w:lang w:bidi="fr-FR"/>
        </w:rPr>
      </w:pPr>
    </w:p>
    <w:p w14:paraId="2E064924" w14:textId="4230BAA0" w:rsidR="00B14BE0" w:rsidRPr="00B14BE0" w:rsidRDefault="00B14BE0" w:rsidP="00B14BE0">
      <w:pPr>
        <w:rPr>
          <w:lang w:bidi="fr-FR"/>
        </w:rPr>
      </w:pPr>
    </w:p>
    <w:p w14:paraId="62747014" w14:textId="27FC94F2" w:rsidR="00B14BE0" w:rsidRPr="00B14BE0" w:rsidRDefault="00B14BE0" w:rsidP="00B14BE0">
      <w:pPr>
        <w:rPr>
          <w:lang w:bidi="fr-FR"/>
        </w:rPr>
      </w:pPr>
    </w:p>
    <w:p w14:paraId="1FEACE0D" w14:textId="0DEF7CCD" w:rsidR="00B14BE0" w:rsidRPr="00B14BE0" w:rsidRDefault="00B14BE0" w:rsidP="00B14BE0">
      <w:pPr>
        <w:rPr>
          <w:lang w:bidi="fr-FR"/>
        </w:rPr>
      </w:pPr>
    </w:p>
    <w:p w14:paraId="3793812A" w14:textId="30CF070B" w:rsidR="00B14BE0" w:rsidRPr="00B14BE0" w:rsidRDefault="00B14BE0" w:rsidP="00B14BE0">
      <w:pPr>
        <w:rPr>
          <w:lang w:bidi="fr-FR"/>
        </w:rPr>
      </w:pPr>
    </w:p>
    <w:p w14:paraId="114E0239" w14:textId="78B7F449" w:rsidR="00B14BE0" w:rsidRPr="00B14BE0" w:rsidRDefault="00B14BE0" w:rsidP="00B14BE0">
      <w:pPr>
        <w:rPr>
          <w:lang w:bidi="fr-FR"/>
        </w:rPr>
      </w:pPr>
    </w:p>
    <w:p w14:paraId="44237B79" w14:textId="20449A9D" w:rsidR="00B14BE0" w:rsidRPr="00B14BE0" w:rsidRDefault="00B14BE0" w:rsidP="00B14BE0">
      <w:pPr>
        <w:rPr>
          <w:lang w:bidi="fr-FR"/>
        </w:rPr>
      </w:pPr>
    </w:p>
    <w:p w14:paraId="02EC41B8" w14:textId="3CA1EAAA" w:rsidR="00B14BE0" w:rsidRPr="00B14BE0" w:rsidRDefault="00B14BE0" w:rsidP="00B14BE0">
      <w:pPr>
        <w:rPr>
          <w:lang w:bidi="fr-FR"/>
        </w:rPr>
      </w:pPr>
    </w:p>
    <w:p w14:paraId="2AB445CA" w14:textId="60E6328B" w:rsidR="00B14BE0" w:rsidRPr="00B14BE0" w:rsidRDefault="00B14BE0" w:rsidP="00B14BE0">
      <w:pPr>
        <w:rPr>
          <w:lang w:bidi="fr-FR"/>
        </w:rPr>
      </w:pPr>
    </w:p>
    <w:p w14:paraId="7A2DE85E" w14:textId="4E38513D" w:rsidR="00B14BE0" w:rsidRPr="00B14BE0" w:rsidRDefault="00B14BE0" w:rsidP="00B14BE0">
      <w:pPr>
        <w:rPr>
          <w:lang w:bidi="fr-FR"/>
        </w:rPr>
      </w:pPr>
    </w:p>
    <w:p w14:paraId="61916AFF" w14:textId="22C2B0AD" w:rsidR="00B14BE0" w:rsidRPr="00B14BE0" w:rsidRDefault="00B14BE0" w:rsidP="00B14BE0">
      <w:pPr>
        <w:rPr>
          <w:lang w:bidi="fr-FR"/>
        </w:rPr>
      </w:pPr>
    </w:p>
    <w:p w14:paraId="22008FE0" w14:textId="0A9C529B" w:rsidR="00B14BE0" w:rsidRPr="00B14BE0" w:rsidRDefault="00B14BE0" w:rsidP="00B14BE0">
      <w:pPr>
        <w:rPr>
          <w:lang w:bidi="fr-FR"/>
        </w:rPr>
      </w:pPr>
    </w:p>
    <w:p w14:paraId="2A19A9B3" w14:textId="35900401" w:rsidR="00B14BE0" w:rsidRPr="00B14BE0" w:rsidRDefault="00B14BE0" w:rsidP="00B14BE0">
      <w:pPr>
        <w:rPr>
          <w:lang w:bidi="fr-FR"/>
        </w:rPr>
      </w:pPr>
    </w:p>
    <w:p w14:paraId="70F67B3E" w14:textId="3AE2F468" w:rsidR="00B14BE0" w:rsidRPr="00B14BE0" w:rsidRDefault="00B14BE0" w:rsidP="00B14BE0">
      <w:pPr>
        <w:rPr>
          <w:lang w:bidi="fr-FR"/>
        </w:rPr>
      </w:pPr>
    </w:p>
    <w:p w14:paraId="2FC70F6D" w14:textId="02A793AE" w:rsidR="00B14BE0" w:rsidRPr="00B14BE0" w:rsidRDefault="00B14BE0" w:rsidP="00B14BE0">
      <w:pPr>
        <w:rPr>
          <w:lang w:bidi="fr-FR"/>
        </w:rPr>
      </w:pPr>
    </w:p>
    <w:p w14:paraId="71D92DD5" w14:textId="33C04A5B" w:rsidR="00B14BE0" w:rsidRPr="00B14BE0" w:rsidRDefault="00B14BE0" w:rsidP="00B14BE0">
      <w:pPr>
        <w:rPr>
          <w:lang w:bidi="fr-FR"/>
        </w:rPr>
      </w:pPr>
    </w:p>
    <w:p w14:paraId="72F146EB" w14:textId="2D3A989D" w:rsidR="00B14BE0" w:rsidRPr="00B14BE0" w:rsidRDefault="00B14BE0" w:rsidP="00B14BE0">
      <w:pPr>
        <w:rPr>
          <w:lang w:bidi="fr-FR"/>
        </w:rPr>
      </w:pPr>
    </w:p>
    <w:p w14:paraId="3BFD8099" w14:textId="073B44F4" w:rsidR="00B14BE0" w:rsidRPr="00B14BE0" w:rsidRDefault="00B14BE0" w:rsidP="00B14BE0">
      <w:pPr>
        <w:rPr>
          <w:lang w:bidi="fr-FR"/>
        </w:rPr>
      </w:pPr>
    </w:p>
    <w:p w14:paraId="07D0F02D" w14:textId="759AB647" w:rsidR="00B14BE0" w:rsidRPr="00B14BE0" w:rsidRDefault="00B14BE0" w:rsidP="00B14BE0">
      <w:pPr>
        <w:rPr>
          <w:lang w:bidi="fr-FR"/>
        </w:rPr>
      </w:pPr>
    </w:p>
    <w:p w14:paraId="4B4FAA05" w14:textId="4A3A4EC4" w:rsidR="00B14BE0" w:rsidRPr="00B14BE0" w:rsidRDefault="00B14BE0" w:rsidP="00B14BE0">
      <w:pPr>
        <w:rPr>
          <w:lang w:bidi="fr-FR"/>
        </w:rPr>
      </w:pPr>
    </w:p>
    <w:p w14:paraId="39ECA3F3" w14:textId="465A6696" w:rsidR="00B14BE0" w:rsidRPr="00B14BE0" w:rsidRDefault="00B14BE0" w:rsidP="00B14BE0">
      <w:pPr>
        <w:rPr>
          <w:lang w:bidi="fr-FR"/>
        </w:rPr>
      </w:pPr>
    </w:p>
    <w:p w14:paraId="151E6302" w14:textId="49C90763" w:rsidR="00B14BE0" w:rsidRPr="00B14BE0" w:rsidRDefault="00B14BE0" w:rsidP="00B14BE0">
      <w:pPr>
        <w:rPr>
          <w:lang w:bidi="fr-FR"/>
        </w:rPr>
      </w:pPr>
    </w:p>
    <w:p w14:paraId="402D3BA1" w14:textId="22556116" w:rsidR="00B14BE0" w:rsidRPr="00B14BE0" w:rsidRDefault="00B14BE0" w:rsidP="00B14BE0">
      <w:pPr>
        <w:rPr>
          <w:lang w:bidi="fr-FR"/>
        </w:rPr>
      </w:pPr>
    </w:p>
    <w:p w14:paraId="407A5B6A" w14:textId="3111C3DB" w:rsidR="00B14BE0" w:rsidRPr="00B14BE0" w:rsidRDefault="00B14BE0" w:rsidP="00B14BE0">
      <w:pPr>
        <w:rPr>
          <w:lang w:bidi="fr-FR"/>
        </w:rPr>
      </w:pPr>
    </w:p>
    <w:p w14:paraId="119373F1" w14:textId="53DFCDD5" w:rsidR="00B14BE0" w:rsidRPr="00B14BE0" w:rsidRDefault="00B14BE0" w:rsidP="00B14BE0">
      <w:pPr>
        <w:rPr>
          <w:lang w:bidi="fr-FR"/>
        </w:rPr>
      </w:pPr>
    </w:p>
    <w:p w14:paraId="2EEF6810" w14:textId="64AEDAA4" w:rsidR="00B14BE0" w:rsidRPr="00B14BE0" w:rsidRDefault="00B14BE0" w:rsidP="00B14BE0">
      <w:pPr>
        <w:rPr>
          <w:lang w:bidi="fr-FR"/>
        </w:rPr>
      </w:pPr>
    </w:p>
    <w:p w14:paraId="63B66FC1" w14:textId="1079AB52" w:rsidR="00B14BE0" w:rsidRPr="00B14BE0" w:rsidRDefault="00A6575F" w:rsidP="00B14BE0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37442D" wp14:editId="0433C3B4">
                <wp:simplePos x="0" y="0"/>
                <wp:positionH relativeFrom="margin">
                  <wp:posOffset>14185899</wp:posOffset>
                </wp:positionH>
                <wp:positionV relativeFrom="paragraph">
                  <wp:posOffset>32385</wp:posOffset>
                </wp:positionV>
                <wp:extent cx="427567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67" cy="398145"/>
                        </a:xfrm>
                        <a:prstGeom prst="rect">
                          <a:avLst/>
                        </a:prstGeom>
                        <a:blipFill>
                          <a:blip r:embed="rId87">
                            <a:extLs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1" style="position:absolute;margin-left:1117pt;margin-top:2.55pt;width:33.65pt;height:31.3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" stroked="f" strokeweight="1pt">
                <v:fill r:id="rId89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86C665" w14:textId="40B9A9B0" w:rsidR="00B14BE0" w:rsidRPr="00B14BE0" w:rsidRDefault="00B14BE0" w:rsidP="00B14BE0">
      <w:pPr>
        <w:rPr>
          <w:lang w:bidi="fr-FR"/>
        </w:rPr>
      </w:pPr>
    </w:p>
    <w:p w14:paraId="434297AB" w14:textId="6C477834" w:rsidR="00B14BE0" w:rsidRPr="00B14BE0" w:rsidRDefault="00B14BE0" w:rsidP="00B14BE0">
      <w:pPr>
        <w:rPr>
          <w:lang w:bidi="fr-FR"/>
        </w:rPr>
      </w:pPr>
    </w:p>
    <w:p w14:paraId="4E0AE861" w14:textId="57561A89" w:rsidR="00B14BE0" w:rsidRPr="00B14BE0" w:rsidRDefault="00C13DAA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A01BEE" wp14:editId="4F95C1F8">
                <wp:simplePos x="0" y="0"/>
                <wp:positionH relativeFrom="column">
                  <wp:posOffset>7277735</wp:posOffset>
                </wp:positionH>
                <wp:positionV relativeFrom="paragraph">
                  <wp:posOffset>54610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92" type="#_x0000_t202" style="position:absolute;margin-left:573.05pt;margin-top:4.3pt;width:281.15pt;height:2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EE942D1" w14:textId="7561C742" w:rsidR="00B14BE0" w:rsidRPr="00B14BE0" w:rsidRDefault="00B14BE0" w:rsidP="00B14BE0">
      <w:pPr>
        <w:rPr>
          <w:lang w:bidi="fr-FR"/>
        </w:rPr>
      </w:pPr>
    </w:p>
    <w:p w14:paraId="15537577" w14:textId="4326133B" w:rsidR="00B14BE0" w:rsidRPr="00B14BE0" w:rsidRDefault="00C13DAA" w:rsidP="00B14BE0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50595FB6" wp14:editId="20FA8A2D">
                <wp:simplePos x="0" y="0"/>
                <wp:positionH relativeFrom="column">
                  <wp:posOffset>7620815</wp:posOffset>
                </wp:positionH>
                <wp:positionV relativeFrom="paragraph">
                  <wp:posOffset>9871</wp:posOffset>
                </wp:positionV>
                <wp:extent cx="5468620" cy="1383919"/>
                <wp:effectExtent l="0" t="0" r="0" b="6985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383919"/>
                          <a:chOff x="0" y="0"/>
                          <a:chExt cx="3378200" cy="2189501"/>
                        </a:xfrm>
                      </wpg:grpSpPr>
                      <wps:wsp>
                        <wps:cNvPr id="190" name="Zone de texte 190"/>
                        <wps:cNvSpPr txBox="1"/>
                        <wps:spPr>
                          <a:xfrm>
                            <a:off x="1174932" y="1630703"/>
                            <a:ext cx="1092200" cy="5587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2267A" w14:textId="404EEB44" w:rsidR="00EC4912" w:rsidRPr="00B04CE8" w:rsidRDefault="00B04CE8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0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5645" w14:textId="6E5F3296" w:rsidR="00EC4912" w:rsidRPr="007D1C3A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Inscrits dans la filièr</w:t>
                              </w:r>
                              <w:r w:rsidR="00001B75"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e</w:t>
                              </w:r>
                              <w:r w:rsidR="00B04CE8" w:rsidRPr="007D1C3A">
                                <w:t xml:space="preserve"> </w:t>
                              </w:r>
                              <w:r w:rsidR="00B04CE8"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Mécanicien polyvalent en matériels agricoles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93" style="position:absolute;margin-left:600.05pt;margin-top:.8pt;width:430.6pt;height:108.95pt;z-index:251592192;mso-width-relative:margin;mso-height-relative:margin" coordsize="33782,2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">
                <v:shape id="Zone de texte 190" o:spid="_x0000_s1094" type="#_x0000_t202" style="position:absolute;left:11749;top:16307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3812267A" w14:textId="404EEB44" w:rsidR="00EC4912" w:rsidRPr="00B04CE8" w:rsidRDefault="00B04CE8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544" o:spid="_x0000_s1095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5C265645" w14:textId="6E5F3296" w:rsidR="00EC4912" w:rsidRPr="007D1C3A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Inscrits dans la filièr</w:t>
                        </w:r>
                        <w:r w:rsidR="00001B75"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e</w:t>
                        </w:r>
                        <w:r w:rsidR="00B04CE8" w:rsidRPr="007D1C3A">
                          <w:t xml:space="preserve"> </w:t>
                        </w:r>
                        <w:r w:rsidR="00B04CE8"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Mécanicien polyvalent en matériels agricoles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964813" w14:textId="06C0BBBD" w:rsidR="00B14BE0" w:rsidRPr="00B14BE0" w:rsidRDefault="00AA2B66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AC26D24" wp14:editId="5090A06A">
                <wp:simplePos x="0" y="0"/>
                <wp:positionH relativeFrom="column">
                  <wp:posOffset>10412469</wp:posOffset>
                </wp:positionH>
                <wp:positionV relativeFrom="paragraph">
                  <wp:posOffset>83863</wp:posOffset>
                </wp:positionV>
                <wp:extent cx="0" cy="210053"/>
                <wp:effectExtent l="0" t="0" r="3810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005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CAC048" id="Connecteur droit 8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9.9pt,6.6pt" to="819.9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" strokecolor="#63a7da">
                <v:stroke dashstyle="dash"/>
              </v:line>
            </w:pict>
          </mc:Fallback>
        </mc:AlternateContent>
      </w:r>
      <w:r w:rsidR="003615CE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2A4B622" wp14:editId="31E1DFE9">
                <wp:simplePos x="0" y="0"/>
                <wp:positionH relativeFrom="column">
                  <wp:posOffset>2133600</wp:posOffset>
                </wp:positionH>
                <wp:positionV relativeFrom="paragraph">
                  <wp:posOffset>6985</wp:posOffset>
                </wp:positionV>
                <wp:extent cx="3818104" cy="948168"/>
                <wp:effectExtent l="0" t="0" r="0" b="4445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8104" cy="948168"/>
                          <a:chOff x="406483" y="-54321"/>
                          <a:chExt cx="3818728" cy="948936"/>
                        </a:xfrm>
                      </wpg:grpSpPr>
                      <wpg:grpSp>
                        <wpg:cNvPr id="75" name="Groupe 75"/>
                        <wpg:cNvGrpSpPr/>
                        <wpg:grpSpPr>
                          <a:xfrm>
                            <a:off x="1768584" y="220245"/>
                            <a:ext cx="885825" cy="674370"/>
                            <a:chOff x="485805" y="779332"/>
                            <a:chExt cx="956310" cy="784802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463" y="779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485805" y="1275208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E59300" w14:textId="77777777" w:rsidR="00432A63" w:rsidRPr="00F13403" w:rsidRDefault="00432A63" w:rsidP="00432A6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Zone de texte 82"/>
                        <wps:cNvSpPr txBox="1"/>
                        <wps:spPr>
                          <a:xfrm>
                            <a:off x="406483" y="-1756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FA965" w14:textId="3FDBC751" w:rsidR="00432A63" w:rsidRPr="00F13403" w:rsidRDefault="006E149E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209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C257DE" w14:textId="3CBEE0A5" w:rsidR="00432A63" w:rsidRPr="00C772C6" w:rsidRDefault="00446D4F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  <w:t>131</w:t>
                              </w:r>
                              <w:r w:rsidR="00C772C6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Zone de texte 172"/>
                        <wps:cNvSpPr txBox="1"/>
                        <wps:spPr>
                          <a:xfrm>
                            <a:off x="3586401" y="-54321"/>
                            <a:ext cx="63881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712CC3" w14:textId="10A6B589" w:rsidR="00432A63" w:rsidRPr="00F13403" w:rsidRDefault="003615CE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59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096" style="position:absolute;margin-left:168pt;margin-top:.55pt;width:300.65pt;height:74.65pt;z-index:251710976;mso-width-relative:margin;mso-height-relative:margin" coordorigin="4064,-543" coordsize="38187,9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">
                <v:group id="Groupe 75" o:spid="_x0000_s1097" style="position:absolute;left:17685;top:2202;width:8859;height:6744" coordorigin="4858,7793" coordsize="9563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Graphique 76" o:spid="_x0000_s1098" type="#_x0000_t75" style="position:absolute;left:6924;top:779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92" o:title=""/>
                  </v:shape>
                  <v:shape id="Zone de texte 77" o:spid="_x0000_s1099" type="#_x0000_t202" style="position:absolute;left:4858;top:12752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7EE59300" w14:textId="77777777" w:rsidR="00432A63" w:rsidRPr="00F13403" w:rsidRDefault="00432A63" w:rsidP="00432A6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shape id="Zone de texte 82" o:spid="_x0000_s1100" type="#_x0000_t202" style="position:absolute;left:4064;top:-175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96FA965" w14:textId="3FDBC751" w:rsidR="00432A63" w:rsidRPr="00F13403" w:rsidRDefault="006E149E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209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83" o:spid="_x0000_s1101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BC257DE" w14:textId="3CBEE0A5" w:rsidR="00432A63" w:rsidRPr="00C772C6" w:rsidRDefault="00446D4F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fr-BE"/>
                          </w:rPr>
                          <w:t>131</w:t>
                        </w:r>
                        <w:r w:rsidR="00C772C6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fr-BE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172" o:spid="_x0000_s1102" type="#_x0000_t202" style="position:absolute;left:35864;top:-543;width:638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1E712CC3" w14:textId="10A6B589" w:rsidR="00432A63" w:rsidRPr="00F13403" w:rsidRDefault="003615CE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59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0E9AA4" w14:textId="22997C3C" w:rsidR="00B14BE0" w:rsidRPr="00B14BE0" w:rsidRDefault="00B14BE0" w:rsidP="00B14BE0">
      <w:pPr>
        <w:rPr>
          <w:lang w:bidi="fr-FR"/>
        </w:rPr>
      </w:pPr>
    </w:p>
    <w:p w14:paraId="5698E056" w14:textId="1779DBCE" w:rsidR="00B14BE0" w:rsidRDefault="00B8006D" w:rsidP="00B14BE0">
      <w:pPr>
        <w:rPr>
          <w:lang w:bidi="fr-FR"/>
        </w:rPr>
      </w:pPr>
      <w:r w:rsidRPr="00064ED3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2D900104" wp14:editId="2935A18C">
                <wp:simplePos x="0" y="0"/>
                <wp:positionH relativeFrom="column">
                  <wp:posOffset>4927600</wp:posOffset>
                </wp:positionH>
                <wp:positionV relativeFrom="paragraph">
                  <wp:posOffset>6985</wp:posOffset>
                </wp:positionV>
                <wp:extent cx="1358900" cy="1356995"/>
                <wp:effectExtent l="0" t="0" r="0" b="0"/>
                <wp:wrapNone/>
                <wp:docPr id="1099" name="Groupe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900" cy="1356995"/>
                          <a:chOff x="-505665" y="-147548"/>
                          <a:chExt cx="2011811" cy="1459985"/>
                        </a:xfrm>
                      </wpg:grpSpPr>
                      <pic:pic xmlns:pic="http://schemas.openxmlformats.org/drawingml/2006/picture">
                        <pic:nvPicPr>
                          <pic:cNvPr id="1100" name="Graphique 1100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913" y="-147548"/>
                            <a:ext cx="616756" cy="564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1" name="Zone de texte 1101"/>
                        <wps:cNvSpPr txBox="1"/>
                        <wps:spPr>
                          <a:xfrm>
                            <a:off x="-505665" y="371679"/>
                            <a:ext cx="2011811" cy="9407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6BC424" w14:textId="23088513" w:rsidR="00B8006D" w:rsidRPr="00B8006D" w:rsidRDefault="00B8006D" w:rsidP="00B8006D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63A7DA" w:themeColor="accent6"/>
                                  <w:lang w:val="nl-NL"/>
                                </w:rPr>
                              </w:pPr>
                              <w:r w:rsidRPr="00B8006D">
                                <w:rPr>
                                  <w:rFonts w:ascii="HELVETICA NEUE CONDENSED" w:hAnsi="HELVETICA NEUE CONDENSED"/>
                                  <w:color w:val="63A7DA" w:themeColor="accent6"/>
                                  <w:lang w:val="nl-NL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00104" id="Groupe 1099" o:spid="_x0000_s1103" style="position:absolute;margin-left:388pt;margin-top:.55pt;width:107pt;height:106.85pt;z-index:251740672;mso-width-relative:margin;mso-height-relative:margin" coordorigin="-5056,-1475" coordsize="20118,14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">
                <v:shape id="Graphique 1100" o:spid="_x0000_s1104" type="#_x0000_t75" style="position:absolute;left:1749;top:-1475;width:6167;height:5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">
                  <v:imagedata r:id="rId95" o:title=""/>
                </v:shape>
                <v:shape id="Zone de texte 1101" o:spid="_x0000_s1105" type="#_x0000_t202" style="position:absolute;left:-5056;top:3716;width:20117;height:9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ywwwAAAN0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oxie34QT5OIBAAD//wMAUEsBAi0AFAAGAAgAAAAhANvh9svuAAAAhQEAABMAAAAAAAAAAAAA&#10;AAAAAAAAAFtDb250ZW50X1R5cGVzXS54bWxQSwECLQAUAAYACAAAACEAWvQsW78AAAAVAQAACwAA&#10;AAAAAAAAAAAAAAAfAQAAX3JlbHMvLnJlbHNQSwECLQAUAAYACAAAACEAwub8sMMAAADdAAAADwAA&#10;AAAAAAAAAAAAAAAHAgAAZHJzL2Rvd25yZXYueG1sUEsFBgAAAAADAAMAtwAAAPcCAAAAAA==&#10;" filled="f" stroked="f" strokeweight=".5pt">
                  <v:textbox>
                    <w:txbxContent>
                      <w:p w14:paraId="056BC424" w14:textId="23088513" w:rsidR="00B8006D" w:rsidRPr="00B8006D" w:rsidRDefault="00B8006D" w:rsidP="00B8006D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63A7DA" w:themeColor="accent6"/>
                            <w:lang w:val="nl-NL"/>
                          </w:rPr>
                        </w:pPr>
                        <w:r w:rsidRPr="00B8006D">
                          <w:rPr>
                            <w:rFonts w:ascii="HELVETICA NEUE CONDENSED" w:hAnsi="HELVETICA NEUE CONDENSED"/>
                            <w:color w:val="63A7DA" w:themeColor="accent6"/>
                            <w:lang w:val="nl-NL"/>
                          </w:rPr>
                          <w:t>CONSTRUCTI</w:t>
                        </w:r>
                        <w:r w:rsidRPr="00B8006D">
                          <w:rPr>
                            <w:rFonts w:ascii="HELVETICA NEUE CONDENSED" w:hAnsi="HELVETICA NEUE CONDENSED"/>
                            <w:color w:val="63A7DA" w:themeColor="accent6"/>
                            <w:lang w:val="nl-NL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149E">
        <w:rPr>
          <w:noProof/>
          <w:sz w:val="22"/>
          <w:szCs w:val="22"/>
          <w:lang w:bidi="fr-FR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3B601EB8" wp14:editId="6DB5526E">
                <wp:simplePos x="0" y="0"/>
                <wp:positionH relativeFrom="column">
                  <wp:posOffset>1845945</wp:posOffset>
                </wp:positionH>
                <wp:positionV relativeFrom="paragraph">
                  <wp:posOffset>6985</wp:posOffset>
                </wp:positionV>
                <wp:extent cx="1231900" cy="1189089"/>
                <wp:effectExtent l="0" t="0" r="0" b="0"/>
                <wp:wrapNone/>
                <wp:docPr id="1141" name="Groupe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900" cy="1189089"/>
                          <a:chOff x="-156837" y="0"/>
                          <a:chExt cx="1576499" cy="1416082"/>
                        </a:xfrm>
                      </wpg:grpSpPr>
                      <pic:pic xmlns:pic="http://schemas.openxmlformats.org/drawingml/2006/picture">
                        <pic:nvPicPr>
                          <pic:cNvPr id="410" name="Graphique 410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046" y="0"/>
                            <a:ext cx="600075" cy="639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Zone de texte 411"/>
                        <wps:cNvSpPr txBox="1"/>
                        <wps:spPr>
                          <a:xfrm>
                            <a:off x="-156837" y="639445"/>
                            <a:ext cx="1576499" cy="776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DB75BF" w14:textId="77777777" w:rsidR="00A67F0A" w:rsidRPr="006E149E" w:rsidRDefault="00A67F0A" w:rsidP="00A67F0A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63A7DA" w:themeColor="accent6"/>
                                  <w:lang w:val="nl-NL"/>
                                </w:rPr>
                              </w:pPr>
                              <w:r w:rsidRPr="006E149E">
                                <w:rPr>
                                  <w:rFonts w:ascii="HELVETICA NEUE CONDENSED" w:hAnsi="HELVETICA NEUE CONDENSED"/>
                                  <w:color w:val="63A7DA" w:themeColor="accent6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01EB8" id="Groupe 1141" o:spid="_x0000_s1106" style="position:absolute;margin-left:145.35pt;margin-top:.55pt;width:97pt;height:93.65pt;z-index:251738624;mso-width-relative:margin;mso-height-relative:margin" coordorigin="-1568" coordsize="15764,1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">
                <v:shape id="Graphique 410" o:spid="_x0000_s1107" type="#_x0000_t75" style="position:absolute;left:2420;width:6001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">
                  <v:imagedata r:id="rId98" o:title=""/>
                </v:shape>
                <v:shape id="Zone de texte 411" o:spid="_x0000_s1108" type="#_x0000_t202" style="position:absolute;left:-1568;top:6394;width:15764;height: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5rBxQAAANwAAAAPAAAAZHJzL2Rvd25yZXYueG1sRI9Bi8Iw&#10;FITvgv8hPMGbphVX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Dub5rBxQAAANwAAAAP&#10;AAAAAAAAAAAAAAAAAAcCAABkcnMvZG93bnJldi54bWxQSwUGAAAAAAMAAwC3AAAA+QIAAAAA&#10;" filled="f" stroked="f" strokeweight=".5pt">
                  <v:textbox>
                    <w:txbxContent>
                      <w:p w14:paraId="04DB75BF" w14:textId="77777777" w:rsidR="00A67F0A" w:rsidRPr="006E149E" w:rsidRDefault="00A67F0A" w:rsidP="00A67F0A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63A7DA" w:themeColor="accent6"/>
                            <w:lang w:val="nl-NL"/>
                          </w:rPr>
                        </w:pPr>
                        <w:r w:rsidRPr="006E149E">
                          <w:rPr>
                            <w:rFonts w:ascii="HELVETICA NEUE CONDENSED" w:hAnsi="HELVETICA NEUE CONDENSED"/>
                            <w:color w:val="63A7DA" w:themeColor="accent6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54CD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9498E79" wp14:editId="5E3AF859">
                <wp:simplePos x="0" y="0"/>
                <wp:positionH relativeFrom="column">
                  <wp:posOffset>9989185</wp:posOffset>
                </wp:positionH>
                <wp:positionV relativeFrom="paragraph">
                  <wp:posOffset>18415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62600413" w:rsidR="00DD3AC6" w:rsidRPr="00E8742B" w:rsidRDefault="00B57714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  <w:r w:rsidR="00820705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6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109" style="position:absolute;margin-left:786.55pt;margin-top:1.45pt;width:67.45pt;height:40.5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" fillcolor="#63a7da" strokecolor="#63a7da" strokeweight="1pt">
                <v:stroke joinstyle="miter"/>
                <v:textbox>
                  <w:txbxContent>
                    <w:p w14:paraId="1FB229A2" w14:textId="62600413" w:rsidR="00DD3AC6" w:rsidRPr="00E8742B" w:rsidRDefault="00B57714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</w:t>
                      </w:r>
                      <w:r w:rsidR="00820705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6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</w:p>
    <w:p w14:paraId="40AEA280" w14:textId="52D02DCC" w:rsidR="00B14BE0" w:rsidRPr="00B14BE0" w:rsidRDefault="00B14BE0" w:rsidP="00B14BE0">
      <w:pPr>
        <w:tabs>
          <w:tab w:val="left" w:pos="2300"/>
        </w:tabs>
        <w:rPr>
          <w:lang w:bidi="fr-FR"/>
        </w:rPr>
      </w:pPr>
      <w:r>
        <w:rPr>
          <w:lang w:bidi="fr-FR"/>
        </w:rPr>
        <w:tab/>
      </w:r>
    </w:p>
    <w:sectPr w:rsidR="00B14BE0" w:rsidRPr="00B14BE0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3D2543" w14:textId="77777777" w:rsidR="00193CE7" w:rsidRDefault="00193CE7" w:rsidP="0063464B">
      <w:r>
        <w:separator/>
      </w:r>
    </w:p>
  </w:endnote>
  <w:endnote w:type="continuationSeparator" w:id="0">
    <w:p w14:paraId="3B64FBDA" w14:textId="77777777" w:rsidR="00193CE7" w:rsidRDefault="00193CE7" w:rsidP="0063464B">
      <w:r>
        <w:continuationSeparator/>
      </w:r>
    </w:p>
  </w:endnote>
  <w:endnote w:type="continuationNotice" w:id="1">
    <w:p w14:paraId="328B7C52" w14:textId="77777777" w:rsidR="00193CE7" w:rsidRDefault="00193C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CE5E1" w14:textId="77777777" w:rsidR="00193CE7" w:rsidRDefault="00193CE7" w:rsidP="0063464B">
      <w:r>
        <w:separator/>
      </w:r>
    </w:p>
  </w:footnote>
  <w:footnote w:type="continuationSeparator" w:id="0">
    <w:p w14:paraId="0D7380AF" w14:textId="77777777" w:rsidR="00193CE7" w:rsidRDefault="00193CE7" w:rsidP="0063464B">
      <w:r>
        <w:continuationSeparator/>
      </w:r>
    </w:p>
  </w:footnote>
  <w:footnote w:type="continuationNotice" w:id="1">
    <w:p w14:paraId="14961D24" w14:textId="77777777" w:rsidR="00193CE7" w:rsidRDefault="00193CE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E904A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Homme" style="width:6.15pt;height:8.8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12244"/>
    <w:rsid w:val="0001549A"/>
    <w:rsid w:val="00015E15"/>
    <w:rsid w:val="000167B3"/>
    <w:rsid w:val="00021DD5"/>
    <w:rsid w:val="000247A1"/>
    <w:rsid w:val="00026609"/>
    <w:rsid w:val="000304DA"/>
    <w:rsid w:val="00032CFB"/>
    <w:rsid w:val="00033400"/>
    <w:rsid w:val="00033ECD"/>
    <w:rsid w:val="00036493"/>
    <w:rsid w:val="00044C2E"/>
    <w:rsid w:val="00046281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1EAC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4C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5154"/>
    <w:rsid w:val="00116347"/>
    <w:rsid w:val="001165B6"/>
    <w:rsid w:val="00117683"/>
    <w:rsid w:val="00120B73"/>
    <w:rsid w:val="00121489"/>
    <w:rsid w:val="00122551"/>
    <w:rsid w:val="0012438A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462"/>
    <w:rsid w:val="00154BC8"/>
    <w:rsid w:val="001554D7"/>
    <w:rsid w:val="001574CA"/>
    <w:rsid w:val="00165B27"/>
    <w:rsid w:val="00171086"/>
    <w:rsid w:val="00174FEC"/>
    <w:rsid w:val="00177086"/>
    <w:rsid w:val="00192B91"/>
    <w:rsid w:val="001930E4"/>
    <w:rsid w:val="0019347B"/>
    <w:rsid w:val="00193CE7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B6023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02F4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2536"/>
    <w:rsid w:val="0024339E"/>
    <w:rsid w:val="00243CEE"/>
    <w:rsid w:val="002443B5"/>
    <w:rsid w:val="00245829"/>
    <w:rsid w:val="002461C7"/>
    <w:rsid w:val="00246C9E"/>
    <w:rsid w:val="0024786E"/>
    <w:rsid w:val="002576B5"/>
    <w:rsid w:val="002601C0"/>
    <w:rsid w:val="002644B0"/>
    <w:rsid w:val="002664C0"/>
    <w:rsid w:val="0027350F"/>
    <w:rsid w:val="0027425A"/>
    <w:rsid w:val="00274EA0"/>
    <w:rsid w:val="00283735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13E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470C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08ED"/>
    <w:rsid w:val="003615CE"/>
    <w:rsid w:val="003636D5"/>
    <w:rsid w:val="003653D6"/>
    <w:rsid w:val="00365F54"/>
    <w:rsid w:val="003679A8"/>
    <w:rsid w:val="00370731"/>
    <w:rsid w:val="003724F6"/>
    <w:rsid w:val="00373F97"/>
    <w:rsid w:val="00374B16"/>
    <w:rsid w:val="00377D51"/>
    <w:rsid w:val="003810E7"/>
    <w:rsid w:val="00384651"/>
    <w:rsid w:val="00384983"/>
    <w:rsid w:val="00384B54"/>
    <w:rsid w:val="00384E46"/>
    <w:rsid w:val="003850E2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266E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8C5"/>
    <w:rsid w:val="003E6DBE"/>
    <w:rsid w:val="003E75E0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6D4F"/>
    <w:rsid w:val="00447495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0BAA"/>
    <w:rsid w:val="0050223A"/>
    <w:rsid w:val="00503E9D"/>
    <w:rsid w:val="00506892"/>
    <w:rsid w:val="00506CE3"/>
    <w:rsid w:val="005077B9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2B8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6F5C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092"/>
    <w:rsid w:val="00684228"/>
    <w:rsid w:val="0069702F"/>
    <w:rsid w:val="006977DF"/>
    <w:rsid w:val="00697EFD"/>
    <w:rsid w:val="006A0F41"/>
    <w:rsid w:val="006A2910"/>
    <w:rsid w:val="006A2B65"/>
    <w:rsid w:val="006A3589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149E"/>
    <w:rsid w:val="006E425C"/>
    <w:rsid w:val="006E6AB5"/>
    <w:rsid w:val="006F1741"/>
    <w:rsid w:val="006F4478"/>
    <w:rsid w:val="006F5D00"/>
    <w:rsid w:val="006F6B41"/>
    <w:rsid w:val="006F6EE0"/>
    <w:rsid w:val="006F6F9C"/>
    <w:rsid w:val="00700EAE"/>
    <w:rsid w:val="00703DA5"/>
    <w:rsid w:val="00706C1B"/>
    <w:rsid w:val="00710BF9"/>
    <w:rsid w:val="00711F80"/>
    <w:rsid w:val="00716056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56EA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E7F"/>
    <w:rsid w:val="007C0F06"/>
    <w:rsid w:val="007C20A3"/>
    <w:rsid w:val="007C35FF"/>
    <w:rsid w:val="007C6332"/>
    <w:rsid w:val="007C6D05"/>
    <w:rsid w:val="007C7DC3"/>
    <w:rsid w:val="007D132F"/>
    <w:rsid w:val="007D1C3A"/>
    <w:rsid w:val="007D2077"/>
    <w:rsid w:val="007D6BC7"/>
    <w:rsid w:val="007E03B8"/>
    <w:rsid w:val="007E0DF3"/>
    <w:rsid w:val="007E1318"/>
    <w:rsid w:val="007E7A96"/>
    <w:rsid w:val="007F2445"/>
    <w:rsid w:val="007F423C"/>
    <w:rsid w:val="007F56F4"/>
    <w:rsid w:val="007F5817"/>
    <w:rsid w:val="007F61F1"/>
    <w:rsid w:val="007F77C0"/>
    <w:rsid w:val="007F7ABE"/>
    <w:rsid w:val="0080422D"/>
    <w:rsid w:val="00806FA2"/>
    <w:rsid w:val="00810DF7"/>
    <w:rsid w:val="00811778"/>
    <w:rsid w:val="00814303"/>
    <w:rsid w:val="00814DD2"/>
    <w:rsid w:val="00816199"/>
    <w:rsid w:val="0081659E"/>
    <w:rsid w:val="00820705"/>
    <w:rsid w:val="00820E9B"/>
    <w:rsid w:val="00826F73"/>
    <w:rsid w:val="008322EC"/>
    <w:rsid w:val="00832373"/>
    <w:rsid w:val="00837020"/>
    <w:rsid w:val="00842677"/>
    <w:rsid w:val="00842CFD"/>
    <w:rsid w:val="008461F3"/>
    <w:rsid w:val="00846231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2B8"/>
    <w:rsid w:val="009278BB"/>
    <w:rsid w:val="00940155"/>
    <w:rsid w:val="00940BA8"/>
    <w:rsid w:val="00943CC3"/>
    <w:rsid w:val="00945DB5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A23E7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2D44"/>
    <w:rsid w:val="00A24434"/>
    <w:rsid w:val="00A25BA2"/>
    <w:rsid w:val="00A25CE7"/>
    <w:rsid w:val="00A260A2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75F"/>
    <w:rsid w:val="00A65C97"/>
    <w:rsid w:val="00A67F0A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84C50"/>
    <w:rsid w:val="00A922BB"/>
    <w:rsid w:val="00A93BA7"/>
    <w:rsid w:val="00A96E0F"/>
    <w:rsid w:val="00AA2B66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4CE8"/>
    <w:rsid w:val="00B06520"/>
    <w:rsid w:val="00B11133"/>
    <w:rsid w:val="00B119F5"/>
    <w:rsid w:val="00B12E7A"/>
    <w:rsid w:val="00B14BE0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47424"/>
    <w:rsid w:val="00B55B0E"/>
    <w:rsid w:val="00B5672C"/>
    <w:rsid w:val="00B57714"/>
    <w:rsid w:val="00B61D84"/>
    <w:rsid w:val="00B62942"/>
    <w:rsid w:val="00B64576"/>
    <w:rsid w:val="00B64C1C"/>
    <w:rsid w:val="00B6723D"/>
    <w:rsid w:val="00B748C9"/>
    <w:rsid w:val="00B8006D"/>
    <w:rsid w:val="00B818BA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F3E7F"/>
    <w:rsid w:val="00C0555A"/>
    <w:rsid w:val="00C1193B"/>
    <w:rsid w:val="00C12EAC"/>
    <w:rsid w:val="00C13DAA"/>
    <w:rsid w:val="00C14AF6"/>
    <w:rsid w:val="00C17F7C"/>
    <w:rsid w:val="00C2116F"/>
    <w:rsid w:val="00C23867"/>
    <w:rsid w:val="00C26D21"/>
    <w:rsid w:val="00C33C1E"/>
    <w:rsid w:val="00C432CA"/>
    <w:rsid w:val="00C4618E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772C6"/>
    <w:rsid w:val="00C86195"/>
    <w:rsid w:val="00C869B3"/>
    <w:rsid w:val="00C87B26"/>
    <w:rsid w:val="00C90B7E"/>
    <w:rsid w:val="00C91027"/>
    <w:rsid w:val="00C94146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C6428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35EAC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83D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67096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D75F1"/>
    <w:rsid w:val="00EE1949"/>
    <w:rsid w:val="00EE4563"/>
    <w:rsid w:val="00EE5094"/>
    <w:rsid w:val="00EE7954"/>
    <w:rsid w:val="00EF26FC"/>
    <w:rsid w:val="00EF2B57"/>
    <w:rsid w:val="00EF50CD"/>
    <w:rsid w:val="00F0208A"/>
    <w:rsid w:val="00F020CD"/>
    <w:rsid w:val="00F060C5"/>
    <w:rsid w:val="00F068B9"/>
    <w:rsid w:val="00F06C96"/>
    <w:rsid w:val="00F07B0F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1623"/>
    <w:rsid w:val="00F5375D"/>
    <w:rsid w:val="00F53CBC"/>
    <w:rsid w:val="00F54324"/>
    <w:rsid w:val="00F57166"/>
    <w:rsid w:val="00F576BD"/>
    <w:rsid w:val="00F57F7F"/>
    <w:rsid w:val="00F62ECA"/>
    <w:rsid w:val="00F72355"/>
    <w:rsid w:val="00F732AA"/>
    <w:rsid w:val="00F76CD6"/>
    <w:rsid w:val="00F77FBA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3E6"/>
    <w:rsid w:val="00FC06D3"/>
    <w:rsid w:val="00FC3724"/>
    <w:rsid w:val="00FD0A94"/>
    <w:rsid w:val="00FD0A9D"/>
    <w:rsid w:val="00FD24EC"/>
    <w:rsid w:val="00FD7158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34" Type="http://schemas.microsoft.com/office/2007/relationships/diagramDrawing" Target="diagrams/drawing1.xml"/><Relationship Id="rId42" Type="http://schemas.openxmlformats.org/officeDocument/2006/relationships/image" Target="media/image22.png"/><Relationship Id="rId47" Type="http://schemas.openxmlformats.org/officeDocument/2006/relationships/image" Target="media/image27.svg"/><Relationship Id="rId50" Type="http://schemas.openxmlformats.org/officeDocument/2006/relationships/image" Target="media/image30.png"/><Relationship Id="rId55" Type="http://schemas.openxmlformats.org/officeDocument/2006/relationships/image" Target="media/image33.svg"/><Relationship Id="rId63" Type="http://schemas.openxmlformats.org/officeDocument/2006/relationships/diagramColors" Target="diagrams/colors2.xml"/><Relationship Id="rId68" Type="http://schemas.openxmlformats.org/officeDocument/2006/relationships/image" Target="media/image36.png"/><Relationship Id="rId76" Type="http://schemas.microsoft.com/office/2007/relationships/diagramDrawing" Target="diagrams/drawing3.xml"/><Relationship Id="rId84" Type="http://schemas.openxmlformats.org/officeDocument/2006/relationships/image" Target="media/image49.png"/><Relationship Id="rId89" Type="http://schemas.openxmlformats.org/officeDocument/2006/relationships/image" Target="media/image52.png"/><Relationship Id="rId97" Type="http://schemas.openxmlformats.org/officeDocument/2006/relationships/image" Target="media/image60.svg"/><Relationship Id="rId7" Type="http://schemas.openxmlformats.org/officeDocument/2006/relationships/settings" Target="settings.xml"/><Relationship Id="rId71" Type="http://schemas.openxmlformats.org/officeDocument/2006/relationships/image" Target="media/image39.png"/><Relationship Id="rId92" Type="http://schemas.openxmlformats.org/officeDocument/2006/relationships/image" Target="media/image5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50.svg"/><Relationship Id="rId11" Type="http://schemas.openxmlformats.org/officeDocument/2006/relationships/image" Target="media/image2.png"/><Relationship Id="rId24" Type="http://schemas.openxmlformats.org/officeDocument/2006/relationships/image" Target="media/image120.png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17.svg"/><Relationship Id="rId40" Type="http://schemas.openxmlformats.org/officeDocument/2006/relationships/image" Target="media/image20.png"/><Relationship Id="rId45" Type="http://schemas.openxmlformats.org/officeDocument/2006/relationships/image" Target="media/image25.svg"/><Relationship Id="rId53" Type="http://schemas.openxmlformats.org/officeDocument/2006/relationships/image" Target="media/image310.svg"/><Relationship Id="rId58" Type="http://schemas.openxmlformats.org/officeDocument/2006/relationships/image" Target="media/image34.png"/><Relationship Id="rId66" Type="http://schemas.openxmlformats.org/officeDocument/2006/relationships/image" Target="media/image35.png"/><Relationship Id="rId74" Type="http://schemas.openxmlformats.org/officeDocument/2006/relationships/diagramQuickStyle" Target="diagrams/quickStyle3.xml"/><Relationship Id="rId79" Type="http://schemas.openxmlformats.org/officeDocument/2006/relationships/image" Target="media/image44.emf"/><Relationship Id="rId87" Type="http://schemas.openxmlformats.org/officeDocument/2006/relationships/image" Target="media/image50.png"/><Relationship Id="rId5" Type="http://schemas.openxmlformats.org/officeDocument/2006/relationships/numbering" Target="numbering.xml"/><Relationship Id="rId61" Type="http://schemas.openxmlformats.org/officeDocument/2006/relationships/diagramLayout" Target="diagrams/layout2.xml"/><Relationship Id="rId82" Type="http://schemas.openxmlformats.org/officeDocument/2006/relationships/image" Target="media/image45.png"/><Relationship Id="rId90" Type="http://schemas.openxmlformats.org/officeDocument/2006/relationships/image" Target="media/image53.png"/><Relationship Id="rId95" Type="http://schemas.openxmlformats.org/officeDocument/2006/relationships/image" Target="media/image58.png"/><Relationship Id="rId19" Type="http://schemas.openxmlformats.org/officeDocument/2006/relationships/image" Target="media/image9.png"/><Relationship Id="rId14" Type="http://schemas.openxmlformats.org/officeDocument/2006/relationships/hyperlink" Target="https://hainaut.formation-logistique.be/formations/?keys=mecanicien&amp;domaines=All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5.svg"/><Relationship Id="rId30" Type="http://schemas.openxmlformats.org/officeDocument/2006/relationships/diagramData" Target="diagrams/data1.xml"/><Relationship Id="rId35" Type="http://schemas.openxmlformats.org/officeDocument/2006/relationships/diagramData" Target="diagrams/data2.xml"/><Relationship Id="rId43" Type="http://schemas.openxmlformats.org/officeDocument/2006/relationships/image" Target="media/image23.svg"/><Relationship Id="rId48" Type="http://schemas.openxmlformats.org/officeDocument/2006/relationships/image" Target="media/image28.png"/><Relationship Id="rId56" Type="http://schemas.openxmlformats.org/officeDocument/2006/relationships/image" Target="media/image33.png"/><Relationship Id="rId64" Type="http://schemas.microsoft.com/office/2007/relationships/diagramDrawing" Target="diagrams/drawing2.xml"/><Relationship Id="rId69" Type="http://schemas.openxmlformats.org/officeDocument/2006/relationships/image" Target="media/image37.svg"/><Relationship Id="rId77" Type="http://schemas.openxmlformats.org/officeDocument/2006/relationships/diagramData" Target="diagrams/data6.xml"/><Relationship Id="rId100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1.svg"/><Relationship Id="rId72" Type="http://schemas.openxmlformats.org/officeDocument/2006/relationships/diagramData" Target="diagrams/data5.xml"/><Relationship Id="rId80" Type="http://schemas.openxmlformats.org/officeDocument/2006/relationships/hyperlink" Target="http://www.bassinefe-hainautcentre.be/le-rapport-analytique-et-prospectif" TargetMode="External"/><Relationship Id="rId85" Type="http://schemas.openxmlformats.org/officeDocument/2006/relationships/image" Target="media/image47.png"/><Relationship Id="rId93" Type="http://schemas.openxmlformats.org/officeDocument/2006/relationships/image" Target="media/image56.png"/><Relationship Id="rId98" Type="http://schemas.openxmlformats.org/officeDocument/2006/relationships/image" Target="media/image61.png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image" Target="media/image7.png"/><Relationship Id="rId25" Type="http://schemas.openxmlformats.org/officeDocument/2006/relationships/image" Target="media/image130.svg"/><Relationship Id="rId33" Type="http://schemas.openxmlformats.org/officeDocument/2006/relationships/diagramColors" Target="diagrams/colors1.xml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5.svg"/><Relationship Id="rId67" Type="http://schemas.openxmlformats.org/officeDocument/2006/relationships/image" Target="media/image36.svg"/><Relationship Id="rId20" Type="http://schemas.openxmlformats.org/officeDocument/2006/relationships/image" Target="media/image10.svg"/><Relationship Id="rId41" Type="http://schemas.openxmlformats.org/officeDocument/2006/relationships/image" Target="media/image21.svg"/><Relationship Id="rId54" Type="http://schemas.openxmlformats.org/officeDocument/2006/relationships/image" Target="media/image32.png"/><Relationship Id="rId62" Type="http://schemas.openxmlformats.org/officeDocument/2006/relationships/diagramQuickStyle" Target="diagrams/quickStyle2.xml"/><Relationship Id="rId70" Type="http://schemas.openxmlformats.org/officeDocument/2006/relationships/image" Target="media/image37.png"/><Relationship Id="rId75" Type="http://schemas.openxmlformats.org/officeDocument/2006/relationships/diagramColors" Target="diagrams/colors3.xml"/><Relationship Id="rId83" Type="http://schemas.openxmlformats.org/officeDocument/2006/relationships/image" Target="media/image46.svg"/><Relationship Id="rId88" Type="http://schemas.openxmlformats.org/officeDocument/2006/relationships/image" Target="media/image51.svg"/><Relationship Id="rId91" Type="http://schemas.openxmlformats.org/officeDocument/2006/relationships/image" Target="media/image54.svg"/><Relationship Id="rId96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svg"/><Relationship Id="rId28" Type="http://schemas.openxmlformats.org/officeDocument/2006/relationships/image" Target="media/image140.png"/><Relationship Id="rId36" Type="http://schemas.openxmlformats.org/officeDocument/2006/relationships/image" Target="media/image16.png"/><Relationship Id="rId49" Type="http://schemas.openxmlformats.org/officeDocument/2006/relationships/image" Target="media/image29.svg"/><Relationship Id="rId57" Type="http://schemas.openxmlformats.org/officeDocument/2006/relationships/image" Target="media/image34.svg"/><Relationship Id="rId10" Type="http://schemas.openxmlformats.org/officeDocument/2006/relationships/endnotes" Target="endnotes.xml"/><Relationship Id="rId31" Type="http://schemas.openxmlformats.org/officeDocument/2006/relationships/diagramLayout" Target="diagrams/layout1.xml"/><Relationship Id="rId44" Type="http://schemas.openxmlformats.org/officeDocument/2006/relationships/image" Target="media/image24.png"/><Relationship Id="rId52" Type="http://schemas.openxmlformats.org/officeDocument/2006/relationships/image" Target="media/image300.png"/><Relationship Id="rId60" Type="http://schemas.openxmlformats.org/officeDocument/2006/relationships/diagramData" Target="diagrams/data3.xml"/><Relationship Id="rId65" Type="http://schemas.openxmlformats.org/officeDocument/2006/relationships/diagramData" Target="diagrams/data4.xml"/><Relationship Id="rId73" Type="http://schemas.openxmlformats.org/officeDocument/2006/relationships/diagramLayout" Target="diagrams/layout3.xml"/><Relationship Id="rId78" Type="http://schemas.openxmlformats.org/officeDocument/2006/relationships/hyperlink" Target="http://www.bassinefe-hainautcentre.be/le-rapport-analytique-et-prospectif" TargetMode="External"/><Relationship Id="rId81" Type="http://schemas.openxmlformats.org/officeDocument/2006/relationships/image" Target="media/image46.emf"/><Relationship Id="rId86" Type="http://schemas.openxmlformats.org/officeDocument/2006/relationships/image" Target="media/image48.svg"/><Relationship Id="rId94" Type="http://schemas.openxmlformats.org/officeDocument/2006/relationships/image" Target="media/image57.svg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svg"/><Relationship Id="rId39" Type="http://schemas.openxmlformats.org/officeDocument/2006/relationships/image" Target="media/image19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svg"/><Relationship Id="rId1" Type="http://schemas.openxmlformats.org/officeDocument/2006/relationships/image" Target="../media/image38.png"/><Relationship Id="rId6" Type="http://schemas.openxmlformats.org/officeDocument/2006/relationships/image" Target="../media/image43.svg"/><Relationship Id="rId5" Type="http://schemas.openxmlformats.org/officeDocument/2006/relationships/image" Target="../media/image42.png"/><Relationship Id="rId4" Type="http://schemas.openxmlformats.org/officeDocument/2006/relationships/image" Target="../media/image41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svg"/><Relationship Id="rId1" Type="http://schemas.openxmlformats.org/officeDocument/2006/relationships/image" Target="../media/image38.png"/><Relationship Id="rId6" Type="http://schemas.openxmlformats.org/officeDocument/2006/relationships/image" Target="../media/image43.svg"/><Relationship Id="rId5" Type="http://schemas.openxmlformats.org/officeDocument/2006/relationships/image" Target="../media/image42.png"/><Relationship Id="rId4" Type="http://schemas.openxmlformats.org/officeDocument/2006/relationships/image" Target="../media/image41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svg"/><Relationship Id="rId1" Type="http://schemas.openxmlformats.org/officeDocument/2006/relationships/image" Target="../media/image38.png"/><Relationship Id="rId6" Type="http://schemas.openxmlformats.org/officeDocument/2006/relationships/image" Target="../media/image43.svg"/><Relationship Id="rId5" Type="http://schemas.openxmlformats.org/officeDocument/2006/relationships/image" Target="../media/image42.png"/><Relationship Id="rId4" Type="http://schemas.openxmlformats.org/officeDocument/2006/relationships/image" Target="../media/image41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BB3A48D-7957-47A3-B173-5809DE182DFC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F4EB53BF-65D8-4121-96F8-D45130B29869}" type="parTrans" cxnId="{DAE2D113-0D42-4C14-B111-B1F5AA388DD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74FC99A-9BC8-4E0A-811A-DFD1F686A6A6}" type="sibTrans" cxnId="{DAE2D113-0D42-4C14-B111-B1F5AA388DDB}">
      <dgm:prSet/>
      <dgm:spPr/>
      <dgm:t>
        <a:bodyPr/>
        <a:lstStyle/>
        <a:p>
          <a:endParaRPr lang="fr-BE"/>
        </a:p>
      </dgm:t>
    </dgm:pt>
    <dgm:pt modelId="{78F8E69D-7D3E-427C-8396-F699F2812AC6}">
      <dgm:prSet/>
      <dgm:spPr/>
      <dgm:t>
        <a:bodyPr/>
        <a:lstStyle/>
        <a:p>
          <a:r>
            <a:rPr lang="fr-BE"/>
            <a:t>Foramtion pour adultes</a:t>
          </a:r>
        </a:p>
      </dgm:t>
    </dgm:pt>
    <dgm:pt modelId="{450CC8F5-29CE-48C2-9B9E-AB3259E11392}" type="parTrans" cxnId="{48AA1592-8965-4D8A-BD89-D550AA8803C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8A6380-7719-4552-9348-041070F8BD55}" type="sibTrans" cxnId="{48AA1592-8965-4D8A-BD89-D550AA8803CB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732EF4A4-E016-4AA1-ACA2-06D3358BD2F4}" type="pres">
      <dgm:prSet presAssocID="{F4EB53BF-65D8-4121-96F8-D45130B29869}" presName="Name13" presStyleLbl="parChTrans1D2" presStyleIdx="0" presStyleCnt="2"/>
      <dgm:spPr/>
    </dgm:pt>
    <dgm:pt modelId="{42C1694B-D45A-4E81-85E7-4E4AD9BED55C}" type="pres">
      <dgm:prSet presAssocID="{3BB3A48D-7957-47A3-B173-5809DE182DFC}" presName="childText" presStyleLbl="bgAcc1" presStyleIdx="0" presStyleCnt="2">
        <dgm:presLayoutVars>
          <dgm:bulletEnabled val="1"/>
        </dgm:presLayoutVars>
      </dgm:prSet>
      <dgm:spPr/>
    </dgm:pt>
    <dgm:pt modelId="{D6F7EB7E-B39D-4E6C-91B5-DF420C689897}" type="pres">
      <dgm:prSet presAssocID="{450CC8F5-29CE-48C2-9B9E-AB3259E11392}" presName="Name13" presStyleLbl="parChTrans1D2" presStyleIdx="1" presStyleCnt="2"/>
      <dgm:spPr/>
    </dgm:pt>
    <dgm:pt modelId="{F3B3F330-4552-4A27-8A87-C35E019AE677}" type="pres">
      <dgm:prSet presAssocID="{78F8E69D-7D3E-427C-8396-F699F2812AC6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9F81A510-B47E-46CA-832D-7E2FD816C980}" type="presOf" srcId="{F4EB53BF-65D8-4121-96F8-D45130B29869}" destId="{732EF4A4-E016-4AA1-ACA2-06D3358BD2F4}" srcOrd="0" destOrd="0" presId="urn:microsoft.com/office/officeart/2005/8/layout/hierarchy3"/>
    <dgm:cxn modelId="{DAE2D113-0D42-4C14-B111-B1F5AA388DDB}" srcId="{E1E31A27-682F-4524-8836-4107CDEC5323}" destId="{3BB3A48D-7957-47A3-B173-5809DE182DFC}" srcOrd="0" destOrd="0" parTransId="{F4EB53BF-65D8-4121-96F8-D45130B29869}" sibTransId="{A74FC99A-9BC8-4E0A-811A-DFD1F686A6A6}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F6E3611F-70DD-47B4-AF1F-B574CBA2B021}" type="presOf" srcId="{450CC8F5-29CE-48C2-9B9E-AB3259E11392}" destId="{D6F7EB7E-B39D-4E6C-91B5-DF420C689897}" srcOrd="0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8CD5E92E-5848-40E1-987B-A580087D3D28}" type="presOf" srcId="{3BB3A48D-7957-47A3-B173-5809DE182DFC}" destId="{42C1694B-D45A-4E81-85E7-4E4AD9BED55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48AA1592-8965-4D8A-BD89-D550AA8803CB}" srcId="{E1E31A27-682F-4524-8836-4107CDEC5323}" destId="{78F8E69D-7D3E-427C-8396-F699F2812AC6}" srcOrd="1" destOrd="0" parTransId="{450CC8F5-29CE-48C2-9B9E-AB3259E11392}" sibTransId="{968A6380-7719-4552-9348-041070F8BD55}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EF751AB4-9334-4531-A1B3-59322E1062B6}" type="presOf" srcId="{78F8E69D-7D3E-427C-8396-F699F2812AC6}" destId="{F3B3F330-4552-4A27-8A87-C35E019AE677}" srcOrd="0" destOrd="0" presId="urn:microsoft.com/office/officeart/2005/8/layout/hierarchy3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F4FA15DD-0E77-41FB-93E6-548E46B19906}" type="presParOf" srcId="{D9F353A7-6BA6-4618-9297-C380F5C53C3D}" destId="{732EF4A4-E016-4AA1-ACA2-06D3358BD2F4}" srcOrd="0" destOrd="0" presId="urn:microsoft.com/office/officeart/2005/8/layout/hierarchy3"/>
    <dgm:cxn modelId="{AFA18444-3335-4D27-9A46-B0724C15EC1A}" type="presParOf" srcId="{D9F353A7-6BA6-4618-9297-C380F5C53C3D}" destId="{42C1694B-D45A-4E81-85E7-4E4AD9BED55C}" srcOrd="1" destOrd="0" presId="urn:microsoft.com/office/officeart/2005/8/layout/hierarchy3"/>
    <dgm:cxn modelId="{0E383ED4-71CD-43D9-BACB-27EB4E517E40}" type="presParOf" srcId="{D9F353A7-6BA6-4618-9297-C380F5C53C3D}" destId="{D6F7EB7E-B39D-4E6C-91B5-DF420C689897}" srcOrd="2" destOrd="0" presId="urn:microsoft.com/office/officeart/2005/8/layout/hierarchy3"/>
    <dgm:cxn modelId="{E66EA5FF-D927-439F-BA6B-F4E4548C111D}" type="presParOf" srcId="{D9F353A7-6BA6-4618-9297-C380F5C53C3D}" destId="{F3B3F330-4552-4A27-8A87-C35E019AE677}" srcOrd="3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BB3A48D-7957-47A3-B173-5809DE182DFC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F4EB53BF-65D8-4121-96F8-D45130B29869}" type="parTrans" cxnId="{DAE2D113-0D42-4C14-B111-B1F5AA388DD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74FC99A-9BC8-4E0A-811A-DFD1F686A6A6}" type="sibTrans" cxnId="{DAE2D113-0D42-4C14-B111-B1F5AA388DDB}">
      <dgm:prSet/>
      <dgm:spPr/>
      <dgm:t>
        <a:bodyPr/>
        <a:lstStyle/>
        <a:p>
          <a:endParaRPr lang="fr-BE"/>
        </a:p>
      </dgm:t>
    </dgm:pt>
    <dgm:pt modelId="{78F8E69D-7D3E-427C-8396-F699F2812AC6}">
      <dgm:prSet/>
      <dgm:spPr/>
      <dgm:t>
        <a:bodyPr/>
        <a:lstStyle/>
        <a:p>
          <a:r>
            <a:rPr lang="fr-BE"/>
            <a:t>Foramtion pour adultes</a:t>
          </a:r>
        </a:p>
      </dgm:t>
    </dgm:pt>
    <dgm:pt modelId="{450CC8F5-29CE-48C2-9B9E-AB3259E11392}" type="parTrans" cxnId="{48AA1592-8965-4D8A-BD89-D550AA8803C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8A6380-7719-4552-9348-041070F8BD55}" type="sibTrans" cxnId="{48AA1592-8965-4D8A-BD89-D550AA8803CB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732EF4A4-E016-4AA1-ACA2-06D3358BD2F4}" type="pres">
      <dgm:prSet presAssocID="{F4EB53BF-65D8-4121-96F8-D45130B29869}" presName="Name13" presStyleLbl="parChTrans1D2" presStyleIdx="0" presStyleCnt="2"/>
      <dgm:spPr/>
    </dgm:pt>
    <dgm:pt modelId="{42C1694B-D45A-4E81-85E7-4E4AD9BED55C}" type="pres">
      <dgm:prSet presAssocID="{3BB3A48D-7957-47A3-B173-5809DE182DFC}" presName="childText" presStyleLbl="bgAcc1" presStyleIdx="0" presStyleCnt="2">
        <dgm:presLayoutVars>
          <dgm:bulletEnabled val="1"/>
        </dgm:presLayoutVars>
      </dgm:prSet>
      <dgm:spPr/>
    </dgm:pt>
    <dgm:pt modelId="{D6F7EB7E-B39D-4E6C-91B5-DF420C689897}" type="pres">
      <dgm:prSet presAssocID="{450CC8F5-29CE-48C2-9B9E-AB3259E11392}" presName="Name13" presStyleLbl="parChTrans1D2" presStyleIdx="1" presStyleCnt="2"/>
      <dgm:spPr/>
    </dgm:pt>
    <dgm:pt modelId="{F3B3F330-4552-4A27-8A87-C35E019AE677}" type="pres">
      <dgm:prSet presAssocID="{78F8E69D-7D3E-427C-8396-F699F2812AC6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9F81A510-B47E-46CA-832D-7E2FD816C980}" type="presOf" srcId="{F4EB53BF-65D8-4121-96F8-D45130B29869}" destId="{732EF4A4-E016-4AA1-ACA2-06D3358BD2F4}" srcOrd="0" destOrd="0" presId="urn:microsoft.com/office/officeart/2005/8/layout/hierarchy3"/>
    <dgm:cxn modelId="{DAE2D113-0D42-4C14-B111-B1F5AA388DDB}" srcId="{E1E31A27-682F-4524-8836-4107CDEC5323}" destId="{3BB3A48D-7957-47A3-B173-5809DE182DFC}" srcOrd="0" destOrd="0" parTransId="{F4EB53BF-65D8-4121-96F8-D45130B29869}" sibTransId="{A74FC99A-9BC8-4E0A-811A-DFD1F686A6A6}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F6E3611F-70DD-47B4-AF1F-B574CBA2B021}" type="presOf" srcId="{450CC8F5-29CE-48C2-9B9E-AB3259E11392}" destId="{D6F7EB7E-B39D-4E6C-91B5-DF420C689897}" srcOrd="0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8CD5E92E-5848-40E1-987B-A580087D3D28}" type="presOf" srcId="{3BB3A48D-7957-47A3-B173-5809DE182DFC}" destId="{42C1694B-D45A-4E81-85E7-4E4AD9BED55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48AA1592-8965-4D8A-BD89-D550AA8803CB}" srcId="{E1E31A27-682F-4524-8836-4107CDEC5323}" destId="{78F8E69D-7D3E-427C-8396-F699F2812AC6}" srcOrd="1" destOrd="0" parTransId="{450CC8F5-29CE-48C2-9B9E-AB3259E11392}" sibTransId="{968A6380-7719-4552-9348-041070F8BD55}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EF751AB4-9334-4531-A1B3-59322E1062B6}" type="presOf" srcId="{78F8E69D-7D3E-427C-8396-F699F2812AC6}" destId="{F3B3F330-4552-4A27-8A87-C35E019AE677}" srcOrd="0" destOrd="0" presId="urn:microsoft.com/office/officeart/2005/8/layout/hierarchy3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F4FA15DD-0E77-41FB-93E6-548E46B19906}" type="presParOf" srcId="{D9F353A7-6BA6-4618-9297-C380F5C53C3D}" destId="{732EF4A4-E016-4AA1-ACA2-06D3358BD2F4}" srcOrd="0" destOrd="0" presId="urn:microsoft.com/office/officeart/2005/8/layout/hierarchy3"/>
    <dgm:cxn modelId="{AFA18444-3335-4D27-9A46-B0724C15EC1A}" type="presParOf" srcId="{D9F353A7-6BA6-4618-9297-C380F5C53C3D}" destId="{42C1694B-D45A-4E81-85E7-4E4AD9BED55C}" srcOrd="1" destOrd="0" presId="urn:microsoft.com/office/officeart/2005/8/layout/hierarchy3"/>
    <dgm:cxn modelId="{0E383ED4-71CD-43D9-BACB-27EB4E517E40}" type="presParOf" srcId="{D9F353A7-6BA6-4618-9297-C380F5C53C3D}" destId="{D6F7EB7E-B39D-4E6C-91B5-DF420C689897}" srcOrd="2" destOrd="0" presId="urn:microsoft.com/office/officeart/2005/8/layout/hierarchy3"/>
    <dgm:cxn modelId="{E66EA5FF-D927-439F-BA6B-F4E4548C111D}" type="presParOf" srcId="{D9F353A7-6BA6-4618-9297-C380F5C53C3D}" destId="{F3B3F330-4552-4A27-8A87-C35E019AE677}" srcOrd="3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9731" custLinFactNeighborY="-1528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9731" custLinFactNeighborY="-1528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35</a:t>
          </a:r>
          <a:endParaRPr lang="fr-BE" sz="1400">
            <a:solidFill>
              <a:srgbClr val="63A7DA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489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-51%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35</a:t>
          </a:r>
          <a:endParaRPr lang="fr-BE" sz="1400">
            <a:solidFill>
              <a:srgbClr val="63A7DA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489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-51%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732EF4A4-E016-4AA1-ACA2-06D3358BD2F4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C1694B-D45A-4E81-85E7-4E4AD9BED55C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555322" y="757336"/>
        <a:ext cx="911208" cy="556520"/>
      </dsp:txXfrm>
    </dsp:sp>
    <dsp:sp modelId="{D6F7EB7E-B39D-4E6C-91B5-DF420C68989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B3F330-4552-4A27-8A87-C35E019AE677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Foramtion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99535" y="0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99535" y="0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35</a:t>
          </a:r>
          <a:endParaRPr lang="fr-BE" sz="1400" kern="1200">
            <a:solidFill>
              <a:srgbClr val="63A7DA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-51%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489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4FC77-BDFB-466A-81D7-143E00C8B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B3D8D6-1FC6-4D08-9264-11B7991ADE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375605-2413-44B8-A13D-35ACC14855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1188</TotalTime>
  <Pages>2</Pages>
  <Words>35</Words>
  <Characters>352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29</cp:revision>
  <cp:lastPrinted>2021-12-24T10:51:00Z</cp:lastPrinted>
  <dcterms:created xsi:type="dcterms:W3CDTF">2022-03-14T14:10:00Z</dcterms:created>
  <dcterms:modified xsi:type="dcterms:W3CDTF">2022-03-21T13:52:00Z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