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22400" behindDoc="0" locked="0" layoutInCell="1" allowOverlap="1" wp14:anchorId="5E1B55C5" wp14:editId="3BF1B6CD">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22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21376" behindDoc="0" locked="0" layoutInCell="1" allowOverlap="1" wp14:anchorId="7E904A01" wp14:editId="42FEA898">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0782DCE" id="Groupe 50" o:spid="_x0000_s1026" style="position:absolute;margin-left:12pt;margin-top:-29.3pt;width:118.95pt;height:756pt;z-index:25162137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23424" behindDoc="0" locked="0" layoutInCell="1" allowOverlap="1" wp14:anchorId="01EEE829" wp14:editId="3E96AC0E">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8BCCE" id="Rectangle 5" o:spid="_x0000_s1026" style="position:absolute;margin-left:175.2pt;margin-top:-20.3pt;width:78.5pt;height:94.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12160" behindDoc="0" locked="0" layoutInCell="1" allowOverlap="1" wp14:anchorId="525C153A" wp14:editId="355370F3">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D681B" id="Forme libre 33" o:spid="_x0000_s1026" style="position:absolute;margin-left:-32pt;margin-top:-21pt;width:147.55pt;height:75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20352" behindDoc="0" locked="0" layoutInCell="1" allowOverlap="1" wp14:anchorId="7BE4522A" wp14:editId="5D20E847">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57CF379" id="Groupe 49" o:spid="_x0000_s1026" style="position:absolute;margin-left:1059.05pt;margin-top:-14.25pt;width:107.8pt;height:756pt;z-index:25162035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19328" behindDoc="0" locked="0" layoutInCell="1" allowOverlap="1" wp14:anchorId="73BCD8C1" wp14:editId="527BC901">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BA9DC" id="Forme libre 25" o:spid="_x0000_s1026" style="position:absolute;margin-left:1064.75pt;margin-top:18pt;width:123.25pt;height:7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2323103E" w:rsidR="00902688" w:rsidRDefault="009D5465" w:rsidP="00F576BD">
      <w:pPr>
        <w:rPr>
          <w:noProof/>
          <w:lang w:bidi="fr-FR"/>
        </w:rPr>
      </w:pPr>
      <w:r w:rsidRPr="00D80D05">
        <w:rPr>
          <w:noProof/>
          <w:lang w:bidi="fr-FR"/>
        </w:rPr>
        <mc:AlternateContent>
          <mc:Choice Requires="wps">
            <w:drawing>
              <wp:anchor distT="0" distB="0" distL="114300" distR="114300" simplePos="0" relativeHeight="251635712" behindDoc="0" locked="0" layoutInCell="1" allowOverlap="1" wp14:anchorId="5C753A8E" wp14:editId="247EE141">
                <wp:simplePos x="0" y="0"/>
                <wp:positionH relativeFrom="leftMargin">
                  <wp:posOffset>1339215</wp:posOffset>
                </wp:positionH>
                <wp:positionV relativeFrom="paragraph">
                  <wp:posOffset>6063615</wp:posOffset>
                </wp:positionV>
                <wp:extent cx="2323465" cy="1270952"/>
                <wp:effectExtent l="0" t="6985" r="0" b="0"/>
                <wp:wrapNone/>
                <wp:docPr id="1124" name="Rectangle 1124"/>
                <wp:cNvGraphicFramePr/>
                <a:graphic xmlns:a="http://schemas.openxmlformats.org/drawingml/2006/main">
                  <a:graphicData uri="http://schemas.microsoft.com/office/word/2010/wordprocessingShape">
                    <wps:wsp>
                      <wps:cNvSpPr/>
                      <wps:spPr>
                        <a:xfrm rot="16200000">
                          <a:off x="0" y="0"/>
                          <a:ext cx="2323465" cy="1270952"/>
                        </a:xfrm>
                        <a:prstGeom prst="rect">
                          <a:avLst/>
                        </a:prstGeom>
                        <a:solidFill>
                          <a:srgbClr val="63A7DA"/>
                        </a:solidFill>
                        <a:ln w="12700" cap="flat" cmpd="sng" algn="ctr">
                          <a:noFill/>
                          <a:prstDash val="solid"/>
                          <a:miter lim="800000"/>
                        </a:ln>
                        <a:effectLst/>
                      </wps:spPr>
                      <wps:txbx>
                        <w:txbxContent>
                          <w:p w14:paraId="06F157E7" w14:textId="18D2FBB6" w:rsidR="00A72224" w:rsidRPr="000247A1" w:rsidRDefault="009D5465" w:rsidP="00D80D05">
                            <w:pPr>
                              <w:jc w:val="center"/>
                              <w:rPr>
                                <w:rFonts w:ascii="Calibri" w:hAnsi="Calibri" w:cs="Calibri"/>
                                <w:color w:val="FFFFFF"/>
                                <w:sz w:val="96"/>
                                <w:szCs w:val="96"/>
                              </w:rPr>
                            </w:pPr>
                            <w:bookmarkStart w:id="0" w:name="_Hlk91055582"/>
                            <w:bookmarkEnd w:id="0"/>
                            <w:r>
                              <w:rPr>
                                <w:rFonts w:ascii="Calibri" w:hAnsi="Calibri" w:cs="Calibri"/>
                                <w:color w:val="FFFFFF"/>
                                <w:sz w:val="44"/>
                                <w:szCs w:val="44"/>
                              </w:rPr>
                              <w:t xml:space="preserve">Technicien de maintenance </w:t>
                            </w:r>
                            <w:proofErr w:type="spellStart"/>
                            <w:r>
                              <w:rPr>
                                <w:rFonts w:ascii="Calibri" w:hAnsi="Calibri" w:cs="Calibri"/>
                                <w:color w:val="FFFFFF"/>
                                <w:sz w:val="44"/>
                                <w:szCs w:val="44"/>
                              </w:rPr>
                              <w:t>informatique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05.45pt;margin-top:477.45pt;width:182.95pt;height:100.05pt;rotation:-90;z-index:251635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" fillcolor="#63a7da" stroked="f" strokeweight="1pt">
                <v:textbox>
                  <w:txbxContent>
                    <w:p w14:paraId="06F157E7" w14:textId="18D2FBB6" w:rsidR="00A72224" w:rsidRPr="000247A1" w:rsidRDefault="009D5465" w:rsidP="00D80D05">
                      <w:pPr>
                        <w:jc w:val="center"/>
                        <w:rPr>
                          <w:rFonts w:ascii="Calibri" w:hAnsi="Calibri" w:cs="Calibri"/>
                          <w:color w:val="FFFFFF"/>
                          <w:sz w:val="96"/>
                          <w:szCs w:val="96"/>
                        </w:rPr>
                      </w:pPr>
                      <w:bookmarkStart w:id="1" w:name="_Hlk91055582"/>
                      <w:bookmarkEnd w:id="1"/>
                      <w:r>
                        <w:rPr>
                          <w:rFonts w:ascii="Calibri" w:hAnsi="Calibri" w:cs="Calibri"/>
                          <w:color w:val="FFFFFF"/>
                          <w:sz w:val="44"/>
                          <w:szCs w:val="44"/>
                        </w:rPr>
                        <w:t xml:space="preserve">Technicien de maintenance </w:t>
                      </w:r>
                      <w:proofErr w:type="spellStart"/>
                      <w:r>
                        <w:rPr>
                          <w:rFonts w:ascii="Calibri" w:hAnsi="Calibri" w:cs="Calibri"/>
                          <w:color w:val="FFFFFF"/>
                          <w:sz w:val="44"/>
                          <w:szCs w:val="44"/>
                        </w:rPr>
                        <w:t>informatique</w:t>
                      </w:r>
                      <w:proofErr w:type="spellEnd"/>
                    </w:p>
                  </w:txbxContent>
                </v:textbox>
                <w10:wrap anchorx="margin"/>
              </v:rect>
            </w:pict>
          </mc:Fallback>
        </mc:AlternateContent>
      </w:r>
      <w:r w:rsidR="007E00FA">
        <w:rPr>
          <w:noProof/>
          <w:color w:val="auto"/>
          <w:kern w:val="0"/>
          <w:sz w:val="24"/>
          <w:szCs w:val="24"/>
          <w:lang w:bidi="fr-FR"/>
        </w:rPr>
        <mc:AlternateContent>
          <mc:Choice Requires="wps">
            <w:drawing>
              <wp:anchor distT="0" distB="0" distL="114300" distR="114300" simplePos="0" relativeHeight="251604992" behindDoc="0" locked="0" layoutInCell="1" allowOverlap="1" wp14:anchorId="38B36D2C" wp14:editId="78E29C48">
                <wp:simplePos x="0" y="0"/>
                <wp:positionH relativeFrom="margin">
                  <wp:posOffset>4142740</wp:posOffset>
                </wp:positionH>
                <wp:positionV relativeFrom="paragraph">
                  <wp:posOffset>704850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3E9C0E2F"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w:t>
                            </w:r>
                            <w:r w:rsidR="00CC4039">
                              <w:rPr>
                                <w:rFonts w:ascii="Arial" w:hAnsi="Arial" w:cs="Arial"/>
                                <w:b/>
                                <w:bCs/>
                                <w:color w:val="63A7DA"/>
                                <w:sz w:val="40"/>
                                <w:szCs w:val="40"/>
                              </w:rPr>
                              <w:t>401</w:t>
                            </w:r>
                            <w:r w:rsidR="00A30A86">
                              <w:rPr>
                                <w:rFonts w:ascii="Arial" w:hAnsi="Arial" w:cs="Arial"/>
                                <w:b/>
                                <w:bCs/>
                                <w:color w:val="63A7DA"/>
                                <w:sz w:val="40"/>
                                <w:szCs w:val="40"/>
                              </w:rPr>
                              <w:t xml:space="preserve"> – </w:t>
                            </w:r>
                            <w:r w:rsidR="00CC4039">
                              <w:rPr>
                                <w:rFonts w:ascii="Arial" w:hAnsi="Arial" w:cs="Arial"/>
                                <w:b/>
                                <w:bCs/>
                                <w:color w:val="63A7DA"/>
                                <w:sz w:val="40"/>
                                <w:szCs w:val="40"/>
                              </w:rPr>
                              <w:t xml:space="preserve">Technicien </w:t>
                            </w:r>
                            <w:r w:rsidR="0012438A" w:rsidRPr="0012438A">
                              <w:rPr>
                                <w:rFonts w:ascii="Arial" w:hAnsi="Arial" w:cs="Arial"/>
                                <w:b/>
                                <w:bCs/>
                                <w:color w:val="63A7DA"/>
                                <w:sz w:val="40"/>
                                <w:szCs w:val="40"/>
                              </w:rPr>
                              <w:t>de maintenance</w:t>
                            </w:r>
                            <w:r w:rsidR="00CC4039">
                              <w:rPr>
                                <w:rFonts w:ascii="Arial" w:hAnsi="Arial" w:cs="Arial"/>
                                <w:b/>
                                <w:bCs/>
                                <w:color w:val="63A7DA"/>
                                <w:sz w:val="40"/>
                                <w:szCs w:val="40"/>
                              </w:rPr>
                              <w:t xml:space="preserve"> en informatique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28" type="#_x0000_t202" style="position:absolute;margin-left:326.2pt;margin-top:55.5pt;width:530.25pt;height:86.2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" filled="f" stroked="f" strokeweight=".5pt">
                <v:textbo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3E9C0E2F"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w:t>
                      </w:r>
                      <w:r w:rsidR="00CC4039">
                        <w:rPr>
                          <w:rFonts w:ascii="Arial" w:hAnsi="Arial" w:cs="Arial"/>
                          <w:b/>
                          <w:bCs/>
                          <w:color w:val="63A7DA"/>
                          <w:sz w:val="40"/>
                          <w:szCs w:val="40"/>
                        </w:rPr>
                        <w:t>401</w:t>
                      </w:r>
                      <w:r w:rsidR="00A30A86">
                        <w:rPr>
                          <w:rFonts w:ascii="Arial" w:hAnsi="Arial" w:cs="Arial"/>
                          <w:b/>
                          <w:bCs/>
                          <w:color w:val="63A7DA"/>
                          <w:sz w:val="40"/>
                          <w:szCs w:val="40"/>
                        </w:rPr>
                        <w:t xml:space="preserve"> – </w:t>
                      </w:r>
                      <w:r w:rsidR="00CC4039">
                        <w:rPr>
                          <w:rFonts w:ascii="Arial" w:hAnsi="Arial" w:cs="Arial"/>
                          <w:b/>
                          <w:bCs/>
                          <w:color w:val="63A7DA"/>
                          <w:sz w:val="40"/>
                          <w:szCs w:val="40"/>
                        </w:rPr>
                        <w:t xml:space="preserve">Technicien </w:t>
                      </w:r>
                      <w:r w:rsidR="0012438A" w:rsidRPr="0012438A">
                        <w:rPr>
                          <w:rFonts w:ascii="Arial" w:hAnsi="Arial" w:cs="Arial"/>
                          <w:b/>
                          <w:bCs/>
                          <w:color w:val="63A7DA"/>
                          <w:sz w:val="40"/>
                          <w:szCs w:val="40"/>
                        </w:rPr>
                        <w:t>de maintenance</w:t>
                      </w:r>
                      <w:r w:rsidR="00CC4039">
                        <w:rPr>
                          <w:rFonts w:ascii="Arial" w:hAnsi="Arial" w:cs="Arial"/>
                          <w:b/>
                          <w:bCs/>
                          <w:color w:val="63A7DA"/>
                          <w:sz w:val="40"/>
                          <w:szCs w:val="40"/>
                        </w:rPr>
                        <w:t xml:space="preserve"> en informatique</w:t>
                      </w:r>
                    </w:p>
                  </w:txbxContent>
                </v:textbox>
                <w10:wrap anchorx="margin"/>
              </v:shape>
            </w:pict>
          </mc:Fallback>
        </mc:AlternateContent>
      </w:r>
      <w:r w:rsidR="0039773B" w:rsidRPr="00593CB5">
        <w:rPr>
          <w:noProof/>
          <w:lang w:bidi="fr-FR"/>
        </w:rPr>
        <mc:AlternateContent>
          <mc:Choice Requires="wps">
            <w:drawing>
              <wp:anchor distT="0" distB="0" distL="114300" distR="114300" simplePos="0" relativeHeight="251720704" behindDoc="0" locked="0" layoutInCell="1" allowOverlap="1" wp14:anchorId="270BEF11" wp14:editId="6A0A6458">
                <wp:simplePos x="0" y="0"/>
                <wp:positionH relativeFrom="column">
                  <wp:posOffset>11861800</wp:posOffset>
                </wp:positionH>
                <wp:positionV relativeFrom="paragraph">
                  <wp:posOffset>4743450</wp:posOffset>
                </wp:positionV>
                <wp:extent cx="82550" cy="88900"/>
                <wp:effectExtent l="0" t="0" r="0" b="6350"/>
                <wp:wrapNone/>
                <wp:docPr id="20" name="Ellipse 20">
                  <a:hlinkClick xmlns:a="http://schemas.openxmlformats.org/drawingml/2006/main" r:id="rId14" tooltip="Format 21 :Technicien en informat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4E48E" id="Ellipse 20" o:spid="_x0000_s1026" href="https://www.etudierenhainaut.be/format21.html" title="Format 21 :Technicien en informatique" style="position:absolute;margin-left:934pt;margin-top:373.5pt;width:6.5pt;height: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" o:button="t" fillcolor="#cdd84b [3205]" stroked="f" strokeweight=".5pt">
                <v:fill o:detectmouseclick="t"/>
                <v:stroke joinstyle="miter"/>
              </v:oval>
            </w:pict>
          </mc:Fallback>
        </mc:AlternateContent>
      </w:r>
      <w:r w:rsidR="00285E3A" w:rsidRPr="00593CB5">
        <w:rPr>
          <w:noProof/>
          <w:lang w:bidi="fr-FR"/>
        </w:rPr>
        <mc:AlternateContent>
          <mc:Choice Requires="wps">
            <w:drawing>
              <wp:anchor distT="0" distB="0" distL="114300" distR="114300" simplePos="0" relativeHeight="251718656" behindDoc="0" locked="0" layoutInCell="1" allowOverlap="1" wp14:anchorId="0B7AA05B" wp14:editId="0F33157B">
                <wp:simplePos x="0" y="0"/>
                <wp:positionH relativeFrom="column">
                  <wp:posOffset>12077700</wp:posOffset>
                </wp:positionH>
                <wp:positionV relativeFrom="paragraph">
                  <wp:posOffset>5613400</wp:posOffset>
                </wp:positionV>
                <wp:extent cx="82550" cy="88900"/>
                <wp:effectExtent l="0" t="0" r="0" b="6350"/>
                <wp:wrapNone/>
                <wp:docPr id="15" name="Ellipse 15">
                  <a:hlinkClick xmlns:a="http://schemas.openxmlformats.org/drawingml/2006/main" r:id="rId15" tooltip="Institut supérieur Plus Oultre: Technicien en informat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597E7" id="Ellipse 15" o:spid="_x0000_s1026" href="http://www.plusoultre.net/" title="Institut supérieur Plus Oultre: Technicien en informatique" style="position:absolute;margin-left:951pt;margin-top:442pt;width:6.5pt;height: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" o:button="t" fillcolor="#cdd84b [3205]" stroked="f" strokeweight=".5pt">
                <v:fill o:detectmouseclick="t"/>
                <v:stroke joinstyle="miter"/>
              </v:oval>
            </w:pict>
          </mc:Fallback>
        </mc:AlternateContent>
      </w:r>
      <w:r w:rsidR="00E80207" w:rsidRPr="00593CB5">
        <w:rPr>
          <w:noProof/>
          <w:lang w:bidi="fr-FR"/>
        </w:rPr>
        <mc:AlternateContent>
          <mc:Choice Requires="wps">
            <w:drawing>
              <wp:anchor distT="0" distB="0" distL="114300" distR="114300" simplePos="0" relativeHeight="251716608" behindDoc="0" locked="0" layoutInCell="1" allowOverlap="1" wp14:anchorId="682AB594" wp14:editId="7A20A24D">
                <wp:simplePos x="0" y="0"/>
                <wp:positionH relativeFrom="column">
                  <wp:posOffset>10598150</wp:posOffset>
                </wp:positionH>
                <wp:positionV relativeFrom="paragraph">
                  <wp:posOffset>5311538</wp:posOffset>
                </wp:positionV>
                <wp:extent cx="82550" cy="88900"/>
                <wp:effectExtent l="0" t="0" r="0" b="6350"/>
                <wp:wrapNone/>
                <wp:docPr id="14" name="Ellipse 14">
                  <a:hlinkClick xmlns:a="http://schemas.openxmlformats.org/drawingml/2006/main" r:id="rId16" tooltip="Académie provinciale des métiers : Technicien en informat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lumMod val="40000"/>
                            <a:lumOff val="6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81D2C" id="Ellipse 14" o:spid="_x0000_s1026" href="https://www.etudierenhainaut.be/academie-provinciale-des-metiers-mons.html" title="Académie provinciale des métiers : Technicien en informatique" style="position:absolute;margin-left:834.5pt;margin-top:418.25pt;width:6.5pt;height: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" o:button="t" fillcolor="#f9e0c6 [1304]" stroked="f" strokeweight=".5pt">
                <v:fill o:detectmouseclick="t"/>
                <v:stroke joinstyle="miter"/>
              </v:oval>
            </w:pict>
          </mc:Fallback>
        </mc:AlternateContent>
      </w:r>
      <w:r w:rsidR="00B03854" w:rsidRPr="00593CB5">
        <w:rPr>
          <w:noProof/>
          <w:lang w:bidi="fr-FR"/>
        </w:rPr>
        <mc:AlternateContent>
          <mc:Choice Requires="wps">
            <w:drawing>
              <wp:anchor distT="0" distB="0" distL="114300" distR="114300" simplePos="0" relativeHeight="251714560" behindDoc="0" locked="0" layoutInCell="1" allowOverlap="1" wp14:anchorId="002F08E5" wp14:editId="3ACE0B5A">
                <wp:simplePos x="0" y="0"/>
                <wp:positionH relativeFrom="column">
                  <wp:posOffset>9734550</wp:posOffset>
                </wp:positionH>
                <wp:positionV relativeFrom="paragraph">
                  <wp:posOffset>5302250</wp:posOffset>
                </wp:positionV>
                <wp:extent cx="82550" cy="88900"/>
                <wp:effectExtent l="0" t="0" r="0" b="6350"/>
                <wp:wrapNone/>
                <wp:docPr id="10" name="Ellipse 10">
                  <a:hlinkClick xmlns:a="http://schemas.openxmlformats.org/drawingml/2006/main" r:id="rId17" tooltip="Enseignement communal de promotion sociale : Technicien en informat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0CC6F3" id="Ellipse 10" o:spid="_x0000_s1026" href="http://www.epsquaregnon.be/" title="Enseignement communal de promotion sociale : Technicien en informatique" style="position:absolute;margin-left:766.5pt;margin-top:417.5pt;width:6.5pt;height: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" o:button="t" fillcolor="#cdd84b [3205]" stroked="f" strokeweight=".5pt">
                <v:fill o:detectmouseclick="t"/>
                <v:stroke joinstyle="miter"/>
              </v:oval>
            </w:pict>
          </mc:Fallback>
        </mc:AlternateContent>
      </w:r>
      <w:r w:rsidR="00593CB5" w:rsidRPr="00593CB5">
        <w:rPr>
          <w:noProof/>
          <w:lang w:bidi="fr-FR"/>
        </w:rPr>
        <mc:AlternateContent>
          <mc:Choice Requires="wps">
            <w:drawing>
              <wp:anchor distT="0" distB="0" distL="114300" distR="114300" simplePos="0" relativeHeight="251712512" behindDoc="0" locked="0" layoutInCell="1" allowOverlap="1" wp14:anchorId="23AF5689" wp14:editId="1E3B9306">
                <wp:simplePos x="0" y="0"/>
                <wp:positionH relativeFrom="column">
                  <wp:posOffset>9201150</wp:posOffset>
                </wp:positionH>
                <wp:positionV relativeFrom="paragraph">
                  <wp:posOffset>4591050</wp:posOffset>
                </wp:positionV>
                <wp:extent cx="82550" cy="88900"/>
                <wp:effectExtent l="0" t="0" r="0" b="6350"/>
                <wp:wrapNone/>
                <wp:docPr id="8" name="Ellipse 8">
                  <a:hlinkClick xmlns:a="http://schemas.openxmlformats.org/drawingml/2006/main" r:id="rId18" tooltip="Ecole industrielle et commerciale de St Ghislain : Technicien en informat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27551" id="Ellipse 8" o:spid="_x0000_s1026" href="http://eps-saintghislain.be/" title="Ecole industrielle et commerciale de St Ghislain : Technicien en informatique" style="position:absolute;margin-left:724.5pt;margin-top:361.5pt;width:6.5pt;height: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" o:button="t" fillcolor="#cdd84b [3205]" stroked="f" strokeweight=".5pt">
                <v:fill o:detectmouseclick="t"/>
                <v:stroke joinstyle="miter"/>
              </v:oval>
            </w:pict>
          </mc:Fallback>
        </mc:AlternateContent>
      </w:r>
      <w:r w:rsidR="00593CB5" w:rsidRPr="00593CB5">
        <w:rPr>
          <w:noProof/>
          <w:lang w:bidi="fr-FR"/>
        </w:rPr>
        <mc:AlternateContent>
          <mc:Choice Requires="wps">
            <w:drawing>
              <wp:anchor distT="0" distB="0" distL="114300" distR="114300" simplePos="0" relativeHeight="251710464" behindDoc="0" locked="0" layoutInCell="1" allowOverlap="1" wp14:anchorId="629125A0" wp14:editId="2AB0073D">
                <wp:simplePos x="0" y="0"/>
                <wp:positionH relativeFrom="column">
                  <wp:posOffset>10574020</wp:posOffset>
                </wp:positionH>
                <wp:positionV relativeFrom="paragraph">
                  <wp:posOffset>4967605</wp:posOffset>
                </wp:positionV>
                <wp:extent cx="82550" cy="88900"/>
                <wp:effectExtent l="0" t="0" r="0" b="6350"/>
                <wp:wrapNone/>
                <wp:docPr id="42" name="Ellipse 42">
                  <a:hlinkClick xmlns:a="http://schemas.openxmlformats.org/drawingml/2006/main" r:id="rId19" tooltip="IEPSCF Mons-Jemappes : Technicien en informat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9B892" id="Ellipse 42" o:spid="_x0000_s1026" href="https://eafcjeanmeunier.be/" title="IEPSCF Mons-Jemappes : Technicien en informatique" style="position:absolute;margin-left:832.6pt;margin-top:391.15pt;width:6.5pt;height: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" o:button="t" fillcolor="#cdd84b [3205]" stroked="f" strokeweight=".5pt">
                <v:fill o:detectmouseclick="t"/>
                <v:stroke joinstyle="miter"/>
              </v:oval>
            </w:pict>
          </mc:Fallback>
        </mc:AlternateContent>
      </w:r>
      <w:r w:rsidR="00593CB5" w:rsidRPr="00593CB5">
        <w:rPr>
          <w:noProof/>
          <w:lang w:bidi="fr-FR"/>
        </w:rPr>
        <mc:AlternateContent>
          <mc:Choice Requires="wps">
            <w:drawing>
              <wp:anchor distT="0" distB="0" distL="114300" distR="114300" simplePos="0" relativeHeight="251709440" behindDoc="0" locked="0" layoutInCell="1" allowOverlap="1" wp14:anchorId="1A585991" wp14:editId="375A1769">
                <wp:simplePos x="0" y="0"/>
                <wp:positionH relativeFrom="margin">
                  <wp:posOffset>8318500</wp:posOffset>
                </wp:positionH>
                <wp:positionV relativeFrom="paragraph">
                  <wp:posOffset>3161665</wp:posOffset>
                </wp:positionV>
                <wp:extent cx="5111750" cy="3434715"/>
                <wp:effectExtent l="0" t="0" r="0" b="0"/>
                <wp:wrapNone/>
                <wp:docPr id="41" name="Rectangle 41"/>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20"/>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947F6" id="Rectangle 41" o:spid="_x0000_s1026" style="position:absolute;margin-left:655pt;margin-top:248.95pt;width:402.5pt;height:270.45pt;z-index:251709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&#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" stroked="f" strokeweight="1pt">
                <v:fill r:id="rId21" o:title="" recolor="t" rotate="t" type="frame"/>
                <w10:wrap anchorx="margin"/>
              </v:rect>
            </w:pict>
          </mc:Fallback>
        </mc:AlternateContent>
      </w:r>
      <w:r w:rsidR="00283735">
        <w:rPr>
          <w:noProof/>
          <w:sz w:val="16"/>
          <w:szCs w:val="16"/>
        </w:rPr>
        <mc:AlternateContent>
          <mc:Choice Requires="wpg">
            <w:drawing>
              <wp:anchor distT="0" distB="0" distL="114300" distR="114300" simplePos="0" relativeHeight="251648000" behindDoc="0" locked="0" layoutInCell="1" allowOverlap="1" wp14:anchorId="1FEC62C7" wp14:editId="7D716C8D">
                <wp:simplePos x="0" y="0"/>
                <wp:positionH relativeFrom="column">
                  <wp:posOffset>8985250</wp:posOffset>
                </wp:positionH>
                <wp:positionV relativeFrom="paragraph">
                  <wp:posOffset>7283450</wp:posOffset>
                </wp:positionV>
                <wp:extent cx="78106" cy="243330"/>
                <wp:effectExtent l="0" t="0" r="17145" b="4445"/>
                <wp:wrapNone/>
                <wp:docPr id="1512" name="Groupe 1512"/>
                <wp:cNvGraphicFramePr/>
                <a:graphic xmlns:a="http://schemas.openxmlformats.org/drawingml/2006/main">
                  <a:graphicData uri="http://schemas.microsoft.com/office/word/2010/wordprocessingGroup">
                    <wpg:wgp>
                      <wpg:cNvGrpSpPr/>
                      <wpg:grpSpPr>
                        <a:xfrm>
                          <a:off x="0" y="0"/>
                          <a:ext cx="78106" cy="243330"/>
                          <a:chOff x="0" y="0"/>
                          <a:chExt cx="78350" cy="243386"/>
                        </a:xfrm>
                      </wpg:grpSpPr>
                      <wps:wsp>
                        <wps:cNvPr id="1513" name="Rectangle 3"/>
                        <wps:cNvSpPr/>
                        <wps:spPr>
                          <a:xfrm>
                            <a:off x="6350" y="171386"/>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FEC62C7" id="Groupe 1512" o:spid="_x0000_s1027" style="position:absolute;margin-left:707.5pt;margin-top:573.5pt;width:6.15pt;height:19.15pt;z-index:251648000;mso-width-relative:margin;mso-height-relative:margin" coordsize="78350,24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">
                <v:rect id="Rectangle 3" o:spid="_x0000_s1028" style="position:absolute;left:6350;top:171386;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rect id="Rectangle 9" o:spid="_x0000_s1029"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group>
            </w:pict>
          </mc:Fallback>
        </mc:AlternateContent>
      </w:r>
      <w:r w:rsidR="00F068B9">
        <w:rPr>
          <w:noProof/>
        </w:rPr>
        <w:drawing>
          <wp:anchor distT="0" distB="0" distL="114300" distR="114300" simplePos="0" relativeHeight="251693056" behindDoc="0" locked="0" layoutInCell="1" allowOverlap="1" wp14:anchorId="5EC03B03" wp14:editId="5C80413C">
            <wp:simplePos x="0" y="0"/>
            <wp:positionH relativeFrom="column">
              <wp:posOffset>3581400</wp:posOffset>
            </wp:positionH>
            <wp:positionV relativeFrom="paragraph">
              <wp:posOffset>704215</wp:posOffset>
            </wp:positionV>
            <wp:extent cx="761201" cy="781159"/>
            <wp:effectExtent l="0" t="0" r="0" b="0"/>
            <wp:wrapNone/>
            <wp:docPr id="1113" name="Graphiqu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Graphique 1113"/>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61201" cy="781159"/>
                    </a:xfrm>
                    <a:prstGeom prst="rect">
                      <a:avLst/>
                    </a:prstGeom>
                  </pic:spPr>
                </pic:pic>
              </a:graphicData>
            </a:graphic>
          </wp:anchor>
        </w:drawing>
      </w:r>
      <w:r w:rsidR="00856D5A">
        <w:rPr>
          <w:noProof/>
          <w:lang w:bidi="fr-FR"/>
        </w:rPr>
        <mc:AlternateContent>
          <mc:Choice Requires="wps">
            <w:drawing>
              <wp:anchor distT="0" distB="0" distL="114300" distR="114300" simplePos="0" relativeHeight="251626496" behindDoc="0" locked="0" layoutInCell="1" allowOverlap="1" wp14:anchorId="6CB6C4B8" wp14:editId="1EECA6C3">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1D4B8D66" w:rsidR="004D161A" w:rsidRPr="00B55B0E" w:rsidRDefault="00F72297">
                            <w:pPr>
                              <w:rPr>
                                <w:rFonts w:asciiTheme="minorHAnsi" w:hAnsiTheme="minorHAnsi" w:cstheme="minorHAnsi"/>
                                <w:color w:val="63A7DA" w:themeColor="accent6"/>
                                <w:sz w:val="22"/>
                                <w:szCs w:val="22"/>
                              </w:rPr>
                            </w:pPr>
                            <w:r w:rsidRPr="00F72297">
                              <w:rPr>
                                <w:rFonts w:asciiTheme="minorHAnsi" w:hAnsiTheme="minorHAnsi" w:cstheme="minorHAnsi"/>
                                <w:color w:val="63A7DA" w:themeColor="accent6"/>
                                <w:sz w:val="22"/>
                                <w:szCs w:val="22"/>
                              </w:rPr>
                              <w:t>Même si le métier n’est pas identifié comme particulièrement attractif, les filières de formations proposées sur le Bassin peuvent constituer un excellent tremplin vers des domaines comme la gestion des réseaux informatiques et la sécurité informatique qui constituent des enjeux d’avenir. L’offre de formation et d’enseignement étant déjà bien développée sur ce métier, il s’agit donc de maintenir les filières existantes en insistant sur l’intérêt de la mise en lien avec les compétences liées à la gestion des réseaux, à la sécurité informatique et à la gestion du cloud.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1" type="#_x0000_t202" style="position:absolute;margin-left:109.5pt;margin-top:262.25pt;width:443.3pt;height:126.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LnAqxtMAgAAigQAAA4AAAAAAAAAAAAAAAAALgIAAGRycy9lMm9Eb2MueG1sUEsBAi0AFAAG&#10;AAgAAAAhAA7eh7TjAAAADAEAAA8AAAAAAAAAAAAAAAAApgQAAGRycy9kb3ducmV2LnhtbFBLBQYA&#10;AAAABAAEAPMAAAC2BQAAAAA=&#10;" fillcolor="white [3201]" stroked="f" strokeweight=".5pt">
                <v:textbox>
                  <w:txbxContent>
                    <w:p w14:paraId="03031E02" w14:textId="1D4B8D66" w:rsidR="004D161A" w:rsidRPr="00B55B0E" w:rsidRDefault="00F72297">
                      <w:pPr>
                        <w:rPr>
                          <w:rFonts w:asciiTheme="minorHAnsi" w:hAnsiTheme="minorHAnsi" w:cstheme="minorHAnsi"/>
                          <w:color w:val="63A7DA" w:themeColor="accent6"/>
                          <w:sz w:val="22"/>
                          <w:szCs w:val="22"/>
                        </w:rPr>
                      </w:pPr>
                      <w:r w:rsidRPr="00F72297">
                        <w:rPr>
                          <w:rFonts w:asciiTheme="minorHAnsi" w:hAnsiTheme="minorHAnsi" w:cstheme="minorHAnsi"/>
                          <w:color w:val="63A7DA" w:themeColor="accent6"/>
                          <w:sz w:val="22"/>
                          <w:szCs w:val="22"/>
                        </w:rPr>
                        <w:t>Même si le métier n’est pas identifié comme particulièrement attractif, les filières de formations proposées sur le Bassin peuvent constituer un excellent tremplin vers des domaines comme la gestion des réseaux informatiques et la sécurité informatique qui constituent des enjeux d’avenir. L’offre de formation et d’enseignement étant déjà bien développée sur ce métier, il s’agit donc de maintenir les filières existantes en insistant sur l’intérêt de la mise en lien avec les compétences liées à la gestion des réseaux, à la sécurité informatique et à la gestion du cloud.</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11136" behindDoc="0" locked="0" layoutInCell="1" allowOverlap="1" wp14:anchorId="3F1E436D" wp14:editId="77C645DA">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2" type="#_x0000_t202" style="position:absolute;margin-left:691.85pt;margin-top:647.8pt;width:404.7pt;height:21.8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44928" behindDoc="0" locked="0" layoutInCell="1" allowOverlap="1" wp14:anchorId="5E64AFE9" wp14:editId="0C72B32F">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5B391F31" w:rsidR="007F77C0" w:rsidRPr="0073618A" w:rsidRDefault="00283735"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7</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0C1AD2B9" w14:textId="58B14161" w:rsidR="007F77C0" w:rsidRPr="0073618A" w:rsidRDefault="00283735"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 d’enseignement de promotion</w:t>
                            </w:r>
                            <w:r w:rsidR="009D5465">
                              <w:rPr>
                                <w:rFonts w:asciiTheme="minorHAnsi" w:hAnsiTheme="minorHAnsi" w:cstheme="minorHAnsi"/>
                                <w:sz w:val="16"/>
                                <w:szCs w:val="16"/>
                              </w:rPr>
                              <w:t xml:space="preserve"> sociale</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4" type="#_x0000_t202" style="position:absolute;margin-left:643pt;margin-top:566pt;width:312.5pt;height:7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BT&#10;C+ZRSgIAAIsEAAAOAAAAAAAAAAAAAAAAAC4CAABkcnMvZTJvRG9jLnhtbFBLAQItABQABgAIAAAA&#10;IQDrtWau4AAAAA8BAAAPAAAAAAAAAAAAAAAAAKQEAABkcnMvZG93bnJldi54bWxQSwUGAAAAAAQA&#10;BADzAAAAsQUAAAAA&#10;" fillcolor="white [3201]" stroked="f" strokeweight=".5pt">
                <v:textbox>
                  <w:txbxContent>
                    <w:p w14:paraId="784EFCBB" w14:textId="5B391F31" w:rsidR="007F77C0" w:rsidRPr="0073618A" w:rsidRDefault="00283735"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7</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0C1AD2B9" w14:textId="58B14161" w:rsidR="007F77C0" w:rsidRPr="0073618A" w:rsidRDefault="00283735"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 d’enseignement de promotion</w:t>
                      </w:r>
                      <w:r w:rsidR="009D5465">
                        <w:rPr>
                          <w:rFonts w:asciiTheme="minorHAnsi" w:hAnsiTheme="minorHAnsi" w:cstheme="minorHAnsi"/>
                          <w:sz w:val="16"/>
                          <w:szCs w:val="16"/>
                        </w:rPr>
                        <w:t xml:space="preserve"> sociale</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08064" behindDoc="0" locked="0" layoutInCell="1" allowOverlap="1" wp14:anchorId="759E37EC" wp14:editId="2750D6A3">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4" type="#_x0000_t202" style="position:absolute;margin-left:747.2pt;margin-top:521.8pt;width:264.4pt;height:34.7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M+8nn0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18304" behindDoc="0" locked="0" layoutInCell="1" allowOverlap="1" wp14:anchorId="0A455BD4" wp14:editId="6346E668">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5" style="position:absolute;margin-left:374.15pt;margin-top:402.95pt;width:42.85pt;height:50.6pt;flip:x;z-index:25161830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dY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7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m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Gl+nWHwDAABECQAADgAAAAAAAAAAAAAAAAAuAgAAZHJzL2Uy&#10;b0RvYy54bWxQSwECLQAUAAYACAAAACEAyqP5L+EAAAALAQAADwAAAAAAAAAAAAAAAADWBQAAZHJz&#10;L2Rvd25yZXYueG1sUEsFBgAAAAAEAAQA8wAAAOQGAAAAAA==&#10;">
                <v:oval id="Ellipse 143" o:spid="_x0000_s103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7"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15232" behindDoc="0" locked="0" layoutInCell="1" allowOverlap="1" wp14:anchorId="71AA49BE" wp14:editId="320210A7">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8" style="position:absolute;margin-left:255.5pt;margin-top:421.5pt;width:44.95pt;height:34pt;z-index:251615232;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">
                <v:oval id="Ellipse 140" o:spid="_x0000_s1039"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0"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73600" behindDoc="0" locked="0" layoutInCell="1" allowOverlap="1" wp14:anchorId="27A47926" wp14:editId="1445AD96">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1" type="#_x0000_t202" style="position:absolute;margin-left:175.35pt;margin-top:212.45pt;width:404.45pt;height:57.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Oz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8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DSAoOz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38784" behindDoc="0" locked="0" layoutInCell="1" allowOverlap="1" wp14:anchorId="1932ED54" wp14:editId="502121F1">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4">
                              <a:extLst>
                                <a:ext uri="{96DAC541-7B7A-43D3-8B79-37D633B846F1}">
                                  <asvg:svgBlip xmlns:asvg="http://schemas.microsoft.com/office/drawing/2016/SVG/main" r:embed="rId25"/>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2" style="position:absolute;margin-left:611.2pt;margin-top:158.45pt;width:467.7pt;height:80.3pt;z-index:251638784;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Lk4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dX/cTKHSsrm9R8nlecDtvcqZ4PGL+dvlFGXsKdRmAM6HJZTgK0R2SFhw2Uh&#10;n8IFBxN2nEfRt5bNS8jQQ9WM7+4eCqXXwS30yG0dLIYb7qUo1h3j2l7ZJYMKGr4XqLrpFSjijHVL&#10;zEDy/colIaUl00WNLpeQQnb5aBwA7uyb9TM3/ZjFt8lN8GnEFnD2Mw5+e9lvm2J997Hp/F8A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0wuTj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43"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4"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5"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6"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7"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6" o:title="" recolor="t" rotate="t" type="frame"/>
                </v:rect>
              </v:group>
            </w:pict>
          </mc:Fallback>
        </mc:AlternateContent>
      </w:r>
      <w:r w:rsidR="00E8470E">
        <w:rPr>
          <w:noProof/>
          <w:lang w:bidi="fr-FR"/>
        </w:rPr>
        <mc:AlternateContent>
          <mc:Choice Requires="wps">
            <w:drawing>
              <wp:anchor distT="0" distB="0" distL="114300" distR="114300" simplePos="0" relativeHeight="251670528" behindDoc="0" locked="0" layoutInCell="1" allowOverlap="1" wp14:anchorId="015156C8" wp14:editId="221FFB36">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8" type="#_x0000_t202" style="position:absolute;margin-left:92.85pt;margin-top:163.7pt;width:103.8pt;height:5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JQBW9k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29568" behindDoc="0" locked="0" layoutInCell="1" allowOverlap="1" wp14:anchorId="03F92E38" wp14:editId="3FF5063B">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006A0630"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E00FA">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0" style="position:absolute;margin-left:96.25pt;margin-top:161.85pt;width:467.7pt;height:79.4pt;z-index:25162956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M7tw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">
                <v:rect id="Rectangle 1535" o:spid="_x0000_s1051"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006A0630"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E00FA">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2"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67456" behindDoc="0" locked="0" layoutInCell="1" allowOverlap="1" wp14:anchorId="2A4402D7" wp14:editId="35FCE771">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2" type="#_x0000_t202" style="position:absolute;margin-left:128.95pt;margin-top:656.5pt;width:51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DsBtT9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61312" behindDoc="0" locked="0" layoutInCell="1" allowOverlap="1" wp14:anchorId="470B2FA0" wp14:editId="4247A401">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3" style="position:absolute;margin-left:186pt;margin-top:657.5pt;width:28.35pt;height:28.35pt;z-index:25166131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YSTg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DljlhJOAwAA9QgAAA4AAAAAAAAAAAAA&#10;AAAALgIAAGRycy9lMm9Eb2MueG1sUEsBAi0AFAAGAAgAAAAhALcQUvHjAAAADQEAAA8AAAAAAAAA&#10;AAAAAAAAqAUAAGRycy9kb3ducmV2LnhtbFBLBQYAAAAABAAEAPMAAAC4BgAAAAA=&#10;">
                <v:oval id="Ellipse 17" o:spid="_x0000_s1054"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5"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64384" behindDoc="0" locked="0" layoutInCell="1" allowOverlap="1" wp14:anchorId="45917FCE" wp14:editId="516B9EEB">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6" style="position:absolute;margin-left:185pt;margin-top:676.5pt;width:20.85pt;height:48.2pt;flip:x;z-index:251664384;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PKNQx13AwAAQAkAAA4AAAAAAAAAAAAAAAAALgIAAGRycy9lMm9Eb2Mu&#10;eG1sUEsBAi0AFAAGAAgAAAAhAOJoMTXhAAAADQEAAA8AAAAAAAAAAAAAAAAA0QUAAGRycy9kb3du&#10;cmV2LnhtbFBLBQYAAAAABAAEAPMAAADfBgAAAAA=&#10;">
                <v:oval id="Ellipse 29" o:spid="_x0000_s105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8"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58240" behindDoc="0" locked="0" layoutInCell="1" allowOverlap="1" wp14:anchorId="615BCBE5" wp14:editId="591ECC45">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1167E7F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9D5465">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0" type="#_x0000_t202" style="position:absolute;margin-left:244pt;margin-top:656.5pt;width:325pt;height: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s6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543WVNxwIKWep04IxcVhlgK55+FhTAwOMTun3CUNaEZHS3OtmR//c0f8sEXopy1&#10;EFrO3c+dsIqz+psGk7fZaBSUGS+j8fUQF3sZWV9G9K65J2gZZGG6aIZ8X5/M0lLzijcxD10RElqi&#10;d879ybz3vfzxpqSaz2MStGiEX+qVkaF0gDVA/NK9CmuOPAQ1PNJJkmLyjo4+tydkvvNUVpGrAHSP&#10;6hF/6DiyfXxz4aFc3mPW2z/D7DcA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Gb6LOjUCAABhBAAADgAAAAAAAAAA&#10;AAAAAAAuAgAAZHJzL2Uyb0RvYy54bWxQSwECLQAUAAYACAAAACEA0b8Z2+EAAAAOAQAADwAAAAAA&#10;AAAAAAAAAACPBAAAZHJzL2Rvd25yZXYueG1sUEsFBgAAAAAEAAQA8wAAAJ0FAAAAAA==&#10;" filled="f" stroked="f" strokeweight=".5pt">
                <v:textbox>
                  <w:txbxContent>
                    <w:p w14:paraId="5F502D03" w14:textId="1167E7F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9D5465">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32640" behindDoc="0" locked="0" layoutInCell="1" allowOverlap="1" wp14:anchorId="0F8AEA63" wp14:editId="678C8D9C">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C429CCC">
                                  <wp:extent cx="3263265" cy="2071194"/>
                                  <wp:effectExtent l="0" t="38100" r="0" b="24765"/>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1" type="#_x0000_t118" style="position:absolute;margin-left:98.85pt;margin-top:278.3pt;width:467.15pt;height:374.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GHRrAK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C429CCC">
                            <wp:extent cx="3263265" cy="2071194"/>
                            <wp:effectExtent l="0" t="38100" r="0" b="24765"/>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36" r:qs="rId37" r:cs="rId38"/>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55168" behindDoc="0" locked="0" layoutInCell="1" allowOverlap="1" wp14:anchorId="6395DC2B" wp14:editId="162186EC">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8EFB9" id="Connecteur droit 5207" o:spid="_x0000_s1026" style="position:absolute;flip:y;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33166C34"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0900ABAB">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03476" cy="403476"/>
                          </a:xfrm>
                          <a:prstGeom prst="rect">
                            <a:avLst/>
                          </a:prstGeom>
                        </pic:spPr>
                      </pic:pic>
                    </a:graphicData>
                  </a:graphic>
                </wp:inline>
              </w:drawing>
            </w:r>
            <w:r w:rsidRPr="002D374E">
              <w:rPr>
                <w:b/>
                <w:color w:val="63A7DA"/>
                <w:kern w:val="0"/>
                <w:szCs w:val="24"/>
              </w:rPr>
              <w:t xml:space="preserve"> </w:t>
            </w:r>
            <w:r w:rsidR="00694985">
              <w:rPr>
                <w:b/>
                <w:color w:val="63A7DA"/>
                <w:kern w:val="0"/>
                <w:szCs w:val="24"/>
              </w:rPr>
              <w:t xml:space="preserve">300 </w:t>
            </w:r>
            <w:r w:rsidRPr="002D374E">
              <w:rPr>
                <w:b/>
                <w:color w:val="63A7DA"/>
                <w:kern w:val="0"/>
                <w:szCs w:val="24"/>
              </w:rPr>
              <w:t>DEI</w:t>
            </w:r>
            <w:r w:rsidRPr="002D374E">
              <w:rPr>
                <w:b/>
                <w:color w:val="63A7DA"/>
                <w:kern w:val="0"/>
                <w:szCs w:val="24"/>
                <w:vertAlign w:val="superscript"/>
              </w:rPr>
              <w:footnoteRef/>
            </w:r>
          </w:p>
          <w:p w14:paraId="4EB1CB03" w14:textId="72D96FE1"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007D25">
              <w:rPr>
                <w:color w:val="63A7DA"/>
                <w:kern w:val="0"/>
                <w:szCs w:val="24"/>
              </w:rPr>
              <w:t xml:space="preserve"> Technicien de maintenance en informatique</w:t>
            </w:r>
            <w:r w:rsidR="00F36F13">
              <w:t xml:space="preserve"> </w:t>
            </w:r>
          </w:p>
        </w:tc>
      </w:tr>
      <w:tr w:rsidR="002D374E" w:rsidRPr="002D374E" w14:paraId="10653164" w14:textId="77777777" w:rsidTr="00A41966">
        <w:tc>
          <w:tcPr>
            <w:tcW w:w="4335" w:type="dxa"/>
            <w:vAlign w:val="center"/>
          </w:tcPr>
          <w:p w14:paraId="67292E82" w14:textId="256093A4"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79C685B3">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32784" cy="332784"/>
                          </a:xfrm>
                          <a:prstGeom prst="rect">
                            <a:avLst/>
                          </a:prstGeom>
                        </pic:spPr>
                      </pic:pic>
                    </a:graphicData>
                  </a:graphic>
                </wp:inline>
              </w:drawing>
            </w:r>
            <w:r w:rsidR="00007D25">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50042846">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4A89F632">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29B6C42B">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63905D97">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34635DFF">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6319C7F1">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6F184D40">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12589540">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6B627B9C">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3C2CF4D3">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2DA247CD"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654C21">
              <w:rPr>
                <w:b/>
                <w:noProof/>
                <w:color w:val="63A7DA"/>
                <w:kern w:val="0"/>
                <w:szCs w:val="24"/>
              </w:rPr>
              <w:t>7</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52840022" w:rsidR="003A2DA2" w:rsidRDefault="00C94146" w:rsidP="00092369">
      <w:pPr>
        <w:ind w:left="720" w:hanging="720"/>
        <w:rPr>
          <w:lang w:bidi="fr-FR"/>
        </w:rPr>
      </w:pPr>
      <w:r>
        <w:rPr>
          <w:noProof/>
          <w:lang w:bidi="fr-FR"/>
        </w:rPr>
        <mc:AlternateContent>
          <mc:Choice Requires="wpg">
            <w:drawing>
              <wp:anchor distT="0" distB="0" distL="114300" distR="114300" simplePos="0" relativeHeight="251641856" behindDoc="0" locked="0" layoutInCell="1" allowOverlap="1" wp14:anchorId="0B4524A4" wp14:editId="28B83CBF">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29" name="Graphique 112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2" style="position:absolute;left:0;text-align:left;margin-left:632.25pt;margin-top:123pt;width:247.5pt;height:147.5pt;z-index:251641856;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">
                <v:shape id="Zone de texte 225" o:spid="_x0000_s1063"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29" name="Graphique 112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403476" cy="403476"/>
                                      </a:xfrm>
                                      <a:prstGeom prst="rect">
                                        <a:avLst/>
                                      </a:prstGeom>
                                    </pic:spPr>
                                  </pic:pic>
                                </a:graphicData>
                              </a:graphic>
                            </wp:inline>
                          </w:drawing>
                        </w:r>
                      </w:p>
                    </w:txbxContent>
                  </v:textbox>
                </v:shape>
                <v:group id="Groupe 750" o:spid="_x0000_s1064"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5"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66"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676672" behindDoc="0" locked="0" layoutInCell="1" allowOverlap="1" wp14:anchorId="182A45B8" wp14:editId="1B4A784F">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67" type="#_x0000_t202" style="position:absolute;left:0;text-align:left;margin-left:801.75pt;margin-top:187.8pt;width:47.9pt;height:25.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40320" behindDoc="0" locked="0" layoutInCell="1" allowOverlap="1" wp14:anchorId="741A3B35" wp14:editId="29B9D9AE">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8" style="position:absolute;left:0;text-align:left;margin-left:606.95pt;margin-top:349.1pt;width:467.7pt;height:75.8pt;z-index:251640320;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FKD0T20EAAAXDwAADgAAAAAAAAAA&#10;AAAAAAAuAgAAZHJzL2Uyb0RvYy54bWxQSwECLQAUAAYACAAAACEAta/gmeMAAAANAQAADwAAAAAA&#10;AAAAAAAAAADHBgAAZHJzL2Rvd25yZXYueG1sUEsFBgAAAAAEAAQA8wAAANcHAAAAAA==&#10;">
                <v:group id="Groupe 179" o:spid="_x0000_s1069"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0"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1"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2"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47488" behindDoc="0" locked="0" layoutInCell="1" allowOverlap="1" wp14:anchorId="3C05BDC8" wp14:editId="5C4AD3F7">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3" style="position:absolute;left:0;text-align:left;margin-left:127.25pt;margin-top:345.75pt;width:464.1pt;height:81.35pt;z-index:251647488;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AW6byPQgQA&#10;AKcOAAAOAAAAAAAAAAAAAAAAAC4CAABkcnMvZTJvRG9jLnhtbFBLAQItABQABgAIAAAAIQBW2onG&#10;4wAAAAwBAAAPAAAAAAAAAAAAAAAAAJwGAABkcnMvZG93bnJldi54bWxQSwUGAAAAAAQABADzAAAA&#10;rAcAAAAA&#10;">
                <v:group id="Groupe 87" o:spid="_x0000_s1074"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5"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76"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77"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70016" behindDoc="0" locked="0" layoutInCell="1" allowOverlap="1" wp14:anchorId="1EF3F0B3" wp14:editId="3DB27FA0">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8" type="#_x0000_t202" style="position:absolute;left:0;text-align:left;margin-left:189.6pt;margin-top:347.35pt;width:68.05pt;height:62.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68992" behindDoc="0" locked="0" layoutInCell="1" allowOverlap="1" wp14:anchorId="24534709" wp14:editId="03D6EF40">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79" type="#_x0000_t202" style="position:absolute;left:0;text-align:left;margin-left:616.95pt;margin-top:338.2pt;width:79.35pt;height:5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27008" behindDoc="0" locked="0" layoutInCell="1" allowOverlap="1" wp14:anchorId="70C2B691" wp14:editId="67A520B9">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7E192550" id="Groupe 51" o:spid="_x0000_s1026" style="position:absolute;margin-left:13.55pt;margin-top:-23.7pt;width:118.95pt;height:756pt;z-index:251627008"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24960" behindDoc="0" locked="0" layoutInCell="1" allowOverlap="1" wp14:anchorId="2A383BE6" wp14:editId="44E53512">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F6E73" id="Forme libre 33" o:spid="_x0000_s1026" style="position:absolute;margin-left:-29.1pt;margin-top:19.8pt;width:147.55pt;height:75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28032" behindDoc="0" locked="0" layoutInCell="1" allowOverlap="1" wp14:anchorId="0F85DA7E" wp14:editId="2831C18B">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5A16CD" id="Groupe 102" o:spid="_x0000_s1026" style="position:absolute;margin-left:1062.05pt;margin-top:-16pt;width:120.8pt;height:749.3pt;z-index:251628032;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14720" behindDoc="0" locked="0" layoutInCell="1" allowOverlap="1" wp14:anchorId="08AD7774" wp14:editId="17DAA859">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2CB10D53">
                                  <wp:extent cx="5972810" cy="2133600"/>
                                  <wp:effectExtent l="19050" t="38100" r="0" b="5715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80" type="#_x0000_t202" style="position:absolute;left:0;text-align:left;margin-left:581.5pt;margin-top:104.6pt;width:513.3pt;height:203.5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XeYGrU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2CB10D53">
                            <wp:extent cx="5972810" cy="2133600"/>
                            <wp:effectExtent l="19050" t="38100" r="0" b="5715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0" r:qs="rId71" r:cs="rId72"/>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41344" behindDoc="0" locked="0" layoutInCell="1" allowOverlap="1" wp14:anchorId="2A6E3250" wp14:editId="3A79104F">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1" type="#_x0000_t118" style="position:absolute;left:0;text-align:left;margin-left:289.4pt;margin-top:23.15pt;width:820.5pt;height:1in;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pi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iPj9OTdLW2zSPOwtuBpMGxS4l5ryDEW/DI&#10;SqwbNy3e4JFwqKkdJUpa67//7T75I1nQSkmHLMfiv23Bc0oQO6RRxhzXIiuz+ckUc/hDy/rQYrb6&#10;3CIAE9xpx7KY/KN6FoW3+gEXcpWyogkMw9wDpKNyHoftw5VmfLXKbrgKDuKVuXMsBU/QJcTv+wfw&#10;bpx8RNJc2+eNgOrVwAffYeSrbbRCZjbsccWxJAXXKA9oXPm0p4d69tp/mJa/AQ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UE7KYo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43392" behindDoc="0" locked="0" layoutInCell="1" allowOverlap="1" wp14:anchorId="4BDC7816" wp14:editId="51738675">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1134" name="Graphique 1134"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2" style="position:absolute;left:0;text-align:left;margin-left:257.8pt;margin-top:111.6pt;width:114.9pt;height:202.1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De1ZZl2AgAACAUAAA4A&#10;AAAAAAAAAAAAAAAALgIAAGRycy9lMm9Eb2MueG1sUEsBAi0AFAAGAAgAAAAhAFaTcGTgAAAACwEA&#10;AA8AAAAAAAAAAAAAAAAA0AQAAGRycy9kb3ducmV2LnhtbFBLBQYAAAAABAAEAPMAAADdBQAAA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1134" name="Graphique 1134"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1824" behindDoc="0" locked="0" layoutInCell="1" allowOverlap="1" wp14:anchorId="080656D6" wp14:editId="57FA1596">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DBA3A" id="Rectangle 5268" o:spid="_x0000_s1026" style="position:absolute;margin-left:-854.85pt;margin-top:188.55pt;width:198.4pt;height:47.5pt;rotation:90;z-index:251661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0"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0800" behindDoc="0" locked="0" layoutInCell="1" allowOverlap="1" wp14:anchorId="650D4DCF" wp14:editId="301B0897">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F7FF3" id="Rectangle 46" o:spid="_x0000_s1026" style="position:absolute;margin-left:-1017.75pt;margin-top:186.7pt;width:198.4pt;height:48.65pt;rotation:-90;z-index:251660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0"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63872" behindDoc="0" locked="0" layoutInCell="1" allowOverlap="1" wp14:anchorId="7C52EB52" wp14:editId="18254E51">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98217C" id="Graphique 85" o:spid="_x0000_s1026" alt="Croissance commerciale" style="position:absolute;margin-left:647.7pt;margin-top:303.55pt;width:36.85pt;height:31.2pt;z-index:251663872;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62848" behindDoc="0" locked="0" layoutInCell="1" allowOverlap="1" wp14:anchorId="0EC1A0DA" wp14:editId="6A3A3B83">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3" type="#_x0000_t202" style="position:absolute;left:0;text-align:left;margin-left:664.1pt;margin-top:291.7pt;width:340.15pt;height:55.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53632" behindDoc="0" locked="0" layoutInCell="1" allowOverlap="1" wp14:anchorId="427656C9" wp14:editId="5709F25F">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E8E5A81">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4" type="#_x0000_t202" style="position:absolute;left:0;text-align:left;margin-left:164.8pt;margin-top:402.65pt;width:289.25pt;height:21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KOw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LD91sobqgA1a6GfFGb6ssYhH5vwLszgc2BMOvH/GQzaAyeAoUbIF++tv+uCP&#10;nKGVkhaHraTu545ZQUnzXSOb0+F4HKYzXsaTmxFe7LVlfW3RO3UPOM9DXC3Doxj8fXMSpQX1jnux&#10;CFnRxDTH3CX1J/He9yuAe8XFYhGdcB4N8496ZXgIHbAMEL9278yaIw9hHp7gNJas+EBH79sTsth5&#10;kHXkKgDdo3rEH2c5sn3cu7As1/fodfk7zH8D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CZN+SK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E8E5A81">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2" r:qs="rId83" r:cs="rId8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57728" behindDoc="0" locked="0" layoutInCell="1" allowOverlap="1" wp14:anchorId="6B0CC94D" wp14:editId="33A401ED">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0C1DD77" id="Connecteur droit 5253" o:spid="_x0000_s1026" style="position:absolute;flip:x y;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55680" behindDoc="0" locked="0" layoutInCell="1" allowOverlap="1" wp14:anchorId="566B79DE" wp14:editId="360E7422">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85" type="#_x0000_t202" style="position:absolute;left:0;text-align:left;margin-left:602.65pt;margin-top:424.35pt;width:304.7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AieZoM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59776" behindDoc="0" locked="0" layoutInCell="1" allowOverlap="1" wp14:anchorId="1B3BAA04" wp14:editId="46176542">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9D5465" w:rsidP="00792F8E">
                            <w:pPr>
                              <w:jc w:val="center"/>
                              <w:rPr>
                                <w:b/>
                                <w:bCs/>
                                <w:color w:val="FFFFFF" w:themeColor="background1"/>
                                <w:sz w:val="24"/>
                                <w:szCs w:val="24"/>
                                <w:u w:val="single"/>
                              </w:rPr>
                            </w:pPr>
                            <w:hyperlink r:id="rId87" w:history="1">
                              <w:proofErr w:type="gramStart"/>
                              <w:r w:rsidR="00792F8E" w:rsidRPr="009D5465">
                                <w:rPr>
                                  <w:b/>
                                  <w:bCs/>
                                  <w:color w:val="FFFFFF" w:themeColor="background1"/>
                                  <w:sz w:val="24"/>
                                  <w:szCs w:val="24"/>
                                  <w:u w:val="single"/>
                                </w:rPr>
                                <w:t>cliquez</w:t>
                              </w:r>
                              <w:proofErr w:type="gramEnd"/>
                              <w:r w:rsidR="00792F8E" w:rsidRPr="009D5465">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5E500E90"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9D5465">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86" type="#_x0000_t202" style="position:absolute;left:0;text-align:left;margin-left:1044pt;margin-top:621.7pt;width:172.45pt;height:118.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9D5465" w:rsidP="00792F8E">
                      <w:pPr>
                        <w:jc w:val="center"/>
                        <w:rPr>
                          <w:b/>
                          <w:bCs/>
                          <w:color w:val="FFFFFF" w:themeColor="background1"/>
                          <w:sz w:val="24"/>
                          <w:szCs w:val="24"/>
                          <w:u w:val="single"/>
                        </w:rPr>
                      </w:pPr>
                      <w:hyperlink r:id="rId89" w:history="1">
                        <w:proofErr w:type="gramStart"/>
                        <w:r w:rsidR="00792F8E" w:rsidRPr="009D5465">
                          <w:rPr>
                            <w:b/>
                            <w:bCs/>
                            <w:color w:val="FFFFFF" w:themeColor="background1"/>
                            <w:sz w:val="24"/>
                            <w:szCs w:val="24"/>
                            <w:u w:val="single"/>
                          </w:rPr>
                          <w:t>cliquez</w:t>
                        </w:r>
                        <w:proofErr w:type="gramEnd"/>
                        <w:r w:rsidR="00792F8E" w:rsidRPr="009D5465">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5E500E90"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9D5465">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25984" behindDoc="0" locked="0" layoutInCell="1" allowOverlap="1" wp14:anchorId="12BFACE2" wp14:editId="2401DD5D">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9573B" id="Forme libre 25" o:spid="_x0000_s1026" style="position:absolute;margin-left:86.05pt;margin-top:18pt;width:137.25pt;height:756pt;z-index:25162598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42368" behindDoc="0" locked="0" layoutInCell="1" allowOverlap="1" wp14:anchorId="1456645E" wp14:editId="7695F45A">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89" style="position:absolute;left:0;text-align:left;margin-left:130.6pt;margin-top:-10.9pt;width:963.35pt;height:88.85pt;z-index:251642368;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xM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wfEsTL0DAAAECwAADgAAAAAAAAAAAAAAAAAu&#10;AgAAZHJzL2Uyb0RvYy54bWxQSwECLQAUAAYACAAAACEATKuws+IAAAAMAQAADwAAAAAAAAAAAAAA&#10;AAAXBgAAZHJzL2Rvd25yZXYueG1sUEsFBgAAAAAEAAQA8wAAACYHAAAAAA==&#10;">
                <v:rect id="Rectangle 193" o:spid="_x0000_s1090"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1"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29056" behindDoc="0" locked="0" layoutInCell="1" allowOverlap="1" wp14:anchorId="24F489E7" wp14:editId="71CC0A0B">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0">
                            <a:extLst>
                              <a:ext uri="{96DAC541-7B7A-43D3-8B79-37D633B846F1}">
                                <asvg:svgBlip xmlns:asvg="http://schemas.microsoft.com/office/drawing/2016/SVG/main" r:embed="rId91"/>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2" type="#_x0000_t202" style="position:absolute;left:0;text-align:left;margin-left:887pt;margin-top:666.15pt;width:22.7pt;height:2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AGKtn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92"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31104" behindDoc="0" locked="0" layoutInCell="1" allowOverlap="1" wp14:anchorId="6F486F7D" wp14:editId="3BAA30D2">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3" type="#_x0000_t202" style="position:absolute;left:0;text-align:left;margin-left:439pt;margin-top:6.05pt;width:22pt;height:30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AFWP1m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3EB6E55A" w14:textId="5D43DEC4" w:rsidR="00B14BE0" w:rsidRPr="00B14BE0" w:rsidRDefault="00B14BE0" w:rsidP="00B14BE0">
      <w:pPr>
        <w:rPr>
          <w:lang w:bidi="fr-FR"/>
        </w:rPr>
      </w:pPr>
    </w:p>
    <w:p w14:paraId="0FC5F8D2" w14:textId="38E74E2E" w:rsidR="00B14BE0" w:rsidRPr="00B14BE0" w:rsidRDefault="00B14BE0" w:rsidP="00B14BE0">
      <w:pPr>
        <w:rPr>
          <w:lang w:bidi="fr-FR"/>
        </w:rPr>
      </w:pPr>
    </w:p>
    <w:p w14:paraId="1CAF15E7" w14:textId="03E7F492" w:rsidR="00B14BE0" w:rsidRPr="00B14BE0" w:rsidRDefault="00B14BE0" w:rsidP="00B14BE0">
      <w:pPr>
        <w:rPr>
          <w:lang w:bidi="fr-FR"/>
        </w:rPr>
      </w:pPr>
    </w:p>
    <w:p w14:paraId="749E3A9C" w14:textId="753B6E00" w:rsidR="00B14BE0" w:rsidRPr="00B14BE0" w:rsidRDefault="00B14BE0" w:rsidP="00B14BE0">
      <w:pPr>
        <w:rPr>
          <w:lang w:bidi="fr-FR"/>
        </w:rPr>
      </w:pPr>
    </w:p>
    <w:p w14:paraId="03F7F59B" w14:textId="5A95FBAC" w:rsidR="00B14BE0" w:rsidRPr="00B14BE0" w:rsidRDefault="00B14BE0" w:rsidP="00B14BE0">
      <w:pPr>
        <w:rPr>
          <w:lang w:bidi="fr-FR"/>
        </w:rPr>
      </w:pPr>
    </w:p>
    <w:p w14:paraId="46E4D072" w14:textId="531D92E2" w:rsidR="00B14BE0" w:rsidRPr="00B14BE0" w:rsidRDefault="00B14BE0" w:rsidP="00B14BE0">
      <w:pPr>
        <w:rPr>
          <w:lang w:bidi="fr-FR"/>
        </w:rPr>
      </w:pPr>
    </w:p>
    <w:p w14:paraId="3098D067" w14:textId="717FD343" w:rsidR="00B14BE0" w:rsidRPr="00B14BE0" w:rsidRDefault="00B14BE0" w:rsidP="00B14BE0">
      <w:pPr>
        <w:rPr>
          <w:lang w:bidi="fr-FR"/>
        </w:rPr>
      </w:pPr>
    </w:p>
    <w:p w14:paraId="4FD894FE" w14:textId="42D8C497" w:rsidR="00B14BE0" w:rsidRPr="00B14BE0" w:rsidRDefault="00B14BE0" w:rsidP="00B14BE0">
      <w:pPr>
        <w:rPr>
          <w:lang w:bidi="fr-FR"/>
        </w:rPr>
      </w:pPr>
    </w:p>
    <w:p w14:paraId="10FAB96A" w14:textId="7DA7C1D7" w:rsidR="00B14BE0" w:rsidRPr="00B14BE0" w:rsidRDefault="00B14BE0" w:rsidP="00B14BE0">
      <w:pPr>
        <w:rPr>
          <w:lang w:bidi="fr-FR"/>
        </w:rPr>
      </w:pPr>
    </w:p>
    <w:p w14:paraId="27C44700" w14:textId="2FE48213" w:rsidR="00B14BE0" w:rsidRPr="00B14BE0" w:rsidRDefault="00B14BE0" w:rsidP="00B14BE0">
      <w:pPr>
        <w:rPr>
          <w:lang w:bidi="fr-FR"/>
        </w:rPr>
      </w:pPr>
    </w:p>
    <w:p w14:paraId="6C5ED9C8" w14:textId="0DD5C76B" w:rsidR="00B14BE0" w:rsidRPr="00B14BE0" w:rsidRDefault="00B14BE0" w:rsidP="00B14BE0">
      <w:pPr>
        <w:rPr>
          <w:lang w:bidi="fr-FR"/>
        </w:rPr>
      </w:pPr>
    </w:p>
    <w:p w14:paraId="5D500DCA" w14:textId="632DE7E1" w:rsidR="00B14BE0" w:rsidRPr="00B14BE0" w:rsidRDefault="00B14BE0" w:rsidP="00B14BE0">
      <w:pPr>
        <w:rPr>
          <w:lang w:bidi="fr-FR"/>
        </w:rPr>
      </w:pPr>
    </w:p>
    <w:p w14:paraId="73259959" w14:textId="0478D9C8" w:rsidR="00B14BE0" w:rsidRPr="00B14BE0" w:rsidRDefault="00B14BE0" w:rsidP="00B14BE0">
      <w:pPr>
        <w:rPr>
          <w:lang w:bidi="fr-FR"/>
        </w:rPr>
      </w:pPr>
    </w:p>
    <w:p w14:paraId="2B47773E" w14:textId="6FB65818" w:rsidR="00B14BE0" w:rsidRPr="00B14BE0" w:rsidRDefault="00B14BE0" w:rsidP="00B14BE0">
      <w:pPr>
        <w:rPr>
          <w:lang w:bidi="fr-FR"/>
        </w:rPr>
      </w:pPr>
    </w:p>
    <w:p w14:paraId="415E7100" w14:textId="5F21F693" w:rsidR="00B14BE0" w:rsidRPr="00B14BE0" w:rsidRDefault="00B14BE0" w:rsidP="00B14BE0">
      <w:pPr>
        <w:rPr>
          <w:lang w:bidi="fr-FR"/>
        </w:rPr>
      </w:pPr>
    </w:p>
    <w:p w14:paraId="34FD3C9F" w14:textId="720B63B8" w:rsidR="00B14BE0" w:rsidRPr="00B14BE0" w:rsidRDefault="00B14BE0" w:rsidP="00B14BE0">
      <w:pPr>
        <w:rPr>
          <w:lang w:bidi="fr-FR"/>
        </w:rPr>
      </w:pPr>
    </w:p>
    <w:p w14:paraId="39FD8062" w14:textId="4D32F0DD" w:rsidR="00B14BE0" w:rsidRPr="00B14BE0" w:rsidRDefault="00B14BE0" w:rsidP="00B14BE0">
      <w:pPr>
        <w:rPr>
          <w:lang w:bidi="fr-FR"/>
        </w:rPr>
      </w:pPr>
    </w:p>
    <w:p w14:paraId="364F3024" w14:textId="16F6B776" w:rsidR="00B14BE0" w:rsidRPr="00B14BE0" w:rsidRDefault="00B14BE0" w:rsidP="00B14BE0">
      <w:pPr>
        <w:rPr>
          <w:lang w:bidi="fr-FR"/>
        </w:rPr>
      </w:pPr>
    </w:p>
    <w:p w14:paraId="11E8F04E" w14:textId="305789EC" w:rsidR="00B14BE0" w:rsidRPr="00B14BE0" w:rsidRDefault="00B14BE0" w:rsidP="00B14BE0">
      <w:pPr>
        <w:rPr>
          <w:lang w:bidi="fr-FR"/>
        </w:rPr>
      </w:pPr>
    </w:p>
    <w:p w14:paraId="2952F54F" w14:textId="6E99919E" w:rsidR="00B14BE0" w:rsidRPr="00B14BE0" w:rsidRDefault="00B14BE0" w:rsidP="00B14BE0">
      <w:pPr>
        <w:rPr>
          <w:lang w:bidi="fr-FR"/>
        </w:rPr>
      </w:pPr>
    </w:p>
    <w:p w14:paraId="147443E7" w14:textId="4B5D9ECD" w:rsidR="00B14BE0" w:rsidRPr="00B14BE0" w:rsidRDefault="00B14BE0" w:rsidP="00B14BE0">
      <w:pPr>
        <w:rPr>
          <w:lang w:bidi="fr-FR"/>
        </w:rPr>
      </w:pPr>
    </w:p>
    <w:p w14:paraId="61A20CEA" w14:textId="20D6632C" w:rsidR="00B14BE0" w:rsidRPr="00B14BE0" w:rsidRDefault="00B14BE0" w:rsidP="00B14BE0">
      <w:pPr>
        <w:rPr>
          <w:lang w:bidi="fr-FR"/>
        </w:rPr>
      </w:pPr>
    </w:p>
    <w:p w14:paraId="5BA7539E" w14:textId="3D3FBCED" w:rsidR="00B14BE0" w:rsidRPr="00B14BE0" w:rsidRDefault="00B14BE0" w:rsidP="00B14BE0">
      <w:pPr>
        <w:rPr>
          <w:lang w:bidi="fr-FR"/>
        </w:rPr>
      </w:pPr>
    </w:p>
    <w:p w14:paraId="513F927C" w14:textId="0EE37657" w:rsidR="00B14BE0" w:rsidRPr="00B14BE0" w:rsidRDefault="00B14BE0" w:rsidP="00B14BE0">
      <w:pPr>
        <w:rPr>
          <w:lang w:bidi="fr-FR"/>
        </w:rPr>
      </w:pPr>
    </w:p>
    <w:p w14:paraId="473FB289" w14:textId="71B0FDD2" w:rsidR="00B14BE0" w:rsidRPr="00B14BE0" w:rsidRDefault="00B14BE0" w:rsidP="00B14BE0">
      <w:pPr>
        <w:rPr>
          <w:lang w:bidi="fr-FR"/>
        </w:rPr>
      </w:pPr>
    </w:p>
    <w:p w14:paraId="2E064924" w14:textId="4230BAA0" w:rsidR="00B14BE0" w:rsidRPr="00B14BE0" w:rsidRDefault="00B14BE0" w:rsidP="00B14BE0">
      <w:pPr>
        <w:rPr>
          <w:lang w:bidi="fr-FR"/>
        </w:rPr>
      </w:pPr>
    </w:p>
    <w:p w14:paraId="62747014" w14:textId="27FC94F2" w:rsidR="00B14BE0" w:rsidRPr="00B14BE0" w:rsidRDefault="00B14BE0" w:rsidP="00B14BE0">
      <w:pPr>
        <w:rPr>
          <w:lang w:bidi="fr-FR"/>
        </w:rPr>
      </w:pPr>
    </w:p>
    <w:p w14:paraId="1FEACE0D" w14:textId="0DEF7CCD" w:rsidR="00B14BE0" w:rsidRPr="00B14BE0" w:rsidRDefault="00B14BE0" w:rsidP="00B14BE0">
      <w:pPr>
        <w:rPr>
          <w:lang w:bidi="fr-FR"/>
        </w:rPr>
      </w:pPr>
    </w:p>
    <w:p w14:paraId="3793812A" w14:textId="30CF070B" w:rsidR="00B14BE0" w:rsidRPr="00B14BE0" w:rsidRDefault="00B14BE0" w:rsidP="00B14BE0">
      <w:pPr>
        <w:rPr>
          <w:lang w:bidi="fr-FR"/>
        </w:rPr>
      </w:pPr>
    </w:p>
    <w:p w14:paraId="114E0239" w14:textId="78B7F449" w:rsidR="00B14BE0" w:rsidRPr="00B14BE0" w:rsidRDefault="00B14BE0" w:rsidP="00B14BE0">
      <w:pPr>
        <w:rPr>
          <w:lang w:bidi="fr-FR"/>
        </w:rPr>
      </w:pPr>
    </w:p>
    <w:p w14:paraId="44237B79" w14:textId="20449A9D" w:rsidR="00B14BE0" w:rsidRPr="00B14BE0" w:rsidRDefault="00B14BE0" w:rsidP="00B14BE0">
      <w:pPr>
        <w:rPr>
          <w:lang w:bidi="fr-FR"/>
        </w:rPr>
      </w:pPr>
    </w:p>
    <w:p w14:paraId="02EC41B8" w14:textId="3CA1EAAA" w:rsidR="00B14BE0" w:rsidRPr="00B14BE0" w:rsidRDefault="00B14BE0" w:rsidP="00B14BE0">
      <w:pPr>
        <w:rPr>
          <w:lang w:bidi="fr-FR"/>
        </w:rPr>
      </w:pPr>
    </w:p>
    <w:p w14:paraId="2AB445CA" w14:textId="60E6328B" w:rsidR="00B14BE0" w:rsidRPr="00B14BE0" w:rsidRDefault="00B14BE0" w:rsidP="00B14BE0">
      <w:pPr>
        <w:rPr>
          <w:lang w:bidi="fr-FR"/>
        </w:rPr>
      </w:pPr>
    </w:p>
    <w:p w14:paraId="7A2DE85E" w14:textId="4E38513D" w:rsidR="00B14BE0" w:rsidRPr="00B14BE0" w:rsidRDefault="00B14BE0" w:rsidP="00B14BE0">
      <w:pPr>
        <w:rPr>
          <w:lang w:bidi="fr-FR"/>
        </w:rPr>
      </w:pPr>
    </w:p>
    <w:p w14:paraId="61916AFF" w14:textId="22C2B0AD" w:rsidR="00B14BE0" w:rsidRPr="00B14BE0" w:rsidRDefault="00B14BE0" w:rsidP="00B14BE0">
      <w:pPr>
        <w:rPr>
          <w:lang w:bidi="fr-FR"/>
        </w:rPr>
      </w:pPr>
    </w:p>
    <w:p w14:paraId="22008FE0" w14:textId="0A9C529B" w:rsidR="00B14BE0" w:rsidRPr="00B14BE0" w:rsidRDefault="00B14BE0" w:rsidP="00B14BE0">
      <w:pPr>
        <w:rPr>
          <w:lang w:bidi="fr-FR"/>
        </w:rPr>
      </w:pPr>
    </w:p>
    <w:p w14:paraId="2A19A9B3" w14:textId="35900401" w:rsidR="00B14BE0" w:rsidRPr="00B14BE0" w:rsidRDefault="00B14BE0" w:rsidP="00B14BE0">
      <w:pPr>
        <w:rPr>
          <w:lang w:bidi="fr-FR"/>
        </w:rPr>
      </w:pPr>
    </w:p>
    <w:p w14:paraId="70F67B3E" w14:textId="3AE2F468" w:rsidR="00B14BE0" w:rsidRPr="00B14BE0" w:rsidRDefault="00B14BE0" w:rsidP="00B14BE0">
      <w:pPr>
        <w:rPr>
          <w:lang w:bidi="fr-FR"/>
        </w:rPr>
      </w:pPr>
    </w:p>
    <w:p w14:paraId="2FC70F6D" w14:textId="02A793AE" w:rsidR="00B14BE0" w:rsidRPr="00B14BE0" w:rsidRDefault="00B14BE0" w:rsidP="00B14BE0">
      <w:pPr>
        <w:rPr>
          <w:lang w:bidi="fr-FR"/>
        </w:rPr>
      </w:pPr>
    </w:p>
    <w:p w14:paraId="71D92DD5" w14:textId="33C04A5B" w:rsidR="00B14BE0" w:rsidRPr="00B14BE0" w:rsidRDefault="00B14BE0" w:rsidP="00B14BE0">
      <w:pPr>
        <w:rPr>
          <w:lang w:bidi="fr-FR"/>
        </w:rPr>
      </w:pPr>
    </w:p>
    <w:p w14:paraId="72F146EB" w14:textId="2D3A989D" w:rsidR="00B14BE0" w:rsidRPr="00B14BE0" w:rsidRDefault="00B14BE0" w:rsidP="00B14BE0">
      <w:pPr>
        <w:rPr>
          <w:lang w:bidi="fr-FR"/>
        </w:rPr>
      </w:pPr>
    </w:p>
    <w:p w14:paraId="3BFD8099" w14:textId="073B44F4" w:rsidR="00B14BE0" w:rsidRPr="00B14BE0" w:rsidRDefault="00B14BE0" w:rsidP="00B14BE0">
      <w:pPr>
        <w:rPr>
          <w:lang w:bidi="fr-FR"/>
        </w:rPr>
      </w:pPr>
    </w:p>
    <w:p w14:paraId="07D0F02D" w14:textId="759AB647" w:rsidR="00B14BE0" w:rsidRPr="00B14BE0" w:rsidRDefault="00B14BE0" w:rsidP="00B14BE0">
      <w:pPr>
        <w:rPr>
          <w:lang w:bidi="fr-FR"/>
        </w:rPr>
      </w:pPr>
    </w:p>
    <w:p w14:paraId="4B4FAA05" w14:textId="4A3A4EC4" w:rsidR="00B14BE0" w:rsidRPr="00B14BE0" w:rsidRDefault="00B14BE0" w:rsidP="00B14BE0">
      <w:pPr>
        <w:rPr>
          <w:lang w:bidi="fr-FR"/>
        </w:rPr>
      </w:pPr>
    </w:p>
    <w:p w14:paraId="39ECA3F3" w14:textId="465A6696" w:rsidR="00B14BE0" w:rsidRPr="00B14BE0" w:rsidRDefault="00B14BE0" w:rsidP="00B14BE0">
      <w:pPr>
        <w:rPr>
          <w:lang w:bidi="fr-FR"/>
        </w:rPr>
      </w:pPr>
    </w:p>
    <w:p w14:paraId="151E6302" w14:textId="49C90763" w:rsidR="00B14BE0" w:rsidRPr="00B14BE0" w:rsidRDefault="00B14BE0" w:rsidP="00B14BE0">
      <w:pPr>
        <w:rPr>
          <w:lang w:bidi="fr-FR"/>
        </w:rPr>
      </w:pPr>
    </w:p>
    <w:p w14:paraId="402D3BA1" w14:textId="22556116" w:rsidR="00B14BE0" w:rsidRPr="00B14BE0" w:rsidRDefault="00B14BE0" w:rsidP="00B14BE0">
      <w:pPr>
        <w:rPr>
          <w:lang w:bidi="fr-FR"/>
        </w:rPr>
      </w:pPr>
    </w:p>
    <w:p w14:paraId="407A5B6A" w14:textId="3111C3DB" w:rsidR="00B14BE0" w:rsidRPr="00B14BE0" w:rsidRDefault="00B14BE0" w:rsidP="00B14BE0">
      <w:pPr>
        <w:rPr>
          <w:lang w:bidi="fr-FR"/>
        </w:rPr>
      </w:pPr>
    </w:p>
    <w:p w14:paraId="119373F1" w14:textId="60D38DAF" w:rsidR="00B14BE0" w:rsidRPr="00B14BE0" w:rsidRDefault="00B14BE0" w:rsidP="00B14BE0">
      <w:pPr>
        <w:rPr>
          <w:lang w:bidi="fr-FR"/>
        </w:rPr>
      </w:pPr>
    </w:p>
    <w:p w14:paraId="2EEF6810" w14:textId="31780076" w:rsidR="00B14BE0" w:rsidRPr="00B14BE0" w:rsidRDefault="00B14BE0" w:rsidP="00B14BE0">
      <w:pPr>
        <w:rPr>
          <w:lang w:bidi="fr-FR"/>
        </w:rPr>
      </w:pPr>
    </w:p>
    <w:p w14:paraId="63B66FC1" w14:textId="2D05F20B" w:rsidR="00B14BE0" w:rsidRPr="00B14BE0" w:rsidRDefault="009D5465" w:rsidP="00B14BE0">
      <w:pPr>
        <w:rPr>
          <w:lang w:bidi="fr-FR"/>
        </w:rPr>
      </w:pPr>
      <w:r w:rsidRPr="00792F8E">
        <w:rPr>
          <w:noProof/>
          <w:lang w:bidi="fr-FR"/>
        </w:rPr>
        <mc:AlternateContent>
          <mc:Choice Requires="wps">
            <w:drawing>
              <wp:anchor distT="0" distB="0" distL="114300" distR="114300" simplePos="0" relativeHeight="251658752" behindDoc="0" locked="0" layoutInCell="1" allowOverlap="1" wp14:anchorId="6137442D" wp14:editId="0AA739D3">
                <wp:simplePos x="0" y="0"/>
                <wp:positionH relativeFrom="margin">
                  <wp:posOffset>14185900</wp:posOffset>
                </wp:positionH>
                <wp:positionV relativeFrom="paragraph">
                  <wp:posOffset>32385</wp:posOffset>
                </wp:positionV>
                <wp:extent cx="4127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12750" cy="398145"/>
                        </a:xfrm>
                        <a:prstGeom prst="rect">
                          <a:avLst/>
                        </a:prstGeom>
                        <a:blipFill>
                          <a:blip r:embed="rId93">
                            <a:extLst>
                              <a:ext uri="{96DAC541-7B7A-43D3-8B79-37D633B846F1}">
                                <asvg:svgBlip xmlns:asvg="http://schemas.microsoft.com/office/drawing/2016/SVG/main" r:embed="rId94"/>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92" style="position:absolute;margin-left:1117pt;margin-top:2.55pt;width:32.5pt;height:31.3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" stroked="f" strokeweight="1pt">
                <v:fill r:id="rId95"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7986C665" w14:textId="503B27FA" w:rsidR="00B14BE0" w:rsidRPr="00B14BE0" w:rsidRDefault="00B14BE0" w:rsidP="00B14BE0">
      <w:pPr>
        <w:rPr>
          <w:lang w:bidi="fr-FR"/>
        </w:rPr>
      </w:pPr>
    </w:p>
    <w:p w14:paraId="434297AB" w14:textId="21176DB7" w:rsidR="00B14BE0" w:rsidRPr="00B14BE0" w:rsidRDefault="009D5465" w:rsidP="00B14BE0">
      <w:pPr>
        <w:rPr>
          <w:lang w:bidi="fr-FR"/>
        </w:rPr>
      </w:pPr>
      <w:r>
        <w:rPr>
          <w:noProof/>
          <w:lang w:bidi="fr-FR"/>
        </w:rPr>
        <mc:AlternateContent>
          <mc:Choice Requires="wps">
            <w:drawing>
              <wp:anchor distT="0" distB="0" distL="114300" distR="114300" simplePos="0" relativeHeight="251656704" behindDoc="0" locked="0" layoutInCell="1" allowOverlap="1" wp14:anchorId="5AA01BEE" wp14:editId="10F768A5">
                <wp:simplePos x="0" y="0"/>
                <wp:positionH relativeFrom="column">
                  <wp:posOffset>7691120</wp:posOffset>
                </wp:positionH>
                <wp:positionV relativeFrom="paragraph">
                  <wp:posOffset>80010</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93" type="#_x0000_t202" style="position:absolute;margin-left:605.6pt;margin-top:6.3pt;width:281.15pt;height:2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3tOw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p>
    <w:p w14:paraId="4E0AE861" w14:textId="47D39B92" w:rsidR="00B14BE0" w:rsidRPr="00B14BE0" w:rsidRDefault="00B14BE0" w:rsidP="00B14BE0">
      <w:pPr>
        <w:rPr>
          <w:lang w:bidi="fr-FR"/>
        </w:rPr>
      </w:pPr>
    </w:p>
    <w:p w14:paraId="6EE942D1" w14:textId="19B8A112" w:rsidR="00B14BE0" w:rsidRPr="00B14BE0" w:rsidRDefault="00123C37" w:rsidP="00B14BE0">
      <w:pPr>
        <w:rPr>
          <w:lang w:bidi="fr-FR"/>
        </w:rPr>
      </w:pPr>
      <w:r w:rsidRPr="00EC4912">
        <w:rPr>
          <w:noProof/>
          <w:lang w:bidi="fr-FR"/>
        </w:rPr>
        <mc:AlternateContent>
          <mc:Choice Requires="wpg">
            <w:drawing>
              <wp:anchor distT="0" distB="0" distL="114300" distR="114300" simplePos="0" relativeHeight="251611648" behindDoc="0" locked="0" layoutInCell="1" allowOverlap="1" wp14:anchorId="50595FB6" wp14:editId="4E78A7A6">
                <wp:simplePos x="0" y="0"/>
                <wp:positionH relativeFrom="column">
                  <wp:posOffset>7556500</wp:posOffset>
                </wp:positionH>
                <wp:positionV relativeFrom="paragraph">
                  <wp:posOffset>83185</wp:posOffset>
                </wp:positionV>
                <wp:extent cx="5468779" cy="1488326"/>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8779" cy="1488326"/>
                          <a:chOff x="0" y="0"/>
                          <a:chExt cx="3378200" cy="2354587"/>
                        </a:xfrm>
                      </wpg:grpSpPr>
                      <wps:wsp>
                        <wps:cNvPr id="186" name="Ellipse 186"/>
                        <wps:cNvSpPr/>
                        <wps:spPr>
                          <a:xfrm>
                            <a:off x="486694" y="967534"/>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4CDDF271" w:rsidR="00EC4912" w:rsidRPr="00E8742B" w:rsidRDefault="002C5895" w:rsidP="00EC4912">
                              <w:pPr>
                                <w:jc w:val="center"/>
                                <w:rPr>
                                  <w:rFonts w:ascii="Calibri" w:hAnsi="Calibri" w:cs="Calibri"/>
                                  <w:color w:val="FFFFFF"/>
                                  <w:sz w:val="18"/>
                                  <w:szCs w:val="18"/>
                                </w:rPr>
                              </w:pPr>
                              <w:r>
                                <w:rPr>
                                  <w:rFonts w:ascii="Calibri" w:hAnsi="Calibri" w:cs="Calibri"/>
                                  <w:color w:val="FFFFFF"/>
                                  <w:sz w:val="18"/>
                                  <w:szCs w:val="18"/>
                                </w:rPr>
                                <w:t xml:space="preserve">68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Zone de texte 190"/>
                        <wps:cNvSpPr txBox="1"/>
                        <wps:spPr>
                          <a:xfrm>
                            <a:off x="1951761" y="1795788"/>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894089"/>
                            <a:chOff x="0" y="0"/>
                            <a:chExt cx="3378200" cy="894089"/>
                          </a:xfrm>
                        </wpg:grpSpPr>
                        <wps:wsp>
                          <wps:cNvPr id="1542" name="Parenthèse ouvrante 1542"/>
                          <wps:cNvSpPr/>
                          <wps:spPr>
                            <a:xfrm rot="5400000">
                              <a:off x="1529557" y="-82865"/>
                              <a:ext cx="169498" cy="178440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94" style="position:absolute;margin-left:595pt;margin-top:6.55pt;width:430.6pt;height:117.2pt;z-index:251611648;mso-width-relative:margin;mso-height-relative:margin" coordsize="33782,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">
                <v:oval id="Ellipse 186" o:spid="_x0000_s1095" style="position:absolute;left:4866;top:9675;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4CDDF271" w:rsidR="00EC4912" w:rsidRPr="00E8742B" w:rsidRDefault="002C5895" w:rsidP="00EC4912">
                        <w:pPr>
                          <w:jc w:val="center"/>
                          <w:rPr>
                            <w:rFonts w:ascii="Calibri" w:hAnsi="Calibri" w:cs="Calibri"/>
                            <w:color w:val="FFFFFF"/>
                            <w:sz w:val="18"/>
                            <w:szCs w:val="18"/>
                          </w:rPr>
                        </w:pPr>
                        <w:r>
                          <w:rPr>
                            <w:rFonts w:ascii="Calibri" w:hAnsi="Calibri" w:cs="Calibri"/>
                            <w:color w:val="FFFFFF"/>
                            <w:sz w:val="18"/>
                            <w:szCs w:val="18"/>
                          </w:rPr>
                          <w:t xml:space="preserve">68 </w:t>
                        </w:r>
                        <w:r w:rsidR="00EC4912" w:rsidRPr="00E8742B">
                          <w:rPr>
                            <w:rFonts w:ascii="Calibri" w:hAnsi="Calibri" w:cs="Calibri"/>
                            <w:color w:val="FFFFFF"/>
                            <w:sz w:val="18"/>
                            <w:szCs w:val="18"/>
                          </w:rPr>
                          <w:t>inscrits</w:t>
                        </w:r>
                      </w:p>
                    </w:txbxContent>
                  </v:textbox>
                </v:oval>
                <v:shape id="Zone de texte 190" o:spid="_x0000_s1096" type="#_x0000_t202" style="position:absolute;left:19517;top:17957;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097" style="position:absolute;width:33782;height:8940" coordsize="33782,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098" type="#_x0000_t85" style="position:absolute;left:15295;top:-829;width:1695;height:178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" adj="171" strokecolor="#63a7da">
                    <v:stroke dashstyle="dash"/>
                  </v:shape>
                  <v:shape id="Zone de texte 1544" o:spid="_x0000_s1099"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15537577" w14:textId="5B07F214" w:rsidR="00B14BE0" w:rsidRPr="00B14BE0" w:rsidRDefault="009D5465" w:rsidP="00B14BE0">
      <w:pPr>
        <w:rPr>
          <w:lang w:bidi="fr-FR"/>
        </w:rPr>
      </w:pPr>
      <w:r>
        <w:rPr>
          <w:noProof/>
        </w:rPr>
        <mc:AlternateContent>
          <mc:Choice Requires="wps">
            <w:drawing>
              <wp:anchor distT="0" distB="0" distL="114300" distR="114300" simplePos="0" relativeHeight="251722752" behindDoc="0" locked="0" layoutInCell="1" allowOverlap="1" wp14:anchorId="3CBDB4FC" wp14:editId="3D1BDE3F">
                <wp:simplePos x="0" y="0"/>
                <wp:positionH relativeFrom="column">
                  <wp:posOffset>10223500</wp:posOffset>
                </wp:positionH>
                <wp:positionV relativeFrom="paragraph">
                  <wp:posOffset>121285</wp:posOffset>
                </wp:positionV>
                <wp:extent cx="6350" cy="260350"/>
                <wp:effectExtent l="0" t="0" r="31750" b="6350"/>
                <wp:wrapNone/>
                <wp:docPr id="1543" name="Connecteur droit 1543"/>
                <wp:cNvGraphicFramePr/>
                <a:graphic xmlns:a="http://schemas.openxmlformats.org/drawingml/2006/main">
                  <a:graphicData uri="http://schemas.microsoft.com/office/word/2010/wordprocessingShape">
                    <wps:wsp>
                      <wps:cNvCnPr/>
                      <wps:spPr>
                        <a:xfrm>
                          <a:off x="0" y="0"/>
                          <a:ext cx="6350" cy="260350"/>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7B003C9" id="Connecteur droit 154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9.55pt" to="805.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" strokecolor="#63a7da">
                <v:stroke dashstyle="dash"/>
              </v:line>
            </w:pict>
          </mc:Fallback>
        </mc:AlternateContent>
      </w:r>
    </w:p>
    <w:p w14:paraId="25964813" w14:textId="2D9E58B7" w:rsidR="00B14BE0" w:rsidRPr="00B14BE0" w:rsidRDefault="00B14BE0" w:rsidP="00B14BE0">
      <w:pPr>
        <w:rPr>
          <w:lang w:bidi="fr-FR"/>
        </w:rPr>
      </w:pPr>
    </w:p>
    <w:p w14:paraId="6D0E9AA4" w14:textId="263AA497" w:rsidR="00B14BE0" w:rsidRPr="00B14BE0" w:rsidRDefault="00B14BE0" w:rsidP="00B14BE0">
      <w:pPr>
        <w:rPr>
          <w:lang w:bidi="fr-FR"/>
        </w:rPr>
      </w:pPr>
    </w:p>
    <w:p w14:paraId="5698E056" w14:textId="2329364F" w:rsidR="00B14BE0" w:rsidRDefault="00B14BE0" w:rsidP="00B14BE0">
      <w:pPr>
        <w:rPr>
          <w:lang w:bidi="fr-FR"/>
        </w:rPr>
      </w:pPr>
    </w:p>
    <w:p w14:paraId="40AEA280" w14:textId="3437572F" w:rsidR="00B14BE0" w:rsidRPr="00B14BE0" w:rsidRDefault="009D5465" w:rsidP="00B14BE0">
      <w:pPr>
        <w:tabs>
          <w:tab w:val="left" w:pos="2300"/>
        </w:tabs>
        <w:rPr>
          <w:lang w:bidi="fr-FR"/>
        </w:rPr>
      </w:pPr>
      <w:r>
        <w:rPr>
          <w:noProof/>
        </w:rPr>
        <mc:AlternateContent>
          <mc:Choice Requires="wps">
            <w:drawing>
              <wp:anchor distT="0" distB="0" distL="114300" distR="114300" simplePos="0" relativeHeight="251633152" behindDoc="0" locked="0" layoutInCell="1" allowOverlap="1" wp14:anchorId="79498E79" wp14:editId="62C43587">
                <wp:simplePos x="0" y="0"/>
                <wp:positionH relativeFrom="column">
                  <wp:posOffset>11153140</wp:posOffset>
                </wp:positionH>
                <wp:positionV relativeFrom="paragraph">
                  <wp:posOffset>5080</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4A448BDF" w:rsidR="00DD3AC6" w:rsidRPr="00E8742B" w:rsidRDefault="00123C37" w:rsidP="00DD3AC6">
                            <w:pPr>
                              <w:jc w:val="center"/>
                              <w:rPr>
                                <w:rFonts w:ascii="Calibri" w:hAnsi="Calibri" w:cs="Calibri"/>
                                <w:color w:val="FFFFFF"/>
                                <w:sz w:val="18"/>
                                <w:szCs w:val="18"/>
                              </w:rPr>
                            </w:pPr>
                            <w:r>
                              <w:rPr>
                                <w:rFonts w:ascii="Calibri" w:hAnsi="Calibri" w:cs="Calibri"/>
                                <w:color w:val="FFFFFF"/>
                                <w:sz w:val="18"/>
                                <w:szCs w:val="18"/>
                              </w:rPr>
                              <w:t xml:space="preserve">29 </w:t>
                            </w:r>
                            <w:r w:rsidR="00DD3AC6"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100" style="position:absolute;margin-left:878.2pt;margin-top:.4pt;width:67.45pt;height:40.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" fillcolor="#63a7da" strokecolor="#63a7da" strokeweight="1pt">
                <v:stroke joinstyle="miter"/>
                <v:textbox>
                  <w:txbxContent>
                    <w:p w14:paraId="1FB229A2" w14:textId="4A448BDF" w:rsidR="00DD3AC6" w:rsidRPr="00E8742B" w:rsidRDefault="00123C37" w:rsidP="00DD3AC6">
                      <w:pPr>
                        <w:jc w:val="center"/>
                        <w:rPr>
                          <w:rFonts w:ascii="Calibri" w:hAnsi="Calibri" w:cs="Calibri"/>
                          <w:color w:val="FFFFFF"/>
                          <w:sz w:val="18"/>
                          <w:szCs w:val="18"/>
                        </w:rPr>
                      </w:pPr>
                      <w:r>
                        <w:rPr>
                          <w:rFonts w:ascii="Calibri" w:hAnsi="Calibri" w:cs="Calibri"/>
                          <w:color w:val="FFFFFF"/>
                          <w:sz w:val="18"/>
                          <w:szCs w:val="18"/>
                        </w:rPr>
                        <w:t xml:space="preserve">29 </w:t>
                      </w:r>
                      <w:r w:rsidR="00DD3AC6" w:rsidRPr="00E8742B">
                        <w:rPr>
                          <w:rFonts w:ascii="Calibri" w:hAnsi="Calibri" w:cs="Calibri"/>
                          <w:color w:val="FFFFFF"/>
                          <w:sz w:val="18"/>
                          <w:szCs w:val="18"/>
                        </w:rPr>
                        <w:t>inscrits</w:t>
                      </w:r>
                    </w:p>
                  </w:txbxContent>
                </v:textbox>
              </v:oval>
            </w:pict>
          </mc:Fallback>
        </mc:AlternateContent>
      </w:r>
      <w:r w:rsidR="00123C37">
        <w:rPr>
          <w:noProof/>
        </w:rPr>
        <mc:AlternateContent>
          <mc:Choice Requires="wps">
            <w:drawing>
              <wp:anchor distT="0" distB="0" distL="114300" distR="114300" simplePos="0" relativeHeight="251644416" behindDoc="0" locked="0" layoutInCell="1" allowOverlap="1" wp14:anchorId="39874CE3" wp14:editId="337F6B6B">
                <wp:simplePos x="0" y="0"/>
                <wp:positionH relativeFrom="column">
                  <wp:posOffset>7853045</wp:posOffset>
                </wp:positionH>
                <wp:positionV relativeFrom="paragraph">
                  <wp:posOffset>471144</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101" type="#_x0000_t202" style="position:absolute;margin-left:618.35pt;margin-top:37.1pt;width:139.25pt;height:27.8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sidR="00B14BE0">
        <w:rPr>
          <w:lang w:bidi="fr-FR"/>
        </w:rPr>
        <w:tab/>
      </w:r>
    </w:p>
    <w:sectPr w:rsidR="00B14BE0" w:rsidRPr="00B14BE0"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B6884" w14:textId="77777777" w:rsidR="002426BA" w:rsidRDefault="002426BA" w:rsidP="0063464B">
      <w:r>
        <w:separator/>
      </w:r>
    </w:p>
  </w:endnote>
  <w:endnote w:type="continuationSeparator" w:id="0">
    <w:p w14:paraId="331649CB" w14:textId="77777777" w:rsidR="002426BA" w:rsidRDefault="002426BA" w:rsidP="0063464B">
      <w:r>
        <w:continuationSeparator/>
      </w:r>
    </w:p>
  </w:endnote>
  <w:endnote w:type="continuationNotice" w:id="1">
    <w:p w14:paraId="6E9A415C" w14:textId="77777777" w:rsidR="002426BA" w:rsidRDefault="002426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64EA9" w14:textId="77777777" w:rsidR="002426BA" w:rsidRDefault="002426BA" w:rsidP="0063464B">
      <w:r>
        <w:separator/>
      </w:r>
    </w:p>
  </w:footnote>
  <w:footnote w:type="continuationSeparator" w:id="0">
    <w:p w14:paraId="38661CF5" w14:textId="77777777" w:rsidR="002426BA" w:rsidRDefault="002426BA" w:rsidP="0063464B">
      <w:r>
        <w:continuationSeparator/>
      </w:r>
    </w:p>
  </w:footnote>
  <w:footnote w:type="continuationNotice" w:id="1">
    <w:p w14:paraId="638F3CDC" w14:textId="77777777" w:rsidR="002426BA" w:rsidRDefault="002426B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E904A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alt="Homme" style="width:5.5pt;height: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0751D"/>
    <w:rsid w:val="00007D25"/>
    <w:rsid w:val="00012244"/>
    <w:rsid w:val="0001549A"/>
    <w:rsid w:val="00015E15"/>
    <w:rsid w:val="000167B3"/>
    <w:rsid w:val="000247A1"/>
    <w:rsid w:val="00026609"/>
    <w:rsid w:val="000304DA"/>
    <w:rsid w:val="00032CFB"/>
    <w:rsid w:val="00033400"/>
    <w:rsid w:val="00033ECD"/>
    <w:rsid w:val="00036493"/>
    <w:rsid w:val="00044C2E"/>
    <w:rsid w:val="00046281"/>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1EAC"/>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17683"/>
    <w:rsid w:val="00120B73"/>
    <w:rsid w:val="00121489"/>
    <w:rsid w:val="00122551"/>
    <w:rsid w:val="00123C37"/>
    <w:rsid w:val="0012438A"/>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3B90"/>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E5"/>
    <w:rsid w:val="001C37C1"/>
    <w:rsid w:val="001C5536"/>
    <w:rsid w:val="001C7AD8"/>
    <w:rsid w:val="001D13E6"/>
    <w:rsid w:val="001D1443"/>
    <w:rsid w:val="001D31A2"/>
    <w:rsid w:val="001D4A1A"/>
    <w:rsid w:val="001D4AD8"/>
    <w:rsid w:val="001D59F4"/>
    <w:rsid w:val="001D699C"/>
    <w:rsid w:val="001E02F4"/>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2536"/>
    <w:rsid w:val="002426BA"/>
    <w:rsid w:val="0024339E"/>
    <w:rsid w:val="00243CEE"/>
    <w:rsid w:val="00245829"/>
    <w:rsid w:val="002461C7"/>
    <w:rsid w:val="00246C9E"/>
    <w:rsid w:val="0024786E"/>
    <w:rsid w:val="002576B5"/>
    <w:rsid w:val="002601C0"/>
    <w:rsid w:val="002644B0"/>
    <w:rsid w:val="002664C0"/>
    <w:rsid w:val="0027425A"/>
    <w:rsid w:val="00274EA0"/>
    <w:rsid w:val="00283735"/>
    <w:rsid w:val="002850F3"/>
    <w:rsid w:val="00285E3A"/>
    <w:rsid w:val="0028699B"/>
    <w:rsid w:val="0029247F"/>
    <w:rsid w:val="002A22B3"/>
    <w:rsid w:val="002A4637"/>
    <w:rsid w:val="002A4E6F"/>
    <w:rsid w:val="002A7ED8"/>
    <w:rsid w:val="002B2738"/>
    <w:rsid w:val="002B3109"/>
    <w:rsid w:val="002B46F0"/>
    <w:rsid w:val="002B54E5"/>
    <w:rsid w:val="002B713E"/>
    <w:rsid w:val="002C4DB8"/>
    <w:rsid w:val="002C5895"/>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79A8"/>
    <w:rsid w:val="00370731"/>
    <w:rsid w:val="003724F6"/>
    <w:rsid w:val="00373F97"/>
    <w:rsid w:val="00374B16"/>
    <w:rsid w:val="00377D51"/>
    <w:rsid w:val="003810E7"/>
    <w:rsid w:val="00384651"/>
    <w:rsid w:val="00384983"/>
    <w:rsid w:val="00384B54"/>
    <w:rsid w:val="00384E46"/>
    <w:rsid w:val="003850E2"/>
    <w:rsid w:val="003851A3"/>
    <w:rsid w:val="00386DB3"/>
    <w:rsid w:val="00387DA2"/>
    <w:rsid w:val="0039076E"/>
    <w:rsid w:val="0039300F"/>
    <w:rsid w:val="00394239"/>
    <w:rsid w:val="00395139"/>
    <w:rsid w:val="00396044"/>
    <w:rsid w:val="0039635A"/>
    <w:rsid w:val="0039695D"/>
    <w:rsid w:val="0039773B"/>
    <w:rsid w:val="003A02FC"/>
    <w:rsid w:val="003A1F5D"/>
    <w:rsid w:val="003A2C0C"/>
    <w:rsid w:val="003A2DA2"/>
    <w:rsid w:val="003A46C8"/>
    <w:rsid w:val="003B0D81"/>
    <w:rsid w:val="003B1EC6"/>
    <w:rsid w:val="003B633A"/>
    <w:rsid w:val="003B7DE5"/>
    <w:rsid w:val="003C266E"/>
    <w:rsid w:val="003C4C9C"/>
    <w:rsid w:val="003D2738"/>
    <w:rsid w:val="003D348A"/>
    <w:rsid w:val="003D6CA1"/>
    <w:rsid w:val="003D7D32"/>
    <w:rsid w:val="003E0105"/>
    <w:rsid w:val="003E01B0"/>
    <w:rsid w:val="003E0A8A"/>
    <w:rsid w:val="003E23E8"/>
    <w:rsid w:val="003E2D6C"/>
    <w:rsid w:val="003E4B19"/>
    <w:rsid w:val="003E68C5"/>
    <w:rsid w:val="003E6DBE"/>
    <w:rsid w:val="003E75E0"/>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3018B"/>
    <w:rsid w:val="005301CE"/>
    <w:rsid w:val="005311DC"/>
    <w:rsid w:val="0053124C"/>
    <w:rsid w:val="005352B8"/>
    <w:rsid w:val="00535403"/>
    <w:rsid w:val="00551607"/>
    <w:rsid w:val="005520C8"/>
    <w:rsid w:val="005546BC"/>
    <w:rsid w:val="005568C8"/>
    <w:rsid w:val="00556BFC"/>
    <w:rsid w:val="005667DD"/>
    <w:rsid w:val="00566D1C"/>
    <w:rsid w:val="00571496"/>
    <w:rsid w:val="0057185C"/>
    <w:rsid w:val="00574E67"/>
    <w:rsid w:val="005841CB"/>
    <w:rsid w:val="00584A1C"/>
    <w:rsid w:val="00584D8F"/>
    <w:rsid w:val="005875F7"/>
    <w:rsid w:val="00590B70"/>
    <w:rsid w:val="005915B5"/>
    <w:rsid w:val="005915C8"/>
    <w:rsid w:val="005923AD"/>
    <w:rsid w:val="00593CB5"/>
    <w:rsid w:val="00594FEB"/>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6F5C"/>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4C21"/>
    <w:rsid w:val="0065665C"/>
    <w:rsid w:val="00656DC8"/>
    <w:rsid w:val="0066190D"/>
    <w:rsid w:val="00662971"/>
    <w:rsid w:val="00663434"/>
    <w:rsid w:val="00667054"/>
    <w:rsid w:val="00670BED"/>
    <w:rsid w:val="00671F7E"/>
    <w:rsid w:val="00674192"/>
    <w:rsid w:val="006742A5"/>
    <w:rsid w:val="00677297"/>
    <w:rsid w:val="00684092"/>
    <w:rsid w:val="00684228"/>
    <w:rsid w:val="00694985"/>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425C"/>
    <w:rsid w:val="006E6AB5"/>
    <w:rsid w:val="006E760E"/>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56EA"/>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E7F"/>
    <w:rsid w:val="007C0F06"/>
    <w:rsid w:val="007C20A3"/>
    <w:rsid w:val="007C35FF"/>
    <w:rsid w:val="007C6D05"/>
    <w:rsid w:val="007C7DC3"/>
    <w:rsid w:val="007D132F"/>
    <w:rsid w:val="007D2077"/>
    <w:rsid w:val="007D6BC7"/>
    <w:rsid w:val="007E00FA"/>
    <w:rsid w:val="007E03B8"/>
    <w:rsid w:val="007E0DF3"/>
    <w:rsid w:val="007E1318"/>
    <w:rsid w:val="007E7A96"/>
    <w:rsid w:val="007F2445"/>
    <w:rsid w:val="007F423C"/>
    <w:rsid w:val="007F56F4"/>
    <w:rsid w:val="007F5817"/>
    <w:rsid w:val="007F61F1"/>
    <w:rsid w:val="007F77C0"/>
    <w:rsid w:val="007F7ABE"/>
    <w:rsid w:val="0080422D"/>
    <w:rsid w:val="00806FA2"/>
    <w:rsid w:val="00810DF7"/>
    <w:rsid w:val="00811778"/>
    <w:rsid w:val="00814DD2"/>
    <w:rsid w:val="00816199"/>
    <w:rsid w:val="0081659E"/>
    <w:rsid w:val="00820E9B"/>
    <w:rsid w:val="00826F73"/>
    <w:rsid w:val="008322EC"/>
    <w:rsid w:val="00832373"/>
    <w:rsid w:val="00837020"/>
    <w:rsid w:val="00842677"/>
    <w:rsid w:val="008461F3"/>
    <w:rsid w:val="00846231"/>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4437"/>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31BC7"/>
    <w:rsid w:val="00940155"/>
    <w:rsid w:val="00940BA8"/>
    <w:rsid w:val="00943CC3"/>
    <w:rsid w:val="00945DB5"/>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90811"/>
    <w:rsid w:val="009A7468"/>
    <w:rsid w:val="009B16AA"/>
    <w:rsid w:val="009B28A7"/>
    <w:rsid w:val="009B6F84"/>
    <w:rsid w:val="009B7F4D"/>
    <w:rsid w:val="009C4E80"/>
    <w:rsid w:val="009D3E65"/>
    <w:rsid w:val="009D5465"/>
    <w:rsid w:val="009D684D"/>
    <w:rsid w:val="009E5386"/>
    <w:rsid w:val="009F3A5C"/>
    <w:rsid w:val="009F439D"/>
    <w:rsid w:val="009F7ED1"/>
    <w:rsid w:val="00A01A66"/>
    <w:rsid w:val="00A055D4"/>
    <w:rsid w:val="00A06C36"/>
    <w:rsid w:val="00A10082"/>
    <w:rsid w:val="00A1269B"/>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276D"/>
    <w:rsid w:val="00AE3DE9"/>
    <w:rsid w:val="00AE56B2"/>
    <w:rsid w:val="00AE5E81"/>
    <w:rsid w:val="00AF62CB"/>
    <w:rsid w:val="00B024DE"/>
    <w:rsid w:val="00B0259C"/>
    <w:rsid w:val="00B03854"/>
    <w:rsid w:val="00B03DB6"/>
    <w:rsid w:val="00B06520"/>
    <w:rsid w:val="00B11133"/>
    <w:rsid w:val="00B119F5"/>
    <w:rsid w:val="00B12E7A"/>
    <w:rsid w:val="00B14BE0"/>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74BB7"/>
    <w:rsid w:val="00C772C6"/>
    <w:rsid w:val="00C8227E"/>
    <w:rsid w:val="00C86195"/>
    <w:rsid w:val="00C869B3"/>
    <w:rsid w:val="00C87B26"/>
    <w:rsid w:val="00C90B7E"/>
    <w:rsid w:val="00C91027"/>
    <w:rsid w:val="00C94146"/>
    <w:rsid w:val="00C95546"/>
    <w:rsid w:val="00CA0140"/>
    <w:rsid w:val="00CA43FB"/>
    <w:rsid w:val="00CA5C9C"/>
    <w:rsid w:val="00CA73ED"/>
    <w:rsid w:val="00CB45B3"/>
    <w:rsid w:val="00CB4B08"/>
    <w:rsid w:val="00CB4B94"/>
    <w:rsid w:val="00CB6F53"/>
    <w:rsid w:val="00CC0317"/>
    <w:rsid w:val="00CC0B50"/>
    <w:rsid w:val="00CC1EB7"/>
    <w:rsid w:val="00CC4039"/>
    <w:rsid w:val="00CC6428"/>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00C8"/>
    <w:rsid w:val="00E80207"/>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C678A"/>
    <w:rsid w:val="00EC793E"/>
    <w:rsid w:val="00ED0D56"/>
    <w:rsid w:val="00ED1178"/>
    <w:rsid w:val="00ED2D03"/>
    <w:rsid w:val="00ED416E"/>
    <w:rsid w:val="00ED61AF"/>
    <w:rsid w:val="00ED75F1"/>
    <w:rsid w:val="00EE1949"/>
    <w:rsid w:val="00EE4563"/>
    <w:rsid w:val="00EE7954"/>
    <w:rsid w:val="00EF26FC"/>
    <w:rsid w:val="00EF2B57"/>
    <w:rsid w:val="00EF50CD"/>
    <w:rsid w:val="00F0208A"/>
    <w:rsid w:val="00F020CD"/>
    <w:rsid w:val="00F060C5"/>
    <w:rsid w:val="00F068B9"/>
    <w:rsid w:val="00F06C96"/>
    <w:rsid w:val="00F07B0F"/>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297"/>
    <w:rsid w:val="00F72355"/>
    <w:rsid w:val="00F732AA"/>
    <w:rsid w:val="00F76CD6"/>
    <w:rsid w:val="00F77FBA"/>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D7158"/>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165778803">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50.svg"/><Relationship Id="rId42" Type="http://schemas.openxmlformats.org/officeDocument/2006/relationships/image" Target="media/image17.svg"/><Relationship Id="rId47" Type="http://schemas.openxmlformats.org/officeDocument/2006/relationships/image" Target="media/image22.png"/><Relationship Id="rId50" Type="http://schemas.openxmlformats.org/officeDocument/2006/relationships/image" Target="media/image25.svg"/><Relationship Id="rId55" Type="http://schemas.openxmlformats.org/officeDocument/2006/relationships/image" Target="media/image280.png"/><Relationship Id="rId63" Type="http://schemas.openxmlformats.org/officeDocument/2006/relationships/image" Target="media/image320.png"/><Relationship Id="rId68" Type="http://schemas.openxmlformats.org/officeDocument/2006/relationships/image" Target="media/image350.svg"/><Relationship Id="rId76" Type="http://schemas.openxmlformats.org/officeDocument/2006/relationships/image" Target="media/image37.svg"/><Relationship Id="rId84" Type="http://schemas.openxmlformats.org/officeDocument/2006/relationships/diagramColors" Target="diagrams/colors3.xml"/><Relationship Id="rId89" Type="http://schemas.openxmlformats.org/officeDocument/2006/relationships/hyperlink" Target="http://www.bassinefe-hainautcentre.be/le-rapport-analytique-et-prospectif"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diagramQuickStyle" Target="diagrams/quickStyle2.xml"/><Relationship Id="rId92"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hyperlink" Target="https://www.etudierenhainaut.be/academie-provinciale-des-metiers-mons.html" TargetMode="External"/><Relationship Id="rId29" Type="http://schemas.openxmlformats.org/officeDocument/2006/relationships/image" Target="media/image120.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svg"/><Relationship Id="rId37" Type="http://schemas.openxmlformats.org/officeDocument/2006/relationships/diagramQuickStyle" Target="diagrams/quickStyle1.xml"/><Relationship Id="rId40" Type="http://schemas.openxmlformats.org/officeDocument/2006/relationships/diagramData" Target="diagrams/data2.xml"/><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1.svg"/><Relationship Id="rId66" Type="http://schemas.openxmlformats.org/officeDocument/2006/relationships/image" Target="media/image35.svg"/><Relationship Id="rId74" Type="http://schemas.openxmlformats.org/officeDocument/2006/relationships/diagramData" Target="diagrams/data4.xml"/><Relationship Id="rId79" Type="http://schemas.openxmlformats.org/officeDocument/2006/relationships/image" Target="media/image38.png"/><Relationship Id="rId87" Type="http://schemas.openxmlformats.org/officeDocument/2006/relationships/hyperlink" Target="http://www.bassinefe-hainautcentre.be/le-rapport-analytique-et-prospectif" TargetMode="External"/><Relationship Id="rId5" Type="http://schemas.openxmlformats.org/officeDocument/2006/relationships/numbering" Target="numbering.xml"/><Relationship Id="rId61" Type="http://schemas.openxmlformats.org/officeDocument/2006/relationships/image" Target="media/image300.png"/><Relationship Id="rId82" Type="http://schemas.openxmlformats.org/officeDocument/2006/relationships/diagramLayout" Target="diagrams/layout3.xml"/><Relationship Id="rId90" Type="http://schemas.openxmlformats.org/officeDocument/2006/relationships/image" Target="media/image47.png"/><Relationship Id="rId95" Type="http://schemas.openxmlformats.org/officeDocument/2006/relationships/image" Target="media/image51.png"/><Relationship Id="rId19" Type="http://schemas.openxmlformats.org/officeDocument/2006/relationships/hyperlink" Target="https://eafcjeanmeunier.be/" TargetMode="External"/><Relationship Id="rId14" Type="http://schemas.openxmlformats.org/officeDocument/2006/relationships/hyperlink" Target="https://www.etudierenhainaut.be/format21.htm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0.svg"/><Relationship Id="rId35" Type="http://schemas.openxmlformats.org/officeDocument/2006/relationships/diagramData" Target="diagrams/data1.xml"/><Relationship Id="rId43" Type="http://schemas.openxmlformats.org/officeDocument/2006/relationships/image" Target="media/image18.png"/><Relationship Id="rId48" Type="http://schemas.openxmlformats.org/officeDocument/2006/relationships/image" Target="media/image23.svg"/><Relationship Id="rId56" Type="http://schemas.openxmlformats.org/officeDocument/2006/relationships/image" Target="media/image290.svg"/><Relationship Id="rId64" Type="http://schemas.openxmlformats.org/officeDocument/2006/relationships/image" Target="media/image330.svg"/><Relationship Id="rId69" Type="http://schemas.openxmlformats.org/officeDocument/2006/relationships/diagramData" Target="diagrams/data3.xml"/><Relationship Id="rId77" Type="http://schemas.openxmlformats.org/officeDocument/2006/relationships/image" Target="media/image360.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diagramColors" Target="diagrams/colors2.xml"/><Relationship Id="rId80" Type="http://schemas.openxmlformats.org/officeDocument/2006/relationships/image" Target="media/image39.png"/><Relationship Id="rId85" Type="http://schemas.microsoft.com/office/2007/relationships/diagramDrawing" Target="diagrams/drawing3.xml"/><Relationship Id="rId93" Type="http://schemas.openxmlformats.org/officeDocument/2006/relationships/image" Target="media/image49.pn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http://www.epsquaregnon.be/" TargetMode="External"/><Relationship Id="rId25" Type="http://schemas.openxmlformats.org/officeDocument/2006/relationships/image" Target="media/image10.svg"/><Relationship Id="rId33" Type="http://schemas.openxmlformats.org/officeDocument/2006/relationships/image" Target="media/image140.png"/><Relationship Id="rId38" Type="http://schemas.openxmlformats.org/officeDocument/2006/relationships/diagramColors" Target="diagrams/colors1.xml"/><Relationship Id="rId46" Type="http://schemas.openxmlformats.org/officeDocument/2006/relationships/image" Target="media/image21.svg"/><Relationship Id="rId59" Type="http://schemas.openxmlformats.org/officeDocument/2006/relationships/image" Target="media/image32.png"/><Relationship Id="rId67" Type="http://schemas.openxmlformats.org/officeDocument/2006/relationships/image" Target="media/image340.png"/><Relationship Id="rId20"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image" Target="media/image29.svg"/><Relationship Id="rId62" Type="http://schemas.openxmlformats.org/officeDocument/2006/relationships/image" Target="media/image310.svg"/><Relationship Id="rId70" Type="http://schemas.openxmlformats.org/officeDocument/2006/relationships/diagramLayout" Target="diagrams/layout2.xml"/><Relationship Id="rId75" Type="http://schemas.openxmlformats.org/officeDocument/2006/relationships/image" Target="media/image36.png"/><Relationship Id="rId83" Type="http://schemas.openxmlformats.org/officeDocument/2006/relationships/diagramQuickStyle" Target="diagrams/quickStyle3.xml"/><Relationship Id="rId88" Type="http://schemas.openxmlformats.org/officeDocument/2006/relationships/image" Target="media/image46.emf"/><Relationship Id="rId91" Type="http://schemas.openxmlformats.org/officeDocument/2006/relationships/image" Target="media/image48.sv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lusoultre.net/" TargetMode="External"/><Relationship Id="rId23" Type="http://schemas.openxmlformats.org/officeDocument/2006/relationships/image" Target="media/image8.svg"/><Relationship Id="rId28" Type="http://schemas.openxmlformats.org/officeDocument/2006/relationships/image" Target="media/image13.svg"/><Relationship Id="rId36" Type="http://schemas.openxmlformats.org/officeDocument/2006/relationships/diagramLayout" Target="diagrams/layout1.xml"/><Relationship Id="rId49" Type="http://schemas.openxmlformats.org/officeDocument/2006/relationships/image" Target="media/image24.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19.svg"/><Relationship Id="rId52" Type="http://schemas.openxmlformats.org/officeDocument/2006/relationships/image" Target="media/image27.svg"/><Relationship Id="rId60" Type="http://schemas.openxmlformats.org/officeDocument/2006/relationships/image" Target="media/image33.svg"/><Relationship Id="rId65" Type="http://schemas.openxmlformats.org/officeDocument/2006/relationships/image" Target="media/image34.png"/><Relationship Id="rId73" Type="http://schemas.microsoft.com/office/2007/relationships/diagramDrawing" Target="diagrams/drawing2.xml"/><Relationship Id="rId78" Type="http://schemas.openxmlformats.org/officeDocument/2006/relationships/image" Target="media/image370.svg"/><Relationship Id="rId81" Type="http://schemas.openxmlformats.org/officeDocument/2006/relationships/diagramData" Target="diagrams/data5.xml"/><Relationship Id="rId86" Type="http://schemas.openxmlformats.org/officeDocument/2006/relationships/diagramData" Target="diagrams/data6.xml"/><Relationship Id="rId94" Type="http://schemas.openxmlformats.org/officeDocument/2006/relationships/image" Target="media/image50.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eps-saintghislain.be/" TargetMode="External"/><Relationship Id="rId39"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_rels/data6.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9A4699FC-3235-4408-9035-CEAD37FCB0D3}">
      <dgm:prSet phldrT="[Texte]" custT="1"/>
      <dgm:spPr>
        <a:xfrm>
          <a:off x="1779419" y="1087"/>
          <a:ext cx="1182296" cy="591148"/>
        </a:xfrm>
      </dgm:spPr>
      <dgm:t>
        <a:bodyPr/>
        <a:lstStyle/>
        <a:p>
          <a:pPr>
            <a:buNone/>
          </a:pPr>
          <a:r>
            <a:rPr lang="fr-BE" sz="1200">
              <a:latin typeface="Calibri" panose="020F0502020204030204"/>
              <a:ea typeface="+mn-ea"/>
              <a:cs typeface="+mn-cs"/>
            </a:rPr>
            <a:t>Formation initiale</a:t>
          </a:r>
        </a:p>
      </dgm:t>
    </dgm:pt>
    <dgm:pt modelId="{87C9521C-5BC2-49CB-9500-06398C7D0CD1}" type="parTrans" cxnId="{893581EF-F6BF-4EE9-A374-58035C9C2F53}">
      <dgm:prSet/>
      <dgm:spPr>
        <a:ln>
          <a:solidFill>
            <a:srgbClr val="63A7DA"/>
          </a:solidFill>
        </a:ln>
      </dgm:spPr>
      <dgm:t>
        <a:bodyPr/>
        <a:lstStyle/>
        <a:p>
          <a:endParaRPr lang="fr-BE"/>
        </a:p>
      </dgm:t>
    </dgm:pt>
    <dgm:pt modelId="{97869854-AEA5-4F6D-9926-D13E3785FC05}" type="sibTrans" cxnId="{893581EF-F6BF-4EE9-A374-58035C9C2F53}">
      <dgm:prSet/>
      <dgm:spPr/>
      <dgm:t>
        <a:bodyPr/>
        <a:lstStyle/>
        <a:p>
          <a:endParaRPr lang="fr-BE"/>
        </a:p>
      </dgm:t>
    </dgm:pt>
    <dgm:pt modelId="{376BFDAE-95EA-4EB2-AE92-86938B08BF05}">
      <dgm:prSet custT="1"/>
      <dgm:spPr/>
      <dgm:t>
        <a:bodyPr/>
        <a:lstStyle/>
        <a:p>
          <a:pPr>
            <a:buNone/>
          </a:pPr>
          <a:r>
            <a:rPr lang="fr-BE" sz="1200">
              <a:latin typeface="Calibri" panose="020F0502020204030204"/>
              <a:ea typeface="+mn-ea"/>
              <a:cs typeface="+mn-cs"/>
            </a:rPr>
            <a:t>Formation pour adultes</a:t>
          </a:r>
        </a:p>
      </dgm:t>
    </dgm:pt>
    <dgm:pt modelId="{8C8977BF-A6ED-4A11-BDCB-B1E72CC22D07}" type="parTrans" cxnId="{750D97A8-3F5B-45F3-85A2-C3A6EF82F2E8}">
      <dgm:prSet/>
      <dgm:spPr>
        <a:ln>
          <a:solidFill>
            <a:srgbClr val="63A7DA"/>
          </a:solidFill>
        </a:ln>
      </dgm:spPr>
      <dgm:t>
        <a:bodyPr/>
        <a:lstStyle/>
        <a:p>
          <a:endParaRPr lang="fr-BE"/>
        </a:p>
      </dgm:t>
    </dgm:pt>
    <dgm:pt modelId="{B562BD5E-6B19-4A35-97FE-75631BA6B0B6}" type="sibTrans" cxnId="{750D97A8-3F5B-45F3-85A2-C3A6EF82F2E8}">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CA4F38DF-3A7F-45BE-BA70-0D3532F941DE}" type="pres">
      <dgm:prSet presAssocID="{87C9521C-5BC2-49CB-9500-06398C7D0CD1}" presName="Name13" presStyleLbl="parChTrans1D2" presStyleIdx="0" presStyleCnt="2"/>
      <dgm:spPr/>
    </dgm:pt>
    <dgm:pt modelId="{51064DF0-D843-4B46-A092-C79378B71C4B}" type="pres">
      <dgm:prSet presAssocID="{9A4699FC-3235-4408-9035-CEAD37FCB0D3}" presName="childText" presStyleLbl="bgAcc1" presStyleIdx="0" presStyleCnt="2">
        <dgm:presLayoutVars>
          <dgm:bulletEnabled val="1"/>
        </dgm:presLayoutVars>
      </dgm:prSet>
      <dgm:spPr/>
    </dgm:pt>
    <dgm:pt modelId="{B2A76D35-A90E-4CC1-A0AD-1F56E322A069}" type="pres">
      <dgm:prSet presAssocID="{8C8977BF-A6ED-4A11-BDCB-B1E72CC22D07}" presName="Name13" presStyleLbl="parChTrans1D2" presStyleIdx="1" presStyleCnt="2"/>
      <dgm:spPr/>
    </dgm:pt>
    <dgm:pt modelId="{1FCA6ECE-4648-4BDB-B2EF-97C09A85FF95}" type="pres">
      <dgm:prSet presAssocID="{376BFDAE-95EA-4EB2-AE92-86938B08BF05}" presName="childText" presStyleLbl="bgAcc1" presStyleIdx="1" presStyleCnt="2">
        <dgm:presLayoutVars>
          <dgm:bulletEnabled val="1"/>
        </dgm:presLayoutVars>
      </dgm:prSet>
      <dgm:spPr/>
    </dgm:pt>
  </dgm:ptLst>
  <dgm:cxnLst>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65DE2261-FE5C-47C0-9972-ACC7332CBB5D}" type="presOf" srcId="{8C8977BF-A6ED-4A11-BDCB-B1E72CC22D07}" destId="{B2A76D35-A90E-4CC1-A0AD-1F56E322A069}"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4BE21AA5-E51C-4CCD-B65E-58B5188071EA}" type="presOf" srcId="{87C9521C-5BC2-49CB-9500-06398C7D0CD1}" destId="{CA4F38DF-3A7F-45BE-BA70-0D3532F941DE}" srcOrd="0" destOrd="0" presId="urn:microsoft.com/office/officeart/2005/8/layout/hierarchy3"/>
    <dgm:cxn modelId="{750D97A8-3F5B-45F3-85A2-C3A6EF82F2E8}" srcId="{A43A57F3-AF3F-455F-BBE4-707E4AA03B66}" destId="{376BFDAE-95EA-4EB2-AE92-86938B08BF05}" srcOrd="1" destOrd="0" parTransId="{8C8977BF-A6ED-4A11-BDCB-B1E72CC22D07}" sibTransId="{B562BD5E-6B19-4A35-97FE-75631BA6B0B6}"/>
    <dgm:cxn modelId="{AC78D3B2-234D-4D31-A897-CB81D761DD4D}" type="presOf" srcId="{A43A57F3-AF3F-455F-BBE4-707E4AA03B66}" destId="{530A3A9E-6430-494D-83BA-96A508010858}" srcOrd="0" destOrd="0" presId="urn:microsoft.com/office/officeart/2005/8/layout/hierarchy3"/>
    <dgm:cxn modelId="{BFEA9EB4-CE61-4234-B23D-F298261B1A62}" type="presOf" srcId="{9A4699FC-3235-4408-9035-CEAD37FCB0D3}" destId="{51064DF0-D843-4B46-A092-C79378B71C4B}" srcOrd="0" destOrd="0" presId="urn:microsoft.com/office/officeart/2005/8/layout/hierarchy3"/>
    <dgm:cxn modelId="{3B40FDE3-992B-4333-8E31-E915405EE9B5}" type="presOf" srcId="{376BFDAE-95EA-4EB2-AE92-86938B08BF05}" destId="{1FCA6ECE-4648-4BDB-B2EF-97C09A85FF95}" srcOrd="0" destOrd="0" presId="urn:microsoft.com/office/officeart/2005/8/layout/hierarchy3"/>
    <dgm:cxn modelId="{893581EF-F6BF-4EE9-A374-58035C9C2F53}" srcId="{A43A57F3-AF3F-455F-BBE4-707E4AA03B66}" destId="{9A4699FC-3235-4408-9035-CEAD37FCB0D3}" srcOrd="0" destOrd="0" parTransId="{87C9521C-5BC2-49CB-9500-06398C7D0CD1}" sibTransId="{97869854-AEA5-4F6D-9926-D13E3785FC05}"/>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 modelId="{56BCE1C6-76E8-4D4D-B1FE-B10CAD39D286}" type="presParOf" srcId="{90316499-4407-4FF2-8AA4-9D745D6B3076}" destId="{CA4F38DF-3A7F-45BE-BA70-0D3532F941DE}" srcOrd="0" destOrd="0" presId="urn:microsoft.com/office/officeart/2005/8/layout/hierarchy3"/>
    <dgm:cxn modelId="{FCBA3D5D-AF12-43DF-94A1-8F1FB036135D}" type="presParOf" srcId="{90316499-4407-4FF2-8AA4-9D745D6B3076}" destId="{51064DF0-D843-4B46-A092-C79378B71C4B}" srcOrd="1" destOrd="0" presId="urn:microsoft.com/office/officeart/2005/8/layout/hierarchy3"/>
    <dgm:cxn modelId="{BC7B3803-53FC-4B93-AD59-82EA197353C3}" type="presParOf" srcId="{90316499-4407-4FF2-8AA4-9D745D6B3076}" destId="{B2A76D35-A90E-4CC1-A0AD-1F56E322A069}" srcOrd="2" destOrd="0" presId="urn:microsoft.com/office/officeart/2005/8/layout/hierarchy3"/>
    <dgm:cxn modelId="{3AEDF39B-3207-40D4-8C7E-99201F223234}" type="presParOf" srcId="{90316499-4407-4FF2-8AA4-9D745D6B3076}" destId="{1FCA6ECE-4648-4BDB-B2EF-97C09A85FF95}" srcOrd="3" destOrd="0" presId="urn:microsoft.com/office/officeart/2005/8/layout/hierarchy3"/>
  </dgm:cxnLst>
  <dgm:bg>
    <a:noFill/>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9A4699FC-3235-4408-9035-CEAD37FCB0D3}">
      <dgm:prSet phldrT="[Texte]" custT="1"/>
      <dgm:spPr>
        <a:xfrm>
          <a:off x="1779419" y="1087"/>
          <a:ext cx="1182296" cy="591148"/>
        </a:xfrm>
      </dgm:spPr>
      <dgm:t>
        <a:bodyPr/>
        <a:lstStyle/>
        <a:p>
          <a:pPr>
            <a:buNone/>
          </a:pPr>
          <a:r>
            <a:rPr lang="fr-BE" sz="1200">
              <a:latin typeface="Calibri" panose="020F0502020204030204"/>
              <a:ea typeface="+mn-ea"/>
              <a:cs typeface="+mn-cs"/>
            </a:rPr>
            <a:t>Formation initiale</a:t>
          </a:r>
        </a:p>
      </dgm:t>
    </dgm:pt>
    <dgm:pt modelId="{87C9521C-5BC2-49CB-9500-06398C7D0CD1}" type="parTrans" cxnId="{893581EF-F6BF-4EE9-A374-58035C9C2F53}">
      <dgm:prSet/>
      <dgm:spPr>
        <a:ln>
          <a:solidFill>
            <a:srgbClr val="63A7DA"/>
          </a:solidFill>
        </a:ln>
      </dgm:spPr>
      <dgm:t>
        <a:bodyPr/>
        <a:lstStyle/>
        <a:p>
          <a:endParaRPr lang="fr-BE"/>
        </a:p>
      </dgm:t>
    </dgm:pt>
    <dgm:pt modelId="{97869854-AEA5-4F6D-9926-D13E3785FC05}" type="sibTrans" cxnId="{893581EF-F6BF-4EE9-A374-58035C9C2F53}">
      <dgm:prSet/>
      <dgm:spPr/>
      <dgm:t>
        <a:bodyPr/>
        <a:lstStyle/>
        <a:p>
          <a:endParaRPr lang="fr-BE"/>
        </a:p>
      </dgm:t>
    </dgm:pt>
    <dgm:pt modelId="{376BFDAE-95EA-4EB2-AE92-86938B08BF05}">
      <dgm:prSet custT="1"/>
      <dgm:spPr/>
      <dgm:t>
        <a:bodyPr/>
        <a:lstStyle/>
        <a:p>
          <a:pPr>
            <a:buNone/>
          </a:pPr>
          <a:r>
            <a:rPr lang="fr-BE" sz="1200">
              <a:latin typeface="Calibri" panose="020F0502020204030204"/>
              <a:ea typeface="+mn-ea"/>
              <a:cs typeface="+mn-cs"/>
            </a:rPr>
            <a:t>Formation pour adultes</a:t>
          </a:r>
        </a:p>
      </dgm:t>
    </dgm:pt>
    <dgm:pt modelId="{8C8977BF-A6ED-4A11-BDCB-B1E72CC22D07}" type="parTrans" cxnId="{750D97A8-3F5B-45F3-85A2-C3A6EF82F2E8}">
      <dgm:prSet/>
      <dgm:spPr>
        <a:ln>
          <a:solidFill>
            <a:srgbClr val="63A7DA"/>
          </a:solidFill>
        </a:ln>
      </dgm:spPr>
      <dgm:t>
        <a:bodyPr/>
        <a:lstStyle/>
        <a:p>
          <a:endParaRPr lang="fr-BE"/>
        </a:p>
      </dgm:t>
    </dgm:pt>
    <dgm:pt modelId="{B562BD5E-6B19-4A35-97FE-75631BA6B0B6}" type="sibTrans" cxnId="{750D97A8-3F5B-45F3-85A2-C3A6EF82F2E8}">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CA4F38DF-3A7F-45BE-BA70-0D3532F941DE}" type="pres">
      <dgm:prSet presAssocID="{87C9521C-5BC2-49CB-9500-06398C7D0CD1}" presName="Name13" presStyleLbl="parChTrans1D2" presStyleIdx="0" presStyleCnt="2"/>
      <dgm:spPr/>
    </dgm:pt>
    <dgm:pt modelId="{51064DF0-D843-4B46-A092-C79378B71C4B}" type="pres">
      <dgm:prSet presAssocID="{9A4699FC-3235-4408-9035-CEAD37FCB0D3}" presName="childText" presStyleLbl="bgAcc1" presStyleIdx="0" presStyleCnt="2">
        <dgm:presLayoutVars>
          <dgm:bulletEnabled val="1"/>
        </dgm:presLayoutVars>
      </dgm:prSet>
      <dgm:spPr/>
    </dgm:pt>
    <dgm:pt modelId="{B2A76D35-A90E-4CC1-A0AD-1F56E322A069}" type="pres">
      <dgm:prSet presAssocID="{8C8977BF-A6ED-4A11-BDCB-B1E72CC22D07}" presName="Name13" presStyleLbl="parChTrans1D2" presStyleIdx="1" presStyleCnt="2"/>
      <dgm:spPr/>
    </dgm:pt>
    <dgm:pt modelId="{1FCA6ECE-4648-4BDB-B2EF-97C09A85FF95}" type="pres">
      <dgm:prSet presAssocID="{376BFDAE-95EA-4EB2-AE92-86938B08BF05}" presName="childText" presStyleLbl="bgAcc1" presStyleIdx="1" presStyleCnt="2">
        <dgm:presLayoutVars>
          <dgm:bulletEnabled val="1"/>
        </dgm:presLayoutVars>
      </dgm:prSet>
      <dgm:spPr/>
    </dgm:pt>
  </dgm:ptLst>
  <dgm:cxnLst>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65DE2261-FE5C-47C0-9972-ACC7332CBB5D}" type="presOf" srcId="{8C8977BF-A6ED-4A11-BDCB-B1E72CC22D07}" destId="{B2A76D35-A90E-4CC1-A0AD-1F56E322A069}"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4BE21AA5-E51C-4CCD-B65E-58B5188071EA}" type="presOf" srcId="{87C9521C-5BC2-49CB-9500-06398C7D0CD1}" destId="{CA4F38DF-3A7F-45BE-BA70-0D3532F941DE}" srcOrd="0" destOrd="0" presId="urn:microsoft.com/office/officeart/2005/8/layout/hierarchy3"/>
    <dgm:cxn modelId="{750D97A8-3F5B-45F3-85A2-C3A6EF82F2E8}" srcId="{A43A57F3-AF3F-455F-BBE4-707E4AA03B66}" destId="{376BFDAE-95EA-4EB2-AE92-86938B08BF05}" srcOrd="1" destOrd="0" parTransId="{8C8977BF-A6ED-4A11-BDCB-B1E72CC22D07}" sibTransId="{B562BD5E-6B19-4A35-97FE-75631BA6B0B6}"/>
    <dgm:cxn modelId="{AC78D3B2-234D-4D31-A897-CB81D761DD4D}" type="presOf" srcId="{A43A57F3-AF3F-455F-BBE4-707E4AA03B66}" destId="{530A3A9E-6430-494D-83BA-96A508010858}" srcOrd="0" destOrd="0" presId="urn:microsoft.com/office/officeart/2005/8/layout/hierarchy3"/>
    <dgm:cxn modelId="{BFEA9EB4-CE61-4234-B23D-F298261B1A62}" type="presOf" srcId="{9A4699FC-3235-4408-9035-CEAD37FCB0D3}" destId="{51064DF0-D843-4B46-A092-C79378B71C4B}" srcOrd="0" destOrd="0" presId="urn:microsoft.com/office/officeart/2005/8/layout/hierarchy3"/>
    <dgm:cxn modelId="{3B40FDE3-992B-4333-8E31-E915405EE9B5}" type="presOf" srcId="{376BFDAE-95EA-4EB2-AE92-86938B08BF05}" destId="{1FCA6ECE-4648-4BDB-B2EF-97C09A85FF95}" srcOrd="0" destOrd="0" presId="urn:microsoft.com/office/officeart/2005/8/layout/hierarchy3"/>
    <dgm:cxn modelId="{893581EF-F6BF-4EE9-A374-58035C9C2F53}" srcId="{A43A57F3-AF3F-455F-BBE4-707E4AA03B66}" destId="{9A4699FC-3235-4408-9035-CEAD37FCB0D3}" srcOrd="0" destOrd="0" parTransId="{87C9521C-5BC2-49CB-9500-06398C7D0CD1}" sibTransId="{97869854-AEA5-4F6D-9926-D13E3785FC05}"/>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 modelId="{56BCE1C6-76E8-4D4D-B1FE-B10CAD39D286}" type="presParOf" srcId="{90316499-4407-4FF2-8AA4-9D745D6B3076}" destId="{CA4F38DF-3A7F-45BE-BA70-0D3532F941DE}" srcOrd="0" destOrd="0" presId="urn:microsoft.com/office/officeart/2005/8/layout/hierarchy3"/>
    <dgm:cxn modelId="{FCBA3D5D-AF12-43DF-94A1-8F1FB036135D}" type="presParOf" srcId="{90316499-4407-4FF2-8AA4-9D745D6B3076}" destId="{51064DF0-D843-4B46-A092-C79378B71C4B}" srcOrd="1" destOrd="0" presId="urn:microsoft.com/office/officeart/2005/8/layout/hierarchy3"/>
    <dgm:cxn modelId="{BC7B3803-53FC-4B93-AD59-82EA197353C3}" type="presParOf" srcId="{90316499-4407-4FF2-8AA4-9D745D6B3076}" destId="{B2A76D35-A90E-4CC1-A0AD-1F56E322A069}" srcOrd="2" destOrd="0" presId="urn:microsoft.com/office/officeart/2005/8/layout/hierarchy3"/>
    <dgm:cxn modelId="{3AEDF39B-3207-40D4-8C7E-99201F223234}" type="presParOf" srcId="{90316499-4407-4FF2-8AA4-9D745D6B3076}" destId="{1FCA6ECE-4648-4BDB-B2EF-97C09A85FF95}" srcOrd="3" destOrd="0" presId="urn:microsoft.com/office/officeart/2005/8/layout/hierarchy3"/>
  </dgm:cxnLst>
  <dgm:bg>
    <a:noFill/>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32395" custLinFactNeighborY="992">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73"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32395" custLinFactNeighborY="992">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73"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9</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354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 offres</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5"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9</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354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 offres</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 modelId="{CA4F38DF-3A7F-45BE-BA70-0D3532F941DE}">
      <dsp:nvSpPr>
        <dsp:cNvPr id="0" name=""/>
        <dsp:cNvSpPr/>
      </dsp:nvSpPr>
      <dsp:spPr>
        <a:xfrm>
          <a:off x="1897649"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1064DF0-D843-4B46-A092-C79378B71C4B}">
      <dsp:nvSpPr>
        <dsp:cNvPr id="0" name=""/>
        <dsp:cNvSpPr/>
      </dsp:nvSpPr>
      <dsp:spPr>
        <a:xfrm>
          <a:off x="201587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initiale</a:t>
          </a:r>
        </a:p>
      </dsp:txBody>
      <dsp:txXfrm>
        <a:off x="2033192" y="757336"/>
        <a:ext cx="911208" cy="556520"/>
      </dsp:txXfrm>
    </dsp:sp>
    <dsp:sp modelId="{B2A76D35-A90E-4CC1-A0AD-1F56E322A069}">
      <dsp:nvSpPr>
        <dsp:cNvPr id="0" name=""/>
        <dsp:cNvSpPr/>
      </dsp:nvSpPr>
      <dsp:spPr>
        <a:xfrm>
          <a:off x="1897649"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1FCA6ECE-4648-4BDB-B2EF-97C09A85FF95}">
      <dsp:nvSpPr>
        <dsp:cNvPr id="0" name=""/>
        <dsp:cNvSpPr/>
      </dsp:nvSpPr>
      <dsp:spPr>
        <a:xfrm>
          <a:off x="201587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a:t>
          </a:r>
        </a:p>
      </dsp:txBody>
      <dsp:txXfrm>
        <a:off x="2033192" y="1496272"/>
        <a:ext cx="91120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732810" y="9573"/>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732810" y="9573"/>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9</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 offres</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354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67614-7929-4012-A0DA-F52D957725EF}">
  <ds:schemaRefs>
    <ds:schemaRef ds:uri="http://schemas.microsoft.com/sharepoint/v3/contenttype/forms"/>
  </ds:schemaRefs>
</ds:datastoreItem>
</file>

<file path=customXml/itemProps2.xml><?xml version="1.0" encoding="utf-8"?>
<ds:datastoreItem xmlns:ds="http://schemas.openxmlformats.org/officeDocument/2006/customXml" ds:itemID="{ADD9E501-A3C7-408B-B482-A744C2A9E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B94AFE-538F-4449-8E9A-22423B9A78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41</TotalTime>
  <Pages>2</Pages>
  <Words>28</Words>
  <Characters>328</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23</cp:revision>
  <cp:lastPrinted>2021-12-24T10:51:00Z</cp:lastPrinted>
  <dcterms:created xsi:type="dcterms:W3CDTF">2022-03-07T08:23:00Z</dcterms:created>
  <dcterms:modified xsi:type="dcterms:W3CDTF">2022-03-08T10:28:00Z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