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E1B55C5" wp14:editId="66D4D515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21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7E904A01" wp14:editId="0DFF675D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93939" id="Groupe 50" o:spid="_x0000_s1026" style="position:absolute;margin-left:12pt;margin-top:-29.3pt;width:118.95pt;height:756pt;z-index:25162035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1EEE829" wp14:editId="1A2D215F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92FFC" id="Rectangle 5" o:spid="_x0000_s1026" style="position:absolute;margin-left:175.2pt;margin-top:-20.3pt;width:78.5pt;height:94.4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25C153A" wp14:editId="5065F108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FF5C4" id="Forme libre 33" o:spid="_x0000_s1026" style="position:absolute;margin-left:-32pt;margin-top:-21pt;width:147.55pt;height:756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7BE4522A" wp14:editId="71DCB098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3A103" id="Groupe 49" o:spid="_x0000_s1026" style="position:absolute;margin-left:1059.05pt;margin-top:-14.25pt;width:107.8pt;height:756pt;z-index:251619328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3BCD8C1" wp14:editId="3A6FBE9D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5EDA7" id="Forme libre 25" o:spid="_x0000_s1026" style="position:absolute;margin-left:1064.75pt;margin-top:18pt;width:123.25pt;height:756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6438566D" w:rsidR="00902688" w:rsidRDefault="00A111BA" w:rsidP="00F576BD">
      <w:pPr>
        <w:rPr>
          <w:noProof/>
          <w:lang w:bidi="fr-FR"/>
        </w:rPr>
      </w:pP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C711EA1" wp14:editId="4F4F3880">
                <wp:simplePos x="0" y="0"/>
                <wp:positionH relativeFrom="column">
                  <wp:posOffset>10056966</wp:posOffset>
                </wp:positionH>
                <wp:positionV relativeFrom="paragraph">
                  <wp:posOffset>8688416</wp:posOffset>
                </wp:positionV>
                <wp:extent cx="180000" cy="180000"/>
                <wp:effectExtent l="0" t="0" r="10795" b="10795"/>
                <wp:wrapNone/>
                <wp:docPr id="3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849B80" w14:textId="77777777" w:rsidR="00A111BA" w:rsidRPr="00876313" w:rsidRDefault="00A111BA" w:rsidP="00A111BA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11EA1" id="Rectangle 9" o:spid="_x0000_s1027" style="position:absolute;margin-left:791.9pt;margin-top:684.15pt;width:14.15pt;height:14.1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" fillcolor="#63a7da" strokecolor="#63a7da" strokeweight=".5pt">
                <v:textbox>
                  <w:txbxContent>
                    <w:p w14:paraId="50849B80" w14:textId="77777777" w:rsidR="00A111BA" w:rsidRPr="00876313" w:rsidRDefault="00A111BA" w:rsidP="00A111BA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E64AFE9" wp14:editId="342FBCCE">
                <wp:simplePos x="0" y="0"/>
                <wp:positionH relativeFrom="column">
                  <wp:posOffset>9284328</wp:posOffset>
                </wp:positionH>
                <wp:positionV relativeFrom="paragraph">
                  <wp:posOffset>8060916</wp:posOffset>
                </wp:positionV>
                <wp:extent cx="4590107" cy="93345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107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EFCBB" w14:textId="2BDC1B42" w:rsidR="007F77C0" w:rsidRDefault="00C4618E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4618E">
                              <w:rPr>
                                <w:rFonts w:asciiTheme="minorHAnsi" w:hAnsiTheme="minorHAnsi" w:cstheme="minorHAnsi"/>
                              </w:rPr>
                              <w:t xml:space="preserve">1 </w:t>
                            </w:r>
                            <w:r w:rsidR="00384681">
                              <w:rPr>
                                <w:rFonts w:asciiTheme="minorHAnsi" w:hAnsiTheme="minorHAnsi" w:cstheme="minorHAnsi"/>
                              </w:rPr>
                              <w:t>C</w:t>
                            </w:r>
                            <w:r w:rsidRPr="00C4618E">
                              <w:rPr>
                                <w:rFonts w:asciiTheme="minorHAnsi" w:hAnsiTheme="minorHAnsi" w:cstheme="minorHAnsi"/>
                              </w:rPr>
                              <w:t>entre de compétence</w:t>
                            </w:r>
                          </w:p>
                          <w:p w14:paraId="3D7BEBE9" w14:textId="56162B6D" w:rsidR="00A02C9D" w:rsidRDefault="00A02C9D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B8CD003" w14:textId="41952710" w:rsidR="00A02C9D" w:rsidRDefault="00A02C9D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3 Etablissement</w:t>
                            </w:r>
                            <w:r w:rsidR="00A111BA">
                              <w:rPr>
                                <w:rFonts w:asciiTheme="minorHAnsi" w:hAnsiTheme="minorHAnsi" w:cstheme="minorHAnsi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de l’en</w:t>
                            </w:r>
                            <w:r w:rsidR="00A111BA">
                              <w:rPr>
                                <w:rFonts w:asciiTheme="minorHAnsi" w:hAnsiTheme="minorHAnsi" w:cstheme="minorHAnsi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eignement </w:t>
                            </w:r>
                            <w:r w:rsidR="00A111BA">
                              <w:rPr>
                                <w:rFonts w:asciiTheme="minorHAnsi" w:hAnsiTheme="minorHAnsi" w:cstheme="minorHAnsi"/>
                              </w:rPr>
                              <w:t>secondaire de plein exercice</w:t>
                            </w:r>
                          </w:p>
                          <w:p w14:paraId="12086A81" w14:textId="78B62874" w:rsidR="00A111BA" w:rsidRDefault="00A111BA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F3AE34C" w14:textId="512D08C1" w:rsidR="00A111BA" w:rsidRPr="00C4618E" w:rsidRDefault="00A111BA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1</w:t>
                            </w:r>
                            <w:r w:rsidR="00475420">
                              <w:rPr>
                                <w:rFonts w:asciiTheme="minorHAnsi" w:hAnsiTheme="minorHAnsi" w:cstheme="minorHAnsi"/>
                              </w:rPr>
                              <w:t xml:space="preserve"> IFAPME</w:t>
                            </w:r>
                          </w:p>
                          <w:p w14:paraId="18A2102A" w14:textId="77777777" w:rsidR="007F77C0" w:rsidRPr="00C4618E" w:rsidRDefault="007F77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AFE9" id="Zone de texte 1523" o:spid="_x0000_s1028" type="#_x0000_t202" style="position:absolute;margin-left:731.05pt;margin-top:634.7pt;width:361.45pt;height:73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" filled="f" stroked="f" strokeweight=".5pt">
                <v:textbox>
                  <w:txbxContent>
                    <w:p w14:paraId="784EFCBB" w14:textId="2BDC1B42" w:rsidR="007F77C0" w:rsidRDefault="00C4618E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 w:rsidRPr="00C4618E">
                        <w:rPr>
                          <w:rFonts w:asciiTheme="minorHAnsi" w:hAnsiTheme="minorHAnsi" w:cstheme="minorHAnsi"/>
                        </w:rPr>
                        <w:t xml:space="preserve">1 </w:t>
                      </w:r>
                      <w:r w:rsidR="00384681">
                        <w:rPr>
                          <w:rFonts w:asciiTheme="minorHAnsi" w:hAnsiTheme="minorHAnsi" w:cstheme="minorHAnsi"/>
                        </w:rPr>
                        <w:t>C</w:t>
                      </w:r>
                      <w:r w:rsidRPr="00C4618E">
                        <w:rPr>
                          <w:rFonts w:asciiTheme="minorHAnsi" w:hAnsiTheme="minorHAnsi" w:cstheme="minorHAnsi"/>
                        </w:rPr>
                        <w:t>entre de compétence</w:t>
                      </w:r>
                    </w:p>
                    <w:p w14:paraId="3D7BEBE9" w14:textId="56162B6D" w:rsidR="00A02C9D" w:rsidRDefault="00A02C9D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</w:p>
                    <w:p w14:paraId="2B8CD003" w14:textId="41952710" w:rsidR="00A02C9D" w:rsidRDefault="00A02C9D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3 Etablissement</w:t>
                      </w:r>
                      <w:r w:rsidR="00A111BA">
                        <w:rPr>
                          <w:rFonts w:asciiTheme="minorHAnsi" w:hAnsiTheme="minorHAnsi" w:cstheme="minorHAnsi"/>
                        </w:rPr>
                        <w:t>s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de l’en</w:t>
                      </w:r>
                      <w:r w:rsidR="00A111BA">
                        <w:rPr>
                          <w:rFonts w:asciiTheme="minorHAnsi" w:hAnsiTheme="minorHAnsi" w:cstheme="minorHAnsi"/>
                        </w:rPr>
                        <w:t>s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eignement </w:t>
                      </w:r>
                      <w:r w:rsidR="00A111BA">
                        <w:rPr>
                          <w:rFonts w:asciiTheme="minorHAnsi" w:hAnsiTheme="minorHAnsi" w:cstheme="minorHAnsi"/>
                        </w:rPr>
                        <w:t>secondaire de plein exercice</w:t>
                      </w:r>
                    </w:p>
                    <w:p w14:paraId="12086A81" w14:textId="78B62874" w:rsidR="00A111BA" w:rsidRDefault="00A111BA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</w:p>
                    <w:p w14:paraId="7F3AE34C" w14:textId="512D08C1" w:rsidR="00A111BA" w:rsidRPr="00C4618E" w:rsidRDefault="00A111BA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1</w:t>
                      </w:r>
                      <w:r w:rsidR="00475420">
                        <w:rPr>
                          <w:rFonts w:asciiTheme="minorHAnsi" w:hAnsiTheme="minorHAnsi" w:cstheme="minorHAnsi"/>
                        </w:rPr>
                        <w:t xml:space="preserve"> IFAPME</w:t>
                      </w:r>
                    </w:p>
                    <w:p w14:paraId="18A2102A" w14:textId="77777777" w:rsidR="007F77C0" w:rsidRPr="00C4618E" w:rsidRDefault="007F77C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F1E436D" wp14:editId="622AACB1">
                <wp:simplePos x="0" y="0"/>
                <wp:positionH relativeFrom="page">
                  <wp:posOffset>9011708</wp:posOffset>
                </wp:positionH>
                <wp:positionV relativeFrom="paragraph">
                  <wp:posOffset>9167778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29" type="#_x0000_t202" style="position:absolute;margin-left:709.6pt;margin-top:721.85pt;width:404.7pt;height:21.85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02C9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45412E8" wp14:editId="34BDE356">
                <wp:simplePos x="0" y="0"/>
                <wp:positionH relativeFrom="column">
                  <wp:posOffset>10057293</wp:posOffset>
                </wp:positionH>
                <wp:positionV relativeFrom="paragraph">
                  <wp:posOffset>8390890</wp:posOffset>
                </wp:positionV>
                <wp:extent cx="180000" cy="180000"/>
                <wp:effectExtent l="0" t="0" r="10795" b="10795"/>
                <wp:wrapNone/>
                <wp:docPr id="2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55DAB7" w14:textId="77777777" w:rsidR="00A02C9D" w:rsidRPr="00876313" w:rsidRDefault="00A02C9D" w:rsidP="00A02C9D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412E8" id="_x0000_s1030" style="position:absolute;margin-left:791.9pt;margin-top:660.7pt;width:14.15pt;height:14.1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" fillcolor="#fae3b4" strokecolor="#fae3b4" strokeweight=".5pt">
                <v:textbox>
                  <w:txbxContent>
                    <w:p w14:paraId="0A55DAB7" w14:textId="77777777" w:rsidR="00A02C9D" w:rsidRPr="00876313" w:rsidRDefault="00A02C9D" w:rsidP="00A02C9D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02C9D" w:rsidRPr="00E91C3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2CC32F4" wp14:editId="34873374">
                <wp:simplePos x="0" y="0"/>
                <wp:positionH relativeFrom="column">
                  <wp:posOffset>10268585</wp:posOffset>
                </wp:positionH>
                <wp:positionV relativeFrom="paragraph">
                  <wp:posOffset>6030683</wp:posOffset>
                </wp:positionV>
                <wp:extent cx="82550" cy="88900"/>
                <wp:effectExtent l="0" t="0" r="12700" b="25400"/>
                <wp:wrapNone/>
                <wp:docPr id="10" name="Ellipse 10">
                  <a:hlinkClick xmlns:a="http://schemas.openxmlformats.org/drawingml/2006/main" r:id="rId14" tooltip="Institut Technique Saint-Luc : Technicien en maintenance et diagnostic automobile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534928" id="Ellipse 10" o:spid="_x0000_s1026" href="http://www.saint-luc-mons.be/stluc/accueil.html" title="Institut Technique Saint-Luc : Technicien en maintenance et diagnostic automobile (PE)" style="position:absolute;margin-left:808.55pt;margin-top:474.85pt;width:6.5pt;height:7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7513F8" w:rsidRPr="00E91C3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193C81F" wp14:editId="2D6D41B4">
                <wp:simplePos x="0" y="0"/>
                <wp:positionH relativeFrom="column">
                  <wp:posOffset>9182408</wp:posOffset>
                </wp:positionH>
                <wp:positionV relativeFrom="paragraph">
                  <wp:posOffset>6517609</wp:posOffset>
                </wp:positionV>
                <wp:extent cx="82550" cy="88900"/>
                <wp:effectExtent l="0" t="0" r="12700" b="25400"/>
                <wp:wrapNone/>
                <wp:docPr id="3" name="Ellipse 3">
                  <a:hlinkClick xmlns:a="http://schemas.openxmlformats.org/drawingml/2006/main" r:id="rId15" tooltip="Lycée Provincial Hornu-Colfontaine  : Technicien en maintenance et diagnostic automobile (PE) - Complément en électricité automobile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71226A" id="Ellipse 3" o:spid="_x0000_s1026" href="https://www.etudierenhainaut.be/lycee-provincial/formations.html" title="Lycée Provincial Hornu-Colfontaine  : Technicien en maintenance et diagnostic automobile (PE) - Complément en électricité automobile (PE)" style="position:absolute;margin-left:723pt;margin-top:513.2pt;width:6.5pt;height:7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2D74B7" w:rsidRPr="00E91C3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704987E" wp14:editId="34AF1827">
                <wp:simplePos x="0" y="0"/>
                <wp:positionH relativeFrom="column">
                  <wp:posOffset>11765657</wp:posOffset>
                </wp:positionH>
                <wp:positionV relativeFrom="paragraph">
                  <wp:posOffset>5899037</wp:posOffset>
                </wp:positionV>
                <wp:extent cx="82550" cy="88900"/>
                <wp:effectExtent l="0" t="0" r="12700" b="25400"/>
                <wp:wrapNone/>
                <wp:docPr id="4" name="Ellipse 4">
                  <a:hlinkClick xmlns:a="http://schemas.openxmlformats.org/drawingml/2006/main" r:id="rId16" tooltip="Athénée Provincial : Technicien en maintenance et diagnostic automobile (TQ) - Complément en élecrictié automobil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DE4E2B" id="Ellipse 4" o:spid="_x0000_s1026" href="https://www.etudierenhainaut.be/apll-centre/formations.html" title="Athénée Provincial : Technicien en maintenance et diagnostic automobile (TQ) - Complément en élecrictié automobile" style="position:absolute;margin-left:926.45pt;margin-top:464.5pt;width:6.5pt;height:7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2135C5" w:rsidRPr="00E91C3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0DB7D93" wp14:editId="0204D3C3">
                <wp:simplePos x="0" y="0"/>
                <wp:positionH relativeFrom="column">
                  <wp:posOffset>11923030</wp:posOffset>
                </wp:positionH>
                <wp:positionV relativeFrom="paragraph">
                  <wp:posOffset>5365782</wp:posOffset>
                </wp:positionV>
                <wp:extent cx="82550" cy="88900"/>
                <wp:effectExtent l="0" t="0" r="12700" b="25400"/>
                <wp:wrapNone/>
                <wp:docPr id="12" name="Ellipse 12">
                  <a:hlinkClick xmlns:a="http://schemas.openxmlformats.org/drawingml/2006/main" r:id="rId17" tooltip="IFAPME : Technicien en maintenance et diagnositc automobile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B0CB50" id="Ellipse 12" o:spid="_x0000_s1026" href="https://www.ifapme.be/formations/coordination-et-encadrement/technicien-en-maintenance-et-diagnostic-automobile" title="IFAPME : Technicien en maintenance et diagnositc automobile " style="position:absolute;margin-left:938.8pt;margin-top:422.5pt;width:6.5pt;height:7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" o:button="t" fillcolor="#63a7da" strokecolor="#63a7da" strokeweight=".5pt">
                <v:fill o:detectmouseclick="t"/>
                <v:stroke joinstyle="miter"/>
              </v:oval>
            </w:pict>
          </mc:Fallback>
        </mc:AlternateContent>
      </w:r>
      <w:r w:rsidR="00CE3A2B" w:rsidRPr="00E91C3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E672276" wp14:editId="27367228">
                <wp:simplePos x="0" y="0"/>
                <wp:positionH relativeFrom="column">
                  <wp:posOffset>11435715</wp:posOffset>
                </wp:positionH>
                <wp:positionV relativeFrom="paragraph">
                  <wp:posOffset>5700395</wp:posOffset>
                </wp:positionV>
                <wp:extent cx="82550" cy="88900"/>
                <wp:effectExtent l="0" t="0" r="12700" b="25400"/>
                <wp:wrapNone/>
                <wp:docPr id="14" name="Ellipse 14">
                  <a:hlinkClick xmlns:a="http://schemas.openxmlformats.org/drawingml/2006/main" r:id="rId18" tooltip="Centre de compétences Forem Logistique Hainaut : Technicien en maintenance et diagnostic automobile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F64538" id="Ellipse 14" o:spid="_x0000_s1026" href="https://hainaut.formation-logistique.be/" title="Centre de compétences Forem Logistique Hainaut : Technicien en maintenance et diagnostic automobile " style="position:absolute;margin-left:900.45pt;margin-top:448.85pt;width:6.5pt;height:7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" o:button="t" fillcolor="#b4222f" strokecolor="#b4222f" strokeweight=".5pt">
                <v:fill o:detectmouseclick="t"/>
                <v:stroke joinstyle="miter"/>
              </v:oval>
            </w:pict>
          </mc:Fallback>
        </mc:AlternateContent>
      </w:r>
      <w:r w:rsidR="00F51623">
        <w:rPr>
          <w:noProof/>
        </w:rPr>
        <mc:AlternateContent>
          <mc:Choice Requires="wps">
            <w:drawing>
              <wp:anchor distT="0" distB="0" distL="114300" distR="114300" simplePos="0" relativeHeight="251581951" behindDoc="0" locked="0" layoutInCell="1" allowOverlap="1" wp14:anchorId="57C43247" wp14:editId="7D434DF1">
                <wp:simplePos x="0" y="0"/>
                <wp:positionH relativeFrom="column">
                  <wp:posOffset>7702550</wp:posOffset>
                </wp:positionH>
                <wp:positionV relativeFrom="paragraph">
                  <wp:posOffset>3181350</wp:posOffset>
                </wp:positionV>
                <wp:extent cx="6048000" cy="4572000"/>
                <wp:effectExtent l="0" t="0" r="0" b="0"/>
                <wp:wrapNone/>
                <wp:docPr id="762" name="Rectangl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00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CE959" id="Rectangle 762" o:spid="_x0000_s1026" style="position:absolute;margin-left:606.5pt;margin-top:250.5pt;width:476.2pt;height:5in;z-index:25158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" stroked="f" strokeweight="1pt">
                <v:fill r:id="rId20" o:title="" recolor="t" rotate="t" type="frame"/>
              </v:rect>
            </w:pict>
          </mc:Fallback>
        </mc:AlternateContent>
      </w:r>
      <w:r w:rsidR="001B6023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759E37EC" wp14:editId="565DE4F0">
                <wp:simplePos x="0" y="0"/>
                <wp:positionH relativeFrom="page">
                  <wp:posOffset>9908540</wp:posOffset>
                </wp:positionH>
                <wp:positionV relativeFrom="paragraph">
                  <wp:posOffset>7623810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1" type="#_x0000_t202" style="position:absolute;margin-left:780.2pt;margin-top:600.3pt;width:264.4pt;height:34.75pt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B602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86DDED" wp14:editId="14483404">
                <wp:simplePos x="0" y="0"/>
                <wp:positionH relativeFrom="column">
                  <wp:posOffset>10045700</wp:posOffset>
                </wp:positionH>
                <wp:positionV relativeFrom="paragraph">
                  <wp:posOffset>8096250</wp:posOffset>
                </wp:positionV>
                <wp:extent cx="180000" cy="180000"/>
                <wp:effectExtent l="0" t="0" r="10795" b="10795"/>
                <wp:wrapNone/>
                <wp:docPr id="152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F282A7" w14:textId="77777777" w:rsidR="00F975B1" w:rsidRPr="00876313" w:rsidRDefault="00F975B1" w:rsidP="00F975B1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6DDED" id="_x0000_s1032" style="position:absolute;margin-left:791pt;margin-top:637.5pt;width:14.15pt;height:14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" fillcolor="#b4222f" strokecolor="#b4222f" strokeweight=".5pt">
                <v:textbox>
                  <w:txbxContent>
                    <w:p w14:paraId="39F282A7" w14:textId="77777777" w:rsidR="00F975B1" w:rsidRPr="00876313" w:rsidRDefault="00F975B1" w:rsidP="00F975B1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03E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38B36D2C" wp14:editId="01F4E20D">
                <wp:simplePos x="0" y="0"/>
                <wp:positionH relativeFrom="margin">
                  <wp:posOffset>3403600</wp:posOffset>
                </wp:positionH>
                <wp:positionV relativeFrom="paragraph">
                  <wp:posOffset>704850</wp:posOffset>
                </wp:positionV>
                <wp:extent cx="8864600" cy="1095375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460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3936" w14:textId="0E76ECA7" w:rsidR="00846231" w:rsidRDefault="00F07B0F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I</w:t>
                            </w:r>
                            <w:r w:rsidR="00846231" w:rsidRPr="00846231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 xml:space="preserve"> – 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nstallation et maintenance</w:t>
                            </w:r>
                          </w:p>
                          <w:p w14:paraId="311FF67D" w14:textId="07D266D9" w:rsidR="00B61D84" w:rsidRPr="00475420" w:rsidRDefault="00FD7158" w:rsidP="00475420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I1</w:t>
                            </w:r>
                            <w:r w:rsidR="00FC03E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60</w:t>
                            </w:r>
                            <w:r w:rsidR="00C922F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4</w:t>
                            </w:r>
                            <w:r w:rsidR="00A30A8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475420" w:rsidRPr="00475420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Technicien de Maintenance et de</w:t>
                            </w:r>
                            <w:r w:rsidR="00475420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75420" w:rsidRPr="00475420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diagnostic automobile</w:t>
                            </w:r>
                          </w:p>
                          <w:p w14:paraId="666B52B5" w14:textId="5D52A49C" w:rsidR="00B61D84" w:rsidRPr="00B61D84" w:rsidRDefault="00B61D84" w:rsidP="00FC03E6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</w:pPr>
                            <w:r w:rsidRPr="00B61D84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>Le métier fait partie de la liste 2021 des fonctions critiques du Forem.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3" type="#_x0000_t202" style="position:absolute;margin-left:268pt;margin-top:55.5pt;width:698pt;height:86.25pt;z-index:25158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" filled="f" stroked="f" strokeweight=".5pt">
                <v:textbox>
                  <w:txbxContent>
                    <w:p w14:paraId="5A093936" w14:textId="0E76ECA7" w:rsidR="00846231" w:rsidRDefault="00F07B0F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I</w:t>
                      </w:r>
                      <w:r w:rsidR="00846231" w:rsidRPr="00846231"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 xml:space="preserve"> – 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nstallation et maintenance</w:t>
                      </w:r>
                    </w:p>
                    <w:p w14:paraId="311FF67D" w14:textId="07D266D9" w:rsidR="00B61D84" w:rsidRPr="00475420" w:rsidRDefault="00FD7158" w:rsidP="00475420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I1</w:t>
                      </w:r>
                      <w:r w:rsidR="00FC03E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60</w:t>
                      </w:r>
                      <w:r w:rsidR="00C922F1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4</w:t>
                      </w:r>
                      <w:r w:rsidR="00A30A8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475420" w:rsidRPr="00475420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Technicien de Maintenance et de</w:t>
                      </w:r>
                      <w:r w:rsidR="00475420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</w:t>
                      </w:r>
                      <w:r w:rsidR="00475420" w:rsidRPr="00475420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diagnostic automobile</w:t>
                      </w:r>
                    </w:p>
                    <w:p w14:paraId="666B52B5" w14:textId="5D52A49C" w:rsidR="00B61D84" w:rsidRPr="00B61D84" w:rsidRDefault="00B61D84" w:rsidP="00FC03E6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</w:pPr>
                      <w:r w:rsidRPr="00B61D84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>Le métier fait partie de la liste 2021 des fonctions critiques du Forem.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03E6">
        <w:rPr>
          <w:noProof/>
        </w:rPr>
        <w:drawing>
          <wp:anchor distT="0" distB="0" distL="114300" distR="114300" simplePos="0" relativeHeight="251714048" behindDoc="0" locked="0" layoutInCell="1" allowOverlap="1" wp14:anchorId="5EC03B03" wp14:editId="2A90AE38">
            <wp:simplePos x="0" y="0"/>
            <wp:positionH relativeFrom="column">
              <wp:posOffset>2971800</wp:posOffset>
            </wp:positionH>
            <wp:positionV relativeFrom="paragraph">
              <wp:posOffset>767715</wp:posOffset>
            </wp:positionV>
            <wp:extent cx="761201" cy="781159"/>
            <wp:effectExtent l="0" t="0" r="0" b="0"/>
            <wp:wrapNone/>
            <wp:docPr id="1113" name="Graphiqu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Graphique 111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01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CFD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C753A8E" wp14:editId="6EF579A1">
                <wp:simplePos x="0" y="0"/>
                <wp:positionH relativeFrom="leftMargin">
                  <wp:posOffset>1426422</wp:posOffset>
                </wp:positionH>
                <wp:positionV relativeFrom="paragraph">
                  <wp:posOffset>6239828</wp:posOffset>
                </wp:positionV>
                <wp:extent cx="2323465" cy="962977"/>
                <wp:effectExtent l="0" t="5397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9629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6258A5" w14:textId="77777777" w:rsidR="00F07635" w:rsidRPr="00F07635" w:rsidRDefault="00F07635" w:rsidP="00F0763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F07635"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</w:rPr>
                              <w:t>Technicien de Maintenance et de</w:t>
                            </w:r>
                          </w:p>
                          <w:p w14:paraId="06F157E7" w14:textId="5AEFA208" w:rsidR="00A72224" w:rsidRPr="00F07635" w:rsidRDefault="00F07635" w:rsidP="00F0763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F07635"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</w:rPr>
                              <w:t>diagnostic</w:t>
                            </w:r>
                            <w:proofErr w:type="gramEnd"/>
                            <w:r w:rsidRPr="00F07635"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</w:rPr>
                              <w:t xml:space="preserve"> automobile</w:t>
                            </w:r>
                            <w:r w:rsidRPr="00F07635"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34" style="position:absolute;margin-left:112.3pt;margin-top:491.35pt;width:182.95pt;height:75.8pt;rotation:-90;z-index:251623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" fillcolor="#63a7da" stroked="f" strokeweight="1pt">
                <v:textbox>
                  <w:txbxContent>
                    <w:p w14:paraId="5F6258A5" w14:textId="77777777" w:rsidR="00F07635" w:rsidRPr="00F07635" w:rsidRDefault="00F07635" w:rsidP="00F0763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</w:rPr>
                      </w:pPr>
                      <w:r w:rsidRPr="00F07635"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</w:rPr>
                        <w:t>Technicien de Maintenance et de</w:t>
                      </w:r>
                    </w:p>
                    <w:p w14:paraId="06F157E7" w14:textId="5AEFA208" w:rsidR="00A72224" w:rsidRPr="00F07635" w:rsidRDefault="00F07635" w:rsidP="00F0763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6"/>
                          <w:szCs w:val="56"/>
                        </w:rPr>
                      </w:pPr>
                      <w:proofErr w:type="gramStart"/>
                      <w:r w:rsidRPr="00F07635"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</w:rPr>
                        <w:t>diagnostic</w:t>
                      </w:r>
                      <w:proofErr w:type="gramEnd"/>
                      <w:r w:rsidRPr="00F07635"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</w:rPr>
                        <w:t xml:space="preserve"> automobile</w:t>
                      </w:r>
                      <w:r w:rsidRPr="00F07635"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</w:rPr>
                        <w:cr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6CB6C4B8" wp14:editId="329B89E6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565BC1" w14:textId="5BB84A1C" w:rsidR="00B82F5E" w:rsidRPr="00B82F5E" w:rsidRDefault="00B82F5E" w:rsidP="00B82F5E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r w:rsidRPr="00B82F5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L’évolution des profils métiers, les </w:t>
                            </w:r>
                            <w:r w:rsidRPr="00384681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>attentes des e</w:t>
                            </w:r>
                            <w:r w:rsidRPr="00B82F5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mployeurs, les difficultés à recruter des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82F5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candidats outillés des compétences hybrides attendues (fonction critique 2021), les</w:t>
                            </w:r>
                          </w:p>
                          <w:p w14:paraId="03031E02" w14:textId="3283C594" w:rsidR="004D161A" w:rsidRPr="00E67096" w:rsidRDefault="00B82F5E" w:rsidP="00B82F5E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82F5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opportunités</w:t>
                            </w:r>
                            <w:proofErr w:type="gramEnd"/>
                            <w:r w:rsidRPr="00B82F5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existantes et le peu de formations en place justifient la sélection de ce métier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82F5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comme prioritaire à la création sur notre territoire en adéquation avec les nouveaux profils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82F5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métiers édités par le secteur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5" type="#_x0000_t202" style="position:absolute;margin-left:109.5pt;margin-top:262.25pt;width:443.3pt;height:126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" fillcolor="white [3201]" stroked="f" strokeweight=".5pt">
                <v:textbox>
                  <w:txbxContent>
                    <w:p w14:paraId="78565BC1" w14:textId="5BB84A1C" w:rsidR="00B82F5E" w:rsidRPr="00B82F5E" w:rsidRDefault="00B82F5E" w:rsidP="00B82F5E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r w:rsidRPr="00B82F5E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L’évolution des profils métiers, les </w:t>
                      </w:r>
                      <w:r w:rsidRPr="00384681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>attentes des e</w:t>
                      </w:r>
                      <w:r w:rsidRPr="00B82F5E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mployeurs, les difficultés à recruter des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</w:t>
                      </w:r>
                      <w:r w:rsidRPr="00B82F5E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candidats outillés des compétences hybrides attendues (fonction critique 2021), les</w:t>
                      </w:r>
                    </w:p>
                    <w:p w14:paraId="03031E02" w14:textId="3283C594" w:rsidR="004D161A" w:rsidRPr="00E67096" w:rsidRDefault="00B82F5E" w:rsidP="00B82F5E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proofErr w:type="gramStart"/>
                      <w:r w:rsidRPr="00B82F5E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opportunités</w:t>
                      </w:r>
                      <w:proofErr w:type="gramEnd"/>
                      <w:r w:rsidRPr="00B82F5E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existantes et le peu de formations en place justifient la sélection de ce métier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</w:t>
                      </w:r>
                      <w:r w:rsidRPr="00B82F5E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comme prioritaire à la création sur notre territoire en adéquation avec les nouveaux profils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</w:t>
                      </w:r>
                      <w:r w:rsidRPr="00B82F5E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métiers édités par le secteur</w:t>
                      </w:r>
                    </w:p>
                  </w:txbxContent>
                </v:textbox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98336" behindDoc="0" locked="0" layoutInCell="1" allowOverlap="1" wp14:anchorId="0A455BD4" wp14:editId="181CA11B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6" style="position:absolute;margin-left:374.15pt;margin-top:402.95pt;width:42.85pt;height:50.6pt;flip:x;z-index:251598336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">
                <v:oval id="Ellipse 143" o:spid="_x0000_s103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8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 wp14:anchorId="71AA49BE" wp14:editId="1D5D4CEC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9" style="position:absolute;margin-left:255.5pt;margin-top:421.5pt;width:44.95pt;height:34pt;z-index:251596288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">
                <v:oval id="Ellipse 140" o:spid="_x0000_s1040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1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7A47926" wp14:editId="1F5CB17C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4D078E14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 w:rsidR="00BF3E7F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renforcement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  <w:r w:rsidR="00BF3E7F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2" type="#_x0000_t202" style="position:absolute;margin-left:175.35pt;margin-top:212.45pt;width:404.45pt;height:57.6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" filled="f" stroked="f" strokeweight=".5pt">
                <v:textbox>
                  <w:txbxContent>
                    <w:p w14:paraId="43880AAE" w14:textId="4D078E14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 w:rsidR="00BF3E7F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renforcement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  <w:r w:rsidR="00BF3E7F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1932ED54" wp14:editId="42119AEB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3">
                              <a:extLst>
                                <a:ext uri="{96DAC541-7B7A-43D3-8B79-37D633B846F1}">
                                  <asvg:svgBlip xmlns:asvg="http://schemas.microsoft.com/office/drawing/2016/SVG/main" r:embed="rId2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3" style="position:absolute;margin-left:611.2pt;margin-top:158.45pt;width:467.7pt;height:80.3pt;z-index:251628032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Ago9w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">
                <v:group id="Groupe 145" o:spid="_x0000_s1044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5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6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7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8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5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15156C8" wp14:editId="3870FE0A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752" name="Graphique 752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9" type="#_x0000_t202" style="position:absolute;margin-left:92.85pt;margin-top:163.7pt;width:103.8pt;height:50.2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K2O1qD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752" name="Graphique 752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03F92E38" wp14:editId="61CEA936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43142AE8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842CF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0" style="position:absolute;margin-left:96.25pt;margin-top:161.85pt;width:467.7pt;height:79.4pt;z-index:25161574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SM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fE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OyfBIy4AwAA+woAAA4AAAAAAAAAAAAAAAAALgIAAGRy&#10;cy9lMm9Eb2MueG1sUEsBAi0AFAAGAAgAAAAhANXq7uHiAAAADAEAAA8AAAAAAAAAAAAAAAAAEgYA&#10;AGRycy9kb3ducmV2LnhtbFBLBQYAAAAABAAEAPMAAAAhBwAAAAA=&#10;">
                <v:rect id="Rectangle 1535" o:spid="_x0000_s1051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43142AE8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842CF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2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A4402D7" wp14:editId="503E65D1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753" name="Graphique 753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3" type="#_x0000_t202" style="position:absolute;margin-left:128.95pt;margin-top:656.5pt;width:51pt;height:51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CQLS5z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753" name="Graphique 753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70B2FA0" wp14:editId="04D4DDAB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4" style="position:absolute;margin-left:186pt;margin-top:657.5pt;width:28.35pt;height:28.35pt;z-index:251680256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4CTgMAAPUIAAAOAAAAZHJzL2Uyb0RvYy54bWzcVslu2zAQvRfoPxC8N7K8KLYQJ3CzoUCQ&#10;BEiKAL3RFLUAFMmSdOT06ztDyo6TGDmkKFD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">
                <v:oval id="Ellipse 17" o:spid="_x0000_s1055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6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45917FCE" wp14:editId="75489B52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7" style="position:absolute;margin-left:185pt;margin-top:676.5pt;width:20.85pt;height:48.2pt;flip:x;z-index:25168844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">
                <v:oval id="Ellipse 29" o:spid="_x0000_s1058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9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15BCBE5" wp14:editId="7D7B8D73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44BEA876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0F54C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0" type="#_x0000_t202" style="position:absolute;margin-left:244pt;margin-top:656.5pt;width:325pt;height:87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" filled="f" stroked="f" strokeweight=".5pt">
                <v:textbox>
                  <w:txbxContent>
                    <w:p w14:paraId="5F502D03" w14:textId="44BEA876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0F54C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F8AEA63" wp14:editId="07EE6DF1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5DAC01E1">
                                  <wp:extent cx="3263265" cy="2071194"/>
                                  <wp:effectExtent l="0" t="38100" r="0" b="24765"/>
                                  <wp:docPr id="754" name="Diagramme 75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0" r:lo="rId31" r:qs="rId32" r:cs="rId3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1" type="#_x0000_t118" style="position:absolute;margin-left:98.85pt;margin-top:278.3pt;width:467.15pt;height:374.8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5DAC01E1">
                            <wp:extent cx="3263265" cy="2071194"/>
                            <wp:effectExtent l="0" t="38100" r="0" b="24765"/>
                            <wp:docPr id="754" name="Diagramme 75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5" r:lo="rId31" r:qs="rId32" r:cs="rId3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395DC2B" wp14:editId="60FC5F16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4F91BA" id="Connecteur droit 5207" o:spid="_x0000_s1026" style="position:absolute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1A0D6D45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4CD8B319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48C9">
              <w:rPr>
                <w:b/>
                <w:color w:val="63A7DA"/>
                <w:kern w:val="0"/>
                <w:szCs w:val="24"/>
              </w:rPr>
              <w:t>3</w:t>
            </w:r>
            <w:r w:rsidR="00F86EE3">
              <w:rPr>
                <w:b/>
                <w:color w:val="63A7DA"/>
                <w:kern w:val="0"/>
                <w:szCs w:val="24"/>
              </w:rPr>
              <w:t>1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4829A91A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</w:t>
            </w:r>
            <w:r w:rsidR="00E2483D">
              <w:rPr>
                <w:color w:val="63A7DA"/>
                <w:kern w:val="0"/>
                <w:szCs w:val="24"/>
              </w:rPr>
              <w:t xml:space="preserve">e </w:t>
            </w:r>
            <w:r w:rsidR="007D585B">
              <w:t xml:space="preserve"> </w:t>
            </w:r>
            <w:r w:rsidR="007D585B" w:rsidRPr="007D585B">
              <w:rPr>
                <w:color w:val="63A7DA"/>
                <w:kern w:val="0"/>
                <w:szCs w:val="24"/>
              </w:rPr>
              <w:t>Technicien de maintenance et de diagnostic automobile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649CF72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305B9356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37CE">
              <w:rPr>
                <w:b/>
                <w:color w:val="63A7DA"/>
                <w:kern w:val="0"/>
                <w:szCs w:val="24"/>
              </w:rPr>
              <w:t>Plus de 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476AC06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44300822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01B4DB8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12571926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326C7C62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06EC8137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3E218F71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4FE253B6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4B32D80F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7897A152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6C14B9E0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656EBD2C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7D585B">
              <w:rPr>
                <w:b/>
                <w:noProof/>
                <w:color w:val="63A7DA"/>
                <w:kern w:val="0"/>
                <w:szCs w:val="24"/>
              </w:rPr>
              <w:t>7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7272CFBA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EC678A">
              <w:rPr>
                <w:noProof/>
                <w:color w:val="63A7DA"/>
                <w:kern w:val="0"/>
                <w:szCs w:val="24"/>
              </w:rPr>
              <w:t>entre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25</w:t>
            </w:r>
            <w:r w:rsidR="00EC678A">
              <w:rPr>
                <w:noProof/>
                <w:color w:val="63A7DA"/>
                <w:kern w:val="0"/>
                <w:szCs w:val="24"/>
              </w:rPr>
              <w:t xml:space="preserve"> et 50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</w:p>
        </w:tc>
      </w:tr>
    </w:tbl>
    <w:p w14:paraId="7A5E464D" w14:textId="2EAFA942" w:rsidR="003A2DA2" w:rsidRDefault="00432A63" w:rsidP="00092369">
      <w:pPr>
        <w:ind w:left="720" w:hanging="720"/>
        <w:rPr>
          <w:lang w:bidi="fr-FR"/>
        </w:rPr>
      </w:pPr>
      <w:r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6D86921" wp14:editId="1189996C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1382AD26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</w:t>
                            </w:r>
                            <w:r w:rsidR="002443B5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62" type="#_x0000_t202" style="position:absolute;left:0;text-align:left;margin-left:125.25pt;margin-top:615.2pt;width:382.8pt;height:29.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" fillcolor="#63a7da" strokecolor="#63a7da" strokeweight=".5pt">
                <v:textbox>
                  <w:txbxContent>
                    <w:p w14:paraId="6844C92E" w14:textId="1382AD26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r w:rsidR="002443B5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Wallonie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741A3B35" wp14:editId="4E710640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3" style="position:absolute;left:0;text-align:left;margin-left:606.95pt;margin-top:349.1pt;width:467.7pt;height:75.8pt;z-index:25163315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8Vbw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">
                <v:group id="Groupe 179" o:spid="_x0000_s1064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5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6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7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C05BDC8" wp14:editId="6109B39E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8" style="position:absolute;left:0;text-align:left;margin-left:127.25pt;margin-top:345.75pt;width:464.1pt;height:81.35pt;z-index:251650560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Bj+efVQgQA&#10;AKcOAAAOAAAAAAAAAAAAAAAAAC4CAABkcnMvZTJvRG9jLnhtbFBLAQItABQABgAIAAAAIQBW2onG&#10;4wAAAAwBAAAPAAAAAAAAAAAAAAAAAJwGAABkcnMvZG93bnJldi54bWxQSwUGAAAAAAQABADzAAAA&#10;rAcAAAAA&#10;">
                <v:group id="Groupe 87" o:spid="_x0000_s1069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0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1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2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EF3F0B3" wp14:editId="4C3CA397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130" name="Graphique 1130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131" name="Graphique 1131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3" type="#_x0000_t202" style="position:absolute;left:0;text-align:left;margin-left:189.6pt;margin-top:347.35pt;width:68.05pt;height:62.3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CNscJ0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130" name="Graphique 1130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131" name="Graphique 1131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4534709" wp14:editId="4D5CC6F9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132" name="Graphique 1132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4" type="#_x0000_t202" style="position:absolute;left:0;text-align:left;margin-left:616.95pt;margin-top:338.2pt;width:79.35pt;height:59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132" name="Graphique 1132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70C2B691" wp14:editId="7B4A269B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05605" id="Groupe 51" o:spid="_x0000_s1026" style="position:absolute;margin-left:13.55pt;margin-top:-23.7pt;width:118.95pt;height:756pt;z-index:25160960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2A383BE6" wp14:editId="66B7F494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74546" id="Forme libre 33" o:spid="_x0000_s1026" style="position:absolute;margin-left:-29.1pt;margin-top:19.8pt;width:147.55pt;height:756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0F85DA7E" wp14:editId="3A2EBDBD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6F84BC" id="Groupe 102" o:spid="_x0000_s1026" style="position:absolute;margin-left:1062.05pt;margin-top:-16pt;width:120.8pt;height:749.3pt;z-index:251611648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8AD7774" wp14:editId="2E31CBAF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2822B690">
                                  <wp:extent cx="5972810" cy="2133600"/>
                                  <wp:effectExtent l="19050" t="38100" r="0" b="57150"/>
                                  <wp:docPr id="1133" name="Diagramme 113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6" r:lo="rId57" r:qs="rId58" r:cs="rId5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75" type="#_x0000_t202" style="position:absolute;left:0;text-align:left;margin-left:581.5pt;margin-top:104.6pt;width:513.3pt;height:203.55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2822B690">
                            <wp:extent cx="5972810" cy="2133600"/>
                            <wp:effectExtent l="19050" t="38100" r="0" b="57150"/>
                            <wp:docPr id="1133" name="Diagramme 113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1" r:lo="rId57" r:qs="rId58" r:cs="rId5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A6E3250" wp14:editId="475FD2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6" type="#_x0000_t118" style="position:absolute;left:0;text-align:left;margin-left:289.4pt;margin-top:23.15pt;width:820.5pt;height:1in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n4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5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JgyZ+I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BDC7816" wp14:editId="420C7EB2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20A72D4F" w:rsidR="00094BDC" w:rsidRPr="005546BC" w:rsidRDefault="00EA107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B</w:t>
                            </w:r>
                            <w:r w:rsidR="00EC793E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&amp;C – Industrie extractive et manufacturière</w:t>
                            </w:r>
                          </w:p>
                          <w:p w14:paraId="1AF7F388" w14:textId="77777777" w:rsidR="005077B9" w:rsidRDefault="005077B9" w:rsidP="00094BD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C842C62" w14:textId="57FE9B85" w:rsidR="005077B9" w:rsidRDefault="009272B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FFFFF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A13520" wp14:editId="6A525FE2">
                                  <wp:extent cx="742950" cy="742950"/>
                                  <wp:effectExtent l="0" t="0" r="0" b="0"/>
                                  <wp:docPr id="1134" name="Graphique 1134" descr="Main de robot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Graphique 95" descr="Main de robot contour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84" cy="743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078E1B" w14:textId="78D66954" w:rsidR="005077B9" w:rsidRDefault="005077B9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406C5BF7" w14:textId="722B07B6" w:rsidR="005077B9" w:rsidRDefault="00E800C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569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D9B6E4" w14:textId="67ABAF2E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7" style="position:absolute;left:0;text-align:left;margin-left:257.8pt;margin-top:111.6pt;width:114.9pt;height:202.1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Np2hFl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7C8B5F73" w14:textId="20A72D4F" w:rsidR="00094BDC" w:rsidRPr="005546BC" w:rsidRDefault="00EA107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B</w:t>
                      </w:r>
                      <w:r w:rsidR="00EC793E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&amp;C – Industrie extractive et manufacturière</w:t>
                      </w:r>
                    </w:p>
                    <w:p w14:paraId="1AF7F388" w14:textId="77777777" w:rsidR="005077B9" w:rsidRDefault="005077B9" w:rsidP="00094BD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C842C62" w14:textId="57FE9B85" w:rsidR="005077B9" w:rsidRDefault="009272B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FFFFFF"/>
                          <w:sz w:val="28"/>
                          <w:szCs w:val="28"/>
                        </w:rPr>
                        <w:drawing>
                          <wp:inline distT="0" distB="0" distL="0" distR="0" wp14:anchorId="5DA13520" wp14:editId="6A525FE2">
                            <wp:extent cx="742950" cy="742950"/>
                            <wp:effectExtent l="0" t="0" r="0" b="0"/>
                            <wp:docPr id="1134" name="Graphique 1134" descr="Main de robot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Graphique 95" descr="Main de robot contour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184" cy="743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078E1B" w14:textId="78D66954" w:rsidR="005077B9" w:rsidRDefault="005077B9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406C5BF7" w14:textId="722B07B6" w:rsidR="005077B9" w:rsidRDefault="00E800C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569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D9B6E4" w14:textId="67ABAF2E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80656D6" wp14:editId="74655C89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5E0BE" id="Rectangle 5268" o:spid="_x0000_s1026" style="position:absolute;margin-left:-854.85pt;margin-top:188.55pt;width:198.4pt;height:47.5pt;rotation:90;z-index:251682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81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50D4DCF" wp14:editId="6F9BE6DB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6FE99" id="Rectangle 46" o:spid="_x0000_s1026" style="position:absolute;margin-left:-1017.75pt;margin-top:186.7pt;width:198.4pt;height:48.65pt;rotation:-90;z-index:2516782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81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7C52EB52" wp14:editId="4AF45FC3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2DB036" id="Graphique 85" o:spid="_x0000_s1026" alt="Croissance commerciale" style="position:absolute;margin-left:647.7pt;margin-top:303.55pt;width:36.85pt;height:31.2pt;z-index:251686400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EC1A0DA" wp14:editId="1C0A8D97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311D13C0" w:rsidR="003F1FDB" w:rsidRPr="00D02F28" w:rsidRDefault="007F61F1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1E41A5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0,3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3D9CF5C3" w:rsidR="003F1FDB" w:rsidRPr="00D02F28" w:rsidRDefault="001E41A5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9,9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8" type="#_x0000_t202" style="position:absolute;left:0;text-align:left;margin-left:664.1pt;margin-top:291.7pt;width:340.15pt;height:55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311D13C0" w:rsidR="003F1FDB" w:rsidRPr="00D02F28" w:rsidRDefault="007F61F1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1E41A5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0,3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3D9CF5C3" w:rsidR="003F1FDB" w:rsidRPr="00D02F28" w:rsidRDefault="001E41A5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9,9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7656C9" wp14:editId="5BE693D9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74C18FBE">
                                  <wp:extent cx="3405351" cy="2490470"/>
                                  <wp:effectExtent l="0" t="0" r="0" b="5080"/>
                                  <wp:docPr id="1135" name="Diagramme 113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2" r:lo="rId83" r:qs="rId84" r:cs="rId8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79" type="#_x0000_t202" style="position:absolute;left:0;text-align:left;margin-left:164.8pt;margin-top:402.65pt;width:289.25pt;height:212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74C18FBE">
                            <wp:extent cx="3405351" cy="2490470"/>
                            <wp:effectExtent l="0" t="0" r="0" b="5080"/>
                            <wp:docPr id="1135" name="Diagramme 113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7" r:lo="rId83" r:qs="rId84" r:cs="rId85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0CC94D" wp14:editId="37C2DC4D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16A6D" id="Connecteur droit 5253" o:spid="_x0000_s1026" style="position:absolute;flip:x y;z-index: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6B79DE" wp14:editId="11A0EAAA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0" type="#_x0000_t202" style="position:absolute;left:0;text-align:left;margin-left:602.65pt;margin-top:424.35pt;width:304.75pt;height:21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Bdy9XZ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B3BAA04" wp14:editId="78341531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384681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8" w:history="1">
                              <w:proofErr w:type="gramStart"/>
                              <w:r w:rsidR="00792F8E" w:rsidRPr="00A6575F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A6575F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7BCE985D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A6575F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136" name="Image 1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1" type="#_x0000_t202" style="position:absolute;left:0;text-align:left;margin-left:1044pt;margin-top:621.7pt;width:172.45pt;height:118.9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384681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90" w:history="1">
                        <w:proofErr w:type="gramStart"/>
                        <w:r w:rsidR="00792F8E" w:rsidRPr="00A6575F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A6575F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7BCE985D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A6575F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136" name="Image 1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2BFACE2" wp14:editId="011DF590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8E93A" id="Forme libre 25" o:spid="_x0000_s1026" style="position:absolute;margin-left:86.05pt;margin-top:18pt;width:137.25pt;height:756pt;z-index:251604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1456645E" wp14:editId="7562330E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2" style="position:absolute;left:0;text-align:left;margin-left:130.6pt;margin-top:-10.9pt;width:963.35pt;height:88.85pt;z-index:251640320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SxM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wfEsTL0DAAAECwAADgAAAAAAAAAAAAAAAAAu&#10;AgAAZHJzL2Uyb0RvYy54bWxQSwECLQAUAAYACAAAACEATKuws+IAAAAMAQAADwAAAAAAAAAAAAAA&#10;AAAXBgAAZHJzL2Rvd25yZXYueG1sUEsFBgAAAAAEAAQA8wAAACYHAAAAAA==&#10;">
                <v:rect id="Rectangle 193" o:spid="_x0000_s1083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4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4F489E7" wp14:editId="534DA48F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91">
                            <a:extLs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5" type="#_x0000_t202" style="position:absolute;left:0;text-align:left;margin-left:887pt;margin-top:666.15pt;width:22.7pt;height:22.7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AGKtn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93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F486F7D" wp14:editId="64AEECB8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6" type="#_x0000_t202" style="position:absolute;left:0;text-align:left;margin-left:439pt;margin-top:6.05pt;width:22pt;height:30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AFWP1m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3EB6E55A" w14:textId="5D43DEC4" w:rsidR="00B14BE0" w:rsidRPr="00B14BE0" w:rsidRDefault="00B14BE0" w:rsidP="00B14BE0">
      <w:pPr>
        <w:rPr>
          <w:lang w:bidi="fr-FR"/>
        </w:rPr>
      </w:pPr>
    </w:p>
    <w:p w14:paraId="0FC5F8D2" w14:textId="38E74E2E" w:rsidR="00B14BE0" w:rsidRPr="00B14BE0" w:rsidRDefault="00B14BE0" w:rsidP="00B14BE0">
      <w:pPr>
        <w:rPr>
          <w:lang w:bidi="fr-FR"/>
        </w:rPr>
      </w:pPr>
    </w:p>
    <w:p w14:paraId="1CAF15E7" w14:textId="03E7F492" w:rsidR="00B14BE0" w:rsidRPr="00B14BE0" w:rsidRDefault="00B14BE0" w:rsidP="00B14BE0">
      <w:pPr>
        <w:rPr>
          <w:lang w:bidi="fr-FR"/>
        </w:rPr>
      </w:pPr>
    </w:p>
    <w:p w14:paraId="749E3A9C" w14:textId="753B6E00" w:rsidR="00B14BE0" w:rsidRPr="00B14BE0" w:rsidRDefault="00B14BE0" w:rsidP="00B14BE0">
      <w:pPr>
        <w:rPr>
          <w:lang w:bidi="fr-FR"/>
        </w:rPr>
      </w:pPr>
    </w:p>
    <w:p w14:paraId="03F7F59B" w14:textId="5A95FBAC" w:rsidR="00B14BE0" w:rsidRPr="00B14BE0" w:rsidRDefault="00B14BE0" w:rsidP="00B14BE0">
      <w:pPr>
        <w:rPr>
          <w:lang w:bidi="fr-FR"/>
        </w:rPr>
      </w:pPr>
    </w:p>
    <w:p w14:paraId="46E4D072" w14:textId="531D92E2" w:rsidR="00B14BE0" w:rsidRPr="00B14BE0" w:rsidRDefault="00B14BE0" w:rsidP="00B14BE0">
      <w:pPr>
        <w:rPr>
          <w:lang w:bidi="fr-FR"/>
        </w:rPr>
      </w:pPr>
    </w:p>
    <w:p w14:paraId="3098D067" w14:textId="717FD343" w:rsidR="00B14BE0" w:rsidRPr="00B14BE0" w:rsidRDefault="00B14BE0" w:rsidP="00B14BE0">
      <w:pPr>
        <w:rPr>
          <w:lang w:bidi="fr-FR"/>
        </w:rPr>
      </w:pPr>
    </w:p>
    <w:p w14:paraId="4FD894FE" w14:textId="42D8C497" w:rsidR="00B14BE0" w:rsidRPr="00B14BE0" w:rsidRDefault="00B14BE0" w:rsidP="00B14BE0">
      <w:pPr>
        <w:rPr>
          <w:lang w:bidi="fr-FR"/>
        </w:rPr>
      </w:pPr>
    </w:p>
    <w:p w14:paraId="10FAB96A" w14:textId="7DA7C1D7" w:rsidR="00B14BE0" w:rsidRPr="00B14BE0" w:rsidRDefault="00B14BE0" w:rsidP="00B14BE0">
      <w:pPr>
        <w:rPr>
          <w:lang w:bidi="fr-FR"/>
        </w:rPr>
      </w:pPr>
    </w:p>
    <w:p w14:paraId="27C44700" w14:textId="5023DFD5" w:rsidR="00B14BE0" w:rsidRPr="00B14BE0" w:rsidRDefault="00384681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0B4524A4" wp14:editId="7157EF41">
                <wp:simplePos x="0" y="0"/>
                <wp:positionH relativeFrom="column">
                  <wp:posOffset>8031480</wp:posOffset>
                </wp:positionH>
                <wp:positionV relativeFrom="paragraph">
                  <wp:posOffset>145415</wp:posOffset>
                </wp:positionV>
                <wp:extent cx="3142615" cy="182880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2615" cy="1828800"/>
                          <a:chOff x="-351316" y="230732"/>
                          <a:chExt cx="3145128" cy="1830847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783CDA13" w:rsidR="00094BDC" w:rsidRPr="00311F79" w:rsidRDefault="00E800C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13.396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129" name="Graphique 1129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9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9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77353" y="230732"/>
                            <a:ext cx="716459" cy="1830847"/>
                            <a:chOff x="67439" y="180026"/>
                            <a:chExt cx="643085" cy="1499945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108015" y="1399901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B0440B2" w:rsidR="00094BDC" w:rsidRPr="003E2D6C" w:rsidRDefault="00F732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11,3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7439" y="180026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50042A1A" w:rsidR="00094BDC" w:rsidRPr="003E2D6C" w:rsidRDefault="000857DB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18</w:t>
                                </w:r>
                                <w:r w:rsidR="00C94146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7" style="position:absolute;margin-left:632.4pt;margin-top:11.45pt;width:247.45pt;height:2in;z-index:251639296;mso-width-relative:margin;mso-height-relative:margin" coordorigin="-3513,2307" coordsize="31451,1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">
                <v:shape id="Zone de texte 225" o:spid="_x0000_s1088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783CDA13" w:rsidR="00094BDC" w:rsidRPr="00311F79" w:rsidRDefault="00E800C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13.396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129" name="Graphique 1129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9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9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9" style="position:absolute;left:20773;top:2307;width:7165;height:18308" coordorigin="674,1800" coordsize="6430,1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90" type="#_x0000_t202" style="position:absolute;left:1080;top:13999;width:602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B0440B2" w:rsidR="00094BDC" w:rsidRPr="003E2D6C" w:rsidRDefault="00F732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11,3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91" type="#_x0000_t202" style="position:absolute;left:674;top:1800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50042A1A" w:rsidR="00094BDC" w:rsidRPr="003E2D6C" w:rsidRDefault="000857DB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18</w:t>
                          </w:r>
                          <w:r w:rsidR="00C94146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</w:t>
                          </w: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C5ED9C8" w14:textId="0DD5C76B" w:rsidR="00B14BE0" w:rsidRPr="00B14BE0" w:rsidRDefault="00B14BE0" w:rsidP="00B14BE0">
      <w:pPr>
        <w:rPr>
          <w:lang w:bidi="fr-FR"/>
        </w:rPr>
      </w:pPr>
    </w:p>
    <w:p w14:paraId="5D500DCA" w14:textId="632DE7E1" w:rsidR="00B14BE0" w:rsidRPr="00B14BE0" w:rsidRDefault="00B14BE0" w:rsidP="00B14BE0">
      <w:pPr>
        <w:rPr>
          <w:lang w:bidi="fr-FR"/>
        </w:rPr>
      </w:pPr>
    </w:p>
    <w:p w14:paraId="73259959" w14:textId="0478D9C8" w:rsidR="00B14BE0" w:rsidRPr="00B14BE0" w:rsidRDefault="00B14BE0" w:rsidP="00B14BE0">
      <w:pPr>
        <w:rPr>
          <w:lang w:bidi="fr-FR"/>
        </w:rPr>
      </w:pPr>
    </w:p>
    <w:p w14:paraId="2B47773E" w14:textId="6FB65818" w:rsidR="00B14BE0" w:rsidRPr="00B14BE0" w:rsidRDefault="00B14BE0" w:rsidP="00B14BE0">
      <w:pPr>
        <w:rPr>
          <w:lang w:bidi="fr-FR"/>
        </w:rPr>
      </w:pPr>
    </w:p>
    <w:p w14:paraId="415E7100" w14:textId="5F21F693" w:rsidR="00B14BE0" w:rsidRPr="00B14BE0" w:rsidRDefault="00B14BE0" w:rsidP="00B14BE0">
      <w:pPr>
        <w:rPr>
          <w:lang w:bidi="fr-FR"/>
        </w:rPr>
      </w:pPr>
    </w:p>
    <w:p w14:paraId="34FD3C9F" w14:textId="23FD1BD9" w:rsidR="00B14BE0" w:rsidRPr="00B14BE0" w:rsidRDefault="00384681" w:rsidP="00B14BE0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82A45B8" wp14:editId="026DB775">
                <wp:simplePos x="0" y="0"/>
                <wp:positionH relativeFrom="column">
                  <wp:posOffset>10157776</wp:posOffset>
                </wp:positionH>
                <wp:positionV relativeFrom="paragraph">
                  <wp:posOffset>4252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0DAAA567" w:rsidR="007344EA" w:rsidRPr="003E2D6C" w:rsidRDefault="00C94146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14,1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92" type="#_x0000_t202" style="position:absolute;margin-left:799.8pt;margin-top:.35pt;width:47.9pt;height:25.6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" filled="f" stroked="f" strokeweight=".5pt">
                <v:textbox>
                  <w:txbxContent>
                    <w:p w14:paraId="31070F26" w14:textId="0DAAA567" w:rsidR="007344EA" w:rsidRPr="003E2D6C" w:rsidRDefault="00C94146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14,1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39FD8062" w14:textId="4D32F0DD" w:rsidR="00B14BE0" w:rsidRPr="00B14BE0" w:rsidRDefault="00B14BE0" w:rsidP="00B14BE0">
      <w:pPr>
        <w:rPr>
          <w:lang w:bidi="fr-FR"/>
        </w:rPr>
      </w:pPr>
    </w:p>
    <w:p w14:paraId="364F3024" w14:textId="16F6B776" w:rsidR="00B14BE0" w:rsidRPr="00B14BE0" w:rsidRDefault="00B14BE0" w:rsidP="00B14BE0">
      <w:pPr>
        <w:rPr>
          <w:lang w:bidi="fr-FR"/>
        </w:rPr>
      </w:pPr>
    </w:p>
    <w:p w14:paraId="11E8F04E" w14:textId="305789EC" w:rsidR="00B14BE0" w:rsidRPr="00B14BE0" w:rsidRDefault="00B14BE0" w:rsidP="00B14BE0">
      <w:pPr>
        <w:rPr>
          <w:lang w:bidi="fr-FR"/>
        </w:rPr>
      </w:pPr>
    </w:p>
    <w:p w14:paraId="2952F54F" w14:textId="6E99919E" w:rsidR="00B14BE0" w:rsidRPr="00B14BE0" w:rsidRDefault="00B14BE0" w:rsidP="00B14BE0">
      <w:pPr>
        <w:rPr>
          <w:lang w:bidi="fr-FR"/>
        </w:rPr>
      </w:pPr>
    </w:p>
    <w:p w14:paraId="147443E7" w14:textId="4B5D9ECD" w:rsidR="00B14BE0" w:rsidRPr="00B14BE0" w:rsidRDefault="00B14BE0" w:rsidP="00B14BE0">
      <w:pPr>
        <w:rPr>
          <w:lang w:bidi="fr-FR"/>
        </w:rPr>
      </w:pPr>
    </w:p>
    <w:p w14:paraId="61A20CEA" w14:textId="20D6632C" w:rsidR="00B14BE0" w:rsidRPr="00B14BE0" w:rsidRDefault="00B14BE0" w:rsidP="00B14BE0">
      <w:pPr>
        <w:rPr>
          <w:lang w:bidi="fr-FR"/>
        </w:rPr>
      </w:pPr>
    </w:p>
    <w:p w14:paraId="5BA7539E" w14:textId="3D3FBCED" w:rsidR="00B14BE0" w:rsidRPr="00B14BE0" w:rsidRDefault="00B14BE0" w:rsidP="00B14BE0">
      <w:pPr>
        <w:rPr>
          <w:lang w:bidi="fr-FR"/>
        </w:rPr>
      </w:pPr>
    </w:p>
    <w:p w14:paraId="513F927C" w14:textId="0EE37657" w:rsidR="00B14BE0" w:rsidRPr="00B14BE0" w:rsidRDefault="00B14BE0" w:rsidP="00B14BE0">
      <w:pPr>
        <w:rPr>
          <w:lang w:bidi="fr-FR"/>
        </w:rPr>
      </w:pPr>
    </w:p>
    <w:p w14:paraId="473FB289" w14:textId="71B0FDD2" w:rsidR="00B14BE0" w:rsidRPr="00B14BE0" w:rsidRDefault="00B14BE0" w:rsidP="00B14BE0">
      <w:pPr>
        <w:rPr>
          <w:lang w:bidi="fr-FR"/>
        </w:rPr>
      </w:pPr>
    </w:p>
    <w:p w14:paraId="2E064924" w14:textId="4230BAA0" w:rsidR="00B14BE0" w:rsidRPr="00B14BE0" w:rsidRDefault="00B14BE0" w:rsidP="00B14BE0">
      <w:pPr>
        <w:rPr>
          <w:lang w:bidi="fr-FR"/>
        </w:rPr>
      </w:pPr>
    </w:p>
    <w:p w14:paraId="62747014" w14:textId="27FC94F2" w:rsidR="00B14BE0" w:rsidRPr="00B14BE0" w:rsidRDefault="00B14BE0" w:rsidP="00B14BE0">
      <w:pPr>
        <w:rPr>
          <w:lang w:bidi="fr-FR"/>
        </w:rPr>
      </w:pPr>
    </w:p>
    <w:p w14:paraId="1FEACE0D" w14:textId="0DEF7CCD" w:rsidR="00B14BE0" w:rsidRPr="00B14BE0" w:rsidRDefault="00B14BE0" w:rsidP="00B14BE0">
      <w:pPr>
        <w:rPr>
          <w:lang w:bidi="fr-FR"/>
        </w:rPr>
      </w:pPr>
    </w:p>
    <w:p w14:paraId="3793812A" w14:textId="30CF070B" w:rsidR="00B14BE0" w:rsidRPr="00B14BE0" w:rsidRDefault="00B14BE0" w:rsidP="00B14BE0">
      <w:pPr>
        <w:rPr>
          <w:lang w:bidi="fr-FR"/>
        </w:rPr>
      </w:pPr>
    </w:p>
    <w:p w14:paraId="114E0239" w14:textId="78B7F449" w:rsidR="00B14BE0" w:rsidRPr="00B14BE0" w:rsidRDefault="00B14BE0" w:rsidP="00B14BE0">
      <w:pPr>
        <w:rPr>
          <w:lang w:bidi="fr-FR"/>
        </w:rPr>
      </w:pPr>
    </w:p>
    <w:p w14:paraId="44237B79" w14:textId="20449A9D" w:rsidR="00B14BE0" w:rsidRPr="00B14BE0" w:rsidRDefault="00B14BE0" w:rsidP="00B14BE0">
      <w:pPr>
        <w:rPr>
          <w:lang w:bidi="fr-FR"/>
        </w:rPr>
      </w:pPr>
    </w:p>
    <w:p w14:paraId="02EC41B8" w14:textId="3CA1EAAA" w:rsidR="00B14BE0" w:rsidRPr="00B14BE0" w:rsidRDefault="00B14BE0" w:rsidP="00B14BE0">
      <w:pPr>
        <w:rPr>
          <w:lang w:bidi="fr-FR"/>
        </w:rPr>
      </w:pPr>
    </w:p>
    <w:p w14:paraId="2AB445CA" w14:textId="60E6328B" w:rsidR="00B14BE0" w:rsidRPr="00B14BE0" w:rsidRDefault="00B14BE0" w:rsidP="00B14BE0">
      <w:pPr>
        <w:rPr>
          <w:lang w:bidi="fr-FR"/>
        </w:rPr>
      </w:pPr>
    </w:p>
    <w:p w14:paraId="7A2DE85E" w14:textId="4E38513D" w:rsidR="00B14BE0" w:rsidRPr="00B14BE0" w:rsidRDefault="00B14BE0" w:rsidP="00B14BE0">
      <w:pPr>
        <w:rPr>
          <w:lang w:bidi="fr-FR"/>
        </w:rPr>
      </w:pPr>
    </w:p>
    <w:p w14:paraId="61916AFF" w14:textId="22C2B0AD" w:rsidR="00B14BE0" w:rsidRPr="00B14BE0" w:rsidRDefault="00B14BE0" w:rsidP="00B14BE0">
      <w:pPr>
        <w:rPr>
          <w:lang w:bidi="fr-FR"/>
        </w:rPr>
      </w:pPr>
    </w:p>
    <w:p w14:paraId="22008FE0" w14:textId="0A9C529B" w:rsidR="00B14BE0" w:rsidRPr="00B14BE0" w:rsidRDefault="00B14BE0" w:rsidP="00B14BE0">
      <w:pPr>
        <w:rPr>
          <w:lang w:bidi="fr-FR"/>
        </w:rPr>
      </w:pPr>
    </w:p>
    <w:p w14:paraId="2A19A9B3" w14:textId="35900401" w:rsidR="00B14BE0" w:rsidRPr="00B14BE0" w:rsidRDefault="00B14BE0" w:rsidP="00B14BE0">
      <w:pPr>
        <w:rPr>
          <w:lang w:bidi="fr-FR"/>
        </w:rPr>
      </w:pPr>
    </w:p>
    <w:p w14:paraId="70F67B3E" w14:textId="3AE2F468" w:rsidR="00B14BE0" w:rsidRPr="00B14BE0" w:rsidRDefault="00B14BE0" w:rsidP="00B14BE0">
      <w:pPr>
        <w:rPr>
          <w:lang w:bidi="fr-FR"/>
        </w:rPr>
      </w:pPr>
    </w:p>
    <w:p w14:paraId="2FC70F6D" w14:textId="02A793AE" w:rsidR="00B14BE0" w:rsidRPr="00B14BE0" w:rsidRDefault="00B14BE0" w:rsidP="00B14BE0">
      <w:pPr>
        <w:rPr>
          <w:lang w:bidi="fr-FR"/>
        </w:rPr>
      </w:pPr>
    </w:p>
    <w:p w14:paraId="71D92DD5" w14:textId="33C04A5B" w:rsidR="00B14BE0" w:rsidRPr="00B14BE0" w:rsidRDefault="00B14BE0" w:rsidP="00B14BE0">
      <w:pPr>
        <w:rPr>
          <w:lang w:bidi="fr-FR"/>
        </w:rPr>
      </w:pPr>
    </w:p>
    <w:p w14:paraId="72F146EB" w14:textId="2D3A989D" w:rsidR="00B14BE0" w:rsidRPr="00B14BE0" w:rsidRDefault="00B14BE0" w:rsidP="00B14BE0">
      <w:pPr>
        <w:rPr>
          <w:lang w:bidi="fr-FR"/>
        </w:rPr>
      </w:pPr>
    </w:p>
    <w:p w14:paraId="3BFD8099" w14:textId="073B44F4" w:rsidR="00B14BE0" w:rsidRPr="00B14BE0" w:rsidRDefault="00B14BE0" w:rsidP="00B14BE0">
      <w:pPr>
        <w:rPr>
          <w:lang w:bidi="fr-FR"/>
        </w:rPr>
      </w:pPr>
    </w:p>
    <w:p w14:paraId="07D0F02D" w14:textId="759AB647" w:rsidR="00B14BE0" w:rsidRPr="00B14BE0" w:rsidRDefault="00B14BE0" w:rsidP="00B14BE0">
      <w:pPr>
        <w:rPr>
          <w:lang w:bidi="fr-FR"/>
        </w:rPr>
      </w:pPr>
    </w:p>
    <w:p w14:paraId="4B4FAA05" w14:textId="4A3A4EC4" w:rsidR="00B14BE0" w:rsidRPr="00B14BE0" w:rsidRDefault="00B14BE0" w:rsidP="00B14BE0">
      <w:pPr>
        <w:rPr>
          <w:lang w:bidi="fr-FR"/>
        </w:rPr>
      </w:pPr>
    </w:p>
    <w:p w14:paraId="39ECA3F3" w14:textId="465A6696" w:rsidR="00B14BE0" w:rsidRPr="00B14BE0" w:rsidRDefault="00B14BE0" w:rsidP="00B14BE0">
      <w:pPr>
        <w:rPr>
          <w:lang w:bidi="fr-FR"/>
        </w:rPr>
      </w:pPr>
    </w:p>
    <w:p w14:paraId="151E6302" w14:textId="49C90763" w:rsidR="00B14BE0" w:rsidRPr="00B14BE0" w:rsidRDefault="00B14BE0" w:rsidP="00B14BE0">
      <w:pPr>
        <w:rPr>
          <w:lang w:bidi="fr-FR"/>
        </w:rPr>
      </w:pPr>
    </w:p>
    <w:p w14:paraId="402D3BA1" w14:textId="22556116" w:rsidR="00B14BE0" w:rsidRPr="00B14BE0" w:rsidRDefault="00B14BE0" w:rsidP="00B14BE0">
      <w:pPr>
        <w:rPr>
          <w:lang w:bidi="fr-FR"/>
        </w:rPr>
      </w:pPr>
    </w:p>
    <w:p w14:paraId="407A5B6A" w14:textId="3111C3DB" w:rsidR="00B14BE0" w:rsidRPr="00B14BE0" w:rsidRDefault="00B14BE0" w:rsidP="00B14BE0">
      <w:pPr>
        <w:rPr>
          <w:lang w:bidi="fr-FR"/>
        </w:rPr>
      </w:pPr>
    </w:p>
    <w:p w14:paraId="119373F1" w14:textId="53DFCDD5" w:rsidR="00B14BE0" w:rsidRPr="00B14BE0" w:rsidRDefault="00B14BE0" w:rsidP="00B14BE0">
      <w:pPr>
        <w:rPr>
          <w:lang w:bidi="fr-FR"/>
        </w:rPr>
      </w:pPr>
    </w:p>
    <w:p w14:paraId="2EEF6810" w14:textId="64AEDAA4" w:rsidR="00B14BE0" w:rsidRPr="00B14BE0" w:rsidRDefault="00B14BE0" w:rsidP="00B14BE0">
      <w:pPr>
        <w:rPr>
          <w:lang w:bidi="fr-FR"/>
        </w:rPr>
      </w:pPr>
    </w:p>
    <w:p w14:paraId="63B66FC1" w14:textId="1079AB52" w:rsidR="00B14BE0" w:rsidRPr="00B14BE0" w:rsidRDefault="00A6575F" w:rsidP="00B14BE0">
      <w:pPr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137442D" wp14:editId="0433C3B4">
                <wp:simplePos x="0" y="0"/>
                <wp:positionH relativeFrom="margin">
                  <wp:posOffset>14185899</wp:posOffset>
                </wp:positionH>
                <wp:positionV relativeFrom="paragraph">
                  <wp:posOffset>32385</wp:posOffset>
                </wp:positionV>
                <wp:extent cx="427567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67" cy="398145"/>
                        </a:xfrm>
                        <a:prstGeom prst="rect">
                          <a:avLst/>
                        </a:prstGeom>
                        <a:blipFill>
                          <a:blip r:embed="rId96">
                            <a:extLs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3" style="position:absolute;margin-left:1117pt;margin-top:2.55pt;width:33.65pt;height:31.3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" stroked="f" strokeweight="1pt">
                <v:fill r:id="rId98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86C665" w14:textId="40B9A9B0" w:rsidR="00B14BE0" w:rsidRPr="00B14BE0" w:rsidRDefault="00B14BE0" w:rsidP="00B14BE0">
      <w:pPr>
        <w:rPr>
          <w:lang w:bidi="fr-FR"/>
        </w:rPr>
      </w:pPr>
    </w:p>
    <w:p w14:paraId="434297AB" w14:textId="6D547959" w:rsidR="00B14BE0" w:rsidRPr="00B14BE0" w:rsidRDefault="00B14BE0" w:rsidP="00B14BE0">
      <w:pPr>
        <w:rPr>
          <w:lang w:bidi="fr-FR"/>
        </w:rPr>
      </w:pPr>
    </w:p>
    <w:p w14:paraId="4E0AE861" w14:textId="4C5B0B1A" w:rsidR="00B14BE0" w:rsidRPr="00B14BE0" w:rsidRDefault="00C13DAA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AA01BEE" wp14:editId="4CCB6090">
                <wp:simplePos x="0" y="0"/>
                <wp:positionH relativeFrom="column">
                  <wp:posOffset>7277735</wp:posOffset>
                </wp:positionH>
                <wp:positionV relativeFrom="paragraph">
                  <wp:posOffset>54610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94" type="#_x0000_t202" style="position:absolute;margin-left:573.05pt;margin-top:4.3pt;width:281.15pt;height:26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6EE942D1" w14:textId="5A019B23" w:rsidR="00B14BE0" w:rsidRPr="00B14BE0" w:rsidRDefault="00B14BE0" w:rsidP="00B14BE0">
      <w:pPr>
        <w:rPr>
          <w:lang w:bidi="fr-FR"/>
        </w:rPr>
      </w:pPr>
    </w:p>
    <w:p w14:paraId="15537577" w14:textId="59022FC7" w:rsidR="00B14BE0" w:rsidRPr="00B14BE0" w:rsidRDefault="00384681" w:rsidP="00B14BE0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AC26D24" wp14:editId="7AD71662">
                <wp:simplePos x="0" y="0"/>
                <wp:positionH relativeFrom="column">
                  <wp:posOffset>10403134</wp:posOffset>
                </wp:positionH>
                <wp:positionV relativeFrom="paragraph">
                  <wp:posOffset>146788</wp:posOffset>
                </wp:positionV>
                <wp:extent cx="0" cy="190704"/>
                <wp:effectExtent l="0" t="0" r="3810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70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0DF4C" id="Connecteur droit 8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9.15pt,11.55pt" to="819.1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" strokecolor="#63a7da">
                <v:stroke dashstyle="dash"/>
              </v:line>
            </w:pict>
          </mc:Fallback>
        </mc:AlternateContent>
      </w:r>
      <w:r w:rsidR="00C13DAA"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 wp14:anchorId="50595FB6" wp14:editId="5534B364">
                <wp:simplePos x="0" y="0"/>
                <wp:positionH relativeFrom="column">
                  <wp:posOffset>7620000</wp:posOffset>
                </wp:positionH>
                <wp:positionV relativeFrom="paragraph">
                  <wp:posOffset>9525</wp:posOffset>
                </wp:positionV>
                <wp:extent cx="5468620" cy="1383919"/>
                <wp:effectExtent l="0" t="0" r="0" b="6985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1383919"/>
                          <a:chOff x="0" y="0"/>
                          <a:chExt cx="3378200" cy="2189501"/>
                        </a:xfrm>
                      </wpg:grpSpPr>
                      <wps:wsp>
                        <wps:cNvPr id="190" name="Zone de texte 190"/>
                        <wps:cNvSpPr txBox="1"/>
                        <wps:spPr>
                          <a:xfrm>
                            <a:off x="1277634" y="1630702"/>
                            <a:ext cx="1092200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12267A" w14:textId="404EEB44" w:rsidR="00EC4912" w:rsidRPr="00B04CE8" w:rsidRDefault="00B04CE8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Centre de compétence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0" y="0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265645" w14:textId="71DCC850" w:rsidR="00EC4912" w:rsidRPr="007D1C3A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7D1C3A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Inscrits dans la filièr</w:t>
                              </w:r>
                              <w:r w:rsidR="00001B75" w:rsidRPr="007D1C3A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e</w:t>
                              </w:r>
                              <w:r w:rsidR="00B04CE8" w:rsidRPr="007D1C3A">
                                <w:t xml:space="preserve"> </w:t>
                              </w:r>
                              <w:r w:rsidR="00782A9A" w:rsidRPr="00782A9A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Technicien de maintenance et de diagnostic automobile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95" style="position:absolute;margin-left:600pt;margin-top:.75pt;width:430.6pt;height:108.95pt;z-index:251592192;mso-width-relative:margin;mso-height-relative:margin" coordsize="33782,21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">
                <v:shape id="Zone de texte 190" o:spid="_x0000_s1096" type="#_x0000_t202" style="position:absolute;left:12776;top:16307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3812267A" w14:textId="404EEB44" w:rsidR="00EC4912" w:rsidRPr="00B04CE8" w:rsidRDefault="00B04CE8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Centre de compétence</w:t>
                        </w:r>
                      </w:p>
                    </w:txbxContent>
                  </v:textbox>
                </v:shape>
                <v:shape id="Zone de texte 1544" o:spid="_x0000_s1097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5C265645" w14:textId="71DCC850" w:rsidR="00EC4912" w:rsidRPr="007D1C3A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7D1C3A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Inscrits dans la filièr</w:t>
                        </w:r>
                        <w:r w:rsidR="00001B75" w:rsidRPr="007D1C3A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e</w:t>
                        </w:r>
                        <w:r w:rsidR="00B04CE8" w:rsidRPr="007D1C3A">
                          <w:t xml:space="preserve"> </w:t>
                        </w:r>
                        <w:r w:rsidR="00782A9A" w:rsidRPr="00782A9A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Technicien de maintenance et de diagnostic automobile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964813" w14:textId="7B35C637" w:rsidR="00B14BE0" w:rsidRPr="00B14BE0" w:rsidRDefault="00FA50A1" w:rsidP="00B14BE0">
      <w:pPr>
        <w:rPr>
          <w:lang w:bidi="fr-FR"/>
        </w:rPr>
      </w:pPr>
      <w:r w:rsidRPr="00432A6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52A4B622" wp14:editId="76795C93">
                <wp:simplePos x="0" y="0"/>
                <wp:positionH relativeFrom="column">
                  <wp:posOffset>2928796</wp:posOffset>
                </wp:positionH>
                <wp:positionV relativeFrom="paragraph">
                  <wp:posOffset>72763</wp:posOffset>
                </wp:positionV>
                <wp:extent cx="3012346" cy="348668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2346" cy="348668"/>
                          <a:chOff x="406483" y="-36310"/>
                          <a:chExt cx="3012838" cy="348950"/>
                        </a:xfrm>
                      </wpg:grpSpPr>
                      <wps:wsp>
                        <wps:cNvPr id="82" name="Zone de texte 82"/>
                        <wps:cNvSpPr txBox="1"/>
                        <wps:spPr>
                          <a:xfrm>
                            <a:off x="406483" y="-17560"/>
                            <a:ext cx="66738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FA965" w14:textId="64E378F9" w:rsidR="00432A63" w:rsidRPr="00F13403" w:rsidRDefault="00FA50A1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127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Zone de texte 172"/>
                        <wps:cNvSpPr txBox="1"/>
                        <wps:spPr>
                          <a:xfrm>
                            <a:off x="2780511" y="-36310"/>
                            <a:ext cx="63881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712CC3" w14:textId="5DDDBDD9" w:rsidR="00432A63" w:rsidRPr="00F13403" w:rsidRDefault="00FA50A1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10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4B622" id="Groupe 84" o:spid="_x0000_s1098" style="position:absolute;margin-left:230.6pt;margin-top:5.75pt;width:237.2pt;height:27.45pt;z-index:251710976;mso-width-relative:margin;mso-height-relative:margin" coordorigin="4064,-363" coordsize="30128,3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">
                <v:shape id="Zone de texte 82" o:spid="_x0000_s1099" type="#_x0000_t202" style="position:absolute;left:4064;top:-175;width:6674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96FA965" w14:textId="64E378F9" w:rsidR="00432A63" w:rsidRPr="00F13403" w:rsidRDefault="00FA50A1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127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  <v:shape id="Zone de texte 172" o:spid="_x0000_s1100" type="#_x0000_t202" style="position:absolute;left:27805;top:-363;width:6388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<v:textbox>
                    <w:txbxContent>
                      <w:p w14:paraId="1E712CC3" w14:textId="5DDDBDD9" w:rsidR="00432A63" w:rsidRPr="00F13403" w:rsidRDefault="00FA50A1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10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0E9AA4" w14:textId="5FB2AA61" w:rsidR="00B14BE0" w:rsidRPr="00B14BE0" w:rsidRDefault="00E43935" w:rsidP="00B14BE0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643F2693" wp14:editId="0D84E229">
                <wp:simplePos x="0" y="0"/>
                <wp:positionH relativeFrom="column">
                  <wp:posOffset>12099290</wp:posOffset>
                </wp:positionH>
                <wp:positionV relativeFrom="paragraph">
                  <wp:posOffset>35088</wp:posOffset>
                </wp:positionV>
                <wp:extent cx="0" cy="135802"/>
                <wp:effectExtent l="0" t="0" r="38100" b="36195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802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14C672" id="Connecteur droit 53" o:spid="_x0000_s1026" style="position:absolute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2.7pt,2.75pt" to="952.7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" strokecolor="#63a7da [3209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9BCAD47" wp14:editId="30A689E3">
                <wp:simplePos x="0" y="0"/>
                <wp:positionH relativeFrom="column">
                  <wp:posOffset>8739977</wp:posOffset>
                </wp:positionH>
                <wp:positionV relativeFrom="paragraph">
                  <wp:posOffset>44450</wp:posOffset>
                </wp:positionV>
                <wp:extent cx="0" cy="81481"/>
                <wp:effectExtent l="0" t="0" r="38100" b="33020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481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F1998E" id="Connecteur droit 52" o:spid="_x0000_s1026" style="position:absolute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8.2pt,3.5pt" to="688.2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" strokecolor="#63a7da [3209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A2A83C2" wp14:editId="550F1E6D">
                <wp:simplePos x="0" y="0"/>
                <wp:positionH relativeFrom="column">
                  <wp:posOffset>8741120</wp:posOffset>
                </wp:positionH>
                <wp:positionV relativeFrom="paragraph">
                  <wp:posOffset>35466</wp:posOffset>
                </wp:positionV>
                <wp:extent cx="3367889" cy="0"/>
                <wp:effectExtent l="0" t="0" r="0" b="0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7889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8C429" id="Connecteur droit 47" o:spid="_x0000_s1026" style="position:absolute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8.3pt,2.8pt" to="953.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" strokecolor="#63a7da [3209]">
                <v:stroke dashstyle="dash"/>
              </v:line>
            </w:pict>
          </mc:Fallback>
        </mc:AlternateContent>
      </w:r>
      <w:r w:rsidR="00782A9A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6B45ADC" wp14:editId="19BEFE69">
                <wp:simplePos x="0" y="0"/>
                <wp:positionH relativeFrom="column">
                  <wp:posOffset>8380730</wp:posOffset>
                </wp:positionH>
                <wp:positionV relativeFrom="paragraph">
                  <wp:posOffset>126202</wp:posOffset>
                </wp:positionV>
                <wp:extent cx="856615" cy="514350"/>
                <wp:effectExtent l="0" t="0" r="19685" b="19050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0B3EA2" w14:textId="03034D77" w:rsidR="00782A9A" w:rsidRPr="00E8742B" w:rsidRDefault="0089332B" w:rsidP="00782A9A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10 </w:t>
                            </w:r>
                            <w:r w:rsidR="00782A9A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B45ADC" id="Ellipse 40" o:spid="_x0000_s1101" style="position:absolute;margin-left:659.9pt;margin-top:9.95pt;width:67.45pt;height:40.5pt;z-index:25175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" fillcolor="#63a7da" strokecolor="#63a7da" strokeweight="1pt">
                <v:stroke joinstyle="miter"/>
                <v:textbox>
                  <w:txbxContent>
                    <w:p w14:paraId="590B3EA2" w14:textId="03034D77" w:rsidR="00782A9A" w:rsidRPr="00E8742B" w:rsidRDefault="0089332B" w:rsidP="00782A9A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10 </w:t>
                      </w:r>
                      <w:r w:rsidR="00782A9A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</w:p>
    <w:p w14:paraId="5698E056" w14:textId="589223D5" w:rsidR="00B14BE0" w:rsidRDefault="00384681" w:rsidP="00B14BE0">
      <w:pPr>
        <w:rPr>
          <w:lang w:bidi="fr-FR"/>
        </w:rPr>
      </w:pPr>
      <w:r>
        <w:rPr>
          <w:noProof/>
          <w:sz w:val="22"/>
          <w:szCs w:val="22"/>
          <w:lang w:bidi="fr-FR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3B601EB8" wp14:editId="2F9D8ECE">
                <wp:simplePos x="0" y="0"/>
                <wp:positionH relativeFrom="column">
                  <wp:posOffset>2642870</wp:posOffset>
                </wp:positionH>
                <wp:positionV relativeFrom="paragraph">
                  <wp:posOffset>50800</wp:posOffset>
                </wp:positionV>
                <wp:extent cx="1231900" cy="1188720"/>
                <wp:effectExtent l="0" t="0" r="0" b="0"/>
                <wp:wrapNone/>
                <wp:docPr id="1141" name="Groupe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900" cy="1188720"/>
                          <a:chOff x="-156837" y="0"/>
                          <a:chExt cx="1576499" cy="1416082"/>
                        </a:xfrm>
                      </wpg:grpSpPr>
                      <pic:pic xmlns:pic="http://schemas.openxmlformats.org/drawingml/2006/picture">
                        <pic:nvPicPr>
                          <pic:cNvPr id="410" name="Graphique 410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045" y="0"/>
                            <a:ext cx="689952" cy="639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Zone de texte 411"/>
                        <wps:cNvSpPr txBox="1"/>
                        <wps:spPr>
                          <a:xfrm>
                            <a:off x="-156837" y="639445"/>
                            <a:ext cx="1576499" cy="776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DB75BF" w14:textId="77777777" w:rsidR="00A67F0A" w:rsidRPr="006E149E" w:rsidRDefault="00A67F0A" w:rsidP="00A67F0A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63A7DA" w:themeColor="accent6"/>
                                  <w:lang w:val="nl-NL"/>
                                </w:rPr>
                              </w:pPr>
                              <w:r w:rsidRPr="006E149E">
                                <w:rPr>
                                  <w:rFonts w:ascii="HELVETICA NEUE CONDENSED" w:hAnsi="HELVETICA NEUE CONDENSED"/>
                                  <w:color w:val="63A7DA" w:themeColor="accent6"/>
                                  <w:lang w:val="nl-NL"/>
                                </w:rPr>
                                <w:t>COMMERCE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01EB8" id="Groupe 1141" o:spid="_x0000_s1102" style="position:absolute;margin-left:208.1pt;margin-top:4pt;width:97pt;height:93.6pt;z-index:251738624;mso-width-relative:margin;mso-height-relative:margin" coordorigin="-1568" coordsize="15764,14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">
                <v:shape id="Graphique 410" o:spid="_x0000_s1103" type="#_x0000_t75" style="position:absolute;left:2420;width:6899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">
                  <v:imagedata r:id="rId101" o:title=""/>
                </v:shape>
                <v:shape id="Zone de texte 411" o:spid="_x0000_s1104" type="#_x0000_t202" style="position:absolute;left:-1568;top:6394;width:15764;height:7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" filled="f" stroked="f" strokeweight=".5pt">
                  <v:textbox>
                    <w:txbxContent>
                      <w:p w14:paraId="04DB75BF" w14:textId="77777777" w:rsidR="00A67F0A" w:rsidRPr="006E149E" w:rsidRDefault="00A67F0A" w:rsidP="00A67F0A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63A7DA" w:themeColor="accent6"/>
                            <w:lang w:val="nl-NL"/>
                          </w:rPr>
                        </w:pPr>
                        <w:r w:rsidRPr="006E149E">
                          <w:rPr>
                            <w:rFonts w:ascii="HELVETICA NEUE CONDENSED" w:hAnsi="HELVETICA NEUE CONDENSED"/>
                            <w:color w:val="63A7DA" w:themeColor="accent6"/>
                            <w:lang w:val="nl-NL"/>
                          </w:rPr>
                          <w:t>COMMERCE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332B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9929FCC" wp14:editId="377546CA">
                <wp:simplePos x="0" y="0"/>
                <wp:positionH relativeFrom="column">
                  <wp:posOffset>11658437</wp:posOffset>
                </wp:positionH>
                <wp:positionV relativeFrom="paragraph">
                  <wp:posOffset>32385</wp:posOffset>
                </wp:positionV>
                <wp:extent cx="856615" cy="514350"/>
                <wp:effectExtent l="0" t="0" r="19685" b="1905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660390" w14:textId="602DE3FC" w:rsidR="0089332B" w:rsidRPr="00E8742B" w:rsidRDefault="00E43935" w:rsidP="0089332B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8</w:t>
                            </w:r>
                            <w:r w:rsidR="008933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332B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929FCC" id="Ellipse 44" o:spid="_x0000_s1105" style="position:absolute;margin-left:918pt;margin-top:2.55pt;width:67.45pt;height:40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" fillcolor="#63a7da" strokecolor="#63a7da" strokeweight="1pt">
                <v:stroke joinstyle="miter"/>
                <v:textbox>
                  <w:txbxContent>
                    <w:p w14:paraId="6D660390" w14:textId="602DE3FC" w:rsidR="0089332B" w:rsidRPr="00E8742B" w:rsidRDefault="00E43935" w:rsidP="0089332B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8</w:t>
                      </w:r>
                      <w:r w:rsidR="008933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89332B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FA50A1" w:rsidRPr="00064ED3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2D900104" wp14:editId="797599E3">
                <wp:simplePos x="0" y="0"/>
                <wp:positionH relativeFrom="column">
                  <wp:posOffset>4929505</wp:posOffset>
                </wp:positionH>
                <wp:positionV relativeFrom="paragraph">
                  <wp:posOffset>6985</wp:posOffset>
                </wp:positionV>
                <wp:extent cx="1358900" cy="1356995"/>
                <wp:effectExtent l="0" t="0" r="0" b="0"/>
                <wp:wrapNone/>
                <wp:docPr id="1099" name="Groupe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8900" cy="1356995"/>
                          <a:chOff x="-505665" y="-147548"/>
                          <a:chExt cx="2011811" cy="1459985"/>
                        </a:xfrm>
                      </wpg:grpSpPr>
                      <pic:pic xmlns:pic="http://schemas.openxmlformats.org/drawingml/2006/picture">
                        <pic:nvPicPr>
                          <pic:cNvPr id="1100" name="Graphique 1100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913" y="-147548"/>
                            <a:ext cx="632953" cy="564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1" name="Zone de texte 1101"/>
                        <wps:cNvSpPr txBox="1"/>
                        <wps:spPr>
                          <a:xfrm>
                            <a:off x="-505665" y="371679"/>
                            <a:ext cx="2011811" cy="9407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6BC424" w14:textId="23088513" w:rsidR="00B8006D" w:rsidRPr="00B8006D" w:rsidRDefault="00B8006D" w:rsidP="00B8006D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63A7DA" w:themeColor="accent6"/>
                                  <w:lang w:val="nl-NL"/>
                                </w:rPr>
                              </w:pPr>
                              <w:r w:rsidRPr="00B8006D">
                                <w:rPr>
                                  <w:rFonts w:ascii="HELVETICA NEUE CONDENSED" w:hAnsi="HELVETICA NEUE CONDENSED"/>
                                  <w:color w:val="63A7DA" w:themeColor="accent6"/>
                                  <w:lang w:val="nl-NL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900104" id="Groupe 1099" o:spid="_x0000_s1106" style="position:absolute;margin-left:388.15pt;margin-top:.55pt;width:107pt;height:106.85pt;z-index:251740672;mso-width-relative:margin;mso-height-relative:margin" coordorigin="-5056,-1475" coordsize="20118,14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">
                <v:shape id="Graphique 1100" o:spid="_x0000_s1107" type="#_x0000_t75" style="position:absolute;left:1749;top:-1475;width:6329;height:5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">
                  <v:imagedata r:id="rId104" o:title=""/>
                </v:shape>
                <v:shape id="Zone de texte 1101" o:spid="_x0000_s1108" type="#_x0000_t202" style="position:absolute;left:-5056;top:3716;width:20117;height:9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" filled="f" stroked="f" strokeweight=".5pt">
                  <v:textbox>
                    <w:txbxContent>
                      <w:p w14:paraId="056BC424" w14:textId="23088513" w:rsidR="00B8006D" w:rsidRPr="00B8006D" w:rsidRDefault="00B8006D" w:rsidP="00B8006D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63A7DA" w:themeColor="accent6"/>
                            <w:lang w:val="nl-NL"/>
                          </w:rPr>
                        </w:pPr>
                        <w:r w:rsidRPr="00B8006D">
                          <w:rPr>
                            <w:rFonts w:ascii="HELVETICA NEUE CONDENSED" w:hAnsi="HELVETICA NEUE CONDENSED"/>
                            <w:color w:val="63A7DA" w:themeColor="accent6"/>
                            <w:lang w:val="nl-NL"/>
                          </w:rPr>
                          <w:t>CONSTRUCTION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54CD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9498E79" wp14:editId="5E3AF859">
                <wp:simplePos x="0" y="0"/>
                <wp:positionH relativeFrom="column">
                  <wp:posOffset>9989185</wp:posOffset>
                </wp:positionH>
                <wp:positionV relativeFrom="paragraph">
                  <wp:posOffset>18415</wp:posOffset>
                </wp:positionV>
                <wp:extent cx="856615" cy="514350"/>
                <wp:effectExtent l="0" t="0" r="19685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229A2" w14:textId="68EC87B1" w:rsidR="00DD3AC6" w:rsidRPr="00E8742B" w:rsidRDefault="00782A9A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39 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98E79" id="Ellipse 213" o:spid="_x0000_s1109" style="position:absolute;margin-left:786.55pt;margin-top:1.45pt;width:67.45pt;height:40.5pt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" fillcolor="#63a7da" strokecolor="#63a7da" strokeweight="1pt">
                <v:stroke joinstyle="miter"/>
                <v:textbox>
                  <w:txbxContent>
                    <w:p w14:paraId="1FB229A2" w14:textId="68EC87B1" w:rsidR="00DD3AC6" w:rsidRPr="00E8742B" w:rsidRDefault="00782A9A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39 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</w:p>
    <w:p w14:paraId="40AEA280" w14:textId="3698BEC0" w:rsidR="00B14BE0" w:rsidRPr="00B14BE0" w:rsidRDefault="0089332B" w:rsidP="00B14BE0">
      <w:pPr>
        <w:tabs>
          <w:tab w:val="left" w:pos="2300"/>
        </w:tabs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4172E20" wp14:editId="2430F0B9">
                <wp:simplePos x="0" y="0"/>
                <wp:positionH relativeFrom="column">
                  <wp:posOffset>11216640</wp:posOffset>
                </wp:positionH>
                <wp:positionV relativeFrom="paragraph">
                  <wp:posOffset>422438</wp:posOffset>
                </wp:positionV>
                <wp:extent cx="1768050" cy="353135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050" cy="35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F7977" w14:textId="29E6499B" w:rsidR="0089332B" w:rsidRPr="00B04CE8" w:rsidRDefault="0089332B" w:rsidP="0089332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IFAPME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72E20" id="Zone de texte 42" o:spid="_x0000_s1110" type="#_x0000_t202" style="position:absolute;margin-left:883.2pt;margin-top:33.25pt;width:139.2pt;height:27.8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" filled="f" stroked="f" strokeweight=".5pt">
                <v:textbox>
                  <w:txbxContent>
                    <w:p w14:paraId="30BF7977" w14:textId="29E6499B" w:rsidR="0089332B" w:rsidRPr="00B04CE8" w:rsidRDefault="0089332B" w:rsidP="0089332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IFAPME</w:t>
                      </w:r>
                    </w:p>
                  </w:txbxContent>
                </v:textbox>
              </v:shape>
            </w:pict>
          </mc:Fallback>
        </mc:AlternateContent>
      </w:r>
      <w:r w:rsidR="00782A9A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38466A3" wp14:editId="23810098">
                <wp:simplePos x="0" y="0"/>
                <wp:positionH relativeFrom="column">
                  <wp:posOffset>7867461</wp:posOffset>
                </wp:positionH>
                <wp:positionV relativeFrom="paragraph">
                  <wp:posOffset>479198</wp:posOffset>
                </wp:positionV>
                <wp:extent cx="1768050" cy="353135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050" cy="35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90703" w14:textId="43EFD29D" w:rsidR="00782A9A" w:rsidRPr="00B04CE8" w:rsidRDefault="00782A9A" w:rsidP="00782A9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Enseignement </w:t>
                            </w:r>
                            <w:r w:rsidR="007560CD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se</w:t>
                            </w:r>
                            <w:r w:rsidR="00384681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c</w:t>
                            </w:r>
                            <w:r w:rsidR="007560CD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ondaire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de plein exercice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466A3" id="Zone de texte 41" o:spid="_x0000_s1111" type="#_x0000_t202" style="position:absolute;margin-left:619.5pt;margin-top:37.75pt;width:139.2pt;height:27.8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" filled="f" stroked="f" strokeweight=".5pt">
                <v:textbox>
                  <w:txbxContent>
                    <w:p w14:paraId="76790703" w14:textId="43EFD29D" w:rsidR="00782A9A" w:rsidRPr="00B04CE8" w:rsidRDefault="00782A9A" w:rsidP="00782A9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Enseignement </w:t>
                      </w:r>
                      <w:r w:rsidR="007560CD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se</w:t>
                      </w:r>
                      <w:r w:rsidR="00384681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c</w:t>
                      </w:r>
                      <w:r w:rsidR="007560CD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ondaire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de plein exercice</w:t>
                      </w:r>
                    </w:p>
                  </w:txbxContent>
                </v:textbox>
              </v:shape>
            </w:pict>
          </mc:Fallback>
        </mc:AlternateContent>
      </w:r>
      <w:r w:rsidR="00B14BE0">
        <w:rPr>
          <w:lang w:bidi="fr-FR"/>
        </w:rPr>
        <w:tab/>
      </w:r>
    </w:p>
    <w:sectPr w:rsidR="00B14BE0" w:rsidRPr="00B14BE0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3D2543" w14:textId="77777777" w:rsidR="00193CE7" w:rsidRDefault="00193CE7" w:rsidP="0063464B">
      <w:r>
        <w:separator/>
      </w:r>
    </w:p>
  </w:endnote>
  <w:endnote w:type="continuationSeparator" w:id="0">
    <w:p w14:paraId="3B64FBDA" w14:textId="77777777" w:rsidR="00193CE7" w:rsidRDefault="00193CE7" w:rsidP="0063464B">
      <w:r>
        <w:continuationSeparator/>
      </w:r>
    </w:p>
  </w:endnote>
  <w:endnote w:type="continuationNotice" w:id="1">
    <w:p w14:paraId="328B7C52" w14:textId="77777777" w:rsidR="00193CE7" w:rsidRDefault="00193C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DCE5E1" w14:textId="77777777" w:rsidR="00193CE7" w:rsidRDefault="00193CE7" w:rsidP="0063464B">
      <w:r>
        <w:separator/>
      </w:r>
    </w:p>
  </w:footnote>
  <w:footnote w:type="continuationSeparator" w:id="0">
    <w:p w14:paraId="0D7380AF" w14:textId="77777777" w:rsidR="00193CE7" w:rsidRDefault="00193CE7" w:rsidP="0063464B">
      <w:r>
        <w:continuationSeparator/>
      </w:r>
    </w:p>
  </w:footnote>
  <w:footnote w:type="continuationNotice" w:id="1">
    <w:p w14:paraId="14961D24" w14:textId="77777777" w:rsidR="00193CE7" w:rsidRDefault="00193CE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E904A0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omme" style="width:5.8pt;height:9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1D47"/>
    <w:rsid w:val="00002943"/>
    <w:rsid w:val="0000295E"/>
    <w:rsid w:val="00012244"/>
    <w:rsid w:val="0001549A"/>
    <w:rsid w:val="00015E15"/>
    <w:rsid w:val="000167B3"/>
    <w:rsid w:val="00021DD5"/>
    <w:rsid w:val="000247A1"/>
    <w:rsid w:val="00026609"/>
    <w:rsid w:val="000304DA"/>
    <w:rsid w:val="00032CFB"/>
    <w:rsid w:val="00033400"/>
    <w:rsid w:val="00033ECD"/>
    <w:rsid w:val="00036493"/>
    <w:rsid w:val="00044C2E"/>
    <w:rsid w:val="00046281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857DB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1EAC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1E9B"/>
    <w:rsid w:val="000F3640"/>
    <w:rsid w:val="000F54C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5154"/>
    <w:rsid w:val="00116347"/>
    <w:rsid w:val="001165B6"/>
    <w:rsid w:val="00117683"/>
    <w:rsid w:val="00120B73"/>
    <w:rsid w:val="00121489"/>
    <w:rsid w:val="00122551"/>
    <w:rsid w:val="0012438A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462"/>
    <w:rsid w:val="00154BC8"/>
    <w:rsid w:val="001554D7"/>
    <w:rsid w:val="001574CA"/>
    <w:rsid w:val="00165B27"/>
    <w:rsid w:val="00171086"/>
    <w:rsid w:val="00174FEC"/>
    <w:rsid w:val="00177086"/>
    <w:rsid w:val="00192B91"/>
    <w:rsid w:val="001930E4"/>
    <w:rsid w:val="0019347B"/>
    <w:rsid w:val="00193CE7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B6023"/>
    <w:rsid w:val="001C0218"/>
    <w:rsid w:val="001C18E5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02F4"/>
    <w:rsid w:val="001E264F"/>
    <w:rsid w:val="001E28B6"/>
    <w:rsid w:val="001E2F2C"/>
    <w:rsid w:val="001E41A5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35C5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2536"/>
    <w:rsid w:val="0024339E"/>
    <w:rsid w:val="00243CEE"/>
    <w:rsid w:val="002443B5"/>
    <w:rsid w:val="00245829"/>
    <w:rsid w:val="002461C7"/>
    <w:rsid w:val="00246C9E"/>
    <w:rsid w:val="0024786E"/>
    <w:rsid w:val="002576B5"/>
    <w:rsid w:val="002601C0"/>
    <w:rsid w:val="002644B0"/>
    <w:rsid w:val="002664C0"/>
    <w:rsid w:val="0027350F"/>
    <w:rsid w:val="0027425A"/>
    <w:rsid w:val="00274EA0"/>
    <w:rsid w:val="00283735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13E"/>
    <w:rsid w:val="002C4DB8"/>
    <w:rsid w:val="002D374E"/>
    <w:rsid w:val="002D537D"/>
    <w:rsid w:val="002D56CE"/>
    <w:rsid w:val="002D6E60"/>
    <w:rsid w:val="002D74B7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470C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08ED"/>
    <w:rsid w:val="003615CE"/>
    <w:rsid w:val="003636D5"/>
    <w:rsid w:val="003653D6"/>
    <w:rsid w:val="00365F54"/>
    <w:rsid w:val="003679A8"/>
    <w:rsid w:val="00370731"/>
    <w:rsid w:val="003724F6"/>
    <w:rsid w:val="00373F97"/>
    <w:rsid w:val="00374B16"/>
    <w:rsid w:val="00377D51"/>
    <w:rsid w:val="003810E7"/>
    <w:rsid w:val="00384651"/>
    <w:rsid w:val="00384681"/>
    <w:rsid w:val="00384983"/>
    <w:rsid w:val="00384B54"/>
    <w:rsid w:val="00384E46"/>
    <w:rsid w:val="003850E2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266E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8C5"/>
    <w:rsid w:val="003E6DBE"/>
    <w:rsid w:val="003E75E0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6D4F"/>
    <w:rsid w:val="00447495"/>
    <w:rsid w:val="004504AE"/>
    <w:rsid w:val="00450824"/>
    <w:rsid w:val="00452638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75420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0BAA"/>
    <w:rsid w:val="0050223A"/>
    <w:rsid w:val="00503E9D"/>
    <w:rsid w:val="00506892"/>
    <w:rsid w:val="00506CE3"/>
    <w:rsid w:val="005077B9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2B8"/>
    <w:rsid w:val="00535403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875F7"/>
    <w:rsid w:val="00590B70"/>
    <w:rsid w:val="005915B5"/>
    <w:rsid w:val="005915C8"/>
    <w:rsid w:val="005923AD"/>
    <w:rsid w:val="00594FEB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6F5C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6D5D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092"/>
    <w:rsid w:val="00684228"/>
    <w:rsid w:val="0069702F"/>
    <w:rsid w:val="006977DF"/>
    <w:rsid w:val="00697EFD"/>
    <w:rsid w:val="006A0F41"/>
    <w:rsid w:val="006A2910"/>
    <w:rsid w:val="006A2B65"/>
    <w:rsid w:val="006A3589"/>
    <w:rsid w:val="006A54EE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149E"/>
    <w:rsid w:val="006E425C"/>
    <w:rsid w:val="006E6AB5"/>
    <w:rsid w:val="006F1741"/>
    <w:rsid w:val="006F4478"/>
    <w:rsid w:val="006F5D00"/>
    <w:rsid w:val="006F6B41"/>
    <w:rsid w:val="006F6EE0"/>
    <w:rsid w:val="006F6F9C"/>
    <w:rsid w:val="00700EAE"/>
    <w:rsid w:val="00703DA5"/>
    <w:rsid w:val="00706C1B"/>
    <w:rsid w:val="00710BF9"/>
    <w:rsid w:val="00711F80"/>
    <w:rsid w:val="00716056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13F8"/>
    <w:rsid w:val="00752557"/>
    <w:rsid w:val="00756079"/>
    <w:rsid w:val="007560CD"/>
    <w:rsid w:val="00756C68"/>
    <w:rsid w:val="00760806"/>
    <w:rsid w:val="0076255B"/>
    <w:rsid w:val="007656EA"/>
    <w:rsid w:val="007669DB"/>
    <w:rsid w:val="0077088D"/>
    <w:rsid w:val="00771136"/>
    <w:rsid w:val="00771BF8"/>
    <w:rsid w:val="007752F4"/>
    <w:rsid w:val="00775937"/>
    <w:rsid w:val="00782A9A"/>
    <w:rsid w:val="007835E7"/>
    <w:rsid w:val="00785D05"/>
    <w:rsid w:val="00787CC6"/>
    <w:rsid w:val="00792F8E"/>
    <w:rsid w:val="00792FB7"/>
    <w:rsid w:val="00793343"/>
    <w:rsid w:val="007937CE"/>
    <w:rsid w:val="00797B93"/>
    <w:rsid w:val="007A46F8"/>
    <w:rsid w:val="007A5132"/>
    <w:rsid w:val="007A6739"/>
    <w:rsid w:val="007B5BD4"/>
    <w:rsid w:val="007B698F"/>
    <w:rsid w:val="007C076A"/>
    <w:rsid w:val="007C0E7F"/>
    <w:rsid w:val="007C0F06"/>
    <w:rsid w:val="007C20A3"/>
    <w:rsid w:val="007C35FF"/>
    <w:rsid w:val="007C6332"/>
    <w:rsid w:val="007C6D05"/>
    <w:rsid w:val="007C7DC3"/>
    <w:rsid w:val="007D132F"/>
    <w:rsid w:val="007D1C3A"/>
    <w:rsid w:val="007D2077"/>
    <w:rsid w:val="007D585B"/>
    <w:rsid w:val="007D6BC7"/>
    <w:rsid w:val="007E03B8"/>
    <w:rsid w:val="007E0DF3"/>
    <w:rsid w:val="007E1318"/>
    <w:rsid w:val="007E2DFA"/>
    <w:rsid w:val="007E7A96"/>
    <w:rsid w:val="007F2445"/>
    <w:rsid w:val="007F423C"/>
    <w:rsid w:val="007F56F4"/>
    <w:rsid w:val="007F5817"/>
    <w:rsid w:val="007F61F1"/>
    <w:rsid w:val="007F77C0"/>
    <w:rsid w:val="007F7ABE"/>
    <w:rsid w:val="0080422D"/>
    <w:rsid w:val="00806FA2"/>
    <w:rsid w:val="00810DF7"/>
    <w:rsid w:val="00811778"/>
    <w:rsid w:val="00814303"/>
    <w:rsid w:val="00814DD2"/>
    <w:rsid w:val="00816199"/>
    <w:rsid w:val="0081659E"/>
    <w:rsid w:val="00820705"/>
    <w:rsid w:val="00820E9B"/>
    <w:rsid w:val="00826F73"/>
    <w:rsid w:val="008322EC"/>
    <w:rsid w:val="00832373"/>
    <w:rsid w:val="00837020"/>
    <w:rsid w:val="00842677"/>
    <w:rsid w:val="00842CFD"/>
    <w:rsid w:val="008461F3"/>
    <w:rsid w:val="00846231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9332B"/>
    <w:rsid w:val="008A1E15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277"/>
    <w:rsid w:val="008E5623"/>
    <w:rsid w:val="008E64BD"/>
    <w:rsid w:val="008F1019"/>
    <w:rsid w:val="008F1F4A"/>
    <w:rsid w:val="0090235F"/>
    <w:rsid w:val="009023A1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7175"/>
    <w:rsid w:val="009272B8"/>
    <w:rsid w:val="009278BB"/>
    <w:rsid w:val="00940155"/>
    <w:rsid w:val="00940BA8"/>
    <w:rsid w:val="00943CC3"/>
    <w:rsid w:val="00945DB5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7649C"/>
    <w:rsid w:val="009805E9"/>
    <w:rsid w:val="00980A4D"/>
    <w:rsid w:val="00983AC1"/>
    <w:rsid w:val="00990811"/>
    <w:rsid w:val="009A23E7"/>
    <w:rsid w:val="009A7468"/>
    <w:rsid w:val="009B16AA"/>
    <w:rsid w:val="009B28A7"/>
    <w:rsid w:val="009B6F84"/>
    <w:rsid w:val="009B7F4D"/>
    <w:rsid w:val="009C4E80"/>
    <w:rsid w:val="009D3E65"/>
    <w:rsid w:val="009D684D"/>
    <w:rsid w:val="009E5386"/>
    <w:rsid w:val="009F3A5C"/>
    <w:rsid w:val="009F439D"/>
    <w:rsid w:val="009F7ED1"/>
    <w:rsid w:val="00A01A66"/>
    <w:rsid w:val="00A02C9D"/>
    <w:rsid w:val="00A055D4"/>
    <w:rsid w:val="00A06C36"/>
    <w:rsid w:val="00A10082"/>
    <w:rsid w:val="00A111BA"/>
    <w:rsid w:val="00A161F0"/>
    <w:rsid w:val="00A16CC8"/>
    <w:rsid w:val="00A17589"/>
    <w:rsid w:val="00A22D44"/>
    <w:rsid w:val="00A24434"/>
    <w:rsid w:val="00A25BA2"/>
    <w:rsid w:val="00A25CE7"/>
    <w:rsid w:val="00A260A2"/>
    <w:rsid w:val="00A263EE"/>
    <w:rsid w:val="00A27385"/>
    <w:rsid w:val="00A27915"/>
    <w:rsid w:val="00A30A86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4745A"/>
    <w:rsid w:val="00A50EA7"/>
    <w:rsid w:val="00A6092E"/>
    <w:rsid w:val="00A60986"/>
    <w:rsid w:val="00A6148C"/>
    <w:rsid w:val="00A62EF6"/>
    <w:rsid w:val="00A645AF"/>
    <w:rsid w:val="00A64710"/>
    <w:rsid w:val="00A6575F"/>
    <w:rsid w:val="00A65C97"/>
    <w:rsid w:val="00A67F0A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84C50"/>
    <w:rsid w:val="00A922BB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4CE8"/>
    <w:rsid w:val="00B06520"/>
    <w:rsid w:val="00B11133"/>
    <w:rsid w:val="00B119F5"/>
    <w:rsid w:val="00B12E7A"/>
    <w:rsid w:val="00B14BE0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47424"/>
    <w:rsid w:val="00B55B0E"/>
    <w:rsid w:val="00B5672C"/>
    <w:rsid w:val="00B57714"/>
    <w:rsid w:val="00B57BEB"/>
    <w:rsid w:val="00B61D84"/>
    <w:rsid w:val="00B62942"/>
    <w:rsid w:val="00B64576"/>
    <w:rsid w:val="00B64C1C"/>
    <w:rsid w:val="00B6723D"/>
    <w:rsid w:val="00B748C9"/>
    <w:rsid w:val="00B8006D"/>
    <w:rsid w:val="00B82F5E"/>
    <w:rsid w:val="00B836AA"/>
    <w:rsid w:val="00B8385C"/>
    <w:rsid w:val="00B857CF"/>
    <w:rsid w:val="00B872B9"/>
    <w:rsid w:val="00B914E3"/>
    <w:rsid w:val="00B93B8F"/>
    <w:rsid w:val="00B944B3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BF3E7F"/>
    <w:rsid w:val="00C0555A"/>
    <w:rsid w:val="00C1193B"/>
    <w:rsid w:val="00C12EAC"/>
    <w:rsid w:val="00C13DAA"/>
    <w:rsid w:val="00C14AF6"/>
    <w:rsid w:val="00C17F7C"/>
    <w:rsid w:val="00C2116F"/>
    <w:rsid w:val="00C23867"/>
    <w:rsid w:val="00C26D21"/>
    <w:rsid w:val="00C33C1E"/>
    <w:rsid w:val="00C432CA"/>
    <w:rsid w:val="00C4618E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772C6"/>
    <w:rsid w:val="00C86195"/>
    <w:rsid w:val="00C869B3"/>
    <w:rsid w:val="00C87B26"/>
    <w:rsid w:val="00C90B7E"/>
    <w:rsid w:val="00C91027"/>
    <w:rsid w:val="00C922F1"/>
    <w:rsid w:val="00C94146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C6428"/>
    <w:rsid w:val="00CD67E5"/>
    <w:rsid w:val="00CE05AF"/>
    <w:rsid w:val="00CE1245"/>
    <w:rsid w:val="00CE3A2B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35EAC"/>
    <w:rsid w:val="00D4489D"/>
    <w:rsid w:val="00D512A6"/>
    <w:rsid w:val="00D5259C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6D63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83D"/>
    <w:rsid w:val="00E24DAD"/>
    <w:rsid w:val="00E25604"/>
    <w:rsid w:val="00E256B7"/>
    <w:rsid w:val="00E36F96"/>
    <w:rsid w:val="00E41622"/>
    <w:rsid w:val="00E41890"/>
    <w:rsid w:val="00E41C01"/>
    <w:rsid w:val="00E431FD"/>
    <w:rsid w:val="00E43935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67096"/>
    <w:rsid w:val="00E720BE"/>
    <w:rsid w:val="00E735A8"/>
    <w:rsid w:val="00E73D35"/>
    <w:rsid w:val="00E74680"/>
    <w:rsid w:val="00E76B80"/>
    <w:rsid w:val="00E77468"/>
    <w:rsid w:val="00E774D8"/>
    <w:rsid w:val="00E800C8"/>
    <w:rsid w:val="00E83209"/>
    <w:rsid w:val="00E83FF6"/>
    <w:rsid w:val="00E8470E"/>
    <w:rsid w:val="00E8742B"/>
    <w:rsid w:val="00E90774"/>
    <w:rsid w:val="00E90A77"/>
    <w:rsid w:val="00E91C38"/>
    <w:rsid w:val="00E9460C"/>
    <w:rsid w:val="00EA107C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C678A"/>
    <w:rsid w:val="00EC793E"/>
    <w:rsid w:val="00ED0D56"/>
    <w:rsid w:val="00ED1178"/>
    <w:rsid w:val="00ED2D03"/>
    <w:rsid w:val="00ED416E"/>
    <w:rsid w:val="00ED61AF"/>
    <w:rsid w:val="00ED75F1"/>
    <w:rsid w:val="00EE1949"/>
    <w:rsid w:val="00EE4563"/>
    <w:rsid w:val="00EE5094"/>
    <w:rsid w:val="00EE7954"/>
    <w:rsid w:val="00EF26FC"/>
    <w:rsid w:val="00EF2B57"/>
    <w:rsid w:val="00EF50CD"/>
    <w:rsid w:val="00F0208A"/>
    <w:rsid w:val="00F020CD"/>
    <w:rsid w:val="00F060C5"/>
    <w:rsid w:val="00F068B9"/>
    <w:rsid w:val="00F06C96"/>
    <w:rsid w:val="00F07635"/>
    <w:rsid w:val="00F07B0F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1623"/>
    <w:rsid w:val="00F5375D"/>
    <w:rsid w:val="00F53CBC"/>
    <w:rsid w:val="00F54324"/>
    <w:rsid w:val="00F57166"/>
    <w:rsid w:val="00F576BD"/>
    <w:rsid w:val="00F57F7F"/>
    <w:rsid w:val="00F62ECA"/>
    <w:rsid w:val="00F72355"/>
    <w:rsid w:val="00F732AA"/>
    <w:rsid w:val="00F76CD6"/>
    <w:rsid w:val="00F77FBA"/>
    <w:rsid w:val="00F812AA"/>
    <w:rsid w:val="00F86EE3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0A1"/>
    <w:rsid w:val="00FA5F70"/>
    <w:rsid w:val="00FB139B"/>
    <w:rsid w:val="00FB1848"/>
    <w:rsid w:val="00FB1F1B"/>
    <w:rsid w:val="00FB3149"/>
    <w:rsid w:val="00FB610E"/>
    <w:rsid w:val="00FC03E6"/>
    <w:rsid w:val="00FC06D3"/>
    <w:rsid w:val="00FC3724"/>
    <w:rsid w:val="00FD0A94"/>
    <w:rsid w:val="00FD0A9D"/>
    <w:rsid w:val="00FD24EC"/>
    <w:rsid w:val="00FD7158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hainaut.formation-logistique.be/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19.svg"/><Relationship Id="rId21" Type="http://schemas.openxmlformats.org/officeDocument/2006/relationships/image" Target="media/image7.png"/><Relationship Id="rId34" Type="http://schemas.microsoft.com/office/2007/relationships/diagramDrawing" Target="diagrams/drawing1.xml"/><Relationship Id="rId42" Type="http://schemas.openxmlformats.org/officeDocument/2006/relationships/image" Target="media/image22.png"/><Relationship Id="rId47" Type="http://schemas.openxmlformats.org/officeDocument/2006/relationships/image" Target="media/image27.svg"/><Relationship Id="rId50" Type="http://schemas.openxmlformats.org/officeDocument/2006/relationships/image" Target="media/image30.png"/><Relationship Id="rId55" Type="http://schemas.openxmlformats.org/officeDocument/2006/relationships/image" Target="media/image35.svg"/><Relationship Id="rId63" Type="http://schemas.openxmlformats.org/officeDocument/2006/relationships/image" Target="media/image37.svg"/><Relationship Id="rId84" Type="http://schemas.openxmlformats.org/officeDocument/2006/relationships/diagramQuickStyle" Target="diagrams/quickStyle3.xml"/><Relationship Id="rId89" Type="http://schemas.openxmlformats.org/officeDocument/2006/relationships/image" Target="media/image46.emf"/><Relationship Id="rId97" Type="http://schemas.openxmlformats.org/officeDocument/2006/relationships/image" Target="media/image53.svg"/><Relationship Id="rId104" Type="http://schemas.openxmlformats.org/officeDocument/2006/relationships/image" Target="media/image60.png"/><Relationship Id="rId7" Type="http://schemas.openxmlformats.org/officeDocument/2006/relationships/settings" Target="settings.xml"/><Relationship Id="rId92" Type="http://schemas.openxmlformats.org/officeDocument/2006/relationships/image" Target="media/image48.svg"/><Relationship Id="rId2" Type="http://schemas.openxmlformats.org/officeDocument/2006/relationships/customXml" Target="../customXml/item2.xml"/><Relationship Id="rId16" Type="http://schemas.openxmlformats.org/officeDocument/2006/relationships/hyperlink" Target="https://www.etudierenhainaut.be/apll-centre/formations.html" TargetMode="External"/><Relationship Id="rId29" Type="http://schemas.openxmlformats.org/officeDocument/2006/relationships/image" Target="media/image15.svg"/><Relationship Id="rId11" Type="http://schemas.openxmlformats.org/officeDocument/2006/relationships/image" Target="media/image2.png"/><Relationship Id="rId24" Type="http://schemas.openxmlformats.org/officeDocument/2006/relationships/image" Target="media/image10.svg"/><Relationship Id="rId32" Type="http://schemas.openxmlformats.org/officeDocument/2006/relationships/diagramQuickStyle" Target="diagrams/quickStyle1.xml"/><Relationship Id="rId37" Type="http://schemas.openxmlformats.org/officeDocument/2006/relationships/image" Target="media/image17.svg"/><Relationship Id="rId40" Type="http://schemas.openxmlformats.org/officeDocument/2006/relationships/image" Target="media/image20.png"/><Relationship Id="rId45" Type="http://schemas.openxmlformats.org/officeDocument/2006/relationships/image" Target="media/image25.svg"/><Relationship Id="rId53" Type="http://schemas.openxmlformats.org/officeDocument/2006/relationships/image" Target="media/image33.svg"/><Relationship Id="rId58" Type="http://schemas.openxmlformats.org/officeDocument/2006/relationships/diagramQuickStyle" Target="diagrams/quickStyle2.xml"/><Relationship Id="rId87" Type="http://schemas.openxmlformats.org/officeDocument/2006/relationships/diagramData" Target="diagrams/data6.xml"/><Relationship Id="rId102" Type="http://schemas.openxmlformats.org/officeDocument/2006/relationships/image" Target="media/image58.png"/><Relationship Id="rId5" Type="http://schemas.openxmlformats.org/officeDocument/2006/relationships/numbering" Target="numbering.xml"/><Relationship Id="rId61" Type="http://schemas.openxmlformats.org/officeDocument/2006/relationships/diagramData" Target="diagrams/data4.xml"/><Relationship Id="rId82" Type="http://schemas.openxmlformats.org/officeDocument/2006/relationships/diagramData" Target="diagrams/data5.xml"/><Relationship Id="rId90" Type="http://schemas.openxmlformats.org/officeDocument/2006/relationships/hyperlink" Target="http://www.bassinefe-hainautcentre.be/le-rapport-analytique-et-prospectif" TargetMode="External"/><Relationship Id="rId95" Type="http://schemas.openxmlformats.org/officeDocument/2006/relationships/image" Target="media/image51.svg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aint-luc-mons.be/stluc/accueil.html" TargetMode="External"/><Relationship Id="rId22" Type="http://schemas.openxmlformats.org/officeDocument/2006/relationships/image" Target="media/image8.svg"/><Relationship Id="rId27" Type="http://schemas.openxmlformats.org/officeDocument/2006/relationships/image" Target="media/image13.svg"/><Relationship Id="rId30" Type="http://schemas.openxmlformats.org/officeDocument/2006/relationships/diagramData" Target="diagrams/data1.xml"/><Relationship Id="rId35" Type="http://schemas.openxmlformats.org/officeDocument/2006/relationships/diagramData" Target="diagrams/data2.xml"/><Relationship Id="rId43" Type="http://schemas.openxmlformats.org/officeDocument/2006/relationships/image" Target="media/image23.svg"/><Relationship Id="rId48" Type="http://schemas.openxmlformats.org/officeDocument/2006/relationships/image" Target="media/image28.png"/><Relationship Id="rId56" Type="http://schemas.openxmlformats.org/officeDocument/2006/relationships/diagramData" Target="diagrams/data3.xml"/><Relationship Id="rId64" Type="http://schemas.openxmlformats.org/officeDocument/2006/relationships/image" Target="media/image38.png"/><Relationship Id="rId100" Type="http://schemas.openxmlformats.org/officeDocument/2006/relationships/image" Target="media/image56.svg"/><Relationship Id="rId105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1.svg"/><Relationship Id="rId85" Type="http://schemas.openxmlformats.org/officeDocument/2006/relationships/diagramColors" Target="diagrams/colors3.xml"/><Relationship Id="rId93" Type="http://schemas.openxmlformats.org/officeDocument/2006/relationships/image" Target="media/image49.png"/><Relationship Id="rId98" Type="http://schemas.openxmlformats.org/officeDocument/2006/relationships/image" Target="media/image54.png"/><Relationship Id="rId3" Type="http://schemas.openxmlformats.org/officeDocument/2006/relationships/customXml" Target="../customXml/item3.xml"/><Relationship Id="rId12" Type="http://schemas.openxmlformats.org/officeDocument/2006/relationships/image" Target="media/image3.svg"/><Relationship Id="rId17" Type="http://schemas.openxmlformats.org/officeDocument/2006/relationships/hyperlink" Target="https://www.ifapme.be/formations/coordination-et-encadrement/technicien-en-maintenance-et-diagnostic-automobile" TargetMode="External"/><Relationship Id="rId25" Type="http://schemas.openxmlformats.org/officeDocument/2006/relationships/image" Target="media/image11.png"/><Relationship Id="rId33" Type="http://schemas.openxmlformats.org/officeDocument/2006/relationships/diagramColors" Target="diagrams/colors1.xml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diagramColors" Target="diagrams/colors2.xml"/><Relationship Id="rId103" Type="http://schemas.openxmlformats.org/officeDocument/2006/relationships/image" Target="media/image59.svg"/><Relationship Id="rId20" Type="http://schemas.openxmlformats.org/officeDocument/2006/relationships/image" Target="media/image6.png"/><Relationship Id="rId41" Type="http://schemas.openxmlformats.org/officeDocument/2006/relationships/image" Target="media/image21.svg"/><Relationship Id="rId54" Type="http://schemas.openxmlformats.org/officeDocument/2006/relationships/image" Target="media/image34.png"/><Relationship Id="rId62" Type="http://schemas.openxmlformats.org/officeDocument/2006/relationships/image" Target="media/image36.png"/><Relationship Id="rId83" Type="http://schemas.openxmlformats.org/officeDocument/2006/relationships/diagramLayout" Target="diagrams/layout3.xml"/><Relationship Id="rId88" Type="http://schemas.openxmlformats.org/officeDocument/2006/relationships/hyperlink" Target="http://www.bassinefe-hainautcentre.be/le-rapport-analytique-et-prospectif" TargetMode="External"/><Relationship Id="rId91" Type="http://schemas.openxmlformats.org/officeDocument/2006/relationships/image" Target="media/image47.png"/><Relationship Id="rId96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etudierenhainaut.be/lycee-provincial/formations.html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16.png"/><Relationship Id="rId49" Type="http://schemas.openxmlformats.org/officeDocument/2006/relationships/image" Target="media/image29.svg"/><Relationship Id="rId57" Type="http://schemas.openxmlformats.org/officeDocument/2006/relationships/diagramLayout" Target="diagrams/layout2.xml"/><Relationship Id="rId106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diagramLayout" Target="diagrams/layout1.xml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microsoft.com/office/2007/relationships/diagramDrawing" Target="diagrams/drawing2.xml"/><Relationship Id="rId81" Type="http://schemas.openxmlformats.org/officeDocument/2006/relationships/image" Target="media/image41.png"/><Relationship Id="rId86" Type="http://schemas.microsoft.com/office/2007/relationships/diagramDrawing" Target="diagrams/drawing3.xml"/><Relationship Id="rId94" Type="http://schemas.openxmlformats.org/officeDocument/2006/relationships/image" Target="media/image50.png"/><Relationship Id="rId99" Type="http://schemas.openxmlformats.org/officeDocument/2006/relationships/image" Target="media/image55.png"/><Relationship Id="rId101" Type="http://schemas.openxmlformats.org/officeDocument/2006/relationships/image" Target="media/image5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0.svg"/><Relationship Id="rId1" Type="http://schemas.openxmlformats.org/officeDocument/2006/relationships/image" Target="../media/image39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0.svg"/><Relationship Id="rId1" Type="http://schemas.openxmlformats.org/officeDocument/2006/relationships/image" Target="../media/image39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0.svg"/><Relationship Id="rId1" Type="http://schemas.openxmlformats.org/officeDocument/2006/relationships/image" Target="../media/image39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3BB3A48D-7957-47A3-B173-5809DE182DFC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F4EB53BF-65D8-4121-96F8-D45130B29869}" type="parTrans" cxnId="{DAE2D113-0D42-4C14-B111-B1F5AA388DD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A74FC99A-9BC8-4E0A-811A-DFD1F686A6A6}" type="sibTrans" cxnId="{DAE2D113-0D42-4C14-B111-B1F5AA388DDB}">
      <dgm:prSet/>
      <dgm:spPr/>
      <dgm:t>
        <a:bodyPr/>
        <a:lstStyle/>
        <a:p>
          <a:endParaRPr lang="fr-BE"/>
        </a:p>
      </dgm:t>
    </dgm:pt>
    <dgm:pt modelId="{78F8E69D-7D3E-427C-8396-F699F2812AC6}">
      <dgm:prSet/>
      <dgm:spPr/>
      <dgm:t>
        <a:bodyPr/>
        <a:lstStyle/>
        <a:p>
          <a:r>
            <a:rPr lang="fr-BE"/>
            <a:t>Foramtion pour adultes</a:t>
          </a:r>
        </a:p>
      </dgm:t>
    </dgm:pt>
    <dgm:pt modelId="{450CC8F5-29CE-48C2-9B9E-AB3259E11392}" type="parTrans" cxnId="{48AA1592-8965-4D8A-BD89-D550AA8803C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8A6380-7719-4552-9348-041070F8BD55}" type="sibTrans" cxnId="{48AA1592-8965-4D8A-BD89-D550AA8803CB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732EF4A4-E016-4AA1-ACA2-06D3358BD2F4}" type="pres">
      <dgm:prSet presAssocID="{F4EB53BF-65D8-4121-96F8-D45130B29869}" presName="Name13" presStyleLbl="parChTrans1D2" presStyleIdx="0" presStyleCnt="2"/>
      <dgm:spPr/>
    </dgm:pt>
    <dgm:pt modelId="{42C1694B-D45A-4E81-85E7-4E4AD9BED55C}" type="pres">
      <dgm:prSet presAssocID="{3BB3A48D-7957-47A3-B173-5809DE182DFC}" presName="childText" presStyleLbl="bgAcc1" presStyleIdx="0" presStyleCnt="2">
        <dgm:presLayoutVars>
          <dgm:bulletEnabled val="1"/>
        </dgm:presLayoutVars>
      </dgm:prSet>
      <dgm:spPr/>
    </dgm:pt>
    <dgm:pt modelId="{D6F7EB7E-B39D-4E6C-91B5-DF420C689897}" type="pres">
      <dgm:prSet presAssocID="{450CC8F5-29CE-48C2-9B9E-AB3259E11392}" presName="Name13" presStyleLbl="parChTrans1D2" presStyleIdx="1" presStyleCnt="2"/>
      <dgm:spPr/>
    </dgm:pt>
    <dgm:pt modelId="{F3B3F330-4552-4A27-8A87-C35E019AE677}" type="pres">
      <dgm:prSet presAssocID="{78F8E69D-7D3E-427C-8396-F699F2812AC6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9F81A510-B47E-46CA-832D-7E2FD816C980}" type="presOf" srcId="{F4EB53BF-65D8-4121-96F8-D45130B29869}" destId="{732EF4A4-E016-4AA1-ACA2-06D3358BD2F4}" srcOrd="0" destOrd="0" presId="urn:microsoft.com/office/officeart/2005/8/layout/hierarchy3"/>
    <dgm:cxn modelId="{DAE2D113-0D42-4C14-B111-B1F5AA388DDB}" srcId="{E1E31A27-682F-4524-8836-4107CDEC5323}" destId="{3BB3A48D-7957-47A3-B173-5809DE182DFC}" srcOrd="0" destOrd="0" parTransId="{F4EB53BF-65D8-4121-96F8-D45130B29869}" sibTransId="{A74FC99A-9BC8-4E0A-811A-DFD1F686A6A6}"/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F6E3611F-70DD-47B4-AF1F-B574CBA2B021}" type="presOf" srcId="{450CC8F5-29CE-48C2-9B9E-AB3259E11392}" destId="{D6F7EB7E-B39D-4E6C-91B5-DF420C689897}" srcOrd="0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8CD5E92E-5848-40E1-987B-A580087D3D28}" type="presOf" srcId="{3BB3A48D-7957-47A3-B173-5809DE182DFC}" destId="{42C1694B-D45A-4E81-85E7-4E4AD9BED55C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48AA1592-8965-4D8A-BD89-D550AA8803CB}" srcId="{E1E31A27-682F-4524-8836-4107CDEC5323}" destId="{78F8E69D-7D3E-427C-8396-F699F2812AC6}" srcOrd="1" destOrd="0" parTransId="{450CC8F5-29CE-48C2-9B9E-AB3259E11392}" sibTransId="{968A6380-7719-4552-9348-041070F8BD55}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EF751AB4-9334-4531-A1B3-59322E1062B6}" type="presOf" srcId="{78F8E69D-7D3E-427C-8396-F699F2812AC6}" destId="{F3B3F330-4552-4A27-8A87-C35E019AE677}" srcOrd="0" destOrd="0" presId="urn:microsoft.com/office/officeart/2005/8/layout/hierarchy3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F4FA15DD-0E77-41FB-93E6-548E46B19906}" type="presParOf" srcId="{D9F353A7-6BA6-4618-9297-C380F5C53C3D}" destId="{732EF4A4-E016-4AA1-ACA2-06D3358BD2F4}" srcOrd="0" destOrd="0" presId="urn:microsoft.com/office/officeart/2005/8/layout/hierarchy3"/>
    <dgm:cxn modelId="{AFA18444-3335-4D27-9A46-B0724C15EC1A}" type="presParOf" srcId="{D9F353A7-6BA6-4618-9297-C380F5C53C3D}" destId="{42C1694B-D45A-4E81-85E7-4E4AD9BED55C}" srcOrd="1" destOrd="0" presId="urn:microsoft.com/office/officeart/2005/8/layout/hierarchy3"/>
    <dgm:cxn modelId="{0E383ED4-71CD-43D9-BACB-27EB4E517E40}" type="presParOf" srcId="{D9F353A7-6BA6-4618-9297-C380F5C53C3D}" destId="{D6F7EB7E-B39D-4E6C-91B5-DF420C689897}" srcOrd="2" destOrd="0" presId="urn:microsoft.com/office/officeart/2005/8/layout/hierarchy3"/>
    <dgm:cxn modelId="{E66EA5FF-D927-439F-BA6B-F4E4548C111D}" type="presParOf" srcId="{D9F353A7-6BA6-4618-9297-C380F5C53C3D}" destId="{F3B3F330-4552-4A27-8A87-C35E019AE677}" srcOrd="3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3BB3A48D-7957-47A3-B173-5809DE182DFC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F4EB53BF-65D8-4121-96F8-D45130B29869}" type="parTrans" cxnId="{DAE2D113-0D42-4C14-B111-B1F5AA388DD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A74FC99A-9BC8-4E0A-811A-DFD1F686A6A6}" type="sibTrans" cxnId="{DAE2D113-0D42-4C14-B111-B1F5AA388DDB}">
      <dgm:prSet/>
      <dgm:spPr/>
      <dgm:t>
        <a:bodyPr/>
        <a:lstStyle/>
        <a:p>
          <a:endParaRPr lang="fr-BE"/>
        </a:p>
      </dgm:t>
    </dgm:pt>
    <dgm:pt modelId="{78F8E69D-7D3E-427C-8396-F699F2812AC6}">
      <dgm:prSet/>
      <dgm:spPr/>
      <dgm:t>
        <a:bodyPr/>
        <a:lstStyle/>
        <a:p>
          <a:r>
            <a:rPr lang="fr-BE"/>
            <a:t>Foramtion pour adultes</a:t>
          </a:r>
        </a:p>
      </dgm:t>
    </dgm:pt>
    <dgm:pt modelId="{450CC8F5-29CE-48C2-9B9E-AB3259E11392}" type="parTrans" cxnId="{48AA1592-8965-4D8A-BD89-D550AA8803C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8A6380-7719-4552-9348-041070F8BD55}" type="sibTrans" cxnId="{48AA1592-8965-4D8A-BD89-D550AA8803CB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732EF4A4-E016-4AA1-ACA2-06D3358BD2F4}" type="pres">
      <dgm:prSet presAssocID="{F4EB53BF-65D8-4121-96F8-D45130B29869}" presName="Name13" presStyleLbl="parChTrans1D2" presStyleIdx="0" presStyleCnt="2"/>
      <dgm:spPr/>
    </dgm:pt>
    <dgm:pt modelId="{42C1694B-D45A-4E81-85E7-4E4AD9BED55C}" type="pres">
      <dgm:prSet presAssocID="{3BB3A48D-7957-47A3-B173-5809DE182DFC}" presName="childText" presStyleLbl="bgAcc1" presStyleIdx="0" presStyleCnt="2">
        <dgm:presLayoutVars>
          <dgm:bulletEnabled val="1"/>
        </dgm:presLayoutVars>
      </dgm:prSet>
      <dgm:spPr/>
    </dgm:pt>
    <dgm:pt modelId="{D6F7EB7E-B39D-4E6C-91B5-DF420C689897}" type="pres">
      <dgm:prSet presAssocID="{450CC8F5-29CE-48C2-9B9E-AB3259E11392}" presName="Name13" presStyleLbl="parChTrans1D2" presStyleIdx="1" presStyleCnt="2"/>
      <dgm:spPr/>
    </dgm:pt>
    <dgm:pt modelId="{F3B3F330-4552-4A27-8A87-C35E019AE677}" type="pres">
      <dgm:prSet presAssocID="{78F8E69D-7D3E-427C-8396-F699F2812AC6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9F81A510-B47E-46CA-832D-7E2FD816C980}" type="presOf" srcId="{F4EB53BF-65D8-4121-96F8-D45130B29869}" destId="{732EF4A4-E016-4AA1-ACA2-06D3358BD2F4}" srcOrd="0" destOrd="0" presId="urn:microsoft.com/office/officeart/2005/8/layout/hierarchy3"/>
    <dgm:cxn modelId="{DAE2D113-0D42-4C14-B111-B1F5AA388DDB}" srcId="{E1E31A27-682F-4524-8836-4107CDEC5323}" destId="{3BB3A48D-7957-47A3-B173-5809DE182DFC}" srcOrd="0" destOrd="0" parTransId="{F4EB53BF-65D8-4121-96F8-D45130B29869}" sibTransId="{A74FC99A-9BC8-4E0A-811A-DFD1F686A6A6}"/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F6E3611F-70DD-47B4-AF1F-B574CBA2B021}" type="presOf" srcId="{450CC8F5-29CE-48C2-9B9E-AB3259E11392}" destId="{D6F7EB7E-B39D-4E6C-91B5-DF420C689897}" srcOrd="0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8CD5E92E-5848-40E1-987B-A580087D3D28}" type="presOf" srcId="{3BB3A48D-7957-47A3-B173-5809DE182DFC}" destId="{42C1694B-D45A-4E81-85E7-4E4AD9BED55C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48AA1592-8965-4D8A-BD89-D550AA8803CB}" srcId="{E1E31A27-682F-4524-8836-4107CDEC5323}" destId="{78F8E69D-7D3E-427C-8396-F699F2812AC6}" srcOrd="1" destOrd="0" parTransId="{450CC8F5-29CE-48C2-9B9E-AB3259E11392}" sibTransId="{968A6380-7719-4552-9348-041070F8BD55}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EF751AB4-9334-4531-A1B3-59322E1062B6}" type="presOf" srcId="{78F8E69D-7D3E-427C-8396-F699F2812AC6}" destId="{F3B3F330-4552-4A27-8A87-C35E019AE677}" srcOrd="0" destOrd="0" presId="urn:microsoft.com/office/officeart/2005/8/layout/hierarchy3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F4FA15DD-0E77-41FB-93E6-548E46B19906}" type="presParOf" srcId="{D9F353A7-6BA6-4618-9297-C380F5C53C3D}" destId="{732EF4A4-E016-4AA1-ACA2-06D3358BD2F4}" srcOrd="0" destOrd="0" presId="urn:microsoft.com/office/officeart/2005/8/layout/hierarchy3"/>
    <dgm:cxn modelId="{AFA18444-3335-4D27-9A46-B0724C15EC1A}" type="presParOf" srcId="{D9F353A7-6BA6-4618-9297-C380F5C53C3D}" destId="{42C1694B-D45A-4E81-85E7-4E4AD9BED55C}" srcOrd="1" destOrd="0" presId="urn:microsoft.com/office/officeart/2005/8/layout/hierarchy3"/>
    <dgm:cxn modelId="{0E383ED4-71CD-43D9-BACB-27EB4E517E40}" type="presParOf" srcId="{D9F353A7-6BA6-4618-9297-C380F5C53C3D}" destId="{D6F7EB7E-B39D-4E6C-91B5-DF420C689897}" srcOrd="2" destOrd="0" presId="urn:microsoft.com/office/officeart/2005/8/layout/hierarchy3"/>
    <dgm:cxn modelId="{E66EA5FF-D927-439F-BA6B-F4E4548C111D}" type="presParOf" srcId="{D9F353A7-6BA6-4618-9297-C380F5C53C3D}" destId="{F3B3F330-4552-4A27-8A87-C35E019AE677}" srcOrd="3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12208" custLinFactNeighborY="-504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>
        <a:ln>
          <a:solidFill>
            <a:srgbClr val="63A7DA"/>
          </a:solidFill>
        </a:ln>
      </dgm:spPr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12208" custLinFactNeighborY="-504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>
        <a:ln>
          <a:solidFill>
            <a:srgbClr val="63A7DA"/>
          </a:solidFill>
        </a:ln>
      </dgm:spPr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28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155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28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155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732EF4A4-E016-4AA1-ACA2-06D3358BD2F4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C1694B-D45A-4E81-85E7-4E4AD9BED55C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initiale</a:t>
          </a:r>
        </a:p>
      </dsp:txBody>
      <dsp:txXfrm>
        <a:off x="555322" y="757336"/>
        <a:ext cx="911208" cy="556520"/>
      </dsp:txXfrm>
    </dsp:sp>
    <dsp:sp modelId="{D6F7EB7E-B39D-4E6C-91B5-DF420C689897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B3F330-4552-4A27-8A87-C35E019AE677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Foramtion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9D722-8C98-4C62-9F9A-A905FC045953}">
      <dsp:nvSpPr>
        <dsp:cNvPr id="0" name=""/>
        <dsp:cNvSpPr/>
      </dsp:nvSpPr>
      <dsp:spPr>
        <a:xfrm>
          <a:off x="1080137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080137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080137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2276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7073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7073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870170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614100" y="0"/>
          <a:ext cx="120806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sp:txBody>
      <dsp:txXfrm>
        <a:off x="3614100" y="0"/>
        <a:ext cx="1208062" cy="640080"/>
      </dsp:txXfrm>
    </dsp:sp>
    <dsp:sp modelId="{1F3692AB-DF21-47EA-8182-268C80153FE0}">
      <dsp:nvSpPr>
        <dsp:cNvPr id="0" name=""/>
        <dsp:cNvSpPr/>
      </dsp:nvSpPr>
      <dsp:spPr>
        <a:xfrm>
          <a:off x="2594993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235073" y="749983"/>
          <a:ext cx="275001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sp:txBody>
      <dsp:txXfrm>
        <a:off x="3235073" y="749983"/>
        <a:ext cx="2750012" cy="640080"/>
      </dsp:txXfrm>
    </dsp:sp>
    <dsp:sp modelId="{E4EAA529-F991-4FFD-AA62-F1A3CD81D957}">
      <dsp:nvSpPr>
        <dsp:cNvPr id="0" name=""/>
        <dsp:cNvSpPr/>
      </dsp:nvSpPr>
      <dsp:spPr>
        <a:xfrm>
          <a:off x="2902232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D7C7BB-4916-466C-9E89-CFC7836E7138}">
      <dsp:nvSpPr>
        <dsp:cNvPr id="0" name=""/>
        <dsp:cNvSpPr/>
      </dsp:nvSpPr>
      <dsp:spPr>
        <a:xfrm>
          <a:off x="3542312" y="1496743"/>
          <a:ext cx="725513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sp:txBody>
      <dsp:txXfrm>
        <a:off x="3542312" y="1496743"/>
        <a:ext cx="725513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28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155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75605-2413-44B8-A13D-35ACC14855F1}">
  <ds:schemaRefs>
    <ds:schemaRef ds:uri="http://purl.org/dc/terms/"/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85d816c3-b208-464c-adcf-149322fbddc7"/>
  </ds:schemaRefs>
</ds:datastoreItem>
</file>

<file path=customXml/itemProps2.xml><?xml version="1.0" encoding="utf-8"?>
<ds:datastoreItem xmlns:ds="http://schemas.openxmlformats.org/officeDocument/2006/customXml" ds:itemID="{51C4FC77-BDFB-466A-81D7-143E00C8B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B3D8D6-1FC6-4D08-9264-11B7991ADE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31</TotalTime>
  <Pages>2</Pages>
  <Words>32</Words>
  <Characters>346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27</cp:revision>
  <cp:lastPrinted>2021-12-24T10:51:00Z</cp:lastPrinted>
  <dcterms:created xsi:type="dcterms:W3CDTF">2022-03-18T13:33:00Z</dcterms:created>
  <dcterms:modified xsi:type="dcterms:W3CDTF">2022-03-21T13:49:00Z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