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3" behindDoc="0" locked="0" layoutInCell="1" allowOverlap="1" wp14:anchorId="5E1B55C5" wp14:editId="0797D4B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699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2" behindDoc="0" locked="0" layoutInCell="1" allowOverlap="1" wp14:anchorId="7E904A01" wp14:editId="66C8248E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7C61D" id="Groupe 50" o:spid="_x0000_s1026" style="position:absolute;margin-left:12pt;margin-top:-29.3pt;width:118.95pt;height:756pt;z-index:2516469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083" behindDoc="0" locked="0" layoutInCell="1" allowOverlap="1" wp14:anchorId="01EEE829" wp14:editId="272F3EA5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B225C" id="Rectangle 5" o:spid="_x0000_s1026" style="position:absolute;margin-left:175.2pt;margin-top:-20.3pt;width:78.5pt;height:94.45pt;z-index:251647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525C153A" wp14:editId="5A82F85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9729" id="Forme libre 33" o:spid="_x0000_s1026" style="position:absolute;margin-left:-32pt;margin-top:-21pt;width:147.55pt;height:756pt;z-index:25163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0" behindDoc="0" locked="0" layoutInCell="1" allowOverlap="1" wp14:anchorId="7BE4522A" wp14:editId="6D7ED901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F9E4E" id="Groupe 49" o:spid="_x0000_s1026" style="position:absolute;margin-left:1059.05pt;margin-top:-14.25pt;width:107.8pt;height:756pt;z-index:25164699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89" behindDoc="0" locked="0" layoutInCell="1" allowOverlap="1" wp14:anchorId="73BCD8C1" wp14:editId="3657F7AC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48A3" id="Forme libre 25" o:spid="_x0000_s1026" style="position:absolute;margin-left:1064.75pt;margin-top:18pt;width:123.25pt;height:756pt;z-index:25164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69C08F5" w:rsidR="00902688" w:rsidRDefault="006A4F5D" w:rsidP="00F576BD">
      <w:pPr>
        <w:rPr>
          <w:noProof/>
          <w:lang w:bidi="fr-FR"/>
        </w:rPr>
      </w:pPr>
      <w:bookmarkStart w:id="0" w:name="_Hlk91166357"/>
      <w:bookmarkEnd w:id="0"/>
      <w:r w:rsidRPr="006A4F5D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1053E6" wp14:editId="67C54225">
                <wp:simplePos x="0" y="0"/>
                <wp:positionH relativeFrom="margin">
                  <wp:posOffset>10501934</wp:posOffset>
                </wp:positionH>
                <wp:positionV relativeFrom="paragraph">
                  <wp:posOffset>8252460</wp:posOffset>
                </wp:positionV>
                <wp:extent cx="107950" cy="107950"/>
                <wp:effectExtent l="0" t="0" r="25400" b="25400"/>
                <wp:wrapNone/>
                <wp:docPr id="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A59F2" w14:textId="77777777" w:rsidR="006A4F5D" w:rsidRPr="00E31947" w:rsidRDefault="006A4F5D" w:rsidP="006A4F5D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53E6" id="Rectangle 3" o:spid="_x0000_s1027" style="position:absolute;margin-left:826.9pt;margin-top:649.8pt;width:8.5pt;height:8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" fillcolor="white [3212]" strokecolor="black [3213]" strokeweight=".5pt">
                <v:textbox>
                  <w:txbxContent>
                    <w:p w14:paraId="780A59F2" w14:textId="77777777" w:rsidR="006A4F5D" w:rsidRPr="00E31947" w:rsidRDefault="006A4F5D" w:rsidP="006A4F5D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03D7" w:rsidRPr="00D103D7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7DF9EB" wp14:editId="15877C48">
                <wp:simplePos x="0" y="0"/>
                <wp:positionH relativeFrom="margin">
                  <wp:posOffset>10500995</wp:posOffset>
                </wp:positionH>
                <wp:positionV relativeFrom="paragraph">
                  <wp:posOffset>8075599</wp:posOffset>
                </wp:positionV>
                <wp:extent cx="107950" cy="107950"/>
                <wp:effectExtent l="0" t="0" r="25400" b="25400"/>
                <wp:wrapNone/>
                <wp:docPr id="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635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5F92B7" w14:textId="77777777" w:rsidR="00D103D7" w:rsidRPr="00E31947" w:rsidRDefault="00D103D7" w:rsidP="00D103D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DF9EB" id="_x0000_s1028" style="position:absolute;margin-left:826.85pt;margin-top:635.85pt;width:8.5pt;height:8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" fillcolor="#dd026f" strokecolor="#dd026f" strokeweight=".5pt">
                <v:textbox>
                  <w:txbxContent>
                    <w:p w14:paraId="445F92B7" w14:textId="77777777" w:rsidR="00D103D7" w:rsidRPr="00E31947" w:rsidRDefault="00D103D7" w:rsidP="00D103D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03D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564E5D" wp14:editId="09B78CC8">
                <wp:simplePos x="0" y="0"/>
                <wp:positionH relativeFrom="column">
                  <wp:posOffset>10141889</wp:posOffset>
                </wp:positionH>
                <wp:positionV relativeFrom="paragraph">
                  <wp:posOffset>7658155</wp:posOffset>
                </wp:positionV>
                <wp:extent cx="3811270" cy="874644"/>
                <wp:effectExtent l="0" t="0" r="0" b="190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874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5241B272" w:rsidR="007965C8" w:rsidRDefault="00C80FB1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1 Centre de compétence</w:t>
                            </w:r>
                          </w:p>
                          <w:p w14:paraId="3D679E6C" w14:textId="47939E9E" w:rsidR="00C80FB1" w:rsidRDefault="00C80FB1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 xml:space="preserve">1 centre IFAPME </w:t>
                            </w:r>
                          </w:p>
                          <w:p w14:paraId="0538ED2B" w14:textId="1D81FDEC" w:rsidR="00D103D7" w:rsidRDefault="00D103D7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1 CISP</w:t>
                            </w:r>
                          </w:p>
                          <w:p w14:paraId="1EF6FD82" w14:textId="17B541F9" w:rsidR="00D103D7" w:rsidRPr="007965C8" w:rsidRDefault="006A4F5D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V</w:t>
                            </w:r>
                            <w:r w:rsidR="00D103D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alidation des 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29" type="#_x0000_t202" style="position:absolute;margin-left:798.55pt;margin-top:603pt;width:300.1pt;height:68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" filled="f" stroked="f" strokeweight=".5pt">
                <v:textbox>
                  <w:txbxContent>
                    <w:p w14:paraId="1FD5D3E6" w14:textId="5241B272" w:rsidR="007965C8" w:rsidRDefault="00C80FB1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1 Centre de compétence</w:t>
                      </w:r>
                    </w:p>
                    <w:p w14:paraId="3D679E6C" w14:textId="47939E9E" w:rsidR="00C80FB1" w:rsidRDefault="00C80FB1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 xml:space="preserve">1 centre IFAPME </w:t>
                      </w:r>
                    </w:p>
                    <w:p w14:paraId="0538ED2B" w14:textId="1D81FDEC" w:rsidR="00D103D7" w:rsidRDefault="00D103D7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1 CISP</w:t>
                      </w:r>
                    </w:p>
                    <w:p w14:paraId="1EF6FD82" w14:textId="17B541F9" w:rsidR="00D103D7" w:rsidRPr="007965C8" w:rsidRDefault="006A4F5D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V</w:t>
                      </w:r>
                      <w:r w:rsidR="00D103D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alidation des compétences</w:t>
                      </w:r>
                    </w:p>
                  </w:txbxContent>
                </v:textbox>
              </v:shape>
            </w:pict>
          </mc:Fallback>
        </mc:AlternateContent>
      </w:r>
      <w:r w:rsidR="00D103D7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E436D" wp14:editId="61A09817">
                <wp:simplePos x="0" y="0"/>
                <wp:positionH relativeFrom="page">
                  <wp:posOffset>10082309</wp:posOffset>
                </wp:positionH>
                <wp:positionV relativeFrom="paragraph">
                  <wp:posOffset>8613830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0" type="#_x0000_t202" style="position:absolute;margin-left:793.9pt;margin-top:678.25pt;width:311.5pt;height:29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15NQ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FB1" w:rsidRPr="00C80FB1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0582EF" wp14:editId="68F7967A">
                <wp:simplePos x="0" y="0"/>
                <wp:positionH relativeFrom="margin">
                  <wp:posOffset>10503866</wp:posOffset>
                </wp:positionH>
                <wp:positionV relativeFrom="paragraph">
                  <wp:posOffset>7907655</wp:posOffset>
                </wp:positionV>
                <wp:extent cx="108000" cy="108000"/>
                <wp:effectExtent l="0" t="0" r="25400" b="25400"/>
                <wp:wrapNone/>
                <wp:docPr id="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10903" w14:textId="77777777" w:rsidR="00C80FB1" w:rsidRPr="00E31947" w:rsidRDefault="00C80FB1" w:rsidP="00C80F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582EF" id="_x0000_s1031" style="position:absolute;margin-left:827.1pt;margin-top:622.65pt;width:8.5pt;height:8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" fillcolor="#63a7da" strokecolor="#63a7da" strokeweight=".5pt">
                <v:textbox>
                  <w:txbxContent>
                    <w:p w14:paraId="65210903" w14:textId="77777777" w:rsidR="00C80FB1" w:rsidRPr="00E31947" w:rsidRDefault="00C80FB1" w:rsidP="00C80FB1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80FB1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9832F8A" wp14:editId="7D54A447">
                <wp:simplePos x="0" y="0"/>
                <wp:positionH relativeFrom="margin">
                  <wp:posOffset>10506075</wp:posOffset>
                </wp:positionH>
                <wp:positionV relativeFrom="paragraph">
                  <wp:posOffset>7734631</wp:posOffset>
                </wp:positionV>
                <wp:extent cx="108000" cy="108000"/>
                <wp:effectExtent l="0" t="0" r="6350" b="635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CA14D" w14:textId="77777777" w:rsidR="00C80FB1" w:rsidRPr="00E31947" w:rsidRDefault="00C80FB1" w:rsidP="00C80F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32F8A" id="_x0000_s1032" style="position:absolute;margin-left:827.25pt;margin-top:609.05pt;width:8.5pt;height:8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" fillcolor="#b4222f" stroked="f" strokeweight=".5pt">
                <v:textbox>
                  <w:txbxContent>
                    <w:p w14:paraId="1D6CA14D" w14:textId="77777777" w:rsidR="00C80FB1" w:rsidRPr="00E31947" w:rsidRDefault="00C80FB1" w:rsidP="00C80FB1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72BE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79F287" wp14:editId="332F2F74">
                <wp:simplePos x="0" y="0"/>
                <wp:positionH relativeFrom="column">
                  <wp:posOffset>9251950</wp:posOffset>
                </wp:positionH>
                <wp:positionV relativeFrom="paragraph">
                  <wp:posOffset>5663896</wp:posOffset>
                </wp:positionV>
                <wp:extent cx="60960" cy="77470"/>
                <wp:effectExtent l="0" t="0" r="15240" b="17780"/>
                <wp:wrapNone/>
                <wp:docPr id="71" name="Ellipse 71" descr="Aid Hainaut centre">
                  <a:hlinkClick xmlns:a="http://schemas.openxmlformats.org/drawingml/2006/main" r:id="rId14" tooltip="Technocité- Sound designer de l’audiovisuel &amp; des ICC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ABCFF" id="Ellipse 71" o:spid="_x0000_s1026" alt="Aid Hainaut centre" href="https://www.technocite.be/formations" title="Technocité- Sound designer de l’audiovisuel &amp; des ICC" style="position:absolute;margin-left:728.5pt;margin-top:446pt;width:4.8pt;height: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" o:button="t" fillcolor="#c00000" strokecolor="#c00000" strokeweight="1pt">
                <v:fill o:detectmouseclick="t"/>
                <v:stroke joinstyle="miter"/>
              </v:oval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77E9E380" wp14:editId="343C5221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63653" id="Rectangle 150" o:spid="_x0000_s1026" style="position:absolute;margin-left:642.5pt;margin-top:224.45pt;width:477.9pt;height:360.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6" o:title="" recolor="t" rotate="t" type="frame"/>
              </v:rect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71AA63" wp14:editId="09277F6D">
                <wp:simplePos x="0" y="0"/>
                <wp:positionH relativeFrom="column">
                  <wp:posOffset>12503398</wp:posOffset>
                </wp:positionH>
                <wp:positionV relativeFrom="paragraph">
                  <wp:posOffset>5463678</wp:posOffset>
                </wp:positionV>
                <wp:extent cx="60960" cy="77470"/>
                <wp:effectExtent l="0" t="0" r="15240" b="17780"/>
                <wp:wrapNone/>
                <wp:docPr id="65" name="Ellipse 65" descr="Aid Hainaut centre">
                  <a:hlinkClick xmlns:a="http://schemas.openxmlformats.org/drawingml/2006/main" r:id="rId17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A3ED5" id="Ellipse 65" o:spid="_x0000_s1026" alt="Aid Hainaut centre" href="https://www.fermedelsamme.be/filieres?lang=fr" title="Ferme Delsamme - T-Event : Technique du spectacle " style="position:absolute;margin-left:984.5pt;margin-top:430.2pt;width:4.8pt;height:6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C0639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D4FD6E" wp14:editId="4B503E5B">
                <wp:simplePos x="0" y="0"/>
                <wp:positionH relativeFrom="column">
                  <wp:posOffset>12259945</wp:posOffset>
                </wp:positionH>
                <wp:positionV relativeFrom="paragraph">
                  <wp:posOffset>5396534</wp:posOffset>
                </wp:positionV>
                <wp:extent cx="60960" cy="77470"/>
                <wp:effectExtent l="0" t="0" r="15240" b="17780"/>
                <wp:wrapNone/>
                <wp:docPr id="64" name="Ellipse 64">
                  <a:hlinkClick xmlns:a="http://schemas.openxmlformats.org/drawingml/2006/main" r:id="rId18" tooltip="Validation des compétences :Auxiliaire technique de spectacle - Technicien des arts de la scène et de l'évèn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C3C4B" id="Ellipse 64" o:spid="_x0000_s1026" href="https://www.validationdescompetences.be/metiers" title="Validation des compétences :Auxiliaire technique de spectacle - Technicien des arts de la scène et de l'évènement" style="position:absolute;margin-left:965.35pt;margin-top:424.9pt;width:4.8pt;height:6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" o:button="t" fillcolor="window" strokecolor="windowText" strokeweight="1pt">
                <v:fill o:detectmouseclick="t"/>
                <v:stroke joinstyle="miter"/>
              </v:oval>
            </w:pict>
          </mc:Fallback>
        </mc:AlternateContent>
      </w:r>
      <w:r w:rsidR="009F7F4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B51C10" wp14:editId="60750704">
                <wp:simplePos x="0" y="0"/>
                <wp:positionH relativeFrom="column">
                  <wp:posOffset>12461240</wp:posOffset>
                </wp:positionH>
                <wp:positionV relativeFrom="paragraph">
                  <wp:posOffset>4943171</wp:posOffset>
                </wp:positionV>
                <wp:extent cx="60960" cy="77470"/>
                <wp:effectExtent l="0" t="0" r="15240" b="17780"/>
                <wp:wrapNone/>
                <wp:docPr id="63" name="Ellipse 63" descr="Aid Hainaut centre">
                  <a:hlinkClick xmlns:a="http://schemas.openxmlformats.org/drawingml/2006/main" r:id="rId19" tooltip="IFAPME : Régisseur - Technicien de spectacles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307C9" id="Ellipse 63" o:spid="_x0000_s1026" alt="Aid Hainaut centre" href="https://www.ifapme.be/formations/chef-dentreprise/regisseur-technicien-de-spectacles" title="IFAPME : Régisseur - Technicien de spectacles" style="position:absolute;margin-left:981.2pt;margin-top:389.25pt;width:4.8pt;height: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" o:button="t" fillcolor="#63a7da" strokecolor="#63a7da" strokeweight="1pt">
                <v:fill o:detectmouseclick="t"/>
                <v:stroke joinstyle="miter"/>
              </v:oval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1AA49BE" wp14:editId="049B1C1E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3" style="position:absolute;margin-left:261.65pt;margin-top:453.55pt;width:43.95pt;height:34pt;z-index:25168384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GCVg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">
                <v:oval id="Ellipse 140" o:spid="_x0000_s103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5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455BD4" wp14:editId="4D926172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6" style="position:absolute;margin-left:379.8pt;margin-top:434.95pt;width:42.85pt;height:50.6pt;flip:x;z-index:2516848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89gAMAAEU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">
                <v:oval id="Ellipse 143" o:spid="_x0000_s103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8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753A8E" wp14:editId="03B13540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DC7C1B6" w:rsidR="00A72224" w:rsidRPr="0017238A" w:rsidRDefault="00D90418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Régisseur de 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9" style="position:absolute;margin-left:122.3pt;margin-top:521.3pt;width:157.9pt;height:65.6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TIeg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" fillcolor="#63a7da" stroked="f" strokeweight="1pt">
                <v:textbox>
                  <w:txbxContent>
                    <w:p w14:paraId="06F157E7" w14:textId="4DC7C1B6" w:rsidR="00A72224" w:rsidRPr="0017238A" w:rsidRDefault="00D90418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Régisseur de spectacle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AEA63" wp14:editId="40547BC4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9D69D14">
                                  <wp:extent cx="3263265" cy="2071194"/>
                                  <wp:effectExtent l="0" t="38100" r="0" b="24765"/>
                                  <wp:docPr id="67" name="Diagramme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0" r:lo="rId21" r:qs="rId22" r:cs="rId2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4.8pt;margin-top:372.6pt;width:467.15pt;height:27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cQiFWI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9D69D14">
                            <wp:extent cx="3263265" cy="2071194"/>
                            <wp:effectExtent l="0" t="38100" r="0" b="24765"/>
                            <wp:docPr id="67" name="Diagramme 6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5" r:lo="rId21" r:qs="rId22" r:cs="rId2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2DF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5289A" wp14:editId="041CEBCB">
                <wp:simplePos x="0" y="0"/>
                <wp:positionH relativeFrom="margin">
                  <wp:posOffset>2238292</wp:posOffset>
                </wp:positionH>
                <wp:positionV relativeFrom="paragraph">
                  <wp:posOffset>2696541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FBD40A0" w:rsidR="00A72224" w:rsidRPr="00342DF7" w:rsidRDefault="003D5925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L’IBEFE préconise de </w:t>
                            </w:r>
                            <w:proofErr w:type="spellStart"/>
                            <w:r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>stabiliserl’offre</w:t>
                            </w:r>
                            <w:proofErr w:type="spellEnd"/>
                            <w:r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 existante, voire de renforcer les moyens des</w:t>
                            </w:r>
                            <w:r w:rsidR="00CE0652"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 opérateurs déjà présents pour augmenter le nombre de places disponibles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1" type="#_x0000_t202" style="position:absolute;margin-left:176.25pt;margin-top:212.35pt;width:404.45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" filled="f" stroked="f" strokeweight=".5pt">
                <v:textbox>
                  <w:txbxContent>
                    <w:p w14:paraId="621463FE" w14:textId="1FBD40A0" w:rsidR="00A72224" w:rsidRPr="00342DF7" w:rsidRDefault="003D5925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</w:pPr>
                      <w:r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L’IBEFE préconise de </w:t>
                      </w:r>
                      <w:proofErr w:type="spellStart"/>
                      <w:r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>stabiliserl’offre</w:t>
                      </w:r>
                      <w:proofErr w:type="spellEnd"/>
                      <w:r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 existante, voire de renforcer les moyens des</w:t>
                      </w:r>
                      <w:r w:rsidR="00CE0652"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 opérateurs déjà présents pour augmenter le nombre de places disponibles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DF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E026D" wp14:editId="648E7933">
                <wp:simplePos x="0" y="0"/>
                <wp:positionH relativeFrom="column">
                  <wp:posOffset>1307990</wp:posOffset>
                </wp:positionH>
                <wp:positionV relativeFrom="paragraph">
                  <wp:posOffset>2744249</wp:posOffset>
                </wp:positionV>
                <wp:extent cx="5866130" cy="272729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72729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5B2F3320" w14:textId="3FE02513" w:rsidR="009449FD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F63F4" w:rsidRPr="00EF63F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L’offre de</w:t>
                            </w:r>
                            <w:r w:rsidR="00EF63F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F63F4" w:rsidRPr="00EF63F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formation sur le territoire a été récemment développée</w:t>
                            </w:r>
                            <w:r w:rsid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1038EC6F" w14:textId="5547A559" w:rsidR="000877DD" w:rsidRPr="000877DD" w:rsidRDefault="00F8396D" w:rsidP="000877D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0877DD"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Les acteurs de terrain identifient un besoin de polyvalence</w:t>
                            </w:r>
                            <w:r w:rsid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0877DD"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plus propre aux besoins de compétences dans les petites structures, mais également une</w:t>
                            </w:r>
                          </w:p>
                          <w:p w14:paraId="72D3117F" w14:textId="77777777" w:rsidR="000877DD" w:rsidRPr="000877DD" w:rsidRDefault="000877DD" w:rsidP="000877D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proofErr w:type="gramStart"/>
                            <w:r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demande</w:t>
                            </w:r>
                            <w:proofErr w:type="gramEnd"/>
                            <w:r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d’excellence dans certains domaines très impactés par les évolutions</w:t>
                            </w:r>
                          </w:p>
                          <w:p w14:paraId="2E4985D1" w14:textId="7D6AE883" w:rsidR="009449FD" w:rsidRPr="009449FD" w:rsidRDefault="000877DD" w:rsidP="000877D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proofErr w:type="gramStart"/>
                            <w:r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technologiques</w:t>
                            </w:r>
                            <w:proofErr w:type="gramEnd"/>
                            <w:r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permanentes</w:t>
                            </w:r>
                            <w:r w:rsidR="008D02A5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1E229F38" w14:textId="55C5FB73" w:rsidR="00B02445" w:rsidRPr="009449FD" w:rsidRDefault="00A72224" w:rsidP="006544D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</w:t>
                            </w:r>
                            <w:r w:rsidR="006544D9" w:rsidRP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e métier est attractif, des acteurs et des évènements présents sur le territoire génèrent de</w:t>
                            </w:r>
                            <w:r w:rsid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6544D9" w:rsidRP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nombreuses opportunités d’emploi, la crise sanitaire a provoqué le départ de nombreux</w:t>
                            </w:r>
                            <w:r w:rsid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6544D9" w:rsidRP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travailleurs du secteur ce qui devrait ouvrir des opportunités pour la reprise</w:t>
                            </w:r>
                            <w:r w:rsidR="00342DF7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4960EEA8" w14:textId="7BE79B8C" w:rsidR="00A72224" w:rsidRPr="009449FD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26B088B6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42" style="position:absolute;margin-left:103pt;margin-top:216.1pt;width:461.9pt;height:21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5B2F3320" w14:textId="3FE02513" w:rsidR="009449FD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F63F4" w:rsidRPr="00EF63F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L’offre de</w:t>
                      </w:r>
                      <w:r w:rsidR="00EF63F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F63F4" w:rsidRPr="00EF63F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formation sur le territoire a été récemment développée</w:t>
                      </w:r>
                      <w:r w:rsid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1038EC6F" w14:textId="5547A559" w:rsidR="000877DD" w:rsidRPr="000877DD" w:rsidRDefault="00F8396D" w:rsidP="000877D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0877DD"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Les acteurs de terrain identifient un besoin de polyvalence</w:t>
                      </w:r>
                      <w:r w:rsid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0877DD"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plus propre aux besoins de compétences dans les petites structures, mais également une</w:t>
                      </w:r>
                    </w:p>
                    <w:p w14:paraId="72D3117F" w14:textId="77777777" w:rsidR="000877DD" w:rsidRPr="000877DD" w:rsidRDefault="000877DD" w:rsidP="000877D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proofErr w:type="gramStart"/>
                      <w:r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demande</w:t>
                      </w:r>
                      <w:proofErr w:type="gramEnd"/>
                      <w:r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d’excellence dans certains domaines très impactés par les évolutions</w:t>
                      </w:r>
                    </w:p>
                    <w:p w14:paraId="2E4985D1" w14:textId="7D6AE883" w:rsidR="009449FD" w:rsidRPr="009449FD" w:rsidRDefault="000877DD" w:rsidP="000877D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proofErr w:type="gramStart"/>
                      <w:r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technologiques</w:t>
                      </w:r>
                      <w:proofErr w:type="gramEnd"/>
                      <w:r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permanentes</w:t>
                      </w:r>
                      <w:r w:rsidR="008D02A5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1E229F38" w14:textId="55C5FB73" w:rsidR="00B02445" w:rsidRPr="009449FD" w:rsidRDefault="00A72224" w:rsidP="006544D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</w:t>
                      </w:r>
                      <w:r w:rsidR="006544D9" w:rsidRP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e métier est attractif, des acteurs et des évènements présents sur le territoire génèrent de</w:t>
                      </w:r>
                      <w:r w:rsid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6544D9" w:rsidRP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nombreuses opportunités d’emploi, la crise sanitaire a provoqué le départ de nombreux</w:t>
                      </w:r>
                      <w:r w:rsid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6544D9" w:rsidRP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travailleurs du secteur ce qui devrait ouvrir des opportunités pour la reprise</w:t>
                      </w:r>
                      <w:r w:rsidR="00342DF7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4960EEA8" w14:textId="7BE79B8C" w:rsidR="00A72224" w:rsidRPr="009449FD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36"/>
                        </w:rPr>
                      </w:pPr>
                    </w:p>
                    <w:p w14:paraId="26B088B6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A216A">
        <w:rPr>
          <w:noProof/>
        </w:rPr>
        <w:drawing>
          <wp:anchor distT="0" distB="0" distL="114300" distR="114300" simplePos="0" relativeHeight="251776000" behindDoc="0" locked="0" layoutInCell="1" allowOverlap="1" wp14:anchorId="7C4DE21D" wp14:editId="48CC8B0B">
            <wp:simplePos x="0" y="0"/>
            <wp:positionH relativeFrom="column">
              <wp:posOffset>3992245</wp:posOffset>
            </wp:positionH>
            <wp:positionV relativeFrom="paragraph">
              <wp:posOffset>804545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E37EC" wp14:editId="69FF05F3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3" type="#_x0000_t202" style="position:absolute;margin-left:830.5pt;margin-top:573.9pt;width:264.4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58tNg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60416C" wp14:editId="77943D20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6B667" id="Connecteur droit 15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0B012" wp14:editId="0CF9EC84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3DAB7" id="Connecteur droit 1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36D2C" wp14:editId="6AF3290A">
                <wp:simplePos x="0" y="0"/>
                <wp:positionH relativeFrom="margin">
                  <wp:align>center</wp:align>
                </wp:positionH>
                <wp:positionV relativeFrom="paragraph">
                  <wp:posOffset>654867</wp:posOffset>
                </wp:positionV>
                <wp:extent cx="779503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03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48E8DF65" w:rsidR="00A72224" w:rsidRPr="002A7ED8" w:rsidRDefault="00903273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L.Spectacle</w:t>
                            </w:r>
                            <w:proofErr w:type="spellEnd"/>
                          </w:p>
                          <w:p w14:paraId="7CAC3E5B" w14:textId="47607059" w:rsidR="00A72224" w:rsidRPr="00036493" w:rsidRDefault="00903273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L 1</w:t>
                            </w:r>
                            <w:r w:rsidR="00EF566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0</w:t>
                            </w:r>
                            <w:r w:rsidR="00EF566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9</w:t>
                            </w:r>
                            <w:r w:rsidR="008D02A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EF566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Régisseur de 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4" type="#_x0000_t202" style="position:absolute;margin-left:0;margin-top:51.55pt;width:613.8pt;height:80.6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" filled="f" stroked="f" strokeweight=".5pt">
                <v:textbox>
                  <w:txbxContent>
                    <w:p w14:paraId="1F4D89CD" w14:textId="48E8DF65" w:rsidR="00A72224" w:rsidRPr="002A7ED8" w:rsidRDefault="00903273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L.Spectacle</w:t>
                      </w:r>
                      <w:proofErr w:type="spellEnd"/>
                    </w:p>
                    <w:p w14:paraId="7CAC3E5B" w14:textId="47607059" w:rsidR="00A72224" w:rsidRPr="00036493" w:rsidRDefault="00903273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L 1</w:t>
                      </w:r>
                      <w:r w:rsidR="00EF566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0</w:t>
                      </w:r>
                      <w:r w:rsidR="00EF566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9</w:t>
                      </w:r>
                      <w:r w:rsidR="008D02A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EF566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Régisseur de spectacle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32ED54" wp14:editId="0D7A6177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8">
                              <a:extLs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5" style="position:absolute;margin-left:611.2pt;margin-top:158.45pt;width:467.7pt;height:80.3pt;z-index:25168998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5gn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htlYdd/+NkDpWUzes/TirPB2zvVc4GjV/O3yijLmFPozAPgCIWyynA1ojskLDh&#10;spBP4YKDCTvOo+hby+YlZOihasZ3dw+F0uvgFnrktg4Www33UhTrjnFtr+ySQQUN3wtU3fQKFHHG&#10;uiVmIPl+5ZKQ0pLpokaXS0ghu3w0DgB39s36mZt+zOLb5Cb4NGILOPsZB7+97LdNsb772HT+LwA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zeYJ/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6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7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8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9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0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3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5156C8" wp14:editId="2AF9DD63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44" name="Graphique 4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1" type="#_x0000_t202" style="position:absolute;margin-left:92.85pt;margin-top:163.7pt;width:103.8pt;height:5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V0hPJj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44" name="Graphique 4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F92E38" wp14:editId="4EAED98F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24020AF4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D02A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2" style="position:absolute;margin-left:96.25pt;margin-top:161.85pt;width:467.7pt;height:79.4pt;z-index:2516746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A9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ck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MfOID24AwAA+woAAA4AAAAAAAAAAAAAAAAALgIAAGRy&#10;cy9lMm9Eb2MueG1sUEsBAi0AFAAGAAgAAAAhANXq7uHiAAAADAEAAA8AAAAAAAAAAAAAAAAAEgYA&#10;AGRycy9kb3ducmV2LnhtbFBLBQYAAAAABAAEAPMAAAAhBwAAAAA=&#10;">
                <v:rect id="Rectangle 1535" o:spid="_x0000_s1053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24020AF4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D02A5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4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4402D7" wp14:editId="24DD1E70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7" name="Graphique 4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5" type="#_x0000_t202" style="position:absolute;margin-left:128.95pt;margin-top:656.5pt;width:51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7" name="Graphique 4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70B2FA0" wp14:editId="51E58035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6" style="position:absolute;margin-left:186pt;margin-top:657.5pt;width:28.35pt;height:28.35pt;z-index:25175756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">
                <v:oval id="Ellipse 17" o:spid="_x0000_s1057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8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917FCE" wp14:editId="6C746311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9" style="position:absolute;margin-left:185pt;margin-top:676.5pt;width:20.85pt;height:48.2pt;flip:x;z-index:25175961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4MdQMAAEAJAAAOAAAAZHJzL2Uyb0RvYy54bWzcVk1v3DYQvRfIfyB4j3ellSWv4HXg2LFb&#10;wEkMOEWA3rgU9QFQIktyrXV/fR9Jab1x3B5SoCh6kcghNZx58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">
                <v:oval id="Ellipse 29" o:spid="_x0000_s106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1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BCBE5" wp14:editId="48098002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027EACD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8D02A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2" type="#_x0000_t202" style="position:absolute;margin-left:244pt;margin-top:656.5pt;width:32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fZ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4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Z3tX2T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1027EACD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8D02A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5DC2B" wp14:editId="2F8097E2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7CB82" id="Connecteur droit 520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CD1C82" wp14:editId="734F73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17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04A46D" id="Ellipse 21" o:spid="_x0000_s1026" alt="Aid Hainaut centre" href="https://www.fermedelsamme.be/filieres?lang=fr" title="Ferme Delsamme - T-Event : Technique du spectacle " style="position:absolute;margin-left:0;margin-top:-.05pt;width:4.8pt;height:6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40BF0C87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A164F2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111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2EA5A663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8E0096">
              <w:rPr>
                <w:color w:val="63A7DA"/>
                <w:kern w:val="0"/>
                <w:szCs w:val="24"/>
              </w:rPr>
              <w:t>e régisseur de spectacle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5E4BF92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4E75CC4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6767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ADE9DA0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5951D578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33774E5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30508BF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732D3025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279CF474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4B5ADE08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804B537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67A8F6CA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8108E4E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00B48E9C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2F70BD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176999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7D99EFA6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684" behindDoc="0" locked="0" layoutInCell="1" allowOverlap="1" wp14:anchorId="08AD7774" wp14:editId="0E3027E5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448D86AC">
                                  <wp:extent cx="5802328" cy="2085975"/>
                                  <wp:effectExtent l="19050" t="1905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0" r:lo="rId51" r:qs="rId52" r:cs="rId5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3" type="#_x0000_t202" style="position:absolute;left:0;text-align:left;margin-left:579.3pt;margin-top:105.95pt;width:513.3pt;height:203.55pt;z-index:2516346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DwAtY5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448D86AC">
                            <wp:extent cx="5802328" cy="2085975"/>
                            <wp:effectExtent l="19050" t="1905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5" r:lo="rId51" r:qs="rId52" r:cs="rId5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48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4524A4" wp14:editId="687742B2">
                <wp:simplePos x="0" y="0"/>
                <wp:positionH relativeFrom="column">
                  <wp:posOffset>8016844</wp:posOffset>
                </wp:positionH>
                <wp:positionV relativeFrom="paragraph">
                  <wp:posOffset>1507402</wp:posOffset>
                </wp:positionV>
                <wp:extent cx="2978785" cy="198882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88820"/>
                          <a:chOff x="0" y="90530"/>
                          <a:chExt cx="2979480" cy="198923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90530"/>
                            <a:ext cx="942131" cy="1989239"/>
                            <a:chOff x="31531" y="65165"/>
                            <a:chExt cx="845644" cy="1629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282351" y="65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4" style="position:absolute;left:0;text-align:left;margin-left:631.25pt;margin-top:118.7pt;width:234.55pt;height:156.6pt;z-index:251711488;mso-width-relative:margin;mso-height-relative:margin" coordorigin=",905" coordsize="29794,1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">
                <v:shape id="Zone de texte 225" o:spid="_x0000_s1065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6" style="position:absolute;left:20373;top:905;width:9421;height:19892" coordorigin="315,651" coordsize="8456,1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7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8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0" type="#_x0000_t202" style="position:absolute;left:2823;top:6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1A3B35" wp14:editId="2D553E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1" style="position:absolute;left:0;text-align:left;margin-left:606.95pt;margin-top:349.1pt;width:467.7pt;height:75.8pt;z-index:251697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7JYLEbwQAABcPAAAOAAAAAAAA&#10;AAAAAAAAAC4CAABkcnMvZTJvRG9jLnhtbFBLAQItABQABgAIAAAAIQC1r+CZ4wAAAA0BAAAPAAAA&#10;AAAAAAAAAAAAAMkGAABkcnMvZG93bnJldi54bWxQSwUGAAAAAAQABADzAAAA2QcAAAAA&#10;">
                <v:group id="Groupe 179" o:spid="_x0000_s107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05BDC8" wp14:editId="11675572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6" style="position:absolute;left:0;text-align:left;margin-left:127.25pt;margin-top:345.75pt;width:464.1pt;height:81.35pt;z-index:2517176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o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qzb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5bMoEQgQA&#10;AKcOAAAOAAAAAAAAAAAAAAAAAC4CAABkcnMvZTJvRG9jLnhtbFBLAQItABQABgAIAAAAIQBW2onG&#10;4wAAAAwBAAAPAAAAAAAAAAAAAAAAAJwGAABkcnMvZG93bnJldi54bWxQSwUGAAAAAAQABADzAAAA&#10;rAcAAAAA&#10;">
                <v:group id="Groupe 87" o:spid="_x0000_s107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F3F0B3" wp14:editId="4445B60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1" type="#_x0000_t202" style="position:absolute;left:0;text-align:left;margin-left:189.6pt;margin-top:347.35pt;width:68.05pt;height:6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IP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8PTHGvKDxjPUqcSZ+SiRBNL4fyzsJAF+obU/ROWoiJcRkeLsy3ZX3/zh3ywhShn&#10;DWSWcfdzJ6zirPquweNtfzgMuoyb4eh6gI29jKwvI3pX3xOU3MejMjKaId9XJ7OwVL/hRczDrQgJ&#10;LXF3xv3JvPed+PGipJrPYxKUaIRf6pWRoXSANUD80r4Ja448BC080kmQYvKBji63I2S+81SUkasA&#10;dIfqEX+oOFJ4fHHhmVzuY9b7f2H2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LLQg8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34709" wp14:editId="41650C8D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2" type="#_x0000_t202" style="position:absolute;left:0;text-align:left;margin-left:616.95pt;margin-top:338.2pt;width:79.35pt;height:5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64qGJ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7" behindDoc="0" locked="0" layoutInCell="1" allowOverlap="1" wp14:anchorId="70C2B691" wp14:editId="5C9F472D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664B3" id="Groupe 51" o:spid="_x0000_s1026" style="position:absolute;margin-left:13.55pt;margin-top:-23.7pt;width:118.95pt;height:756pt;z-index:251646997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5" behindDoc="0" locked="0" layoutInCell="1" allowOverlap="1" wp14:anchorId="2A383BE6" wp14:editId="657A6DE6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0EEC7" id="Forme libre 33" o:spid="_x0000_s1026" style="position:absolute;margin-left:-29.1pt;margin-top:19.8pt;width:147.55pt;height:756pt;z-index:25164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8" behindDoc="0" locked="0" layoutInCell="1" allowOverlap="1" wp14:anchorId="0F85DA7E" wp14:editId="24D7079E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ADB46" id="Groupe 102" o:spid="_x0000_s1026" style="position:absolute;margin-left:1062.05pt;margin-top:-16pt;width:120.8pt;height:749.3pt;z-index:25164699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E3250" wp14:editId="684C03E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3" type="#_x0000_t118" style="position:absolute;left:0;text-align:left;margin-left:289.4pt;margin-top:23.15pt;width:820.5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Ha2wt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23F58C" wp14:editId="473F7888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84" type="#_x0000_t202" style="position:absolute;left:0;text-align:left;margin-left:400.9pt;margin-top:188.65pt;width:62.05pt;height:38.6pt;rotation:18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K7x0uA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DC7816" wp14:editId="68FFE6A6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5" style="position:absolute;left:0;text-align:left;margin-left:257.8pt;margin-top:111.6pt;width:114.9pt;height:202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J2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/JSe0NXW1Y84s+AGMkcvrhTmvYaYbiEge7FB3Mj0FY9GO2zajRJnOxd+/ume&#10;/JFUaOWsw21ARH7sIUjO9BeLdDubLha0PllZLE9mqITXlu1ri92bS4fDmOLue5FF8k/6SWyCMw+4&#10;uGvKiiawAnMP2I/KZRq2FFdfyPU6u+HKeEjX9s4LCk7QEeL3/QMEP1InIetu3NPmQPmOQYMvvbRu&#10;vU+uUZleL7giLUnBdcsEHT8NtM+v9ez18gFb/QI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Jo3snZ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0656D6" wp14:editId="3C406810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BA3E0" id="Rectangle 5268" o:spid="_x0000_s1026" style="position:absolute;margin-left:-854.85pt;margin-top:188.55pt;width:198.4pt;height:47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0D4DCF" wp14:editId="0DE50E06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E7546" id="Rectangle 46" o:spid="_x0000_s1026" style="position:absolute;margin-left:-1017.75pt;margin-top:186.7pt;width:198.4pt;height:48.6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C52EB52" wp14:editId="2757B859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5E9C4" id="Graphique 85" o:spid="_x0000_s1026" alt="Croissance commerciale" style="position:absolute;margin-left:647.7pt;margin-top:303.55pt;width:36.85pt;height:31.2pt;z-index:25174835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1A0DA" wp14:editId="6B4802B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617995B9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8D02A5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6" type="#_x0000_t202" style="position:absolute;left:0;text-align:left;margin-left:664.1pt;margin-top:291.7pt;width:340.15pt;height:5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BxPnez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617995B9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8D02A5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8416" behindDoc="0" locked="0" layoutInCell="1" allowOverlap="1" wp14:anchorId="2184FFE9" wp14:editId="449C7B1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CC94D" wp14:editId="422B417A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9B1EB" id="Connecteur droit 525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6B79DE" wp14:editId="107BC588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7" type="#_x0000_t202" style="position:absolute;left:0;text-align:left;margin-left:602.65pt;margin-top:424.35pt;width:304.7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AEWzDw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37442D" wp14:editId="7755AE9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8" style="position:absolute;left:0;text-align:left;margin-left:1117pt;margin-top:589pt;width:27pt;height:31.3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" stroked="f" strokeweight="1pt">
                <v:fill r:id="rId86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BAA04" wp14:editId="2D1711C6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8D02A5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7" w:history="1">
                              <w:proofErr w:type="gramStart"/>
                              <w:r w:rsidR="00792F8E" w:rsidRPr="008D02A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8D02A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009148F1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8D02A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z 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9" type="#_x0000_t202" style="position:absolute;left:0;text-align:left;margin-left:1044pt;margin-top:621.7pt;width:172.45pt;height:118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rHr0D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8D02A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9" w:history="1">
                        <w:proofErr w:type="gramStart"/>
                        <w:r w:rsidR="00792F8E" w:rsidRPr="008D02A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8D02A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009148F1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8D02A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z 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6" behindDoc="0" locked="0" layoutInCell="1" allowOverlap="1" wp14:anchorId="12BFACE2" wp14:editId="6911A0C9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D85C7" id="Forme libre 25" o:spid="_x0000_s1026" style="position:absolute;margin-left:86.05pt;margin-top:18pt;width:137.25pt;height:756pt;z-index:2516469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56645E" wp14:editId="64522046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0" style="position:absolute;left:0;text-align:left;margin-left:130.6pt;margin-top:-10.9pt;width:963.35pt;height:88.85pt;z-index:25170227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5S7vA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">
                <v:rect id="Rectangle 193" o:spid="_x0000_s109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7055" behindDoc="0" locked="0" layoutInCell="1" allowOverlap="1" wp14:anchorId="24F489E7" wp14:editId="3DAD14C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3" type="#_x0000_t202" style="position:absolute;left:0;text-align:left;margin-left:887pt;margin-top:666.15pt;width:22.7pt;height:22.7pt;z-index:25164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aa4JH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102" behindDoc="0" locked="0" layoutInCell="1" allowOverlap="1" wp14:anchorId="6F486F7D" wp14:editId="340370C9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4" type="#_x0000_t202" style="position:absolute;left:0;text-align:left;margin-left:439pt;margin-top:6.05pt;width:22pt;height:30pt;z-index:25164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8/0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cnf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E/8/0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0F29ECE7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3302CCEF" w:rsidR="003C16BD" w:rsidRPr="003C16BD" w:rsidRDefault="003C16BD" w:rsidP="003C16BD">
      <w:pPr>
        <w:rPr>
          <w:lang w:bidi="fr-FR"/>
        </w:rPr>
      </w:pPr>
    </w:p>
    <w:p w14:paraId="4E22C543" w14:textId="1635539A" w:rsidR="003C16BD" w:rsidRPr="003C16BD" w:rsidRDefault="00055838" w:rsidP="003C16BD">
      <w:pPr>
        <w:rPr>
          <w:lang w:bidi="fr-FR"/>
        </w:rPr>
      </w:pPr>
      <w:r w:rsidRPr="0052578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E924A6" wp14:editId="3ED384D9">
                <wp:simplePos x="0" y="0"/>
                <wp:positionH relativeFrom="column">
                  <wp:posOffset>2014396</wp:posOffset>
                </wp:positionH>
                <wp:positionV relativeFrom="paragraph">
                  <wp:posOffset>3453715</wp:posOffset>
                </wp:positionV>
                <wp:extent cx="4318503" cy="325924"/>
                <wp:effectExtent l="0" t="0" r="25400" b="1714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503" cy="325924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31214420" w14:textId="67FBDD94" w:rsidR="0052578F" w:rsidRPr="00F13403" w:rsidRDefault="0052578F" w:rsidP="0052578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05583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24A6" id="Zone de texte 81" o:spid="_x0000_s1095" type="#_x0000_t202" style="position:absolute;margin-left:158.6pt;margin-top:271.95pt;width:340.05pt;height:25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" fillcolor="#63a7da" strokecolor="#63a7da" strokeweight=".5pt">
                <v:textbox>
                  <w:txbxContent>
                    <w:p w14:paraId="31214420" w14:textId="67FBDD94" w:rsidR="0052578F" w:rsidRPr="00F13403" w:rsidRDefault="0052578F" w:rsidP="0052578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055838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B5A2F81" wp14:editId="69B637B7">
                <wp:simplePos x="0" y="0"/>
                <wp:positionH relativeFrom="column">
                  <wp:posOffset>7455529</wp:posOffset>
                </wp:positionH>
                <wp:positionV relativeFrom="paragraph">
                  <wp:posOffset>3553303</wp:posOffset>
                </wp:positionV>
                <wp:extent cx="5884545" cy="1427059"/>
                <wp:effectExtent l="0" t="0" r="0" b="1905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4545" cy="1427059"/>
                          <a:chOff x="0" y="199215"/>
                          <a:chExt cx="5884752" cy="1427338"/>
                        </a:xfrm>
                      </wpg:grpSpPr>
                      <wpg:grpSp>
                        <wpg:cNvPr id="184" name="Groupe 184"/>
                        <wpg:cNvGrpSpPr/>
                        <wpg:grpSpPr>
                          <a:xfrm>
                            <a:off x="0" y="199215"/>
                            <a:ext cx="5132705" cy="1278430"/>
                            <a:chOff x="0" y="315046"/>
                            <a:chExt cx="3914741" cy="2021754"/>
                          </a:xfrm>
                        </wpg:grpSpPr>
                        <wps:wsp>
                          <wps:cNvPr id="185" name="Ellipse 185"/>
                          <wps:cNvSpPr/>
                          <wps:spPr>
                            <a:xfrm>
                              <a:off x="76200" y="10287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5909FA" w14:textId="09422A47" w:rsidR="005A339A" w:rsidRPr="00E8742B" w:rsidRDefault="00B24D07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inscrits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Ellipse 186"/>
                          <wps:cNvSpPr/>
                          <wps:spPr>
                            <a:xfrm>
                              <a:off x="1231900" y="10287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E07537" w14:textId="08ED74A7" w:rsidR="005A339A" w:rsidRPr="00E8742B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inscrits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Zone de texte 187"/>
                          <wps:cNvSpPr txBox="1"/>
                          <wps:spPr>
                            <a:xfrm>
                              <a:off x="0" y="1778000"/>
                              <a:ext cx="1092200" cy="55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FD9E10" w14:textId="517356EE" w:rsidR="005A339A" w:rsidRPr="002D374E" w:rsidRDefault="005A339A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="00B24D07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ISP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Zone de texte 188"/>
                          <wps:cNvSpPr txBox="1"/>
                          <wps:spPr>
                            <a:xfrm>
                              <a:off x="1409700" y="1739900"/>
                              <a:ext cx="5969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B3881A" w14:textId="4F5EB862" w:rsidR="005A339A" w:rsidRPr="00B24D07" w:rsidRDefault="00B24D07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  <w:t>IFAPME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Ellipse 189"/>
                          <wps:cNvSpPr/>
                          <wps:spPr>
                            <a:xfrm>
                              <a:off x="2362200" y="10160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1853EC" w14:textId="03F22835" w:rsidR="005A339A" w:rsidRPr="00E8742B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ND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Zone de texte 190"/>
                          <wps:cNvSpPr txBox="1"/>
                          <wps:spPr>
                            <a:xfrm>
                              <a:off x="2286000" y="1765300"/>
                              <a:ext cx="1092200" cy="55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1DB987" w14:textId="42B4663F" w:rsidR="005A339A" w:rsidRPr="00B56BE4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  <w:t>Centre de compétence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39" name="Groupe 1539"/>
                          <wpg:cNvGrpSpPr/>
                          <wpg:grpSpPr>
                            <a:xfrm>
                              <a:off x="329565" y="315046"/>
                              <a:ext cx="3585176" cy="606243"/>
                              <a:chOff x="329565" y="315046"/>
                              <a:chExt cx="3585176" cy="606243"/>
                            </a:xfrm>
                          </wpg:grpSpPr>
                          <wps:wsp>
                            <wps:cNvPr id="1542" name="Parenthèse ouvrante 1542"/>
                            <wps:cNvSpPr/>
                            <wps:spPr>
                              <a:xfrm rot="5400000">
                                <a:off x="2062404" y="-931048"/>
                                <a:ext cx="119498" cy="3585176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63A7DA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4" name="Zone de texte 1544"/>
                            <wps:cNvSpPr txBox="1"/>
                            <wps:spPr>
                              <a:xfrm>
                                <a:off x="536224" y="315046"/>
                                <a:ext cx="33782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550D3" w14:textId="48F2B72D" w:rsidR="005A339A" w:rsidRPr="002D374E" w:rsidRDefault="005A339A" w:rsidP="005A339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</w:pPr>
                                  <w:r w:rsidRPr="002D374E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Inscrits dans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les filières liées au métier </w:t>
                                  </w:r>
                                  <w:r w:rsidR="000B04A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>de régisseur de spectacle</w:t>
                                  </w:r>
                                  <w:r w:rsidRPr="002D374E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06" name="Ellipse 1506"/>
                        <wps:cNvSpPr/>
                        <wps:spPr>
                          <a:xfrm>
                            <a:off x="4490519" y="651849"/>
                            <a:ext cx="1132420" cy="454938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EAF89A" w14:textId="038C3FE4" w:rsidR="00B56BE4" w:rsidRPr="00E8742B" w:rsidRDefault="0071601F" w:rsidP="00B56BE4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44</w:t>
                              </w:r>
                              <w:r w:rsidR="00B56BE4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Zone de texte 1509"/>
                        <wps:cNvSpPr txBox="1"/>
                        <wps:spPr>
                          <a:xfrm>
                            <a:off x="4390931" y="1104522"/>
                            <a:ext cx="1493821" cy="5220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C1C6C4" w14:textId="3B321C3F" w:rsidR="0071601F" w:rsidRPr="00B56BE4" w:rsidRDefault="0071601F" w:rsidP="0071601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Validation des compétences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A2F81" id="Groupe 1512" o:spid="_x0000_s1096" style="position:absolute;margin-left:587.05pt;margin-top:279.8pt;width:463.35pt;height:112.35pt;z-index:251807744;mso-height-relative:margin" coordorigin=",1992" coordsize="58847,1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">
                <v:group id="Groupe 184" o:spid="_x0000_s1097" style="position:absolute;top:1992;width:51327;height:12784" coordorigin=",3150" coordsize="39147,2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oval id="Ellipse 185" o:spid="_x0000_s1098" style="position:absolute;left:762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  <v:stroke joinstyle="miter"/>
                    <v:textbox>
                      <w:txbxContent>
                        <w:p w14:paraId="225909FA" w14:textId="09422A47" w:rsidR="005A339A" w:rsidRPr="00E8742B" w:rsidRDefault="00B24D07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inscrits</w:t>
                          </w:r>
                        </w:p>
                      </w:txbxContent>
                    </v:textbox>
                  </v:oval>
                  <v:oval id="Ellipse 186" o:spid="_x0000_s1099" style="position:absolute;left:12319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  <v:stroke joinstyle="miter"/>
                    <v:textbox>
                      <w:txbxContent>
                        <w:p w14:paraId="4CE07537" w14:textId="08ED74A7" w:rsidR="005A339A" w:rsidRPr="00E8742B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inscrits</w:t>
                          </w:r>
                        </w:p>
                      </w:txbxContent>
                    </v:textbox>
                  </v:oval>
                  <v:shape id="Zone de texte 187" o:spid="_x0000_s1100" type="#_x0000_t202" style="position:absolute;top:1778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  <v:textbox>
                      <w:txbxContent>
                        <w:p w14:paraId="59FD9E10" w14:textId="517356EE" w:rsidR="005A339A" w:rsidRPr="002D374E" w:rsidRDefault="005A339A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C</w:t>
                          </w:r>
                          <w:r w:rsidR="00B24D07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ISP</w:t>
                          </w:r>
                        </w:p>
                      </w:txbxContent>
                    </v:textbox>
                  </v:shape>
                  <v:shape id="Zone de texte 188" o:spid="_x0000_s1101" type="#_x0000_t202" style="position:absolute;left:14097;top:17399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  <v:textbox>
                      <w:txbxContent>
                        <w:p w14:paraId="7DB3881A" w14:textId="4F5EB862" w:rsidR="005A339A" w:rsidRPr="00B24D07" w:rsidRDefault="00B24D07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  <w:t>IFAPME</w:t>
                          </w:r>
                        </w:p>
                      </w:txbxContent>
                    </v:textbox>
                  </v:shape>
                  <v:oval id="Ellipse 189" o:spid="_x0000_s1102" style="position:absolute;left:23622;top:10160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  <v:stroke joinstyle="miter"/>
                    <v:textbox>
                      <w:txbxContent>
                        <w:p w14:paraId="241853EC" w14:textId="03F22835" w:rsidR="005A339A" w:rsidRPr="00E8742B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ND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shape id="Zone de texte 190" o:spid="_x0000_s1103" type="#_x0000_t202" style="position:absolute;left:22860;top:1765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  <v:textbox>
                      <w:txbxContent>
                        <w:p w14:paraId="581DB987" w14:textId="42B4663F" w:rsidR="005A339A" w:rsidRPr="00B56BE4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  <w:t>Centre de compétence</w:t>
                          </w:r>
                        </w:p>
                      </w:txbxContent>
                    </v:textbox>
                  </v:shape>
                  <v:group id="Groupe 1539" o:spid="_x0000_s1104" style="position:absolute;left:3295;top:3150;width:35852;height:6062" coordorigin="3295,3150" coordsize="35851,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Parenthèse ouvrante 1542" o:spid="_x0000_s1105" type="#_x0000_t85" style="position:absolute;left:20623;top:-9311;width:1195;height:358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" adj="60" strokecolor="#63a7da">
                      <v:stroke dashstyle="dash"/>
                    </v:shape>
                    <v:shape id="Zone de texte 1544" o:spid="_x0000_s1106" type="#_x0000_t202" style="position:absolute;left:5362;top:315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  <v:textbox>
                        <w:txbxContent>
                          <w:p w14:paraId="0A3550D3" w14:textId="48F2B72D" w:rsidR="005A339A" w:rsidRPr="002D374E" w:rsidRDefault="005A339A" w:rsidP="005A33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Inscrits dans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les filières liées au métier </w:t>
                            </w:r>
                            <w:r w:rsidR="000B04A7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de régisseur de spectacle</w:t>
                            </w: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oval id="Ellipse 1506" o:spid="_x0000_s1107" style="position:absolute;left:44905;top:6518;width:11324;height:4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" fillcolor="#63a7da" strokecolor="#63a7da" strokeweight="1pt">
                  <v:stroke joinstyle="miter"/>
                  <v:textbox>
                    <w:txbxContent>
                      <w:p w14:paraId="6EEAF89A" w14:textId="038C3FE4" w:rsidR="00B56BE4" w:rsidRPr="00E8742B" w:rsidRDefault="0071601F" w:rsidP="00B56BE4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44</w:t>
                        </w:r>
                        <w:r w:rsidR="00B56BE4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Zone de texte 1509" o:spid="_x0000_s1108" type="#_x0000_t202" style="position:absolute;left:43909;top:11045;width:14938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" filled="f" stroked="f" strokeweight=".5pt">
                  <v:textbox>
                    <w:txbxContent>
                      <w:p w14:paraId="53C1C6C4" w14:textId="3B321C3F" w:rsidR="0071601F" w:rsidRPr="00B56BE4" w:rsidRDefault="0071601F" w:rsidP="0071601F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Validation des compétences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BE6ECB" wp14:editId="610894B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9" type="#_x0000_t202" style="position:absolute;margin-left:922.3pt;margin-top:385pt;width:197.95pt;height:19.2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D13351" wp14:editId="490E67D6">
                <wp:simplePos x="0" y="0"/>
                <wp:positionH relativeFrom="column">
                  <wp:posOffset>11158220</wp:posOffset>
                </wp:positionH>
                <wp:positionV relativeFrom="paragraph">
                  <wp:posOffset>3892695</wp:posOffset>
                </wp:positionV>
                <wp:extent cx="0" cy="216000"/>
                <wp:effectExtent l="0" t="0" r="38100" b="31750"/>
                <wp:wrapNone/>
                <wp:docPr id="1511" name="Connecteur droit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CE572" id="Connecteur droit 151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8.6pt,306.5pt" to="878.6pt,3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" strokecolor="#63a7da" strokeweight=".5pt">
                <v:stroke dashstyle="dash" joinstyle="miter"/>
              </v:line>
            </w:pict>
          </mc:Fallback>
        </mc:AlternateContent>
      </w:r>
      <w:r w:rsidR="0071601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C35439" wp14:editId="29850E51">
                <wp:simplePos x="0" y="0"/>
                <wp:positionH relativeFrom="column">
                  <wp:posOffset>9678670</wp:posOffset>
                </wp:positionH>
                <wp:positionV relativeFrom="paragraph">
                  <wp:posOffset>3890173</wp:posOffset>
                </wp:positionV>
                <wp:extent cx="0" cy="216000"/>
                <wp:effectExtent l="0" t="0" r="38100" b="31750"/>
                <wp:wrapNone/>
                <wp:docPr id="1510" name="Connecteur droit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55421" id="Connecteur droit 151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2.1pt,306.3pt" to="762.1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" strokecolor="#63a7da" strokeweight=".5pt">
                <v:stroke dashstyle="dash" joinstyle="miter"/>
              </v:line>
            </w:pict>
          </mc:Fallback>
        </mc:AlternateContent>
      </w:r>
      <w:r w:rsidR="005A339A" w:rsidRPr="005A339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46775A" wp14:editId="7083046D">
                <wp:simplePos x="0" y="0"/>
                <wp:positionH relativeFrom="column">
                  <wp:posOffset>7668895</wp:posOffset>
                </wp:positionH>
                <wp:positionV relativeFrom="paragraph">
                  <wp:posOffset>3120227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5563" w14:textId="77777777" w:rsidR="005A339A" w:rsidRPr="002D374E" w:rsidRDefault="005A339A" w:rsidP="005A339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775A" id="Zone de texte 5252" o:spid="_x0000_s1110" type="#_x0000_t202" style="position:absolute;margin-left:603.85pt;margin-top:245.7pt;width:281.1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wBOg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" filled="f" stroked="f" strokeweight=".5pt">
                <v:textbox>
                  <w:txbxContent>
                    <w:p w14:paraId="1EFB5563" w14:textId="77777777" w:rsidR="005A339A" w:rsidRPr="002D374E" w:rsidRDefault="005A339A" w:rsidP="005A339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31045B" w:rsidRPr="0052578F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47E49C4" wp14:editId="6D4DC2FB">
                <wp:simplePos x="0" y="0"/>
                <wp:positionH relativeFrom="column">
                  <wp:posOffset>2535555</wp:posOffset>
                </wp:positionH>
                <wp:positionV relativeFrom="paragraph">
                  <wp:posOffset>3791422</wp:posOffset>
                </wp:positionV>
                <wp:extent cx="2435974" cy="1194435"/>
                <wp:effectExtent l="0" t="0" r="0" b="5715"/>
                <wp:wrapNone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974" cy="1194435"/>
                          <a:chOff x="-425994" y="-18119"/>
                          <a:chExt cx="2045201" cy="1195533"/>
                        </a:xfrm>
                      </wpg:grpSpPr>
                      <wps:wsp>
                        <wps:cNvPr id="109" name="Zone de texte 109"/>
                        <wps:cNvSpPr txBox="1"/>
                        <wps:spPr>
                          <a:xfrm>
                            <a:off x="-425994" y="672221"/>
                            <a:ext cx="2045201" cy="5051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F0808E" w14:textId="71454317" w:rsidR="0052578F" w:rsidRPr="003B025C" w:rsidRDefault="00D01370" w:rsidP="0052578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</w:pPr>
                              <w:r w:rsidRPr="00D01370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  <w:t>ARTS, SPECTACLES ET ACTIVITÉS RÉCRÉATIVES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Zone de texte 115"/>
                        <wps:cNvSpPr txBox="1"/>
                        <wps:spPr>
                          <a:xfrm>
                            <a:off x="340417" y="-18119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7C2D6E" w14:textId="3CF6C4E4" w:rsidR="0052578F" w:rsidRPr="00F13403" w:rsidRDefault="00EE5BB1" w:rsidP="0052578F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3</w:t>
                              </w:r>
                              <w:r w:rsidR="0052578F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E49C4" id="Groupe 108" o:spid="_x0000_s1111" style="position:absolute;margin-left:199.65pt;margin-top:298.55pt;width:191.8pt;height:94.05pt;z-index:251797504;mso-width-relative:margin;mso-height-relative:margin" coordorigin="-4259,-181" coordsize="20452,1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">
                <v:shape id="Zone de texte 109" o:spid="_x0000_s1112" type="#_x0000_t202" style="position:absolute;left:-4259;top:6722;width:20451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6CF0808E" w14:textId="71454317" w:rsidR="0052578F" w:rsidRPr="003B025C" w:rsidRDefault="00D01370" w:rsidP="0052578F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</w:pPr>
                        <w:r w:rsidRPr="00D01370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fr-BE"/>
                          </w:rPr>
                          <w:t>ARTS, SPECTACLES ET ACTIVITÉS RÉCRÉATIVES</w:t>
                        </w:r>
                      </w:p>
                    </w:txbxContent>
                  </v:textbox>
                </v:shape>
                <v:shape id="Zone de texte 115" o:spid="_x0000_s1113" type="#_x0000_t202" style="position:absolute;left:3404;top:-181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<v:textbox>
                    <w:txbxContent>
                      <w:p w14:paraId="777C2D6E" w14:textId="3CF6C4E4" w:rsidR="0052578F" w:rsidRPr="00F13403" w:rsidRDefault="00EE5BB1" w:rsidP="0052578F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3</w:t>
                        </w:r>
                        <w:r w:rsidR="0052578F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045B">
        <w:rPr>
          <w:noProof/>
        </w:rPr>
        <w:drawing>
          <wp:anchor distT="0" distB="0" distL="114300" distR="114300" simplePos="0" relativeHeight="251799552" behindDoc="0" locked="0" layoutInCell="1" allowOverlap="1" wp14:anchorId="6EACF121" wp14:editId="6272D670">
            <wp:simplePos x="0" y="0"/>
            <wp:positionH relativeFrom="margin">
              <wp:posOffset>3387725</wp:posOffset>
            </wp:positionH>
            <wp:positionV relativeFrom="paragraph">
              <wp:posOffset>4019550</wp:posOffset>
            </wp:positionV>
            <wp:extent cx="612000" cy="527315"/>
            <wp:effectExtent l="0" t="0" r="0" b="6350"/>
            <wp:wrapNone/>
            <wp:docPr id="155" name="Graphiqu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52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656C9" wp14:editId="4FE8766D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6677B5C">
                                  <wp:extent cx="3405351" cy="2490470"/>
                                  <wp:effectExtent l="0" t="0" r="5080" b="5080"/>
                                  <wp:docPr id="14" name="Diagramm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5" r:lo="rId96" r:qs="rId97" r:cs="rId9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4" type="#_x0000_t202" style="position:absolute;margin-left:194.1pt;margin-top:60.15pt;width:289.25pt;height:21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6677B5C">
                            <wp:extent cx="3405351" cy="2490470"/>
                            <wp:effectExtent l="0" t="0" r="5080" b="5080"/>
                            <wp:docPr id="14" name="Diagramme 1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0" r:lo="rId96" r:qs="rId97" r:cs="rId98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CF1B2" w14:textId="77777777" w:rsidR="00183C48" w:rsidRDefault="00183C48" w:rsidP="0063464B">
      <w:r>
        <w:separator/>
      </w:r>
    </w:p>
  </w:endnote>
  <w:endnote w:type="continuationSeparator" w:id="0">
    <w:p w14:paraId="4D128187" w14:textId="77777777" w:rsidR="00183C48" w:rsidRDefault="00183C48" w:rsidP="0063464B">
      <w:r>
        <w:continuationSeparator/>
      </w:r>
    </w:p>
  </w:endnote>
  <w:endnote w:type="continuationNotice" w:id="1">
    <w:p w14:paraId="49A1CBC6" w14:textId="77777777" w:rsidR="00183C48" w:rsidRDefault="00183C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21488" w14:textId="77777777" w:rsidR="00183C48" w:rsidRDefault="00183C48" w:rsidP="0063464B">
      <w:r>
        <w:separator/>
      </w:r>
    </w:p>
  </w:footnote>
  <w:footnote w:type="continuationSeparator" w:id="0">
    <w:p w14:paraId="7998783C" w14:textId="77777777" w:rsidR="00183C48" w:rsidRDefault="00183C48" w:rsidP="0063464B">
      <w:r>
        <w:continuationSeparator/>
      </w:r>
    </w:p>
  </w:footnote>
  <w:footnote w:type="continuationNotice" w:id="1">
    <w:p w14:paraId="469C34B7" w14:textId="77777777" w:rsidR="00183C48" w:rsidRDefault="00183C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5838"/>
    <w:rsid w:val="00057346"/>
    <w:rsid w:val="000628E3"/>
    <w:rsid w:val="00064ED3"/>
    <w:rsid w:val="00072DC7"/>
    <w:rsid w:val="00072E3C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04A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2F70BD"/>
    <w:rsid w:val="00301490"/>
    <w:rsid w:val="00305515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D348A"/>
    <w:rsid w:val="003D5925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39A"/>
    <w:rsid w:val="005A777D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5166"/>
    <w:rsid w:val="006C5A55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48E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2A5"/>
    <w:rsid w:val="008D0974"/>
    <w:rsid w:val="008D2FE4"/>
    <w:rsid w:val="008E0096"/>
    <w:rsid w:val="008E5623"/>
    <w:rsid w:val="008E64BD"/>
    <w:rsid w:val="008F1F4A"/>
    <w:rsid w:val="008F724F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A5C"/>
    <w:rsid w:val="009F439D"/>
    <w:rsid w:val="009F7ED1"/>
    <w:rsid w:val="009F7F4E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0639C"/>
    <w:rsid w:val="00C12EAC"/>
    <w:rsid w:val="00C16BDE"/>
    <w:rsid w:val="00C17F7C"/>
    <w:rsid w:val="00C2116F"/>
    <w:rsid w:val="00C23867"/>
    <w:rsid w:val="00C26D21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6803"/>
    <w:rsid w:val="00D103D7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90418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validationdescompetences.be/metiers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diagramLayout" Target="diagrams/layout1.xml"/><Relationship Id="rId34" Type="http://schemas.openxmlformats.org/officeDocument/2006/relationships/image" Target="media/image14.svg"/><Relationship Id="rId42" Type="http://schemas.openxmlformats.org/officeDocument/2006/relationships/image" Target="media/image22.svg"/><Relationship Id="rId47" Type="http://schemas.openxmlformats.org/officeDocument/2006/relationships/image" Target="media/image27.svg"/><Relationship Id="rId50" Type="http://schemas.openxmlformats.org/officeDocument/2006/relationships/diagramData" Target="diagrams/data3.xml"/><Relationship Id="rId55" Type="http://schemas.openxmlformats.org/officeDocument/2006/relationships/diagramData" Target="diagrams/data4.xml"/><Relationship Id="rId63" Type="http://schemas.openxmlformats.org/officeDocument/2006/relationships/image" Target="media/image37.svg"/><Relationship Id="rId84" Type="http://schemas.openxmlformats.org/officeDocument/2006/relationships/image" Target="media/image44.png"/><Relationship Id="rId89" Type="http://schemas.openxmlformats.org/officeDocument/2006/relationships/hyperlink" Target="http://www.bassinefe-hainautcentre.be/le-rapport-analytique-et-prospectif" TargetMode="External"/><Relationship Id="rId97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92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9.svg"/><Relationship Id="rId11" Type="http://schemas.openxmlformats.org/officeDocument/2006/relationships/image" Target="media/image1.png"/><Relationship Id="rId24" Type="http://schemas.microsoft.com/office/2007/relationships/diagramDrawing" Target="diagrams/drawing1.xml"/><Relationship Id="rId32" Type="http://schemas.openxmlformats.org/officeDocument/2006/relationships/image" Target="media/image12.svg"/><Relationship Id="rId37" Type="http://schemas.openxmlformats.org/officeDocument/2006/relationships/image" Target="media/image17.png"/><Relationship Id="rId40" Type="http://schemas.openxmlformats.org/officeDocument/2006/relationships/image" Target="media/image20.svg"/><Relationship Id="rId45" Type="http://schemas.openxmlformats.org/officeDocument/2006/relationships/image" Target="media/image25.svg"/><Relationship Id="rId53" Type="http://schemas.openxmlformats.org/officeDocument/2006/relationships/diagramColors" Target="diagrams/colors2.xml"/><Relationship Id="rId58" Type="http://schemas.openxmlformats.org/officeDocument/2006/relationships/image" Target="media/image32.png"/><Relationship Id="rId66" Type="http://schemas.openxmlformats.org/officeDocument/2006/relationships/image" Target="media/image40.png"/><Relationship Id="rId87" Type="http://schemas.openxmlformats.org/officeDocument/2006/relationships/hyperlink" Target="http://www.bassinefe-hainautcentre.be/le-rapport-analytique-et-prospectif" TargetMode="External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35.svg"/><Relationship Id="rId82" Type="http://schemas.openxmlformats.org/officeDocument/2006/relationships/image" Target="media/image42.png"/><Relationship Id="rId90" Type="http://schemas.openxmlformats.org/officeDocument/2006/relationships/image" Target="media/image48.png"/><Relationship Id="rId95" Type="http://schemas.openxmlformats.org/officeDocument/2006/relationships/diagramData" Target="diagrams/data5.xml"/><Relationship Id="rId19" Type="http://schemas.openxmlformats.org/officeDocument/2006/relationships/hyperlink" Target="https://www.ifapme.be/formations/chef-dentreprise/regisseur-technicien-de-spectacl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echnocite.be/formations" TargetMode="External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sv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svg"/><Relationship Id="rId48" Type="http://schemas.openxmlformats.org/officeDocument/2006/relationships/image" Target="media/image28.png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100" Type="http://schemas.openxmlformats.org/officeDocument/2006/relationships/diagramData" Target="diagrams/data6.xml"/><Relationship Id="rId8" Type="http://schemas.openxmlformats.org/officeDocument/2006/relationships/webSettings" Target="webSettings.xml"/><Relationship Id="rId51" Type="http://schemas.openxmlformats.org/officeDocument/2006/relationships/diagramLayout" Target="diagrams/layout2.xml"/><Relationship Id="rId85" Type="http://schemas.openxmlformats.org/officeDocument/2006/relationships/image" Target="media/image45.svg"/><Relationship Id="rId93" Type="http://schemas.openxmlformats.org/officeDocument/2006/relationships/image" Target="media/image51.png"/><Relationship Id="rId98" Type="http://schemas.openxmlformats.org/officeDocument/2006/relationships/diagramColors" Target="diagrams/colors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s://www.fermedelsamme.be/filieres?lang=fr" TargetMode="External"/><Relationship Id="rId25" Type="http://schemas.openxmlformats.org/officeDocument/2006/relationships/diagramData" Target="diagrams/data2.xml"/><Relationship Id="rId33" Type="http://schemas.openxmlformats.org/officeDocument/2006/relationships/image" Target="media/image13.png"/><Relationship Id="rId38" Type="http://schemas.openxmlformats.org/officeDocument/2006/relationships/image" Target="media/image18.svg"/><Relationship Id="rId46" Type="http://schemas.openxmlformats.org/officeDocument/2006/relationships/image" Target="media/image26.png"/><Relationship Id="rId59" Type="http://schemas.openxmlformats.org/officeDocument/2006/relationships/image" Target="media/image33.svg"/><Relationship Id="rId20" Type="http://schemas.openxmlformats.org/officeDocument/2006/relationships/diagramData" Target="diagrams/data1.xml"/><Relationship Id="rId41" Type="http://schemas.openxmlformats.org/officeDocument/2006/relationships/image" Target="media/image21.png"/><Relationship Id="rId54" Type="http://schemas.microsoft.com/office/2007/relationships/diagramDrawing" Target="diagrams/drawing2.xml"/><Relationship Id="rId62" Type="http://schemas.openxmlformats.org/officeDocument/2006/relationships/image" Target="media/image36.png"/><Relationship Id="rId83" Type="http://schemas.openxmlformats.org/officeDocument/2006/relationships/image" Target="media/image43.svg"/><Relationship Id="rId88" Type="http://schemas.openxmlformats.org/officeDocument/2006/relationships/image" Target="media/image47.emf"/><Relationship Id="rId91" Type="http://schemas.openxmlformats.org/officeDocument/2006/relationships/image" Target="media/image49.svg"/><Relationship Id="rId96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diagramColors" Target="diagrams/colors1.xml"/><Relationship Id="rId28" Type="http://schemas.openxmlformats.org/officeDocument/2006/relationships/image" Target="media/image8.png"/><Relationship Id="rId36" Type="http://schemas.openxmlformats.org/officeDocument/2006/relationships/image" Target="media/image16.svg"/><Relationship Id="rId49" Type="http://schemas.openxmlformats.org/officeDocument/2006/relationships/image" Target="media/image29.svg"/><Relationship Id="rId57" Type="http://schemas.openxmlformats.org/officeDocument/2006/relationships/image" Target="media/image31.sv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diagramQuickStyle" Target="diagrams/quickStyle2.xml"/><Relationship Id="rId60" Type="http://schemas.openxmlformats.org/officeDocument/2006/relationships/image" Target="media/image34.png"/><Relationship Id="rId65" Type="http://schemas.openxmlformats.org/officeDocument/2006/relationships/image" Target="media/image39.svg"/><Relationship Id="rId81" Type="http://schemas.openxmlformats.org/officeDocument/2006/relationships/image" Target="media/image41.png"/><Relationship Id="rId86" Type="http://schemas.openxmlformats.org/officeDocument/2006/relationships/image" Target="media/image46.png"/><Relationship Id="rId94" Type="http://schemas.openxmlformats.org/officeDocument/2006/relationships/image" Target="media/image52.svg"/><Relationship Id="rId99" Type="http://schemas.microsoft.com/office/2007/relationships/diagramDrawing" Target="diagrams/drawing3.xml"/><Relationship Id="rId10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E9DCE77A-7ADB-40DD-B943-68F3FD13CBDB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358D3A63-0884-4D60-92D0-013332B770D9}" type="parTrans" cxnId="{672D59B8-79C3-48E9-8748-A21DD49F813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4E864407-5B13-414E-B1CC-A791137DB5F1}" type="sibTrans" cxnId="{672D59B8-79C3-48E9-8748-A21DD49F8134}">
      <dgm:prSet/>
      <dgm:spPr/>
      <dgm:t>
        <a:bodyPr/>
        <a:lstStyle/>
        <a:p>
          <a:endParaRPr lang="fr-BE"/>
        </a:p>
      </dgm:t>
    </dgm:pt>
    <dgm:pt modelId="{C48929B7-870B-42F4-B213-61FF6600246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51CB9CF2-C363-4E00-AF58-31152A4BEFF6}" type="parTrans" cxnId="{1765E5FD-E680-4456-AEDE-4B44369D1769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C753797-350D-458F-BA34-1FC95ED75931}" type="sibTrans" cxnId="{1765E5FD-E680-4456-AEDE-4B44369D1769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B44D9BCD-FE1B-4426-8846-0A244B1731DF}" type="pres">
      <dgm:prSet presAssocID="{358D3A63-0884-4D60-92D0-013332B770D9}" presName="Name13" presStyleLbl="parChTrans1D2" presStyleIdx="0" presStyleCnt="2"/>
      <dgm:spPr/>
    </dgm:pt>
    <dgm:pt modelId="{334D48AA-EEB7-4766-BBED-8DA9CFB532F0}" type="pres">
      <dgm:prSet presAssocID="{E9DCE77A-7ADB-40DD-B943-68F3FD13CBDB}" presName="childText" presStyleLbl="bgAcc1" presStyleIdx="0" presStyleCnt="2">
        <dgm:presLayoutVars>
          <dgm:bulletEnabled val="1"/>
        </dgm:presLayoutVars>
      </dgm:prSet>
      <dgm:spPr/>
    </dgm:pt>
    <dgm:pt modelId="{A48DFB03-E8FB-4493-99B8-338FE418005C}" type="pres">
      <dgm:prSet presAssocID="{51CB9CF2-C363-4E00-AF58-31152A4BEFF6}" presName="Name13" presStyleLbl="parChTrans1D2" presStyleIdx="1" presStyleCnt="2"/>
      <dgm:spPr/>
    </dgm:pt>
    <dgm:pt modelId="{E86B1F08-3671-44AD-B161-C1418FD1A6FE}" type="pres">
      <dgm:prSet presAssocID="{C48929B7-870B-42F4-B213-61FF66002462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D26E387F-90AE-482F-AFB7-B8E0942E5701}" type="presOf" srcId="{358D3A63-0884-4D60-92D0-013332B770D9}" destId="{B44D9BCD-FE1B-4426-8846-0A244B1731DF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E8CACDAF-4826-43D0-B144-F0F51C7FD490}" type="presOf" srcId="{E9DCE77A-7ADB-40DD-B943-68F3FD13CBDB}" destId="{334D48AA-EEB7-4766-BBED-8DA9CFB532F0}" srcOrd="0" destOrd="0" presId="urn:microsoft.com/office/officeart/2005/8/layout/hierarchy3"/>
    <dgm:cxn modelId="{1B9606B7-47BC-4C24-9AC0-75EF64D28703}" type="presOf" srcId="{51CB9CF2-C363-4E00-AF58-31152A4BEFF6}" destId="{A48DFB03-E8FB-4493-99B8-338FE418005C}" srcOrd="0" destOrd="0" presId="urn:microsoft.com/office/officeart/2005/8/layout/hierarchy3"/>
    <dgm:cxn modelId="{672D59B8-79C3-48E9-8748-A21DD49F8134}" srcId="{A43A57F3-AF3F-455F-BBE4-707E4AA03B66}" destId="{E9DCE77A-7ADB-40DD-B943-68F3FD13CBDB}" srcOrd="0" destOrd="0" parTransId="{358D3A63-0884-4D60-92D0-013332B770D9}" sibTransId="{4E864407-5B13-414E-B1CC-A791137DB5F1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765E5FD-E680-4456-AEDE-4B44369D1769}" srcId="{A43A57F3-AF3F-455F-BBE4-707E4AA03B66}" destId="{C48929B7-870B-42F4-B213-61FF66002462}" srcOrd="1" destOrd="0" parTransId="{51CB9CF2-C363-4E00-AF58-31152A4BEFF6}" sibTransId="{8C753797-350D-458F-BA34-1FC95ED75931}"/>
    <dgm:cxn modelId="{27D5EFFE-917F-47D5-A12B-0A28502C4B5E}" type="presOf" srcId="{C48929B7-870B-42F4-B213-61FF66002462}" destId="{E86B1F08-3671-44AD-B161-C1418FD1A6F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F4F4E855-5244-4F63-842B-A04361E8EA49}" type="presParOf" srcId="{90316499-4407-4FF2-8AA4-9D745D6B3076}" destId="{B44D9BCD-FE1B-4426-8846-0A244B1731DF}" srcOrd="0" destOrd="0" presId="urn:microsoft.com/office/officeart/2005/8/layout/hierarchy3"/>
    <dgm:cxn modelId="{C2D54867-92FC-4AB5-B7EA-0272AF0B1B33}" type="presParOf" srcId="{90316499-4407-4FF2-8AA4-9D745D6B3076}" destId="{334D48AA-EEB7-4766-BBED-8DA9CFB532F0}" srcOrd="1" destOrd="0" presId="urn:microsoft.com/office/officeart/2005/8/layout/hierarchy3"/>
    <dgm:cxn modelId="{25BA08E9-44FB-49D2-AC9A-C17C61D4CC0E}" type="presParOf" srcId="{90316499-4407-4FF2-8AA4-9D745D6B3076}" destId="{A48DFB03-E8FB-4493-99B8-338FE418005C}" srcOrd="2" destOrd="0" presId="urn:microsoft.com/office/officeart/2005/8/layout/hierarchy3"/>
    <dgm:cxn modelId="{C81C26E7-8D77-40DA-AE2B-7F567C5DA5F0}" type="presParOf" srcId="{90316499-4407-4FF2-8AA4-9D745D6B3076}" destId="{E86B1F08-3671-44AD-B161-C1418FD1A6FE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E9DCE77A-7ADB-40DD-B943-68F3FD13CBDB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358D3A63-0884-4D60-92D0-013332B770D9}" type="parTrans" cxnId="{672D59B8-79C3-48E9-8748-A21DD49F813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4E864407-5B13-414E-B1CC-A791137DB5F1}" type="sibTrans" cxnId="{672D59B8-79C3-48E9-8748-A21DD49F8134}">
      <dgm:prSet/>
      <dgm:spPr/>
      <dgm:t>
        <a:bodyPr/>
        <a:lstStyle/>
        <a:p>
          <a:endParaRPr lang="fr-BE"/>
        </a:p>
      </dgm:t>
    </dgm:pt>
    <dgm:pt modelId="{C48929B7-870B-42F4-B213-61FF6600246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51CB9CF2-C363-4E00-AF58-31152A4BEFF6}" type="parTrans" cxnId="{1765E5FD-E680-4456-AEDE-4B44369D1769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C753797-350D-458F-BA34-1FC95ED75931}" type="sibTrans" cxnId="{1765E5FD-E680-4456-AEDE-4B44369D1769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B44D9BCD-FE1B-4426-8846-0A244B1731DF}" type="pres">
      <dgm:prSet presAssocID="{358D3A63-0884-4D60-92D0-013332B770D9}" presName="Name13" presStyleLbl="parChTrans1D2" presStyleIdx="0" presStyleCnt="2"/>
      <dgm:spPr/>
    </dgm:pt>
    <dgm:pt modelId="{334D48AA-EEB7-4766-BBED-8DA9CFB532F0}" type="pres">
      <dgm:prSet presAssocID="{E9DCE77A-7ADB-40DD-B943-68F3FD13CBDB}" presName="childText" presStyleLbl="bgAcc1" presStyleIdx="0" presStyleCnt="2">
        <dgm:presLayoutVars>
          <dgm:bulletEnabled val="1"/>
        </dgm:presLayoutVars>
      </dgm:prSet>
      <dgm:spPr/>
    </dgm:pt>
    <dgm:pt modelId="{A48DFB03-E8FB-4493-99B8-338FE418005C}" type="pres">
      <dgm:prSet presAssocID="{51CB9CF2-C363-4E00-AF58-31152A4BEFF6}" presName="Name13" presStyleLbl="parChTrans1D2" presStyleIdx="1" presStyleCnt="2"/>
      <dgm:spPr/>
    </dgm:pt>
    <dgm:pt modelId="{E86B1F08-3671-44AD-B161-C1418FD1A6FE}" type="pres">
      <dgm:prSet presAssocID="{C48929B7-870B-42F4-B213-61FF66002462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D26E387F-90AE-482F-AFB7-B8E0942E5701}" type="presOf" srcId="{358D3A63-0884-4D60-92D0-013332B770D9}" destId="{B44D9BCD-FE1B-4426-8846-0A244B1731DF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E8CACDAF-4826-43D0-B144-F0F51C7FD490}" type="presOf" srcId="{E9DCE77A-7ADB-40DD-B943-68F3FD13CBDB}" destId="{334D48AA-EEB7-4766-BBED-8DA9CFB532F0}" srcOrd="0" destOrd="0" presId="urn:microsoft.com/office/officeart/2005/8/layout/hierarchy3"/>
    <dgm:cxn modelId="{1B9606B7-47BC-4C24-9AC0-75EF64D28703}" type="presOf" srcId="{51CB9CF2-C363-4E00-AF58-31152A4BEFF6}" destId="{A48DFB03-E8FB-4493-99B8-338FE418005C}" srcOrd="0" destOrd="0" presId="urn:microsoft.com/office/officeart/2005/8/layout/hierarchy3"/>
    <dgm:cxn modelId="{672D59B8-79C3-48E9-8748-A21DD49F8134}" srcId="{A43A57F3-AF3F-455F-BBE4-707E4AA03B66}" destId="{E9DCE77A-7ADB-40DD-B943-68F3FD13CBDB}" srcOrd="0" destOrd="0" parTransId="{358D3A63-0884-4D60-92D0-013332B770D9}" sibTransId="{4E864407-5B13-414E-B1CC-A791137DB5F1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765E5FD-E680-4456-AEDE-4B44369D1769}" srcId="{A43A57F3-AF3F-455F-BBE4-707E4AA03B66}" destId="{C48929B7-870B-42F4-B213-61FF66002462}" srcOrd="1" destOrd="0" parTransId="{51CB9CF2-C363-4E00-AF58-31152A4BEFF6}" sibTransId="{8C753797-350D-458F-BA34-1FC95ED75931}"/>
    <dgm:cxn modelId="{27D5EFFE-917F-47D5-A12B-0A28502C4B5E}" type="presOf" srcId="{C48929B7-870B-42F4-B213-61FF66002462}" destId="{E86B1F08-3671-44AD-B161-C1418FD1A6F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F4F4E855-5244-4F63-842B-A04361E8EA49}" type="presParOf" srcId="{90316499-4407-4FF2-8AA4-9D745D6B3076}" destId="{B44D9BCD-FE1B-4426-8846-0A244B1731DF}" srcOrd="0" destOrd="0" presId="urn:microsoft.com/office/officeart/2005/8/layout/hierarchy3"/>
    <dgm:cxn modelId="{C2D54867-92FC-4AB5-B7EA-0272AF0B1B33}" type="presParOf" srcId="{90316499-4407-4FF2-8AA4-9D745D6B3076}" destId="{334D48AA-EEB7-4766-BBED-8DA9CFB532F0}" srcOrd="1" destOrd="0" presId="urn:microsoft.com/office/officeart/2005/8/layout/hierarchy3"/>
    <dgm:cxn modelId="{25BA08E9-44FB-49D2-AC9A-C17C61D4CC0E}" type="presParOf" srcId="{90316499-4407-4FF2-8AA4-9D745D6B3076}" destId="{A48DFB03-E8FB-4493-99B8-338FE418005C}" srcOrd="2" destOrd="0" presId="urn:microsoft.com/office/officeart/2005/8/layout/hierarchy3"/>
    <dgm:cxn modelId="{C81C26E7-8D77-40DA-AE2B-7F567C5DA5F0}" type="presParOf" srcId="{90316499-4407-4FF2-8AA4-9D745D6B3076}" destId="{E86B1F08-3671-44AD-B161-C1418FD1A6FE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462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22511" custLinFactNeighborY="-601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462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22511" custLinFactNeighborY="-601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B44D9BCD-FE1B-4426-8846-0A244B1731DF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4D48AA-EEB7-4766-BBED-8DA9CFB532F0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2033192" y="757336"/>
        <a:ext cx="911208" cy="556520"/>
      </dsp:txXfrm>
    </dsp:sp>
    <dsp:sp modelId="{A48DFB03-E8FB-4493-99B8-338FE418005C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6B1F08-3671-44AD-B161-C1418FD1A6FE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501310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501310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81213" y="977956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81213" y="977956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13970" rIns="279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5d816c3-b208-464c-adcf-149322fbddc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53</TotalTime>
  <Pages>2</Pages>
  <Words>28</Words>
  <Characters>263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44</cp:revision>
  <cp:lastPrinted>2021-12-24T10:51:00Z</cp:lastPrinted>
  <dcterms:created xsi:type="dcterms:W3CDTF">2022-01-21T09:01:00Z</dcterms:created>
  <dcterms:modified xsi:type="dcterms:W3CDTF">2022-03-02T11:10:00Z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